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D85" w:rsidRDefault="00C11D85" w:rsidP="00C11D85">
      <w:pPr>
        <w:pStyle w:val="Sinespaciado"/>
        <w:spacing w:line="360" w:lineRule="auto"/>
        <w:jc w:val="right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>AMY.UAI-2020-EXT012</w:t>
      </w:r>
    </w:p>
    <w:p w:rsidR="00C11D85" w:rsidRDefault="00C11D85" w:rsidP="00C11D85">
      <w:pPr>
        <w:pStyle w:val="Sinespaciado"/>
        <w:spacing w:line="360" w:lineRule="auto"/>
        <w:jc w:val="right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 xml:space="preserve">RESOLUCION-09 | SOLICITUD 26/08/20 | </w:t>
      </w:r>
      <w:proofErr w:type="spellStart"/>
      <w:r>
        <w:rPr>
          <w:rFonts w:ascii="Museo Sans 300" w:hAnsi="Museo Sans 300" w:cstheme="majorHAnsi"/>
          <w:b/>
        </w:rPr>
        <w:t>RESP</w:t>
      </w:r>
      <w:proofErr w:type="spellEnd"/>
      <w:r>
        <w:rPr>
          <w:rFonts w:ascii="Museo Sans 300" w:hAnsi="Museo Sans 300" w:cstheme="majorHAnsi"/>
          <w:b/>
        </w:rPr>
        <w:t>. 16/09/20</w:t>
      </w:r>
    </w:p>
    <w:p w:rsidR="00C11D85" w:rsidRPr="00D76978" w:rsidRDefault="00C11D85" w:rsidP="00C11D85">
      <w:pPr>
        <w:pStyle w:val="Sinespaciado"/>
        <w:spacing w:line="360" w:lineRule="auto"/>
        <w:jc w:val="both"/>
        <w:rPr>
          <w:rFonts w:ascii="Museo Sans 300" w:hAnsi="Museo Sans 300" w:cstheme="majorHAnsi"/>
          <w:b/>
        </w:rPr>
      </w:pPr>
      <w:r w:rsidRPr="00D76978">
        <w:rPr>
          <w:rFonts w:ascii="Museo Sans 300" w:hAnsi="Museo Sans 300" w:cstheme="majorHAnsi"/>
          <w:b/>
        </w:rPr>
        <w:t>ALCALDÍA MUNICIPAL DE YUCUAIQUÍN: UNIDAD DE ACCESO A LA INFORMACIÓN PUBLICA</w:t>
      </w:r>
    </w:p>
    <w:p w:rsidR="00C11D85" w:rsidRDefault="00C11D85" w:rsidP="00C11D85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D76978">
        <w:rPr>
          <w:rFonts w:ascii="Museo Sans 300" w:hAnsi="Museo Sans 300" w:cstheme="majorHAnsi"/>
          <w:b/>
          <w:sz w:val="20"/>
          <w:szCs w:val="20"/>
        </w:rPr>
        <w:t>CONSIDERANDO:</w:t>
      </w:r>
    </w:p>
    <w:p w:rsidR="00C11D85" w:rsidRPr="006B538A" w:rsidRDefault="00C11D85" w:rsidP="00C11D85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 w:cstheme="majorHAnsi"/>
          <w:sz w:val="20"/>
          <w:szCs w:val="20"/>
        </w:rPr>
      </w:pPr>
      <w:r w:rsidRPr="00615D14">
        <w:rPr>
          <w:rFonts w:ascii="Museo Sans 300" w:hAnsi="Museo Sans 300" w:cstheme="majorHAnsi"/>
          <w:sz w:val="20"/>
          <w:szCs w:val="20"/>
        </w:rPr>
        <w:t xml:space="preserve">Que en fecha veintiséis </w:t>
      </w:r>
      <w:r>
        <w:rPr>
          <w:rFonts w:ascii="Museo Sans 300" w:hAnsi="Museo Sans 300" w:cstheme="majorHAnsi"/>
          <w:sz w:val="20"/>
          <w:szCs w:val="20"/>
        </w:rPr>
        <w:t>de agosto de dos mil veinte, se recepcionó una solicitud de información a nombre de</w:t>
      </w:r>
      <w:r>
        <w:rPr>
          <w:rFonts w:ascii="Museo Sans 300" w:hAnsi="Museo Sans 300" w:cstheme="majorHAnsi"/>
          <w:sz w:val="20"/>
          <w:szCs w:val="20"/>
        </w:rPr>
        <w:t xml:space="preserve"> </w:t>
      </w:r>
      <w:proofErr w:type="spellStart"/>
      <w:r>
        <w:rPr>
          <w:rFonts w:ascii="Museo Sans 300" w:hAnsi="Museo Sans 300" w:cstheme="majorHAnsi"/>
          <w:sz w:val="20"/>
          <w:szCs w:val="20"/>
        </w:rPr>
        <w:t>xxxxxxx</w:t>
      </w:r>
      <w:proofErr w:type="spellEnd"/>
      <w:r>
        <w:rPr>
          <w:rFonts w:ascii="Museo Sans 300" w:hAnsi="Museo Sans 300" w:cstheme="majorHAnsi"/>
          <w:sz w:val="20"/>
          <w:szCs w:val="20"/>
        </w:rPr>
        <w:t xml:space="preserve"> </w:t>
      </w:r>
      <w:proofErr w:type="spellStart"/>
      <w:r>
        <w:rPr>
          <w:rFonts w:ascii="Museo Sans 300" w:hAnsi="Museo Sans 300" w:cstheme="majorHAnsi"/>
          <w:sz w:val="20"/>
          <w:szCs w:val="20"/>
        </w:rPr>
        <w:t>xxxxxx</w:t>
      </w:r>
      <w:proofErr w:type="spellEnd"/>
      <w:r>
        <w:rPr>
          <w:rFonts w:ascii="Museo Sans 300" w:hAnsi="Museo Sans 300" w:cstheme="majorHAnsi"/>
          <w:sz w:val="20"/>
          <w:szCs w:val="20"/>
        </w:rPr>
        <w:t xml:space="preserve">, quien, en carácter de persona natural hace los siguientes </w:t>
      </w:r>
      <w:r>
        <w:rPr>
          <w:rFonts w:ascii="Museo Sans 300" w:hAnsi="Museo Sans 300" w:cstheme="majorHAnsi"/>
          <w:b/>
          <w:sz w:val="20"/>
          <w:szCs w:val="20"/>
        </w:rPr>
        <w:t>REQUERIMIENTOS 1-</w:t>
      </w:r>
      <w:r>
        <w:rPr>
          <w:rFonts w:ascii="Museo Sans 300" w:hAnsi="Museo Sans 300" w:cstheme="majorHAnsi"/>
          <w:sz w:val="20"/>
          <w:szCs w:val="20"/>
        </w:rPr>
        <w:t xml:space="preserve"> </w:t>
      </w:r>
      <w:r>
        <w:rPr>
          <w:rFonts w:ascii="Museo Sans 300" w:hAnsi="Museo Sans 300" w:cstheme="majorHAnsi"/>
          <w:b/>
          <w:sz w:val="20"/>
          <w:szCs w:val="20"/>
        </w:rPr>
        <w:t xml:space="preserve">CUENTAN CON EL COMITÉ LOCAL DE PROTECCIÓN A LA NIÑEZ, Y DESDE CUANDO ESTA INTEGRADO SI ES QUE LO ESTA 2- QUIENES SON LOS MIEMBROS, SEGÚN LA </w:t>
      </w:r>
      <w:proofErr w:type="spellStart"/>
      <w:r>
        <w:rPr>
          <w:rFonts w:ascii="Museo Sans 300" w:hAnsi="Museo Sans 300" w:cstheme="majorHAnsi"/>
          <w:b/>
          <w:sz w:val="20"/>
          <w:szCs w:val="20"/>
        </w:rPr>
        <w:t>LEPINA</w:t>
      </w:r>
      <w:proofErr w:type="spellEnd"/>
      <w:r>
        <w:rPr>
          <w:rFonts w:ascii="Museo Sans 300" w:hAnsi="Museo Sans 300" w:cstheme="majorHAnsi"/>
          <w:b/>
          <w:sz w:val="20"/>
          <w:szCs w:val="20"/>
        </w:rPr>
        <w:t xml:space="preserve"> 3- QUE PROGRAMAS TIENEN O QUE ACCIONES REALIZAN EN EL MUNICIPIO A FAVOR DE LA NIÑEZ 4- Y EL CASO DE NO CONTAR CON EL COMITÉ LOCAL INTEGRADO SABER PORQUE MOTIVO  5- QUE ACCIONES CONCRETAS REALIZAN A FAVOR DE LA NIÑEZ SI ES QUE LAS REALIZAN O DOCUMENTAN</w:t>
      </w:r>
    </w:p>
    <w:p w:rsidR="00C11D85" w:rsidRDefault="00C11D85" w:rsidP="00C11D85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 w:cstheme="majorHAnsi"/>
          <w:sz w:val="20"/>
          <w:szCs w:val="20"/>
        </w:rPr>
      </w:pPr>
      <w:r w:rsidRPr="006B538A">
        <w:rPr>
          <w:rFonts w:ascii="Museo Sans 300" w:hAnsi="Museo Sans 300" w:cstheme="majorHAnsi"/>
          <w:sz w:val="20"/>
          <w:szCs w:val="20"/>
        </w:rPr>
        <w:t>Que, para dar respuesta a su solicitud de información</w:t>
      </w:r>
      <w:r>
        <w:rPr>
          <w:rFonts w:ascii="Museo Sans 300" w:hAnsi="Museo Sans 300" w:cstheme="majorHAnsi"/>
          <w:sz w:val="20"/>
          <w:szCs w:val="20"/>
        </w:rPr>
        <w:t>, la Unidad de Acceso a la Información Pública realizó gestiones internas ante la Unidad de Niñez y Adolescencia, para recopilación de información solicitada tal y como se pide en la solicitud.</w:t>
      </w:r>
    </w:p>
    <w:p w:rsidR="00C11D85" w:rsidRDefault="00C11D85" w:rsidP="00C11D85">
      <w:pPr>
        <w:pStyle w:val="Sinespaciado"/>
        <w:spacing w:line="360" w:lineRule="auto"/>
        <w:ind w:left="720"/>
        <w:jc w:val="both"/>
        <w:rPr>
          <w:rFonts w:ascii="Museo Sans 300" w:hAnsi="Museo Sans 300" w:cstheme="majorHAnsi"/>
          <w:sz w:val="20"/>
          <w:szCs w:val="20"/>
        </w:rPr>
      </w:pPr>
    </w:p>
    <w:p w:rsidR="00C11D85" w:rsidRDefault="00C11D85" w:rsidP="00C11D85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0D6EF6">
        <w:rPr>
          <w:rFonts w:ascii="Museo Sans 300" w:hAnsi="Museo Sans 300" w:cstheme="majorHAnsi"/>
          <w:sz w:val="20"/>
          <w:szCs w:val="20"/>
        </w:rPr>
        <w:t xml:space="preserve">Por lo tanto, de conformidad a lo establecido en los artículos 2, 5, 6 literal “c”, 62, 66, 71 y 73 de la Ley de Acceso a la Información Pública; El suscrito Oficial de Información, </w:t>
      </w:r>
      <w:r w:rsidRPr="000D6EF6">
        <w:rPr>
          <w:rFonts w:ascii="Museo Sans 300" w:hAnsi="Museo Sans 300" w:cstheme="majorHAnsi"/>
          <w:b/>
          <w:sz w:val="20"/>
          <w:szCs w:val="20"/>
        </w:rPr>
        <w:t>RESUELVE:</w:t>
      </w:r>
    </w:p>
    <w:p w:rsidR="00C11D85" w:rsidRDefault="00C11D85" w:rsidP="00C11D85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C11D85" w:rsidRDefault="00C11D85" w:rsidP="00C11D8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 w:cstheme="majorHAnsi"/>
          <w:sz w:val="20"/>
          <w:szCs w:val="20"/>
        </w:rPr>
      </w:pPr>
      <w:r>
        <w:rPr>
          <w:rFonts w:ascii="Museo Sans 300" w:hAnsi="Museo Sans 300" w:cstheme="majorHAnsi"/>
          <w:sz w:val="20"/>
          <w:szCs w:val="20"/>
        </w:rPr>
        <w:t>Infórmese al solicitante lo siguiente: que referente a su requerimiento se le notifica que se hicieron las gestiones internas a las áreas correspondientes. Respecto a su solicitud según los numerales anteriores se le responde a cada una, anexándole la copia de las respuestas de la Unidad requerida. En documento Virtual con sello y firma original.</w:t>
      </w:r>
    </w:p>
    <w:p w:rsidR="00C11D85" w:rsidRDefault="00C11D85" w:rsidP="00C11D8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84320D">
        <w:rPr>
          <w:rFonts w:ascii="Museo Sans 300" w:hAnsi="Museo Sans 300" w:cstheme="majorHAnsi"/>
          <w:b/>
          <w:sz w:val="20"/>
          <w:szCs w:val="20"/>
        </w:rPr>
        <w:t>NOTIFÍQUESE,</w:t>
      </w:r>
      <w:r w:rsidRPr="0084320D">
        <w:rPr>
          <w:rFonts w:ascii="Museo Sans 300" w:hAnsi="Museo Sans 300" w:cstheme="majorHAnsi"/>
          <w:sz w:val="20"/>
          <w:szCs w:val="20"/>
        </w:rPr>
        <w:t xml:space="preserve"> la presente resolución de respuesta y documento en modalidad de escaneo en formato digital (PDF), al correo</w:t>
      </w:r>
      <w:r>
        <w:rPr>
          <w:sz w:val="20"/>
          <w:szCs w:val="20"/>
        </w:rPr>
        <w:t xml:space="preserve"> </w:t>
      </w:r>
      <w:proofErr w:type="spellStart"/>
      <w:r w:rsidRPr="00622360">
        <w:rPr>
          <w:rFonts w:ascii="Museo Sans 300" w:hAnsi="Museo Sans 300"/>
          <w:sz w:val="20"/>
          <w:szCs w:val="20"/>
        </w:rPr>
        <w:t>xxxxxxxxx</w:t>
      </w:r>
      <w:proofErr w:type="spellEnd"/>
      <w:r>
        <w:rPr>
          <w:sz w:val="20"/>
          <w:szCs w:val="20"/>
        </w:rPr>
        <w:t xml:space="preserve"> </w:t>
      </w:r>
      <w:r w:rsidRPr="0084320D">
        <w:rPr>
          <w:rFonts w:ascii="Museo Sans 300" w:hAnsi="Museo Sans 300" w:cstheme="majorHAnsi"/>
          <w:sz w:val="20"/>
          <w:szCs w:val="20"/>
        </w:rPr>
        <w:t>para los efectos legales consig</w:t>
      </w:r>
      <w:bookmarkStart w:id="0" w:name="_GoBack"/>
      <w:bookmarkEnd w:id="0"/>
      <w:r w:rsidRPr="0084320D">
        <w:rPr>
          <w:rFonts w:ascii="Museo Sans 300" w:hAnsi="Museo Sans 300" w:cstheme="majorHAnsi"/>
          <w:sz w:val="20"/>
          <w:szCs w:val="20"/>
        </w:rPr>
        <w:t>uientes.</w:t>
      </w:r>
    </w:p>
    <w:p w:rsidR="00C11D85" w:rsidRDefault="00C11D85" w:rsidP="00C11D85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C11D85" w:rsidRDefault="00C11D85" w:rsidP="00C11D85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C11D85" w:rsidRDefault="00C11D85" w:rsidP="00C11D85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</w:p>
    <w:p w:rsidR="00C11D85" w:rsidRPr="002A3B39" w:rsidRDefault="00C11D85" w:rsidP="00C11D85">
      <w:pPr>
        <w:pStyle w:val="Sinespaciado"/>
        <w:spacing w:line="360" w:lineRule="auto"/>
        <w:jc w:val="center"/>
        <w:rPr>
          <w:rFonts w:ascii="Museo Sans 300" w:hAnsi="Museo Sans 300" w:cstheme="majorHAnsi"/>
          <w:b/>
          <w:sz w:val="20"/>
          <w:szCs w:val="20"/>
        </w:rPr>
      </w:pPr>
      <w:r w:rsidRPr="002A3B39">
        <w:rPr>
          <w:rFonts w:ascii="Museo Sans 300" w:hAnsi="Museo Sans 300" w:cstheme="majorHAnsi"/>
          <w:b/>
          <w:sz w:val="20"/>
          <w:szCs w:val="20"/>
        </w:rPr>
        <w:t>SR. JEOVANNY ANTONIO PINEDA BURUCA</w:t>
      </w:r>
    </w:p>
    <w:p w:rsidR="00C11D85" w:rsidRPr="002A3B39" w:rsidRDefault="00C11D85" w:rsidP="00C11D85">
      <w:pPr>
        <w:pStyle w:val="Sinespaciado"/>
        <w:spacing w:line="360" w:lineRule="auto"/>
        <w:jc w:val="center"/>
        <w:rPr>
          <w:rFonts w:ascii="Museo Sans 300" w:hAnsi="Museo Sans 300" w:cstheme="majorHAnsi"/>
          <w:b/>
          <w:sz w:val="20"/>
          <w:szCs w:val="20"/>
        </w:rPr>
      </w:pPr>
      <w:r w:rsidRPr="002A3B39">
        <w:rPr>
          <w:rFonts w:ascii="Museo Sans 300" w:hAnsi="Museo Sans 300" w:cstheme="majorHAnsi"/>
          <w:b/>
          <w:sz w:val="20"/>
          <w:szCs w:val="20"/>
        </w:rPr>
        <w:t>OFICIAL DE INFORMACIÓN</w:t>
      </w:r>
    </w:p>
    <w:p w:rsidR="007A1BB5" w:rsidRPr="009E5387" w:rsidRDefault="007A1BB5" w:rsidP="009E5387">
      <w:pPr>
        <w:pStyle w:val="Sinespaciado"/>
        <w:spacing w:line="360" w:lineRule="auto"/>
        <w:jc w:val="both"/>
        <w:rPr>
          <w:rFonts w:ascii="Museo Sans 300" w:hAnsi="Museo Sans 300" w:cstheme="majorHAnsi"/>
        </w:rPr>
      </w:pPr>
    </w:p>
    <w:sectPr w:rsidR="007A1BB5" w:rsidRPr="009E538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520" w:rsidRDefault="00461520" w:rsidP="004D6200">
      <w:pPr>
        <w:spacing w:after="0" w:line="240" w:lineRule="auto"/>
      </w:pPr>
      <w:r>
        <w:separator/>
      </w:r>
    </w:p>
  </w:endnote>
  <w:endnote w:type="continuationSeparator" w:id="0">
    <w:p w:rsidR="00461520" w:rsidRDefault="00461520" w:rsidP="004D6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934"/>
      <w:gridCol w:w="2575"/>
      <w:gridCol w:w="3299"/>
    </w:tblGrid>
    <w:tr w:rsidR="00096FDC" w:rsidRPr="004B3205" w:rsidTr="00444369">
      <w:tc>
        <w:tcPr>
          <w:tcW w:w="8828" w:type="dxa"/>
          <w:gridSpan w:val="3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:rsidR="00096FDC" w:rsidRPr="00901EEF" w:rsidRDefault="00096FDC" w:rsidP="001F1D73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sz w:val="16"/>
              <w:szCs w:val="16"/>
            </w:rPr>
            <w:t xml:space="preserve">Calle </w:t>
          </w:r>
          <w:r w:rsidR="001F1D73">
            <w:rPr>
              <w:rFonts w:ascii="Museo 300" w:hAnsi="Museo 300"/>
              <w:sz w:val="16"/>
              <w:szCs w:val="16"/>
            </w:rPr>
            <w:t>San Oscar Arnulfo Romero</w:t>
          </w:r>
          <w:r w:rsidRPr="00901EEF">
            <w:rPr>
              <w:rFonts w:ascii="Museo 300" w:hAnsi="Museo 300"/>
              <w:sz w:val="16"/>
              <w:szCs w:val="16"/>
            </w:rPr>
            <w:t xml:space="preserve"> #1, </w:t>
          </w:r>
          <w:r w:rsidR="001F1D73">
            <w:rPr>
              <w:rFonts w:ascii="Museo 300" w:hAnsi="Museo 300"/>
              <w:sz w:val="16"/>
              <w:szCs w:val="16"/>
            </w:rPr>
            <w:t>b</w:t>
          </w:r>
          <w:r w:rsidRPr="00901EEF">
            <w:rPr>
              <w:rFonts w:ascii="Museo 300" w:hAnsi="Museo 300"/>
              <w:sz w:val="16"/>
              <w:szCs w:val="16"/>
            </w:rPr>
            <w:t>arrio El Centro, Yucuaiquín, Depto. de La Unión</w:t>
          </w:r>
        </w:p>
      </w:tc>
    </w:tr>
    <w:tr w:rsidR="00AD1553" w:rsidRPr="004B3205" w:rsidTr="00BB2654">
      <w:tc>
        <w:tcPr>
          <w:tcW w:w="2942" w:type="dxa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auto"/>
          </w:tcBorders>
          <w:vAlign w:val="center"/>
        </w:tcPr>
        <w:p w:rsidR="00AD1553" w:rsidRPr="00901EEF" w:rsidRDefault="00096FDC" w:rsidP="004B3205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proofErr w:type="spellStart"/>
          <w:r w:rsidRPr="00901EEF">
            <w:rPr>
              <w:rFonts w:ascii="Museo 300" w:hAnsi="Museo 300"/>
              <w:b/>
              <w:sz w:val="16"/>
              <w:szCs w:val="16"/>
            </w:rPr>
            <w:t>PBX</w:t>
          </w:r>
          <w:proofErr w:type="spellEnd"/>
          <w:r w:rsidRPr="00901EEF">
            <w:rPr>
              <w:rFonts w:ascii="Museo 300" w:hAnsi="Museo 300"/>
              <w:b/>
              <w:sz w:val="16"/>
              <w:szCs w:val="16"/>
            </w:rPr>
            <w:t>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2604 5300</w:t>
          </w:r>
        </w:p>
      </w:tc>
      <w:tc>
        <w:tcPr>
          <w:tcW w:w="2582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auto"/>
          </w:tcBorders>
          <w:vAlign w:val="center"/>
        </w:tcPr>
        <w:p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TEL: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</w:t>
          </w:r>
          <w:r w:rsidR="000B4E6F">
            <w:rPr>
              <w:rFonts w:ascii="Museo 300" w:hAnsi="Museo 300"/>
              <w:sz w:val="16"/>
              <w:szCs w:val="16"/>
            </w:rPr>
            <w:t>2604 53</w:t>
          </w:r>
          <w:r w:rsidR="00BB08CA">
            <w:rPr>
              <w:rFonts w:ascii="Museo 300" w:hAnsi="Museo 300"/>
              <w:sz w:val="16"/>
              <w:szCs w:val="16"/>
            </w:rPr>
            <w:t>07</w:t>
          </w:r>
        </w:p>
      </w:tc>
      <w:tc>
        <w:tcPr>
          <w:tcW w:w="3304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e-mail:</w:t>
          </w:r>
          <w:r w:rsidR="00BB08CA">
            <w:rPr>
              <w:rFonts w:ascii="Museo 300" w:hAnsi="Museo 300"/>
              <w:sz w:val="16"/>
              <w:szCs w:val="16"/>
            </w:rPr>
            <w:t xml:space="preserve"> amy.uaip@gma</w:t>
          </w:r>
          <w:r w:rsidRPr="00901EEF">
            <w:rPr>
              <w:rFonts w:ascii="Museo 300" w:hAnsi="Museo 300"/>
              <w:sz w:val="16"/>
              <w:szCs w:val="16"/>
            </w:rPr>
            <w:t>il.com</w:t>
          </w:r>
        </w:p>
      </w:tc>
    </w:tr>
  </w:tbl>
  <w:p w:rsidR="00AD1553" w:rsidRPr="00BB2654" w:rsidRDefault="00AD1553" w:rsidP="004B3205">
    <w:pPr>
      <w:pStyle w:val="Sinespaciado"/>
      <w:spacing w:line="276" w:lineRule="auto"/>
      <w:jc w:val="center"/>
      <w:rPr>
        <w:rFonts w:ascii="Museo 300" w:hAnsi="Museo 30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520" w:rsidRDefault="00461520" w:rsidP="004D6200">
      <w:pPr>
        <w:spacing w:after="0" w:line="240" w:lineRule="auto"/>
      </w:pPr>
      <w:r>
        <w:separator/>
      </w:r>
    </w:p>
  </w:footnote>
  <w:footnote w:type="continuationSeparator" w:id="0">
    <w:p w:rsidR="00461520" w:rsidRDefault="00461520" w:rsidP="004D6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4396"/>
      <w:gridCol w:w="4396"/>
    </w:tblGrid>
    <w:tr w:rsidR="00746F62" w:rsidRPr="00485800" w:rsidTr="00BB2654">
      <w:trPr>
        <w:cantSplit/>
        <w:trHeight w:val="97"/>
      </w:trPr>
      <w:tc>
        <w:tcPr>
          <w:tcW w:w="4404" w:type="dxa"/>
          <w:tc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2" w:space="0" w:color="auto"/>
          </w:tcBorders>
          <w:vAlign w:val="center"/>
        </w:tcPr>
        <w:p w:rsidR="000F4A13" w:rsidRPr="00901EEF" w:rsidRDefault="000F4A13" w:rsidP="000F4A13">
          <w:pPr>
            <w:pStyle w:val="Sinespaciado"/>
            <w:jc w:val="right"/>
            <w:rPr>
              <w:rFonts w:ascii="Museo 300" w:hAnsi="Museo 300"/>
              <w:sz w:val="20"/>
              <w:szCs w:val="20"/>
            </w:rPr>
          </w:pPr>
        </w:p>
        <w:p w:rsidR="000F28BD" w:rsidRPr="00901EEF" w:rsidRDefault="000F4A13" w:rsidP="000F4A13">
          <w:pPr>
            <w:pStyle w:val="Sinespaciado"/>
            <w:jc w:val="right"/>
            <w:rPr>
              <w:rFonts w:ascii="Museo 300" w:hAnsi="Museo 300"/>
              <w:b/>
              <w:sz w:val="20"/>
              <w:szCs w:val="20"/>
            </w:rPr>
          </w:pPr>
          <w:r w:rsidRPr="00901EEF">
            <w:rPr>
              <w:rFonts w:ascii="Museo 300" w:hAnsi="Museo 300"/>
              <w:b/>
              <w:sz w:val="20"/>
              <w:szCs w:val="20"/>
            </w:rPr>
            <w:t>G</w:t>
          </w:r>
          <w:r w:rsidR="00746F62" w:rsidRPr="00901EEF">
            <w:rPr>
              <w:rFonts w:ascii="Museo 300" w:hAnsi="Museo 300"/>
              <w:b/>
              <w:sz w:val="20"/>
              <w:szCs w:val="20"/>
            </w:rPr>
            <w:t>OBIERNO MUNICIPAL</w:t>
          </w:r>
        </w:p>
        <w:p w:rsidR="000F28BD" w:rsidRPr="00901EEF" w:rsidRDefault="00746F62" w:rsidP="000F4A13">
          <w:pPr>
            <w:pStyle w:val="Sinespaciado"/>
            <w:jc w:val="right"/>
            <w:rPr>
              <w:rFonts w:ascii="Museo 300" w:hAnsi="Museo 300"/>
              <w:b/>
              <w:sz w:val="20"/>
              <w:szCs w:val="20"/>
            </w:rPr>
          </w:pPr>
          <w:r w:rsidRPr="00901EEF">
            <w:rPr>
              <w:rFonts w:ascii="Museo 300" w:hAnsi="Museo 300"/>
              <w:b/>
              <w:sz w:val="20"/>
              <w:szCs w:val="20"/>
            </w:rPr>
            <w:t>DE YUCUAIQUÍN</w:t>
          </w:r>
        </w:p>
        <w:p w:rsidR="000F4A13" w:rsidRPr="00901EEF" w:rsidRDefault="000F4A13" w:rsidP="000F4A13">
          <w:pPr>
            <w:pStyle w:val="Sinespaciado"/>
            <w:jc w:val="right"/>
            <w:rPr>
              <w:rFonts w:ascii="Museo 300" w:hAnsi="Museo 300"/>
              <w:sz w:val="20"/>
              <w:szCs w:val="20"/>
            </w:rPr>
          </w:pPr>
        </w:p>
      </w:tc>
      <w:tc>
        <w:tcPr>
          <w:tcW w:w="4404" w:type="dxa"/>
          <w:tcBorders>
            <w:top w:val="single" w:sz="18" w:space="0" w:color="FFFFFF"/>
            <w:left w:val="single" w:sz="12" w:space="0" w:color="auto"/>
            <w:bottom w:val="single" w:sz="18" w:space="0" w:color="FFFFFF"/>
            <w:right w:val="single" w:sz="18" w:space="0" w:color="FFFFFF"/>
          </w:tcBorders>
          <w:vAlign w:val="center"/>
        </w:tcPr>
        <w:p w:rsidR="000F4A13" w:rsidRPr="00901EEF" w:rsidRDefault="000F4A13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</w:p>
        <w:p w:rsidR="00BB08CA" w:rsidRDefault="00BB08CA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  <w:r>
            <w:rPr>
              <w:rFonts w:ascii="Museo 300" w:hAnsi="Museo 300"/>
              <w:sz w:val="20"/>
              <w:szCs w:val="20"/>
            </w:rPr>
            <w:t>UNIDAD DE ACCESO A LA</w:t>
          </w:r>
        </w:p>
        <w:p w:rsidR="00BB08CA" w:rsidRPr="00901EEF" w:rsidRDefault="00BB08CA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  <w:r>
            <w:rPr>
              <w:rFonts w:ascii="Museo 300" w:hAnsi="Museo 300"/>
              <w:sz w:val="20"/>
              <w:szCs w:val="20"/>
            </w:rPr>
            <w:t>INFORMACIÓN PÚBLICA</w:t>
          </w:r>
        </w:p>
        <w:p w:rsidR="000F4A13" w:rsidRPr="00901EEF" w:rsidRDefault="000F4A13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</w:p>
      </w:tc>
    </w:tr>
  </w:tbl>
  <w:p w:rsidR="004D6200" w:rsidRPr="00BB2654" w:rsidRDefault="00BB2654" w:rsidP="000F4A13">
    <w:pPr>
      <w:pStyle w:val="Sinespaciado"/>
      <w:jc w:val="center"/>
      <w:rPr>
        <w:rFonts w:ascii="Museo 300" w:hAnsi="Museo 300"/>
        <w:sz w:val="10"/>
        <w:szCs w:val="10"/>
      </w:rPr>
    </w:pPr>
    <w:r w:rsidRPr="00BB2654">
      <w:rPr>
        <w:rFonts w:ascii="Museo 300" w:hAnsi="Museo 300"/>
        <w:smallCaps/>
        <w:noProof/>
        <w:sz w:val="10"/>
        <w:szCs w:val="10"/>
        <w:lang w:val="en-US"/>
        <w14:shadow w14:blurRad="63500" w14:dist="0" w14:dir="0" w14:sx="102000" w14:sy="102000" w14:kx="0" w14:ky="0" w14:algn="ctr">
          <w14:srgbClr w14:val="000000">
            <w14:alpha w14:val="60000"/>
          </w14:srgbClr>
        </w14:shadow>
      </w:rPr>
      <w:drawing>
        <wp:anchor distT="0" distB="0" distL="114300" distR="114300" simplePos="0" relativeHeight="251661312" behindDoc="0" locked="0" layoutInCell="1" allowOverlap="1" wp14:anchorId="13F1CE47" wp14:editId="3E833177">
          <wp:simplePos x="0" y="0"/>
          <wp:positionH relativeFrom="leftMargin">
            <wp:posOffset>1622425</wp:posOffset>
          </wp:positionH>
          <wp:positionV relativeFrom="paragraph">
            <wp:posOffset>-728980</wp:posOffset>
          </wp:positionV>
          <wp:extent cx="72390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ucuaiqu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783"/>
    <w:multiLevelType w:val="hybridMultilevel"/>
    <w:tmpl w:val="D758F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02874"/>
    <w:multiLevelType w:val="hybridMultilevel"/>
    <w:tmpl w:val="47809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D85"/>
    <w:rsid w:val="0002226A"/>
    <w:rsid w:val="000952B7"/>
    <w:rsid w:val="00096FDC"/>
    <w:rsid w:val="000B4E6F"/>
    <w:rsid w:val="000B7D44"/>
    <w:rsid w:val="000F28BD"/>
    <w:rsid w:val="000F4A13"/>
    <w:rsid w:val="001C4184"/>
    <w:rsid w:val="001E412B"/>
    <w:rsid w:val="001F1D73"/>
    <w:rsid w:val="00214C66"/>
    <w:rsid w:val="002F6278"/>
    <w:rsid w:val="00444369"/>
    <w:rsid w:val="00461520"/>
    <w:rsid w:val="00485800"/>
    <w:rsid w:val="004B3205"/>
    <w:rsid w:val="004D6200"/>
    <w:rsid w:val="00507485"/>
    <w:rsid w:val="00563B53"/>
    <w:rsid w:val="00622360"/>
    <w:rsid w:val="00746F62"/>
    <w:rsid w:val="00747A42"/>
    <w:rsid w:val="00776E3E"/>
    <w:rsid w:val="00777721"/>
    <w:rsid w:val="007A1BB5"/>
    <w:rsid w:val="008029EB"/>
    <w:rsid w:val="00901EEF"/>
    <w:rsid w:val="00915F00"/>
    <w:rsid w:val="009268DE"/>
    <w:rsid w:val="00950737"/>
    <w:rsid w:val="009D377B"/>
    <w:rsid w:val="009E5387"/>
    <w:rsid w:val="009F63A3"/>
    <w:rsid w:val="00A944F1"/>
    <w:rsid w:val="00AA3784"/>
    <w:rsid w:val="00AA4945"/>
    <w:rsid w:val="00AD1553"/>
    <w:rsid w:val="00B909E2"/>
    <w:rsid w:val="00BB08CA"/>
    <w:rsid w:val="00BB2654"/>
    <w:rsid w:val="00BF4263"/>
    <w:rsid w:val="00C11D85"/>
    <w:rsid w:val="00D13248"/>
    <w:rsid w:val="00DD25EC"/>
    <w:rsid w:val="00DE620E"/>
    <w:rsid w:val="00FD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3060A5B"/>
  <w15:chartTrackingRefBased/>
  <w15:docId w15:val="{16669C88-B65F-4B1D-9F01-2C08E62B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B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D620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200"/>
  </w:style>
  <w:style w:type="paragraph" w:styleId="Piedepgina">
    <w:name w:val="footer"/>
    <w:basedOn w:val="Normal"/>
    <w:link w:val="Piedepgina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200"/>
  </w:style>
  <w:style w:type="table" w:styleId="Tablaconcuadrcula">
    <w:name w:val="Table Grid"/>
    <w:basedOn w:val="Tablanormal"/>
    <w:uiPriority w:val="39"/>
    <w:rsid w:val="004D6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2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6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icial%20de%20Info\Documents\Plantillas%20personalizadas%20de%20Office\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</Template>
  <TotalTime>2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Información</dc:creator>
  <cp:keywords/>
  <dc:description/>
  <cp:lastModifiedBy>Oficial de Información</cp:lastModifiedBy>
  <cp:revision>2</cp:revision>
  <cp:lastPrinted>2018-01-12T22:40:00Z</cp:lastPrinted>
  <dcterms:created xsi:type="dcterms:W3CDTF">2021-02-18T15:34:00Z</dcterms:created>
  <dcterms:modified xsi:type="dcterms:W3CDTF">2021-02-18T15:36:00Z</dcterms:modified>
</cp:coreProperties>
</file>