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59F95" w14:textId="40F8874B" w:rsidR="00294BCF" w:rsidRPr="0094548F" w:rsidRDefault="002C2C28" w:rsidP="00206709">
      <w:pPr>
        <w:spacing w:after="0" w:line="240" w:lineRule="auto"/>
        <w:rPr>
          <w:rFonts w:ascii="Museo 300" w:hAnsi="Museo 300"/>
          <w:b/>
          <w:sz w:val="6"/>
          <w:szCs w:val="6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 </w:t>
      </w:r>
    </w:p>
    <w:p w14:paraId="1767D27A" w14:textId="77777777" w:rsidR="00294BCF" w:rsidRPr="0094548F" w:rsidRDefault="00B43257" w:rsidP="00375898">
      <w:pPr>
        <w:spacing w:line="240" w:lineRule="auto"/>
        <w:jc w:val="center"/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INFORME DE SEGUIMIENTO </w:t>
      </w:r>
      <w:r w:rsidR="00294BCF" w:rsidRPr="0094548F"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AL </w:t>
      </w:r>
      <w:r w:rsidRPr="0094548F"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PLAN ANUAL OPERATIVO </w:t>
      </w:r>
    </w:p>
    <w:p w14:paraId="426D7E18" w14:textId="62ACB7AC" w:rsidR="00294BCF" w:rsidRPr="0094548F" w:rsidRDefault="009801B3" w:rsidP="001E573E">
      <w:pPr>
        <w:spacing w:line="240" w:lineRule="auto"/>
        <w:jc w:val="center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CUARTO TRIMESTRE 2024</w:t>
      </w:r>
    </w:p>
    <w:p w14:paraId="29E7DDA2" w14:textId="77777777" w:rsidR="001E573E" w:rsidRPr="0094548F" w:rsidRDefault="001E573E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8B2DEA" w14:textId="38FB2B8E" w:rsidR="00A1144C" w:rsidRPr="0094548F" w:rsidRDefault="00294BCF" w:rsidP="00972EA7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ELABORADO POR:</w:t>
      </w: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p w14:paraId="5F6D69FC" w14:textId="77777777" w:rsidR="00A1144C" w:rsidRPr="0094548F" w:rsidRDefault="00A1144C" w:rsidP="003F10E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4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624"/>
        <w:gridCol w:w="4422"/>
      </w:tblGrid>
      <w:tr w:rsidR="001E573E" w:rsidRPr="0094548F" w14:paraId="2399A61A" w14:textId="77777777" w:rsidTr="001E573E">
        <w:trPr>
          <w:trHeight w:val="737"/>
          <w:jc w:val="center"/>
        </w:trPr>
        <w:tc>
          <w:tcPr>
            <w:tcW w:w="4422" w:type="dxa"/>
            <w:tcBorders>
              <w:top w:val="single" w:sz="4" w:space="0" w:color="auto"/>
            </w:tcBorders>
          </w:tcPr>
          <w:p w14:paraId="1E8B6BE5" w14:textId="44324FEC" w:rsidR="001E573E" w:rsidRPr="0094548F" w:rsidRDefault="0036317B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>
              <w:rPr>
                <w:rFonts w:ascii="Museo 300" w:hAnsi="Museo 300"/>
                <w:sz w:val="24"/>
                <w:szCs w:val="24"/>
              </w:rPr>
              <w:t>---</w:t>
            </w:r>
          </w:p>
          <w:p w14:paraId="498C0A2F" w14:textId="65B701DC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 w:rsidRPr="0094548F">
              <w:rPr>
                <w:rFonts w:ascii="Museo 300" w:hAnsi="Museo 300"/>
                <w:sz w:val="24"/>
                <w:szCs w:val="24"/>
              </w:rPr>
              <w:t>Técnico de Planificación</w:t>
            </w:r>
          </w:p>
        </w:tc>
        <w:tc>
          <w:tcPr>
            <w:tcW w:w="624" w:type="dxa"/>
          </w:tcPr>
          <w:p w14:paraId="1C6F7814" w14:textId="77777777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</w:p>
        </w:tc>
        <w:tc>
          <w:tcPr>
            <w:tcW w:w="4422" w:type="dxa"/>
          </w:tcPr>
          <w:p w14:paraId="7020563F" w14:textId="45A12121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</w:p>
        </w:tc>
      </w:tr>
    </w:tbl>
    <w:p w14:paraId="4B28BE04" w14:textId="77777777" w:rsidR="001E573E" w:rsidRPr="0094548F" w:rsidRDefault="001E573E" w:rsidP="003F10E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56A0783" w14:textId="77777777" w:rsidR="001E573E" w:rsidRPr="0094548F" w:rsidRDefault="001E573E" w:rsidP="003F10E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8C0F343" w14:textId="77777777" w:rsidR="00294BCF" w:rsidRPr="0094548F" w:rsidRDefault="00294BCF" w:rsidP="001E573E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REVISADO POR:</w:t>
      </w:r>
    </w:p>
    <w:p w14:paraId="4D9AAB97" w14:textId="77777777" w:rsidR="001E573E" w:rsidRPr="0094548F" w:rsidRDefault="001E573E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1CE735" w14:textId="77777777" w:rsidR="00294BCF" w:rsidRPr="0094548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4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624"/>
        <w:gridCol w:w="4422"/>
      </w:tblGrid>
      <w:tr w:rsidR="001E573E" w:rsidRPr="0094548F" w14:paraId="77499C05" w14:textId="77777777" w:rsidTr="001E573E">
        <w:trPr>
          <w:trHeight w:val="737"/>
          <w:jc w:val="center"/>
        </w:trPr>
        <w:tc>
          <w:tcPr>
            <w:tcW w:w="4422" w:type="dxa"/>
            <w:tcBorders>
              <w:top w:val="single" w:sz="4" w:space="0" w:color="auto"/>
            </w:tcBorders>
          </w:tcPr>
          <w:p w14:paraId="31DE986C" w14:textId="473BF434" w:rsidR="001E573E" w:rsidRPr="0094548F" w:rsidRDefault="0036317B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>
              <w:rPr>
                <w:rFonts w:ascii="Museo 300" w:hAnsi="Museo 300"/>
                <w:sz w:val="24"/>
                <w:szCs w:val="24"/>
              </w:rPr>
              <w:t>---</w:t>
            </w:r>
          </w:p>
          <w:p w14:paraId="438A3B9B" w14:textId="77777777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 w:rsidRPr="0094548F">
              <w:rPr>
                <w:rFonts w:ascii="Museo 300" w:hAnsi="Museo 300"/>
                <w:sz w:val="24"/>
                <w:szCs w:val="24"/>
              </w:rPr>
              <w:t>Jefe Unidad de Planificación</w:t>
            </w:r>
          </w:p>
        </w:tc>
        <w:tc>
          <w:tcPr>
            <w:tcW w:w="624" w:type="dxa"/>
          </w:tcPr>
          <w:p w14:paraId="291D7104" w14:textId="77777777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</w:tcBorders>
          </w:tcPr>
          <w:p w14:paraId="7464AA45" w14:textId="3EDB03BF" w:rsidR="001E573E" w:rsidRPr="0094548F" w:rsidRDefault="0036317B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>
              <w:rPr>
                <w:rFonts w:ascii="Museo 300" w:hAnsi="Museo 300"/>
                <w:sz w:val="24"/>
                <w:szCs w:val="24"/>
              </w:rPr>
              <w:t>----</w:t>
            </w:r>
            <w:bookmarkStart w:id="0" w:name="_GoBack"/>
            <w:bookmarkEnd w:id="0"/>
          </w:p>
          <w:p w14:paraId="54E5136C" w14:textId="383280EE" w:rsidR="001E573E" w:rsidRPr="0094548F" w:rsidRDefault="001E573E" w:rsidP="006B6CBC">
            <w:pPr>
              <w:jc w:val="center"/>
              <w:rPr>
                <w:rFonts w:ascii="Museo 300" w:hAnsi="Museo 300"/>
                <w:sz w:val="24"/>
                <w:szCs w:val="24"/>
              </w:rPr>
            </w:pPr>
            <w:r w:rsidRPr="0094548F">
              <w:rPr>
                <w:rFonts w:ascii="Museo 300" w:hAnsi="Museo 300"/>
                <w:sz w:val="24"/>
                <w:szCs w:val="24"/>
              </w:rPr>
              <w:t>Gerente General</w:t>
            </w:r>
          </w:p>
        </w:tc>
      </w:tr>
    </w:tbl>
    <w:p w14:paraId="5DF36473" w14:textId="77777777" w:rsidR="00A1144C" w:rsidRPr="0094548F" w:rsidRDefault="00A1144C" w:rsidP="00375898">
      <w:pPr>
        <w:spacing w:line="240" w:lineRule="auto"/>
        <w:jc w:val="both"/>
        <w:rPr>
          <w:rFonts w:ascii="Museo 300" w:hAnsi="Museo 3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617AB3" w14:textId="77777777" w:rsidR="00B43257" w:rsidRPr="0094548F" w:rsidRDefault="00294BCF" w:rsidP="001E573E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OBJETIVO: </w:t>
      </w:r>
    </w:p>
    <w:p w14:paraId="7FAD0695" w14:textId="07328A95" w:rsidR="00B43257" w:rsidRPr="0094548F" w:rsidRDefault="00976B3C" w:rsidP="001E573E">
      <w:pPr>
        <w:spacing w:line="240" w:lineRule="auto"/>
        <w:jc w:val="both"/>
        <w:rPr>
          <w:rFonts w:ascii="Museo 300" w:hAnsi="Museo 300"/>
          <w:sz w:val="24"/>
          <w:szCs w:val="24"/>
        </w:rPr>
      </w:pPr>
      <w:r w:rsidRPr="0094548F">
        <w:rPr>
          <w:rFonts w:ascii="Museo 300" w:hAnsi="Museo 300"/>
          <w:sz w:val="24"/>
          <w:szCs w:val="24"/>
        </w:rPr>
        <w:t xml:space="preserve">Dar seguimiento al nivel de cumplimiento de las metas institucionales </w:t>
      </w:r>
      <w:r w:rsidR="004D5EA3" w:rsidRPr="0094548F">
        <w:rPr>
          <w:rFonts w:ascii="Museo 300" w:hAnsi="Museo 300"/>
          <w:sz w:val="24"/>
          <w:szCs w:val="24"/>
        </w:rPr>
        <w:t xml:space="preserve">definidas en </w:t>
      </w:r>
      <w:proofErr w:type="gramStart"/>
      <w:r w:rsidR="004D5EA3" w:rsidRPr="0094548F">
        <w:rPr>
          <w:rFonts w:ascii="Museo 300" w:hAnsi="Museo 300"/>
          <w:sz w:val="24"/>
          <w:szCs w:val="24"/>
        </w:rPr>
        <w:t>el</w:t>
      </w:r>
      <w:proofErr w:type="gramEnd"/>
      <w:r w:rsidR="004D5EA3" w:rsidRPr="0094548F">
        <w:rPr>
          <w:rFonts w:ascii="Museo 300" w:hAnsi="Museo 300"/>
          <w:sz w:val="24"/>
          <w:szCs w:val="24"/>
        </w:rPr>
        <w:t xml:space="preserve"> Plan Anual Operativo y </w:t>
      </w:r>
      <w:r w:rsidRPr="0094548F">
        <w:rPr>
          <w:rFonts w:ascii="Museo 300" w:hAnsi="Museo 300"/>
          <w:sz w:val="24"/>
          <w:szCs w:val="24"/>
        </w:rPr>
        <w:t xml:space="preserve">alcanzadas durante el </w:t>
      </w:r>
      <w:r w:rsidR="004D5EA3" w:rsidRPr="0094548F">
        <w:rPr>
          <w:rFonts w:ascii="Museo 300" w:hAnsi="Museo 300"/>
          <w:sz w:val="24"/>
          <w:szCs w:val="24"/>
        </w:rPr>
        <w:t>año 2024 por las Unidades Organizativas.</w:t>
      </w:r>
      <w:r w:rsidRPr="0094548F">
        <w:rPr>
          <w:rFonts w:ascii="Museo 300" w:hAnsi="Museo 300"/>
          <w:sz w:val="24"/>
          <w:szCs w:val="24"/>
        </w:rPr>
        <w:t xml:space="preserve"> </w:t>
      </w:r>
      <w:r w:rsidR="004D5EA3" w:rsidRPr="0094548F">
        <w:rPr>
          <w:rFonts w:ascii="Museo 300" w:hAnsi="Museo 300"/>
          <w:sz w:val="24"/>
          <w:szCs w:val="24"/>
        </w:rPr>
        <w:t xml:space="preserve">En este informe podrá identificarse el logro acumulado obtenido durante los </w:t>
      </w:r>
      <w:r w:rsidR="00972EA7" w:rsidRPr="0094548F">
        <w:rPr>
          <w:rFonts w:ascii="Museo 300" w:hAnsi="Museo 300"/>
          <w:sz w:val="24"/>
          <w:szCs w:val="24"/>
        </w:rPr>
        <w:t>cuatro t</w:t>
      </w:r>
      <w:r w:rsidR="004D5EA3" w:rsidRPr="0094548F">
        <w:rPr>
          <w:rFonts w:ascii="Museo 300" w:hAnsi="Museo 300"/>
          <w:sz w:val="24"/>
          <w:szCs w:val="24"/>
        </w:rPr>
        <w:t>rimestre</w:t>
      </w:r>
      <w:r w:rsidR="00972EA7" w:rsidRPr="0094548F">
        <w:rPr>
          <w:rFonts w:ascii="Museo 300" w:hAnsi="Museo 300"/>
          <w:sz w:val="24"/>
          <w:szCs w:val="24"/>
        </w:rPr>
        <w:t>s</w:t>
      </w:r>
      <w:r w:rsidR="004D5EA3" w:rsidRPr="0094548F">
        <w:rPr>
          <w:rFonts w:ascii="Museo 300" w:hAnsi="Museo 300"/>
          <w:sz w:val="24"/>
          <w:szCs w:val="24"/>
        </w:rPr>
        <w:t xml:space="preserve"> del año 2024, teniendo como base </w:t>
      </w:r>
      <w:r w:rsidRPr="0094548F">
        <w:rPr>
          <w:rFonts w:ascii="Museo 300" w:hAnsi="Museo 300"/>
          <w:sz w:val="24"/>
          <w:szCs w:val="24"/>
        </w:rPr>
        <w:t xml:space="preserve">los reportes </w:t>
      </w:r>
      <w:r w:rsidR="000D51E1" w:rsidRPr="0094548F">
        <w:rPr>
          <w:rFonts w:ascii="Museo 300" w:hAnsi="Museo 300"/>
          <w:sz w:val="24"/>
          <w:szCs w:val="24"/>
        </w:rPr>
        <w:t>mensuales</w:t>
      </w:r>
      <w:r w:rsidR="001E573E" w:rsidRPr="0094548F">
        <w:rPr>
          <w:rFonts w:ascii="Museo 300" w:hAnsi="Museo 300"/>
          <w:sz w:val="24"/>
          <w:szCs w:val="24"/>
        </w:rPr>
        <w:t xml:space="preserve"> </w:t>
      </w:r>
      <w:r w:rsidR="000D51E1" w:rsidRPr="0094548F">
        <w:rPr>
          <w:rFonts w:ascii="Museo 300" w:hAnsi="Museo 300"/>
          <w:sz w:val="24"/>
          <w:szCs w:val="24"/>
        </w:rPr>
        <w:t xml:space="preserve">de avance de actividades </w:t>
      </w:r>
      <w:r w:rsidRPr="0094548F">
        <w:rPr>
          <w:rFonts w:ascii="Museo 300" w:hAnsi="Museo 300"/>
          <w:sz w:val="24"/>
          <w:szCs w:val="24"/>
        </w:rPr>
        <w:t>que prese</w:t>
      </w:r>
      <w:r w:rsidR="003B4321" w:rsidRPr="0094548F">
        <w:rPr>
          <w:rFonts w:ascii="Museo 300" w:hAnsi="Museo 300"/>
          <w:sz w:val="24"/>
          <w:szCs w:val="24"/>
        </w:rPr>
        <w:t xml:space="preserve">ntan </w:t>
      </w:r>
      <w:r w:rsidR="00972EA7" w:rsidRPr="0094548F">
        <w:rPr>
          <w:rFonts w:ascii="Museo 300" w:hAnsi="Museo 300"/>
          <w:sz w:val="24"/>
          <w:szCs w:val="24"/>
        </w:rPr>
        <w:t>por las diferentes Gerencias, departamentos y u</w:t>
      </w:r>
      <w:r w:rsidR="003B4321" w:rsidRPr="0094548F">
        <w:rPr>
          <w:rFonts w:ascii="Museo 300" w:hAnsi="Museo 300"/>
          <w:sz w:val="24"/>
          <w:szCs w:val="24"/>
        </w:rPr>
        <w:t xml:space="preserve">nidades </w:t>
      </w:r>
      <w:r w:rsidR="004D5EA3" w:rsidRPr="0094548F">
        <w:rPr>
          <w:rFonts w:ascii="Museo 300" w:hAnsi="Museo 300"/>
          <w:sz w:val="24"/>
          <w:szCs w:val="24"/>
        </w:rPr>
        <w:t>a la Unidad de Planificación</w:t>
      </w:r>
      <w:r w:rsidR="00972EA7" w:rsidRPr="0094548F">
        <w:rPr>
          <w:rFonts w:ascii="Museo 300" w:hAnsi="Museo 300"/>
          <w:sz w:val="24"/>
          <w:szCs w:val="24"/>
        </w:rPr>
        <w:t>.</w:t>
      </w:r>
    </w:p>
    <w:p w14:paraId="28C929FE" w14:textId="77777777" w:rsidR="00375898" w:rsidRPr="0094548F" w:rsidRDefault="00375898" w:rsidP="00AE1BFA">
      <w:pPr>
        <w:spacing w:after="0" w:line="240" w:lineRule="auto"/>
        <w:jc w:val="both"/>
        <w:rPr>
          <w:rFonts w:ascii="Museo 300" w:hAnsi="Museo 300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5CCAB1" w14:textId="77777777" w:rsidR="00B43257" w:rsidRPr="0094548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SISTEMA DE ALERTAS EN EL CUMPLIMIENTO DE METAS:</w:t>
      </w:r>
    </w:p>
    <w:tbl>
      <w:tblPr>
        <w:tblStyle w:val="Tablaconcuadrcula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13"/>
        <w:gridCol w:w="5015"/>
        <w:gridCol w:w="3544"/>
      </w:tblGrid>
      <w:tr w:rsidR="00B43257" w:rsidRPr="0094548F" w14:paraId="101C7335" w14:textId="77777777" w:rsidTr="002C0A97">
        <w:trPr>
          <w:trHeight w:val="510"/>
          <w:jc w:val="center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AD8C4D7" w14:textId="77777777" w:rsidR="00B43257" w:rsidRPr="0094548F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Estado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042C18" w14:textId="77777777" w:rsidR="00B43257" w:rsidRPr="0094548F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Alerta</w:t>
            </w:r>
          </w:p>
        </w:tc>
      </w:tr>
      <w:tr w:rsidR="00B43257" w:rsidRPr="0094548F" w14:paraId="25DB4769" w14:textId="77777777" w:rsidTr="000E70F5">
        <w:trPr>
          <w:trHeight w:val="6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6D9B" w14:textId="77777777" w:rsidR="00B43257" w:rsidRPr="0094548F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Verde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85935F" w14:textId="77777777" w:rsidR="00B43257" w:rsidRPr="0094548F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88F6" w14:textId="77777777" w:rsidR="00B43257" w:rsidRPr="0094548F" w:rsidRDefault="002C0A9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Porcentaje de cumplimiento </w:t>
            </w:r>
            <w:r w:rsidR="00B43257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&gt; al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4378" w14:textId="77777777" w:rsidR="00B43257" w:rsidRPr="0094548F" w:rsidRDefault="00B43257" w:rsidP="005E0357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Iguala o supera la meta esperada</w:t>
            </w:r>
            <w:r w:rsidR="00210220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94548F" w14:paraId="1025B217" w14:textId="77777777" w:rsidTr="000E70F5">
        <w:trPr>
          <w:trHeight w:val="6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170" w14:textId="77777777" w:rsidR="00B43257" w:rsidRPr="0094548F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Amarillo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8E4BAA" w14:textId="77777777" w:rsidR="00B43257" w:rsidRPr="0094548F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9AC4" w14:textId="535C943D" w:rsidR="00B43257" w:rsidRPr="0094548F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75% &lt; </w:t>
            </w:r>
            <w:r w:rsidR="002C0A97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="0080073A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</w:t>
            </w: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≤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1B29" w14:textId="77777777" w:rsidR="00B43257" w:rsidRPr="0094548F" w:rsidRDefault="00B43257" w:rsidP="005E0357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Situación de atención, pero gestionable</w:t>
            </w:r>
            <w:r w:rsidR="00210220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94548F" w14:paraId="49D30B93" w14:textId="77777777" w:rsidTr="000E70F5">
        <w:trPr>
          <w:trHeight w:val="68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6B1" w14:textId="77777777" w:rsidR="00B43257" w:rsidRPr="0094548F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Rojo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2C3FD5" w14:textId="77777777" w:rsidR="00B43257" w:rsidRPr="0094548F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8573" w14:textId="77777777" w:rsidR="00B43257" w:rsidRPr="0094548F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0% &lt; </w:t>
            </w:r>
            <w:r w:rsidR="002C0A97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≤ 75%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7A06" w14:textId="77777777" w:rsidR="00B43257" w:rsidRPr="0094548F" w:rsidRDefault="00B43257" w:rsidP="005E0357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Precaución, se aleja de la meta esperada</w:t>
            </w:r>
            <w:r w:rsidR="00210220" w:rsidRPr="0094548F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</w:tbl>
    <w:p w14:paraId="406FE69C" w14:textId="77777777" w:rsidR="00A1144C" w:rsidRPr="0094548F" w:rsidRDefault="00A1144C" w:rsidP="004142EB">
      <w:pPr>
        <w:jc w:val="both"/>
        <w:rPr>
          <w:rFonts w:ascii="Museo 300" w:hAnsi="Museo 300"/>
          <w:b/>
        </w:rPr>
      </w:pPr>
    </w:p>
    <w:p w14:paraId="1FEED134" w14:textId="77777777" w:rsidR="004142EB" w:rsidRPr="0094548F" w:rsidRDefault="00933FDD" w:rsidP="004142EB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94548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ÍNDICE:</w:t>
      </w:r>
    </w:p>
    <w:sdt>
      <w:sdtPr>
        <w:rPr>
          <w:rFonts w:ascii="Museo 300" w:eastAsiaTheme="minorHAnsi" w:hAnsi="Museo 300" w:cstheme="minorBidi"/>
          <w:color w:val="auto"/>
          <w:sz w:val="22"/>
          <w:szCs w:val="22"/>
          <w:lang w:val="es-ES" w:eastAsia="en-US"/>
        </w:rPr>
        <w:id w:val="36672678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27DC8C43" w14:textId="77777777" w:rsidR="004142EB" w:rsidRPr="0094548F" w:rsidRDefault="004142EB" w:rsidP="004142EB">
          <w:pPr>
            <w:pStyle w:val="TtulodeTDC"/>
            <w:spacing w:before="0"/>
            <w:rPr>
              <w:rFonts w:ascii="Museo 300" w:hAnsi="Museo 300"/>
              <w:sz w:val="10"/>
              <w:szCs w:val="10"/>
            </w:rPr>
          </w:pPr>
        </w:p>
        <w:p w14:paraId="26976268" w14:textId="77777777" w:rsidR="009A500D" w:rsidRPr="009A500D" w:rsidRDefault="004142EB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r w:rsidRPr="0094548F">
            <w:rPr>
              <w:rFonts w:ascii="Museo 300" w:hAnsi="Museo 300"/>
            </w:rPr>
            <w:fldChar w:fldCharType="begin"/>
          </w:r>
          <w:r w:rsidRPr="0094548F">
            <w:rPr>
              <w:rFonts w:ascii="Museo 300" w:hAnsi="Museo 300"/>
            </w:rPr>
            <w:instrText xml:space="preserve"> TOC \o "1-3" \h \z \u </w:instrText>
          </w:r>
          <w:r w:rsidRPr="0094548F">
            <w:rPr>
              <w:rFonts w:ascii="Museo 300" w:hAnsi="Museo 300"/>
            </w:rPr>
            <w:fldChar w:fldCharType="separate"/>
          </w:r>
          <w:hyperlink w:anchor="_Toc189158352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  <w:shd w:val="clear" w:color="auto" w:fill="FFFFFF" w:themeFill="background1"/>
              </w:rPr>
              <w:t>GERENCIA LEGAL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_Toc189158352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3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8A6E8F4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3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2.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GERENCIA DE DESARROLLO RURAL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_Toc189158353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6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5643A2D2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4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3.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ADJUDICACIÓN DE INMUEBLES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_Toc189158354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10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BCA2562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5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4.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GESTIÓN DOCUMENTAL Y ARCHIVOS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_Toc189158355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11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5090B4D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6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5.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GERENCIA DE TRANSFORMACIÓN E INNOVACIÓN AGROPECUARIA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_Toc189158356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12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70355A1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7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6.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GERENCIA DE RECURSOS HUMANOS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_Toc189158357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14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5F8ADFE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8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7.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GERENCIA DE OPERACIONES Y LOGÍSTICA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_Toc189158358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15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037E56E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59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8.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INFORMÁTICA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_Toc189158359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17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5B69860D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0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9.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GÉNERO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_Toc189158360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18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A48796F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1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10.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AMBIENTAL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_Toc189158361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19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96799ED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2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11.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COMUNICACIONES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_Toc189158362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19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688E3A7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3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12.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COMPRAS PÚBLICAS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_Toc189158363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20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C924D3D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4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13.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FINANCIERA INSTITUCIONAL (UFI)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_Toc189158364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21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3AA199E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5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14.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PLANIFICACIÓN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_Toc189158365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22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FA590FF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6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15.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AUDITORÍA INTERNA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_Toc189158366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22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3DB8753B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7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16.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FORMACIÓN Y COOPERACIÓN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_Toc189158367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23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876362B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8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17.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ACCESO A LA INFORMACIÓN PÚBLICA (UAIP)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_Toc189158368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23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A08F261" w14:textId="77777777" w:rsidR="009A500D" w:rsidRPr="009A500D" w:rsidRDefault="00741696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89158369" w:history="1">
            <w:r w:rsidR="009A500D" w:rsidRPr="009A500D">
              <w:rPr>
                <w:rStyle w:val="Hipervnculo"/>
                <w:rFonts w:ascii="Museo 300" w:hAnsi="Museo 300"/>
                <w:noProof/>
              </w:rPr>
              <w:t>18.</w:t>
            </w:r>
            <w:r w:rsidR="009A500D" w:rsidRPr="009A500D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9A500D" w:rsidRPr="009A500D">
              <w:rPr>
                <w:rStyle w:val="Hipervnculo"/>
                <w:rFonts w:ascii="Museo 300" w:hAnsi="Museo 300"/>
                <w:noProof/>
              </w:rPr>
              <w:t>UNIDAD DE ASISTENCIA A JUNTA DIRECTIVA</w:t>
            </w:r>
            <w:r w:rsidR="009A500D" w:rsidRPr="009A500D">
              <w:rPr>
                <w:rFonts w:ascii="Museo 300" w:hAnsi="Museo 300"/>
                <w:noProof/>
                <w:webHidden/>
              </w:rPr>
              <w:tab/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begin"/>
            </w:r>
            <w:r w:rsidR="009A500D" w:rsidRPr="009A500D">
              <w:rPr>
                <w:rFonts w:ascii="Museo 300" w:hAnsi="Museo 300"/>
                <w:noProof/>
                <w:webHidden/>
              </w:rPr>
              <w:instrText xml:space="preserve"> PAGEREF _Toc189158369 \h </w:instrText>
            </w:r>
            <w:r w:rsidR="009A500D" w:rsidRPr="009A500D">
              <w:rPr>
                <w:rFonts w:ascii="Museo 300" w:hAnsi="Museo 300"/>
                <w:noProof/>
                <w:webHidden/>
              </w:rPr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separate"/>
            </w:r>
            <w:r w:rsidR="009A500D" w:rsidRPr="009A500D">
              <w:rPr>
                <w:rFonts w:ascii="Museo 300" w:hAnsi="Museo 300"/>
                <w:noProof/>
                <w:webHidden/>
              </w:rPr>
              <w:t>24</w:t>
            </w:r>
            <w:r w:rsidR="009A500D" w:rsidRPr="009A500D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38DFC9EA" w14:textId="77777777" w:rsidR="00191F8D" w:rsidRPr="0094548F" w:rsidRDefault="004142EB" w:rsidP="00AA010A">
          <w:pPr>
            <w:pStyle w:val="TDC1"/>
            <w:spacing w:after="90" w:line="240" w:lineRule="auto"/>
            <w:ind w:right="-658" w:firstLine="0"/>
            <w:jc w:val="left"/>
            <w:rPr>
              <w:rFonts w:ascii="Museo 300" w:hAnsi="Museo 300"/>
              <w:b/>
              <w:bCs/>
              <w:sz w:val="20"/>
              <w:szCs w:val="20"/>
              <w:lang w:val="es-ES"/>
            </w:rPr>
          </w:pPr>
          <w:r w:rsidRPr="0094548F">
            <w:rPr>
              <w:rFonts w:ascii="Museo 300" w:hAnsi="Museo 300"/>
              <w:bCs/>
              <w:lang w:val="es-ES"/>
            </w:rPr>
            <w:fldChar w:fldCharType="end"/>
          </w:r>
        </w:p>
      </w:sdtContent>
    </w:sdt>
    <w:p w14:paraId="7C51EB6C" w14:textId="77777777" w:rsidR="00191F8D" w:rsidRPr="0094548F" w:rsidRDefault="00191F8D" w:rsidP="00191F8D">
      <w:pPr>
        <w:rPr>
          <w:rFonts w:ascii="Museo 300" w:hAnsi="Museo 300"/>
          <w:lang w:val="es-ES"/>
        </w:rPr>
      </w:pPr>
    </w:p>
    <w:p w14:paraId="6DC19122" w14:textId="77777777" w:rsidR="00191F8D" w:rsidRPr="0094548F" w:rsidRDefault="00191F8D" w:rsidP="00191F8D">
      <w:pPr>
        <w:rPr>
          <w:rFonts w:ascii="Museo 300" w:hAnsi="Museo 300"/>
          <w:lang w:val="es-ES"/>
        </w:rPr>
      </w:pPr>
    </w:p>
    <w:p w14:paraId="55B8FA0B" w14:textId="77777777" w:rsidR="00C2734A" w:rsidRPr="0094548F" w:rsidRDefault="00C2734A" w:rsidP="00191F8D">
      <w:pPr>
        <w:rPr>
          <w:rFonts w:ascii="Museo 300" w:hAnsi="Museo 300"/>
          <w:lang w:val="es-ES"/>
        </w:rPr>
        <w:sectPr w:rsidR="00C2734A" w:rsidRPr="0094548F" w:rsidSect="004E05D6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17" w:right="1325" w:bottom="1417" w:left="1701" w:header="426" w:footer="237" w:gutter="0"/>
          <w:cols w:space="708"/>
          <w:docGrid w:linePitch="360"/>
        </w:sectPr>
      </w:pPr>
    </w:p>
    <w:p w14:paraId="2578C78A" w14:textId="321AC6C1" w:rsidR="00B21FB5" w:rsidRPr="0094548F" w:rsidRDefault="00096D59" w:rsidP="001C4583">
      <w:pPr>
        <w:pStyle w:val="Ttulo1"/>
        <w:numPr>
          <w:ilvl w:val="0"/>
          <w:numId w:val="1"/>
        </w:numPr>
        <w:spacing w:before="0"/>
        <w:ind w:left="0" w:firstLine="1"/>
        <w:rPr>
          <w:rFonts w:ascii="Museo 300" w:hAnsi="Museo 300"/>
          <w:b/>
          <w:color w:val="000000" w:themeColor="text1"/>
          <w:sz w:val="24"/>
          <w:szCs w:val="24"/>
        </w:rPr>
      </w:pPr>
      <w:bookmarkStart w:id="1" w:name="_Toc189158352"/>
      <w:r w:rsidRPr="0094548F">
        <w:rPr>
          <w:rFonts w:ascii="Museo 300" w:hAnsi="Museo 300"/>
          <w:b/>
          <w:color w:val="000000" w:themeColor="text1"/>
          <w:sz w:val="24"/>
          <w:szCs w:val="24"/>
          <w:shd w:val="clear" w:color="auto" w:fill="FFFFFF" w:themeFill="background1"/>
        </w:rPr>
        <w:lastRenderedPageBreak/>
        <w:t>GERENCIA LEGAL</w:t>
      </w:r>
      <w:bookmarkEnd w:id="1"/>
    </w:p>
    <w:p w14:paraId="71B06B84" w14:textId="77777777" w:rsidR="00096D59" w:rsidRPr="0094548F" w:rsidRDefault="00096D59" w:rsidP="00B40063">
      <w:pPr>
        <w:pStyle w:val="Ttulo1"/>
        <w:tabs>
          <w:tab w:val="center" w:pos="4599"/>
        </w:tabs>
        <w:spacing w:before="0"/>
        <w:ind w:left="-284"/>
        <w:rPr>
          <w:rFonts w:ascii="Museo 300" w:hAnsi="Museo 300"/>
          <w:b/>
          <w:sz w:val="10"/>
          <w:szCs w:val="10"/>
        </w:rPr>
      </w:pPr>
      <w:r w:rsidRPr="0094548F">
        <w:rPr>
          <w:rFonts w:ascii="Museo 300" w:hAnsi="Museo 300"/>
          <w:b/>
          <w:sz w:val="24"/>
          <w:szCs w:val="24"/>
        </w:rPr>
        <w:tab/>
      </w:r>
    </w:p>
    <w:tbl>
      <w:tblPr>
        <w:tblW w:w="47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7"/>
        <w:gridCol w:w="833"/>
        <w:gridCol w:w="1090"/>
        <w:gridCol w:w="1559"/>
        <w:gridCol w:w="1130"/>
        <w:gridCol w:w="1290"/>
        <w:gridCol w:w="1270"/>
        <w:gridCol w:w="1273"/>
        <w:gridCol w:w="2979"/>
      </w:tblGrid>
      <w:tr w:rsidR="00745080" w:rsidRPr="0094548F" w14:paraId="3D69A16C" w14:textId="7E7DC11A" w:rsidTr="00256DE6">
        <w:trPr>
          <w:trHeight w:val="567"/>
          <w:tblHeader/>
          <w:jc w:val="center"/>
        </w:trPr>
        <w:tc>
          <w:tcPr>
            <w:tcW w:w="1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181994BA" w14:textId="0A929981" w:rsidR="00843724" w:rsidRPr="0094548F" w:rsidRDefault="00843724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Actividad Específica</w:t>
            </w:r>
          </w:p>
        </w:tc>
        <w:tc>
          <w:tcPr>
            <w:tcW w:w="57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86B5B18" w14:textId="77777777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992720C" w14:textId="7837EAD9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2E1764" w14:textId="77777777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D4439C8" w14:textId="55C7CB9C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 %</w:t>
            </w:r>
          </w:p>
        </w:tc>
        <w:tc>
          <w:tcPr>
            <w:tcW w:w="8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965EE91" w14:textId="1A81FF49" w:rsidR="00843724" w:rsidRPr="0094548F" w:rsidRDefault="00843724" w:rsidP="0084372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783A1D" w:rsidRPr="0094548F" w14:paraId="14794F10" w14:textId="167E0EB7" w:rsidTr="00256DE6">
        <w:trPr>
          <w:trHeight w:val="680"/>
          <w:tblHeader/>
          <w:jc w:val="center"/>
        </w:trPr>
        <w:tc>
          <w:tcPr>
            <w:tcW w:w="1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8627824" w14:textId="77777777" w:rsidR="00843724" w:rsidRPr="0094548F" w:rsidRDefault="00843724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4A7B0A2" w14:textId="77777777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02FE922" w14:textId="3E83BCB5" w:rsidR="00843724" w:rsidRPr="0094548F" w:rsidRDefault="0078646C" w:rsidP="000E70F5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Cuarto Trimestre </w:t>
            </w:r>
          </w:p>
        </w:tc>
        <w:tc>
          <w:tcPr>
            <w:tcW w:w="4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90F6C42" w14:textId="77777777" w:rsidR="00843724" w:rsidRPr="0094548F" w:rsidRDefault="00843724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07170080" w14:textId="77777777" w:rsidR="00843724" w:rsidRPr="0094548F" w:rsidRDefault="0078646C" w:rsidP="004C6E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6FB8EE93" w14:textId="710D47DA" w:rsidR="0078646C" w:rsidRPr="0094548F" w:rsidRDefault="0078646C" w:rsidP="004C6E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 xml:space="preserve">Trimestre </w:t>
            </w:r>
          </w:p>
        </w:tc>
        <w:tc>
          <w:tcPr>
            <w:tcW w:w="3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A20A32C" w14:textId="77777777" w:rsidR="00843724" w:rsidRPr="0094548F" w:rsidRDefault="00CA1EB6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24A57A62" w14:textId="1BFF9D5A" w:rsidR="0078646C" w:rsidRPr="0094548F" w:rsidRDefault="0078646C" w:rsidP="00625E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09F8325" w14:textId="77777777" w:rsidR="0078646C" w:rsidRPr="0094548F" w:rsidRDefault="0078646C" w:rsidP="0078646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7B54DA8A" w14:textId="4276FEFA" w:rsidR="00843724" w:rsidRPr="0094548F" w:rsidRDefault="0078646C" w:rsidP="0078646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9640654" w14:textId="77777777" w:rsidR="00CA1EB6" w:rsidRPr="0094548F" w:rsidRDefault="00CA1EB6" w:rsidP="00CA1EB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27D6B1D1" w14:textId="77777777" w:rsidR="00843724" w:rsidRPr="0094548F" w:rsidRDefault="00CA1EB6" w:rsidP="00CA1EB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0150D147" w14:textId="5E23BC67" w:rsidR="0078646C" w:rsidRPr="0094548F" w:rsidRDefault="0078646C" w:rsidP="00CA1EB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D073461" w14:textId="77777777" w:rsidR="00843724" w:rsidRPr="0094548F" w:rsidRDefault="00843724" w:rsidP="0084372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1F5BC5" w:rsidRPr="0094548F" w14:paraId="4088B3CF" w14:textId="18716C65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581B9B" w14:textId="187AF17E" w:rsidR="001F5BC5" w:rsidRPr="0094548F" w:rsidRDefault="001F5BC5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Ciudadana</w:t>
            </w:r>
          </w:p>
        </w:tc>
      </w:tr>
      <w:tr w:rsidR="00783A1D" w:rsidRPr="0094548F" w14:paraId="5193BCB7" w14:textId="1927FD00" w:rsidTr="00256DE6">
        <w:trPr>
          <w:trHeight w:val="850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AA65" w14:textId="2EFD1D84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y asesoría a los usuarios del ISTA, mediante servicios de información.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76B889" w14:textId="3F622EFD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6,000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92436C" w14:textId="63556EDA" w:rsidR="00843724" w:rsidRPr="0094548F" w:rsidRDefault="00163775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7666" w14:textId="10347ABC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240A" w14:textId="02769701" w:rsidR="00843724" w:rsidRPr="0094548F" w:rsidRDefault="0007264E" w:rsidP="00E93C0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2,022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4636" w14:textId="43E3385D" w:rsidR="00843724" w:rsidRPr="0094548F" w:rsidRDefault="0007264E" w:rsidP="008129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10,958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B15066" w14:textId="4E21DB37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172B" w14:textId="1A26D2EB" w:rsidR="00843724" w:rsidRPr="0094548F" w:rsidRDefault="0007264E" w:rsidP="00DA776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ADDC" w14:textId="6E37E8F5" w:rsidR="0007264E" w:rsidRPr="0094548F" w:rsidRDefault="0007264E" w:rsidP="00A161C0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4E7306" w:rsidRPr="0094548F" w14:paraId="03B7725F" w14:textId="5D17A7FD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F94714B" w14:textId="3CD6E9CF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Jurídica</w:t>
            </w:r>
          </w:p>
        </w:tc>
      </w:tr>
      <w:tr w:rsidR="00783A1D" w:rsidRPr="0094548F" w14:paraId="5BA7129A" w14:textId="2CCB4907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DE0D" w14:textId="694F15B6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asociaciones cooperativas de la Reforma Agraria y de Producción Agropecuaria.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95703D" w14:textId="0B2F2EB9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5FFB3FF" w14:textId="372997C5" w:rsidR="00843724" w:rsidRPr="0094548F" w:rsidRDefault="006D7C4B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FD54" w14:textId="504184D4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Cooperativas atendidas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4221" w14:textId="6EC67015" w:rsidR="00843724" w:rsidRPr="0094548F" w:rsidRDefault="006D7C4B" w:rsidP="00DD5BF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B1D3" w14:textId="5ECCCC4C" w:rsidR="00843724" w:rsidRPr="0094548F" w:rsidRDefault="006D7C4B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756AA38" w14:textId="77D74FBB" w:rsidR="00843724" w:rsidRPr="0094548F" w:rsidRDefault="004607AB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83.33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386" w14:textId="3759AF28" w:rsidR="00843724" w:rsidRPr="0094548F" w:rsidRDefault="004607AB" w:rsidP="00DA776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96.88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51E9" w14:textId="0BD40CA8" w:rsidR="00DA776A" w:rsidRPr="0094548F" w:rsidRDefault="00DA776A" w:rsidP="009977E3">
            <w:pPr>
              <w:spacing w:after="0" w:line="240" w:lineRule="auto"/>
              <w:jc w:val="both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</w:tr>
      <w:tr w:rsidR="00783A1D" w:rsidRPr="0094548F" w14:paraId="36B43A36" w14:textId="32FC0C3F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4ABC" w14:textId="7EB7262C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Diligenciar cancelaciones de hipotecas a beneficiarios que lo requieran por el pago de su deuda agraria.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E39008F" w14:textId="1A0349B4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480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D76E3B" w14:textId="6FA64903" w:rsidR="00843724" w:rsidRPr="0094548F" w:rsidRDefault="009977E3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7FB6" w14:textId="2D2F7A4E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Cancelación elaborada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3E63" w14:textId="4F596B68" w:rsidR="00843724" w:rsidRPr="0094548F" w:rsidRDefault="009977E3" w:rsidP="00DD5BF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2A90" w14:textId="4BF90F9C" w:rsidR="00843724" w:rsidRPr="0094548F" w:rsidRDefault="00873C82" w:rsidP="00FF642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194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F87C4E9" w14:textId="7292CAF9" w:rsidR="00843724" w:rsidRPr="0094548F" w:rsidRDefault="008264B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27.50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D604" w14:textId="7ED24D96" w:rsidR="00843724" w:rsidRPr="0094548F" w:rsidRDefault="008264B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40.42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93FF" w14:textId="60F64379" w:rsidR="008264BF" w:rsidRPr="0094548F" w:rsidRDefault="008264BF" w:rsidP="009977E3">
            <w:pPr>
              <w:spacing w:after="0" w:line="240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5CAF6535" w14:textId="4F305F93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E9B" w14:textId="621B8604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de Cooperativas.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A3D9804" w14:textId="468934EB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FDA4C5" w14:textId="4DF177C8" w:rsidR="00843724" w:rsidRPr="0094548F" w:rsidRDefault="009977E3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192C" w14:textId="38E68D65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6D47" w14:textId="2D8D3739" w:rsidR="00843724" w:rsidRPr="0094548F" w:rsidRDefault="00843724" w:rsidP="00643F2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A6D" w14:textId="58D4D4CC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C8F22D3" w14:textId="1FE1AE12" w:rsidR="00843724" w:rsidRPr="0094548F" w:rsidRDefault="00843724" w:rsidP="00B21F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E094" w14:textId="1C11B549" w:rsidR="00843724" w:rsidRPr="0094548F" w:rsidRDefault="008264BF" w:rsidP="00B21F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5E40" w14:textId="484CCC2C" w:rsidR="008264BF" w:rsidRPr="0094548F" w:rsidRDefault="008264BF" w:rsidP="001E045F">
            <w:pPr>
              <w:spacing w:after="0" w:line="240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4AE0A4A8" w14:textId="20CB9098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6D94" w14:textId="775B31E8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ISTA.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1B9656" w14:textId="11FE8D62" w:rsidR="00843724" w:rsidRPr="0094548F" w:rsidRDefault="00843724" w:rsidP="000B113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19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635DB3" w14:textId="54E4006F" w:rsidR="00843724" w:rsidRPr="0094548F" w:rsidRDefault="001E045F" w:rsidP="006C68D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6A8E" w14:textId="2FD68934" w:rsidR="00843724" w:rsidRPr="0094548F" w:rsidRDefault="00843724" w:rsidP="006C68D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8AD9" w14:textId="62264272" w:rsidR="00843724" w:rsidRPr="0094548F" w:rsidRDefault="008264BF" w:rsidP="002958C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88B0" w14:textId="745C46F6" w:rsidR="00843724" w:rsidRPr="0094548F" w:rsidRDefault="008264BF" w:rsidP="009C28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81AA51" w14:textId="53CA1FAC" w:rsidR="00843724" w:rsidRPr="0094548F" w:rsidRDefault="001E045F" w:rsidP="006C68D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</w:t>
            </w:r>
            <w:r w:rsidR="008264BF"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D239" w14:textId="1B0847A4" w:rsidR="00843724" w:rsidRPr="0094548F" w:rsidRDefault="008264BF" w:rsidP="006C68D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21.05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C9CC" w14:textId="454196F7" w:rsidR="00202CDF" w:rsidRPr="0094548F" w:rsidRDefault="00202CDF" w:rsidP="008264BF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6E2D82AC" w14:textId="342861E4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D24B" w14:textId="2FD600AB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la donación o venta de inmuebles al Estado de El Salvador, Alcaldías o personas jurídicas.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9E7159" w14:textId="34B1782D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6F1E9A" w14:textId="788622D3" w:rsidR="00843724" w:rsidRPr="0094548F" w:rsidRDefault="009A479C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C76C" w14:textId="77777777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4D09" w14:textId="4CF2E9B8" w:rsidR="00843724" w:rsidRPr="0094548F" w:rsidRDefault="008264BF" w:rsidP="00202AF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9A479C"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FABB" w14:textId="112BF1C8" w:rsidR="00843724" w:rsidRPr="0094548F" w:rsidRDefault="003132A4" w:rsidP="008264B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9A479C"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EAB511" w14:textId="5F4AA528" w:rsidR="00843724" w:rsidRPr="0094548F" w:rsidRDefault="003132A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44EA" w14:textId="23D8F0A3" w:rsidR="00843724" w:rsidRPr="0094548F" w:rsidRDefault="008264BF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025F2" w14:textId="71F0F490" w:rsidR="00843724" w:rsidRPr="0094548F" w:rsidRDefault="00843724" w:rsidP="00013003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16693214" w14:textId="13FC7EA6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319F" w14:textId="510E4DB6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dictámenes e informes de casos varios para conocimiento de Junta Directiva Institucional.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D6666F8" w14:textId="18C00818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C891981" w14:textId="6975FACF" w:rsidR="00843724" w:rsidRPr="0094548F" w:rsidRDefault="009B010A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226F" w14:textId="055D2D65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Dictamen o informe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DB7B" w14:textId="6FC87261" w:rsidR="00843724" w:rsidRPr="0094548F" w:rsidRDefault="003C228A" w:rsidP="00D2460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F1BF" w14:textId="59678324" w:rsidR="00843724" w:rsidRPr="0094548F" w:rsidRDefault="001E2823" w:rsidP="003C228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3C228A"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481429" w14:textId="4827DC83" w:rsidR="00843724" w:rsidRPr="0094548F" w:rsidRDefault="009B010A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58B0" w14:textId="00F217FE" w:rsidR="00843724" w:rsidRPr="0094548F" w:rsidRDefault="009B010A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EAA28" w14:textId="7EF631F4" w:rsidR="009B010A" w:rsidRPr="0094548F" w:rsidRDefault="009B010A" w:rsidP="00054046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4E7306" w:rsidRPr="0094548F" w14:paraId="5B07FF8C" w14:textId="266130EB" w:rsidTr="00256DE6">
        <w:trPr>
          <w:trHeight w:val="34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9E71C6" w14:textId="32BF2898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Créditos</w:t>
            </w:r>
          </w:p>
        </w:tc>
      </w:tr>
      <w:tr w:rsidR="00783A1D" w:rsidRPr="0094548F" w14:paraId="6CF81732" w14:textId="4E7FA0EE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B2C1" w14:textId="160498C2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respuestas a requerimientos de información de beneficiarios de las distintas unidades organizativas y de los Decretos 207,713 y 839 EX FINATA.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C84A1" w14:textId="42C92D75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1,150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59119F" w14:textId="680A8B6A" w:rsidR="00843724" w:rsidRPr="0094548F" w:rsidRDefault="00013003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275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C146" w14:textId="733B79E5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Respuestas emitidas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8354" w14:textId="696393F4" w:rsidR="00843724" w:rsidRPr="0094548F" w:rsidRDefault="00013003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420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12BF" w14:textId="4691B329" w:rsidR="00843724" w:rsidRPr="0094548F" w:rsidRDefault="00237EF3" w:rsidP="0001300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2,</w:t>
            </w:r>
            <w:r w:rsidR="00013003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3EEC12" w14:textId="7B60BFB1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61B5" w14:textId="2704FA79" w:rsidR="00843724" w:rsidRPr="0094548F" w:rsidRDefault="009B010A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A8CD" w14:textId="45E76C9B" w:rsidR="00843724" w:rsidRPr="0094548F" w:rsidRDefault="00843724" w:rsidP="00843724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4E7306" w:rsidRPr="0094548F" w14:paraId="165EB39A" w14:textId="6B5167E2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0B37C6" w14:textId="3B7F118B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Escrituración</w:t>
            </w:r>
          </w:p>
        </w:tc>
      </w:tr>
      <w:tr w:rsidR="00783A1D" w:rsidRPr="0094548F" w14:paraId="31A4A79C" w14:textId="22676559" w:rsidTr="00256DE6">
        <w:trPr>
          <w:trHeight w:val="1361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852F" w14:textId="5AEDEEDF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Coordinar con los departamentos correspondientes la remisión de documentación necesaria para elaborar, confrontar e imprimir las Escrituras Públicas.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79486C" w14:textId="3AE1C070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DC23BD" w14:textId="207EB10A" w:rsidR="00843724" w:rsidRPr="0094548F" w:rsidRDefault="009E0D73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CE98" w14:textId="2531B876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Escritura individual elaborada ISTA / Cooperativa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7B41" w14:textId="29193F81" w:rsidR="00843724" w:rsidRPr="0094548F" w:rsidRDefault="009E0D73" w:rsidP="003C3B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256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44E2" w14:textId="24DFA520" w:rsidR="00843724" w:rsidRPr="0094548F" w:rsidRDefault="009E0D73" w:rsidP="009C287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709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E14487" w14:textId="6260D91C" w:rsidR="00843724" w:rsidRPr="0094548F" w:rsidRDefault="009B75D8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34.13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D23F" w14:textId="22116A8B" w:rsidR="00843724" w:rsidRPr="0094548F" w:rsidRDefault="009B75D8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23.63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B9601" w14:textId="66CFBD80" w:rsidR="00843724" w:rsidRPr="0094548F" w:rsidRDefault="003C3B19" w:rsidP="001346EE">
            <w:pPr>
              <w:spacing w:after="0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783A1D" w:rsidRPr="0094548F" w14:paraId="2A67D401" w14:textId="0679B492" w:rsidTr="00256DE6">
        <w:trPr>
          <w:trHeight w:val="1361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D4BB" w14:textId="2EB00856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Identificar en coordinación con el Departamento de Registro, escrituras con observación por el CNR para corrección y seguimiento de las mismas.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F3C13A" w14:textId="01A067DA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D48D038" w14:textId="0C53F37F" w:rsidR="00843724" w:rsidRPr="0094548F" w:rsidRDefault="009B75D8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E1D0" w14:textId="506465D8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D0DD" w14:textId="20061AFC" w:rsidR="00843724" w:rsidRPr="0094548F" w:rsidRDefault="009B75D8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8222" w14:textId="0AFFE3B1" w:rsidR="00843724" w:rsidRPr="0094548F" w:rsidRDefault="00F5079C" w:rsidP="009B75D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9B75D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250FA5" w14:textId="6BCA648A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F6C0" w14:textId="384BF257" w:rsidR="00843724" w:rsidRPr="0094548F" w:rsidRDefault="009B75D8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91.67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FD50" w14:textId="5A3E3FAA" w:rsidR="009B75D8" w:rsidRPr="0094548F" w:rsidRDefault="009B75D8" w:rsidP="00812952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</w:pPr>
          </w:p>
        </w:tc>
      </w:tr>
      <w:tr w:rsidR="00783A1D" w:rsidRPr="0094548F" w14:paraId="583F5527" w14:textId="0E894329" w:rsidTr="00256DE6">
        <w:trPr>
          <w:trHeight w:val="1361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034D" w14:textId="0A44F9C3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rectificaciones).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B4921C" w14:textId="01BCBD89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56472A" w14:textId="3E34DB07" w:rsidR="00843724" w:rsidRPr="0094548F" w:rsidRDefault="00022076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EDFF" w14:textId="2E42DA0C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Escritura intermedia elaborada (ISTA o Cooperativas)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4461" w14:textId="3FFF9358" w:rsidR="00843724" w:rsidRPr="0094548F" w:rsidRDefault="00022076" w:rsidP="004536C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AF092" w14:textId="006D40BE" w:rsidR="00843724" w:rsidRPr="0094548F" w:rsidRDefault="00022076" w:rsidP="00044FC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  <w:r w:rsidR="006C10CF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BCBAE69" w14:textId="2F6C3311" w:rsidR="00843724" w:rsidRPr="0094548F" w:rsidRDefault="003E2223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D3C8" w14:textId="6FA47306" w:rsidR="00843724" w:rsidRPr="0094548F" w:rsidRDefault="00F5079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2614" w14:textId="5782EA4C" w:rsidR="00044FCB" w:rsidRPr="0094548F" w:rsidRDefault="00044FCB" w:rsidP="00044FCB">
            <w:pPr>
              <w:spacing w:after="0" w:line="240" w:lineRule="auto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4E7306" w:rsidRPr="0094548F" w14:paraId="31B8179E" w14:textId="78DBB138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2A9706" w14:textId="2B8034A2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Procuración</w:t>
            </w:r>
          </w:p>
        </w:tc>
      </w:tr>
      <w:tr w:rsidR="007810E6" w:rsidRPr="0094548F" w14:paraId="573430B9" w14:textId="3FF08763" w:rsidTr="00256DE6">
        <w:trPr>
          <w:trHeight w:val="1361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E560" w14:textId="08063B0E" w:rsidR="007810E6" w:rsidRPr="0094548F" w:rsidRDefault="007810E6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Calendarizar de manera </w:t>
            </w:r>
            <w:proofErr w:type="gramStart"/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continua</w:t>
            </w:r>
            <w:proofErr w:type="gramEnd"/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las visitas a los diferentes Tribunales a nivel nacional para presentar demandas y dar seguimiento</w:t>
            </w:r>
            <w:r w:rsidR="002C2C28"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 las ya promovidas.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847E92" w14:textId="1EB7EA23" w:rsidR="007810E6" w:rsidRPr="0094548F" w:rsidRDefault="007810E6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F89A0D" w14:textId="3B75A647" w:rsidR="007810E6" w:rsidRPr="0094548F" w:rsidRDefault="00775D93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DDF5" w14:textId="0C2C9370" w:rsidR="007810E6" w:rsidRPr="0094548F" w:rsidRDefault="007810E6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Caso tramitado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D5F2" w14:textId="53AD3D15" w:rsidR="007810E6" w:rsidRPr="0094548F" w:rsidRDefault="00775D93" w:rsidP="007810E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8BDD" w14:textId="6F544D0B" w:rsidR="007810E6" w:rsidRPr="0094548F" w:rsidRDefault="00775D93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454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578D27" w14:textId="2F81FE81" w:rsidR="007810E6" w:rsidRPr="0094548F" w:rsidRDefault="007810E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F25A" w14:textId="36DB1EB6" w:rsidR="007810E6" w:rsidRPr="0094548F" w:rsidRDefault="005D775E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86C260" w14:textId="211D2FEE" w:rsidR="007810E6" w:rsidRPr="0094548F" w:rsidRDefault="007810E6" w:rsidP="007810E6">
            <w:pPr>
              <w:spacing w:after="0" w:line="240" w:lineRule="auto"/>
              <w:jc w:val="both"/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</w:pPr>
          </w:p>
        </w:tc>
      </w:tr>
      <w:tr w:rsidR="007810E6" w:rsidRPr="0094548F" w14:paraId="44882502" w14:textId="11DB9573" w:rsidTr="00256DE6">
        <w:trPr>
          <w:trHeight w:val="1361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7B31" w14:textId="61D06513" w:rsidR="007810E6" w:rsidRPr="0094548F" w:rsidRDefault="007810E6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respuestas a peticiones solicitadas por diferentes instituciones u oficinas internas.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F7D1E1" w14:textId="40BFF21C" w:rsidR="007810E6" w:rsidRPr="0094548F" w:rsidRDefault="007810E6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B3B7EBB" w14:textId="1AC3B932" w:rsidR="007810E6" w:rsidRPr="0094548F" w:rsidRDefault="00882E9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852F" w14:textId="2246C133" w:rsidR="007810E6" w:rsidRPr="0094548F" w:rsidRDefault="007810E6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06DC" w14:textId="7A953829" w:rsidR="007810E6" w:rsidRPr="0094548F" w:rsidRDefault="00882E9F" w:rsidP="0080073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F4E5" w14:textId="7A6B752B" w:rsidR="007810E6" w:rsidRPr="0094548F" w:rsidRDefault="00882E9F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128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95E044" w14:textId="0B6218A1" w:rsidR="007810E6" w:rsidRPr="0094548F" w:rsidRDefault="007810E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9D6" w14:textId="512BCA74" w:rsidR="007810E6" w:rsidRPr="0094548F" w:rsidRDefault="005D775E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1593" w14:textId="77C488C3" w:rsidR="007810E6" w:rsidRPr="0094548F" w:rsidRDefault="007810E6" w:rsidP="00EF02C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</w:pPr>
          </w:p>
        </w:tc>
      </w:tr>
      <w:tr w:rsidR="004E7306" w:rsidRPr="0094548F" w14:paraId="6777192F" w14:textId="34A5761B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B0AB25" w14:textId="67601957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Recuperación y Adjudicación de Inmuebles FINATA – Banco de Tierras</w:t>
            </w:r>
          </w:p>
        </w:tc>
      </w:tr>
      <w:tr w:rsidR="00783A1D" w:rsidRPr="0094548F" w14:paraId="7D31CB5F" w14:textId="76A29343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6179" w14:textId="59B7249B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Actualizar base de datos de beneficiarios según Decretos 207-839-713, atendiendo la demanda de información.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8F4156" w14:textId="109DF04C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8CA6D09" w14:textId="6A359F3F" w:rsidR="00843724" w:rsidRPr="0094548F" w:rsidRDefault="00882E9F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E895" w14:textId="578605E4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Beneficiarios atendidos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6EB4" w14:textId="6185D305" w:rsidR="00843724" w:rsidRPr="0094548F" w:rsidRDefault="00882E9F" w:rsidP="00FD1F6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244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A94F" w14:textId="405596D1" w:rsidR="00843724" w:rsidRPr="0094548F" w:rsidRDefault="00882E9F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1,139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DB2532" w14:textId="51ACB92D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E5C7" w14:textId="00448AC6" w:rsidR="00843724" w:rsidRPr="0094548F" w:rsidRDefault="008D2C9D" w:rsidP="00F2687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875F6" w14:textId="49BF8FBC" w:rsidR="00FD1F63" w:rsidRPr="0094548F" w:rsidRDefault="00FD1F63" w:rsidP="00514E1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754E368B" w14:textId="37D24BB0" w:rsidTr="00256DE6">
        <w:trPr>
          <w:trHeight w:val="737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667A" w14:textId="4B325BF2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Coordinar con los departamentos involucrados, el proceso de inscripción de los inmuebles para la solución de casos.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F7B44D7" w14:textId="16185433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70CC2DF" w14:textId="386B69CA" w:rsidR="00843724" w:rsidRPr="0094548F" w:rsidRDefault="00514E10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CBE3" w14:textId="3E1DD86E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Procesos impulsados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AC5D" w14:textId="4D59F13A" w:rsidR="00843724" w:rsidRPr="0094548F" w:rsidRDefault="00514E10" w:rsidP="0091679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5104" w14:textId="179C8537" w:rsidR="00843724" w:rsidRPr="0094548F" w:rsidRDefault="00514E10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875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E3C924" w14:textId="1585883A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836E1" w14:textId="4EAC23CD" w:rsidR="00843724" w:rsidRPr="0094548F" w:rsidRDefault="00F377DA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794E" w14:textId="54F9F28B" w:rsidR="008848D8" w:rsidRPr="0094548F" w:rsidRDefault="008848D8" w:rsidP="00514E1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E7306" w:rsidRPr="0094548F" w14:paraId="161CA8D2" w14:textId="55705B0F" w:rsidTr="00256DE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62315B" w14:textId="762A4930" w:rsidR="004E7306" w:rsidRPr="0094548F" w:rsidRDefault="004E7306" w:rsidP="001039FC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Registro</w:t>
            </w:r>
          </w:p>
        </w:tc>
      </w:tr>
      <w:tr w:rsidR="00D15A6E" w:rsidRPr="0094548F" w14:paraId="26CF711A" w14:textId="1C0C40E9" w:rsidTr="00256DE6">
        <w:trPr>
          <w:trHeight w:val="794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0BC" w14:textId="69822DB5" w:rsidR="00D15A6E" w:rsidRPr="0094548F" w:rsidRDefault="00D15A6E" w:rsidP="00D15A6E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estudios registrales según solicitudes recibidas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B0926A" w14:textId="3E62F208" w:rsidR="00D15A6E" w:rsidRPr="0094548F" w:rsidRDefault="00D15A6E" w:rsidP="00D15A6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465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6EDF21B" w14:textId="3B8E5629" w:rsidR="00D15A6E" w:rsidRPr="0094548F" w:rsidRDefault="00EB077E" w:rsidP="00D15A6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CA8E" w14:textId="7E62C685" w:rsidR="00D15A6E" w:rsidRPr="0094548F" w:rsidRDefault="00D15A6E" w:rsidP="00D15A6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Estudio registral elaborado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6DC5" w14:textId="43595D1C" w:rsidR="00D15A6E" w:rsidRPr="0094548F" w:rsidRDefault="00EB077E" w:rsidP="002A1B1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03A5" w14:textId="3532ED43" w:rsidR="00D15A6E" w:rsidRPr="0094548F" w:rsidRDefault="00EB077E" w:rsidP="00D15A6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615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518B7AB" w14:textId="3DD39074" w:rsidR="00D15A6E" w:rsidRPr="0094548F" w:rsidRDefault="00F377DA" w:rsidP="00D15A6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F616" w14:textId="3C6DA4E7" w:rsidR="00D15A6E" w:rsidRPr="0094548F" w:rsidRDefault="00F377DA" w:rsidP="00D15A6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DDC0" w14:textId="13DA90C5" w:rsidR="00D15A6E" w:rsidRPr="0094548F" w:rsidRDefault="00D15A6E" w:rsidP="00D15A6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1FBC1FA6" w14:textId="5DA1BD94" w:rsidTr="00256DE6">
        <w:trPr>
          <w:trHeight w:val="510"/>
          <w:jc w:val="center"/>
        </w:trPr>
        <w:tc>
          <w:tcPr>
            <w:tcW w:w="1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2D3D8E" w14:textId="35DC618C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9F2FD4" w14:textId="5CFAA7B1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FA972E" w14:textId="7724F3F2" w:rsidR="00843724" w:rsidRPr="0094548F" w:rsidRDefault="00EB077E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9E46" w14:textId="1F0556E4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Documento inscrito en CNR (ISTA / Cooperativa)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9FBF" w14:textId="6D420697" w:rsidR="00843724" w:rsidRPr="0094548F" w:rsidRDefault="00EB077E" w:rsidP="00152B3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4B2" w14:textId="4028BB45" w:rsidR="00843724" w:rsidRPr="0094548F" w:rsidRDefault="00EB077E" w:rsidP="009A749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400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4C32020" w14:textId="5C04EA99" w:rsidR="00843724" w:rsidRPr="0094548F" w:rsidRDefault="00EB077E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3.87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660F" w14:textId="3DA5C182" w:rsidR="00843724" w:rsidRPr="0094548F" w:rsidRDefault="00F377DA" w:rsidP="00EB077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13.</w:t>
            </w:r>
            <w:r w:rsidR="00EB077E"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33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C4C3" w14:textId="2B68945C" w:rsidR="00843724" w:rsidRPr="0094548F" w:rsidRDefault="003171FE" w:rsidP="00CA2158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783A1D" w:rsidRPr="0094548F" w14:paraId="61A9AE66" w14:textId="1C733932" w:rsidTr="00256DE6">
        <w:trPr>
          <w:trHeight w:val="20"/>
          <w:jc w:val="center"/>
        </w:trPr>
        <w:tc>
          <w:tcPr>
            <w:tcW w:w="1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CC8" w14:textId="4742CE64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5D5EF3" w14:textId="170016FB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107642" w14:textId="0BB92720" w:rsidR="00843724" w:rsidRPr="0094548F" w:rsidRDefault="00C77507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7D9E" w14:textId="285AD511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Documento presentado en CNR (ISTA / Cooperativa)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06B8" w14:textId="591EAA40" w:rsidR="00843724" w:rsidRPr="0094548F" w:rsidRDefault="002B5E3E" w:rsidP="00F069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C77507"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7F1C" w14:textId="3A702112" w:rsidR="00843724" w:rsidRPr="0094548F" w:rsidRDefault="00C77507" w:rsidP="009C28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386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F82CD7" w14:textId="064F52AB" w:rsidR="00843724" w:rsidRPr="0094548F" w:rsidRDefault="00C7750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3.73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FB83" w14:textId="57B524F7" w:rsidR="00843724" w:rsidRPr="0094548F" w:rsidRDefault="00C77507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12.87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5EA2A" w14:textId="661047CA" w:rsidR="00843724" w:rsidRPr="0094548F" w:rsidRDefault="00843724" w:rsidP="00C77507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783A1D" w:rsidRPr="0094548F" w14:paraId="450E3CFB" w14:textId="5FD50D2C" w:rsidTr="00256DE6">
        <w:trPr>
          <w:trHeight w:val="850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B461" w14:textId="4FC4C3B3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actos intermedios (desmembración simple, remedición, reunión de inmuebles, DCD).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3EE772" w14:textId="1C7CA284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41E425" w14:textId="167CE00D" w:rsidR="00843724" w:rsidRPr="0094548F" w:rsidRDefault="00C77507" w:rsidP="006D79D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3037" w14:textId="142D7309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Recomendación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realizada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8807B" w14:textId="57C11FB7" w:rsidR="00843724" w:rsidRPr="0094548F" w:rsidRDefault="007D5DBC" w:rsidP="002966A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A1A3" w14:textId="11D33BBC" w:rsidR="00843724" w:rsidRPr="0094548F" w:rsidRDefault="007D5DBC" w:rsidP="00F01D0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24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376B179" w14:textId="0348F3CB" w:rsidR="00843724" w:rsidRPr="0094548F" w:rsidRDefault="007D5DB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55.55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3ED6" w14:textId="1A83875A" w:rsidR="00843724" w:rsidRPr="0094548F" w:rsidRDefault="007D5DBC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68.57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2881" w14:textId="5124FD67" w:rsidR="00843724" w:rsidRPr="0094548F" w:rsidRDefault="00843724" w:rsidP="007D5DBC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783A1D" w:rsidRPr="0094548F" w14:paraId="73D51280" w14:textId="0F899656" w:rsidTr="00256DE6">
        <w:trPr>
          <w:trHeight w:val="850"/>
          <w:jc w:val="center"/>
        </w:trPr>
        <w:tc>
          <w:tcPr>
            <w:tcW w:w="1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4D96" w14:textId="30D4DF18" w:rsidR="00843724" w:rsidRPr="0094548F" w:rsidRDefault="00843724" w:rsidP="001039FC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cancelación de hipoteca y cancelación de vínculo de bien de familia.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A1B5C9D" w14:textId="74EBFE03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171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BCED2C" w14:textId="340A921D" w:rsidR="00843724" w:rsidRPr="0094548F" w:rsidRDefault="00A06A45" w:rsidP="009B057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6776" w14:textId="1EED465D" w:rsidR="00843724" w:rsidRPr="0094548F" w:rsidRDefault="00843724" w:rsidP="009B057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18"/>
                <w:szCs w:val="18"/>
                <w:lang w:eastAsia="es-SV"/>
              </w:rPr>
              <w:t>Recomendación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realizada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CF5D" w14:textId="0FC11F92" w:rsidR="00843724" w:rsidRPr="0094548F" w:rsidRDefault="00843724" w:rsidP="00603BF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1726" w14:textId="0203A827" w:rsidR="00843724" w:rsidRPr="0094548F" w:rsidRDefault="00843724" w:rsidP="009B057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248EA04" w14:textId="2ACF1F55" w:rsidR="00843724" w:rsidRPr="0094548F" w:rsidRDefault="00256DE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73CB" w14:textId="3BE0CA51" w:rsidR="00843724" w:rsidRPr="0094548F" w:rsidRDefault="00256DE6" w:rsidP="009B057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1.75</w:t>
            </w:r>
          </w:p>
        </w:tc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920EF" w14:textId="131A2CDD" w:rsidR="00843724" w:rsidRPr="0094548F" w:rsidRDefault="00B125CD" w:rsidP="007733BD">
            <w:pPr>
              <w:pStyle w:val="Textonotapie"/>
              <w:jc w:val="both"/>
              <w:rPr>
                <w:rFonts w:ascii="Museo 300" w:hAnsi="Museo 300"/>
              </w:rPr>
            </w:pPr>
            <w:r w:rsidRPr="0094548F">
              <w:rPr>
                <w:rFonts w:ascii="Museo 300" w:eastAsiaTheme="minorHAnsi" w:hAnsi="Museo 300" w:cs="Arial"/>
                <w:bCs/>
              </w:rPr>
              <w:t>.</w:t>
            </w:r>
          </w:p>
        </w:tc>
      </w:tr>
    </w:tbl>
    <w:p w14:paraId="2CDF9EAE" w14:textId="77777777" w:rsidR="00D832B1" w:rsidRPr="0094548F" w:rsidRDefault="00D832B1" w:rsidP="00D832B1">
      <w:pPr>
        <w:rPr>
          <w:rFonts w:ascii="Museo 300" w:hAnsi="Museo 300"/>
          <w:sz w:val="24"/>
          <w:szCs w:val="24"/>
          <w:lang w:val="es-MX"/>
        </w:rPr>
        <w:sectPr w:rsidR="00D832B1" w:rsidRPr="0094548F" w:rsidSect="00AC59FE">
          <w:headerReference w:type="default" r:id="rId12"/>
          <w:footerReference w:type="default" r:id="rId13"/>
          <w:pgSz w:w="20160" w:h="12240" w:orient="landscape" w:code="5"/>
          <w:pgMar w:top="1701" w:right="1165" w:bottom="1418" w:left="1276" w:header="709" w:footer="777" w:gutter="0"/>
          <w:cols w:space="708"/>
          <w:docGrid w:linePitch="360"/>
        </w:sectPr>
      </w:pPr>
    </w:p>
    <w:p w14:paraId="38ED41BA" w14:textId="77777777" w:rsidR="003B6F5A" w:rsidRPr="0094548F" w:rsidRDefault="003B6F5A" w:rsidP="003B6F5A">
      <w:pPr>
        <w:pStyle w:val="Ttulo1"/>
        <w:tabs>
          <w:tab w:val="center" w:pos="4599"/>
        </w:tabs>
        <w:spacing w:before="0" w:after="24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3553BFE4" w14:textId="0689EECB" w:rsidR="004142EB" w:rsidRPr="0094548F" w:rsidRDefault="004142EB" w:rsidP="002C5CC4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2" w:name="_Toc189158353"/>
      <w:r w:rsidRPr="0094548F">
        <w:rPr>
          <w:rFonts w:ascii="Museo 300" w:hAnsi="Museo 300"/>
          <w:b/>
          <w:color w:val="000000" w:themeColor="text1"/>
          <w:sz w:val="24"/>
          <w:szCs w:val="24"/>
        </w:rPr>
        <w:t>GERENCIA DE DESARROLLO RURAL</w:t>
      </w:r>
      <w:bookmarkEnd w:id="2"/>
      <w:r w:rsidRPr="0094548F">
        <w:rPr>
          <w:rFonts w:ascii="Museo 300" w:hAnsi="Museo 300"/>
          <w:b/>
          <w:color w:val="000000" w:themeColor="text1"/>
          <w:sz w:val="24"/>
          <w:szCs w:val="24"/>
        </w:rPr>
        <w:tab/>
      </w:r>
    </w:p>
    <w:tbl>
      <w:tblPr>
        <w:tblW w:w="48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9"/>
        <w:gridCol w:w="982"/>
        <w:gridCol w:w="1344"/>
        <w:gridCol w:w="1417"/>
        <w:gridCol w:w="1138"/>
        <w:gridCol w:w="1274"/>
        <w:gridCol w:w="1274"/>
        <w:gridCol w:w="1278"/>
        <w:gridCol w:w="2971"/>
      </w:tblGrid>
      <w:tr w:rsidR="002C5CC4" w:rsidRPr="0094548F" w14:paraId="1A2C5FCC" w14:textId="77777777" w:rsidTr="008C0CCF">
        <w:trPr>
          <w:trHeight w:val="510"/>
          <w:tblHeader/>
          <w:jc w:val="center"/>
        </w:trPr>
        <w:tc>
          <w:tcPr>
            <w:tcW w:w="1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9FB554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A0274EF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B4CB1E4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2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8515318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2ED7C56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BC7C70F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2C5CC4" w:rsidRPr="0094548F" w14:paraId="1D639821" w14:textId="77777777" w:rsidTr="008C0CCF">
        <w:trPr>
          <w:trHeight w:val="510"/>
          <w:tblHeader/>
          <w:jc w:val="center"/>
        </w:trPr>
        <w:tc>
          <w:tcPr>
            <w:tcW w:w="1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363C45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56F1B8A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0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899A93F" w14:textId="77777777" w:rsidR="002C5CC4" w:rsidRPr="0094548F" w:rsidRDefault="0078646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6B797AF8" w14:textId="4DC31B62" w:rsidR="0078646C" w:rsidRPr="0094548F" w:rsidRDefault="0078646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E6F772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0C59EE8" w14:textId="77777777" w:rsidR="002C5CC4" w:rsidRPr="0094548F" w:rsidRDefault="0078646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0539EA5C" w14:textId="65743CA1" w:rsidR="0078646C" w:rsidRPr="0094548F" w:rsidRDefault="0078646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A95D501" w14:textId="77777777" w:rsidR="0078646C" w:rsidRPr="0094548F" w:rsidRDefault="0078646C" w:rsidP="0078646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19E075D5" w14:textId="21194C60" w:rsidR="002C5CC4" w:rsidRPr="0094548F" w:rsidRDefault="0078646C" w:rsidP="0078646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7D53BAC" w14:textId="77777777" w:rsidR="002C5CC4" w:rsidRPr="0094548F" w:rsidRDefault="00FC6C50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7119F0B0" w14:textId="6A19D769" w:rsidR="00FC6C50" w:rsidRPr="0094548F" w:rsidRDefault="00FC6C50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C98B4E5" w14:textId="77777777" w:rsidR="00F91600" w:rsidRPr="0094548F" w:rsidRDefault="00F91600" w:rsidP="00F9160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442FADFB" w14:textId="77777777" w:rsidR="002C5CC4" w:rsidRPr="0094548F" w:rsidRDefault="00F91600" w:rsidP="00F9160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0B337D90" w14:textId="74324F92" w:rsidR="0078646C" w:rsidRPr="0094548F" w:rsidRDefault="0078646C" w:rsidP="00F9160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</w:tcPr>
          <w:p w14:paraId="5164A6E6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2C5CC4" w:rsidRPr="0094548F" w14:paraId="126724C9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CFE3E9" w14:textId="0A5F0789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Sección de Cobros</w:t>
            </w:r>
          </w:p>
        </w:tc>
      </w:tr>
      <w:tr w:rsidR="002C5CC4" w:rsidRPr="0094548F" w14:paraId="21E34388" w14:textId="77777777" w:rsidTr="008C0CCF">
        <w:trPr>
          <w:trHeight w:val="794"/>
          <w:jc w:val="center"/>
        </w:trPr>
        <w:tc>
          <w:tcPr>
            <w:tcW w:w="1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DCE8" w14:textId="77777777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F9785D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4,800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88B5795" w14:textId="09F66188" w:rsidR="002C5CC4" w:rsidRPr="0094548F" w:rsidRDefault="0095450D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1,200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BDA2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Gestión de cobro realizada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E626" w14:textId="0ED71388" w:rsidR="002C5CC4" w:rsidRPr="0094548F" w:rsidRDefault="0095450D" w:rsidP="001D53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2,477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9288D" w14:textId="6C14F07E" w:rsidR="002C5CC4" w:rsidRPr="0094548F" w:rsidRDefault="0095450D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8,177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A35A706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9068" w14:textId="1DB6AD8F" w:rsidR="002C5CC4" w:rsidRPr="0094548F" w:rsidRDefault="003B2CB6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6C0E" w14:textId="42F099FA" w:rsidR="002C5CC4" w:rsidRPr="0094548F" w:rsidRDefault="002C5CC4" w:rsidP="006311C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2C5CC4" w:rsidRPr="0094548F" w14:paraId="3B52DD9B" w14:textId="77777777" w:rsidTr="008C0CCF">
        <w:trPr>
          <w:trHeight w:val="794"/>
          <w:jc w:val="center"/>
        </w:trPr>
        <w:tc>
          <w:tcPr>
            <w:tcW w:w="1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885B" w14:textId="77777777" w:rsidR="002C5CC4" w:rsidRPr="0094548F" w:rsidRDefault="002C5CC4" w:rsidP="002C5CC4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455DDA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170,000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D2449C6" w14:textId="45CA6B8E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45,000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F410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Dólares en créditos recuperados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006C" w14:textId="6013B3E5" w:rsidR="002C5CC4" w:rsidRPr="0094548F" w:rsidRDefault="00BC17D0" w:rsidP="002A00A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289,889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B1DAE" w14:textId="113C0B7B" w:rsidR="002C5CC4" w:rsidRPr="0094548F" w:rsidRDefault="00E802F3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844,319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08E6C29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3377" w14:textId="7B057513" w:rsidR="002C5CC4" w:rsidRPr="0094548F" w:rsidRDefault="003B2CB6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D5717" w14:textId="234FDF71" w:rsidR="002C5CC4" w:rsidRPr="0094548F" w:rsidRDefault="002C5CC4" w:rsidP="00E802F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2C5CC4" w:rsidRPr="0094548F" w14:paraId="73B50B20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50C4B63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Área de Cuadrillas Topográficas</w:t>
            </w:r>
          </w:p>
        </w:tc>
      </w:tr>
      <w:tr w:rsidR="002C5CC4" w:rsidRPr="0094548F" w14:paraId="3AE0E5ED" w14:textId="77777777" w:rsidTr="008C0CCF">
        <w:trPr>
          <w:trHeight w:val="51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B5B4" w14:textId="785390F7" w:rsidR="003B6F5A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 a las entidades del Estado que así lo requieran, en materia técnica, respecto a levantamiento topográfico en planimetría y altimetría, trazos y replanteos de perímetros, parcelas y nivelación de terrenos, levantamientos arquitectónicos, entre otros.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DF5D3B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C088C08" w14:textId="760AC32E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E274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C43EB" w14:textId="03E52396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68F06" w14:textId="0801DD47" w:rsidR="002C5CC4" w:rsidRPr="0094548F" w:rsidRDefault="00BC17D0" w:rsidP="0051522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B19AE4D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80A4" w14:textId="73F64170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3BDB0" w14:textId="4A3BC0CD" w:rsidR="002C5CC4" w:rsidRPr="0094548F" w:rsidRDefault="002C5CC4" w:rsidP="00C117E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2C5CC4" w:rsidRPr="0094548F" w14:paraId="181E10A0" w14:textId="77777777" w:rsidTr="008C0CCF">
        <w:trPr>
          <w:trHeight w:val="794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7888" w14:textId="77777777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</w:t>
            </w:r>
            <w:proofErr w:type="spellStart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valúos</w:t>
            </w:r>
            <w:proofErr w:type="spellEnd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a requerimiento de las Unidades Organizativas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4D9E587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474A00" w14:textId="70493C73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D9AA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0562" w14:textId="6E85B37B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8440A" w14:textId="2642977E" w:rsidR="002C5CC4" w:rsidRPr="0094548F" w:rsidRDefault="00BC17D0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B6F965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4F4A" w14:textId="5C394028" w:rsidR="002C5CC4" w:rsidRPr="0094548F" w:rsidRDefault="00256DE6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9B2F" w14:textId="71604EA3" w:rsidR="002C5CC4" w:rsidRPr="0094548F" w:rsidRDefault="002C5CC4" w:rsidP="003B2CB6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2C5CC4" w:rsidRPr="0094548F" w14:paraId="7BE84CC0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708698" w14:textId="05FF9B0F" w:rsidR="002C5CC4" w:rsidRPr="0094548F" w:rsidRDefault="002C5CC4" w:rsidP="006A2D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Proyectos de Parcelación</w:t>
            </w:r>
          </w:p>
        </w:tc>
      </w:tr>
      <w:tr w:rsidR="002C5CC4" w:rsidRPr="0094548F" w14:paraId="0AC6902F" w14:textId="77777777" w:rsidTr="008C0CCF">
        <w:trPr>
          <w:trHeight w:val="794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6015" w14:textId="77777777" w:rsidR="002C5CC4" w:rsidRPr="0094548F" w:rsidRDefault="002C5CC4" w:rsidP="008127DC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aprobación de proyecto ISTA.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9D3C2B2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BE101ED" w14:textId="5B3C1979" w:rsidR="002C5CC4" w:rsidRPr="0094548F" w:rsidRDefault="008152BC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C414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0B16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F9F8" w14:textId="0C92E2D3" w:rsidR="002C5CC4" w:rsidRPr="0094548F" w:rsidRDefault="002C5CC4" w:rsidP="008129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0C99B06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1FCF" w14:textId="3935777A" w:rsidR="002C5CC4" w:rsidRPr="0094548F" w:rsidRDefault="001D5352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16.67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E799" w14:textId="16B5BF13" w:rsidR="00364783" w:rsidRPr="0094548F" w:rsidRDefault="00364783" w:rsidP="006A2D8C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</w:pPr>
          </w:p>
        </w:tc>
      </w:tr>
      <w:tr w:rsidR="002C5CC4" w:rsidRPr="0094548F" w14:paraId="32C80AC4" w14:textId="77777777" w:rsidTr="008C0CCF">
        <w:trPr>
          <w:trHeight w:val="794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1182" w14:textId="77777777" w:rsidR="002C5CC4" w:rsidRPr="0094548F" w:rsidRDefault="002C5CC4" w:rsidP="008127DC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autorización de transferencia de inmuebles propiedad de asociaciones cooperativas.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E2A93C9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74694D" w14:textId="0A7450C9" w:rsidR="002C5CC4" w:rsidRPr="0094548F" w:rsidRDefault="00822E2F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87C4C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5AD4" w14:textId="6971A876" w:rsidR="002C5CC4" w:rsidRPr="0094548F" w:rsidRDefault="0087686A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7472" w14:textId="43B4DD19" w:rsidR="002C5CC4" w:rsidRPr="0094548F" w:rsidRDefault="002C5CC4" w:rsidP="008129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9215CD" w14:textId="48589A4C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31E3" w14:textId="06508896" w:rsidR="002C5CC4" w:rsidRPr="0094548F" w:rsidRDefault="00E856A8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12.50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B831" w14:textId="556FF91E" w:rsidR="00EE5C4C" w:rsidRPr="0094548F" w:rsidRDefault="00EE5C4C" w:rsidP="00AB2E60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  <w:tr w:rsidR="008C0CCF" w:rsidRPr="0094548F" w14:paraId="18551864" w14:textId="77777777" w:rsidTr="0094548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7BD2DC" w14:textId="073B3BDE" w:rsidR="008C0CCF" w:rsidRPr="0094548F" w:rsidRDefault="008C0CCF" w:rsidP="009454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Proyectos de Parcelación (Continuación)</w:t>
            </w:r>
          </w:p>
        </w:tc>
      </w:tr>
      <w:tr w:rsidR="001B4438" w:rsidRPr="0094548F" w14:paraId="21AE2820" w14:textId="77777777" w:rsidTr="008C0CCF">
        <w:trPr>
          <w:trHeight w:val="850"/>
          <w:jc w:val="center"/>
        </w:trPr>
        <w:tc>
          <w:tcPr>
            <w:tcW w:w="14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51C84F" w14:textId="54157D12" w:rsidR="001B4438" w:rsidRPr="0094548F" w:rsidRDefault="001B4438" w:rsidP="00EE5C4C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7E6700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423ED8" w14:textId="7133CE40" w:rsidR="001B4438" w:rsidRPr="0094548F" w:rsidRDefault="00AB2E60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C81F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Plano de DCD presentado en CNR </w:t>
            </w:r>
            <w:r w:rsidRPr="0094548F">
              <w:rPr>
                <w:rFonts w:ascii="Museo 300" w:hAnsi="Museo 300" w:cs="Arial"/>
                <w:sz w:val="19"/>
                <w:szCs w:val="19"/>
                <w:lang w:eastAsia="es-SV"/>
              </w:rPr>
              <w:t>(Proyectos Cooperativas)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3D95" w14:textId="1FDBC8C0" w:rsidR="001B4438" w:rsidRPr="0094548F" w:rsidRDefault="00AB2E60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23B53" w14:textId="7C5421DB" w:rsidR="001B4438" w:rsidRPr="0094548F" w:rsidRDefault="00AB2E60" w:rsidP="008129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7CA897D" w14:textId="2F7BFDF9" w:rsidR="001B4438" w:rsidRPr="0094548F" w:rsidRDefault="00AB2E60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83.33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94BF0" w14:textId="7F83CD4E" w:rsidR="001B4438" w:rsidRPr="0094548F" w:rsidRDefault="00AB2E60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75.00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A801" w14:textId="7A146ADA" w:rsidR="00601A43" w:rsidRPr="0094548F" w:rsidRDefault="00601A43" w:rsidP="00B96F1A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</w:tr>
      <w:tr w:rsidR="001B4438" w:rsidRPr="0094548F" w14:paraId="252020C8" w14:textId="77777777" w:rsidTr="008C0CCF">
        <w:trPr>
          <w:trHeight w:val="907"/>
          <w:jc w:val="center"/>
        </w:trPr>
        <w:tc>
          <w:tcPr>
            <w:tcW w:w="1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460D79" w14:textId="225410A0" w:rsidR="001B4438" w:rsidRPr="0094548F" w:rsidRDefault="001B4438" w:rsidP="002C5CC4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7F971F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D57AFF" w14:textId="6CB798BB" w:rsidR="001B4438" w:rsidRPr="0094548F" w:rsidRDefault="00DD0D4C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5058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Plano de DCD presentado en CNR </w:t>
            </w:r>
            <w:r w:rsidRPr="0094548F">
              <w:rPr>
                <w:rFonts w:ascii="Museo 300" w:hAnsi="Museo 300" w:cs="Arial"/>
                <w:sz w:val="19"/>
                <w:szCs w:val="19"/>
                <w:lang w:eastAsia="es-SV"/>
              </w:rPr>
              <w:t>(Proyectos ISTA)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3134B" w14:textId="5B47C3FC" w:rsidR="001B4438" w:rsidRPr="0094548F" w:rsidRDefault="00DD0D4C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7D71F" w14:textId="2031ACBF" w:rsidR="001B4438" w:rsidRPr="0094548F" w:rsidRDefault="00DD0D4C" w:rsidP="008129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7D4A6EA" w14:textId="1BE64CAA" w:rsidR="001B4438" w:rsidRPr="0094548F" w:rsidRDefault="00DD0D4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</w:t>
            </w:r>
            <w:r w:rsidR="001B4438"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43301" w14:textId="491C0017" w:rsidR="001B4438" w:rsidRPr="0094548F" w:rsidRDefault="00DD0D4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30.77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7898" w14:textId="42A3C7B8" w:rsidR="001B4438" w:rsidRPr="0094548F" w:rsidRDefault="001B4438" w:rsidP="004417C5">
            <w:pPr>
              <w:spacing w:after="0" w:line="256" w:lineRule="auto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</w:tr>
      <w:tr w:rsidR="001B4438" w:rsidRPr="0094548F" w14:paraId="624F213C" w14:textId="77777777" w:rsidTr="008C0CCF">
        <w:trPr>
          <w:trHeight w:val="1417"/>
          <w:jc w:val="center"/>
        </w:trPr>
        <w:tc>
          <w:tcPr>
            <w:tcW w:w="14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98F32" w14:textId="1212407A" w:rsidR="001B4438" w:rsidRPr="0094548F" w:rsidRDefault="001B4438" w:rsidP="002C5CC4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4675964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BDD1E34" w14:textId="66043875" w:rsidR="001B4438" w:rsidRPr="0094548F" w:rsidRDefault="00B06AE7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C98AA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Plano de perímetro presentado en CNR </w:t>
            </w:r>
            <w:r w:rsidRPr="0094548F">
              <w:rPr>
                <w:rFonts w:ascii="Museo 300" w:hAnsi="Museo 300" w:cs="Arial"/>
                <w:sz w:val="19"/>
                <w:szCs w:val="19"/>
                <w:lang w:eastAsia="es-SV"/>
              </w:rPr>
              <w:t>(Proyectos Cooperativas)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A18D" w14:textId="1B75F8B0" w:rsidR="001B4438" w:rsidRPr="0094548F" w:rsidRDefault="00B06AE7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785C" w14:textId="771D06B1" w:rsidR="001B4438" w:rsidRPr="0094548F" w:rsidRDefault="00B06AE7" w:rsidP="004417C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714EF8" w14:textId="6B4A33FD" w:rsidR="001B4438" w:rsidRPr="0094548F" w:rsidRDefault="00E0528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16.67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4900" w14:textId="1A3899AF" w:rsidR="001B4438" w:rsidRPr="0094548F" w:rsidRDefault="00E0528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5.00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54B9" w14:textId="2CBCD921" w:rsidR="000817CA" w:rsidRPr="0094548F" w:rsidRDefault="000817CA" w:rsidP="00E0528C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</w:p>
        </w:tc>
      </w:tr>
      <w:tr w:rsidR="001B4438" w:rsidRPr="0094548F" w14:paraId="585B6B98" w14:textId="77777777" w:rsidTr="008C0CCF">
        <w:trPr>
          <w:trHeight w:val="20"/>
          <w:jc w:val="center"/>
        </w:trPr>
        <w:tc>
          <w:tcPr>
            <w:tcW w:w="14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E772" w14:textId="77777777" w:rsidR="001B4438" w:rsidRPr="0094548F" w:rsidRDefault="001B4438" w:rsidP="002C5CC4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D4DC26C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B28AA69" w14:textId="7B304B1B" w:rsidR="001B4438" w:rsidRPr="0094548F" w:rsidRDefault="00E0528C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5DAE" w14:textId="77777777" w:rsidR="001B4438" w:rsidRPr="0094548F" w:rsidRDefault="001B4438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Plano de perímetro presentado en CNR </w:t>
            </w:r>
            <w:r w:rsidRPr="0094548F">
              <w:rPr>
                <w:rFonts w:ascii="Museo 300" w:hAnsi="Museo 300" w:cs="Arial"/>
                <w:sz w:val="19"/>
                <w:szCs w:val="19"/>
                <w:lang w:eastAsia="es-SV"/>
              </w:rPr>
              <w:t>(Proyectos ISTA)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CA664" w14:textId="4B5C5A57" w:rsidR="001B4438" w:rsidRPr="0094548F" w:rsidRDefault="00E0528C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1D6C" w14:textId="0D6CF9DD" w:rsidR="001B4438" w:rsidRPr="0094548F" w:rsidRDefault="00E0528C" w:rsidP="006F6FF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4DDA2EF" w14:textId="1DAF2977" w:rsidR="001B4438" w:rsidRPr="0094548F" w:rsidRDefault="00860FC3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1B4438"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07779" w14:textId="26AA60D4" w:rsidR="001B4438" w:rsidRPr="0094548F" w:rsidRDefault="007829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5631" w14:textId="63E2943D" w:rsidR="002E7552" w:rsidRPr="0094548F" w:rsidRDefault="002E7552" w:rsidP="002E755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2C5CC4" w:rsidRPr="0094548F" w14:paraId="738CF28A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3B7F3C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CETIA – SECCIONES DE TRANSFERENCIA DE TIERRAS (INTEGRADO) </w:t>
            </w:r>
          </w:p>
        </w:tc>
      </w:tr>
      <w:tr w:rsidR="003F3921" w:rsidRPr="0094548F" w14:paraId="1F9DE742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19EDC" w14:textId="17F02977" w:rsidR="003F3921" w:rsidRPr="0094548F" w:rsidRDefault="003F3921" w:rsidP="003F3921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usuarios, recibir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7801D0" w14:textId="4B64D5BC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7,645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FEA62A1" w14:textId="6F227E1D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1,450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862B" w14:textId="10282AB7" w:rsidR="003F3921" w:rsidRPr="0094548F" w:rsidRDefault="003F3921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color w:val="000000"/>
                <w:sz w:val="20"/>
                <w:szCs w:val="20"/>
              </w:rPr>
              <w:t>Usuarios atendidos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E4A2" w14:textId="70C96751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2,097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D97E" w14:textId="43E2680D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11,458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1248AEC" w14:textId="77777777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94548F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328A" w14:textId="6D734D74" w:rsidR="003F3921" w:rsidRPr="0094548F" w:rsidRDefault="00B30E0B" w:rsidP="000D145D">
            <w:pPr>
              <w:spacing w:after="0" w:line="256" w:lineRule="auto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9175" w14:textId="065DCC6B" w:rsidR="003F3921" w:rsidRPr="0094548F" w:rsidRDefault="003F3921" w:rsidP="00356535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</w:p>
        </w:tc>
      </w:tr>
      <w:tr w:rsidR="003F3921" w:rsidRPr="0094548F" w14:paraId="74F91BA4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D99D5" w14:textId="77777777" w:rsidR="003F3921" w:rsidRPr="0094548F" w:rsidRDefault="003F3921" w:rsidP="003F3921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C34577" w14:textId="60DAF34A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910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4CABD7" w14:textId="2B0604A1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2722" w14:textId="18D4383A" w:rsidR="003F3921" w:rsidRPr="0094548F" w:rsidRDefault="003F3921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color w:val="000000"/>
                <w:sz w:val="20"/>
                <w:szCs w:val="20"/>
              </w:rPr>
              <w:t>Solicitud completada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F687" w14:textId="5B819E91" w:rsidR="003F3921" w:rsidRPr="0094548F" w:rsidRDefault="000643A4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7535" w14:textId="76630E6D" w:rsidR="003F3921" w:rsidRPr="0094548F" w:rsidRDefault="003F3921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EE135C4" w14:textId="0951FABE" w:rsidR="003F3921" w:rsidRPr="0094548F" w:rsidRDefault="000643A4" w:rsidP="003F3921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94548F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6CEE" w14:textId="02D835E8" w:rsidR="003F3921" w:rsidRPr="0094548F" w:rsidRDefault="00B30E0B" w:rsidP="000D145D">
            <w:pPr>
              <w:spacing w:after="0" w:line="256" w:lineRule="auto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39.45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C04D" w14:textId="5777D9B2" w:rsidR="003F3921" w:rsidRPr="0094548F" w:rsidRDefault="003F3921" w:rsidP="00356535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</w:p>
        </w:tc>
      </w:tr>
      <w:tr w:rsidR="008C0CCF" w:rsidRPr="0094548F" w14:paraId="2FBE9442" w14:textId="77777777" w:rsidTr="0094548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A7218B" w14:textId="0A8389B2" w:rsidR="008C0CCF" w:rsidRPr="0094548F" w:rsidRDefault="008C0CCF" w:rsidP="009454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CETIA – SECCIONES DE TRANSFERENCIA DE TIERRAS (INTEGRADO) – Continuación  </w:t>
            </w:r>
          </w:p>
        </w:tc>
      </w:tr>
      <w:tr w:rsidR="003F3921" w:rsidRPr="0094548F" w14:paraId="20642560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66255" w14:textId="77777777" w:rsidR="003F3921" w:rsidRPr="0094548F" w:rsidRDefault="003F3921" w:rsidP="003F3921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117252D" w14:textId="527CD809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FA286F" w14:textId="19B3D522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DF22E" w14:textId="57EF8907" w:rsidR="003F3921" w:rsidRPr="0094548F" w:rsidRDefault="003F3921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color w:val="000000"/>
                <w:sz w:val="20"/>
                <w:szCs w:val="20"/>
              </w:rPr>
              <w:t>Inmueble entregado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0AFF7" w14:textId="71E25691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8E16" w14:textId="481255BC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F26EFD4" w14:textId="1787B7F8" w:rsidR="003F3921" w:rsidRPr="0094548F" w:rsidRDefault="000D145D" w:rsidP="003F3921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94548F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46.57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925F" w14:textId="1BE7F17A" w:rsidR="003F3921" w:rsidRPr="0094548F" w:rsidRDefault="000D145D" w:rsidP="000643A4">
            <w:pPr>
              <w:spacing w:after="0" w:line="256" w:lineRule="auto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51.60</w:t>
            </w:r>
          </w:p>
        </w:tc>
        <w:tc>
          <w:tcPr>
            <w:tcW w:w="8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381A" w14:textId="2BE75DAD" w:rsidR="003F3921" w:rsidRPr="0094548F" w:rsidRDefault="003F3921" w:rsidP="00356535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</w:p>
        </w:tc>
      </w:tr>
      <w:tr w:rsidR="003F3921" w:rsidRPr="0094548F" w14:paraId="73D87FEE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84E1" w14:textId="77777777" w:rsidR="003F3921" w:rsidRPr="0094548F" w:rsidRDefault="003F3921" w:rsidP="003F3921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1C87DA2" w14:textId="3BBF8B01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3889E26" w14:textId="07A5DE85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D9AB" w14:textId="1D377B4E" w:rsidR="003F3921" w:rsidRPr="0094548F" w:rsidRDefault="003F3921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color w:val="000000"/>
                <w:sz w:val="20"/>
                <w:szCs w:val="20"/>
              </w:rPr>
              <w:t>Inspección realizada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641FF" w14:textId="684BEE8D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582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BB69" w14:textId="04E7A672" w:rsidR="003F3921" w:rsidRPr="0094548F" w:rsidRDefault="000D145D" w:rsidP="003F392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Calibri"/>
                <w:b/>
                <w:bCs/>
                <w:color w:val="000000"/>
                <w:sz w:val="20"/>
                <w:szCs w:val="20"/>
              </w:rPr>
              <w:t>1,167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A589AF0" w14:textId="77777777" w:rsidR="003F3921" w:rsidRPr="0094548F" w:rsidRDefault="003F3921" w:rsidP="003F3921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94548F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C354" w14:textId="37A64F38" w:rsidR="003F3921" w:rsidRPr="0094548F" w:rsidRDefault="00B30E0B" w:rsidP="000D145D">
            <w:pPr>
              <w:spacing w:after="0" w:line="256" w:lineRule="auto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34B2" w14:textId="660191C8" w:rsidR="003F3921" w:rsidRPr="0094548F" w:rsidRDefault="003F3921" w:rsidP="00356535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</w:p>
        </w:tc>
      </w:tr>
      <w:tr w:rsidR="002C5CC4" w:rsidRPr="0094548F" w14:paraId="3F4D95D6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B0C39F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 – Sección de Transferencia de Tierras</w:t>
            </w:r>
          </w:p>
        </w:tc>
      </w:tr>
      <w:tr w:rsidR="002C5CC4" w:rsidRPr="0094548F" w14:paraId="0C615A95" w14:textId="77777777" w:rsidTr="008C0CCF">
        <w:trPr>
          <w:trHeight w:val="73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FBE0" w14:textId="3132C8AC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usuarios, recibir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C07EA4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2,152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C7313F" w14:textId="13F05A4B" w:rsidR="002C5CC4" w:rsidRPr="0094548F" w:rsidRDefault="001C050B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054B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EC0F" w14:textId="42C2AC70" w:rsidR="002C5CC4" w:rsidRPr="0094548F" w:rsidRDefault="001C050B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922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8BED0" w14:textId="50F72789" w:rsidR="002C5CC4" w:rsidRPr="0094548F" w:rsidRDefault="001C050B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4,420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4CF05A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8EC7" w14:textId="5869AA64" w:rsidR="002C5CC4" w:rsidRPr="0094548F" w:rsidRDefault="00993E5F" w:rsidP="00993E5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ED369" w14:textId="6542A0FC" w:rsidR="00B20B53" w:rsidRPr="0094548F" w:rsidRDefault="00B20B53" w:rsidP="001C050B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2C5CC4" w:rsidRPr="0094548F" w14:paraId="595B80EE" w14:textId="77777777" w:rsidTr="008C0CCF">
        <w:trPr>
          <w:trHeight w:val="73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CCE4A" w14:textId="4E81C903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E29D49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B8E066" w14:textId="4E10C84B" w:rsidR="002C5CC4" w:rsidRPr="0094548F" w:rsidRDefault="001C050B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56BAA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44F4" w14:textId="3364DDA0" w:rsidR="002C5CC4" w:rsidRPr="0094548F" w:rsidRDefault="001F60FC" w:rsidP="00E2582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22992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130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461934B" w14:textId="22F724A3" w:rsidR="002C5CC4" w:rsidRPr="0094548F" w:rsidRDefault="001F60FC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6223" w14:textId="5AD0EB41" w:rsidR="002C5CC4" w:rsidRPr="0094548F" w:rsidRDefault="00993E5F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54.17</w:t>
            </w:r>
          </w:p>
        </w:tc>
        <w:tc>
          <w:tcPr>
            <w:tcW w:w="8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DB3E7" w14:textId="4826E300" w:rsidR="002C5CC4" w:rsidRPr="0094548F" w:rsidRDefault="002C5CC4" w:rsidP="00BF5F1D">
            <w:pPr>
              <w:spacing w:after="0" w:line="240" w:lineRule="auto"/>
              <w:jc w:val="both"/>
              <w:rPr>
                <w:rFonts w:ascii="Museo 300" w:hAnsi="Museo 300" w:cs="Arial"/>
                <w:bCs/>
                <w:sz w:val="16"/>
                <w:szCs w:val="16"/>
                <w:lang w:val="es-MX" w:eastAsia="es-MX"/>
              </w:rPr>
            </w:pPr>
          </w:p>
        </w:tc>
      </w:tr>
      <w:tr w:rsidR="002C5CC4" w:rsidRPr="0094548F" w14:paraId="76487E9F" w14:textId="77777777" w:rsidTr="008C0CCF">
        <w:trPr>
          <w:trHeight w:val="73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E0666" w14:textId="77777777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F84C05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1895B46" w14:textId="6CE6578B" w:rsidR="002C5CC4" w:rsidRPr="0094548F" w:rsidRDefault="0025779A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3EC9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5AE4" w14:textId="6FF14688" w:rsidR="002C5CC4" w:rsidRPr="0094548F" w:rsidRDefault="0025779A" w:rsidP="005E417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D92D" w14:textId="3009A670" w:rsidR="002C5CC4" w:rsidRPr="0094548F" w:rsidRDefault="008436A6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180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0F4433" w14:textId="2A88FCD5" w:rsidR="002C5CC4" w:rsidRPr="0094548F" w:rsidRDefault="0025779A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26.67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842DA" w14:textId="5849C36D" w:rsidR="002C5CC4" w:rsidRPr="0094548F" w:rsidRDefault="00607271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75.00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9755E" w14:textId="16DF4FB8" w:rsidR="002C5CC4" w:rsidRPr="0094548F" w:rsidRDefault="002C5CC4" w:rsidP="0025779A">
            <w:pPr>
              <w:spacing w:after="0" w:line="240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2C5CC4" w:rsidRPr="0094548F" w14:paraId="25AC7A75" w14:textId="77777777" w:rsidTr="008C0CCF">
        <w:trPr>
          <w:trHeight w:val="73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941E" w14:textId="77777777" w:rsidR="002C5CC4" w:rsidRPr="0094548F" w:rsidRDefault="002C5CC4" w:rsidP="002C5CC4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F53490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180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0EE6736" w14:textId="5FC1D581" w:rsidR="002C5CC4" w:rsidRPr="0094548F" w:rsidRDefault="00AF6ACA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2F80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D13C6" w14:textId="7359C453" w:rsidR="002C5CC4" w:rsidRPr="0094548F" w:rsidRDefault="00AF6ACA" w:rsidP="002C5C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C62CE" w14:textId="4AEB0277" w:rsidR="002C5CC4" w:rsidRPr="0094548F" w:rsidRDefault="00AF6ACA" w:rsidP="002C5CC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435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E974471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96117" w14:textId="372434A0" w:rsidR="002C5CC4" w:rsidRPr="0094548F" w:rsidRDefault="00993E5F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8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987B" w14:textId="1001FBB8" w:rsidR="002C5CC4" w:rsidRPr="0094548F" w:rsidRDefault="002C5CC4" w:rsidP="005E417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2C5CC4" w:rsidRPr="0094548F" w14:paraId="62DAE2F0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4E290D3" w14:textId="77777777" w:rsidR="002C5CC4" w:rsidRPr="0094548F" w:rsidRDefault="002C5CC4" w:rsidP="002C5C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III – Sección de Transferencia de Tierras</w:t>
            </w:r>
          </w:p>
        </w:tc>
      </w:tr>
      <w:tr w:rsidR="00B20B53" w:rsidRPr="0094548F" w14:paraId="066107F4" w14:textId="77777777" w:rsidTr="008C0CCF">
        <w:trPr>
          <w:trHeight w:val="964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10DCC" w14:textId="0A236CEE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usuarios, recibir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4BB0136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2,200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2A2DA3" w14:textId="646AAA80" w:rsidR="00B20B53" w:rsidRPr="0094548F" w:rsidRDefault="00AF6ACA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BFD3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CD3ED" w14:textId="282AAF5E" w:rsidR="00B20B53" w:rsidRPr="0094548F" w:rsidRDefault="00AF6ACA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488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EF82" w14:textId="7E1E929B" w:rsidR="00B20B53" w:rsidRPr="0094548F" w:rsidRDefault="00AF6ACA" w:rsidP="007A74B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3,608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BE321D8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5095" w14:textId="34A3E040" w:rsidR="00B20B53" w:rsidRPr="0094548F" w:rsidRDefault="00993E5F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4B1A" w14:textId="37228C53" w:rsidR="00B20B53" w:rsidRPr="0094548F" w:rsidRDefault="00B20B53" w:rsidP="00BA796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7DA672CE" w14:textId="77777777" w:rsidTr="008C0CCF">
        <w:trPr>
          <w:trHeight w:val="964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D782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AAA7516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230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85AA52E" w14:textId="70865AF7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CDE5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B184" w14:textId="6F9D8F4A" w:rsidR="00B20B53" w:rsidRPr="0094548F" w:rsidRDefault="002A4827" w:rsidP="00CB79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015F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117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C69358" w14:textId="2A8036D1" w:rsidR="00B20B53" w:rsidRPr="0094548F" w:rsidRDefault="002A4827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7E25" w14:textId="44D5DB3C" w:rsidR="00993E5F" w:rsidRPr="0094548F" w:rsidRDefault="00993E5F" w:rsidP="00993E5F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50.87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2FED" w14:textId="436E14C2" w:rsidR="00B20B53" w:rsidRPr="0094548F" w:rsidRDefault="00B20B53" w:rsidP="002A4827">
            <w:pPr>
              <w:spacing w:after="0" w:line="240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8C0CCF" w:rsidRPr="0094548F" w14:paraId="6CAEF01A" w14:textId="77777777" w:rsidTr="0094548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6F33E6E" w14:textId="319F4935" w:rsidR="008C0CCF" w:rsidRPr="0094548F" w:rsidRDefault="008C0CCF" w:rsidP="009454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III – Sección de Transferencia de Tierras - Continuación</w:t>
            </w:r>
          </w:p>
        </w:tc>
      </w:tr>
      <w:tr w:rsidR="00B20B53" w:rsidRPr="0094548F" w14:paraId="49D836F6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55A0" w14:textId="765929A5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D4C0A8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AEFA54D" w14:textId="6B698A89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649F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0619" w14:textId="2649514B" w:rsidR="00B20B53" w:rsidRPr="0094548F" w:rsidRDefault="00BA7964" w:rsidP="00C1682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BADC" w14:textId="23000F8A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132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8D523A" w14:textId="7D0A3ACE" w:rsidR="00B20B53" w:rsidRPr="0094548F" w:rsidRDefault="002A4827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5FC6" w14:textId="5DA08371" w:rsidR="00B20B53" w:rsidRPr="0094548F" w:rsidRDefault="00993E5F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0D91" w14:textId="711F30B0" w:rsidR="00B20B53" w:rsidRPr="0094548F" w:rsidRDefault="00B20B53" w:rsidP="00BA7964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B20B53" w:rsidRPr="0094548F" w14:paraId="5A5D184F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1598E" w14:textId="55ABCFA5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955C6D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7079224" w14:textId="2F2684F4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7965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3FD85" w14:textId="3F784946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1AB76" w14:textId="03C69542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147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9BBA709" w14:textId="0D103024" w:rsidR="00B20B53" w:rsidRPr="0094548F" w:rsidRDefault="00BA7964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96.67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BD98" w14:textId="440CCE45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98.00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21F8" w14:textId="76CC5AFF" w:rsidR="00B20B53" w:rsidRPr="0094548F" w:rsidRDefault="00B20B53" w:rsidP="00812952">
            <w:pPr>
              <w:spacing w:after="0" w:line="240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2EFE216C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5AFA949" w14:textId="43D0DA08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IV (Usulután) – Sección de Transferencia de Tierras</w:t>
            </w:r>
          </w:p>
        </w:tc>
      </w:tr>
      <w:tr w:rsidR="00B20B53" w:rsidRPr="0094548F" w14:paraId="68630201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0625" w14:textId="5D5DF85A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usuarios, recibir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casos.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D9B871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1,555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85C2AF" w14:textId="0B71FAD7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AA03DC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A822D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C093" w14:textId="4E62C36B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386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8CB80" w14:textId="175010D1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1,646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603D056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16C2" w14:textId="44D74ABB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6B0A1" w14:textId="18CBE612" w:rsidR="00B20B53" w:rsidRPr="0094548F" w:rsidRDefault="00B20B53" w:rsidP="00D74EB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22E5013C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0C152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154246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9C6F51" w14:textId="3F0AB7A1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741E1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72B35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15B42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5B6C600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6AB5E" w14:textId="16802688" w:rsidR="00B20B53" w:rsidRPr="0094548F" w:rsidRDefault="00893971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16.36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05EC" w14:textId="6145F6B6" w:rsidR="00B20B53" w:rsidRPr="0094548F" w:rsidRDefault="00B20B53" w:rsidP="009C74AE">
            <w:pPr>
              <w:spacing w:after="0" w:line="240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3E5A2566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D0DC0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B54601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54B8A9A" w14:textId="649684D5" w:rsidR="00B20B53" w:rsidRPr="0094548F" w:rsidRDefault="00D74EBD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018C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3C43" w14:textId="359ED9B0" w:rsidR="00B20B53" w:rsidRPr="0094548F" w:rsidRDefault="00AA03DC" w:rsidP="002B014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BF77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CDF0BFF" w14:textId="11F5F828" w:rsidR="00B20B53" w:rsidRPr="0094548F" w:rsidRDefault="00AA03DC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38B0" w14:textId="02B6A8AC" w:rsidR="00B20B53" w:rsidRPr="0094548F" w:rsidRDefault="00893971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5.83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85F1" w14:textId="54168A78" w:rsidR="00B20B53" w:rsidRPr="0094548F" w:rsidRDefault="00B20B53" w:rsidP="00D74EBD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B20B53" w:rsidRPr="0094548F" w14:paraId="16E460D4" w14:textId="77777777" w:rsidTr="008C0CCF">
        <w:trPr>
          <w:trHeight w:val="680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9266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522374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026EF28" w14:textId="34E013E6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1BF74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A8A99" w14:textId="1F2BB92B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F808" w14:textId="14013980" w:rsidR="00B20B53" w:rsidRPr="0094548F" w:rsidRDefault="00A078E9" w:rsidP="0060727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82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CFF2CB0" w14:textId="585F56A4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375A" w14:textId="4A15245B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sz w:val="20"/>
                <w:szCs w:val="20"/>
                <w:lang w:eastAsia="es-SV"/>
              </w:rPr>
              <w:t>68.33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24241" w14:textId="7FCAFC13" w:rsidR="00B20B53" w:rsidRPr="0094548F" w:rsidRDefault="00B20B53" w:rsidP="00E53A5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B20B53" w:rsidRPr="0094548F" w14:paraId="47B6F1E9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26354BF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IV – Sección de Transferencia de Tierras</w:t>
            </w:r>
          </w:p>
        </w:tc>
      </w:tr>
      <w:tr w:rsidR="00B20B53" w:rsidRPr="0094548F" w14:paraId="698863D3" w14:textId="77777777" w:rsidTr="008C0CCF">
        <w:trPr>
          <w:trHeight w:val="56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5F45" w14:textId="18249818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usuarios, recibir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32BBEC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1,738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F602F1E" w14:textId="7EB68FA1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400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C5855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584D4" w14:textId="70EB6EEF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301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58B97" w14:textId="36D05CF3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1,784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4D8D9C6" w14:textId="34FD5C8E" w:rsidR="00B20B53" w:rsidRPr="0094548F" w:rsidRDefault="00993E5F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76A6E" w14:textId="4C908C36" w:rsidR="00B20B53" w:rsidRPr="0094548F" w:rsidRDefault="00A078E9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B5B3" w14:textId="293566FB" w:rsidR="00B20B53" w:rsidRPr="0094548F" w:rsidRDefault="00B20B53" w:rsidP="00E53A5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53EF7AC1" w14:textId="77777777" w:rsidTr="008C0CCF">
        <w:trPr>
          <w:trHeight w:val="56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A80A7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D648D5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7B4D5C4" w14:textId="13F245E8" w:rsidR="00B20B53" w:rsidRPr="0094548F" w:rsidRDefault="00E53A5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9977F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B987" w14:textId="5FEF789E" w:rsidR="00B20B53" w:rsidRPr="0094548F" w:rsidRDefault="00645E0F" w:rsidP="0065738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5A70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</w:rPr>
              <w:t>76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6E97831" w14:textId="0E7A455D" w:rsidR="00B20B53" w:rsidRPr="0094548F" w:rsidRDefault="00645E0F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4D328" w14:textId="61AA36CE" w:rsidR="00B20B53" w:rsidRPr="0094548F" w:rsidRDefault="00D3517E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34.55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579D3" w14:textId="00BC6B40" w:rsidR="00657384" w:rsidRPr="0094548F" w:rsidRDefault="00657384" w:rsidP="00F529E2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B20B53" w:rsidRPr="0094548F" w14:paraId="3E16579B" w14:textId="77777777" w:rsidTr="008C0CCF">
        <w:trPr>
          <w:trHeight w:val="56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5158E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58C173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144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0242F3" w14:textId="0ADBEDE4" w:rsidR="00B20B53" w:rsidRPr="0094548F" w:rsidRDefault="00E53A5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F4CE0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1D17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E4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349A21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D2E1" w14:textId="1C4DA054" w:rsidR="00B20B53" w:rsidRPr="0094548F" w:rsidRDefault="00D3517E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2.00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FB58" w14:textId="576B3557" w:rsidR="00B20B53" w:rsidRPr="0094548F" w:rsidRDefault="00B20B53" w:rsidP="00FE2F9B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B20B53" w:rsidRPr="0094548F" w14:paraId="6B3CFD6A" w14:textId="77777777" w:rsidTr="008C0CCF">
        <w:trPr>
          <w:trHeight w:val="567"/>
          <w:jc w:val="center"/>
        </w:trPr>
        <w:tc>
          <w:tcPr>
            <w:tcW w:w="1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B99DD" w14:textId="77777777" w:rsidR="00B20B53" w:rsidRPr="0094548F" w:rsidRDefault="00B20B53" w:rsidP="00B20B53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5BABB34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4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7ACA6EA" w14:textId="0C82575E" w:rsidR="00B20B53" w:rsidRPr="0094548F" w:rsidRDefault="00E53A5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1D92" w14:textId="77777777" w:rsidR="00B20B53" w:rsidRPr="0094548F" w:rsidRDefault="00B20B53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75D93" w14:textId="6150166D" w:rsidR="00B20B53" w:rsidRPr="0094548F" w:rsidRDefault="00E53A59" w:rsidP="00B20B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429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D40D" w14:textId="405A3F1D" w:rsidR="00B20B53" w:rsidRPr="0094548F" w:rsidRDefault="00E53A59" w:rsidP="00B20B5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503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ACD61B" w14:textId="00B03997" w:rsidR="00B20B53" w:rsidRPr="0094548F" w:rsidRDefault="009505DC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645E0F"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EAC6A" w14:textId="1D9F38C5" w:rsidR="00B20B53" w:rsidRPr="0094548F" w:rsidRDefault="00D3517E" w:rsidP="00B20B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39D8" w14:textId="46EA2233" w:rsidR="00645E0F" w:rsidRPr="0094548F" w:rsidRDefault="00645E0F" w:rsidP="00F1272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6465F8C2" w14:textId="77777777" w:rsidR="004142EB" w:rsidRPr="0094548F" w:rsidRDefault="004142EB" w:rsidP="004142EB">
      <w:pPr>
        <w:rPr>
          <w:rFonts w:ascii="Museo 300" w:hAnsi="Museo 300"/>
          <w:lang w:val="es-ES"/>
        </w:rPr>
        <w:sectPr w:rsidR="004142EB" w:rsidRPr="0094548F" w:rsidSect="004E7306">
          <w:pgSz w:w="20163" w:h="12242" w:orient="landscape" w:code="5"/>
          <w:pgMar w:top="1325" w:right="1417" w:bottom="1701" w:left="1417" w:header="426" w:footer="237" w:gutter="0"/>
          <w:cols w:space="708"/>
          <w:docGrid w:linePitch="360"/>
        </w:sectPr>
      </w:pPr>
    </w:p>
    <w:p w14:paraId="03F9E79F" w14:textId="6E59A22E" w:rsidR="000D2C9C" w:rsidRPr="0094548F" w:rsidRDefault="000D2C9C" w:rsidP="001C4DD7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3" w:name="_Toc189158354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ADJUDICACIÓN DE INMUEBLES</w:t>
      </w:r>
      <w:bookmarkEnd w:id="3"/>
      <w:r w:rsidR="001C4DD7" w:rsidRPr="0094548F">
        <w:rPr>
          <w:rFonts w:ascii="Museo 300" w:hAnsi="Museo 300"/>
          <w:b/>
          <w:color w:val="000000" w:themeColor="text1"/>
          <w:sz w:val="24"/>
          <w:szCs w:val="24"/>
        </w:rPr>
        <w:t xml:space="preserve"> </w:t>
      </w:r>
    </w:p>
    <w:tbl>
      <w:tblPr>
        <w:tblW w:w="48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8"/>
        <w:gridCol w:w="996"/>
        <w:gridCol w:w="1136"/>
        <w:gridCol w:w="1547"/>
        <w:gridCol w:w="1126"/>
        <w:gridCol w:w="1275"/>
        <w:gridCol w:w="1126"/>
        <w:gridCol w:w="1316"/>
        <w:gridCol w:w="2534"/>
      </w:tblGrid>
      <w:tr w:rsidR="001C4DD7" w:rsidRPr="0094548F" w14:paraId="3EF3B737" w14:textId="77777777" w:rsidTr="008C0CCF">
        <w:trPr>
          <w:trHeight w:val="510"/>
          <w:tblHeader/>
          <w:jc w:val="center"/>
        </w:trPr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58456CB8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2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A68B8DD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1E88F750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78489D0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2A7AA90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546FA0D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8C0CCF" w:rsidRPr="0094548F" w14:paraId="3FF0D7DB" w14:textId="77777777" w:rsidTr="008C0CCF">
        <w:trPr>
          <w:trHeight w:val="510"/>
          <w:tblHeader/>
          <w:jc w:val="center"/>
        </w:trPr>
        <w:tc>
          <w:tcPr>
            <w:tcW w:w="1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6C89884" w14:textId="77777777" w:rsidR="004272FF" w:rsidRPr="0094548F" w:rsidRDefault="004272FF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88FCA21" w14:textId="435034BB" w:rsidR="004272FF" w:rsidRPr="0094548F" w:rsidRDefault="004272FF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54885FF" w14:textId="77777777" w:rsidR="004272FF" w:rsidRPr="0094548F" w:rsidRDefault="00FC6C50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2089F930" w14:textId="50B2D624" w:rsidR="00FC6C50" w:rsidRPr="0094548F" w:rsidRDefault="00FC6C50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8297A0E" w14:textId="77777777" w:rsidR="004272FF" w:rsidRPr="0094548F" w:rsidRDefault="004272FF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DA75BC3" w14:textId="77777777" w:rsidR="004272FF" w:rsidRPr="0094548F" w:rsidRDefault="00FC6C50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19435AB3" w14:textId="7F20AFC4" w:rsidR="00FC6C50" w:rsidRPr="0094548F" w:rsidRDefault="00FC6C50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2881433" w14:textId="77777777" w:rsidR="00FC6C50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47FB3428" w14:textId="297BBBED" w:rsidR="004272FF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4162981" w14:textId="731E546A" w:rsidR="004272FF" w:rsidRPr="0094548F" w:rsidRDefault="00FC6C50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Cuarto Trimestre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DFD23C4" w14:textId="77777777" w:rsidR="00FC6C50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23521030" w14:textId="77777777" w:rsidR="00FC6C50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6142F25C" w14:textId="1E43D031" w:rsidR="004272FF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</w:tcPr>
          <w:p w14:paraId="60588B9C" w14:textId="77777777" w:rsidR="004272FF" w:rsidRPr="0094548F" w:rsidRDefault="004272FF" w:rsidP="004272F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8C0CCF" w:rsidRPr="0094548F" w14:paraId="53C0F3F2" w14:textId="77777777" w:rsidTr="008C0CCF">
        <w:trPr>
          <w:trHeight w:val="907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5D3E3" w14:textId="487836BC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Consolidar las solicitudes de adjudicación de inmuebles para proyectos con DCD recibidas de los CETIA I, III, IV, IV USULUTÁN y Área de Transferencia de Tierras Central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EE7173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9831547" w14:textId="0E7722A6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3017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C064" w14:textId="17C25D6A" w:rsidR="004272FF" w:rsidRPr="0094548F" w:rsidRDefault="00FD3825" w:rsidP="006E26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9497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E3B6402" w14:textId="5833FB8C" w:rsidR="004272FF" w:rsidRPr="0094548F" w:rsidRDefault="00256DE6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8402" w14:textId="7603AF56" w:rsidR="004272FF" w:rsidRPr="0094548F" w:rsidRDefault="00AE341D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58.00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0E0D" w14:textId="7FAFA50F" w:rsidR="004272FF" w:rsidRPr="0094548F" w:rsidRDefault="004272FF" w:rsidP="00F81943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8C0CCF" w:rsidRPr="0094548F" w14:paraId="49D79153" w14:textId="77777777" w:rsidTr="008C0CCF">
        <w:trPr>
          <w:trHeight w:val="907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61FB" w14:textId="77777777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Gestionar ante Junta Directiva Institucional los dictámenes técnicos que servirán para proponer la adjudicación o modificación de adjudicación de inmuebles.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CAB692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CAD775" w14:textId="0D1408F9" w:rsidR="004272FF" w:rsidRPr="0094548F" w:rsidRDefault="004F136C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63DE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Dictámenes remitidos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169D" w14:textId="6E730CE0" w:rsidR="004272FF" w:rsidRPr="0094548F" w:rsidRDefault="004F136C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4C25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CE1E961" w14:textId="7D8DFD7F" w:rsidR="004272FF" w:rsidRPr="0094548F" w:rsidRDefault="004F136C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0216" w14:textId="5D45FCF4" w:rsidR="004272FF" w:rsidRPr="0094548F" w:rsidRDefault="00AE341D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91</w:t>
            </w:r>
            <w:r w:rsidR="00256DE6" w:rsidRPr="0094548F">
              <w:rPr>
                <w:rFonts w:ascii="Museo 300" w:hAnsi="Museo 300"/>
                <w:b/>
                <w:noProof/>
                <w:lang w:eastAsia="es-SV"/>
              </w:rPr>
              <w:t>.33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C348" w14:textId="105C3573" w:rsidR="004272FF" w:rsidRPr="0094548F" w:rsidRDefault="004272FF" w:rsidP="004F136C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B4965" w:rsidRPr="0094548F" w14:paraId="4A7C3714" w14:textId="77777777" w:rsidTr="008C0CCF">
        <w:trPr>
          <w:trHeight w:val="397"/>
          <w:jc w:val="center"/>
        </w:trPr>
        <w:tc>
          <w:tcPr>
            <w:tcW w:w="5000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30AA583" w14:textId="5724A31A" w:rsidR="00CB4965" w:rsidRPr="0094548F" w:rsidRDefault="00CB4965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Área de Dictámenes e Informes Técnicos </w:t>
            </w:r>
          </w:p>
        </w:tc>
      </w:tr>
      <w:tr w:rsidR="008C0CCF" w:rsidRPr="0094548F" w14:paraId="38803584" w14:textId="77777777" w:rsidTr="008C0CCF">
        <w:trPr>
          <w:trHeight w:val="907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E5B8" w14:textId="77777777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dictamen técnico para la adjudicación o </w:t>
            </w:r>
            <w:proofErr w:type="spellStart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en proyectos DCD inscrita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CE7A19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D2EB1AD" w14:textId="55FDFDD7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1436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Adjudicación o </w:t>
            </w:r>
            <w:proofErr w:type="spellStart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realizada.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37B4" w14:textId="74085BBB" w:rsidR="004272FF" w:rsidRPr="0094548F" w:rsidRDefault="00FD3825" w:rsidP="00FD382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D74C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354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FA44F75" w14:textId="3C506A3C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14F9" w14:textId="3F546142" w:rsidR="004272FF" w:rsidRPr="0094548F" w:rsidRDefault="00256DE6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11.80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434A" w14:textId="3C7B4023" w:rsidR="004272FF" w:rsidRPr="0094548F" w:rsidRDefault="004F136C" w:rsidP="00BD783F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 xml:space="preserve">. </w:t>
            </w:r>
          </w:p>
        </w:tc>
      </w:tr>
      <w:tr w:rsidR="006E2699" w:rsidRPr="0094548F" w14:paraId="50C208F1" w14:textId="77777777" w:rsidTr="008C0CCF">
        <w:trPr>
          <w:trHeight w:val="34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AB0EEB2" w14:textId="33A2419C" w:rsidR="006E2699" w:rsidRPr="0094548F" w:rsidRDefault="006E2699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Área de Transferencia de Tierras</w:t>
            </w:r>
          </w:p>
        </w:tc>
      </w:tr>
      <w:tr w:rsidR="008C0CCF" w:rsidRPr="0094548F" w14:paraId="15B71A1C" w14:textId="77777777" w:rsidTr="008C0CCF">
        <w:trPr>
          <w:trHeight w:val="20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DD11" w14:textId="77777777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Atender en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forma regionalizada a los usuarios, recibir peticiones e informar sobre sus casos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76B502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1,000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0AF3C7" w14:textId="23C83379" w:rsidR="004272FF" w:rsidRPr="0094548F" w:rsidRDefault="009D27F5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0244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ED6E6" w14:textId="7EB6FE1C" w:rsidR="004272FF" w:rsidRPr="0094548F" w:rsidRDefault="009D27F5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71A7B" w14:textId="1613D6F9" w:rsidR="004272FF" w:rsidRPr="0094548F" w:rsidRDefault="009D27F5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1,008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C6FD438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6C25" w14:textId="2323F3D9" w:rsidR="004272FF" w:rsidRPr="0094548F" w:rsidRDefault="00AE341D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</w:t>
            </w:r>
            <w:r w:rsidR="00256DE6" w:rsidRPr="0094548F">
              <w:rPr>
                <w:rFonts w:ascii="Museo 300" w:hAnsi="Museo 300"/>
                <w:b/>
                <w:noProof/>
                <w:lang w:eastAsia="es-SV"/>
              </w:rPr>
              <w:t>.00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B96C" w14:textId="5F5863DE" w:rsidR="00B62C74" w:rsidRPr="0094548F" w:rsidRDefault="00B62C74" w:rsidP="009D27F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8C0CCF" w:rsidRPr="0094548F" w14:paraId="64768CCE" w14:textId="77777777" w:rsidTr="008C0CCF">
        <w:trPr>
          <w:trHeight w:val="20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6EA7" w14:textId="77777777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Completar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 de adjudicación de inmueble para Proyectos con DCD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AEC547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D2E8A5" w14:textId="40D07C3B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40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D018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Solicitud Completada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ED81" w14:textId="7AB8D7EA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3DF6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156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53BE6E1" w14:textId="558E8C29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F76A" w14:textId="354EA1A0" w:rsidR="004272FF" w:rsidRPr="0094548F" w:rsidRDefault="00AE341D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42</w:t>
            </w:r>
            <w:r w:rsidR="00256DE6" w:rsidRPr="0094548F">
              <w:rPr>
                <w:rFonts w:ascii="Museo 300" w:hAnsi="Museo 300"/>
                <w:b/>
                <w:noProof/>
                <w:lang w:eastAsia="es-SV"/>
              </w:rPr>
              <w:t>.16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8E6AF" w14:textId="5CFC1DBA" w:rsidR="004272FF" w:rsidRPr="0094548F" w:rsidRDefault="004272FF" w:rsidP="00DB58C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8C0CCF" w:rsidRPr="0094548F" w14:paraId="1B90EA84" w14:textId="77777777" w:rsidTr="008C0CCF">
        <w:trPr>
          <w:trHeight w:val="20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B4BF" w14:textId="77777777" w:rsidR="004272FF" w:rsidRPr="0094548F" w:rsidRDefault="004272FF" w:rsidP="0010328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696CB2B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1FD0AE8" w14:textId="058D5079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61C4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5CDD" w14:textId="672F594C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6811E" w14:textId="70C43EEE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0A45F3F" w14:textId="632CD89A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20.00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DDC2" w14:textId="7324075D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29.29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4E91" w14:textId="4F0D5FDB" w:rsidR="004272FF" w:rsidRPr="0094548F" w:rsidRDefault="004272FF" w:rsidP="005713C0">
            <w:pPr>
              <w:spacing w:after="0" w:line="256" w:lineRule="auto"/>
              <w:jc w:val="both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</w:p>
        </w:tc>
      </w:tr>
      <w:tr w:rsidR="008C0CCF" w:rsidRPr="0094548F" w14:paraId="540EC6FA" w14:textId="77777777" w:rsidTr="008C0CCF">
        <w:trPr>
          <w:trHeight w:val="20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9BA1" w14:textId="77777777" w:rsidR="004272FF" w:rsidRPr="0094548F" w:rsidRDefault="004272FF" w:rsidP="005713C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43C2285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04F02E" w14:textId="1A6716A8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EE076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60135" w14:textId="7FDCE895" w:rsidR="004272FF" w:rsidRPr="0094548F" w:rsidRDefault="004272FF" w:rsidP="00F53E5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2F23" w14:textId="4781DD5A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B32263C" w14:textId="43570ACC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13.33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1A171" w14:textId="03109AC6" w:rsidR="004272FF" w:rsidRPr="0094548F" w:rsidRDefault="005770F8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37.00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3722" w14:textId="4F2334FE" w:rsidR="004272FF" w:rsidRPr="0094548F" w:rsidRDefault="004272FF" w:rsidP="00C52084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4E376B" w:rsidRPr="0094548F" w14:paraId="5D215E25" w14:textId="77777777" w:rsidTr="008C0CCF">
        <w:trPr>
          <w:trHeight w:val="34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6F2011C" w14:textId="68271D33" w:rsidR="004E376B" w:rsidRPr="0094548F" w:rsidRDefault="004E376B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Área de Inventario de Tierras</w:t>
            </w:r>
          </w:p>
        </w:tc>
      </w:tr>
      <w:tr w:rsidR="008C0CCF" w:rsidRPr="0094548F" w14:paraId="10B7CC2E" w14:textId="77777777" w:rsidTr="008C0CCF">
        <w:trPr>
          <w:trHeight w:val="737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9C83" w14:textId="77777777" w:rsidR="004272FF" w:rsidRPr="0094548F" w:rsidRDefault="004272FF" w:rsidP="005713C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Conciliar con la UFI el Inventario de Tierras disponible para la venta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F23D16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51E3343" w14:textId="2352B5B8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42A5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7B59" w14:textId="4ABAFA6F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E325" w14:textId="128E9310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B4C5CD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2EA0" w14:textId="2F4F5939" w:rsidR="004272FF" w:rsidRPr="0094548F" w:rsidRDefault="00FD3825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83.33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9235" w14:textId="411B160F" w:rsidR="005713C0" w:rsidRPr="0094548F" w:rsidRDefault="005713C0" w:rsidP="005713C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8C0CCF" w:rsidRPr="0094548F" w14:paraId="2B3A3A4F" w14:textId="77777777" w:rsidTr="008C0CCF">
        <w:trPr>
          <w:trHeight w:val="737"/>
          <w:jc w:val="center"/>
        </w:trPr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BAC7" w14:textId="77777777" w:rsidR="004272FF" w:rsidRPr="0094548F" w:rsidRDefault="004272FF" w:rsidP="005713C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actualización de propiedades del Inventario de Tierras.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AA5BBA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8DDD18" w14:textId="4C4C450F" w:rsidR="004272FF" w:rsidRPr="0094548F" w:rsidRDefault="004F136C" w:rsidP="0010328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9220" w14:textId="77777777" w:rsidR="004272FF" w:rsidRPr="0094548F" w:rsidRDefault="004272FF" w:rsidP="0010328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D9623" w14:textId="608A3A21" w:rsidR="004272FF" w:rsidRPr="0094548F" w:rsidRDefault="004F136C" w:rsidP="005713C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5BC9E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431D5A4" w14:textId="77777777" w:rsidR="004272FF" w:rsidRPr="0094548F" w:rsidRDefault="004272FF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D98B3" w14:textId="249B5024" w:rsidR="004272FF" w:rsidRPr="0094548F" w:rsidRDefault="00AE341D" w:rsidP="001032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/>
                <w:b/>
                <w:noProof/>
                <w:lang w:eastAsia="es-SV"/>
              </w:rPr>
              <w:t>100.</w:t>
            </w:r>
            <w:r w:rsidR="00256DE6" w:rsidRPr="0094548F">
              <w:rPr>
                <w:rFonts w:ascii="Museo 300" w:hAnsi="Museo 300"/>
                <w:b/>
                <w:noProof/>
                <w:lang w:eastAsia="es-SV"/>
              </w:rPr>
              <w:t>00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0A48" w14:textId="472A20CE" w:rsidR="005713C0" w:rsidRPr="0094548F" w:rsidRDefault="005713C0" w:rsidP="00E8379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07A30DAA" w14:textId="77777777" w:rsidR="009B4599" w:rsidRPr="0094548F" w:rsidRDefault="009B4599" w:rsidP="00597193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4" w:name="_Toc189158355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GESTIÓN DOCUMENTAL Y ARCHIVOS</w:t>
      </w:r>
      <w:bookmarkEnd w:id="4"/>
    </w:p>
    <w:tbl>
      <w:tblPr>
        <w:tblW w:w="48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991"/>
        <w:gridCol w:w="1133"/>
        <w:gridCol w:w="1420"/>
        <w:gridCol w:w="1133"/>
        <w:gridCol w:w="1275"/>
        <w:gridCol w:w="1275"/>
        <w:gridCol w:w="1281"/>
        <w:gridCol w:w="2404"/>
      </w:tblGrid>
      <w:tr w:rsidR="00C3052F" w:rsidRPr="0094548F" w14:paraId="6F22D242" w14:textId="0AFB46DC" w:rsidTr="008C0CCF">
        <w:trPr>
          <w:trHeight w:val="510"/>
          <w:tblHeader/>
          <w:jc w:val="center"/>
        </w:trPr>
        <w:tc>
          <w:tcPr>
            <w:tcW w:w="17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5DF6206F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6472B73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35AAE8C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38E70D8C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2FF81CA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4DA1FFD" w14:textId="486226B2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540815" w:rsidRPr="0094548F" w14:paraId="1237B0F5" w14:textId="1F0A2459" w:rsidTr="008C0CCF">
        <w:trPr>
          <w:trHeight w:val="510"/>
          <w:tblHeader/>
          <w:jc w:val="center"/>
        </w:trPr>
        <w:tc>
          <w:tcPr>
            <w:tcW w:w="17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5E930CE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E020801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8F8929A" w14:textId="77777777" w:rsidR="00540815" w:rsidRPr="0094548F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47B4DD87" w14:textId="7BED3541" w:rsidR="00FC6C50" w:rsidRPr="0094548F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0A35652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B4C5785" w14:textId="77777777" w:rsidR="00540815" w:rsidRPr="0094548F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Cuarto</w:t>
            </w:r>
          </w:p>
          <w:p w14:paraId="663F565C" w14:textId="36D40493" w:rsidR="00FC6C50" w:rsidRPr="0094548F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A615DB2" w14:textId="77777777" w:rsidR="00FC6C50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26E1080A" w14:textId="345455B9" w:rsidR="00540815" w:rsidRPr="0094548F" w:rsidRDefault="00FC6C50" w:rsidP="00FC6C5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E095FD6" w14:textId="2086FCDE" w:rsidR="00540815" w:rsidRPr="000E4D46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Cuarto Trimestre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4DF4A59" w14:textId="77777777" w:rsidR="00540815" w:rsidRPr="000E4D46" w:rsidRDefault="00445F8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% </w:t>
            </w:r>
            <w:r w:rsidR="00540815"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  <w:p w14:paraId="5F0091F3" w14:textId="77777777" w:rsidR="00445F80" w:rsidRPr="000E4D46" w:rsidRDefault="00445F8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38AE4FC9" w14:textId="33EBF1A4" w:rsidR="00FC6C50" w:rsidRPr="000E4D46" w:rsidRDefault="00FC6C5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3213256" w14:textId="77777777" w:rsidR="00540815" w:rsidRPr="0094548F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C3052F" w:rsidRPr="0094548F" w14:paraId="42D2A33B" w14:textId="0B94FC70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5FCC" w14:textId="3AC68313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apoyo según requerimiento de las unidades productoras en sus Archivos de Gestión en cuanto a ordenación y descripción documental.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D44092D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20C4C4" w14:textId="6FFF61DD" w:rsidR="00540815" w:rsidRPr="0094548F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3645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CF34" w14:textId="2D57B204" w:rsidR="00540815" w:rsidRPr="0094548F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EB6F" w14:textId="138B40D8" w:rsidR="00540815" w:rsidRPr="0094548F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754F0BF" w14:textId="13F8C814" w:rsidR="00540815" w:rsidRPr="000E4D46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86C3" w14:textId="56151EE5" w:rsidR="00540815" w:rsidRPr="000E4D46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1D71" w14:textId="690B49CB" w:rsidR="00540815" w:rsidRPr="0094548F" w:rsidRDefault="00540815" w:rsidP="007342F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3052F" w:rsidRPr="0094548F" w14:paraId="3E383655" w14:textId="72676033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F7B6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usuarios internos proporcionando documentación solicitada por las unidades productoras (préstamos y consultas).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347C7ED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3CD9B87" w14:textId="167D9E76" w:rsidR="00540815" w:rsidRPr="0094548F" w:rsidRDefault="00343963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44802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Solicitudes resueltas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56E1" w14:textId="43971FDE" w:rsidR="00540815" w:rsidRPr="0094548F" w:rsidRDefault="00343963" w:rsidP="00EB3E6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931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0F425" w14:textId="22D68E43" w:rsidR="00540815" w:rsidRPr="0094548F" w:rsidRDefault="00FC6EF2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3,518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C2F367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8697" w14:textId="2FD71819" w:rsidR="00540815" w:rsidRPr="000E4D46" w:rsidRDefault="00445F8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70F4" w14:textId="711AEFF9" w:rsidR="00EB3E6D" w:rsidRPr="0094548F" w:rsidRDefault="00EB3E6D" w:rsidP="006C63E2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C3052F" w:rsidRPr="0094548F" w14:paraId="4D1D421E" w14:textId="4413EDD3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2ECD" w14:textId="47E933B2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al ordenamiento y conservación de los archivos Periféricos.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D532BB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081BFB" w14:textId="15E22BCD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432D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BEAC5" w14:textId="2B84A2EC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A3DBD" w14:textId="15E4C4BA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13F6204" w14:textId="52822B6A" w:rsidR="00540815" w:rsidRPr="000E4D46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EB92" w14:textId="633F8E67" w:rsidR="00540815" w:rsidRPr="000E4D46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7F70" w14:textId="31750DA2" w:rsidR="00540815" w:rsidRPr="0094548F" w:rsidRDefault="00540815" w:rsidP="007342F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3052F" w:rsidRPr="0094548F" w14:paraId="1E5B07E8" w14:textId="0E00B69F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4480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documentación digitalizada.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16C6E7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5D9750B" w14:textId="5F6D32C5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FAC3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0DE4" w14:textId="1DCDDA9C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B1D4" w14:textId="59A9669D" w:rsidR="00540815" w:rsidRPr="0094548F" w:rsidRDefault="00E24CAE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02FEF3B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5C69" w14:textId="6DC65B1D" w:rsidR="00540815" w:rsidRPr="000E4D46" w:rsidRDefault="00E24CAE" w:rsidP="00445F8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9773" w14:textId="7298C229" w:rsidR="00540815" w:rsidRPr="0094548F" w:rsidRDefault="00540815" w:rsidP="00EB3E6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3052F" w:rsidRPr="0094548F" w14:paraId="48386F1D" w14:textId="3040FEA1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0801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 resguardo (Inscritas en CNR)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A7ED518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C1E589" w14:textId="66A595F3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C795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8810F" w14:textId="51031FB0" w:rsidR="00540815" w:rsidRPr="0094548F" w:rsidRDefault="00901242" w:rsidP="001E08E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C05DF" w14:textId="5450BA4F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6A2BBB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781A" w14:textId="62E6F900" w:rsidR="00540815" w:rsidRPr="000E4D46" w:rsidRDefault="0094548F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36E3" w14:textId="695D9594" w:rsidR="001E08EB" w:rsidRPr="0094548F" w:rsidRDefault="001E08EB" w:rsidP="006C63E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3052F" w:rsidRPr="0094548F" w14:paraId="61D527CC" w14:textId="3065A3B2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0266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entregadas a beneficiarios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29C7D6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E45334" w14:textId="334BD302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8D266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6B19" w14:textId="0F7E5521" w:rsidR="00540815" w:rsidRPr="0094548F" w:rsidRDefault="00901242" w:rsidP="00137CE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61F8" w14:textId="69814EB1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0BC304E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BF35" w14:textId="548A9D66" w:rsidR="00540815" w:rsidRPr="000E4D46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9EC8" w14:textId="4640442E" w:rsidR="00540815" w:rsidRPr="0094548F" w:rsidRDefault="00540815" w:rsidP="00D05D86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3052F" w:rsidRPr="0094548F" w14:paraId="37025587" w14:textId="77E9448E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B6B8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reporte de mutuos hipotecarios entregados a la Gerencia Legal para tramitar la debida cancelación de hipoteca. 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C2831E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C2CDA4F" w14:textId="03453D24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DC52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4048B" w14:textId="53686DB9" w:rsidR="00540815" w:rsidRPr="0094548F" w:rsidRDefault="00901242" w:rsidP="005C67E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EF84C" w14:textId="69F1990D" w:rsidR="00540815" w:rsidRPr="0094548F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BE87776" w14:textId="77777777" w:rsidR="00540815" w:rsidRPr="000E4D46" w:rsidRDefault="0054081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F3BD" w14:textId="3F0D9FAA" w:rsidR="00540815" w:rsidRPr="000E4D46" w:rsidRDefault="00901242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7FCFD" w14:textId="2A846464" w:rsidR="005C67E1" w:rsidRPr="0094548F" w:rsidRDefault="005C67E1" w:rsidP="0057311C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3052F" w:rsidRPr="0094548F" w14:paraId="0909FC2B" w14:textId="26B14410" w:rsidTr="008C0CCF">
        <w:trPr>
          <w:trHeight w:val="777"/>
          <w:jc w:val="center"/>
        </w:trPr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FAE6" w14:textId="77777777" w:rsidR="00540815" w:rsidRPr="0094548F" w:rsidRDefault="00540815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Impartir capacitaciones al personal administrativo sobre el tema de Archivo de Gestión y tablas de plazos de conservación documental.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481481C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B82C11" w14:textId="193A94A5" w:rsidR="00540815" w:rsidRPr="0094548F" w:rsidRDefault="00F078D4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7678" w14:textId="77777777" w:rsidR="00540815" w:rsidRPr="0094548F" w:rsidRDefault="00540815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C1D1" w14:textId="0098A260" w:rsidR="00540815" w:rsidRPr="0094548F" w:rsidRDefault="00F078D4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622A" w14:textId="7CE6128A" w:rsidR="00540815" w:rsidRPr="0094548F" w:rsidRDefault="00F078D4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EACD09" w14:textId="505D09E2" w:rsidR="00540815" w:rsidRPr="000E4D46" w:rsidRDefault="00F078D4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9BB2" w14:textId="451AF267" w:rsidR="00540815" w:rsidRPr="000E4D46" w:rsidRDefault="00F078D4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DE98" w14:textId="340C1557" w:rsidR="00540815" w:rsidRPr="0094548F" w:rsidRDefault="00540815" w:rsidP="008831BF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6DE6EC96" w14:textId="77777777" w:rsidR="005354BB" w:rsidRPr="0094548F" w:rsidRDefault="005354BB" w:rsidP="005354BB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4"/>
          <w:szCs w:val="24"/>
        </w:rPr>
        <w:sectPr w:rsidR="005354BB" w:rsidRPr="0094548F" w:rsidSect="004E7306">
          <w:headerReference w:type="default" r:id="rId14"/>
          <w:footerReference w:type="default" r:id="rId15"/>
          <w:pgSz w:w="20163" w:h="12242" w:orient="landscape" w:code="5"/>
          <w:pgMar w:top="1440" w:right="1418" w:bottom="1440" w:left="1349" w:header="709" w:footer="425" w:gutter="0"/>
          <w:cols w:space="708"/>
          <w:docGrid w:linePitch="360"/>
        </w:sectPr>
      </w:pPr>
    </w:p>
    <w:p w14:paraId="166212A1" w14:textId="638607AF" w:rsidR="00486810" w:rsidRPr="0094548F" w:rsidRDefault="00221A31" w:rsidP="004E376B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5" w:name="_Toc189158356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TRANSFORMACIÓN E INNOVACIÓN AGROPECUARIA</w:t>
      </w:r>
      <w:bookmarkEnd w:id="5"/>
    </w:p>
    <w:tbl>
      <w:tblPr>
        <w:tblW w:w="49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3"/>
        <w:gridCol w:w="824"/>
        <w:gridCol w:w="1314"/>
        <w:gridCol w:w="1280"/>
        <w:gridCol w:w="1136"/>
        <w:gridCol w:w="1277"/>
        <w:gridCol w:w="1280"/>
        <w:gridCol w:w="1273"/>
        <w:gridCol w:w="2543"/>
      </w:tblGrid>
      <w:tr w:rsidR="0048342E" w:rsidRPr="0094548F" w14:paraId="11CC45D3" w14:textId="468A4B28" w:rsidTr="008C0CCF">
        <w:trPr>
          <w:trHeight w:val="510"/>
          <w:tblHeader/>
          <w:jc w:val="center"/>
        </w:trPr>
        <w:tc>
          <w:tcPr>
            <w:tcW w:w="18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6CF708F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F1DF085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AA0FE99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1D541D15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EEC7EE1" w14:textId="77777777" w:rsidR="004E376B" w:rsidRPr="000E4D46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27227C8" w14:textId="76DA5951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68131A" w:rsidRPr="0094548F" w14:paraId="664650F9" w14:textId="306CECDD" w:rsidTr="008C0CCF">
        <w:trPr>
          <w:trHeight w:val="510"/>
          <w:tblHeader/>
          <w:jc w:val="center"/>
        </w:trPr>
        <w:tc>
          <w:tcPr>
            <w:tcW w:w="18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9F5916" w14:textId="77777777" w:rsidR="0068131A" w:rsidRPr="0094548F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0298BFD" w14:textId="77777777" w:rsidR="0068131A" w:rsidRPr="0094548F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BDC0289" w14:textId="77777777" w:rsidR="0068131A" w:rsidRPr="0094548F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58FCF813" w14:textId="7384FA2D" w:rsidR="007C0F03" w:rsidRPr="0094548F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BC5C831" w14:textId="77777777" w:rsidR="0068131A" w:rsidRPr="0094548F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0DFC5A8D" w14:textId="77777777" w:rsidR="0068131A" w:rsidRPr="0094548F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Cuarto</w:t>
            </w:r>
          </w:p>
          <w:p w14:paraId="5F36F1C5" w14:textId="40B847DB" w:rsidR="007C0F03" w:rsidRPr="0094548F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44AD035D" w14:textId="77777777" w:rsidR="007C0F03" w:rsidRPr="0094548F" w:rsidRDefault="007C0F03" w:rsidP="007C0F0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59E5FA7E" w14:textId="3C66E964" w:rsidR="0068131A" w:rsidRPr="0094548F" w:rsidRDefault="007C0F03" w:rsidP="007C0F0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  <w:r w:rsidR="0068131A"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78E34FF" w14:textId="77777777" w:rsidR="0068131A" w:rsidRPr="000E4D46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Cuarto</w:t>
            </w:r>
          </w:p>
          <w:p w14:paraId="1031B5FA" w14:textId="2ED7A1C7" w:rsidR="007C0F03" w:rsidRPr="000E4D46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6DA3E36" w14:textId="77777777" w:rsidR="0068131A" w:rsidRPr="000E4D46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096D4674" w14:textId="77777777" w:rsidR="0068131A" w:rsidRPr="000E4D46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5E1EFFC0" w14:textId="40347F7F" w:rsidR="007C0F03" w:rsidRPr="000E4D46" w:rsidRDefault="007C0F03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DC79F84" w14:textId="77777777" w:rsidR="0068131A" w:rsidRPr="0094548F" w:rsidRDefault="0068131A" w:rsidP="0068131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AC1801" w:rsidRPr="0094548F" w14:paraId="278CDBB0" w14:textId="4E3F84DC" w:rsidTr="008C0CCF">
        <w:trPr>
          <w:trHeight w:val="1036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53B3" w14:textId="5593F932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Brindar apoyo interinstitucional a otras entidades del Estado que así lo requieran, en favor del desarrollo agropecuario del país 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8A0BB70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943A77B" w14:textId="6A7DA0C8" w:rsidR="004E376B" w:rsidRPr="0094548F" w:rsidRDefault="00594AA8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F3D3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ACD6" w14:textId="4DDFEF4A" w:rsidR="004E376B" w:rsidRPr="0094548F" w:rsidRDefault="00D83EE2" w:rsidP="0069091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56A5" w14:textId="11437C50" w:rsidR="004E376B" w:rsidRPr="0094548F" w:rsidRDefault="00594AA8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281EE08" w14:textId="005D5BD8" w:rsidR="004E376B" w:rsidRPr="000E4D46" w:rsidRDefault="00594AA8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56693" w14:textId="2F4DEA3B" w:rsidR="004E376B" w:rsidRPr="000E4D46" w:rsidRDefault="004E4C72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lang w:eastAsia="es-SV"/>
              </w:rPr>
              <w:t>100.00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8DA10" w14:textId="4E9B693F" w:rsidR="004E376B" w:rsidRPr="0094548F" w:rsidRDefault="004E376B" w:rsidP="00594AA8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2E502C9B" w14:textId="1B329878" w:rsidTr="008C0CCF">
        <w:trPr>
          <w:trHeight w:val="1036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4B0F3" w14:textId="77777777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 para la ejecución del Programa NAMA Ganadera.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953517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22292E3" w14:textId="73B94E1D" w:rsidR="004E376B" w:rsidRPr="0094548F" w:rsidRDefault="00F20682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FF02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C2FA" w14:textId="5F1EEB7A" w:rsidR="004E376B" w:rsidRPr="0094548F" w:rsidRDefault="00F20682" w:rsidP="0069091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C9CBA" w14:textId="11232B6C" w:rsidR="004E376B" w:rsidRPr="0094548F" w:rsidRDefault="00BF415C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8E57657" w14:textId="0B6ADDB3" w:rsidR="004E376B" w:rsidRPr="000E4D46" w:rsidRDefault="00F20682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66.67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E197" w14:textId="16986C38" w:rsidR="004E376B" w:rsidRPr="000E4D46" w:rsidRDefault="00F20682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91.67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E26C" w14:textId="3B216A08" w:rsidR="004E376B" w:rsidRPr="0094548F" w:rsidRDefault="004E376B" w:rsidP="00F2068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7D6F003A" w14:textId="1F6E373B" w:rsidTr="008C0CCF">
        <w:trPr>
          <w:trHeight w:val="1036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0C7A" w14:textId="1C3BCEB8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Capacitar a beneficiarios de la comunidad en temáticas de seguridad alimentaria requeridas para optar a la entrega de incentivos agropecuarios de los Sistemas Integrados de Alimentación Comunitaria</w:t>
            </w:r>
            <w:r w:rsidR="00AC1801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(SIAC)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0779D1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D90411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DE268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Comunidad capacitada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8EA4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01C4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B463" w14:textId="77777777" w:rsidR="004E376B" w:rsidRPr="000E4D46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9214B" w14:textId="04B80BD8" w:rsidR="004E376B" w:rsidRPr="000E4D46" w:rsidRDefault="000E4D46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9EC9" w14:textId="0BED8E13" w:rsidR="004A02BB" w:rsidRPr="0094548F" w:rsidRDefault="004A02BB" w:rsidP="004A02BB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6406F5" w:rsidRPr="0094548F" w14:paraId="6143365B" w14:textId="3D5D6261" w:rsidTr="0094548F">
        <w:trPr>
          <w:trHeight w:val="616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A3F0" w14:textId="79AE7005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Capacitar a familias en temáticas de seguridad alimentaria requeridas para optar a la entrega de incentivos agropecuarios de los Sistemas Integrados de Alimentación Familiar</w:t>
            </w:r>
            <w:r w:rsidR="00AC1801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(SIAF)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65F333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130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D2FAA2B" w14:textId="3C44DFE5" w:rsidR="004E376B" w:rsidRPr="0094548F" w:rsidRDefault="00FF7B2F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007C3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Familia capacitada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C35E" w14:textId="6304DFDA" w:rsidR="004E376B" w:rsidRPr="0094548F" w:rsidRDefault="008B15C6" w:rsidP="00016D5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1CCD5" w14:textId="0784DDF7" w:rsidR="004E376B" w:rsidRPr="0094548F" w:rsidRDefault="00FF7B2F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16BDF7F" w14:textId="4D27E9A9" w:rsidR="004E376B" w:rsidRPr="000E4D46" w:rsidRDefault="0094548F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9D5FD" w14:textId="5206C8FF" w:rsidR="004E376B" w:rsidRPr="000E4D46" w:rsidRDefault="00E07609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90.00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0984" w14:textId="33702839" w:rsidR="004E376B" w:rsidRPr="0094548F" w:rsidRDefault="004E376B" w:rsidP="007D126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6406F5" w:rsidRPr="0094548F" w14:paraId="66049986" w14:textId="443DE478" w:rsidTr="008C0CCF">
        <w:trPr>
          <w:trHeight w:val="783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92D2E" w14:textId="77777777" w:rsidR="006406F5" w:rsidRPr="0094548F" w:rsidRDefault="006406F5" w:rsidP="006406F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apoyo y asesoramiento técnico, agrícola y pecuario a la Unidad de Formación y Cooperación para la elaboración de Planes de Negocio.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B971BAC" w14:textId="77777777" w:rsidR="006406F5" w:rsidRPr="0094548F" w:rsidRDefault="006406F5" w:rsidP="006406F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0D66C8" w14:textId="7496EA81" w:rsidR="006406F5" w:rsidRPr="0094548F" w:rsidRDefault="00E07609" w:rsidP="006406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E392" w14:textId="77777777" w:rsidR="006406F5" w:rsidRPr="0094548F" w:rsidRDefault="006406F5" w:rsidP="006406F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de Seguimiento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31481" w14:textId="7C712666" w:rsidR="006406F5" w:rsidRPr="0094548F" w:rsidRDefault="006406F5" w:rsidP="0017034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891B" w14:textId="77777777" w:rsidR="006406F5" w:rsidRPr="0094548F" w:rsidRDefault="006406F5" w:rsidP="006406F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6AE8C" w14:textId="355E48E5" w:rsidR="006406F5" w:rsidRPr="000E4D46" w:rsidRDefault="006406F5" w:rsidP="006406F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ED41" w14:textId="6CFE22E3" w:rsidR="006406F5" w:rsidRPr="000E4D46" w:rsidRDefault="000E4D46" w:rsidP="006406F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AF6E" w14:textId="70C3EAD2" w:rsidR="006406F5" w:rsidRPr="0094548F" w:rsidRDefault="006406F5" w:rsidP="006406F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6406F5" w:rsidRPr="0094548F" w14:paraId="29B431EE" w14:textId="6BC0CEA6" w:rsidTr="008C0CCF">
        <w:trPr>
          <w:trHeight w:val="783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8B63" w14:textId="04B304B9" w:rsidR="006406F5" w:rsidRPr="0094548F" w:rsidRDefault="006406F5" w:rsidP="00AC180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Dar seguimiento técnico para el uso de los insumos y la evolución de los Sistemas Integrados de Alimentación Comunitaria </w:t>
            </w:r>
            <w:r w:rsidR="00AC1801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(SIAC).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2A296A" w14:textId="77777777" w:rsidR="006406F5" w:rsidRPr="0094548F" w:rsidRDefault="006406F5" w:rsidP="006406F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836FD1" w14:textId="78A86673" w:rsidR="006406F5" w:rsidRPr="0094548F" w:rsidRDefault="008B15C6" w:rsidP="006406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9A7E" w14:textId="77777777" w:rsidR="006406F5" w:rsidRPr="0094548F" w:rsidRDefault="006406F5" w:rsidP="006406F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957D" w14:textId="1BDB213A" w:rsidR="006406F5" w:rsidRPr="0094548F" w:rsidRDefault="006406F5" w:rsidP="0017034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9B59" w14:textId="77777777" w:rsidR="006406F5" w:rsidRPr="0094548F" w:rsidRDefault="006406F5" w:rsidP="006406F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F9559" w14:textId="18F68821" w:rsidR="006406F5" w:rsidRPr="000E4D46" w:rsidRDefault="006406F5" w:rsidP="006406F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6673" w14:textId="1A312CE0" w:rsidR="006406F5" w:rsidRPr="000E4D46" w:rsidRDefault="0094548F" w:rsidP="006406F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9F47" w14:textId="27146B82" w:rsidR="006406F5" w:rsidRPr="0094548F" w:rsidRDefault="006406F5" w:rsidP="006406F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23F15F7F" w14:textId="381F5311" w:rsidTr="008C0CCF">
        <w:trPr>
          <w:trHeight w:val="777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3D60" w14:textId="38AF4062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Familiar</w:t>
            </w:r>
            <w:r w:rsidR="00AC1801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(SIAF).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FB2B0D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1,560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AF346B" w14:textId="1BA9B19B" w:rsidR="004E376B" w:rsidRPr="0094548F" w:rsidRDefault="008B15C6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520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AAFAB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068E" w14:textId="5618B014" w:rsidR="004E376B" w:rsidRPr="0094548F" w:rsidRDefault="007D1260" w:rsidP="00AC180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4618" w14:textId="713A95DC" w:rsidR="004E376B" w:rsidRPr="0094548F" w:rsidRDefault="007D1260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37FA5E" w14:textId="1F2A573C" w:rsidR="004E376B" w:rsidRPr="000E4D46" w:rsidRDefault="007D126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57.12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E31B" w14:textId="4F9AD560" w:rsidR="004E376B" w:rsidRPr="000E4D46" w:rsidRDefault="007D1260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29.62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278B6" w14:textId="556D1F62" w:rsidR="004E376B" w:rsidRPr="0094548F" w:rsidRDefault="004E376B" w:rsidP="007D126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50316" w:rsidRPr="0094548F" w14:paraId="0DB87EDC" w14:textId="539DA72C" w:rsidTr="008C0CCF">
        <w:trPr>
          <w:trHeight w:val="964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590F" w14:textId="43D1D93D" w:rsidR="00A50316" w:rsidRPr="0094548F" w:rsidRDefault="00A50316" w:rsidP="00A5031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Comunitaria (SIAC).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C0A910D" w14:textId="77777777" w:rsidR="00A50316" w:rsidRPr="0094548F" w:rsidRDefault="00A50316" w:rsidP="00A50316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C6BA29F" w14:textId="77777777" w:rsidR="00A50316" w:rsidRPr="0094548F" w:rsidRDefault="00A50316" w:rsidP="00A5031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9431" w14:textId="77777777" w:rsidR="00A50316" w:rsidRPr="0094548F" w:rsidRDefault="00A50316" w:rsidP="00A50316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3DAE4" w14:textId="77777777" w:rsidR="00A50316" w:rsidRPr="0094548F" w:rsidRDefault="00A50316" w:rsidP="00A5031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346B" w14:textId="77777777" w:rsidR="00A50316" w:rsidRPr="0094548F" w:rsidRDefault="00A50316" w:rsidP="00A5031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D3AC" w14:textId="448040CC" w:rsidR="00A50316" w:rsidRPr="000E4D46" w:rsidRDefault="00A50316" w:rsidP="00A5031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4F6A" w14:textId="1BE7CEAE" w:rsidR="00A50316" w:rsidRPr="000E4D46" w:rsidRDefault="0094548F" w:rsidP="00A5031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20A5" w14:textId="5659E58A" w:rsidR="00A50316" w:rsidRPr="0094548F" w:rsidRDefault="00A50316" w:rsidP="00A50316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257A2D73" w14:textId="78A835BA" w:rsidTr="008C0CCF">
        <w:trPr>
          <w:trHeight w:val="964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78061" w14:textId="4A317208" w:rsidR="004E376B" w:rsidRPr="0094548F" w:rsidRDefault="004E376B" w:rsidP="00AC180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Distribuir insumos para el establecimiento de Sistemas Integrados de Alimentación Familiar</w:t>
            </w:r>
            <w:r w:rsidR="00AC1801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(SIAF).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1350DDD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619E3E" w14:textId="61668014" w:rsidR="004E376B" w:rsidRPr="0094548F" w:rsidRDefault="00AE51AE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08AE3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028D" w14:textId="4BFF82A4" w:rsidR="004E376B" w:rsidRPr="0094548F" w:rsidRDefault="001E44BA" w:rsidP="00AE341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BE21" w14:textId="1DAF8929" w:rsidR="004E376B" w:rsidRPr="0094548F" w:rsidRDefault="001E44BA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705C8D7" w14:textId="77777777" w:rsidR="004E376B" w:rsidRPr="000E4D46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9336" w14:textId="38C7EAE3" w:rsidR="004E376B" w:rsidRPr="000E4D46" w:rsidRDefault="004E4C72" w:rsidP="004E376B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20DF7" w14:textId="51C7D166" w:rsidR="00EA7338" w:rsidRPr="0094548F" w:rsidRDefault="00EA7338" w:rsidP="00995D4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EA7338" w:rsidRPr="0094548F" w14:paraId="6A5944A8" w14:textId="7D7E9E0F" w:rsidTr="008C0CCF">
        <w:trPr>
          <w:trHeight w:val="817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5C68" w14:textId="77777777" w:rsidR="00EA7338" w:rsidRPr="0094548F" w:rsidRDefault="00EA7338" w:rsidP="00EA733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Comunitaria.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C9BF480" w14:textId="77777777" w:rsidR="00EA7338" w:rsidRPr="0094548F" w:rsidRDefault="00EA7338" w:rsidP="00EA733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5FF8980" w14:textId="76F4AF91" w:rsidR="00EA7338" w:rsidRPr="0094548F" w:rsidRDefault="00063F15" w:rsidP="00EA733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B36A" w14:textId="77777777" w:rsidR="00EA7338" w:rsidRPr="0094548F" w:rsidRDefault="00EA7338" w:rsidP="00EA733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SIAC establecidos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1C106" w14:textId="77777777" w:rsidR="00EA7338" w:rsidRPr="0094548F" w:rsidRDefault="00EA7338" w:rsidP="00EA733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6E303" w14:textId="77777777" w:rsidR="00EA7338" w:rsidRPr="0094548F" w:rsidRDefault="00EA7338" w:rsidP="00EA733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FD024" w14:textId="4C7E6ECF" w:rsidR="00EA7338" w:rsidRPr="000E4D46" w:rsidRDefault="00EA7338" w:rsidP="00EA733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DE35" w14:textId="1492540B" w:rsidR="00EA7338" w:rsidRPr="000E4D46" w:rsidRDefault="008C0CCF" w:rsidP="00EA733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A3C6" w14:textId="79B90FF7" w:rsidR="00EA7338" w:rsidRPr="0094548F" w:rsidRDefault="00EA7338" w:rsidP="00EA7338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3A15E1B7" w14:textId="17D1ECBA" w:rsidTr="008C0CCF">
        <w:trPr>
          <w:trHeight w:val="964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E414" w14:textId="77777777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Familiar.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59C78E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130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D4968D3" w14:textId="2F09A7B9" w:rsidR="004E376B" w:rsidRPr="0094548F" w:rsidRDefault="00CA561C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130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697B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SIAF establecidos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64CDB" w14:textId="51D6ACEA" w:rsidR="004E376B" w:rsidRPr="0094548F" w:rsidRDefault="00CA561C" w:rsidP="00AE341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37BE" w14:textId="57732873" w:rsidR="004E376B" w:rsidRPr="0094548F" w:rsidRDefault="00CA561C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E6A20C2" w14:textId="75A63F97" w:rsidR="004E376B" w:rsidRPr="000E4D46" w:rsidRDefault="00CA561C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90.00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76D1" w14:textId="199B16AD" w:rsidR="004E376B" w:rsidRPr="000E4D46" w:rsidRDefault="00CA561C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90.00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508B" w14:textId="4BA675BC" w:rsidR="004E376B" w:rsidRPr="0094548F" w:rsidRDefault="004E376B" w:rsidP="008C26D1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6"/>
                <w:szCs w:val="16"/>
                <w:lang w:val="es-MX" w:eastAsia="es-MX"/>
              </w:rPr>
            </w:pPr>
          </w:p>
        </w:tc>
      </w:tr>
      <w:tr w:rsidR="00AC1801" w:rsidRPr="0094548F" w14:paraId="7550B71E" w14:textId="41E5CE72" w:rsidTr="008C0CCF">
        <w:trPr>
          <w:trHeight w:val="964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0AFF" w14:textId="77777777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– Sistemas Integrados de Alimentación Comunitaria.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58FD52C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F1A844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03C8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AE9A6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3E8E" w14:textId="77777777" w:rsidR="004E376B" w:rsidRPr="0094548F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6785F" w14:textId="77777777" w:rsidR="004E376B" w:rsidRPr="000E4D46" w:rsidRDefault="004E376B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A37D" w14:textId="1B27C7F3" w:rsidR="004E376B" w:rsidRPr="000E4D46" w:rsidRDefault="00190065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lang w:eastAsia="es-SV"/>
              </w:rPr>
              <w:t>60.00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BF43" w14:textId="2443A326" w:rsidR="004E376B" w:rsidRPr="0094548F" w:rsidRDefault="004E376B" w:rsidP="0048342E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AC1801" w:rsidRPr="0094548F" w14:paraId="2D19A93B" w14:textId="7E0F2AA1" w:rsidTr="008C0CCF">
        <w:trPr>
          <w:trHeight w:val="964"/>
          <w:jc w:val="center"/>
        </w:trPr>
        <w:tc>
          <w:tcPr>
            <w:tcW w:w="1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E965" w14:textId="77777777" w:rsidR="004E376B" w:rsidRPr="0094548F" w:rsidRDefault="004E376B" w:rsidP="004E376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– Sistemas Integrados de Alimentación Familiar.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33F85F5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130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702DFAB" w14:textId="7BF82511" w:rsidR="004E376B" w:rsidRPr="0094548F" w:rsidRDefault="00AE51AE" w:rsidP="004E376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B90E4" w14:textId="77777777" w:rsidR="004E376B" w:rsidRPr="0094548F" w:rsidRDefault="004E376B" w:rsidP="004E376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58B7" w14:textId="7BF0C61F" w:rsidR="004E376B" w:rsidRPr="0094548F" w:rsidRDefault="00EC506F" w:rsidP="0048342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2ECF" w14:textId="2B7E3D22" w:rsidR="004E376B" w:rsidRPr="0094548F" w:rsidRDefault="004E376B" w:rsidP="00AE341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122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A9C3C" w14:textId="5C0E04AA" w:rsidR="004E376B" w:rsidRPr="000E4D46" w:rsidRDefault="00EC506F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65E3" w14:textId="0D884D7B" w:rsidR="004E376B" w:rsidRPr="000E4D46" w:rsidRDefault="00EE1F77" w:rsidP="004E376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93.85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352A8" w14:textId="33B46B1E" w:rsidR="0048342E" w:rsidRPr="0094548F" w:rsidRDefault="0048342E" w:rsidP="00DB7558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0DC0B58D" w14:textId="77777777" w:rsidR="00DB7558" w:rsidRPr="0094548F" w:rsidRDefault="00DB7558" w:rsidP="00DB7558">
      <w:pPr>
        <w:pStyle w:val="Ttulo1"/>
        <w:tabs>
          <w:tab w:val="center" w:pos="4599"/>
        </w:tabs>
        <w:spacing w:before="0" w:after="24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3B49B50A" w14:textId="77777777" w:rsidR="008C0CCF" w:rsidRPr="0094548F" w:rsidRDefault="008C0CCF" w:rsidP="008C0CCF">
      <w:pPr>
        <w:rPr>
          <w:rFonts w:ascii="Museo 300" w:hAnsi="Museo 300"/>
          <w:lang w:val="es-MX" w:eastAsia="es-MX"/>
        </w:rPr>
      </w:pPr>
    </w:p>
    <w:p w14:paraId="4B7167DB" w14:textId="4243F9C1" w:rsidR="00486810" w:rsidRPr="0094548F" w:rsidRDefault="0041421A" w:rsidP="000007DF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6" w:name="_Toc189158357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RECURSOS HUMANOS</w:t>
      </w:r>
      <w:bookmarkEnd w:id="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3"/>
        <w:gridCol w:w="1102"/>
        <w:gridCol w:w="1241"/>
        <w:gridCol w:w="1370"/>
        <w:gridCol w:w="1234"/>
        <w:gridCol w:w="1367"/>
        <w:gridCol w:w="1509"/>
        <w:gridCol w:w="1443"/>
        <w:gridCol w:w="2597"/>
      </w:tblGrid>
      <w:tr w:rsidR="000007DF" w:rsidRPr="0094548F" w14:paraId="17E1DD75" w14:textId="3389CFAC" w:rsidTr="000E4D46">
        <w:trPr>
          <w:trHeight w:val="510"/>
          <w:tblHeader/>
          <w:jc w:val="center"/>
        </w:trPr>
        <w:tc>
          <w:tcPr>
            <w:tcW w:w="15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66BA7A3F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1AF0C03F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10BDFF2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F9AFD16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57EC1B58" w14:textId="77777777" w:rsidR="000007DF" w:rsidRPr="000E4D46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8F0B7F9" w14:textId="1AB0279E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0E4D46" w:rsidRPr="0094548F" w14:paraId="7DF516E8" w14:textId="55CEB807" w:rsidTr="000E4D46">
        <w:trPr>
          <w:trHeight w:val="510"/>
          <w:tblHeader/>
          <w:jc w:val="center"/>
        </w:trPr>
        <w:tc>
          <w:tcPr>
            <w:tcW w:w="15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EF986DA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5B73F9F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430B6D5" w14:textId="77777777" w:rsidR="000007DF" w:rsidRPr="0094548F" w:rsidRDefault="007C0F03" w:rsidP="00C63C31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0245C193" w14:textId="6F7F1D55" w:rsidR="007C0F03" w:rsidRPr="0094548F" w:rsidRDefault="007C0F03" w:rsidP="00C63C31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91FE4EA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56B9EE5" w14:textId="77777777" w:rsidR="000007DF" w:rsidRPr="0094548F" w:rsidRDefault="007C0F03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BF13984" w14:textId="77279B44" w:rsidR="007C0F03" w:rsidRPr="0094548F" w:rsidRDefault="007C0F03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7606F92" w14:textId="77777777" w:rsidR="007C0F03" w:rsidRPr="0094548F" w:rsidRDefault="007C0F03" w:rsidP="007C0F0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60383692" w14:textId="59A5026A" w:rsidR="000007DF" w:rsidRPr="0094548F" w:rsidRDefault="007C0F03" w:rsidP="007C0F0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6751EA7" w14:textId="77777777" w:rsidR="000007DF" w:rsidRPr="000E4D46" w:rsidRDefault="007C0F03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7853B446" w14:textId="6FB6F6B6" w:rsidR="007C0F03" w:rsidRPr="000E4D46" w:rsidRDefault="007C0F03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43F3938" w14:textId="77777777" w:rsidR="00BC0055" w:rsidRPr="000E4D46" w:rsidRDefault="00BC0055" w:rsidP="00BC00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0D1559FA" w14:textId="77777777" w:rsidR="000007DF" w:rsidRPr="000E4D46" w:rsidRDefault="00BC0055" w:rsidP="00BC00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3E37CE60" w14:textId="07297303" w:rsidR="007C0F03" w:rsidRPr="000E4D46" w:rsidRDefault="007C0F03" w:rsidP="00BC00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676C5F2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0E4D46" w:rsidRPr="0094548F" w14:paraId="3CD70BDF" w14:textId="4594DA36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C0E9" w14:textId="3625CAC7" w:rsidR="000007DF" w:rsidRPr="0094548F" w:rsidRDefault="000007DF" w:rsidP="00C63C3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el Plan de Capacitación del ISTA 2024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018395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21DC44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278C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EFA9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2361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F2D0" w14:textId="77777777" w:rsidR="000007DF" w:rsidRPr="000E4D46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06B4" w14:textId="7708009F" w:rsidR="000007DF" w:rsidRPr="000E4D46" w:rsidRDefault="00776AAE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28D9" w14:textId="24FC1606" w:rsidR="000007DF" w:rsidRPr="0094548F" w:rsidRDefault="000007DF" w:rsidP="00C63C31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0C8961FF" w14:textId="3B2007DD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33BE" w14:textId="77777777" w:rsidR="000007DF" w:rsidRPr="0094548F" w:rsidRDefault="000007DF" w:rsidP="00C63C3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constancias de salarios y tiempos de servicios según lo requerido durante el mes.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3A0CFAD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4BD68C" w14:textId="72BB75C6" w:rsidR="000007DF" w:rsidRPr="0094548F" w:rsidRDefault="00143C14" w:rsidP="00C63C3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8343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28958" w14:textId="1593188D" w:rsidR="000007DF" w:rsidRPr="0094548F" w:rsidRDefault="00143C14" w:rsidP="00C63C3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ACF1" w14:textId="6EC60DB0" w:rsidR="000007DF" w:rsidRPr="0094548F" w:rsidRDefault="00143C14" w:rsidP="00B63B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266753" w14:textId="77777777" w:rsidR="000007DF" w:rsidRPr="000E4D46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6C9D3" w14:textId="301BE0E7" w:rsidR="000007DF" w:rsidRPr="000E4D46" w:rsidRDefault="00143C14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8D03" w14:textId="75E5A165" w:rsidR="0000338E" w:rsidRPr="0094548F" w:rsidRDefault="0000338E" w:rsidP="00B63B0F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0A2602D2" w14:textId="1960A33A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2BE9" w14:textId="77777777" w:rsidR="000007DF" w:rsidRPr="0094548F" w:rsidRDefault="000007DF" w:rsidP="00C63C3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calzado.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7E4CEE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5A24A6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B424" w14:textId="77777777" w:rsidR="000007DF" w:rsidRPr="0094548F" w:rsidRDefault="000007DF" w:rsidP="00C63C3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BFFD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30F1" w14:textId="77777777" w:rsidR="000007DF" w:rsidRPr="0094548F" w:rsidRDefault="000007DF" w:rsidP="00C63C3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07B53E9" w14:textId="2FE272A9" w:rsidR="000007DF" w:rsidRPr="000E4D46" w:rsidRDefault="009E128A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EDAA0" w14:textId="7D41D7B9" w:rsidR="000007DF" w:rsidRPr="000E4D46" w:rsidRDefault="00ED4EA2" w:rsidP="00C63C3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BA91" w14:textId="056D88E5" w:rsidR="000007DF" w:rsidRPr="0094548F" w:rsidRDefault="000007DF" w:rsidP="009E128A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3EF05A18" w14:textId="059C25FF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EBD5" w14:textId="77777777" w:rsidR="000F5B05" w:rsidRPr="0094548F" w:rsidRDefault="000F5B05" w:rsidP="000F5B0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supermercado.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ED23767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A428FC" w14:textId="10DD9131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518BA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24E7F" w14:textId="1FF4E6DC" w:rsidR="000F5B05" w:rsidRPr="0094548F" w:rsidRDefault="004638F3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1716" w14:textId="6ED9ACDF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B747344" w14:textId="6F3F4028" w:rsidR="000F5B05" w:rsidRPr="000E4D46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BAFD" w14:textId="3EB11E86" w:rsidR="000F5B05" w:rsidRPr="000E4D46" w:rsidRDefault="00143C14" w:rsidP="000F5B05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A4888" w14:textId="56296D91" w:rsidR="000F5B05" w:rsidRPr="0094548F" w:rsidRDefault="000F5B05" w:rsidP="00143C1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7B6E86FF" w14:textId="526D5947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30EC" w14:textId="77777777" w:rsidR="000F5B05" w:rsidRPr="0094548F" w:rsidRDefault="000F5B05" w:rsidP="000F5B0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pago de viáticos.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0A9E48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67141C" w14:textId="2B5FFE13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B5BD9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8055" w14:textId="319DD4AC" w:rsidR="000F5B05" w:rsidRPr="0094548F" w:rsidRDefault="00143C14" w:rsidP="0013375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F0F5" w14:textId="59DAFB20" w:rsidR="000F5B05" w:rsidRPr="0094548F" w:rsidRDefault="00143C14" w:rsidP="0013223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AAA3B2" w14:textId="77777777" w:rsidR="000F5B05" w:rsidRPr="000E4D46" w:rsidRDefault="000F5B05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C272" w14:textId="0E8570E9" w:rsidR="000F5B05" w:rsidRPr="000E4D46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EAC2" w14:textId="030BBE69" w:rsidR="000F5B05" w:rsidRPr="0094548F" w:rsidRDefault="000F5B05" w:rsidP="00962C0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5E9DEE71" w14:textId="4C68F8E1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DE0F1" w14:textId="748ADAE4" w:rsidR="000F5B05" w:rsidRPr="0094548F" w:rsidRDefault="000F5B05" w:rsidP="000F5B0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del control y resguardo de expediente del personal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del ISTA.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2EB6495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7E523C" w14:textId="77BF3BBF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5CB25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3452" w14:textId="5FF803F2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D427" w14:textId="79010D9B" w:rsidR="000F5B05" w:rsidRPr="0094548F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3F5B602" w14:textId="77777777" w:rsidR="000F5B05" w:rsidRPr="000E4D46" w:rsidRDefault="000F5B05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43C65" w14:textId="7356479C" w:rsidR="000F5B05" w:rsidRPr="000E4D46" w:rsidRDefault="00143C14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0B8DC" w14:textId="0E5D2C3F" w:rsidR="000D65CD" w:rsidRPr="0094548F" w:rsidRDefault="000D65CD" w:rsidP="00962C0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54E10D70" w14:textId="6C60CA0D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59B6" w14:textId="77777777" w:rsidR="000F5B05" w:rsidRPr="0094548F" w:rsidRDefault="000F5B05" w:rsidP="000F5B0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 administración del personal en relación a permisos, falta de marcaciones, llegadas tardías y ausencias.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96B9433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F2156C0" w14:textId="24A6AB03" w:rsidR="000F5B05" w:rsidRPr="0094548F" w:rsidRDefault="008C26D1" w:rsidP="000F5B0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9BEA6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390F0" w14:textId="4DE4781A" w:rsidR="000F5B05" w:rsidRPr="0094548F" w:rsidRDefault="008C26D1" w:rsidP="00A629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2E97" w14:textId="12E3352B" w:rsidR="000F5B05" w:rsidRPr="0094548F" w:rsidRDefault="000929A2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1D423CF" w14:textId="31AE7784" w:rsidR="000F5B05" w:rsidRPr="000E4D46" w:rsidRDefault="009E128A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66.67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E8495" w14:textId="70132018" w:rsidR="000F5B05" w:rsidRPr="000E4D46" w:rsidRDefault="000929A2" w:rsidP="000F5B05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91.67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57EC" w14:textId="277714D3" w:rsidR="0013375B" w:rsidRPr="0094548F" w:rsidRDefault="0013375B" w:rsidP="008C26D1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194207C0" w14:textId="6B1DD4AB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C33" w14:textId="77777777" w:rsidR="000F5B05" w:rsidRPr="0094548F" w:rsidRDefault="000F5B05" w:rsidP="000F5B0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Empresarial.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956FA8D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8D6CDE2" w14:textId="61AB1D4C" w:rsidR="000F5B05" w:rsidRPr="0094548F" w:rsidRDefault="008C26D1" w:rsidP="000F5B0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4F0F" w14:textId="77777777" w:rsidR="000F5B05" w:rsidRPr="0094548F" w:rsidRDefault="000F5B05" w:rsidP="000F5B0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EB4F" w14:textId="34272B28" w:rsidR="000F5B05" w:rsidRPr="0094548F" w:rsidRDefault="008C26D1" w:rsidP="006228F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E0F03" w14:textId="2C5E6D65" w:rsidR="000F5B05" w:rsidRPr="0094548F" w:rsidRDefault="008C26D1" w:rsidP="000F5B0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62D3B6" w14:textId="77777777" w:rsidR="000F5B05" w:rsidRPr="000E4D46" w:rsidRDefault="000F5B05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BD12" w14:textId="06300E3B" w:rsidR="000F5B05" w:rsidRPr="000E4D46" w:rsidRDefault="008C26D1" w:rsidP="000F5B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9F73" w14:textId="1E66B560" w:rsidR="000F5B05" w:rsidRPr="0094548F" w:rsidRDefault="000F5B05" w:rsidP="008C26D1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3A93D26C" w14:textId="7F15FE60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0AAC" w14:textId="77777777" w:rsidR="006228FE" w:rsidRPr="0094548F" w:rsidRDefault="006228FE" w:rsidP="006228F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Odontológica.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F162B9E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944303" w14:textId="32826CD4" w:rsidR="006228FE" w:rsidRPr="0094548F" w:rsidRDefault="008C26D1" w:rsidP="006228F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9240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51A8" w14:textId="20A92D58" w:rsidR="006228FE" w:rsidRPr="0094548F" w:rsidRDefault="008C26D1" w:rsidP="0058098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75A8C" w14:textId="6BC5B63E" w:rsidR="006228FE" w:rsidRPr="0094548F" w:rsidRDefault="008C26D1" w:rsidP="006228F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7596F66" w14:textId="77777777" w:rsidR="006228FE" w:rsidRPr="000E4D46" w:rsidRDefault="006228FE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5AEC" w14:textId="2108570C" w:rsidR="006228FE" w:rsidRPr="000E4D46" w:rsidRDefault="008C26D1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B5F8" w14:textId="6548EBBB" w:rsidR="006228FE" w:rsidRPr="0094548F" w:rsidRDefault="006228FE" w:rsidP="008C26D1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16"/>
                <w:szCs w:val="16"/>
                <w:lang w:val="es-MX" w:eastAsia="es-MX"/>
              </w:rPr>
            </w:pPr>
          </w:p>
        </w:tc>
      </w:tr>
      <w:tr w:rsidR="000E4D46" w:rsidRPr="0094548F" w14:paraId="528E6929" w14:textId="0D6D9FC6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4609" w14:textId="77777777" w:rsidR="006228FE" w:rsidRPr="0094548F" w:rsidRDefault="006228FE" w:rsidP="006228F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recarga electrónica de paquete alimenticio al personal.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017A815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97D4D0" w14:textId="6F8D3FA1" w:rsidR="006228FE" w:rsidRPr="0094548F" w:rsidRDefault="007E60EC" w:rsidP="006228F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2FB1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6427" w14:textId="574C4060" w:rsidR="006228FE" w:rsidRPr="0094548F" w:rsidRDefault="007E60EC" w:rsidP="00B01FC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5179D" w14:textId="185204C8" w:rsidR="006228FE" w:rsidRPr="0094548F" w:rsidRDefault="007E60EC" w:rsidP="002202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47CE01" w14:textId="77777777" w:rsidR="006228FE" w:rsidRPr="000E4D46" w:rsidRDefault="006228FE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F2D3" w14:textId="203BC651" w:rsidR="006228FE" w:rsidRPr="000E4D46" w:rsidRDefault="007E60EC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16A4" w14:textId="39884631" w:rsidR="006228FE" w:rsidRPr="0094548F" w:rsidRDefault="006228FE" w:rsidP="0022020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4D46" w:rsidRPr="0094548F" w14:paraId="19060C9B" w14:textId="5C4C75C1" w:rsidTr="000E4D46">
        <w:trPr>
          <w:trHeight w:val="624"/>
          <w:jc w:val="center"/>
        </w:trPr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21F0" w14:textId="7A71D399" w:rsidR="006228FE" w:rsidRPr="0094548F" w:rsidRDefault="006228FE" w:rsidP="00BF07E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Gestionar la formación del personal del ISTA, mediante las capacitaciones internas, Interinstitucionales, u otras.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ED3B813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160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497A1B" w14:textId="5968AAD8" w:rsidR="006228FE" w:rsidRPr="0094548F" w:rsidRDefault="00C82D64" w:rsidP="006228FE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4967" w14:textId="77777777" w:rsidR="006228FE" w:rsidRPr="0094548F" w:rsidRDefault="006228FE" w:rsidP="006228F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Empleados capacitados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EE53" w14:textId="7EC7C2E7" w:rsidR="006228FE" w:rsidRPr="0094548F" w:rsidRDefault="00C82D64" w:rsidP="00BF07E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220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D45F" w14:textId="505629D6" w:rsidR="006228FE" w:rsidRPr="0094548F" w:rsidRDefault="00C82D64" w:rsidP="006228F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1,087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7921D9" w14:textId="77777777" w:rsidR="006228FE" w:rsidRPr="000E4D46" w:rsidRDefault="006228FE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0E4D4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336F" w14:textId="59834F1C" w:rsidR="006228FE" w:rsidRPr="000E4D46" w:rsidRDefault="002F7409" w:rsidP="006228F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0E4D46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E67B1" w14:textId="3BF996CD" w:rsidR="006228FE" w:rsidRPr="0094548F" w:rsidRDefault="006228FE" w:rsidP="00EF732A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2BD9F2A4" w14:textId="7A506441" w:rsidR="000C7AE2" w:rsidRPr="0094548F" w:rsidRDefault="000007DF" w:rsidP="000C7AE2">
      <w:pPr>
        <w:rPr>
          <w:rFonts w:ascii="Museo 300" w:hAnsi="Museo 300"/>
          <w:lang w:val="es-MX" w:eastAsia="es-MX"/>
        </w:rPr>
      </w:pPr>
      <w:r w:rsidRPr="0094548F">
        <w:rPr>
          <w:rFonts w:ascii="Museo 300" w:hAnsi="Museo 300"/>
          <w:lang w:val="es-MX" w:eastAsia="es-MX"/>
        </w:rPr>
        <w:br w:type="page"/>
      </w:r>
    </w:p>
    <w:p w14:paraId="5E531EF7" w14:textId="79230FCA" w:rsidR="00486810" w:rsidRPr="0094548F" w:rsidRDefault="00F27F85" w:rsidP="00D1169B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7" w:name="_Toc189158358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OPERACIONES Y LOGÍSTICA</w:t>
      </w:r>
      <w:bookmarkEnd w:id="7"/>
    </w:p>
    <w:tbl>
      <w:tblPr>
        <w:tblW w:w="49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5"/>
        <w:gridCol w:w="954"/>
        <w:gridCol w:w="1158"/>
        <w:gridCol w:w="1293"/>
        <w:gridCol w:w="1228"/>
        <w:gridCol w:w="1359"/>
        <w:gridCol w:w="1228"/>
        <w:gridCol w:w="1362"/>
        <w:gridCol w:w="2652"/>
      </w:tblGrid>
      <w:tr w:rsidR="00D1169B" w:rsidRPr="0094548F" w14:paraId="7B422B94" w14:textId="47A94600" w:rsidTr="000E4D46">
        <w:trPr>
          <w:trHeight w:val="510"/>
          <w:tblHeader/>
          <w:jc w:val="center"/>
        </w:trPr>
        <w:tc>
          <w:tcPr>
            <w:tcW w:w="1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6CD63265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0584BD8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066280C1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BF21328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0D58AFE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3EF4285" w14:textId="12DF46B2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D1169B" w:rsidRPr="0094548F" w14:paraId="0F49485C" w14:textId="4CD7BDF6" w:rsidTr="000E4D46">
        <w:trPr>
          <w:trHeight w:val="510"/>
          <w:tblHeader/>
          <w:jc w:val="center"/>
        </w:trPr>
        <w:tc>
          <w:tcPr>
            <w:tcW w:w="1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48ECFE4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5CA32DF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44785E5" w14:textId="77777777" w:rsidR="00D1169B" w:rsidRPr="0094548F" w:rsidRDefault="003F363B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190E7513" w14:textId="41D3183B" w:rsidR="003F363B" w:rsidRPr="0094548F" w:rsidRDefault="003F363B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AAE0822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151B31B" w14:textId="085A6736" w:rsidR="00D1169B" w:rsidRPr="0094548F" w:rsidRDefault="003F363B" w:rsidP="002C62E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617ADCF6" w14:textId="2DC32885" w:rsidR="003F363B" w:rsidRPr="0094548F" w:rsidRDefault="002C62EF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92C63DD" w14:textId="77777777" w:rsidR="003F363B" w:rsidRPr="0094548F" w:rsidRDefault="003F363B" w:rsidP="003F363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417BB6B0" w14:textId="06FFCB2A" w:rsidR="00D1169B" w:rsidRPr="0094548F" w:rsidRDefault="003F363B" w:rsidP="003F363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21C584D" w14:textId="7DC14219" w:rsidR="00D1169B" w:rsidRPr="0094548F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 Trimestre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BBFCC9A" w14:textId="77777777" w:rsidR="007D3554" w:rsidRPr="0094548F" w:rsidRDefault="007D3554" w:rsidP="007D35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7BA51320" w14:textId="77777777" w:rsidR="00D1169B" w:rsidRPr="0094548F" w:rsidRDefault="007D3554" w:rsidP="007D35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54745E0F" w14:textId="06DB9C81" w:rsidR="002C62EF" w:rsidRPr="0094548F" w:rsidRDefault="002C62EF" w:rsidP="007D35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B9F5173" w14:textId="77777777" w:rsidR="00D1169B" w:rsidRPr="0094548F" w:rsidRDefault="00D1169B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D1169B" w:rsidRPr="0094548F" w14:paraId="3F07D155" w14:textId="7A045C66" w:rsidTr="000E4D46">
        <w:trPr>
          <w:trHeight w:val="680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99BE9" w14:textId="0650DC04" w:rsidR="00D1169B" w:rsidRPr="0094548F" w:rsidRDefault="00D1169B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mediciones de rendimiento del combustible para los vehículos de la Institución.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8EECBF" w14:textId="4F65271C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D3095" w14:textId="129A5A94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8BC3" w14:textId="0D7370E0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78431" w14:textId="5C684510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7292A" w14:textId="369C8B0E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EE2F02C" w14:textId="6ED22B3D" w:rsidR="00D1169B" w:rsidRPr="0094548F" w:rsidRDefault="00D1169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9F80" w14:textId="5179B29A" w:rsidR="00D1169B" w:rsidRPr="0094548F" w:rsidRDefault="00EC132F" w:rsidP="00F357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9BB08" w14:textId="711AF782" w:rsidR="00D1169B" w:rsidRPr="0094548F" w:rsidRDefault="00D1169B" w:rsidP="007E27A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E27AD" w:rsidRPr="0094548F" w14:paraId="67552C43" w14:textId="5168CCB1" w:rsidTr="000E4D46">
        <w:trPr>
          <w:trHeight w:val="680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68FEF" w14:textId="718089C8" w:rsidR="00D1169B" w:rsidRPr="0094548F" w:rsidRDefault="00D1169B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movimientos de caja chica de la Gerencia de Operaciones y Logística requerido por las unidades organizativas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2FC866F" w14:textId="14266C4F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3C85" w14:textId="5BDDA4C9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49F40" w14:textId="456E431A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E0110" w14:textId="7CF26037" w:rsidR="00D1169B" w:rsidRPr="0094548F" w:rsidRDefault="00EC132F" w:rsidP="008A1F4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BA01A" w14:textId="43D966A5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CB9BE63" w14:textId="5FBB2106" w:rsidR="00D1169B" w:rsidRPr="0094548F" w:rsidRDefault="0000338E" w:rsidP="002152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DDF6" w14:textId="6E54284A" w:rsidR="00D1169B" w:rsidRPr="0094548F" w:rsidRDefault="00EC132F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91.67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7147" w14:textId="3296298B" w:rsidR="007E27AD" w:rsidRPr="0094548F" w:rsidRDefault="007E27AD" w:rsidP="007E27A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5804C7" w:rsidRPr="0094548F" w14:paraId="06FC73E6" w14:textId="4CE37580" w:rsidTr="000E4D46">
        <w:trPr>
          <w:trHeight w:val="680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F6F5" w14:textId="64649295" w:rsidR="005804C7" w:rsidRPr="0094548F" w:rsidRDefault="005804C7" w:rsidP="005804C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Reportar el consumo mensual de combustible por cada unidad organizativa.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01EF12" w14:textId="769A2FBD" w:rsidR="005804C7" w:rsidRPr="0094548F" w:rsidRDefault="005804C7" w:rsidP="005804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3D45C0" w14:textId="076FA36A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9CA25" w14:textId="26EB8033" w:rsidR="005804C7" w:rsidRPr="0094548F" w:rsidRDefault="005804C7" w:rsidP="005804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966D" w14:textId="0F88CA0D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BB27" w14:textId="0519F598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F7BB2" w14:textId="200FBDBA" w:rsidR="005804C7" w:rsidRPr="0094548F" w:rsidRDefault="005804C7" w:rsidP="005804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1BCD" w14:textId="32E49C44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9EFE" w14:textId="45C481F4" w:rsidR="005804C7" w:rsidRPr="0094548F" w:rsidRDefault="005804C7" w:rsidP="005804C7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5804C7" w:rsidRPr="0094548F" w14:paraId="287F6EB7" w14:textId="51235AE7" w:rsidTr="000E4D46">
        <w:trPr>
          <w:trHeight w:val="680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6EBAA" w14:textId="31480F2E" w:rsidR="005804C7" w:rsidRPr="0094548F" w:rsidRDefault="005804C7" w:rsidP="005804C7">
            <w:pPr>
              <w:spacing w:after="0"/>
              <w:jc w:val="both"/>
              <w:rPr>
                <w:rFonts w:ascii="Museo 300" w:hAnsi="Museo 300"/>
                <w:sz w:val="20"/>
                <w:szCs w:val="20"/>
              </w:rPr>
            </w:pPr>
            <w:r w:rsidRPr="0094548F">
              <w:rPr>
                <w:rFonts w:ascii="Museo 300" w:hAnsi="Museo 300"/>
                <w:sz w:val="20"/>
                <w:szCs w:val="20"/>
              </w:rPr>
              <w:t>Supervisar y garantizar la seguridad Institucional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4BB9993" w14:textId="2115D5EA" w:rsidR="005804C7" w:rsidRPr="0094548F" w:rsidRDefault="005804C7" w:rsidP="005804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BFF5473" w14:textId="239BB0B7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79486" w14:textId="33237B9C" w:rsidR="005804C7" w:rsidRPr="0094548F" w:rsidRDefault="005804C7" w:rsidP="005804C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9CDD" w14:textId="26A2781D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3AF5C" w14:textId="4AC11B25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DB5DE5" w14:textId="4699A276" w:rsidR="005804C7" w:rsidRPr="0094548F" w:rsidRDefault="005804C7" w:rsidP="005804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599" w14:textId="40DAB93A" w:rsidR="005804C7" w:rsidRPr="0094548F" w:rsidRDefault="00EC132F" w:rsidP="005804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2795" w14:textId="1EBA39EC" w:rsidR="005804C7" w:rsidRPr="0094548F" w:rsidRDefault="005804C7" w:rsidP="005804C7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E27AD" w:rsidRPr="0094548F" w14:paraId="65A4047C" w14:textId="7AF26CE5" w:rsidTr="000E4D4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148915D" w14:textId="195B8146" w:rsidR="007E27AD" w:rsidRPr="0094548F" w:rsidRDefault="007E27AD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Departamento de Servicios Generales </w:t>
            </w:r>
          </w:p>
        </w:tc>
      </w:tr>
      <w:tr w:rsidR="008A1F45" w:rsidRPr="0094548F" w14:paraId="56F85085" w14:textId="17FD8683" w:rsidTr="000E4D46">
        <w:trPr>
          <w:trHeight w:val="794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51B8F" w14:textId="19569469" w:rsidR="008A1F45" w:rsidRPr="0094548F" w:rsidRDefault="008A1F45" w:rsidP="008A1F4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1CF256F" w14:textId="70CEC023" w:rsidR="008A1F45" w:rsidRPr="0094548F" w:rsidRDefault="008A1F45" w:rsidP="008A1F4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DC0BCF" w14:textId="1F8A33E8" w:rsidR="008A1F45" w:rsidRPr="0094548F" w:rsidRDefault="005573EF" w:rsidP="008A1F4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DE109" w14:textId="6CE5434C" w:rsidR="008A1F45" w:rsidRPr="0094548F" w:rsidRDefault="008A1F45" w:rsidP="008A1F4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EF222" w14:textId="5EF34D61" w:rsidR="008A1F45" w:rsidRPr="0094548F" w:rsidRDefault="005573EF" w:rsidP="008A1F4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D05A" w14:textId="2874F052" w:rsidR="008A1F45" w:rsidRPr="0094548F" w:rsidRDefault="005573EF" w:rsidP="008A1F4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84E9E9" w14:textId="311ADB21" w:rsidR="008A1F45" w:rsidRPr="0094548F" w:rsidRDefault="008A1F45" w:rsidP="008A1F4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419F" w14:textId="05340E3F" w:rsidR="008A1F45" w:rsidRPr="0094548F" w:rsidRDefault="005573EF" w:rsidP="008A1F4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0E60" w14:textId="694CC2C3" w:rsidR="008A1F45" w:rsidRPr="0094548F" w:rsidRDefault="008A1F45" w:rsidP="008A1F4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D1169B" w:rsidRPr="0094548F" w14:paraId="4055C497" w14:textId="401A8152" w:rsidTr="000E4D46">
        <w:trPr>
          <w:trHeight w:val="794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D4DB0" w14:textId="793C1A6B" w:rsidR="00D1169B" w:rsidRPr="0094548F" w:rsidRDefault="00D1169B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el inventario físico de mobiliario y equipo.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0A5433" w14:textId="273D2C07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4CD45C" w14:textId="46F827E0" w:rsidR="00D1169B" w:rsidRPr="0094548F" w:rsidRDefault="002E1E37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BB13A" w14:textId="336CDAD3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AD5CF" w14:textId="656FCDE9" w:rsidR="00D1169B" w:rsidRPr="0094548F" w:rsidRDefault="002E1E37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95AF1" w14:textId="35DD8245" w:rsidR="00D1169B" w:rsidRPr="0094548F" w:rsidRDefault="002E1E37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C2282E0" w14:textId="3492E41C" w:rsidR="00D1169B" w:rsidRPr="0094548F" w:rsidRDefault="002E1E37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B57A" w14:textId="4E2E1F12" w:rsidR="00D1169B" w:rsidRPr="0094548F" w:rsidRDefault="002E1E37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F7C9" w14:textId="40D89D3D" w:rsidR="00D1169B" w:rsidRPr="0094548F" w:rsidRDefault="00D1169B" w:rsidP="00F61543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D1169B" w:rsidRPr="0094548F" w14:paraId="15EBF8BC" w14:textId="5231C16B" w:rsidTr="000E4D46">
        <w:trPr>
          <w:trHeight w:val="794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3291" w14:textId="753B16B8" w:rsidR="00D1169B" w:rsidRPr="0094548F" w:rsidRDefault="00D1169B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a vehículos.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E59CA6" w14:textId="5DBC22DC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B75A15" w14:textId="166C2321" w:rsidR="00D1169B" w:rsidRPr="0094548F" w:rsidRDefault="00D1169B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79FF0" w14:textId="4C3B9945" w:rsidR="00D1169B" w:rsidRPr="0094548F" w:rsidRDefault="00D1169B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F7888" w14:textId="208427B6" w:rsidR="00D1169B" w:rsidRPr="0094548F" w:rsidRDefault="00D1169B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FB1AD" w14:textId="098DD152" w:rsidR="00D1169B" w:rsidRPr="0094548F" w:rsidRDefault="00D1169B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237F" w14:textId="19CDA5A7" w:rsidR="00D1169B" w:rsidRPr="0094548F" w:rsidRDefault="00D1169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9D78" w14:textId="2F73F4F9" w:rsidR="00D1169B" w:rsidRPr="0094548F" w:rsidRDefault="00CC7E73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192F" w14:textId="5115044D" w:rsidR="00D1169B" w:rsidRPr="0094548F" w:rsidRDefault="00D1169B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73E9DD9C" w14:textId="05910ED2" w:rsidTr="000E4D46">
        <w:trPr>
          <w:trHeight w:val="794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CF6BE" w14:textId="39F7C2FB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A2ADDF" w14:textId="15923C3F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F4E522" w14:textId="64C532D7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707C4" w14:textId="3579A58C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1CFCF" w14:textId="2DCEC4D9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DF75D" w14:textId="266E5D60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8958" w14:textId="0C0CD6ED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D7A5" w14:textId="580C87A9" w:rsidR="00F61543" w:rsidRPr="0094548F" w:rsidRDefault="00CC7E7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5399" w14:textId="2E52E154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795A0EB0" w14:textId="737DEF18" w:rsidTr="000E4D46">
        <w:trPr>
          <w:trHeight w:val="794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78F7F" w14:textId="02E78CE8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78F5A4" w14:textId="261E0D10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74942F" w14:textId="6FE0798C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58F5C" w14:textId="2075E215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9B6C8" w14:textId="584912A0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5E1E3" w14:textId="23539E76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5578306" w14:textId="25F0E5EE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7AE9" w14:textId="3BF227B5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55BE" w14:textId="3C9B27CF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</w:p>
        </w:tc>
      </w:tr>
      <w:tr w:rsidR="00AE341D" w:rsidRPr="0094548F" w14:paraId="6ED50DD6" w14:textId="77777777" w:rsidTr="000E4D46">
        <w:trPr>
          <w:trHeight w:val="397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26DF176" w14:textId="5EBA2D78" w:rsidR="00AE341D" w:rsidRPr="0094548F" w:rsidRDefault="00AE341D" w:rsidP="009454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Departamento de Servicios Generales (Continuación) </w:t>
            </w:r>
          </w:p>
        </w:tc>
      </w:tr>
      <w:tr w:rsidR="00F61543" w:rsidRPr="0094548F" w14:paraId="619D37A0" w14:textId="5BC834C3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722C" w14:textId="4B17768C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12BBC2" w14:textId="69E7DFEC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7B9B6AE" w14:textId="2810E40E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1E356" w14:textId="1A69ADFD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B47F0" w14:textId="2C757992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908" w14:textId="061BF1E2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7B28F63" w14:textId="078853D1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ADBF" w14:textId="582D6194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F568" w14:textId="2753174D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01803203" w14:textId="627F6514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BDAA7" w14:textId="4173E850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Garantizar un adecuado rendimiento de los Encargados de Área del Departamento de Servicios Generales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B0173B" w14:textId="76A1EAB8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77EEC1" w14:textId="5102010D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F1E0E" w14:textId="12323D06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0E4E9" w14:textId="74C15A80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AB914" w14:textId="4D3BF328" w:rsidR="00F61543" w:rsidRPr="0094548F" w:rsidRDefault="002E1E3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87B069D" w14:textId="6A57DB6C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8069" w14:textId="31E68499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A959" w14:textId="39B1BC6A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2E561595" w14:textId="0D4EA98E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45DA" w14:textId="5BB8E30B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inventario de Bodega de Suministros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838ED9" w14:textId="7F865B04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F0BC0DC" w14:textId="7D9C3FDA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28595" w14:textId="1E2B6DD0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BA808" w14:textId="3ADE8C7A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FAF9" w14:textId="0F71F1F7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CDE18D" w14:textId="6CB9EB06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8F73" w14:textId="45EA7B5B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  <w:r w:rsidR="00C37300"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677B" w14:textId="7296075F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22118813" w14:textId="1F4DAAAF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6B0B3" w14:textId="56E8FE04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las liquidaciones de los artículos en bodega general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358603" w14:textId="605E9313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6309C4" w14:textId="1FE520AF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A7487" w14:textId="188C6C72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Liquidación elaborada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52E17" w14:textId="551A640C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1A66" w14:textId="05358C9A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A3F8011" w14:textId="64C8F5E3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CAD1" w14:textId="2CE7E725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9BC9E" w14:textId="00A5B1B0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144EA324" w14:textId="01E59FFE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DF3B5" w14:textId="6ADC2A7A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limpieza en bodega Sitio del Niño, Bodega de UGDA y UFI.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9B2012" w14:textId="1AD19DDD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2A5105" w14:textId="75E2F908" w:rsidR="00F61543" w:rsidRPr="0094548F" w:rsidRDefault="003D6569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F7AC" w14:textId="6E8506C1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44691" w14:textId="5E67B3E7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14A7" w14:textId="42DB47B1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78F468" w14:textId="321ACAB7" w:rsidR="00F61543" w:rsidRPr="0094548F" w:rsidRDefault="003D6569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3EC" w14:textId="50E470E6" w:rsidR="00F61543" w:rsidRPr="0094548F" w:rsidRDefault="003D6569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754A" w14:textId="6F9E6F3F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F61543" w:rsidRPr="0094548F" w14:paraId="40851840" w14:textId="279B8F0E" w:rsidTr="000E4D46">
        <w:trPr>
          <w:trHeight w:val="777"/>
          <w:jc w:val="center"/>
        </w:trPr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600A" w14:textId="0FF336FF" w:rsidR="00F61543" w:rsidRPr="0094548F" w:rsidRDefault="00F61543" w:rsidP="00F615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Supervisar el ornato institucional (Oficinas centrales y CETIAS)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D22FCE" w14:textId="46ADF660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D80D94F" w14:textId="64469DB3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DA5FB" w14:textId="6995136E" w:rsidR="00F61543" w:rsidRPr="0094548F" w:rsidRDefault="00F61543" w:rsidP="00F615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578CF" w14:textId="5C7F970F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862E2" w14:textId="2D64D958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2E64F18" w14:textId="662CBE7F" w:rsidR="00F61543" w:rsidRPr="0094548F" w:rsidRDefault="00F61543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2122" w14:textId="1F89F477" w:rsidR="00F61543" w:rsidRPr="0094548F" w:rsidRDefault="009B4F97" w:rsidP="00F615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DE49" w14:textId="2C1EBA93" w:rsidR="00F61543" w:rsidRPr="0094548F" w:rsidRDefault="00F61543" w:rsidP="00F6154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</w:tbl>
    <w:p w14:paraId="7BA8EEAE" w14:textId="77777777" w:rsidR="003D6569" w:rsidRPr="0094548F" w:rsidRDefault="003D6569" w:rsidP="003D6569">
      <w:pPr>
        <w:pStyle w:val="Ttulo1"/>
        <w:tabs>
          <w:tab w:val="center" w:pos="4599"/>
        </w:tabs>
        <w:spacing w:before="0" w:after="240"/>
        <w:rPr>
          <w:rFonts w:ascii="Museo 300" w:hAnsi="Museo 300"/>
          <w:b/>
          <w:color w:val="000000" w:themeColor="text1"/>
          <w:sz w:val="24"/>
          <w:szCs w:val="24"/>
        </w:rPr>
      </w:pPr>
    </w:p>
    <w:p w14:paraId="1AD9945B" w14:textId="77777777" w:rsidR="003D6569" w:rsidRPr="0094548F" w:rsidRDefault="003D6569" w:rsidP="003D6569">
      <w:pPr>
        <w:rPr>
          <w:rFonts w:ascii="Museo 300" w:hAnsi="Museo 300"/>
          <w:lang w:val="es-MX" w:eastAsia="es-MX"/>
        </w:rPr>
      </w:pPr>
    </w:p>
    <w:p w14:paraId="281D2660" w14:textId="77777777" w:rsidR="003D6569" w:rsidRPr="0094548F" w:rsidRDefault="003D6569" w:rsidP="003D6569">
      <w:pPr>
        <w:rPr>
          <w:rFonts w:ascii="Museo 300" w:hAnsi="Museo 300"/>
          <w:lang w:val="es-MX" w:eastAsia="es-MX"/>
        </w:rPr>
      </w:pPr>
    </w:p>
    <w:p w14:paraId="33028949" w14:textId="14B400B5" w:rsidR="00411506" w:rsidRPr="0094548F" w:rsidRDefault="00720E88" w:rsidP="00F61543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8" w:name="_Toc189158359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INFORMÁTICA</w:t>
      </w:r>
      <w:bookmarkEnd w:id="8"/>
    </w:p>
    <w:tbl>
      <w:tblPr>
        <w:tblW w:w="51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4"/>
        <w:gridCol w:w="831"/>
        <w:gridCol w:w="1182"/>
        <w:gridCol w:w="1420"/>
        <w:gridCol w:w="1264"/>
        <w:gridCol w:w="1257"/>
        <w:gridCol w:w="1306"/>
        <w:gridCol w:w="1274"/>
        <w:gridCol w:w="4710"/>
      </w:tblGrid>
      <w:tr w:rsidR="00C64799" w:rsidRPr="0094548F" w14:paraId="4BF7559C" w14:textId="203D3E92" w:rsidTr="00914F52">
        <w:trPr>
          <w:trHeight w:val="510"/>
          <w:tblHeader/>
          <w:jc w:val="center"/>
        </w:trPr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40EF1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6E31F4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7F47F8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F89EE8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1F4EB65" w14:textId="77777777" w:rsidR="00C64799" w:rsidRPr="004534BB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132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8962A53" w14:textId="06864BBA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C64799" w:rsidRPr="0094548F" w14:paraId="7042AC86" w14:textId="63E29056" w:rsidTr="00914F52">
        <w:trPr>
          <w:trHeight w:val="510"/>
          <w:tblHeader/>
          <w:jc w:val="center"/>
        </w:trPr>
        <w:tc>
          <w:tcPr>
            <w:tcW w:w="1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A9C2C4B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45C254C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9BACB8C" w14:textId="77777777" w:rsidR="00C64799" w:rsidRPr="0094548F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5E0F853D" w14:textId="13DB6B5A" w:rsidR="00F94177" w:rsidRPr="0094548F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774A95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D9304FE" w14:textId="77777777" w:rsidR="00C64799" w:rsidRPr="0094548F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3F74EC4D" w14:textId="568B8A7A" w:rsidR="00F94177" w:rsidRPr="0094548F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F3D7B3" w14:textId="77777777" w:rsidR="00F94177" w:rsidRPr="0094548F" w:rsidRDefault="00F94177" w:rsidP="00F941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039A2C54" w14:textId="04A6ED1C" w:rsidR="00C64799" w:rsidRPr="0094548F" w:rsidRDefault="00F94177" w:rsidP="00F941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28BAFAD" w14:textId="77777777" w:rsidR="00C64799" w:rsidRPr="004534BB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4CA34AA3" w14:textId="2B270359" w:rsidR="00F94177" w:rsidRPr="004534BB" w:rsidRDefault="00F94177" w:rsidP="004D29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4344E95" w14:textId="77777777" w:rsidR="00881BA7" w:rsidRPr="004534BB" w:rsidRDefault="00881BA7" w:rsidP="00881B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12E3010C" w14:textId="77777777" w:rsidR="00C64799" w:rsidRPr="004534BB" w:rsidRDefault="00881BA7" w:rsidP="00881B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2F732AEE" w14:textId="1FE9EB55" w:rsidR="00F94177" w:rsidRPr="004534BB" w:rsidRDefault="00F94177" w:rsidP="00881B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132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5C81973" w14:textId="77777777" w:rsidR="00C64799" w:rsidRPr="0094548F" w:rsidRDefault="00C6479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C64799" w:rsidRPr="0094548F" w14:paraId="6F503651" w14:textId="6884FAF6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7622" w14:textId="63DF41B6" w:rsidR="00C64799" w:rsidRPr="0094548F" w:rsidRDefault="00C64799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creación, modificación, incidencias y capacitación de sistemas informáticos institucionales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7DCE19" w14:textId="6B3E0446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583D18" w14:textId="441CC5EE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9B68" w14:textId="77777777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CEE1" w14:textId="5FD4199D" w:rsidR="00C64799" w:rsidRPr="0094548F" w:rsidRDefault="00914F52" w:rsidP="00CC57B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6F5E" w14:textId="58ECA0AF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D85CFD" w14:textId="65EDAF23" w:rsidR="00C64799" w:rsidRPr="004534BB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28DB" w14:textId="2A29AE40" w:rsidR="00C64799" w:rsidRPr="004534BB" w:rsidRDefault="00914F52" w:rsidP="00CB7C2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9352" w14:textId="276F437D" w:rsidR="00C64799" w:rsidRPr="0094548F" w:rsidRDefault="00C64799" w:rsidP="00C6479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64799" w:rsidRPr="0094548F" w14:paraId="5B5170F9" w14:textId="21CC9678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BCAE" w14:textId="2AD215E8" w:rsidR="00C64799" w:rsidRPr="0094548F" w:rsidRDefault="00C64799" w:rsidP="005C20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de equipos informáticos para todas las dependencias del ISTA.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59357C6" w14:textId="63ECD31F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9B0472" w14:textId="10D98711" w:rsidR="00C64799" w:rsidRPr="0094548F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681F" w14:textId="3DB593BE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5DE2" w14:textId="4100E903" w:rsidR="00C64799" w:rsidRPr="0094548F" w:rsidRDefault="00C64799" w:rsidP="00746BB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5ACD" w14:textId="3A89C1D7" w:rsidR="00C64799" w:rsidRPr="0094548F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B510E" w14:textId="72B32408" w:rsidR="00C64799" w:rsidRPr="004534BB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2CD3" w14:textId="46061841" w:rsidR="00C64799" w:rsidRPr="004534BB" w:rsidRDefault="00881BA7" w:rsidP="00881B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3FBA" w14:textId="727CE5A7" w:rsidR="00C64799" w:rsidRPr="0094548F" w:rsidRDefault="00C64799" w:rsidP="00C6479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64799" w:rsidRPr="0094548F" w14:paraId="32060FCA" w14:textId="045A9D03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D486" w14:textId="3DCAF29C" w:rsidR="00C64799" w:rsidRPr="0094548F" w:rsidRDefault="00C64799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monitoreo, administración y soporte técnico de servicios informáticos e infraestructura tecnológica.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51113D" w14:textId="22CD7849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0F34F7" w14:textId="5C9006D5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BF79" w14:textId="52035D56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5356" w14:textId="1D8C20D3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BD91" w14:textId="184407E6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9934DC6" w14:textId="7ACFAF48" w:rsidR="00C64799" w:rsidRPr="004534BB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868F" w14:textId="7EB93973" w:rsidR="00C64799" w:rsidRPr="004534BB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638C9" w14:textId="3C83304E" w:rsidR="00C64799" w:rsidRPr="0094548F" w:rsidRDefault="00C64799" w:rsidP="00C6479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64799" w:rsidRPr="0094548F" w14:paraId="2E552004" w14:textId="57FD2F70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8B2E" w14:textId="65B92806" w:rsidR="00C64799" w:rsidRPr="0094548F" w:rsidRDefault="00C64799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requerimiento de atención a los usuarios del ISTA a nivel nacional (soporte técnico por fallas de hardware y software de equipos informáticos asignados a los usuarios)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203289" w14:textId="58CBF045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3F8EE7" w14:textId="11B3B5EC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2BA7" w14:textId="49121D8A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89B3" w14:textId="3A69A332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E4F" w14:textId="6EF0FDB6" w:rsidR="00C64799" w:rsidRPr="0094548F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512E514" w14:textId="50586957" w:rsidR="00C64799" w:rsidRPr="004534BB" w:rsidRDefault="00C64799" w:rsidP="00A47A1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E4B7" w14:textId="09F43631" w:rsidR="00C64799" w:rsidRPr="004534BB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D346" w14:textId="0FE0E4E6" w:rsidR="00C64799" w:rsidRPr="0094548F" w:rsidRDefault="00C64799" w:rsidP="00C6479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64799" w:rsidRPr="0094548F" w14:paraId="09D9FCBE" w14:textId="71E2FA5F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03A3" w14:textId="61663F11" w:rsidR="00C64799" w:rsidRPr="0094548F" w:rsidRDefault="00C64799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mantenimiento preventivo de equipos informáticos para todas las dependencias del ISTA.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2A30F3" w14:textId="0F6C256E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A49E9D" w14:textId="3C53C351" w:rsidR="00C64799" w:rsidRPr="0094548F" w:rsidRDefault="00C64799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B9B0" w14:textId="2ED43FD0" w:rsidR="00C64799" w:rsidRPr="0094548F" w:rsidRDefault="00C64799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Mantenimiento realizado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67CE" w14:textId="285ECEBB" w:rsidR="00C64799" w:rsidRPr="0094548F" w:rsidRDefault="00880A57" w:rsidP="00F507C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45FD" w14:textId="6C1C24AD" w:rsidR="00C64799" w:rsidRPr="0094548F" w:rsidRDefault="00880A5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B1FA5C" w14:textId="4192FA46" w:rsidR="00C64799" w:rsidRPr="004534BB" w:rsidRDefault="00914F52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9A80" w14:textId="58C0F175" w:rsidR="00C64799" w:rsidRPr="004534BB" w:rsidRDefault="00904E27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BF577" w14:textId="41BA06C0" w:rsidR="00914F52" w:rsidRPr="0094548F" w:rsidRDefault="00914F52" w:rsidP="00914F52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  <w:tr w:rsidR="00C64799" w:rsidRPr="0094548F" w14:paraId="47A7DF5F" w14:textId="7EF49FE2" w:rsidTr="00914F52">
        <w:trPr>
          <w:trHeight w:val="1134"/>
          <w:jc w:val="center"/>
        </w:trPr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A924" w14:textId="22C54265" w:rsidR="00C64799" w:rsidRPr="0094548F" w:rsidRDefault="00C64799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reporte de ejecución de respaldo o </w:t>
            </w:r>
            <w:proofErr w:type="spellStart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backup</w:t>
            </w:r>
            <w:proofErr w:type="spellEnd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bases de datos, sistemas y carpetas de trabajo de usuarios del ISTA.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8292AF" w14:textId="4536D742" w:rsidR="00C64799" w:rsidRPr="0094548F" w:rsidRDefault="00C64799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421DCA" w14:textId="5D328D96" w:rsidR="00C64799" w:rsidRPr="0094548F" w:rsidRDefault="00914F52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9C88" w14:textId="4260648D" w:rsidR="00C64799" w:rsidRPr="0094548F" w:rsidRDefault="00C64799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F88D" w14:textId="667E8F91" w:rsidR="00C64799" w:rsidRPr="0094548F" w:rsidRDefault="00914F52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2FB0" w14:textId="3653F9B1" w:rsidR="00C64799" w:rsidRPr="0094548F" w:rsidRDefault="00914F52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882D14" w14:textId="60959620" w:rsidR="00C64799" w:rsidRPr="004534BB" w:rsidRDefault="00C64799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6AC" w14:textId="2C48CBC2" w:rsidR="00C64799" w:rsidRPr="004534BB" w:rsidRDefault="006D6944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534B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9026" w14:textId="18A1BA43" w:rsidR="00C64799" w:rsidRPr="0094548F" w:rsidRDefault="00C64799" w:rsidP="00C64799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</w:tbl>
    <w:p w14:paraId="0E312604" w14:textId="77777777" w:rsidR="00720E88" w:rsidRPr="0094548F" w:rsidRDefault="00720E88" w:rsidP="00720E88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47B39B98" w14:textId="584E1781" w:rsidR="00AE41DC" w:rsidRPr="0094548F" w:rsidRDefault="0029570D" w:rsidP="003F59C0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 w:rsidRPr="0094548F"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65DE2277" w14:textId="3B6837B9" w:rsidR="003633BC" w:rsidRPr="0094548F" w:rsidRDefault="00640969" w:rsidP="00F4240A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9" w:name="_Toc189158360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165528" w:rsidRPr="0094548F">
        <w:rPr>
          <w:rFonts w:ascii="Museo 300" w:hAnsi="Museo 300"/>
          <w:b/>
          <w:color w:val="000000" w:themeColor="text1"/>
          <w:sz w:val="24"/>
          <w:szCs w:val="24"/>
        </w:rPr>
        <w:t>GÉNERO</w:t>
      </w:r>
      <w:bookmarkEnd w:id="9"/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3"/>
        <w:gridCol w:w="847"/>
        <w:gridCol w:w="1282"/>
        <w:gridCol w:w="1272"/>
        <w:gridCol w:w="1278"/>
        <w:gridCol w:w="1278"/>
        <w:gridCol w:w="1278"/>
        <w:gridCol w:w="1278"/>
        <w:gridCol w:w="2688"/>
      </w:tblGrid>
      <w:tr w:rsidR="00F4240A" w:rsidRPr="0094548F" w14:paraId="13F3199A" w14:textId="76F84F4A" w:rsidTr="007A44FB">
        <w:trPr>
          <w:trHeight w:val="510"/>
          <w:tblHeader/>
          <w:jc w:val="center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37FFCA0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00B6489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01CB083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7AC7C24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232FF1" w14:textId="77777777" w:rsidR="00F4240A" w:rsidRPr="007A44FB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F06C1B2" w14:textId="0C693F0E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F4240A" w:rsidRPr="0094548F" w14:paraId="37CE9AC0" w14:textId="31418E3A" w:rsidTr="007A44FB">
        <w:trPr>
          <w:trHeight w:val="510"/>
          <w:tblHeader/>
          <w:jc w:val="center"/>
        </w:trPr>
        <w:tc>
          <w:tcPr>
            <w:tcW w:w="1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029F5BF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4C58132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5A61831" w14:textId="77777777" w:rsidR="00F4240A" w:rsidRPr="0094548F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77FA28B6" w14:textId="7EF70827" w:rsidR="00BF49A5" w:rsidRPr="0094548F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2F8CE3E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61648DE" w14:textId="77777777" w:rsidR="00F4240A" w:rsidRPr="0094548F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E0D11BE" w14:textId="637FB9CB" w:rsidR="00BF49A5" w:rsidRPr="0094548F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62AF505" w14:textId="77777777" w:rsidR="00BF49A5" w:rsidRPr="0094548F" w:rsidRDefault="00BF49A5" w:rsidP="00BF49A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466E6B1B" w14:textId="6906AB70" w:rsidR="00F4240A" w:rsidRPr="0094548F" w:rsidRDefault="00BF49A5" w:rsidP="00BF49A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CA81764" w14:textId="77777777" w:rsidR="00F4240A" w:rsidRPr="007A44FB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150FD6C9" w14:textId="1C88F943" w:rsidR="00BF49A5" w:rsidRPr="007A44FB" w:rsidRDefault="00BF49A5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62E79C3" w14:textId="77777777" w:rsidR="009F02A4" w:rsidRPr="007A44FB" w:rsidRDefault="009F02A4" w:rsidP="009F02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7C26C80E" w14:textId="77777777" w:rsidR="00F4240A" w:rsidRPr="007A44FB" w:rsidRDefault="009F02A4" w:rsidP="009F02A4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1BAF86AF" w14:textId="76D5C1BC" w:rsidR="00BF49A5" w:rsidRPr="007A44FB" w:rsidRDefault="00BF49A5" w:rsidP="009F02A4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AFA0244" w14:textId="77777777" w:rsidR="00F4240A" w:rsidRPr="0094548F" w:rsidRDefault="00F4240A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A21095" w:rsidRPr="0094548F" w14:paraId="62EF901F" w14:textId="2435B136" w:rsidTr="007A44FB">
        <w:trPr>
          <w:trHeight w:val="964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93EA" w14:textId="47962F5E" w:rsidR="0024713F" w:rsidRPr="0094548F" w:rsidRDefault="0024713F" w:rsidP="00A21095">
            <w:pPr>
              <w:spacing w:after="0" w:line="27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Participar en las actividades donde se requiera la presencia y apoyo de la Unidad de Género en relación a los pueblos originarios.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1E3B84" w14:textId="11043F3C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DE2A0B" w14:textId="360B7489" w:rsidR="0024713F" w:rsidRPr="0094548F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1D6" w14:textId="77777777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006A" w14:textId="21DA4B09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BBE5" w14:textId="0A57086D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EFD34C8" w14:textId="58F0B2FE" w:rsidR="0024713F" w:rsidRPr="007A44FB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A868" w14:textId="5310B5C4" w:rsidR="0024713F" w:rsidRPr="007A44FB" w:rsidRDefault="00282DFC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25.00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3B89" w14:textId="1AB4C003" w:rsidR="0024713F" w:rsidRPr="0094548F" w:rsidRDefault="0024713F" w:rsidP="00C76AE9">
            <w:pPr>
              <w:spacing w:after="0" w:line="276" w:lineRule="auto"/>
              <w:jc w:val="both"/>
              <w:rPr>
                <w:rFonts w:ascii="Museo 300" w:hAnsi="Museo 300" w:cs="Arial"/>
                <w:bCs/>
                <w:sz w:val="16"/>
                <w:szCs w:val="16"/>
                <w:lang w:val="es-MX" w:eastAsia="es-MX"/>
              </w:rPr>
            </w:pPr>
          </w:p>
        </w:tc>
      </w:tr>
      <w:tr w:rsidR="00A21095" w:rsidRPr="0094548F" w14:paraId="6CA3205D" w14:textId="2DE4C539" w:rsidTr="007A44FB">
        <w:trPr>
          <w:trHeight w:val="964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D64C" w14:textId="4CC760ED" w:rsidR="0024713F" w:rsidRPr="0094548F" w:rsidRDefault="0024713F" w:rsidP="00A21095">
            <w:pPr>
              <w:spacing w:after="0" w:line="27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Promover el enfoque de equidad e igualdad mediante la formación, reconocimiento de derechos y fortalecimiento de los espacios de organización en el quehacer institucional.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C1DDB5" w14:textId="3F8C4D9B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630FCA" w14:textId="56698DB4" w:rsidR="0024713F" w:rsidRPr="0094548F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AA92" w14:textId="77777777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9C5A" w14:textId="5C7032BD" w:rsidR="0024713F" w:rsidRPr="0094548F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DF19" w14:textId="50D70D8B" w:rsidR="0024713F" w:rsidRPr="0094548F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B2E709C" w14:textId="6A0BB857" w:rsidR="0024713F" w:rsidRPr="007A44FB" w:rsidRDefault="00C76AE9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0928" w14:textId="76D1C111" w:rsidR="0024713F" w:rsidRPr="007A44FB" w:rsidRDefault="00AB7DEE" w:rsidP="00AB7DE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ED600" w14:textId="23370404" w:rsidR="0024713F" w:rsidRPr="0094548F" w:rsidRDefault="0024713F" w:rsidP="00A21095">
            <w:pPr>
              <w:spacing w:after="0" w:line="276" w:lineRule="auto"/>
              <w:jc w:val="both"/>
              <w:rPr>
                <w:rFonts w:ascii="Museo 300" w:hAnsi="Museo 300" w:cs="Arial"/>
                <w:bCs/>
                <w:sz w:val="16"/>
                <w:szCs w:val="16"/>
                <w:lang w:val="es-MX" w:eastAsia="es-MX"/>
              </w:rPr>
            </w:pPr>
          </w:p>
        </w:tc>
      </w:tr>
      <w:tr w:rsidR="0024713F" w:rsidRPr="0094548F" w14:paraId="1E394A61" w14:textId="0314A3FB" w:rsidTr="007A44FB">
        <w:trPr>
          <w:trHeight w:val="964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C1B8" w14:textId="3CE937BE" w:rsidR="0024713F" w:rsidRPr="0094548F" w:rsidRDefault="0024713F" w:rsidP="00A21095">
            <w:pPr>
              <w:spacing w:after="0" w:line="27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Promover la autonomía económica de las mujeres beneficiarias del ISTA, a través de jornadas de formación sobre empoderamiento de los encadenamientos productivos agropecuarios y principio de igualdad, equidad y no discriminación.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E2881D" w14:textId="3C1F1F65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8C72F7" w14:textId="1BC12C6F" w:rsidR="0024713F" w:rsidRPr="0094548F" w:rsidRDefault="00BF78D7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2A92" w14:textId="303DA39E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0FC2" w14:textId="3330E2F7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A74D3" w14:textId="7DFA738B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C072FC" w14:textId="1B6BFD38" w:rsidR="0024713F" w:rsidRPr="007A44FB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E717" w14:textId="260A4AD7" w:rsidR="0024713F" w:rsidRPr="007A44FB" w:rsidRDefault="00282DFC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/>
                <w:b/>
                <w:noProof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8FD4" w14:textId="10A1C787" w:rsidR="0024713F" w:rsidRPr="0094548F" w:rsidRDefault="0024713F" w:rsidP="00B52C8F">
            <w:pPr>
              <w:spacing w:after="0" w:line="27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  <w:tr w:rsidR="00A21095" w:rsidRPr="0094548F" w14:paraId="331EBA68" w14:textId="3A1181F9" w:rsidTr="007A44FB">
        <w:trPr>
          <w:trHeight w:val="964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C3AA" w14:textId="77777777" w:rsidR="00046FFB" w:rsidRPr="0094548F" w:rsidRDefault="00046FFB" w:rsidP="00A21095">
            <w:pPr>
              <w:spacing w:after="0" w:line="27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la Unidad de Género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F50A14" w14:textId="15DD5553" w:rsidR="00046FFB" w:rsidRPr="0094548F" w:rsidRDefault="00046FFB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3907961" w14:textId="0FAA695C" w:rsidR="00046FFB" w:rsidRPr="0094548F" w:rsidRDefault="006911A4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6F75" w14:textId="77777777" w:rsidR="00046FFB" w:rsidRPr="0094548F" w:rsidRDefault="00046FFB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A097" w14:textId="54DE1E57" w:rsidR="00046FFB" w:rsidRPr="0094548F" w:rsidRDefault="00282DFC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8677" w14:textId="4BEB2A46" w:rsidR="00046FFB" w:rsidRPr="0094548F" w:rsidRDefault="00282DFC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3D5340" w14:textId="55A764CE" w:rsidR="00046FFB" w:rsidRPr="007A44FB" w:rsidRDefault="006911A4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BE27" w14:textId="7BEA9DA9" w:rsidR="00046FFB" w:rsidRPr="007A44FB" w:rsidRDefault="00282DFC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02A6" w14:textId="297030C1" w:rsidR="00A21095" w:rsidRPr="0094548F" w:rsidRDefault="00A21095" w:rsidP="006911A4">
            <w:pPr>
              <w:spacing w:after="0" w:line="27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  <w:tr w:rsidR="0024713F" w:rsidRPr="0094548F" w14:paraId="77CB3046" w14:textId="30D6884D" w:rsidTr="007A44FB">
        <w:trPr>
          <w:trHeight w:val="964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64D1" w14:textId="444D0193" w:rsidR="0024713F" w:rsidRPr="0094548F" w:rsidRDefault="0024713F" w:rsidP="00A21095">
            <w:pPr>
              <w:spacing w:after="0" w:line="27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Sensibilizar al personal en materia de género sobre el principio de igualdad, equidad y no discriminación, en las políticas, planes, programas, proyectos, acciones y en la prestación de los servicios.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C59DF6" w14:textId="0489F8EC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49BFC1" w14:textId="1008DF98" w:rsidR="0024713F" w:rsidRPr="0094548F" w:rsidRDefault="00B52C8F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43B4" w14:textId="77777777" w:rsidR="0024713F" w:rsidRPr="0094548F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1C24" w14:textId="56758217" w:rsidR="0024713F" w:rsidRPr="0094548F" w:rsidRDefault="00C31276" w:rsidP="00AE341D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836C" w14:textId="67368A79" w:rsidR="0024713F" w:rsidRPr="0094548F" w:rsidRDefault="00C31276" w:rsidP="00A21095">
            <w:pPr>
              <w:spacing w:after="0" w:line="27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3A80E8" w14:textId="4B4E72D3" w:rsidR="0024713F" w:rsidRPr="007A44FB" w:rsidRDefault="0024713F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0060" w14:textId="0F885BE8" w:rsidR="0024713F" w:rsidRPr="007A44FB" w:rsidRDefault="00855D0C" w:rsidP="00A210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BE53" w14:textId="500B241E" w:rsidR="00714795" w:rsidRPr="0094548F" w:rsidRDefault="00714795" w:rsidP="001B6AEA">
            <w:pPr>
              <w:spacing w:after="0" w:line="27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</w:tbl>
    <w:p w14:paraId="417C5C4F" w14:textId="442FF38D" w:rsidR="00F4240A" w:rsidRPr="0094548F" w:rsidRDefault="00F4240A">
      <w:pPr>
        <w:rPr>
          <w:rFonts w:ascii="Museo 300" w:hAnsi="Museo 300"/>
          <w:lang w:val="es-MX" w:eastAsia="es-MX"/>
        </w:rPr>
      </w:pPr>
      <w:r w:rsidRPr="0094548F">
        <w:rPr>
          <w:rFonts w:ascii="Museo 300" w:hAnsi="Museo 300"/>
          <w:lang w:val="es-MX" w:eastAsia="es-MX"/>
        </w:rPr>
        <w:br w:type="page"/>
      </w:r>
    </w:p>
    <w:p w14:paraId="4343DDBF" w14:textId="43DB9ACB" w:rsidR="00C203FE" w:rsidRPr="0094548F" w:rsidRDefault="00585A76" w:rsidP="00430317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0" w:name="_Toc189158361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AMBIENTAL</w:t>
      </w:r>
      <w:bookmarkEnd w:id="10"/>
    </w:p>
    <w:p w14:paraId="31E825A6" w14:textId="77777777" w:rsidR="00430317" w:rsidRPr="0094548F" w:rsidRDefault="00430317" w:rsidP="0056475F">
      <w:pPr>
        <w:spacing w:after="0"/>
        <w:rPr>
          <w:rFonts w:ascii="Museo 300" w:hAnsi="Museo 300"/>
          <w:lang w:val="es-MX" w:eastAsia="es-MX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2"/>
        <w:gridCol w:w="848"/>
        <w:gridCol w:w="1134"/>
        <w:gridCol w:w="1558"/>
        <w:gridCol w:w="1134"/>
        <w:gridCol w:w="1273"/>
        <w:gridCol w:w="1269"/>
        <w:gridCol w:w="1419"/>
        <w:gridCol w:w="2959"/>
      </w:tblGrid>
      <w:tr w:rsidR="00C1130E" w:rsidRPr="0094548F" w14:paraId="2FAC6050" w14:textId="1A4859BD" w:rsidTr="007A44FB">
        <w:trPr>
          <w:trHeight w:val="510"/>
          <w:tblHeader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026CC1D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B71416A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2E740EC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CB26729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32C9066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4A75B49" w14:textId="0E7FDF40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056F55" w:rsidRPr="0094548F" w14:paraId="783FC60D" w14:textId="0365DF22" w:rsidTr="007A44FB">
        <w:trPr>
          <w:trHeight w:val="510"/>
          <w:tblHeader/>
          <w:jc w:val="center"/>
        </w:trPr>
        <w:tc>
          <w:tcPr>
            <w:tcW w:w="1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2F7ACF1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2B23ECA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D5C03A8" w14:textId="77777777" w:rsidR="00D7179D" w:rsidRPr="0094548F" w:rsidRDefault="00122B08" w:rsidP="00D7179D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49A7B239" w14:textId="7F0E9CA8" w:rsidR="00122B08" w:rsidRPr="0094548F" w:rsidRDefault="00122B08" w:rsidP="00D7179D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16D0661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E7A37E9" w14:textId="77777777" w:rsidR="00D7179D" w:rsidRPr="0094548F" w:rsidRDefault="00122B08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5AAB3EB6" w14:textId="38999799" w:rsidR="00122B08" w:rsidRPr="0094548F" w:rsidRDefault="00122B08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F10925C" w14:textId="77777777" w:rsidR="00122B08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7691BE3B" w14:textId="19CBCEE8" w:rsidR="00D7179D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195A0F4" w14:textId="77777777" w:rsidR="00D7179D" w:rsidRPr="0094548F" w:rsidRDefault="00122B08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19EBFF7" w14:textId="62F7D307" w:rsidR="00122B08" w:rsidRPr="0094548F" w:rsidRDefault="00122B08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8EA52E7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317A9AC2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623722D2" w14:textId="478FD03B" w:rsidR="00122B08" w:rsidRPr="0094548F" w:rsidRDefault="00122B08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62DC622" w14:textId="77777777" w:rsidR="00D7179D" w:rsidRPr="0094548F" w:rsidRDefault="00D7179D" w:rsidP="00D7179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C1130E" w:rsidRPr="0094548F" w14:paraId="01A65549" w14:textId="5516FBB0" w:rsidTr="007A44FB">
        <w:trPr>
          <w:trHeight w:val="737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DD2EA" w14:textId="544C7426" w:rsidR="00C1130E" w:rsidRPr="0094548F" w:rsidRDefault="00C1130E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a la implementación del Sistema de Gestión Ambiental.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EB12DF4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E3CC667" w14:textId="6FDE579E" w:rsidR="00C1130E" w:rsidRPr="0094548F" w:rsidRDefault="00C446EB" w:rsidP="006026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43251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AF92F" w14:textId="7B47F244" w:rsidR="00C1130E" w:rsidRPr="0094548F" w:rsidRDefault="00C446EB" w:rsidP="00C1130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65CE9" w14:textId="586D8446" w:rsidR="00C1130E" w:rsidRPr="0094548F" w:rsidRDefault="00C446EB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9F73282" w14:textId="30E065BA" w:rsidR="00C1130E" w:rsidRPr="0094548F" w:rsidRDefault="00C446E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9733B" w14:textId="764F7488" w:rsidR="00C1130E" w:rsidRPr="0094548F" w:rsidRDefault="00C446EB" w:rsidP="007147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7A28" w14:textId="750C9B79" w:rsidR="00C1130E" w:rsidRPr="0094548F" w:rsidRDefault="00C1130E" w:rsidP="0076250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C1130E" w:rsidRPr="0094548F" w14:paraId="6DD6642C" w14:textId="58D54DF6" w:rsidTr="007A44FB">
        <w:trPr>
          <w:trHeight w:val="737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2837F" w14:textId="77777777" w:rsidR="00C1130E" w:rsidRPr="0094548F" w:rsidRDefault="00C1130E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en el que se recomiende aprobar la transferencia a favor del Estado de El Salvador, en el ramo de Medio Ambiente y Recursos Naturales.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81B7EE5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E001BD" w14:textId="682F690A" w:rsidR="00C1130E" w:rsidRPr="0094548F" w:rsidRDefault="00762502" w:rsidP="006026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F94E4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FB183" w14:textId="1B439958" w:rsidR="00C1130E" w:rsidRPr="0094548F" w:rsidRDefault="00CE3B5E" w:rsidP="004606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9E1C2" w14:textId="6B284D3A" w:rsidR="00C1130E" w:rsidRPr="0094548F" w:rsidRDefault="00CE3B5E" w:rsidP="00AE341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3D689FF" w14:textId="4D62DB78" w:rsidR="00C1130E" w:rsidRPr="0094548F" w:rsidRDefault="00762502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D029" w14:textId="2D107E6D" w:rsidR="00C1130E" w:rsidRPr="0094548F" w:rsidRDefault="00762502" w:rsidP="00714795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B2E8" w14:textId="7FB5591B" w:rsidR="00460609" w:rsidRPr="0094548F" w:rsidRDefault="00460609" w:rsidP="0086729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1130E" w:rsidRPr="0094548F" w14:paraId="56F3D819" w14:textId="0A082E46" w:rsidTr="007A44FB">
        <w:trPr>
          <w:trHeight w:val="737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DDD6D" w14:textId="2126C0E2" w:rsidR="00C1130E" w:rsidRPr="0094548F" w:rsidRDefault="00C1130E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a la autoridad solicitante con base a funciones determinadas a la Unidad Ambiental.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8B478BC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88B1D8" w14:textId="0AAE644D" w:rsidR="00C1130E" w:rsidRPr="0094548F" w:rsidRDefault="00A22CE0" w:rsidP="006026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B7487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21657" w14:textId="496A6994" w:rsidR="00C1130E" w:rsidRPr="0094548F" w:rsidRDefault="00A22CE0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FE366" w14:textId="382C4320" w:rsidR="00C1130E" w:rsidRPr="0094548F" w:rsidRDefault="00A22CE0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93360BA" w14:textId="77777777" w:rsidR="00C1130E" w:rsidRPr="0094548F" w:rsidRDefault="00C1130E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7A89" w14:textId="615CDEF8" w:rsidR="00C1130E" w:rsidRPr="0094548F" w:rsidRDefault="00D77326" w:rsidP="00A007DF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EB8C" w14:textId="0427A3FC" w:rsidR="00C1130E" w:rsidRPr="0094548F" w:rsidRDefault="00C1130E" w:rsidP="00A22CE0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color w:val="000000" w:themeColor="text1"/>
                <w:sz w:val="16"/>
                <w:szCs w:val="16"/>
                <w:lang w:val="es-MX" w:eastAsia="es-MX"/>
              </w:rPr>
            </w:pPr>
          </w:p>
        </w:tc>
      </w:tr>
      <w:tr w:rsidR="00C1130E" w:rsidRPr="0094548F" w14:paraId="359A833F" w14:textId="20D05BF0" w:rsidTr="007A44FB">
        <w:trPr>
          <w:trHeight w:val="737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61A5C" w14:textId="77777777" w:rsidR="00C1130E" w:rsidRPr="0094548F" w:rsidRDefault="00C1130E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C1E2F1C" w14:textId="77777777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023066" w14:textId="1FF80D36" w:rsidR="00C1130E" w:rsidRPr="0094548F" w:rsidRDefault="00A40F99" w:rsidP="0060261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769C3" w14:textId="5C6DB525" w:rsidR="00C1130E" w:rsidRPr="0094548F" w:rsidRDefault="00C1130E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proofErr w:type="spellStart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Recomenda</w:t>
            </w:r>
            <w:r w:rsidR="00460609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-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ción</w:t>
            </w:r>
            <w:proofErr w:type="spellEnd"/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Acta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113DD" w14:textId="1AD10CE4" w:rsidR="00C1130E" w:rsidRPr="0094548F" w:rsidRDefault="00D77326" w:rsidP="00AE341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3DDB3" w14:textId="5AE9FD3C" w:rsidR="00C1130E" w:rsidRPr="0094548F" w:rsidRDefault="00D77326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2D02C1" w14:textId="78A50129" w:rsidR="00C1130E" w:rsidRPr="0094548F" w:rsidRDefault="00A40F9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8126" w14:textId="187E50D9" w:rsidR="00C1130E" w:rsidRPr="0094548F" w:rsidRDefault="00D77326" w:rsidP="00A007DF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40.00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C640" w14:textId="7FCA9C09" w:rsidR="00B10F66" w:rsidRPr="0094548F" w:rsidRDefault="00B10F66" w:rsidP="00B10F66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3F050F3F" w14:textId="5F127876" w:rsidR="00C1130E" w:rsidRPr="0094548F" w:rsidRDefault="00C1130E" w:rsidP="00F4240A">
      <w:pPr>
        <w:rPr>
          <w:rFonts w:ascii="Museo 300" w:hAnsi="Museo 300"/>
          <w:lang w:val="es-MX" w:eastAsia="es-MX"/>
        </w:rPr>
      </w:pPr>
    </w:p>
    <w:p w14:paraId="1A5C4637" w14:textId="77777777" w:rsidR="00B223C2" w:rsidRPr="0094548F" w:rsidRDefault="00B223C2" w:rsidP="00460609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1" w:name="_Toc189158362"/>
      <w:r w:rsidRPr="0094548F">
        <w:rPr>
          <w:rFonts w:ascii="Museo 300" w:hAnsi="Museo 300"/>
          <w:b/>
          <w:color w:val="000000" w:themeColor="text1"/>
          <w:sz w:val="24"/>
          <w:szCs w:val="24"/>
        </w:rPr>
        <w:t>UNIDAD DE COMUNICACIONES</w:t>
      </w:r>
      <w:bookmarkEnd w:id="1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1"/>
        <w:gridCol w:w="848"/>
        <w:gridCol w:w="1269"/>
        <w:gridCol w:w="1554"/>
        <w:gridCol w:w="1419"/>
        <w:gridCol w:w="1276"/>
        <w:gridCol w:w="1269"/>
        <w:gridCol w:w="1273"/>
        <w:gridCol w:w="2827"/>
      </w:tblGrid>
      <w:tr w:rsidR="00963AC4" w:rsidRPr="0094548F" w14:paraId="77F5FBFD" w14:textId="704B6968" w:rsidTr="007A44FB">
        <w:trPr>
          <w:trHeight w:val="510"/>
          <w:tblHeader/>
          <w:jc w:val="center"/>
        </w:trPr>
        <w:tc>
          <w:tcPr>
            <w:tcW w:w="16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82AAEBF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587EA87B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0E126163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22EB940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585C57D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817B85D" w14:textId="2238E7CC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963AC4" w:rsidRPr="0094548F" w14:paraId="2649800A" w14:textId="61088BBE" w:rsidTr="007A44FB">
        <w:trPr>
          <w:trHeight w:val="510"/>
          <w:tblHeader/>
          <w:jc w:val="center"/>
        </w:trPr>
        <w:tc>
          <w:tcPr>
            <w:tcW w:w="16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2D0FFDD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6F48AF1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E63F523" w14:textId="77777777" w:rsidR="00460609" w:rsidRPr="0094548F" w:rsidRDefault="00122B08" w:rsidP="00602619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43DFA09E" w14:textId="39A5C152" w:rsidR="00122B08" w:rsidRPr="0094548F" w:rsidRDefault="00122B08" w:rsidP="00602619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521976D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4439102" w14:textId="77777777" w:rsidR="00460609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39329DEA" w14:textId="1135DD40" w:rsidR="00122B08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59BEDEE" w14:textId="77777777" w:rsidR="00122B08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65E0ECE0" w14:textId="6A037F07" w:rsidR="00460609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3CDBF6D" w14:textId="0EA111B2" w:rsidR="00460609" w:rsidRPr="0094548F" w:rsidRDefault="00056F55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Noviembre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0CE8FD" w14:textId="77777777" w:rsidR="009F02A4" w:rsidRPr="0094548F" w:rsidRDefault="009F02A4" w:rsidP="009F02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492BE430" w14:textId="77777777" w:rsidR="00460609" w:rsidRPr="0094548F" w:rsidRDefault="009F02A4" w:rsidP="009F02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073563FC" w14:textId="33DDD47D" w:rsidR="00122B08" w:rsidRPr="0094548F" w:rsidRDefault="00122B08" w:rsidP="009F02A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FE5EE90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963AC4" w:rsidRPr="0094548F" w14:paraId="432CF2E9" w14:textId="52FDCB6D" w:rsidTr="007A44FB">
        <w:trPr>
          <w:trHeight w:val="680"/>
          <w:jc w:val="center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C1D0C2" w14:textId="2F1EACD4" w:rsidR="00460609" w:rsidRPr="0094548F" w:rsidRDefault="0046060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Administrar y divulgar información a través de las redes sociales y pagina web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729FAE" w14:textId="77777777" w:rsidR="00460609" w:rsidRPr="0094548F" w:rsidRDefault="0046060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64C421" w14:textId="4E149EE9" w:rsidR="00460609" w:rsidRPr="0094548F" w:rsidRDefault="00714795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511BC" w14:textId="77777777" w:rsidR="00460609" w:rsidRPr="0094548F" w:rsidRDefault="0046060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Actualización realizada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63AC7" w14:textId="7A8772CE" w:rsidR="00460609" w:rsidRPr="0094548F" w:rsidRDefault="00714795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9CA33" w14:textId="3AF78048" w:rsidR="00460609" w:rsidRPr="0094548F" w:rsidRDefault="00714795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7DEBB34" w14:textId="77777777" w:rsidR="00460609" w:rsidRPr="0094548F" w:rsidRDefault="0046060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87F8" w14:textId="7AA960FD" w:rsidR="00460609" w:rsidRPr="0094548F" w:rsidRDefault="00714795" w:rsidP="00A007DF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E884" w14:textId="60E857F9" w:rsidR="00460609" w:rsidRPr="0094548F" w:rsidRDefault="00460609" w:rsidP="00963AC4">
            <w:pPr>
              <w:spacing w:after="0" w:line="27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963AC4" w:rsidRPr="0094548F" w14:paraId="6764CD92" w14:textId="45F1FA93" w:rsidTr="007A44FB">
        <w:trPr>
          <w:trHeight w:val="680"/>
          <w:jc w:val="center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FA8DE" w14:textId="77777777" w:rsidR="00963AC4" w:rsidRPr="0094548F" w:rsidRDefault="00963AC4" w:rsidP="00963AC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Modernizar y agilizar los procesos de comunicaciones institucionales por medio de las nuevas tecnologías digitales.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AE066C" w14:textId="77777777" w:rsidR="00963AC4" w:rsidRPr="0094548F" w:rsidRDefault="00963AC4" w:rsidP="00963AC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B391270" w14:textId="7BC8E0BB" w:rsidR="00963AC4" w:rsidRPr="0094548F" w:rsidRDefault="00A007DF" w:rsidP="00963AC4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504D1" w14:textId="77777777" w:rsidR="00963AC4" w:rsidRPr="0094548F" w:rsidRDefault="00963AC4" w:rsidP="00963AC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68D42" w14:textId="2BDE7685" w:rsidR="00963AC4" w:rsidRPr="0094548F" w:rsidRDefault="00A007DF" w:rsidP="00963AC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5F3D2" w14:textId="0BB5FC38" w:rsidR="00963AC4" w:rsidRPr="0094548F" w:rsidRDefault="008A602C" w:rsidP="00963AC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9D786C5" w14:textId="7C119BD7" w:rsidR="00963AC4" w:rsidRPr="0094548F" w:rsidRDefault="00A007DF" w:rsidP="00963A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66.67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A1858" w14:textId="6833CB98" w:rsidR="00963AC4" w:rsidRPr="0094548F" w:rsidRDefault="00A007DF" w:rsidP="00A007DF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91.67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C585" w14:textId="4C83E0CB" w:rsidR="006E0CC2" w:rsidRPr="0094548F" w:rsidRDefault="006E0CC2" w:rsidP="008A602C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963AC4" w:rsidRPr="0094548F" w14:paraId="41554564" w14:textId="3D7483A4" w:rsidTr="007A44FB">
        <w:trPr>
          <w:trHeight w:val="680"/>
          <w:jc w:val="center"/>
        </w:trPr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F3F92" w14:textId="221FF4F8" w:rsidR="00963AC4" w:rsidRPr="0094548F" w:rsidRDefault="00963AC4" w:rsidP="00963AC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Promover y difundir las diversas actividades</w:t>
            </w:r>
            <w:r w:rsidR="002C2C28"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institucionales, en cuanto a la seguridad jurídica de la tenencia de la tierra y la transformación e innovación agropecuaria.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CA67C3D" w14:textId="77777777" w:rsidR="00963AC4" w:rsidRPr="0094548F" w:rsidRDefault="00963AC4" w:rsidP="00963AC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9F8EC7B" w14:textId="11DADABD" w:rsidR="00963AC4" w:rsidRPr="0094548F" w:rsidRDefault="006E0CC2" w:rsidP="00963AC4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4E6A1" w14:textId="77777777" w:rsidR="00963AC4" w:rsidRPr="0094548F" w:rsidRDefault="00963AC4" w:rsidP="00963AC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06DF4" w14:textId="517E5C07" w:rsidR="00963AC4" w:rsidRPr="0094548F" w:rsidRDefault="006E0CC2" w:rsidP="00963AC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6FDB6" w14:textId="6A4021D5" w:rsidR="00963AC4" w:rsidRPr="0094548F" w:rsidRDefault="006E0CC2" w:rsidP="00963AC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4200151" w14:textId="6631A655" w:rsidR="00963AC4" w:rsidRPr="0094548F" w:rsidRDefault="0053489D" w:rsidP="00963AC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3DDE" w14:textId="08EAD3E0" w:rsidR="00963AC4" w:rsidRPr="0094548F" w:rsidRDefault="006E0CC2" w:rsidP="006E0CC2">
            <w:pPr>
              <w:spacing w:after="0" w:line="27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FC07" w14:textId="7A53B6D1" w:rsidR="00963AC4" w:rsidRPr="0094548F" w:rsidRDefault="00963AC4" w:rsidP="006E0CC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289A72E0" w14:textId="6AEED7B5" w:rsidR="00963AC4" w:rsidRPr="0094548F" w:rsidRDefault="00963AC4" w:rsidP="00C203FE">
      <w:pPr>
        <w:spacing w:after="0" w:line="240" w:lineRule="auto"/>
        <w:rPr>
          <w:rFonts w:ascii="Museo 300" w:hAnsi="Museo 300"/>
          <w:lang w:val="es-MX" w:eastAsia="es-MX"/>
        </w:rPr>
      </w:pPr>
    </w:p>
    <w:p w14:paraId="6794C8FE" w14:textId="0C0625E3" w:rsidR="00A907F2" w:rsidRPr="0094548F" w:rsidRDefault="00A907F2" w:rsidP="00F45DB0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0"/>
          <w:szCs w:val="10"/>
        </w:rPr>
      </w:pPr>
    </w:p>
    <w:p w14:paraId="51EFB1A8" w14:textId="73346CF9" w:rsidR="00643B91" w:rsidRPr="007A44FB" w:rsidRDefault="00643B91" w:rsidP="00DF5296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2" w:name="_Toc189158363"/>
      <w:r w:rsidRPr="007A44FB">
        <w:rPr>
          <w:rFonts w:ascii="Museo 300" w:hAnsi="Museo 300"/>
          <w:b/>
          <w:color w:val="000000" w:themeColor="text1"/>
          <w:sz w:val="24"/>
          <w:szCs w:val="24"/>
        </w:rPr>
        <w:t xml:space="preserve">UNIDAD </w:t>
      </w:r>
      <w:r w:rsidR="00853B54" w:rsidRPr="007A44FB">
        <w:rPr>
          <w:rFonts w:ascii="Museo 300" w:hAnsi="Museo 300"/>
          <w:b/>
          <w:color w:val="000000" w:themeColor="text1"/>
          <w:sz w:val="24"/>
          <w:szCs w:val="24"/>
        </w:rPr>
        <w:t>DE COMPRAS PÚBLICAS</w:t>
      </w:r>
      <w:bookmarkEnd w:id="12"/>
    </w:p>
    <w:tbl>
      <w:tblPr>
        <w:tblW w:w="497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8"/>
        <w:gridCol w:w="990"/>
        <w:gridCol w:w="1142"/>
        <w:gridCol w:w="1408"/>
        <w:gridCol w:w="1124"/>
        <w:gridCol w:w="1277"/>
        <w:gridCol w:w="1263"/>
        <w:gridCol w:w="1450"/>
        <w:gridCol w:w="2837"/>
      </w:tblGrid>
      <w:tr w:rsidR="000E5B8D" w:rsidRPr="0094548F" w14:paraId="4CA7DDCE" w14:textId="26B4AF1B" w:rsidTr="007A44FB">
        <w:trPr>
          <w:trHeight w:val="510"/>
          <w:tblHeader/>
          <w:jc w:val="center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D3F6BE7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1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051B7E19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0AC13E42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27E0DCB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8E3F7D8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CAE5427" w14:textId="17E5DFE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0E5B8D" w:rsidRPr="0094548F" w14:paraId="3F433097" w14:textId="46DF68F5" w:rsidTr="007A44FB">
        <w:trPr>
          <w:trHeight w:val="510"/>
          <w:tblHeader/>
          <w:jc w:val="center"/>
        </w:trPr>
        <w:tc>
          <w:tcPr>
            <w:tcW w:w="1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EF4F47C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6543247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3DA3314" w14:textId="77777777" w:rsidR="00DF5296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5365485E" w14:textId="52396344" w:rsidR="00122B08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F9616DC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063621C" w14:textId="77777777" w:rsidR="00DF5296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305F73C" w14:textId="286DA4F9" w:rsidR="00122B08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A1E6FF0" w14:textId="77777777" w:rsidR="00122B08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36EA8872" w14:textId="5CB9224D" w:rsidR="00DF5296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41577D0" w14:textId="77777777" w:rsidR="00DF5296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378C4BA" w14:textId="64E1D9C8" w:rsidR="00122B08" w:rsidRPr="0094548F" w:rsidRDefault="00122B08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A24DEFA" w14:textId="77777777" w:rsidR="00122B08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238B1C80" w14:textId="77777777" w:rsidR="00122B08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6B1FD535" w14:textId="2AD121C2" w:rsidR="00DF5296" w:rsidRPr="0094548F" w:rsidRDefault="00122B08" w:rsidP="00122B0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3CA6489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4D722D" w:rsidRPr="0094548F" w14:paraId="4301EEB8" w14:textId="067F93F8" w:rsidTr="007A44FB">
        <w:trPr>
          <w:trHeight w:val="907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BDEB6" w14:textId="46A20E59" w:rsidR="00DF5296" w:rsidRPr="0094548F" w:rsidRDefault="00DF5296" w:rsidP="00DF529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en coordinación con las unidades solicitantes y la Unidad Financiera Institucional la Planificación Anual de Compras (PAC) según las necesidades del ejercicio 2025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F8B9507" w14:textId="77777777" w:rsidR="00DF5296" w:rsidRPr="0094548F" w:rsidRDefault="00DF5296" w:rsidP="00DF5296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8E10E20" w14:textId="0F787A3C" w:rsidR="00DF5296" w:rsidRPr="0094548F" w:rsidRDefault="006D6944" w:rsidP="00DF5296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E7C0A3" w14:textId="77777777" w:rsidR="00DF5296" w:rsidRPr="0094548F" w:rsidRDefault="00DF5296" w:rsidP="00DF5296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Plan elaborado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D5ECFA" w14:textId="4683F623" w:rsidR="00DF5296" w:rsidRPr="0094548F" w:rsidRDefault="006D6944" w:rsidP="00DF529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122C4" w14:textId="764522D2" w:rsidR="00DF5296" w:rsidRPr="0094548F" w:rsidRDefault="006D6944" w:rsidP="00DF529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BCF7AEA" w14:textId="588FFC7C" w:rsidR="00DF5296" w:rsidRPr="0094548F" w:rsidRDefault="006D6944" w:rsidP="00DF529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1AB4850" w14:textId="7BCFB392" w:rsidR="00DF5296" w:rsidRPr="0094548F" w:rsidRDefault="006D6944" w:rsidP="00DF529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5C4D69" w14:textId="78995F6A" w:rsidR="00187116" w:rsidRPr="0094548F" w:rsidRDefault="00187116" w:rsidP="00187116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</w:pPr>
          </w:p>
        </w:tc>
      </w:tr>
      <w:tr w:rsidR="004D722D" w:rsidRPr="0094548F" w14:paraId="229D4916" w14:textId="5B129773" w:rsidTr="007A44FB">
        <w:trPr>
          <w:trHeight w:val="907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FD186" w14:textId="5235B5DF" w:rsidR="004D722D" w:rsidRPr="0094548F" w:rsidRDefault="004D722D" w:rsidP="004D722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Informe Trimestral a la Autoridad Competente de la Institución sobre las contrataciones que se han realizado.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85E2DD" w14:textId="77777777" w:rsidR="004D722D" w:rsidRPr="0094548F" w:rsidRDefault="004D722D" w:rsidP="004D722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5D0250" w14:textId="77777777" w:rsidR="004D722D" w:rsidRPr="0094548F" w:rsidRDefault="004D722D" w:rsidP="004D722D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EA297" w14:textId="77777777" w:rsidR="004D722D" w:rsidRPr="0094548F" w:rsidRDefault="004D722D" w:rsidP="004D722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de compras realizado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02112" w14:textId="2E2F7577" w:rsidR="004D722D" w:rsidRPr="0094548F" w:rsidRDefault="004D722D" w:rsidP="000E5B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17B71" w14:textId="647D262A" w:rsidR="004D722D" w:rsidRPr="0094548F" w:rsidRDefault="00187116" w:rsidP="004D722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4098EF9" w14:textId="77777777" w:rsidR="004D722D" w:rsidRPr="0094548F" w:rsidRDefault="004D722D" w:rsidP="004D722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DBE8FBE" w14:textId="722C45B4" w:rsidR="004D722D" w:rsidRPr="0094548F" w:rsidRDefault="00187116" w:rsidP="004D722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348FC9A" w14:textId="2EEE7080" w:rsidR="004D722D" w:rsidRPr="0094548F" w:rsidRDefault="004D722D" w:rsidP="004D722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D722D" w:rsidRPr="0094548F" w14:paraId="178F0208" w14:textId="520F9A61" w:rsidTr="007A44FB">
        <w:trPr>
          <w:trHeight w:val="907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099B66" w14:textId="77777777" w:rsidR="00DF5296" w:rsidRPr="0094548F" w:rsidRDefault="00DF5296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Proporcionar a la DINAC oportunamente toda la información que sea requerida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9B59B2" w14:textId="77777777" w:rsidR="00DF5296" w:rsidRPr="0094548F" w:rsidRDefault="00DF5296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0CCB9A2" w14:textId="77777777" w:rsidR="00DF5296" w:rsidRPr="0094548F" w:rsidRDefault="00DF5296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A6FFE" w14:textId="77777777" w:rsidR="00DF5296" w:rsidRPr="0094548F" w:rsidRDefault="00DF5296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72B95" w14:textId="0800DBBE" w:rsidR="00DF5296" w:rsidRPr="0094548F" w:rsidRDefault="00187116" w:rsidP="000E5B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FB178" w14:textId="670BB73F" w:rsidR="00DF5296" w:rsidRPr="0094548F" w:rsidRDefault="00187116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88273B" w14:textId="5934DA9C" w:rsidR="00DF5296" w:rsidRPr="0094548F" w:rsidRDefault="0018711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55C5B9" w14:textId="1113E433" w:rsidR="00DF5296" w:rsidRPr="0094548F" w:rsidRDefault="00187116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BA24D96" w14:textId="0C5EB63F" w:rsidR="00DF5296" w:rsidRPr="0094548F" w:rsidRDefault="00DF5296" w:rsidP="004D722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E5B8D" w:rsidRPr="0094548F" w14:paraId="4467D897" w14:textId="5C873EDE" w:rsidTr="007A44FB">
        <w:trPr>
          <w:trHeight w:val="907"/>
          <w:jc w:val="center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DACBE" w14:textId="77777777" w:rsidR="000E5B8D" w:rsidRPr="0094548F" w:rsidRDefault="000E5B8D" w:rsidP="000E5B8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Verificar la estimación financiera o disponibilidad presupuestaria para el ejercicio 2024 previo a contratación de todo proceso de compra o la autorización de modificaciones por incremento.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2E8EBF0" w14:textId="77777777" w:rsidR="000E5B8D" w:rsidRPr="0094548F" w:rsidRDefault="000E5B8D" w:rsidP="000E5B8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B013C8" w14:textId="77777777" w:rsidR="000E5B8D" w:rsidRPr="0094548F" w:rsidRDefault="000E5B8D" w:rsidP="000E5B8D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39EF8" w14:textId="77777777" w:rsidR="000E5B8D" w:rsidRPr="0094548F" w:rsidRDefault="000E5B8D" w:rsidP="000E5B8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67C96" w14:textId="3ECE4F8E" w:rsidR="000E5B8D" w:rsidRPr="0094548F" w:rsidRDefault="00187116" w:rsidP="000E5B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6874B" w14:textId="154B72B8" w:rsidR="000E5B8D" w:rsidRPr="0094548F" w:rsidRDefault="00187116" w:rsidP="000E5B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9012B60" w14:textId="77777777" w:rsidR="000E5B8D" w:rsidRPr="0094548F" w:rsidRDefault="000E5B8D" w:rsidP="000E5B8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E9E7A1" w14:textId="6B17FBE2" w:rsidR="000E5B8D" w:rsidRPr="0094548F" w:rsidRDefault="00187116" w:rsidP="000E5B8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B83C083" w14:textId="288236E6" w:rsidR="000E5B8D" w:rsidRPr="0094548F" w:rsidRDefault="000E5B8D" w:rsidP="00BE4562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486C4928" w14:textId="77777777" w:rsidR="00CE3BA6" w:rsidRPr="0094548F" w:rsidRDefault="00CE3BA6" w:rsidP="00C1130E">
      <w:pPr>
        <w:rPr>
          <w:rFonts w:ascii="Museo 300" w:hAnsi="Museo 300"/>
          <w:lang w:val="es-MX" w:eastAsia="es-MX"/>
        </w:rPr>
      </w:pPr>
    </w:p>
    <w:p w14:paraId="2EC6B095" w14:textId="1EDCCBCA" w:rsidR="001507EA" w:rsidRPr="0094548F" w:rsidRDefault="00CE3BA6" w:rsidP="00735ADB">
      <w:pPr>
        <w:rPr>
          <w:rFonts w:ascii="Museo 300" w:hAnsi="Museo 300"/>
          <w:lang w:val="es-MX" w:eastAsia="es-MX"/>
        </w:rPr>
      </w:pPr>
      <w:r w:rsidRPr="0094548F">
        <w:rPr>
          <w:rFonts w:ascii="Museo 300" w:hAnsi="Museo 300"/>
          <w:lang w:val="es-MX" w:eastAsia="es-MX"/>
        </w:rPr>
        <w:br w:type="page"/>
      </w:r>
    </w:p>
    <w:p w14:paraId="7FD32B11" w14:textId="77777777" w:rsidR="007D647E" w:rsidRPr="0094548F" w:rsidRDefault="007D647E" w:rsidP="007D1ED5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3" w:name="_Toc189158364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FINANCIERA INSTITUCIONAL (UFI)</w:t>
      </w:r>
      <w:bookmarkEnd w:id="13"/>
    </w:p>
    <w:p w14:paraId="373207A6" w14:textId="77777777" w:rsidR="007D1ED5" w:rsidRPr="0094548F" w:rsidRDefault="007D1ED5" w:rsidP="007D1ED5">
      <w:pPr>
        <w:spacing w:after="0" w:line="240" w:lineRule="auto"/>
        <w:rPr>
          <w:rFonts w:ascii="Museo 300" w:hAnsi="Museo 300"/>
          <w:lang w:val="es-MX" w:eastAsia="es-MX"/>
        </w:rPr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8"/>
        <w:gridCol w:w="975"/>
        <w:gridCol w:w="1237"/>
        <w:gridCol w:w="1378"/>
        <w:gridCol w:w="1117"/>
        <w:gridCol w:w="1272"/>
        <w:gridCol w:w="1237"/>
        <w:gridCol w:w="1350"/>
        <w:gridCol w:w="2894"/>
      </w:tblGrid>
      <w:tr w:rsidR="00602619" w:rsidRPr="0094548F" w14:paraId="0F9A1714" w14:textId="500DB5F0" w:rsidTr="007A44FB">
        <w:trPr>
          <w:trHeight w:val="510"/>
          <w:tblHeader/>
        </w:trPr>
        <w:tc>
          <w:tcPr>
            <w:tcW w:w="17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9F7606C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23ADE49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176E6233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0BA038A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B2683C5" w14:textId="77777777" w:rsidR="00602619" w:rsidRPr="007A44FB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909982C" w14:textId="4B315E10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7A44FB" w:rsidRPr="0094548F" w14:paraId="163FCFF0" w14:textId="401F9D9C" w:rsidTr="007A44FB">
        <w:trPr>
          <w:trHeight w:val="510"/>
          <w:tblHeader/>
        </w:trPr>
        <w:tc>
          <w:tcPr>
            <w:tcW w:w="17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57418AF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1E3B0D0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62B9A92" w14:textId="77777777" w:rsidR="00602619" w:rsidRPr="0094548F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Cuarto</w:t>
            </w:r>
          </w:p>
          <w:p w14:paraId="594DADFD" w14:textId="12D0D695" w:rsidR="00735ADB" w:rsidRPr="0094548F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418AC90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2B18ED3" w14:textId="77777777" w:rsidR="00602619" w:rsidRPr="0094548F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602AA68D" w14:textId="0B67A375" w:rsidR="00735ADB" w:rsidRPr="0094548F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8049D8B" w14:textId="77777777" w:rsidR="00735ADB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5F446622" w14:textId="141CD649" w:rsidR="00602619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5DC6252" w14:textId="77777777" w:rsidR="00602619" w:rsidRPr="007A44FB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020B3805" w14:textId="70441504" w:rsidR="00735ADB" w:rsidRPr="007A44FB" w:rsidRDefault="00735AD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4B63E1C" w14:textId="77777777" w:rsidR="002863F7" w:rsidRPr="007A44FB" w:rsidRDefault="002863F7" w:rsidP="002863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1FF76406" w14:textId="77777777" w:rsidR="00602619" w:rsidRPr="007A44FB" w:rsidRDefault="002863F7" w:rsidP="002863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0370B797" w14:textId="70C5094D" w:rsidR="00735ADB" w:rsidRPr="007A44FB" w:rsidRDefault="00735ADB" w:rsidP="002863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8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7EE4A68" w14:textId="77777777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7A44FB" w:rsidRPr="0094548F" w14:paraId="3DC3F273" w14:textId="2BA93E5E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D783" w14:textId="22B4CEE7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Consolidar la información de los recursos necesarios de las unidades organizativas, que garanticen el normal funcionamiento del Instituto, a efecto de satisfacer las necesidades en cumplimiento de los objetivos institucionales, mediante la formulación y presentación del proyecto de presupuesto.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9108310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80BD10" w14:textId="60F22A20" w:rsidR="00602619" w:rsidRPr="0094548F" w:rsidRDefault="004855E0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1F277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Formulación del Presupuesto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FAF65" w14:textId="4D4FC4B6" w:rsidR="00602619" w:rsidRPr="0094548F" w:rsidRDefault="004855E0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8B2BF" w14:textId="57B9505D" w:rsidR="00602619" w:rsidRPr="0094548F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0E295F" w14:textId="77777777" w:rsidR="00602619" w:rsidRPr="007A44FB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5EF24" w14:textId="259B2ACD" w:rsidR="00602619" w:rsidRPr="007A44FB" w:rsidRDefault="005E6924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53AC" w14:textId="79C7B490" w:rsidR="00602619" w:rsidRPr="0094548F" w:rsidRDefault="00602619" w:rsidP="005E692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753C24BF" w14:textId="6AF8B7D0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8EC5D" w14:textId="77777777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Determinar el comportamiento y clasificación de los gastos generados mediante el Fondo Circulante de Monto Fijo para la toma de decisiones de las autoridades superiores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D0634F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7E9808" w14:textId="60EDD159" w:rsidR="00602619" w:rsidRPr="0094548F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B2593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D5ADC" w14:textId="7377F5C2" w:rsidR="00602619" w:rsidRPr="0094548F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37753" w14:textId="39ADA8AB" w:rsidR="00602619" w:rsidRPr="0094548F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5576FA" w14:textId="049C6AE1" w:rsidR="00602619" w:rsidRPr="007A44FB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4E20" w14:textId="7AB0BFD1" w:rsidR="00602619" w:rsidRPr="007A44FB" w:rsidRDefault="005E6924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8798" w14:textId="7D66FB6F" w:rsidR="00602619" w:rsidRPr="0094548F" w:rsidRDefault="00602619" w:rsidP="005E692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190547F5" w14:textId="294EB4C0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AAECC" w14:textId="6FF32331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a Presidencia Institucional un Informe de Seguimiento, Control y Ejecución de las disponibilidades presupuestarias contenidas en los recursos financieros asignados y ejecutados mensualmente a cada unidad organizativa.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4F081E0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B3704D" w14:textId="4CBC22F2" w:rsidR="00602619" w:rsidRPr="0094548F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8129E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EE64D" w14:textId="49849442" w:rsidR="00602619" w:rsidRPr="0094548F" w:rsidRDefault="00E9084C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60CF0" w14:textId="5A295177" w:rsidR="00602619" w:rsidRPr="0094548F" w:rsidRDefault="00E9084C" w:rsidP="005E692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8DB1B7F" w14:textId="77777777" w:rsidR="00602619" w:rsidRPr="007A44FB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957B" w14:textId="3FD99447" w:rsidR="00602619" w:rsidRPr="007A44FB" w:rsidRDefault="00E9084C" w:rsidP="00602619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FE1E" w14:textId="72C8CCBA" w:rsidR="00602619" w:rsidRPr="0094548F" w:rsidRDefault="00602619" w:rsidP="00E12CC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36A82A35" w14:textId="7BB9B2F7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4549" w14:textId="77777777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19"/>
                <w:szCs w:val="19"/>
                <w:lang w:eastAsia="es-SV"/>
              </w:rPr>
            </w:pPr>
            <w:r w:rsidRPr="0094548F">
              <w:rPr>
                <w:rFonts w:ascii="Museo 300" w:hAnsi="Museo 300" w:cs="Arial"/>
                <w:sz w:val="19"/>
                <w:szCs w:val="19"/>
                <w:lang w:eastAsia="es-SV"/>
              </w:rPr>
              <w:t>Elaborar y presentar informe de seguimiento a Presidencia Institucional, relacionado a las operaciones financieras reportadas por el Departamento de Presupuesto, Tesorería, Contabilidad y el Fondo Circulante de Monto Fijo.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BD0611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99EA075" w14:textId="0F4F4C84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E59A9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261DC" w14:textId="10421DD4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14157" w14:textId="4CE733BC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724695D" w14:textId="2FDA4014" w:rsidR="00602619" w:rsidRPr="007A44FB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B0EEB" w14:textId="5F0C6CA4" w:rsidR="00602619" w:rsidRPr="007A44FB" w:rsidRDefault="005E6924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A76B" w14:textId="1C630212" w:rsidR="00602619" w:rsidRPr="0094548F" w:rsidRDefault="00602619" w:rsidP="005E6924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6F977C8D" w14:textId="730A66BF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0F1D" w14:textId="77777777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de seguimiento y evaluación de la ejecución presupuestaria a la Dirección General de Presupuesto.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F18BFE5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86B7D8" w14:textId="696923AB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7927E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BA805" w14:textId="318FF07C" w:rsidR="00602619" w:rsidRPr="0094548F" w:rsidRDefault="00274C3A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97CCB" w14:textId="5A3334E7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355256" w14:textId="77777777" w:rsidR="00602619" w:rsidRPr="007A44FB" w:rsidRDefault="00602619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477DE" w14:textId="67D73B66" w:rsidR="00274C3A" w:rsidRPr="007A44FB" w:rsidRDefault="00274C3A" w:rsidP="00274C3A">
            <w:pPr>
              <w:spacing w:after="0" w:line="256" w:lineRule="auto"/>
              <w:jc w:val="center"/>
              <w:rPr>
                <w:rFonts w:ascii="Museo 300" w:hAnsi="Museo 300"/>
                <w:b/>
                <w:noProof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9409" w14:textId="1D5321D1" w:rsidR="00602619" w:rsidRPr="0094548F" w:rsidRDefault="00602619" w:rsidP="00274C3A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555125D0" w14:textId="3D8017C7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25A2" w14:textId="187B3419" w:rsidR="00602619" w:rsidRPr="0094548F" w:rsidRDefault="00602619" w:rsidP="0060261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Generar informe sobre los ingresos propios de la institución en las distintas fuentes de financiamiento para sostenibilidad presupuestaria.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BA8DCA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DE8BB2" w14:textId="3E5FC610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21BAE" w14:textId="77777777" w:rsidR="00602619" w:rsidRPr="0094548F" w:rsidRDefault="00602619" w:rsidP="0060261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CD141" w14:textId="1AD1D832" w:rsidR="00602619" w:rsidRPr="0094548F" w:rsidRDefault="00274C3A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48BCB" w14:textId="17E9DCFD" w:rsidR="00602619" w:rsidRPr="0094548F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C33DB23" w14:textId="141552C6" w:rsidR="00602619" w:rsidRPr="007A44FB" w:rsidRDefault="00274C3A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B93C" w14:textId="1F820BD8" w:rsidR="00602619" w:rsidRPr="007A44FB" w:rsidRDefault="007A44FB" w:rsidP="006026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D0688" w14:textId="19450806" w:rsidR="00602619" w:rsidRPr="0094548F" w:rsidRDefault="00602619" w:rsidP="00123400">
            <w:pPr>
              <w:spacing w:after="0" w:line="27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622ED415" w14:textId="5290760F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46F83" w14:textId="77777777" w:rsidR="00770D36" w:rsidRPr="0094548F" w:rsidRDefault="00770D36" w:rsidP="00770D3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el cierre contable de las operaciones del periodo que permita elaborar y presentar los Estados Financieros a las instancias correspondientes, dentro del tiempo establecido para ello.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D6AAFE" w14:textId="77777777" w:rsidR="00770D36" w:rsidRPr="0094548F" w:rsidRDefault="00770D36" w:rsidP="00770D36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6A80CE" w14:textId="3C9FE9E9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DC30F6" w14:textId="77777777" w:rsidR="00770D36" w:rsidRPr="0094548F" w:rsidRDefault="00770D36" w:rsidP="00770D36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Cierre contable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F1AD7" w14:textId="0FAC282C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5A344" w14:textId="11883E6B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7153688" w14:textId="77777777" w:rsidR="00770D36" w:rsidRPr="007A44FB" w:rsidRDefault="00770D36" w:rsidP="00770D3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B62E" w14:textId="53342D62" w:rsidR="00770D36" w:rsidRPr="007A44FB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F199" w14:textId="08519165" w:rsidR="00770D36" w:rsidRPr="0094548F" w:rsidRDefault="00770D36" w:rsidP="009C3A05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7A44FB" w:rsidRPr="0094548F" w14:paraId="66C05BAC" w14:textId="30FA2D62" w:rsidTr="007A44FB">
        <w:trPr>
          <w:trHeight w:val="79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B0D82" w14:textId="77777777" w:rsidR="00770D36" w:rsidRPr="0094548F" w:rsidRDefault="00770D36" w:rsidP="00770D3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el seguimiento de los riesgos relacionados a la Unidad Financiera Institucional.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69212F0" w14:textId="77777777" w:rsidR="00770D36" w:rsidRPr="0094548F" w:rsidRDefault="00770D36" w:rsidP="00770D36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ED4B71" w14:textId="201D102F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081D" w14:textId="77777777" w:rsidR="00770D36" w:rsidRPr="0094548F" w:rsidRDefault="00770D36" w:rsidP="00770D36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271C" w14:textId="004AED8A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1508F" w14:textId="47A2F96D" w:rsidR="00770D36" w:rsidRPr="0094548F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76C73AA" w14:textId="77777777" w:rsidR="00770D36" w:rsidRPr="007A44FB" w:rsidRDefault="00770D36" w:rsidP="00770D3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0205" w14:textId="5BFA949B" w:rsidR="00770D36" w:rsidRPr="007A44FB" w:rsidRDefault="00123400" w:rsidP="00770D3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A44F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E84A" w14:textId="3C43808C" w:rsidR="009C3A05" w:rsidRPr="0094548F" w:rsidRDefault="009C3A05" w:rsidP="00123400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28A69466" w14:textId="51A748A0" w:rsidR="00302F62" w:rsidRPr="0094548F" w:rsidRDefault="00302F62" w:rsidP="00770D36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4" w:name="_Toc189158365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PLANIFICACIÓN</w:t>
      </w:r>
      <w:bookmarkEnd w:id="14"/>
    </w:p>
    <w:tbl>
      <w:tblPr>
        <w:tblW w:w="48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952"/>
        <w:gridCol w:w="1248"/>
        <w:gridCol w:w="1231"/>
        <w:gridCol w:w="1228"/>
        <w:gridCol w:w="1371"/>
        <w:gridCol w:w="1231"/>
        <w:gridCol w:w="1510"/>
        <w:gridCol w:w="2353"/>
      </w:tblGrid>
      <w:tr w:rsidR="006D7334" w:rsidRPr="0094548F" w14:paraId="51B4C4BA" w14:textId="257DA81D" w:rsidTr="009A500D">
        <w:trPr>
          <w:trHeight w:val="510"/>
          <w:tblHeader/>
          <w:jc w:val="center"/>
        </w:trPr>
        <w:tc>
          <w:tcPr>
            <w:tcW w:w="17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06AD16E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5CF140B3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E4C07C4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5D2C3E5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1B1EBED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0A71E33" w14:textId="67D02771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6D7334" w:rsidRPr="0094548F" w14:paraId="618FE8EF" w14:textId="063E772D" w:rsidTr="009A500D">
        <w:trPr>
          <w:trHeight w:val="510"/>
          <w:tblHeader/>
          <w:jc w:val="center"/>
        </w:trPr>
        <w:tc>
          <w:tcPr>
            <w:tcW w:w="17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EEC077D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FE7F9CF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E218931" w14:textId="77777777" w:rsidR="00770D36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578AED36" w14:textId="5E12D140" w:rsidR="00735ADB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7BB24D6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B43F381" w14:textId="77777777" w:rsidR="00770D36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3584BD40" w14:textId="259A51DD" w:rsidR="00735ADB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CC8C51D" w14:textId="77777777" w:rsidR="00735ADB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405D1F42" w14:textId="0D3EAD0D" w:rsidR="00770D36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D99FF3B" w14:textId="77777777" w:rsidR="00770D36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3E548E63" w14:textId="12FF2E1E" w:rsidR="00735ADB" w:rsidRPr="0094548F" w:rsidRDefault="00735AD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BE9E860" w14:textId="77777777" w:rsidR="00A408B3" w:rsidRPr="0094548F" w:rsidRDefault="00A408B3" w:rsidP="00A408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5254B00D" w14:textId="77777777" w:rsidR="00770D36" w:rsidRPr="0094548F" w:rsidRDefault="00A408B3" w:rsidP="00A408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4CE7540A" w14:textId="15F2BC1D" w:rsidR="00735ADB" w:rsidRPr="0094548F" w:rsidRDefault="00735ADB" w:rsidP="00A408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56EBB5D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6D7334" w:rsidRPr="0094548F" w14:paraId="3B2D857F" w14:textId="2416933D" w:rsidTr="009A500D">
        <w:trPr>
          <w:trHeight w:val="510"/>
          <w:jc w:val="center"/>
        </w:trPr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808D7" w14:textId="77E159AA" w:rsidR="0006655E" w:rsidRPr="0094548F" w:rsidRDefault="0006655E" w:rsidP="0006655E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Brindar apoyo técnico a las diferentes unidades organizativas para la revisión y actualización de la normativa institucional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8A80F27" w14:textId="77777777" w:rsidR="0006655E" w:rsidRPr="0094548F" w:rsidRDefault="0006655E" w:rsidP="0006655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25A05FC" w14:textId="7DFB1300" w:rsidR="0006655E" w:rsidRPr="0094548F" w:rsidRDefault="00B478D1" w:rsidP="0006655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484F0" w14:textId="77777777" w:rsidR="0006655E" w:rsidRPr="0094548F" w:rsidRDefault="0006655E" w:rsidP="0006655E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8CD6B5" w14:textId="52AE53C6" w:rsidR="0006655E" w:rsidRPr="0094548F" w:rsidRDefault="00B478D1" w:rsidP="008928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5D0B2" w14:textId="57AE4EA3" w:rsidR="0006655E" w:rsidRPr="0094548F" w:rsidRDefault="00B478D1" w:rsidP="0006655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9F40891" w14:textId="77777777" w:rsidR="0006655E" w:rsidRPr="0094548F" w:rsidRDefault="0006655E" w:rsidP="0006655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7C97" w14:textId="3CF62CD5" w:rsidR="0006655E" w:rsidRPr="0094548F" w:rsidRDefault="00B478D1" w:rsidP="0006655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4455" w14:textId="04A73ED3" w:rsidR="008928C9" w:rsidRPr="0094548F" w:rsidRDefault="008928C9" w:rsidP="00B478D1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6D7334" w:rsidRPr="0094548F" w14:paraId="4EBC020F" w14:textId="5E193B0E" w:rsidTr="009A500D">
        <w:trPr>
          <w:trHeight w:val="510"/>
          <w:jc w:val="center"/>
        </w:trPr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72E67" w14:textId="77777777" w:rsidR="008928C9" w:rsidRPr="0094548F" w:rsidRDefault="008928C9" w:rsidP="008928C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al PAO Institucional.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D6C1A61" w14:textId="77777777" w:rsidR="008928C9" w:rsidRPr="0094548F" w:rsidRDefault="008928C9" w:rsidP="008928C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73CE9D5" w14:textId="3BEAFC10" w:rsidR="008928C9" w:rsidRPr="0094548F" w:rsidRDefault="0053335E" w:rsidP="008928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36E1D" w14:textId="77777777" w:rsidR="008928C9" w:rsidRPr="0094548F" w:rsidRDefault="008928C9" w:rsidP="008928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4314A" w14:textId="3C50FCEE" w:rsidR="008928C9" w:rsidRPr="0094548F" w:rsidRDefault="0053335E" w:rsidP="006D733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3CD29" w14:textId="78CC8B67" w:rsidR="008928C9" w:rsidRPr="0094548F" w:rsidRDefault="0053335E" w:rsidP="008928C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42593C" w14:textId="77777777" w:rsidR="008928C9" w:rsidRPr="0094548F" w:rsidRDefault="008928C9" w:rsidP="008928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4D9A" w14:textId="676BA20F" w:rsidR="008928C9" w:rsidRPr="0094548F" w:rsidRDefault="0053335E" w:rsidP="008928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818C" w14:textId="1F21CE77" w:rsidR="008928C9" w:rsidRPr="0094548F" w:rsidRDefault="008928C9" w:rsidP="0053335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6D7334" w:rsidRPr="0094548F" w14:paraId="082BFFAC" w14:textId="33A59C32" w:rsidTr="009A500D">
        <w:trPr>
          <w:trHeight w:val="510"/>
          <w:jc w:val="center"/>
        </w:trPr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7CFB2" w14:textId="77777777" w:rsidR="006D7334" w:rsidRPr="0094548F" w:rsidRDefault="006D7334" w:rsidP="006D733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al Plan de Trabajo Institucional.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D795C3" w14:textId="77777777" w:rsidR="006D7334" w:rsidRPr="0094548F" w:rsidRDefault="006D7334" w:rsidP="006D733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E993939" w14:textId="2CB47B29" w:rsidR="006D7334" w:rsidRPr="0094548F" w:rsidRDefault="0053335E" w:rsidP="006D733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52251" w14:textId="77777777" w:rsidR="006D7334" w:rsidRPr="0094548F" w:rsidRDefault="006D7334" w:rsidP="006D733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723267" w14:textId="5BC34AF5" w:rsidR="006D7334" w:rsidRPr="0094548F" w:rsidRDefault="0053335E" w:rsidP="006D733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5D00" w14:textId="48828EC2" w:rsidR="006D7334" w:rsidRPr="0094548F" w:rsidRDefault="0053335E" w:rsidP="006D733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670C310" w14:textId="77777777" w:rsidR="006D7334" w:rsidRPr="0094548F" w:rsidRDefault="006D7334" w:rsidP="006D733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EC2A" w14:textId="39402332" w:rsidR="006D7334" w:rsidRPr="0094548F" w:rsidRDefault="0053335E" w:rsidP="006D733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F6D0" w14:textId="6EFA6C57" w:rsidR="006D7334" w:rsidRPr="0094548F" w:rsidRDefault="006D7334" w:rsidP="0053335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6D7334" w:rsidRPr="0094548F" w14:paraId="07B2BD86" w14:textId="29BA82CC" w:rsidTr="009A500D">
        <w:trPr>
          <w:trHeight w:val="510"/>
          <w:jc w:val="center"/>
        </w:trPr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C1911" w14:textId="77777777" w:rsidR="00770D36" w:rsidRPr="0094548F" w:rsidRDefault="00770D36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Formular el Plan Anual Operativo (PAO) de la Institución.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5A61C3" w14:textId="77777777" w:rsidR="00770D36" w:rsidRPr="0094548F" w:rsidRDefault="00770D36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A6565B6" w14:textId="113458B9" w:rsidR="00770D36" w:rsidRPr="0094548F" w:rsidRDefault="0053335E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BB1DD" w14:textId="77777777" w:rsidR="00770D36" w:rsidRPr="0094548F" w:rsidRDefault="00770D36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32E58" w14:textId="48065E36" w:rsidR="00770D36" w:rsidRPr="0094548F" w:rsidRDefault="0053335E" w:rsidP="006D733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5D59C" w14:textId="70A36CA3" w:rsidR="00770D36" w:rsidRPr="0094548F" w:rsidRDefault="0053335E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990B43D" w14:textId="1CBB1A36" w:rsidR="00770D36" w:rsidRPr="0094548F" w:rsidRDefault="007A44F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57A8" w14:textId="23FEF840" w:rsidR="00770D36" w:rsidRPr="0094548F" w:rsidRDefault="00A67AC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A20D" w14:textId="181B3FE4" w:rsidR="00770D36" w:rsidRPr="0094548F" w:rsidRDefault="00770D36" w:rsidP="00805807">
            <w:pPr>
              <w:pStyle w:val="Textonotapie"/>
              <w:jc w:val="both"/>
              <w:rPr>
                <w:rFonts w:ascii="Museo 300" w:hAnsi="Museo 300" w:cs="Arial"/>
                <w:b/>
                <w:bCs/>
                <w:sz w:val="18"/>
                <w:szCs w:val="18"/>
              </w:rPr>
            </w:pPr>
          </w:p>
        </w:tc>
      </w:tr>
      <w:tr w:rsidR="006D7334" w:rsidRPr="0094548F" w14:paraId="2944024D" w14:textId="5EADB3AC" w:rsidTr="009A500D">
        <w:trPr>
          <w:trHeight w:val="510"/>
          <w:jc w:val="center"/>
        </w:trPr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D69F6" w14:textId="77777777" w:rsidR="00770D36" w:rsidRPr="0094548F" w:rsidRDefault="00770D36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Formular el Plan de Trabajo Institucional.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676E99E" w14:textId="77777777" w:rsidR="00770D36" w:rsidRPr="0094548F" w:rsidRDefault="00770D36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AED37EE" w14:textId="266F547E" w:rsidR="00770D36" w:rsidRPr="0094548F" w:rsidRDefault="00A67AC6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75DA8" w14:textId="77777777" w:rsidR="00770D36" w:rsidRPr="0094548F" w:rsidRDefault="00770D36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D8B7" w14:textId="77777777" w:rsidR="00770D36" w:rsidRPr="0094548F" w:rsidRDefault="00770D36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6A06C" w14:textId="77777777" w:rsidR="00770D36" w:rsidRPr="0094548F" w:rsidRDefault="00770D36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0E53511" w14:textId="23462070" w:rsidR="00770D36" w:rsidRPr="0094548F" w:rsidRDefault="007A44FB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A44F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17AE1" w14:textId="30E694BE" w:rsidR="00770D36" w:rsidRPr="0094548F" w:rsidRDefault="00A67AC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BD81" w14:textId="686ED216" w:rsidR="00770D36" w:rsidRPr="0094548F" w:rsidRDefault="00770D36" w:rsidP="006D7334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</w:tr>
    </w:tbl>
    <w:p w14:paraId="12A78A21" w14:textId="265B052C" w:rsidR="008928C9" w:rsidRPr="0094548F" w:rsidRDefault="008928C9" w:rsidP="000E5B8D">
      <w:pPr>
        <w:rPr>
          <w:rFonts w:ascii="Museo 300" w:hAnsi="Museo 300"/>
          <w:lang w:val="es-MX" w:eastAsia="es-MX"/>
        </w:rPr>
      </w:pPr>
    </w:p>
    <w:p w14:paraId="43C9D37B" w14:textId="2D0EAA30" w:rsidR="00735ADB" w:rsidRPr="0094548F" w:rsidRDefault="00302F62" w:rsidP="00735ADB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5" w:name="_Toc189158366"/>
      <w:r w:rsidRPr="0094548F">
        <w:rPr>
          <w:rFonts w:ascii="Museo 300" w:hAnsi="Museo 300"/>
          <w:b/>
          <w:color w:val="000000" w:themeColor="text1"/>
          <w:sz w:val="24"/>
          <w:szCs w:val="24"/>
        </w:rPr>
        <w:t>UNIDAD DE AUDITORÍA INTERNA</w:t>
      </w:r>
      <w:bookmarkEnd w:id="15"/>
    </w:p>
    <w:tbl>
      <w:tblPr>
        <w:tblW w:w="49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6"/>
        <w:gridCol w:w="994"/>
        <w:gridCol w:w="1131"/>
        <w:gridCol w:w="1545"/>
        <w:gridCol w:w="1275"/>
        <w:gridCol w:w="1415"/>
        <w:gridCol w:w="1268"/>
        <w:gridCol w:w="1412"/>
        <w:gridCol w:w="2426"/>
      </w:tblGrid>
      <w:tr w:rsidR="00CB44BD" w:rsidRPr="0094548F" w14:paraId="3150E4BC" w14:textId="618ADB51" w:rsidTr="009A500D">
        <w:trPr>
          <w:trHeight w:val="510"/>
          <w:tblHeader/>
          <w:jc w:val="center"/>
        </w:trPr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7A31F40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2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7F2C83F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7F8E53D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27F3286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54C1FE98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70C975B" w14:textId="29A67E0C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CB44BD" w:rsidRPr="0094548F" w14:paraId="5B1FECF2" w14:textId="29174B3D" w:rsidTr="009A500D">
        <w:trPr>
          <w:trHeight w:val="763"/>
          <w:tblHeader/>
          <w:jc w:val="center"/>
        </w:trPr>
        <w:tc>
          <w:tcPr>
            <w:tcW w:w="1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763E022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D9A380B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3D3F85E" w14:textId="77777777" w:rsidR="00CB44BD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743DE681" w14:textId="503BAF50" w:rsidR="009801B3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5C0C7CC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6051B3D" w14:textId="77777777" w:rsidR="009801B3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347DB1E4" w14:textId="2CF2AF41" w:rsidR="00CB44BD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77C0695" w14:textId="77777777" w:rsidR="00735ADB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551E5304" w14:textId="0C154378" w:rsidR="00CB44BD" w:rsidRPr="0094548F" w:rsidRDefault="00735ADB" w:rsidP="00735AD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0BADC1A" w14:textId="77777777" w:rsidR="00CB44BD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13765D2C" w14:textId="77EB0FEC" w:rsidR="009801B3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59D5F85" w14:textId="77777777" w:rsidR="00056F55" w:rsidRPr="0094548F" w:rsidRDefault="00056F55" w:rsidP="00056F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5A626FA9" w14:textId="77777777" w:rsidR="00CB44BD" w:rsidRPr="0094548F" w:rsidRDefault="00056F55" w:rsidP="00056F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3EE10F97" w14:textId="0D629059" w:rsidR="009801B3" w:rsidRPr="0094548F" w:rsidRDefault="009801B3" w:rsidP="00056F5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7DAE1A14" w14:textId="77777777" w:rsidR="00CB44BD" w:rsidRPr="0094548F" w:rsidRDefault="00CB44B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CB44BD" w:rsidRPr="0094548F" w14:paraId="1CE21AE6" w14:textId="1B2B76F1" w:rsidTr="009A500D">
        <w:trPr>
          <w:trHeight w:val="624"/>
          <w:jc w:val="center"/>
        </w:trPr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1D8A0" w14:textId="5B9AAE35" w:rsidR="00CB44BD" w:rsidRPr="0094548F" w:rsidRDefault="00CB44BD" w:rsidP="00CB44B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examen de seguimiento a informes de la Corte de Cuentas de la Republica 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7074B9" w14:textId="77777777" w:rsidR="00CB44BD" w:rsidRPr="0094548F" w:rsidRDefault="00CB44BD" w:rsidP="00CB44B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3ACE20" w14:textId="7371A0B2" w:rsidR="00CB44BD" w:rsidRPr="0094548F" w:rsidRDefault="00DC758B" w:rsidP="00CB44BD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27146" w14:textId="77777777" w:rsidR="00CB44BD" w:rsidRPr="0094548F" w:rsidRDefault="00CB44BD" w:rsidP="00CB44B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0677F" w14:textId="77777777" w:rsidR="00CB44BD" w:rsidRPr="0094548F" w:rsidRDefault="00CB44BD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172D" w14:textId="77777777" w:rsidR="00CB44BD" w:rsidRPr="0094548F" w:rsidRDefault="00CB44BD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39015A" w14:textId="443C8966" w:rsidR="00CB44BD" w:rsidRPr="0094548F" w:rsidRDefault="00DC758B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91AB" w14:textId="51FE5DE3" w:rsidR="00CB44BD" w:rsidRPr="0094548F" w:rsidRDefault="002E04FD" w:rsidP="00CB44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B0D3" w14:textId="7E7E8209" w:rsidR="00CB44BD" w:rsidRPr="0094548F" w:rsidRDefault="00CB44BD" w:rsidP="00CB44B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B44BD" w:rsidRPr="0094548F" w14:paraId="7C82B58F" w14:textId="30526E1D" w:rsidTr="009A500D">
        <w:trPr>
          <w:trHeight w:val="624"/>
          <w:jc w:val="center"/>
        </w:trPr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EB1DD" w14:textId="77777777" w:rsidR="00CB44BD" w:rsidRPr="0094548F" w:rsidRDefault="00CB44BD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examen especial de Auditoría (Diferentes áreas institucionales)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F6A299F" w14:textId="77777777" w:rsidR="00CB44BD" w:rsidRPr="0094548F" w:rsidRDefault="00CB44BD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CBBDC3" w14:textId="7855DA28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BA533" w14:textId="77777777" w:rsidR="00CB44BD" w:rsidRPr="0094548F" w:rsidRDefault="00CB44BD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D7AAF" w14:textId="469348AB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84772" w14:textId="0988E797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1F998E9" w14:textId="1CAEDA38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FAD6" w14:textId="3588E27E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11E5" w14:textId="564F90A0" w:rsidR="00CB44BD" w:rsidRPr="0094548F" w:rsidRDefault="00CB44BD" w:rsidP="004F652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B44BD" w:rsidRPr="0094548F" w14:paraId="6ADD948E" w14:textId="58566358" w:rsidTr="009A500D">
        <w:trPr>
          <w:trHeight w:val="624"/>
          <w:jc w:val="center"/>
        </w:trPr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C3CA4" w14:textId="77777777" w:rsidR="00CB44BD" w:rsidRPr="0094548F" w:rsidRDefault="00CB44BD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auditoría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2F25A2" w14:textId="77777777" w:rsidR="00CB44BD" w:rsidRPr="0094548F" w:rsidRDefault="00CB44BD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C3B1AF" w14:textId="4CCD9ED3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46DBF" w14:textId="77777777" w:rsidR="00CB44BD" w:rsidRPr="0094548F" w:rsidRDefault="00CB44BD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Reportes y/o actas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33D2A" w14:textId="129E48E5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E22A3" w14:textId="28A01E04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983B1C2" w14:textId="6B3DEBAD" w:rsidR="00CB44BD" w:rsidRPr="0094548F" w:rsidRDefault="004F652E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6AEB" w14:textId="095DDDF7" w:rsidR="00CB44BD" w:rsidRPr="0094548F" w:rsidRDefault="002E04F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090E" w14:textId="456C1F9E" w:rsidR="00CB44BD" w:rsidRPr="0094548F" w:rsidRDefault="00CB44BD" w:rsidP="004F652E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CB44BD" w:rsidRPr="0094548F" w14:paraId="43CA2C6A" w14:textId="521E08A5" w:rsidTr="009A500D">
        <w:trPr>
          <w:trHeight w:val="624"/>
          <w:jc w:val="center"/>
        </w:trPr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90DF6" w14:textId="77777777" w:rsidR="00CB44BD" w:rsidRPr="0094548F" w:rsidRDefault="00CB44BD" w:rsidP="00CB44B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seguimiento a informes de Auditoría Interna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B9724D" w14:textId="77777777" w:rsidR="00CB44BD" w:rsidRPr="0094548F" w:rsidRDefault="00CB44BD" w:rsidP="00CB44B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62EF4F" w14:textId="3B30513C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35C94" w14:textId="77777777" w:rsidR="00CB44BD" w:rsidRPr="0094548F" w:rsidRDefault="00CB44BD" w:rsidP="00CB44B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Auditoría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35A0D" w14:textId="41BE29C7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29F15" w14:textId="68B076E4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3DB3DC" w14:textId="7E8DF177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9C07D" w14:textId="19CE4045" w:rsidR="00CB44BD" w:rsidRPr="0094548F" w:rsidRDefault="004F652E" w:rsidP="00CB44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825F" w14:textId="6005D3E7" w:rsidR="00CB44BD" w:rsidRPr="0094548F" w:rsidRDefault="00CB44BD" w:rsidP="002E04FD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0FA02BB5" w14:textId="77777777" w:rsidR="00302F62" w:rsidRPr="0094548F" w:rsidRDefault="00302F62" w:rsidP="002C2C28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6" w:name="_Toc189158367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FF1F25" w:rsidRPr="0094548F">
        <w:rPr>
          <w:rFonts w:ascii="Museo 300" w:hAnsi="Museo 300"/>
          <w:b/>
          <w:color w:val="000000" w:themeColor="text1"/>
          <w:sz w:val="24"/>
          <w:szCs w:val="24"/>
        </w:rPr>
        <w:t>FORMACIÓN Y COOPERACIÓN</w:t>
      </w:r>
      <w:bookmarkEnd w:id="16"/>
    </w:p>
    <w:tbl>
      <w:tblPr>
        <w:tblW w:w="49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2"/>
        <w:gridCol w:w="995"/>
        <w:gridCol w:w="1128"/>
        <w:gridCol w:w="1427"/>
        <w:gridCol w:w="1269"/>
        <w:gridCol w:w="1276"/>
        <w:gridCol w:w="1276"/>
        <w:gridCol w:w="1279"/>
        <w:gridCol w:w="2548"/>
      </w:tblGrid>
      <w:tr w:rsidR="001079A8" w:rsidRPr="0094548F" w14:paraId="45851DB4" w14:textId="05065C50" w:rsidTr="009A500D">
        <w:trPr>
          <w:trHeight w:val="510"/>
          <w:tblHeader/>
          <w:jc w:val="center"/>
        </w:trPr>
        <w:tc>
          <w:tcPr>
            <w:tcW w:w="17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C97C121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4D8ECE0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310417B5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50E356D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D2452B2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0102860" w14:textId="7799BA28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1079A8" w:rsidRPr="0094548F" w14:paraId="5581F97C" w14:textId="66E9D75E" w:rsidTr="009A500D">
        <w:trPr>
          <w:trHeight w:val="510"/>
          <w:tblHeader/>
          <w:jc w:val="center"/>
        </w:trPr>
        <w:tc>
          <w:tcPr>
            <w:tcW w:w="17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1ED14E38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EB28D4A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4736A29" w14:textId="77777777" w:rsidR="001079A8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60348AD5" w14:textId="3740CE2E" w:rsidR="009801B3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ABF05DD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7F4EDDC" w14:textId="77777777" w:rsidR="001079A8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5326156C" w14:textId="22FFBC53" w:rsidR="009801B3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0AB6999" w14:textId="77777777" w:rsidR="009801B3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77109F21" w14:textId="2AFEEED2" w:rsidR="001079A8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5E0550B" w14:textId="77777777" w:rsidR="001079A8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7E7EB8C0" w14:textId="41D242AD" w:rsidR="009801B3" w:rsidRPr="0094548F" w:rsidRDefault="009801B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52E9FC8" w14:textId="77777777" w:rsidR="00F37711" w:rsidRPr="0094548F" w:rsidRDefault="00F37711" w:rsidP="00F377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2C6A4033" w14:textId="77777777" w:rsidR="001079A8" w:rsidRPr="0094548F" w:rsidRDefault="00F37711" w:rsidP="00F377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5E82A85E" w14:textId="0B2C8200" w:rsidR="009801B3" w:rsidRPr="0094548F" w:rsidRDefault="009801B3" w:rsidP="00F377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3F831F4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1079A8" w:rsidRPr="0094548F" w14:paraId="1B15F865" w14:textId="53A11A55" w:rsidTr="009A500D">
        <w:trPr>
          <w:trHeight w:val="85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CF3FE" w14:textId="7A2B6268" w:rsidR="001079A8" w:rsidRPr="0094548F" w:rsidRDefault="001079A8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a las asociaciones cooperativas y comunidades intervenidas con la formación y asistencia técnica.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395156" w14:textId="77777777" w:rsidR="001079A8" w:rsidRPr="0094548F" w:rsidRDefault="001079A8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F1FFAD" w14:textId="601EF08F" w:rsidR="001079A8" w:rsidRPr="0094548F" w:rsidRDefault="00B72AEE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A427F" w14:textId="77777777" w:rsidR="001079A8" w:rsidRPr="0094548F" w:rsidRDefault="001079A8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de seguimiento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605BF" w14:textId="71DBF5EA" w:rsidR="001079A8" w:rsidRPr="0094548F" w:rsidRDefault="00B72AEE" w:rsidP="005752B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75F82" w14:textId="2ADD51CF" w:rsidR="001079A8" w:rsidRPr="0094548F" w:rsidRDefault="00B27768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FB7C003" w14:textId="77777777" w:rsidR="001079A8" w:rsidRPr="0094548F" w:rsidRDefault="001079A8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E1F5C" w14:textId="76AD2431" w:rsidR="001238A5" w:rsidRPr="0094548F" w:rsidRDefault="00B27768" w:rsidP="001238A5">
            <w:pPr>
              <w:spacing w:after="0" w:line="256" w:lineRule="auto"/>
              <w:jc w:val="center"/>
              <w:rPr>
                <w:rFonts w:ascii="Museo 300" w:hAnsi="Museo 300"/>
                <w:noProof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87.50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0DA9" w14:textId="5A9F2726" w:rsidR="005752BB" w:rsidRPr="0094548F" w:rsidRDefault="005752BB" w:rsidP="00B27768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E11A81" w:rsidRPr="0094548F" w14:paraId="0EE3B2BF" w14:textId="402503FB" w:rsidTr="009A500D">
        <w:trPr>
          <w:trHeight w:val="85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70AB7" w14:textId="4523A791" w:rsidR="00E11A81" w:rsidRPr="0094548F" w:rsidRDefault="00E11A81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Desarrollar jornadas de Formación y Asistencia Técnica en las asociaciones cooperativas, comunidades u otras organizaciones.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92E806" w14:textId="77777777" w:rsidR="00E11A81" w:rsidRPr="0094548F" w:rsidRDefault="00E11A81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4DBE3FB" w14:textId="5AB34B54" w:rsidR="00E11A81" w:rsidRPr="0094548F" w:rsidRDefault="00B27768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5D7B3" w14:textId="77777777" w:rsidR="00E11A81" w:rsidRPr="0094548F" w:rsidRDefault="00E11A81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09463" w14:textId="48C03252" w:rsidR="00E11A81" w:rsidRPr="0094548F" w:rsidRDefault="00B27768" w:rsidP="003E0F5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99A2B" w14:textId="7E1F241E" w:rsidR="00E11A81" w:rsidRPr="0094548F" w:rsidRDefault="00B27768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1C4C4C" w14:textId="4A849FC6" w:rsidR="00E11A81" w:rsidRPr="0094548F" w:rsidRDefault="00AD03F3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E11A81"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D002" w14:textId="7572EE0E" w:rsidR="00E11A81" w:rsidRPr="0094548F" w:rsidRDefault="00D32292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168A20" w14:textId="50D84102" w:rsidR="001238A5" w:rsidRPr="0094548F" w:rsidRDefault="001238A5" w:rsidP="00D32292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18"/>
                <w:szCs w:val="18"/>
                <w:lang w:val="es-MX" w:eastAsia="es-MX"/>
              </w:rPr>
            </w:pPr>
          </w:p>
        </w:tc>
      </w:tr>
      <w:tr w:rsidR="00E11A81" w:rsidRPr="0094548F" w14:paraId="10E5D53C" w14:textId="66BDD493" w:rsidTr="009A500D">
        <w:trPr>
          <w:trHeight w:val="85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D10F1" w14:textId="77777777" w:rsidR="00E11A81" w:rsidRPr="0094548F" w:rsidRDefault="00E11A81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diagnóstico de necesidades en las asociaciones cooperativas y comunidades intervenidas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8FD94C" w14:textId="77777777" w:rsidR="00E11A81" w:rsidRPr="0094548F" w:rsidRDefault="00E11A81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901A18" w14:textId="4BD28282" w:rsidR="00E11A81" w:rsidRPr="0094548F" w:rsidRDefault="00B25E4E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5CA42" w14:textId="77777777" w:rsidR="00E11A81" w:rsidRPr="0094548F" w:rsidRDefault="00E11A81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Diagnóstico elaborado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D2103" w14:textId="34FE7635" w:rsidR="00E11A81" w:rsidRPr="0094548F" w:rsidRDefault="00B25E4E" w:rsidP="00E11A8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986488" w14:textId="28366868" w:rsidR="00E11A81" w:rsidRPr="0094548F" w:rsidRDefault="001238A5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5557338" w14:textId="09D9D8B5" w:rsidR="00E11A81" w:rsidRPr="0094548F" w:rsidRDefault="00B25E4E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50.00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25EE" w14:textId="13219EC3" w:rsidR="00E11A81" w:rsidRPr="0094548F" w:rsidRDefault="002E466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  <w:tc>
          <w:tcPr>
            <w:tcW w:w="7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FB46" w14:textId="26ADBBAA" w:rsidR="00E11A81" w:rsidRPr="0094548F" w:rsidRDefault="00E11A81" w:rsidP="00E11A81">
            <w:pPr>
              <w:spacing w:after="0" w:line="256" w:lineRule="auto"/>
              <w:jc w:val="both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</w:tr>
      <w:tr w:rsidR="001079A8" w:rsidRPr="0094548F" w14:paraId="2DA1F7CD" w14:textId="2404672D" w:rsidTr="009A500D">
        <w:trPr>
          <w:trHeight w:val="850"/>
          <w:jc w:val="center"/>
        </w:trPr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213FF" w14:textId="77777777" w:rsidR="001079A8" w:rsidRPr="0094548F" w:rsidRDefault="001079A8" w:rsidP="001079A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trimestral de la ejecución de las jornadas de formación y asistencia técnica en las asociaciones cooperativa y comunidades intervenidas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835F621" w14:textId="77777777" w:rsidR="001079A8" w:rsidRPr="0094548F" w:rsidRDefault="001079A8" w:rsidP="001079A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301753" w14:textId="18C9BA79" w:rsidR="001079A8" w:rsidRPr="0094548F" w:rsidRDefault="00B25E4E" w:rsidP="001079A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B7BA1" w14:textId="77777777" w:rsidR="001079A8" w:rsidRPr="0094548F" w:rsidRDefault="001079A8" w:rsidP="001079A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2BD56" w14:textId="35084EF6" w:rsidR="001079A8" w:rsidRPr="0094548F" w:rsidRDefault="00B25E4E" w:rsidP="00E11A8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64AA9" w14:textId="5280D1E9" w:rsidR="001079A8" w:rsidRPr="0094548F" w:rsidRDefault="00B25E4E" w:rsidP="001079A8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CAF4A3" w14:textId="713AB268" w:rsidR="001079A8" w:rsidRPr="0094548F" w:rsidRDefault="00AE341D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D060" w14:textId="0B96734F" w:rsidR="001079A8" w:rsidRPr="0094548F" w:rsidRDefault="002E4666" w:rsidP="001079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EC68" w14:textId="720540F2" w:rsidR="001079A8" w:rsidRPr="0094548F" w:rsidRDefault="001079A8" w:rsidP="00E11A81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199852C8" w14:textId="77777777" w:rsidR="00A51899" w:rsidRPr="0094548F" w:rsidRDefault="00A51899" w:rsidP="00676658">
      <w:pPr>
        <w:rPr>
          <w:rFonts w:ascii="Museo 300" w:hAnsi="Museo 300"/>
          <w:lang w:val="es-MX" w:eastAsia="es-MX"/>
        </w:rPr>
      </w:pPr>
    </w:p>
    <w:p w14:paraId="613A8129" w14:textId="77777777" w:rsidR="00302F62" w:rsidRPr="0094548F" w:rsidRDefault="00302F62" w:rsidP="00E11A81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7" w:name="_Toc189158368"/>
      <w:r w:rsidRPr="0094548F">
        <w:rPr>
          <w:rFonts w:ascii="Museo 300" w:hAnsi="Museo 300"/>
          <w:b/>
          <w:color w:val="000000" w:themeColor="text1"/>
          <w:sz w:val="24"/>
          <w:szCs w:val="24"/>
        </w:rPr>
        <w:t>UNIDAD DE ACCESO A LA INFORMACIÓN PÚBLICA (UAIP)</w:t>
      </w:r>
      <w:bookmarkEnd w:id="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6"/>
        <w:gridCol w:w="852"/>
        <w:gridCol w:w="1269"/>
        <w:gridCol w:w="1554"/>
        <w:gridCol w:w="1287"/>
        <w:gridCol w:w="1273"/>
        <w:gridCol w:w="1255"/>
        <w:gridCol w:w="1276"/>
        <w:gridCol w:w="2684"/>
      </w:tblGrid>
      <w:tr w:rsidR="00E11A81" w:rsidRPr="0094548F" w14:paraId="1320969F" w14:textId="1AD96DDC" w:rsidTr="009A500D">
        <w:trPr>
          <w:trHeight w:val="510"/>
          <w:tblHeader/>
        </w:trPr>
        <w:tc>
          <w:tcPr>
            <w:tcW w:w="17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B21C1E2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917B3AC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2D54ACA5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247003A5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8489247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225858A1" w14:textId="6C581A14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E11A81" w:rsidRPr="0094548F" w14:paraId="54E19DE0" w14:textId="324CEBCF" w:rsidTr="009A500D">
        <w:trPr>
          <w:trHeight w:val="510"/>
          <w:tblHeader/>
        </w:trPr>
        <w:tc>
          <w:tcPr>
            <w:tcW w:w="17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43F09BB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1653F12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17CA9CF" w14:textId="77777777" w:rsidR="00E11A81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7AA9C9F4" w14:textId="20C39BE9" w:rsidR="009801B3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4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5EB59AA3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7C5C002" w14:textId="77777777" w:rsidR="00E11A81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57CD0457" w14:textId="44739A6B" w:rsidR="009801B3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AB1729E" w14:textId="77777777" w:rsidR="009801B3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6F2C5FD5" w14:textId="348717D4" w:rsidR="00E11A81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E92FCE2" w14:textId="77777777" w:rsidR="00E11A81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1310B34A" w14:textId="6AE0009A" w:rsidR="009801B3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AE001C0" w14:textId="77777777" w:rsidR="004F0E67" w:rsidRPr="0094548F" w:rsidRDefault="004F0E67" w:rsidP="004F0E6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1D13F238" w14:textId="77777777" w:rsidR="00E11A81" w:rsidRPr="0094548F" w:rsidRDefault="004F0E67" w:rsidP="004F0E6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02BAD748" w14:textId="21400F89" w:rsidR="009801B3" w:rsidRPr="0094548F" w:rsidRDefault="009801B3" w:rsidP="004F0E6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BFF3D70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E11A81" w:rsidRPr="0094548F" w14:paraId="756BD4C1" w14:textId="19E4D858" w:rsidTr="009A500D">
        <w:trPr>
          <w:trHeight w:val="7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28778" w14:textId="47FC4FEE" w:rsidR="00E11A81" w:rsidRPr="0094548F" w:rsidRDefault="00E11A81" w:rsidP="00425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 índice de Información reservada.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AC4096B" w14:textId="77777777" w:rsidR="00E11A81" w:rsidRPr="0094548F" w:rsidRDefault="00E11A81" w:rsidP="00425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AA2D68" w14:textId="29C3F5E1" w:rsidR="00E11A81" w:rsidRPr="0094548F" w:rsidRDefault="00597B23" w:rsidP="0042570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CB8F6" w14:textId="77777777" w:rsidR="00E11A81" w:rsidRPr="0094548F" w:rsidRDefault="00E11A81" w:rsidP="00425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de envío al IAIP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08877" w14:textId="21622237" w:rsidR="00E11A81" w:rsidRPr="0094548F" w:rsidRDefault="00597B23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00191" w14:textId="77777777" w:rsidR="00E11A81" w:rsidRPr="0094548F" w:rsidRDefault="00E11A81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7B8E455" w14:textId="1E941939" w:rsidR="00E11A81" w:rsidRPr="009A500D" w:rsidRDefault="009A500D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3D63" w14:textId="5FA8B060" w:rsidR="00E11A81" w:rsidRPr="0094548F" w:rsidRDefault="00CE6A7E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C5599" w14:textId="73DB2C20" w:rsidR="00012670" w:rsidRPr="0094548F" w:rsidRDefault="00012670" w:rsidP="007E24EF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E11A81" w:rsidRPr="0094548F" w14:paraId="457E5F97" w14:textId="3A7CC02D" w:rsidTr="009A500D">
        <w:trPr>
          <w:trHeight w:val="737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EF7E" w14:textId="77777777" w:rsidR="00E11A81" w:rsidRPr="0094548F" w:rsidRDefault="00E11A81" w:rsidP="00425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la publicación de información oficiosa en el Portal de Transparencia.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B698686" w14:textId="77777777" w:rsidR="00E11A81" w:rsidRPr="0094548F" w:rsidRDefault="00E11A81" w:rsidP="00425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5A7CAE" w14:textId="6C239246" w:rsidR="00E11A81" w:rsidRPr="0094548F" w:rsidRDefault="00CE6A7E" w:rsidP="0042570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DC2F4" w14:textId="77777777" w:rsidR="00E11A81" w:rsidRPr="0094548F" w:rsidRDefault="00E11A81" w:rsidP="00425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Informe de actualización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CD6C5" w14:textId="057AC00E" w:rsidR="00E11A81" w:rsidRPr="0094548F" w:rsidRDefault="00CE6A7E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80C06" w14:textId="62AE3526" w:rsidR="00E11A81" w:rsidRPr="0094548F" w:rsidRDefault="007E24EF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620E75" w14:textId="4DC8EF0C" w:rsidR="00E11A81" w:rsidRPr="0094548F" w:rsidRDefault="00CE6A7E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74E5" w14:textId="5752D5EF" w:rsidR="00E11A81" w:rsidRPr="0094548F" w:rsidRDefault="00CE6A7E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3FE9" w14:textId="3A38BAA4" w:rsidR="00012670" w:rsidRPr="0094548F" w:rsidRDefault="00012670" w:rsidP="004F0E67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48C5C541" w14:textId="77777777" w:rsidR="00E11A81" w:rsidRPr="0094548F" w:rsidRDefault="00E11A81" w:rsidP="00233E9E">
      <w:pPr>
        <w:rPr>
          <w:rFonts w:ascii="Museo 300" w:hAnsi="Museo 300"/>
          <w:lang w:val="es-MX" w:eastAsia="es-MX"/>
        </w:rPr>
      </w:pPr>
    </w:p>
    <w:p w14:paraId="23F9A2C8" w14:textId="77777777" w:rsidR="00302F62" w:rsidRPr="0094548F" w:rsidRDefault="00302F62" w:rsidP="00012670">
      <w:pPr>
        <w:pStyle w:val="Ttulo1"/>
        <w:numPr>
          <w:ilvl w:val="0"/>
          <w:numId w:val="1"/>
        </w:numPr>
        <w:tabs>
          <w:tab w:val="center" w:pos="4599"/>
        </w:tabs>
        <w:spacing w:before="0" w:after="24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8" w:name="_Toc189158369"/>
      <w:r w:rsidRPr="0094548F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ASISTENCIA A JUNTA DIRECTIVA</w:t>
      </w:r>
      <w:bookmarkEnd w:id="1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6"/>
        <w:gridCol w:w="991"/>
        <w:gridCol w:w="1273"/>
        <w:gridCol w:w="1273"/>
        <w:gridCol w:w="1130"/>
        <w:gridCol w:w="1273"/>
        <w:gridCol w:w="1273"/>
        <w:gridCol w:w="1273"/>
        <w:gridCol w:w="2684"/>
      </w:tblGrid>
      <w:tr w:rsidR="00012670" w:rsidRPr="0094548F" w14:paraId="1C019D30" w14:textId="20D37BB7" w:rsidTr="009A500D">
        <w:trPr>
          <w:trHeight w:val="510"/>
          <w:tblHeader/>
          <w:jc w:val="center"/>
        </w:trPr>
        <w:tc>
          <w:tcPr>
            <w:tcW w:w="17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48CDA650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5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1472226F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  <w:hideMark/>
          </w:tcPr>
          <w:p w14:paraId="799FA7DB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69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CF76ADA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7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ACB156C" w14:textId="77777777" w:rsidR="00012670" w:rsidRPr="009A500D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  <w:tc>
          <w:tcPr>
            <w:tcW w:w="7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6C3DE1D6" w14:textId="1B7750A1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Observación</w:t>
            </w:r>
          </w:p>
        </w:tc>
      </w:tr>
      <w:tr w:rsidR="00012670" w:rsidRPr="0094548F" w14:paraId="00B9CBFD" w14:textId="1D0DBE17" w:rsidTr="009A500D">
        <w:trPr>
          <w:trHeight w:val="510"/>
          <w:tblHeader/>
          <w:jc w:val="center"/>
        </w:trPr>
        <w:tc>
          <w:tcPr>
            <w:tcW w:w="17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04F802D2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990F799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AADCB4B" w14:textId="77777777" w:rsidR="00012670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Cuarto</w:t>
            </w:r>
          </w:p>
          <w:p w14:paraId="48ED19BE" w14:textId="2FFAD8E4" w:rsidR="009801B3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4B0168B0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E63F2D4" w14:textId="77777777" w:rsidR="00012670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4F86CF31" w14:textId="5DCAF5F6" w:rsidR="009801B3" w:rsidRPr="0094548F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5E532E0" w14:textId="77777777" w:rsidR="009801B3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 Acumulado</w:t>
            </w:r>
          </w:p>
          <w:p w14:paraId="01C75D27" w14:textId="14DD76A5" w:rsidR="00012670" w:rsidRPr="0094548F" w:rsidRDefault="009801B3" w:rsidP="009801B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E1B51B8" w14:textId="77777777" w:rsidR="00012670" w:rsidRPr="009A500D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Cuarto</w:t>
            </w:r>
          </w:p>
          <w:p w14:paraId="278A4894" w14:textId="69730025" w:rsidR="009801B3" w:rsidRPr="009A500D" w:rsidRDefault="009801B3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Trimestre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C6841F5" w14:textId="77777777" w:rsidR="00A919D9" w:rsidRPr="009A500D" w:rsidRDefault="00A919D9" w:rsidP="00A919D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% Anual</w:t>
            </w:r>
          </w:p>
          <w:p w14:paraId="29C94AF3" w14:textId="77777777" w:rsidR="00012670" w:rsidRPr="009A500D" w:rsidRDefault="00A919D9" w:rsidP="00A919D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</w:t>
            </w:r>
          </w:p>
          <w:p w14:paraId="7F0F1587" w14:textId="2A4D030D" w:rsidR="009801B3" w:rsidRPr="009A500D" w:rsidRDefault="009801B3" w:rsidP="00A919D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9A500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(1er - 4to)</w:t>
            </w:r>
          </w:p>
        </w:tc>
        <w:tc>
          <w:tcPr>
            <w:tcW w:w="7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FCEEB"/>
            <w:vAlign w:val="center"/>
          </w:tcPr>
          <w:p w14:paraId="334228D6" w14:textId="77777777" w:rsidR="00012670" w:rsidRPr="0094548F" w:rsidRDefault="00012670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</w:p>
        </w:tc>
      </w:tr>
      <w:tr w:rsidR="00012670" w:rsidRPr="0094548F" w14:paraId="69CAA7DB" w14:textId="0C25613A" w:rsidTr="009A500D">
        <w:trPr>
          <w:trHeight w:val="1247"/>
          <w:jc w:val="center"/>
        </w:trPr>
        <w:tc>
          <w:tcPr>
            <w:tcW w:w="1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36AC5" w14:textId="791AEA17" w:rsidR="00012670" w:rsidRPr="0094548F" w:rsidRDefault="00012670" w:rsidP="00425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Elaborar, revisar y notificar puntos de acta de conformidad a las sesiones celebradas, según los casos requeridos por las unidades organizativas.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B3FACF" w14:textId="77777777" w:rsidR="00012670" w:rsidRPr="0094548F" w:rsidRDefault="00012670" w:rsidP="00425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AA9A427" w14:textId="6E4EAAE3" w:rsidR="00012670" w:rsidRPr="0094548F" w:rsidRDefault="00EC17CB" w:rsidP="0042570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B348C" w14:textId="77777777" w:rsidR="00012670" w:rsidRPr="0094548F" w:rsidRDefault="00012670" w:rsidP="00425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Puntos de acta elaborados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BCA88" w14:textId="2EE07B19" w:rsidR="00012670" w:rsidRPr="0094548F" w:rsidRDefault="00BA0265" w:rsidP="00414FE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59DFF" w14:textId="31D49D11" w:rsidR="00012670" w:rsidRPr="0094548F" w:rsidRDefault="00BA0265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347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4B0A44" w14:textId="74401950" w:rsidR="00012670" w:rsidRPr="009A500D" w:rsidRDefault="00090B3C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A500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A93F" w14:textId="725FCC9B" w:rsidR="00012670" w:rsidRPr="009A500D" w:rsidRDefault="00BA0265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A500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96.39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AC7D" w14:textId="2D5CF886" w:rsidR="00207183" w:rsidRPr="0094548F" w:rsidRDefault="00207183" w:rsidP="00D109F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012670" w:rsidRPr="0094548F" w14:paraId="49056351" w14:textId="2158F6A7" w:rsidTr="009A500D">
        <w:trPr>
          <w:trHeight w:val="1247"/>
          <w:jc w:val="center"/>
        </w:trPr>
        <w:tc>
          <w:tcPr>
            <w:tcW w:w="1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671D3" w14:textId="77777777" w:rsidR="00012670" w:rsidRPr="0094548F" w:rsidRDefault="00012670" w:rsidP="00425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Realizar la recepción y revisiones de solicitudes, dictámenes jurídicos y técnicos para conocimiento de la Junta Directiva, enviadas por la Gerencia Legal, Desarrollo Rural y demás unidades organizativas de la Institución.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996966" w14:textId="77777777" w:rsidR="00012670" w:rsidRPr="0094548F" w:rsidRDefault="00012670" w:rsidP="00425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46D14F1" w14:textId="14FBAF7E" w:rsidR="00012670" w:rsidRPr="0094548F" w:rsidRDefault="00BA0265" w:rsidP="0042570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85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945CF" w14:textId="77777777" w:rsidR="00012670" w:rsidRPr="0094548F" w:rsidRDefault="00012670" w:rsidP="00425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4548F">
              <w:rPr>
                <w:rFonts w:ascii="Museo 300" w:hAnsi="Museo 300" w:cs="Arial"/>
                <w:sz w:val="20"/>
                <w:szCs w:val="20"/>
                <w:lang w:eastAsia="es-SV"/>
              </w:rPr>
              <w:t>Dictámenes y solicitudes tramitadas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7CB2D" w14:textId="02545BB7" w:rsidR="00012670" w:rsidRPr="0094548F" w:rsidRDefault="00BA0265" w:rsidP="00086E6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A40EF" w14:textId="6FEB661B" w:rsidR="00012670" w:rsidRPr="0094548F" w:rsidRDefault="00BA0265" w:rsidP="00425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4548F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347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E9E485" w14:textId="6D3E1D24" w:rsidR="00012670" w:rsidRPr="009A500D" w:rsidRDefault="005835DD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A500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09809" w14:textId="37706D28" w:rsidR="00012670" w:rsidRPr="009A500D" w:rsidRDefault="00BA0265" w:rsidP="00425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A500D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23D5" w14:textId="62B70970" w:rsidR="00012670" w:rsidRPr="0094548F" w:rsidRDefault="00012670" w:rsidP="00D109F3">
            <w:pPr>
              <w:spacing w:after="0" w:line="256" w:lineRule="auto"/>
              <w:jc w:val="both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14:paraId="77129764" w14:textId="77777777" w:rsidR="00103280" w:rsidRPr="0094548F" w:rsidRDefault="00103280" w:rsidP="009A500D">
      <w:pPr>
        <w:rPr>
          <w:rFonts w:ascii="Museo 300" w:hAnsi="Museo 300"/>
          <w:sz w:val="24"/>
          <w:szCs w:val="24"/>
        </w:rPr>
      </w:pPr>
    </w:p>
    <w:sectPr w:rsidR="00103280" w:rsidRPr="0094548F" w:rsidSect="009A500D">
      <w:pgSz w:w="20163" w:h="12242" w:orient="landscape" w:code="5"/>
      <w:pgMar w:top="1440" w:right="1418" w:bottom="1440" w:left="1349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68BBA" w14:textId="77777777" w:rsidR="00741696" w:rsidRDefault="00741696" w:rsidP="00650164">
      <w:pPr>
        <w:spacing w:after="0" w:line="240" w:lineRule="auto"/>
      </w:pPr>
      <w:r>
        <w:separator/>
      </w:r>
    </w:p>
  </w:endnote>
  <w:endnote w:type="continuationSeparator" w:id="0">
    <w:p w14:paraId="0C1AE8EC" w14:textId="77777777" w:rsidR="00741696" w:rsidRDefault="00741696" w:rsidP="0065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4211505"/>
      <w:docPartObj>
        <w:docPartGallery w:val="Page Numbers (Bottom of Page)"/>
        <w:docPartUnique/>
      </w:docPartObj>
    </w:sdtPr>
    <w:sdtEndPr/>
    <w:sdtContent>
      <w:sdt>
        <w:sdtPr>
          <w:id w:val="2141606786"/>
          <w:docPartObj>
            <w:docPartGallery w:val="Page Numbers (Top of Page)"/>
            <w:docPartUnique/>
          </w:docPartObj>
        </w:sdtPr>
        <w:sdtEndPr/>
        <w:sdtContent>
          <w:p w14:paraId="2D0DE0D3" w14:textId="72AB85DE" w:rsidR="0094548F" w:rsidRDefault="0094548F">
            <w:pPr>
              <w:pStyle w:val="Piedepgina"/>
              <w:jc w:val="right"/>
            </w:pPr>
          </w:p>
          <w:p w14:paraId="0876CB88" w14:textId="77777777" w:rsidR="0094548F" w:rsidRDefault="0094548F">
            <w:pPr>
              <w:pStyle w:val="Piedepgina"/>
              <w:jc w:val="right"/>
            </w:pPr>
          </w:p>
          <w:p w14:paraId="506AE1D1" w14:textId="77777777" w:rsidR="0094548F" w:rsidRDefault="0094548F">
            <w:pPr>
              <w:pStyle w:val="Piedepgina"/>
              <w:jc w:val="right"/>
            </w:pPr>
          </w:p>
          <w:p w14:paraId="2F65FEB8" w14:textId="77777777" w:rsidR="0094548F" w:rsidRDefault="0094548F">
            <w:pPr>
              <w:pStyle w:val="Piedepgina"/>
              <w:jc w:val="right"/>
            </w:pPr>
            <w:r w:rsidRPr="009D5A8B">
              <w:rPr>
                <w:rFonts w:ascii="Museo 300" w:hAnsi="Museo 300"/>
                <w:sz w:val="18"/>
                <w:szCs w:val="18"/>
                <w:lang w:val="es-ES"/>
              </w:rPr>
              <w:t xml:space="preserve">Página </w: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instrText>PAGE</w:instrTex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18"/>
                <w:szCs w:val="18"/>
              </w:rPr>
              <w:t>2</w: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  <w:r w:rsidRPr="009D5A8B">
              <w:rPr>
                <w:rFonts w:ascii="Museo 300" w:hAnsi="Museo 300"/>
                <w:sz w:val="18"/>
                <w:szCs w:val="18"/>
                <w:lang w:val="es-ES"/>
              </w:rPr>
              <w:t xml:space="preserve"> de </w: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instrText>NUMPAGES</w:instrTex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18"/>
                <w:szCs w:val="18"/>
              </w:rPr>
              <w:t>24</w:t>
            </w:r>
            <w:r w:rsidRPr="009D5A8B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6E9B2FB" w14:textId="77777777" w:rsidR="0094548F" w:rsidRDefault="0094548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useo 300" w:hAnsi="Museo 300"/>
        <w:sz w:val="20"/>
        <w:szCs w:val="20"/>
      </w:rPr>
      <w:id w:val="13124102"/>
      <w:docPartObj>
        <w:docPartGallery w:val="Page Numbers (Bottom of Page)"/>
        <w:docPartUnique/>
      </w:docPartObj>
    </w:sdtPr>
    <w:sdtEndPr/>
    <w:sdtContent>
      <w:sdt>
        <w:sdtPr>
          <w:rPr>
            <w:rFonts w:ascii="Museo 300" w:hAnsi="Museo 300"/>
            <w:sz w:val="20"/>
            <w:szCs w:val="20"/>
          </w:rPr>
          <w:id w:val="606002165"/>
          <w:docPartObj>
            <w:docPartGallery w:val="Page Numbers (Top of Page)"/>
            <w:docPartUnique/>
          </w:docPartObj>
        </w:sdtPr>
        <w:sdtEndPr/>
        <w:sdtContent>
          <w:p w14:paraId="6F9FAAE4" w14:textId="7FFEAEED" w:rsidR="0094548F" w:rsidRPr="00210220" w:rsidRDefault="0094548F">
            <w:pPr>
              <w:pStyle w:val="Piedepgina"/>
              <w:jc w:val="right"/>
              <w:rPr>
                <w:rFonts w:ascii="Museo 300" w:hAnsi="Museo 300"/>
                <w:sz w:val="20"/>
                <w:szCs w:val="20"/>
              </w:rPr>
            </w:pPr>
            <w:r w:rsidRPr="00D52955">
              <w:rPr>
                <w:rFonts w:ascii="Museo 300" w:hAnsi="Museo 300"/>
                <w:sz w:val="20"/>
                <w:szCs w:val="20"/>
                <w:lang w:val="es-ES"/>
              </w:rPr>
              <w:t xml:space="preserve">Página </w: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instrText>PAGE</w:instrTex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20"/>
                <w:szCs w:val="20"/>
              </w:rPr>
              <w:t>9</w: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  <w:r w:rsidRPr="00D52955">
              <w:rPr>
                <w:rFonts w:ascii="Museo 300" w:hAnsi="Museo 300"/>
                <w:sz w:val="20"/>
                <w:szCs w:val="20"/>
                <w:lang w:val="es-ES"/>
              </w:rPr>
              <w:t xml:space="preserve"> de </w: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instrText>NUMPAGES</w:instrTex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20"/>
                <w:szCs w:val="20"/>
              </w:rPr>
              <w:t>24</w:t>
            </w:r>
            <w:r w:rsidRPr="00D52955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B6BE7A2" w14:textId="56F970BA" w:rsidR="0094548F" w:rsidRDefault="0094548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6642657"/>
      <w:docPartObj>
        <w:docPartGallery w:val="Page Numbers (Bottom of Page)"/>
        <w:docPartUnique/>
      </w:docPartObj>
    </w:sdtPr>
    <w:sdtEndPr>
      <w:rPr>
        <w:rFonts w:ascii="Museo 300" w:hAnsi="Museo 300"/>
        <w:sz w:val="18"/>
        <w:szCs w:val="18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  <w:sz w:val="18"/>
            <w:szCs w:val="18"/>
          </w:rPr>
        </w:sdtEndPr>
        <w:sdtContent>
          <w:p w14:paraId="3ADEC7DD" w14:textId="6EF47D17" w:rsidR="0094548F" w:rsidRPr="001C5428" w:rsidRDefault="0094548F">
            <w:pPr>
              <w:pStyle w:val="Piedepgina"/>
              <w:jc w:val="right"/>
              <w:rPr>
                <w:rFonts w:ascii="Museo 300" w:hAnsi="Museo 300"/>
                <w:sz w:val="18"/>
                <w:szCs w:val="18"/>
              </w:rPr>
            </w:pP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Página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PAGE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16"/>
                <w:szCs w:val="16"/>
              </w:rPr>
              <w:t>10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 de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NUMPAGES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36317B">
              <w:rPr>
                <w:rFonts w:ascii="Museo 300" w:hAnsi="Museo 300"/>
                <w:bCs/>
                <w:noProof/>
                <w:sz w:val="16"/>
                <w:szCs w:val="16"/>
              </w:rPr>
              <w:t>24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FA64B85" w14:textId="77777777" w:rsidR="0094548F" w:rsidRDefault="009454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3705F" w14:textId="77777777" w:rsidR="00741696" w:rsidRDefault="00741696" w:rsidP="00650164">
      <w:pPr>
        <w:spacing w:after="0" w:line="240" w:lineRule="auto"/>
      </w:pPr>
      <w:r>
        <w:separator/>
      </w:r>
    </w:p>
  </w:footnote>
  <w:footnote w:type="continuationSeparator" w:id="0">
    <w:p w14:paraId="50E7D08B" w14:textId="77777777" w:rsidR="00741696" w:rsidRDefault="00741696" w:rsidP="00650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2C08" w14:textId="77777777" w:rsidR="0094548F" w:rsidRDefault="00741696">
    <w:pPr>
      <w:pStyle w:val="Encabezado"/>
    </w:pPr>
    <w:r>
      <w:rPr>
        <w:noProof/>
        <w:lang w:eastAsia="es-SV"/>
      </w:rPr>
      <w:pict w14:anchorId="4DA0A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ABF8A" w14:textId="77777777" w:rsidR="0094548F" w:rsidRDefault="0094548F" w:rsidP="004E05D6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9504" behindDoc="1" locked="0" layoutInCell="1" allowOverlap="1" wp14:anchorId="26741506" wp14:editId="1D85BC9B">
          <wp:simplePos x="0" y="0"/>
          <wp:positionH relativeFrom="margin">
            <wp:posOffset>3331845</wp:posOffset>
          </wp:positionH>
          <wp:positionV relativeFrom="paragraph">
            <wp:posOffset>890270</wp:posOffset>
          </wp:positionV>
          <wp:extent cx="6591742" cy="669648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0599F7E0" wp14:editId="7EC70DC9">
          <wp:extent cx="1057275" cy="896568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3308" r="7048" b="9021"/>
                  <a:stretch/>
                </pic:blipFill>
                <pic:spPr bwMode="auto">
                  <a:xfrm>
                    <a:off x="0" y="0"/>
                    <a:ext cx="1062582" cy="9010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B2FD" w14:textId="77777777" w:rsidR="0094548F" w:rsidRDefault="00741696">
    <w:pPr>
      <w:pStyle w:val="Encabezado"/>
    </w:pPr>
    <w:r>
      <w:rPr>
        <w:noProof/>
        <w:lang w:eastAsia="es-SV"/>
      </w:rPr>
      <w:pict w14:anchorId="4612D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4902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6A9B2" w14:textId="59FB3821" w:rsidR="0094548F" w:rsidRDefault="0094548F" w:rsidP="00D52955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anchor distT="0" distB="0" distL="114300" distR="114300" simplePos="0" relativeHeight="251679744" behindDoc="1" locked="0" layoutInCell="1" allowOverlap="1" wp14:anchorId="4E78C143" wp14:editId="17315620">
          <wp:simplePos x="0" y="0"/>
          <wp:positionH relativeFrom="column">
            <wp:posOffset>8926830</wp:posOffset>
          </wp:positionH>
          <wp:positionV relativeFrom="paragraph">
            <wp:posOffset>687070</wp:posOffset>
          </wp:positionV>
          <wp:extent cx="5943600" cy="6043930"/>
          <wp:effectExtent l="0" t="0" r="0" b="0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1F5A126C" wp14:editId="4F412371">
          <wp:extent cx="682973" cy="580390"/>
          <wp:effectExtent l="0" t="0" r="3175" b="0"/>
          <wp:docPr id="39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NTERNO papeleria AZUL 2020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40" cy="58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DA7E6" w14:textId="24A6EF5D" w:rsidR="0094548F" w:rsidRDefault="0094548F" w:rsidP="005713C0">
    <w:pPr>
      <w:pStyle w:val="Encabezado"/>
      <w:tabs>
        <w:tab w:val="clear" w:pos="4419"/>
        <w:tab w:val="clear" w:pos="8838"/>
        <w:tab w:val="left" w:pos="6516"/>
      </w:tabs>
    </w:pPr>
    <w:r>
      <w:rPr>
        <w:noProof/>
        <w:lang w:eastAsia="es-SV"/>
      </w:rPr>
      <w:drawing>
        <wp:anchor distT="0" distB="0" distL="114300" distR="114300" simplePos="0" relativeHeight="251676672" behindDoc="1" locked="0" layoutInCell="1" allowOverlap="1" wp14:anchorId="7BDCD464" wp14:editId="2BB364FA">
          <wp:simplePos x="0" y="0"/>
          <wp:positionH relativeFrom="margin">
            <wp:posOffset>3593466</wp:posOffset>
          </wp:positionH>
          <wp:positionV relativeFrom="paragraph">
            <wp:posOffset>-259715</wp:posOffset>
          </wp:positionV>
          <wp:extent cx="822960" cy="639843"/>
          <wp:effectExtent l="0" t="0" r="0" b="8255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NTERNO papeleria AZUL 20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920" cy="645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5408" behindDoc="1" locked="0" layoutInCell="1" allowOverlap="1" wp14:anchorId="0E416E43" wp14:editId="7F2FAC3F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1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F1163"/>
    <w:multiLevelType w:val="hybridMultilevel"/>
    <w:tmpl w:val="86C24608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A7E7E"/>
    <w:multiLevelType w:val="hybridMultilevel"/>
    <w:tmpl w:val="D89EA460"/>
    <w:lvl w:ilvl="0" w:tplc="4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534F9"/>
    <w:multiLevelType w:val="hybridMultilevel"/>
    <w:tmpl w:val="FEC4363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524F3"/>
    <w:multiLevelType w:val="hybridMultilevel"/>
    <w:tmpl w:val="732CDBE8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D94CE5"/>
    <w:multiLevelType w:val="hybridMultilevel"/>
    <w:tmpl w:val="0D04B65A"/>
    <w:lvl w:ilvl="0" w:tplc="CEFAD77C">
      <w:start w:val="1"/>
      <w:numFmt w:val="decimal"/>
      <w:lvlText w:val="%1."/>
      <w:lvlJc w:val="left"/>
      <w:pPr>
        <w:ind w:left="6740" w:hanging="360"/>
      </w:pPr>
      <w:rPr>
        <w:rFonts w:hint="default"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7B56DF"/>
    <w:multiLevelType w:val="hybridMultilevel"/>
    <w:tmpl w:val="BDA880D6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1B7CC2"/>
    <w:multiLevelType w:val="hybridMultilevel"/>
    <w:tmpl w:val="EF702F7C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C8"/>
    <w:rsid w:val="00000466"/>
    <w:rsid w:val="00000679"/>
    <w:rsid w:val="000007DF"/>
    <w:rsid w:val="00001530"/>
    <w:rsid w:val="000015E2"/>
    <w:rsid w:val="00001CE3"/>
    <w:rsid w:val="0000265E"/>
    <w:rsid w:val="0000338E"/>
    <w:rsid w:val="00003628"/>
    <w:rsid w:val="00003945"/>
    <w:rsid w:val="00003ABF"/>
    <w:rsid w:val="00004844"/>
    <w:rsid w:val="00005425"/>
    <w:rsid w:val="00006312"/>
    <w:rsid w:val="00006B28"/>
    <w:rsid w:val="000073D8"/>
    <w:rsid w:val="00007C79"/>
    <w:rsid w:val="00011078"/>
    <w:rsid w:val="0001126E"/>
    <w:rsid w:val="00012670"/>
    <w:rsid w:val="000126ED"/>
    <w:rsid w:val="00013003"/>
    <w:rsid w:val="0001353D"/>
    <w:rsid w:val="00013FC9"/>
    <w:rsid w:val="00014305"/>
    <w:rsid w:val="00014F14"/>
    <w:rsid w:val="00014F21"/>
    <w:rsid w:val="00016D53"/>
    <w:rsid w:val="00017DF8"/>
    <w:rsid w:val="00017E0D"/>
    <w:rsid w:val="000203CB"/>
    <w:rsid w:val="000208F4"/>
    <w:rsid w:val="00021005"/>
    <w:rsid w:val="00022076"/>
    <w:rsid w:val="00023347"/>
    <w:rsid w:val="0002342D"/>
    <w:rsid w:val="00023432"/>
    <w:rsid w:val="0002445D"/>
    <w:rsid w:val="000247D2"/>
    <w:rsid w:val="0002500A"/>
    <w:rsid w:val="000254BD"/>
    <w:rsid w:val="00025961"/>
    <w:rsid w:val="00025A9E"/>
    <w:rsid w:val="00025AD8"/>
    <w:rsid w:val="000265AA"/>
    <w:rsid w:val="00026774"/>
    <w:rsid w:val="000273BB"/>
    <w:rsid w:val="00027CA1"/>
    <w:rsid w:val="00027D86"/>
    <w:rsid w:val="00027E73"/>
    <w:rsid w:val="00031211"/>
    <w:rsid w:val="00031265"/>
    <w:rsid w:val="000313A2"/>
    <w:rsid w:val="0003207B"/>
    <w:rsid w:val="00032B56"/>
    <w:rsid w:val="00032C15"/>
    <w:rsid w:val="00033390"/>
    <w:rsid w:val="0003370D"/>
    <w:rsid w:val="00033A1F"/>
    <w:rsid w:val="00035C0C"/>
    <w:rsid w:val="00036D9C"/>
    <w:rsid w:val="00036E56"/>
    <w:rsid w:val="00037383"/>
    <w:rsid w:val="000378AE"/>
    <w:rsid w:val="00037FCB"/>
    <w:rsid w:val="00040846"/>
    <w:rsid w:val="00040B07"/>
    <w:rsid w:val="00041B25"/>
    <w:rsid w:val="00042F60"/>
    <w:rsid w:val="000447AB"/>
    <w:rsid w:val="00044FCB"/>
    <w:rsid w:val="00045530"/>
    <w:rsid w:val="00046FFB"/>
    <w:rsid w:val="0004746B"/>
    <w:rsid w:val="00047C34"/>
    <w:rsid w:val="00047D71"/>
    <w:rsid w:val="000504DA"/>
    <w:rsid w:val="00051982"/>
    <w:rsid w:val="0005222A"/>
    <w:rsid w:val="000522AC"/>
    <w:rsid w:val="00052443"/>
    <w:rsid w:val="000529FC"/>
    <w:rsid w:val="00052AD8"/>
    <w:rsid w:val="00053C71"/>
    <w:rsid w:val="00054046"/>
    <w:rsid w:val="0005461C"/>
    <w:rsid w:val="000559F4"/>
    <w:rsid w:val="00055C2C"/>
    <w:rsid w:val="000562B7"/>
    <w:rsid w:val="000562FB"/>
    <w:rsid w:val="0005662C"/>
    <w:rsid w:val="00056BE2"/>
    <w:rsid w:val="00056F55"/>
    <w:rsid w:val="00057F62"/>
    <w:rsid w:val="0006069A"/>
    <w:rsid w:val="00060DBD"/>
    <w:rsid w:val="000616BE"/>
    <w:rsid w:val="000625CD"/>
    <w:rsid w:val="000629D7"/>
    <w:rsid w:val="000637B3"/>
    <w:rsid w:val="0006393E"/>
    <w:rsid w:val="00063F15"/>
    <w:rsid w:val="000643A4"/>
    <w:rsid w:val="00065BE2"/>
    <w:rsid w:val="0006655E"/>
    <w:rsid w:val="00066993"/>
    <w:rsid w:val="00066BB2"/>
    <w:rsid w:val="00070FF2"/>
    <w:rsid w:val="00071244"/>
    <w:rsid w:val="00071B53"/>
    <w:rsid w:val="0007264E"/>
    <w:rsid w:val="00073F9C"/>
    <w:rsid w:val="00074EC6"/>
    <w:rsid w:val="00075AD7"/>
    <w:rsid w:val="000767E5"/>
    <w:rsid w:val="00077681"/>
    <w:rsid w:val="00077E6B"/>
    <w:rsid w:val="000817CA"/>
    <w:rsid w:val="0008201F"/>
    <w:rsid w:val="00082918"/>
    <w:rsid w:val="00082D68"/>
    <w:rsid w:val="000830FB"/>
    <w:rsid w:val="000844E1"/>
    <w:rsid w:val="00085C5B"/>
    <w:rsid w:val="00086E66"/>
    <w:rsid w:val="00087875"/>
    <w:rsid w:val="00087CE8"/>
    <w:rsid w:val="00090660"/>
    <w:rsid w:val="00090B3C"/>
    <w:rsid w:val="00090D27"/>
    <w:rsid w:val="00091265"/>
    <w:rsid w:val="000916E4"/>
    <w:rsid w:val="0009183B"/>
    <w:rsid w:val="000925EB"/>
    <w:rsid w:val="000929A2"/>
    <w:rsid w:val="00092AA0"/>
    <w:rsid w:val="00092C72"/>
    <w:rsid w:val="00093562"/>
    <w:rsid w:val="00093BE2"/>
    <w:rsid w:val="00094D99"/>
    <w:rsid w:val="000963D2"/>
    <w:rsid w:val="000966E3"/>
    <w:rsid w:val="00096D59"/>
    <w:rsid w:val="000A0188"/>
    <w:rsid w:val="000A29FD"/>
    <w:rsid w:val="000A36C7"/>
    <w:rsid w:val="000A36D4"/>
    <w:rsid w:val="000A52A7"/>
    <w:rsid w:val="000A52EE"/>
    <w:rsid w:val="000A577C"/>
    <w:rsid w:val="000A5B0A"/>
    <w:rsid w:val="000A6039"/>
    <w:rsid w:val="000A64BC"/>
    <w:rsid w:val="000A6A82"/>
    <w:rsid w:val="000A6F51"/>
    <w:rsid w:val="000B0BF9"/>
    <w:rsid w:val="000B113F"/>
    <w:rsid w:val="000B303E"/>
    <w:rsid w:val="000B4E58"/>
    <w:rsid w:val="000B504E"/>
    <w:rsid w:val="000B53FA"/>
    <w:rsid w:val="000B7030"/>
    <w:rsid w:val="000C00D6"/>
    <w:rsid w:val="000C08C1"/>
    <w:rsid w:val="000C1134"/>
    <w:rsid w:val="000C1610"/>
    <w:rsid w:val="000C3F82"/>
    <w:rsid w:val="000C47F0"/>
    <w:rsid w:val="000C5279"/>
    <w:rsid w:val="000C7AE2"/>
    <w:rsid w:val="000D027F"/>
    <w:rsid w:val="000D038D"/>
    <w:rsid w:val="000D145D"/>
    <w:rsid w:val="000D28D4"/>
    <w:rsid w:val="000D2C9C"/>
    <w:rsid w:val="000D2E7A"/>
    <w:rsid w:val="000D4732"/>
    <w:rsid w:val="000D4EA1"/>
    <w:rsid w:val="000D4EFE"/>
    <w:rsid w:val="000D51E1"/>
    <w:rsid w:val="000D586C"/>
    <w:rsid w:val="000D5F20"/>
    <w:rsid w:val="000D5F5E"/>
    <w:rsid w:val="000D65CD"/>
    <w:rsid w:val="000D7C7E"/>
    <w:rsid w:val="000D7CAB"/>
    <w:rsid w:val="000E0108"/>
    <w:rsid w:val="000E02F4"/>
    <w:rsid w:val="000E2830"/>
    <w:rsid w:val="000E2C5D"/>
    <w:rsid w:val="000E2FE1"/>
    <w:rsid w:val="000E326E"/>
    <w:rsid w:val="000E4C96"/>
    <w:rsid w:val="000E4CD8"/>
    <w:rsid w:val="000E4D46"/>
    <w:rsid w:val="000E4EAD"/>
    <w:rsid w:val="000E5137"/>
    <w:rsid w:val="000E56B3"/>
    <w:rsid w:val="000E5B8D"/>
    <w:rsid w:val="000E6171"/>
    <w:rsid w:val="000E63BA"/>
    <w:rsid w:val="000E6583"/>
    <w:rsid w:val="000E70F5"/>
    <w:rsid w:val="000E7E4E"/>
    <w:rsid w:val="000F021C"/>
    <w:rsid w:val="000F03E6"/>
    <w:rsid w:val="000F1724"/>
    <w:rsid w:val="000F1AB8"/>
    <w:rsid w:val="000F2820"/>
    <w:rsid w:val="000F2AD7"/>
    <w:rsid w:val="000F2B99"/>
    <w:rsid w:val="000F4530"/>
    <w:rsid w:val="000F4746"/>
    <w:rsid w:val="000F4DCB"/>
    <w:rsid w:val="000F52CD"/>
    <w:rsid w:val="000F5B05"/>
    <w:rsid w:val="000F6843"/>
    <w:rsid w:val="000F70F7"/>
    <w:rsid w:val="000F770F"/>
    <w:rsid w:val="000F7CB1"/>
    <w:rsid w:val="001005EA"/>
    <w:rsid w:val="0010072A"/>
    <w:rsid w:val="0010093E"/>
    <w:rsid w:val="001011F7"/>
    <w:rsid w:val="0010131D"/>
    <w:rsid w:val="00101960"/>
    <w:rsid w:val="0010211E"/>
    <w:rsid w:val="00102739"/>
    <w:rsid w:val="00103280"/>
    <w:rsid w:val="00103470"/>
    <w:rsid w:val="001039FC"/>
    <w:rsid w:val="00103A70"/>
    <w:rsid w:val="00104A8F"/>
    <w:rsid w:val="0010521A"/>
    <w:rsid w:val="001058EF"/>
    <w:rsid w:val="001059B9"/>
    <w:rsid w:val="001061A4"/>
    <w:rsid w:val="00107447"/>
    <w:rsid w:val="00107983"/>
    <w:rsid w:val="001079A8"/>
    <w:rsid w:val="00107D14"/>
    <w:rsid w:val="00110426"/>
    <w:rsid w:val="00110492"/>
    <w:rsid w:val="00110D90"/>
    <w:rsid w:val="0011146D"/>
    <w:rsid w:val="00115095"/>
    <w:rsid w:val="00115590"/>
    <w:rsid w:val="00115678"/>
    <w:rsid w:val="00115DC1"/>
    <w:rsid w:val="00116EBB"/>
    <w:rsid w:val="00117F00"/>
    <w:rsid w:val="00120024"/>
    <w:rsid w:val="00120543"/>
    <w:rsid w:val="00120DA1"/>
    <w:rsid w:val="0012243C"/>
    <w:rsid w:val="0012286C"/>
    <w:rsid w:val="00122B08"/>
    <w:rsid w:val="00123400"/>
    <w:rsid w:val="001238A5"/>
    <w:rsid w:val="001238B4"/>
    <w:rsid w:val="00124DF7"/>
    <w:rsid w:val="00125121"/>
    <w:rsid w:val="0012625B"/>
    <w:rsid w:val="00126A76"/>
    <w:rsid w:val="001271B8"/>
    <w:rsid w:val="0013019F"/>
    <w:rsid w:val="00130D5B"/>
    <w:rsid w:val="00131B97"/>
    <w:rsid w:val="00132235"/>
    <w:rsid w:val="00132ACB"/>
    <w:rsid w:val="00132BC9"/>
    <w:rsid w:val="0013375B"/>
    <w:rsid w:val="0013385C"/>
    <w:rsid w:val="001346EE"/>
    <w:rsid w:val="00136544"/>
    <w:rsid w:val="00136B31"/>
    <w:rsid w:val="0013712C"/>
    <w:rsid w:val="001374D9"/>
    <w:rsid w:val="00137CE3"/>
    <w:rsid w:val="00141D95"/>
    <w:rsid w:val="00141E75"/>
    <w:rsid w:val="001432A4"/>
    <w:rsid w:val="001434EC"/>
    <w:rsid w:val="00143544"/>
    <w:rsid w:val="0014376C"/>
    <w:rsid w:val="00143C14"/>
    <w:rsid w:val="00143E57"/>
    <w:rsid w:val="00144964"/>
    <w:rsid w:val="00146144"/>
    <w:rsid w:val="00146D2C"/>
    <w:rsid w:val="001503BD"/>
    <w:rsid w:val="001507EA"/>
    <w:rsid w:val="00150AA5"/>
    <w:rsid w:val="00150BDE"/>
    <w:rsid w:val="00152B37"/>
    <w:rsid w:val="0015361F"/>
    <w:rsid w:val="001548C8"/>
    <w:rsid w:val="001549B7"/>
    <w:rsid w:val="00155760"/>
    <w:rsid w:val="0015600A"/>
    <w:rsid w:val="001568D9"/>
    <w:rsid w:val="001579AB"/>
    <w:rsid w:val="00157A1C"/>
    <w:rsid w:val="00160120"/>
    <w:rsid w:val="00160DE6"/>
    <w:rsid w:val="00161101"/>
    <w:rsid w:val="00161167"/>
    <w:rsid w:val="001631C2"/>
    <w:rsid w:val="00163775"/>
    <w:rsid w:val="00164B96"/>
    <w:rsid w:val="00165528"/>
    <w:rsid w:val="00165D62"/>
    <w:rsid w:val="0016650C"/>
    <w:rsid w:val="0016682E"/>
    <w:rsid w:val="00166A88"/>
    <w:rsid w:val="00166C90"/>
    <w:rsid w:val="0017034B"/>
    <w:rsid w:val="00170A79"/>
    <w:rsid w:val="00171692"/>
    <w:rsid w:val="001719B6"/>
    <w:rsid w:val="001728FD"/>
    <w:rsid w:val="001736CC"/>
    <w:rsid w:val="001736D5"/>
    <w:rsid w:val="0017530D"/>
    <w:rsid w:val="001754D9"/>
    <w:rsid w:val="00175952"/>
    <w:rsid w:val="00175AA8"/>
    <w:rsid w:val="00176808"/>
    <w:rsid w:val="00177A4D"/>
    <w:rsid w:val="00177E3D"/>
    <w:rsid w:val="00180A37"/>
    <w:rsid w:val="00181938"/>
    <w:rsid w:val="001829D3"/>
    <w:rsid w:val="00183BB5"/>
    <w:rsid w:val="001846CC"/>
    <w:rsid w:val="00184F94"/>
    <w:rsid w:val="00185128"/>
    <w:rsid w:val="001859B4"/>
    <w:rsid w:val="00185DF9"/>
    <w:rsid w:val="00186D26"/>
    <w:rsid w:val="00186F55"/>
    <w:rsid w:val="00187116"/>
    <w:rsid w:val="00187554"/>
    <w:rsid w:val="00187BAD"/>
    <w:rsid w:val="00190065"/>
    <w:rsid w:val="0019058A"/>
    <w:rsid w:val="001905C1"/>
    <w:rsid w:val="001917AD"/>
    <w:rsid w:val="00191F8D"/>
    <w:rsid w:val="001926D4"/>
    <w:rsid w:val="001940B7"/>
    <w:rsid w:val="001946C5"/>
    <w:rsid w:val="00194A07"/>
    <w:rsid w:val="00194FA4"/>
    <w:rsid w:val="00195BC7"/>
    <w:rsid w:val="00196072"/>
    <w:rsid w:val="0019710A"/>
    <w:rsid w:val="001A0791"/>
    <w:rsid w:val="001A11AF"/>
    <w:rsid w:val="001A17BC"/>
    <w:rsid w:val="001A2DDE"/>
    <w:rsid w:val="001A450D"/>
    <w:rsid w:val="001A56FB"/>
    <w:rsid w:val="001A6032"/>
    <w:rsid w:val="001B025A"/>
    <w:rsid w:val="001B043A"/>
    <w:rsid w:val="001B0B57"/>
    <w:rsid w:val="001B1011"/>
    <w:rsid w:val="001B1314"/>
    <w:rsid w:val="001B1471"/>
    <w:rsid w:val="001B20CE"/>
    <w:rsid w:val="001B2C83"/>
    <w:rsid w:val="001B2EAA"/>
    <w:rsid w:val="001B32BC"/>
    <w:rsid w:val="001B40DC"/>
    <w:rsid w:val="001B4438"/>
    <w:rsid w:val="001B4FA4"/>
    <w:rsid w:val="001B5831"/>
    <w:rsid w:val="001B65B5"/>
    <w:rsid w:val="001B6AEA"/>
    <w:rsid w:val="001B7388"/>
    <w:rsid w:val="001B7F2D"/>
    <w:rsid w:val="001C050B"/>
    <w:rsid w:val="001C05C2"/>
    <w:rsid w:val="001C1AA1"/>
    <w:rsid w:val="001C2139"/>
    <w:rsid w:val="001C278E"/>
    <w:rsid w:val="001C27CB"/>
    <w:rsid w:val="001C2C92"/>
    <w:rsid w:val="001C320C"/>
    <w:rsid w:val="001C4583"/>
    <w:rsid w:val="001C470E"/>
    <w:rsid w:val="001C4DD7"/>
    <w:rsid w:val="001C5428"/>
    <w:rsid w:val="001C5C31"/>
    <w:rsid w:val="001C6C8F"/>
    <w:rsid w:val="001C7AAA"/>
    <w:rsid w:val="001D10A3"/>
    <w:rsid w:val="001D2747"/>
    <w:rsid w:val="001D3243"/>
    <w:rsid w:val="001D49C1"/>
    <w:rsid w:val="001D5352"/>
    <w:rsid w:val="001D5388"/>
    <w:rsid w:val="001D6253"/>
    <w:rsid w:val="001D7585"/>
    <w:rsid w:val="001D7EC7"/>
    <w:rsid w:val="001E045F"/>
    <w:rsid w:val="001E08EB"/>
    <w:rsid w:val="001E1ACB"/>
    <w:rsid w:val="001E1C34"/>
    <w:rsid w:val="001E2823"/>
    <w:rsid w:val="001E3BF8"/>
    <w:rsid w:val="001E44BA"/>
    <w:rsid w:val="001E473C"/>
    <w:rsid w:val="001E4B38"/>
    <w:rsid w:val="001E573E"/>
    <w:rsid w:val="001E5F3D"/>
    <w:rsid w:val="001E654A"/>
    <w:rsid w:val="001E6940"/>
    <w:rsid w:val="001E6DEB"/>
    <w:rsid w:val="001E753E"/>
    <w:rsid w:val="001F000E"/>
    <w:rsid w:val="001F0681"/>
    <w:rsid w:val="001F070C"/>
    <w:rsid w:val="001F0997"/>
    <w:rsid w:val="001F12DE"/>
    <w:rsid w:val="001F273C"/>
    <w:rsid w:val="001F277D"/>
    <w:rsid w:val="001F2C6B"/>
    <w:rsid w:val="001F401F"/>
    <w:rsid w:val="001F5929"/>
    <w:rsid w:val="001F5BC5"/>
    <w:rsid w:val="001F60FC"/>
    <w:rsid w:val="001F646A"/>
    <w:rsid w:val="001F76DD"/>
    <w:rsid w:val="001F7864"/>
    <w:rsid w:val="00200509"/>
    <w:rsid w:val="002008BB"/>
    <w:rsid w:val="00200975"/>
    <w:rsid w:val="00201BE8"/>
    <w:rsid w:val="00202AF5"/>
    <w:rsid w:val="00202CDF"/>
    <w:rsid w:val="00204DCF"/>
    <w:rsid w:val="00204DE5"/>
    <w:rsid w:val="00205A44"/>
    <w:rsid w:val="002066AC"/>
    <w:rsid w:val="002066FD"/>
    <w:rsid w:val="00206709"/>
    <w:rsid w:val="0020709E"/>
    <w:rsid w:val="00207183"/>
    <w:rsid w:val="00207F00"/>
    <w:rsid w:val="00210220"/>
    <w:rsid w:val="002105FB"/>
    <w:rsid w:val="002121D0"/>
    <w:rsid w:val="002127EE"/>
    <w:rsid w:val="00212F19"/>
    <w:rsid w:val="00213525"/>
    <w:rsid w:val="0021353A"/>
    <w:rsid w:val="00215209"/>
    <w:rsid w:val="002161FA"/>
    <w:rsid w:val="00217C9D"/>
    <w:rsid w:val="0022020D"/>
    <w:rsid w:val="0022100D"/>
    <w:rsid w:val="002215F0"/>
    <w:rsid w:val="00221652"/>
    <w:rsid w:val="00221A31"/>
    <w:rsid w:val="00221DE6"/>
    <w:rsid w:val="00222367"/>
    <w:rsid w:val="0022315F"/>
    <w:rsid w:val="00223F60"/>
    <w:rsid w:val="002259A0"/>
    <w:rsid w:val="00225A75"/>
    <w:rsid w:val="00225AEB"/>
    <w:rsid w:val="00226C46"/>
    <w:rsid w:val="00226FCE"/>
    <w:rsid w:val="00227552"/>
    <w:rsid w:val="00227818"/>
    <w:rsid w:val="00227C1A"/>
    <w:rsid w:val="00227DD1"/>
    <w:rsid w:val="00227EF0"/>
    <w:rsid w:val="00230230"/>
    <w:rsid w:val="00231D0D"/>
    <w:rsid w:val="0023288E"/>
    <w:rsid w:val="0023329C"/>
    <w:rsid w:val="00233E9E"/>
    <w:rsid w:val="0023401E"/>
    <w:rsid w:val="00234792"/>
    <w:rsid w:val="00234DC7"/>
    <w:rsid w:val="002372AF"/>
    <w:rsid w:val="00237EF3"/>
    <w:rsid w:val="00241009"/>
    <w:rsid w:val="00242171"/>
    <w:rsid w:val="00242658"/>
    <w:rsid w:val="00242773"/>
    <w:rsid w:val="00242921"/>
    <w:rsid w:val="002434AB"/>
    <w:rsid w:val="002442B6"/>
    <w:rsid w:val="00244E30"/>
    <w:rsid w:val="002462DF"/>
    <w:rsid w:val="0024713F"/>
    <w:rsid w:val="002500DE"/>
    <w:rsid w:val="00251DA0"/>
    <w:rsid w:val="002527CB"/>
    <w:rsid w:val="00252B6B"/>
    <w:rsid w:val="00252BBF"/>
    <w:rsid w:val="00253A0C"/>
    <w:rsid w:val="00254238"/>
    <w:rsid w:val="002548A4"/>
    <w:rsid w:val="00254B4B"/>
    <w:rsid w:val="00255150"/>
    <w:rsid w:val="002555D3"/>
    <w:rsid w:val="00255CD2"/>
    <w:rsid w:val="00256169"/>
    <w:rsid w:val="00256DE6"/>
    <w:rsid w:val="002575AC"/>
    <w:rsid w:val="0025779A"/>
    <w:rsid w:val="00261203"/>
    <w:rsid w:val="00261F34"/>
    <w:rsid w:val="002623DD"/>
    <w:rsid w:val="002626A9"/>
    <w:rsid w:val="0026289C"/>
    <w:rsid w:val="00262EE1"/>
    <w:rsid w:val="00263BE3"/>
    <w:rsid w:val="00263FC9"/>
    <w:rsid w:val="00265A44"/>
    <w:rsid w:val="00265F1F"/>
    <w:rsid w:val="00266647"/>
    <w:rsid w:val="0026701B"/>
    <w:rsid w:val="002700DE"/>
    <w:rsid w:val="002706C1"/>
    <w:rsid w:val="00270DC8"/>
    <w:rsid w:val="0027128B"/>
    <w:rsid w:val="0027155A"/>
    <w:rsid w:val="00271FF4"/>
    <w:rsid w:val="00272FDE"/>
    <w:rsid w:val="002730E3"/>
    <w:rsid w:val="0027391E"/>
    <w:rsid w:val="00273AD5"/>
    <w:rsid w:val="00273C3E"/>
    <w:rsid w:val="00274C3A"/>
    <w:rsid w:val="00274D63"/>
    <w:rsid w:val="00275280"/>
    <w:rsid w:val="0027538F"/>
    <w:rsid w:val="002759E2"/>
    <w:rsid w:val="002764D8"/>
    <w:rsid w:val="00276D9D"/>
    <w:rsid w:val="00277890"/>
    <w:rsid w:val="002778A9"/>
    <w:rsid w:val="00277A0C"/>
    <w:rsid w:val="0028005A"/>
    <w:rsid w:val="00280951"/>
    <w:rsid w:val="00280993"/>
    <w:rsid w:val="00282DFC"/>
    <w:rsid w:val="00284C0C"/>
    <w:rsid w:val="002860A7"/>
    <w:rsid w:val="002863F7"/>
    <w:rsid w:val="002871E9"/>
    <w:rsid w:val="00287AC3"/>
    <w:rsid w:val="00291A1B"/>
    <w:rsid w:val="00291FFE"/>
    <w:rsid w:val="002936BA"/>
    <w:rsid w:val="00293F7D"/>
    <w:rsid w:val="00294293"/>
    <w:rsid w:val="002947A8"/>
    <w:rsid w:val="0029488C"/>
    <w:rsid w:val="00294BCF"/>
    <w:rsid w:val="002953FE"/>
    <w:rsid w:val="002955E0"/>
    <w:rsid w:val="0029570D"/>
    <w:rsid w:val="0029587E"/>
    <w:rsid w:val="002958C5"/>
    <w:rsid w:val="00295A7F"/>
    <w:rsid w:val="002963FC"/>
    <w:rsid w:val="002966AE"/>
    <w:rsid w:val="0029731B"/>
    <w:rsid w:val="0029799C"/>
    <w:rsid w:val="002A00A4"/>
    <w:rsid w:val="002A0872"/>
    <w:rsid w:val="002A1B1F"/>
    <w:rsid w:val="002A1B7B"/>
    <w:rsid w:val="002A1E35"/>
    <w:rsid w:val="002A31D6"/>
    <w:rsid w:val="002A337B"/>
    <w:rsid w:val="002A3564"/>
    <w:rsid w:val="002A40A8"/>
    <w:rsid w:val="002A4827"/>
    <w:rsid w:val="002A5D7A"/>
    <w:rsid w:val="002A65C4"/>
    <w:rsid w:val="002A6C18"/>
    <w:rsid w:val="002A718A"/>
    <w:rsid w:val="002A762B"/>
    <w:rsid w:val="002B0144"/>
    <w:rsid w:val="002B2440"/>
    <w:rsid w:val="002B2899"/>
    <w:rsid w:val="002B2C34"/>
    <w:rsid w:val="002B3147"/>
    <w:rsid w:val="002B3315"/>
    <w:rsid w:val="002B3A82"/>
    <w:rsid w:val="002B43D3"/>
    <w:rsid w:val="002B4EE3"/>
    <w:rsid w:val="002B5E3E"/>
    <w:rsid w:val="002B7CD0"/>
    <w:rsid w:val="002C09C7"/>
    <w:rsid w:val="002C0A97"/>
    <w:rsid w:val="002C0D85"/>
    <w:rsid w:val="002C0E9C"/>
    <w:rsid w:val="002C1A75"/>
    <w:rsid w:val="002C1E35"/>
    <w:rsid w:val="002C21EA"/>
    <w:rsid w:val="002C2C28"/>
    <w:rsid w:val="002C2F77"/>
    <w:rsid w:val="002C3233"/>
    <w:rsid w:val="002C4465"/>
    <w:rsid w:val="002C5CC4"/>
    <w:rsid w:val="002C62EF"/>
    <w:rsid w:val="002C6CEF"/>
    <w:rsid w:val="002C7205"/>
    <w:rsid w:val="002C760E"/>
    <w:rsid w:val="002D100F"/>
    <w:rsid w:val="002D11FB"/>
    <w:rsid w:val="002D1EB3"/>
    <w:rsid w:val="002D48BB"/>
    <w:rsid w:val="002D4D35"/>
    <w:rsid w:val="002D5E75"/>
    <w:rsid w:val="002D7815"/>
    <w:rsid w:val="002D7BA4"/>
    <w:rsid w:val="002E04FD"/>
    <w:rsid w:val="002E062D"/>
    <w:rsid w:val="002E08CF"/>
    <w:rsid w:val="002E0F34"/>
    <w:rsid w:val="002E1016"/>
    <w:rsid w:val="002E1276"/>
    <w:rsid w:val="002E17C1"/>
    <w:rsid w:val="002E1E37"/>
    <w:rsid w:val="002E39A4"/>
    <w:rsid w:val="002E41D2"/>
    <w:rsid w:val="002E4666"/>
    <w:rsid w:val="002E573D"/>
    <w:rsid w:val="002E61B4"/>
    <w:rsid w:val="002E69DF"/>
    <w:rsid w:val="002E7552"/>
    <w:rsid w:val="002F09CF"/>
    <w:rsid w:val="002F0D8B"/>
    <w:rsid w:val="002F0E5F"/>
    <w:rsid w:val="002F116A"/>
    <w:rsid w:val="002F1C1C"/>
    <w:rsid w:val="002F1D6C"/>
    <w:rsid w:val="002F226C"/>
    <w:rsid w:val="002F2856"/>
    <w:rsid w:val="002F2AC7"/>
    <w:rsid w:val="002F2FAE"/>
    <w:rsid w:val="002F5E27"/>
    <w:rsid w:val="002F652F"/>
    <w:rsid w:val="002F65DD"/>
    <w:rsid w:val="002F6A5B"/>
    <w:rsid w:val="002F6F0B"/>
    <w:rsid w:val="002F7409"/>
    <w:rsid w:val="002F7B97"/>
    <w:rsid w:val="002F7DEA"/>
    <w:rsid w:val="003011F4"/>
    <w:rsid w:val="0030138F"/>
    <w:rsid w:val="00301A7E"/>
    <w:rsid w:val="00302866"/>
    <w:rsid w:val="00302F62"/>
    <w:rsid w:val="00305E9D"/>
    <w:rsid w:val="0030607C"/>
    <w:rsid w:val="00306C4F"/>
    <w:rsid w:val="003108BF"/>
    <w:rsid w:val="003109CA"/>
    <w:rsid w:val="00310B22"/>
    <w:rsid w:val="00311AC6"/>
    <w:rsid w:val="0031216F"/>
    <w:rsid w:val="00312C97"/>
    <w:rsid w:val="003132A4"/>
    <w:rsid w:val="00313807"/>
    <w:rsid w:val="0031401C"/>
    <w:rsid w:val="00315500"/>
    <w:rsid w:val="0031689E"/>
    <w:rsid w:val="00316EBC"/>
    <w:rsid w:val="00317070"/>
    <w:rsid w:val="003171FE"/>
    <w:rsid w:val="003174CE"/>
    <w:rsid w:val="00321214"/>
    <w:rsid w:val="00321702"/>
    <w:rsid w:val="00321AEE"/>
    <w:rsid w:val="00322DDF"/>
    <w:rsid w:val="00323028"/>
    <w:rsid w:val="00323677"/>
    <w:rsid w:val="00324B9C"/>
    <w:rsid w:val="00325402"/>
    <w:rsid w:val="003257AC"/>
    <w:rsid w:val="0032603B"/>
    <w:rsid w:val="00326522"/>
    <w:rsid w:val="00326924"/>
    <w:rsid w:val="003303AC"/>
    <w:rsid w:val="0033088C"/>
    <w:rsid w:val="00330B92"/>
    <w:rsid w:val="00331199"/>
    <w:rsid w:val="0033282C"/>
    <w:rsid w:val="00332B69"/>
    <w:rsid w:val="00332D6C"/>
    <w:rsid w:val="00332FED"/>
    <w:rsid w:val="003367CD"/>
    <w:rsid w:val="00337D57"/>
    <w:rsid w:val="00340137"/>
    <w:rsid w:val="003409EE"/>
    <w:rsid w:val="00342537"/>
    <w:rsid w:val="00342AFA"/>
    <w:rsid w:val="00342F8E"/>
    <w:rsid w:val="00343033"/>
    <w:rsid w:val="003432BE"/>
    <w:rsid w:val="00343963"/>
    <w:rsid w:val="00343B66"/>
    <w:rsid w:val="00344B60"/>
    <w:rsid w:val="00344CAB"/>
    <w:rsid w:val="00344FE2"/>
    <w:rsid w:val="003457FC"/>
    <w:rsid w:val="003465C4"/>
    <w:rsid w:val="00346B37"/>
    <w:rsid w:val="00346D82"/>
    <w:rsid w:val="00346EE2"/>
    <w:rsid w:val="003475F4"/>
    <w:rsid w:val="003478CA"/>
    <w:rsid w:val="00347C99"/>
    <w:rsid w:val="003502EB"/>
    <w:rsid w:val="00350A1A"/>
    <w:rsid w:val="00350D3F"/>
    <w:rsid w:val="0035141C"/>
    <w:rsid w:val="00351E1B"/>
    <w:rsid w:val="003528A5"/>
    <w:rsid w:val="00352B09"/>
    <w:rsid w:val="00353860"/>
    <w:rsid w:val="00353963"/>
    <w:rsid w:val="00353C91"/>
    <w:rsid w:val="00354FC3"/>
    <w:rsid w:val="003559CD"/>
    <w:rsid w:val="00356421"/>
    <w:rsid w:val="00356535"/>
    <w:rsid w:val="003566DD"/>
    <w:rsid w:val="00357B33"/>
    <w:rsid w:val="0036131A"/>
    <w:rsid w:val="00361C15"/>
    <w:rsid w:val="00362E2B"/>
    <w:rsid w:val="0036317B"/>
    <w:rsid w:val="003633BC"/>
    <w:rsid w:val="00363B97"/>
    <w:rsid w:val="00364783"/>
    <w:rsid w:val="00364BBA"/>
    <w:rsid w:val="00364ECD"/>
    <w:rsid w:val="003650EF"/>
    <w:rsid w:val="00365999"/>
    <w:rsid w:val="00365B2C"/>
    <w:rsid w:val="00365ED1"/>
    <w:rsid w:val="00366431"/>
    <w:rsid w:val="00366D43"/>
    <w:rsid w:val="00370B6B"/>
    <w:rsid w:val="00371B83"/>
    <w:rsid w:val="00371D16"/>
    <w:rsid w:val="00372B9A"/>
    <w:rsid w:val="00372F1B"/>
    <w:rsid w:val="00372FA2"/>
    <w:rsid w:val="00375297"/>
    <w:rsid w:val="0037536E"/>
    <w:rsid w:val="003756B2"/>
    <w:rsid w:val="00375898"/>
    <w:rsid w:val="00376569"/>
    <w:rsid w:val="0037671A"/>
    <w:rsid w:val="00381E94"/>
    <w:rsid w:val="0038222E"/>
    <w:rsid w:val="003825E7"/>
    <w:rsid w:val="0038281A"/>
    <w:rsid w:val="003829D7"/>
    <w:rsid w:val="00383122"/>
    <w:rsid w:val="0038345A"/>
    <w:rsid w:val="0038346E"/>
    <w:rsid w:val="003837AB"/>
    <w:rsid w:val="0038420D"/>
    <w:rsid w:val="003843BE"/>
    <w:rsid w:val="0038548A"/>
    <w:rsid w:val="00386A60"/>
    <w:rsid w:val="00386D83"/>
    <w:rsid w:val="0039030D"/>
    <w:rsid w:val="00390A12"/>
    <w:rsid w:val="00390E27"/>
    <w:rsid w:val="00390EE4"/>
    <w:rsid w:val="003924F3"/>
    <w:rsid w:val="00392507"/>
    <w:rsid w:val="00394075"/>
    <w:rsid w:val="003947D1"/>
    <w:rsid w:val="00396033"/>
    <w:rsid w:val="00396A18"/>
    <w:rsid w:val="0039719F"/>
    <w:rsid w:val="0039741B"/>
    <w:rsid w:val="00397D71"/>
    <w:rsid w:val="003A0B9B"/>
    <w:rsid w:val="003A1178"/>
    <w:rsid w:val="003A27DE"/>
    <w:rsid w:val="003A2F8D"/>
    <w:rsid w:val="003A3136"/>
    <w:rsid w:val="003A42F3"/>
    <w:rsid w:val="003A47BE"/>
    <w:rsid w:val="003A4E51"/>
    <w:rsid w:val="003A4EFA"/>
    <w:rsid w:val="003A4FB5"/>
    <w:rsid w:val="003A62A2"/>
    <w:rsid w:val="003A63B4"/>
    <w:rsid w:val="003A6861"/>
    <w:rsid w:val="003A6AE1"/>
    <w:rsid w:val="003A6BCA"/>
    <w:rsid w:val="003A6D38"/>
    <w:rsid w:val="003B0505"/>
    <w:rsid w:val="003B0D34"/>
    <w:rsid w:val="003B12A4"/>
    <w:rsid w:val="003B2018"/>
    <w:rsid w:val="003B2CB6"/>
    <w:rsid w:val="003B39FE"/>
    <w:rsid w:val="003B3A21"/>
    <w:rsid w:val="003B3A39"/>
    <w:rsid w:val="003B3AE0"/>
    <w:rsid w:val="003B42C2"/>
    <w:rsid w:val="003B4321"/>
    <w:rsid w:val="003B4453"/>
    <w:rsid w:val="003B67A1"/>
    <w:rsid w:val="003B6F5A"/>
    <w:rsid w:val="003B7844"/>
    <w:rsid w:val="003B7A52"/>
    <w:rsid w:val="003B7C84"/>
    <w:rsid w:val="003C0C63"/>
    <w:rsid w:val="003C228A"/>
    <w:rsid w:val="003C239F"/>
    <w:rsid w:val="003C2C89"/>
    <w:rsid w:val="003C2D02"/>
    <w:rsid w:val="003C3310"/>
    <w:rsid w:val="003C3740"/>
    <w:rsid w:val="003C3B19"/>
    <w:rsid w:val="003C3FBE"/>
    <w:rsid w:val="003C428C"/>
    <w:rsid w:val="003C4A94"/>
    <w:rsid w:val="003C57CD"/>
    <w:rsid w:val="003C73B0"/>
    <w:rsid w:val="003C79C0"/>
    <w:rsid w:val="003C7F8B"/>
    <w:rsid w:val="003D0CAC"/>
    <w:rsid w:val="003D0F0A"/>
    <w:rsid w:val="003D1569"/>
    <w:rsid w:val="003D17F7"/>
    <w:rsid w:val="003D19C4"/>
    <w:rsid w:val="003D19DE"/>
    <w:rsid w:val="003D3405"/>
    <w:rsid w:val="003D48FC"/>
    <w:rsid w:val="003D4FBB"/>
    <w:rsid w:val="003D6569"/>
    <w:rsid w:val="003D6CC0"/>
    <w:rsid w:val="003D760D"/>
    <w:rsid w:val="003E0F5C"/>
    <w:rsid w:val="003E1611"/>
    <w:rsid w:val="003E1CA8"/>
    <w:rsid w:val="003E1CE4"/>
    <w:rsid w:val="003E2223"/>
    <w:rsid w:val="003E2D51"/>
    <w:rsid w:val="003E3079"/>
    <w:rsid w:val="003E37B9"/>
    <w:rsid w:val="003E3923"/>
    <w:rsid w:val="003E46B9"/>
    <w:rsid w:val="003E4AC2"/>
    <w:rsid w:val="003E4D94"/>
    <w:rsid w:val="003E583B"/>
    <w:rsid w:val="003F0297"/>
    <w:rsid w:val="003F05AB"/>
    <w:rsid w:val="003F07D8"/>
    <w:rsid w:val="003F10EF"/>
    <w:rsid w:val="003F12FB"/>
    <w:rsid w:val="003F14C4"/>
    <w:rsid w:val="003F1F5E"/>
    <w:rsid w:val="003F2ABC"/>
    <w:rsid w:val="003F2D8D"/>
    <w:rsid w:val="003F363B"/>
    <w:rsid w:val="003F3921"/>
    <w:rsid w:val="003F4129"/>
    <w:rsid w:val="003F46FD"/>
    <w:rsid w:val="003F4BAC"/>
    <w:rsid w:val="003F4EBD"/>
    <w:rsid w:val="003F50B9"/>
    <w:rsid w:val="003F59C0"/>
    <w:rsid w:val="003F6539"/>
    <w:rsid w:val="003F7222"/>
    <w:rsid w:val="003F77C1"/>
    <w:rsid w:val="003F78E5"/>
    <w:rsid w:val="00400F6E"/>
    <w:rsid w:val="0040105F"/>
    <w:rsid w:val="00401659"/>
    <w:rsid w:val="00402044"/>
    <w:rsid w:val="004026FC"/>
    <w:rsid w:val="004028A0"/>
    <w:rsid w:val="00402A93"/>
    <w:rsid w:val="00402C9B"/>
    <w:rsid w:val="00402E59"/>
    <w:rsid w:val="004035A1"/>
    <w:rsid w:val="00404264"/>
    <w:rsid w:val="004043AD"/>
    <w:rsid w:val="004055B3"/>
    <w:rsid w:val="004055C7"/>
    <w:rsid w:val="004059CD"/>
    <w:rsid w:val="00405C14"/>
    <w:rsid w:val="00405CD3"/>
    <w:rsid w:val="00405D3A"/>
    <w:rsid w:val="00406001"/>
    <w:rsid w:val="0040651E"/>
    <w:rsid w:val="004067F9"/>
    <w:rsid w:val="00406CE8"/>
    <w:rsid w:val="00411506"/>
    <w:rsid w:val="00411833"/>
    <w:rsid w:val="004122EA"/>
    <w:rsid w:val="00412319"/>
    <w:rsid w:val="00412638"/>
    <w:rsid w:val="00412F69"/>
    <w:rsid w:val="0041421A"/>
    <w:rsid w:val="004142EB"/>
    <w:rsid w:val="00414DA2"/>
    <w:rsid w:val="00414FEE"/>
    <w:rsid w:val="004169B4"/>
    <w:rsid w:val="00416B1E"/>
    <w:rsid w:val="00416F77"/>
    <w:rsid w:val="0042065A"/>
    <w:rsid w:val="00420BB7"/>
    <w:rsid w:val="00421DFE"/>
    <w:rsid w:val="004243DC"/>
    <w:rsid w:val="004249D1"/>
    <w:rsid w:val="00424C51"/>
    <w:rsid w:val="0042529F"/>
    <w:rsid w:val="00425321"/>
    <w:rsid w:val="00425709"/>
    <w:rsid w:val="004272FF"/>
    <w:rsid w:val="00427382"/>
    <w:rsid w:val="00427582"/>
    <w:rsid w:val="00427A2A"/>
    <w:rsid w:val="00430317"/>
    <w:rsid w:val="00430A95"/>
    <w:rsid w:val="00431176"/>
    <w:rsid w:val="0043235F"/>
    <w:rsid w:val="004337C1"/>
    <w:rsid w:val="004339D9"/>
    <w:rsid w:val="00434633"/>
    <w:rsid w:val="00434DDA"/>
    <w:rsid w:val="004367B6"/>
    <w:rsid w:val="00440001"/>
    <w:rsid w:val="00440521"/>
    <w:rsid w:val="00440569"/>
    <w:rsid w:val="004405E9"/>
    <w:rsid w:val="004417C5"/>
    <w:rsid w:val="00441DE5"/>
    <w:rsid w:val="00442345"/>
    <w:rsid w:val="00442E21"/>
    <w:rsid w:val="00444348"/>
    <w:rsid w:val="00445F80"/>
    <w:rsid w:val="004461AE"/>
    <w:rsid w:val="00446A2B"/>
    <w:rsid w:val="00447007"/>
    <w:rsid w:val="00447E1C"/>
    <w:rsid w:val="0045105A"/>
    <w:rsid w:val="0045149F"/>
    <w:rsid w:val="00451E32"/>
    <w:rsid w:val="00452E11"/>
    <w:rsid w:val="004530AF"/>
    <w:rsid w:val="0045316B"/>
    <w:rsid w:val="004534BB"/>
    <w:rsid w:val="004536C1"/>
    <w:rsid w:val="00453938"/>
    <w:rsid w:val="004544F7"/>
    <w:rsid w:val="0045576A"/>
    <w:rsid w:val="00455D73"/>
    <w:rsid w:val="0045747D"/>
    <w:rsid w:val="00457831"/>
    <w:rsid w:val="00457B03"/>
    <w:rsid w:val="00460609"/>
    <w:rsid w:val="004607AB"/>
    <w:rsid w:val="00460B05"/>
    <w:rsid w:val="004610A1"/>
    <w:rsid w:val="0046156C"/>
    <w:rsid w:val="00462121"/>
    <w:rsid w:val="0046328C"/>
    <w:rsid w:val="004638F3"/>
    <w:rsid w:val="00463A94"/>
    <w:rsid w:val="004644F8"/>
    <w:rsid w:val="00464630"/>
    <w:rsid w:val="00464C25"/>
    <w:rsid w:val="00464FCE"/>
    <w:rsid w:val="00465427"/>
    <w:rsid w:val="00466ACC"/>
    <w:rsid w:val="00466E07"/>
    <w:rsid w:val="00467E1F"/>
    <w:rsid w:val="00470067"/>
    <w:rsid w:val="00470263"/>
    <w:rsid w:val="004705BB"/>
    <w:rsid w:val="0047139A"/>
    <w:rsid w:val="00472136"/>
    <w:rsid w:val="00474C10"/>
    <w:rsid w:val="00475454"/>
    <w:rsid w:val="00475611"/>
    <w:rsid w:val="00475BAD"/>
    <w:rsid w:val="00475E3F"/>
    <w:rsid w:val="004761FD"/>
    <w:rsid w:val="004762EF"/>
    <w:rsid w:val="00476C61"/>
    <w:rsid w:val="00477473"/>
    <w:rsid w:val="0048025F"/>
    <w:rsid w:val="0048058C"/>
    <w:rsid w:val="00481153"/>
    <w:rsid w:val="00481200"/>
    <w:rsid w:val="004819A5"/>
    <w:rsid w:val="00481E77"/>
    <w:rsid w:val="0048306D"/>
    <w:rsid w:val="0048342E"/>
    <w:rsid w:val="00483BDB"/>
    <w:rsid w:val="004844AA"/>
    <w:rsid w:val="0048514E"/>
    <w:rsid w:val="00485162"/>
    <w:rsid w:val="004855E0"/>
    <w:rsid w:val="00486810"/>
    <w:rsid w:val="00486B3C"/>
    <w:rsid w:val="00490616"/>
    <w:rsid w:val="00490F36"/>
    <w:rsid w:val="0049176C"/>
    <w:rsid w:val="004919D8"/>
    <w:rsid w:val="004925A0"/>
    <w:rsid w:val="00492965"/>
    <w:rsid w:val="0049308A"/>
    <w:rsid w:val="004933DD"/>
    <w:rsid w:val="00493495"/>
    <w:rsid w:val="004944C3"/>
    <w:rsid w:val="00495453"/>
    <w:rsid w:val="00495668"/>
    <w:rsid w:val="00495BA8"/>
    <w:rsid w:val="0049647B"/>
    <w:rsid w:val="004A02BB"/>
    <w:rsid w:val="004A0FED"/>
    <w:rsid w:val="004A1274"/>
    <w:rsid w:val="004A18D1"/>
    <w:rsid w:val="004A28F4"/>
    <w:rsid w:val="004A3BF7"/>
    <w:rsid w:val="004A4086"/>
    <w:rsid w:val="004A4B18"/>
    <w:rsid w:val="004A5695"/>
    <w:rsid w:val="004A5C46"/>
    <w:rsid w:val="004A5D0E"/>
    <w:rsid w:val="004A5FA9"/>
    <w:rsid w:val="004B14FA"/>
    <w:rsid w:val="004B264D"/>
    <w:rsid w:val="004B2CCD"/>
    <w:rsid w:val="004B3CD2"/>
    <w:rsid w:val="004B47B0"/>
    <w:rsid w:val="004B5179"/>
    <w:rsid w:val="004B5B65"/>
    <w:rsid w:val="004B5BC7"/>
    <w:rsid w:val="004B7B55"/>
    <w:rsid w:val="004B7D9D"/>
    <w:rsid w:val="004C069C"/>
    <w:rsid w:val="004C182B"/>
    <w:rsid w:val="004C20A3"/>
    <w:rsid w:val="004C236F"/>
    <w:rsid w:val="004C2B4F"/>
    <w:rsid w:val="004C2FA7"/>
    <w:rsid w:val="004C3DEB"/>
    <w:rsid w:val="004C4D73"/>
    <w:rsid w:val="004C58B6"/>
    <w:rsid w:val="004C6402"/>
    <w:rsid w:val="004C6E19"/>
    <w:rsid w:val="004C79A8"/>
    <w:rsid w:val="004D0D99"/>
    <w:rsid w:val="004D10BA"/>
    <w:rsid w:val="004D13FA"/>
    <w:rsid w:val="004D1EE1"/>
    <w:rsid w:val="004D2999"/>
    <w:rsid w:val="004D2ACA"/>
    <w:rsid w:val="004D325C"/>
    <w:rsid w:val="004D3E17"/>
    <w:rsid w:val="004D3F68"/>
    <w:rsid w:val="004D4003"/>
    <w:rsid w:val="004D489A"/>
    <w:rsid w:val="004D5769"/>
    <w:rsid w:val="004D5EA3"/>
    <w:rsid w:val="004D6207"/>
    <w:rsid w:val="004D6572"/>
    <w:rsid w:val="004D6AE6"/>
    <w:rsid w:val="004D722D"/>
    <w:rsid w:val="004E05D6"/>
    <w:rsid w:val="004E16FE"/>
    <w:rsid w:val="004E311D"/>
    <w:rsid w:val="004E376B"/>
    <w:rsid w:val="004E39F8"/>
    <w:rsid w:val="004E42B2"/>
    <w:rsid w:val="004E4854"/>
    <w:rsid w:val="004E4C72"/>
    <w:rsid w:val="004E65E7"/>
    <w:rsid w:val="004E69DF"/>
    <w:rsid w:val="004E7209"/>
    <w:rsid w:val="004E7306"/>
    <w:rsid w:val="004E7856"/>
    <w:rsid w:val="004E7E00"/>
    <w:rsid w:val="004F0E67"/>
    <w:rsid w:val="004F10D5"/>
    <w:rsid w:val="004F136C"/>
    <w:rsid w:val="004F15A1"/>
    <w:rsid w:val="004F1EC1"/>
    <w:rsid w:val="004F34BE"/>
    <w:rsid w:val="004F369D"/>
    <w:rsid w:val="004F3C95"/>
    <w:rsid w:val="004F439E"/>
    <w:rsid w:val="004F4A16"/>
    <w:rsid w:val="004F5498"/>
    <w:rsid w:val="004F55DA"/>
    <w:rsid w:val="004F6087"/>
    <w:rsid w:val="004F652E"/>
    <w:rsid w:val="004F69EA"/>
    <w:rsid w:val="004F7476"/>
    <w:rsid w:val="004F7666"/>
    <w:rsid w:val="004F7B31"/>
    <w:rsid w:val="005009F1"/>
    <w:rsid w:val="005020BB"/>
    <w:rsid w:val="00502A60"/>
    <w:rsid w:val="00503092"/>
    <w:rsid w:val="00504D07"/>
    <w:rsid w:val="0050598C"/>
    <w:rsid w:val="0050640D"/>
    <w:rsid w:val="005068A0"/>
    <w:rsid w:val="00506AA3"/>
    <w:rsid w:val="00507017"/>
    <w:rsid w:val="0050786A"/>
    <w:rsid w:val="0051057F"/>
    <w:rsid w:val="00511220"/>
    <w:rsid w:val="0051325A"/>
    <w:rsid w:val="005136EF"/>
    <w:rsid w:val="005145FE"/>
    <w:rsid w:val="005146F2"/>
    <w:rsid w:val="005147DF"/>
    <w:rsid w:val="00514CDE"/>
    <w:rsid w:val="00514D94"/>
    <w:rsid w:val="00514E10"/>
    <w:rsid w:val="005150E5"/>
    <w:rsid w:val="0051522E"/>
    <w:rsid w:val="00516120"/>
    <w:rsid w:val="00516DE7"/>
    <w:rsid w:val="00516F01"/>
    <w:rsid w:val="00517310"/>
    <w:rsid w:val="005174B5"/>
    <w:rsid w:val="005202C4"/>
    <w:rsid w:val="005210CA"/>
    <w:rsid w:val="0052150B"/>
    <w:rsid w:val="00521EA5"/>
    <w:rsid w:val="0052222D"/>
    <w:rsid w:val="00522614"/>
    <w:rsid w:val="0052347F"/>
    <w:rsid w:val="0052483F"/>
    <w:rsid w:val="00524FC1"/>
    <w:rsid w:val="00525A1C"/>
    <w:rsid w:val="005268B2"/>
    <w:rsid w:val="0052705F"/>
    <w:rsid w:val="00527A89"/>
    <w:rsid w:val="00527C62"/>
    <w:rsid w:val="00530260"/>
    <w:rsid w:val="00531CAC"/>
    <w:rsid w:val="00531DC7"/>
    <w:rsid w:val="00532AE0"/>
    <w:rsid w:val="0053311D"/>
    <w:rsid w:val="0053335E"/>
    <w:rsid w:val="00533B6F"/>
    <w:rsid w:val="005340F4"/>
    <w:rsid w:val="00534105"/>
    <w:rsid w:val="0053427D"/>
    <w:rsid w:val="00534779"/>
    <w:rsid w:val="0053489D"/>
    <w:rsid w:val="00535479"/>
    <w:rsid w:val="005354BB"/>
    <w:rsid w:val="00535663"/>
    <w:rsid w:val="00535D99"/>
    <w:rsid w:val="00537A1B"/>
    <w:rsid w:val="00537D97"/>
    <w:rsid w:val="00540581"/>
    <w:rsid w:val="00540815"/>
    <w:rsid w:val="0054107A"/>
    <w:rsid w:val="0054222F"/>
    <w:rsid w:val="00542AEC"/>
    <w:rsid w:val="005431EB"/>
    <w:rsid w:val="00543537"/>
    <w:rsid w:val="005435AE"/>
    <w:rsid w:val="00544992"/>
    <w:rsid w:val="00544A1E"/>
    <w:rsid w:val="00544C00"/>
    <w:rsid w:val="005453BE"/>
    <w:rsid w:val="005458D6"/>
    <w:rsid w:val="0054676A"/>
    <w:rsid w:val="00546CB5"/>
    <w:rsid w:val="00547316"/>
    <w:rsid w:val="00550709"/>
    <w:rsid w:val="005509D3"/>
    <w:rsid w:val="00550AFF"/>
    <w:rsid w:val="00550D78"/>
    <w:rsid w:val="005514FD"/>
    <w:rsid w:val="00552D91"/>
    <w:rsid w:val="00553937"/>
    <w:rsid w:val="00554E4A"/>
    <w:rsid w:val="005573EF"/>
    <w:rsid w:val="00557A31"/>
    <w:rsid w:val="00560C0D"/>
    <w:rsid w:val="00560CDF"/>
    <w:rsid w:val="00561118"/>
    <w:rsid w:val="00561544"/>
    <w:rsid w:val="005617ED"/>
    <w:rsid w:val="005624D9"/>
    <w:rsid w:val="005626B6"/>
    <w:rsid w:val="00563704"/>
    <w:rsid w:val="0056475F"/>
    <w:rsid w:val="00564927"/>
    <w:rsid w:val="00564D33"/>
    <w:rsid w:val="00564ECB"/>
    <w:rsid w:val="00566073"/>
    <w:rsid w:val="0056620D"/>
    <w:rsid w:val="00570EC2"/>
    <w:rsid w:val="0057132D"/>
    <w:rsid w:val="005713C0"/>
    <w:rsid w:val="005715CC"/>
    <w:rsid w:val="00572877"/>
    <w:rsid w:val="0057311C"/>
    <w:rsid w:val="00573A5B"/>
    <w:rsid w:val="00573B15"/>
    <w:rsid w:val="005752BB"/>
    <w:rsid w:val="0057606C"/>
    <w:rsid w:val="00576C61"/>
    <w:rsid w:val="005770D3"/>
    <w:rsid w:val="005770F8"/>
    <w:rsid w:val="005772A9"/>
    <w:rsid w:val="005777FC"/>
    <w:rsid w:val="00580486"/>
    <w:rsid w:val="005804C7"/>
    <w:rsid w:val="00580987"/>
    <w:rsid w:val="00581119"/>
    <w:rsid w:val="00582054"/>
    <w:rsid w:val="005826C1"/>
    <w:rsid w:val="00582975"/>
    <w:rsid w:val="00582A20"/>
    <w:rsid w:val="005835DD"/>
    <w:rsid w:val="00583FB0"/>
    <w:rsid w:val="00584386"/>
    <w:rsid w:val="00585A76"/>
    <w:rsid w:val="00586B29"/>
    <w:rsid w:val="0058701A"/>
    <w:rsid w:val="00587075"/>
    <w:rsid w:val="00590F00"/>
    <w:rsid w:val="00591150"/>
    <w:rsid w:val="005911CD"/>
    <w:rsid w:val="00592370"/>
    <w:rsid w:val="0059401F"/>
    <w:rsid w:val="0059428E"/>
    <w:rsid w:val="00594AA8"/>
    <w:rsid w:val="00595ACA"/>
    <w:rsid w:val="005970A5"/>
    <w:rsid w:val="00597193"/>
    <w:rsid w:val="005973CC"/>
    <w:rsid w:val="00597973"/>
    <w:rsid w:val="00597B23"/>
    <w:rsid w:val="005A0618"/>
    <w:rsid w:val="005A09C3"/>
    <w:rsid w:val="005A27BC"/>
    <w:rsid w:val="005A2BE9"/>
    <w:rsid w:val="005A30D2"/>
    <w:rsid w:val="005A3500"/>
    <w:rsid w:val="005A3F66"/>
    <w:rsid w:val="005A5344"/>
    <w:rsid w:val="005B006B"/>
    <w:rsid w:val="005B05F4"/>
    <w:rsid w:val="005B0A9C"/>
    <w:rsid w:val="005B1570"/>
    <w:rsid w:val="005B21DB"/>
    <w:rsid w:val="005B29B0"/>
    <w:rsid w:val="005B334E"/>
    <w:rsid w:val="005B3641"/>
    <w:rsid w:val="005B3DC2"/>
    <w:rsid w:val="005B556B"/>
    <w:rsid w:val="005B5C03"/>
    <w:rsid w:val="005B70C8"/>
    <w:rsid w:val="005B73ED"/>
    <w:rsid w:val="005B7B13"/>
    <w:rsid w:val="005B7B4F"/>
    <w:rsid w:val="005B7C29"/>
    <w:rsid w:val="005C0397"/>
    <w:rsid w:val="005C0568"/>
    <w:rsid w:val="005C18B7"/>
    <w:rsid w:val="005C19E9"/>
    <w:rsid w:val="005C1D20"/>
    <w:rsid w:val="005C2043"/>
    <w:rsid w:val="005C245D"/>
    <w:rsid w:val="005C3513"/>
    <w:rsid w:val="005C3909"/>
    <w:rsid w:val="005C3CD5"/>
    <w:rsid w:val="005C456D"/>
    <w:rsid w:val="005C4BFC"/>
    <w:rsid w:val="005C569F"/>
    <w:rsid w:val="005C5AE9"/>
    <w:rsid w:val="005C5E3E"/>
    <w:rsid w:val="005C5E47"/>
    <w:rsid w:val="005C67E1"/>
    <w:rsid w:val="005C6AB2"/>
    <w:rsid w:val="005D1095"/>
    <w:rsid w:val="005D1378"/>
    <w:rsid w:val="005D1F6D"/>
    <w:rsid w:val="005D30C2"/>
    <w:rsid w:val="005D3732"/>
    <w:rsid w:val="005D403A"/>
    <w:rsid w:val="005D57FE"/>
    <w:rsid w:val="005D62C8"/>
    <w:rsid w:val="005D63F4"/>
    <w:rsid w:val="005D67DE"/>
    <w:rsid w:val="005D775E"/>
    <w:rsid w:val="005E0357"/>
    <w:rsid w:val="005E1C02"/>
    <w:rsid w:val="005E202D"/>
    <w:rsid w:val="005E20A9"/>
    <w:rsid w:val="005E2476"/>
    <w:rsid w:val="005E2D9B"/>
    <w:rsid w:val="005E4170"/>
    <w:rsid w:val="005E5459"/>
    <w:rsid w:val="005E672D"/>
    <w:rsid w:val="005E6924"/>
    <w:rsid w:val="005E6EC1"/>
    <w:rsid w:val="005F07EE"/>
    <w:rsid w:val="005F2A19"/>
    <w:rsid w:val="005F3744"/>
    <w:rsid w:val="005F3A7B"/>
    <w:rsid w:val="005F430A"/>
    <w:rsid w:val="005F475E"/>
    <w:rsid w:val="005F655F"/>
    <w:rsid w:val="005F65B1"/>
    <w:rsid w:val="006007F6"/>
    <w:rsid w:val="0060160F"/>
    <w:rsid w:val="00601A43"/>
    <w:rsid w:val="00602619"/>
    <w:rsid w:val="00602B77"/>
    <w:rsid w:val="00603BFA"/>
    <w:rsid w:val="006047C0"/>
    <w:rsid w:val="00605914"/>
    <w:rsid w:val="00606C71"/>
    <w:rsid w:val="00607271"/>
    <w:rsid w:val="00607458"/>
    <w:rsid w:val="0060767D"/>
    <w:rsid w:val="00607AA8"/>
    <w:rsid w:val="00610B23"/>
    <w:rsid w:val="00612424"/>
    <w:rsid w:val="0061310A"/>
    <w:rsid w:val="0061334E"/>
    <w:rsid w:val="00613F12"/>
    <w:rsid w:val="0061401E"/>
    <w:rsid w:val="006149B7"/>
    <w:rsid w:val="0061538C"/>
    <w:rsid w:val="006165D2"/>
    <w:rsid w:val="006166EF"/>
    <w:rsid w:val="0061796D"/>
    <w:rsid w:val="0062121A"/>
    <w:rsid w:val="006214DA"/>
    <w:rsid w:val="00622128"/>
    <w:rsid w:val="006228FE"/>
    <w:rsid w:val="00622C32"/>
    <w:rsid w:val="0062341A"/>
    <w:rsid w:val="00623A21"/>
    <w:rsid w:val="00623B30"/>
    <w:rsid w:val="00624759"/>
    <w:rsid w:val="00624948"/>
    <w:rsid w:val="00624A1A"/>
    <w:rsid w:val="00624F38"/>
    <w:rsid w:val="00625C6E"/>
    <w:rsid w:val="00625EFE"/>
    <w:rsid w:val="00626A1A"/>
    <w:rsid w:val="00626BCC"/>
    <w:rsid w:val="00626BDB"/>
    <w:rsid w:val="00626FEC"/>
    <w:rsid w:val="006274B4"/>
    <w:rsid w:val="00627A90"/>
    <w:rsid w:val="00627E12"/>
    <w:rsid w:val="006311C2"/>
    <w:rsid w:val="00631D90"/>
    <w:rsid w:val="00631E18"/>
    <w:rsid w:val="00632216"/>
    <w:rsid w:val="00632737"/>
    <w:rsid w:val="006327A9"/>
    <w:rsid w:val="0063291C"/>
    <w:rsid w:val="0063356A"/>
    <w:rsid w:val="006338A8"/>
    <w:rsid w:val="00633969"/>
    <w:rsid w:val="006343EA"/>
    <w:rsid w:val="006360A3"/>
    <w:rsid w:val="00636C63"/>
    <w:rsid w:val="00636DB4"/>
    <w:rsid w:val="00636DC8"/>
    <w:rsid w:val="00640298"/>
    <w:rsid w:val="006403F5"/>
    <w:rsid w:val="006406F5"/>
    <w:rsid w:val="00640969"/>
    <w:rsid w:val="0064104A"/>
    <w:rsid w:val="00642D65"/>
    <w:rsid w:val="006436A3"/>
    <w:rsid w:val="006438AD"/>
    <w:rsid w:val="00643B91"/>
    <w:rsid w:val="00643F23"/>
    <w:rsid w:val="0064456A"/>
    <w:rsid w:val="0064532E"/>
    <w:rsid w:val="006455D8"/>
    <w:rsid w:val="00645AF0"/>
    <w:rsid w:val="00645E0F"/>
    <w:rsid w:val="00647D7A"/>
    <w:rsid w:val="00650164"/>
    <w:rsid w:val="00650FB4"/>
    <w:rsid w:val="0065128C"/>
    <w:rsid w:val="006512ED"/>
    <w:rsid w:val="00652189"/>
    <w:rsid w:val="006521AD"/>
    <w:rsid w:val="00652317"/>
    <w:rsid w:val="00652F6D"/>
    <w:rsid w:val="006532D0"/>
    <w:rsid w:val="006546AD"/>
    <w:rsid w:val="006550F5"/>
    <w:rsid w:val="00655CA0"/>
    <w:rsid w:val="00655E04"/>
    <w:rsid w:val="00656A88"/>
    <w:rsid w:val="00656A9B"/>
    <w:rsid w:val="00656F73"/>
    <w:rsid w:val="00657384"/>
    <w:rsid w:val="00661B78"/>
    <w:rsid w:val="00661CBB"/>
    <w:rsid w:val="00662047"/>
    <w:rsid w:val="00662366"/>
    <w:rsid w:val="006637B7"/>
    <w:rsid w:val="00664E7E"/>
    <w:rsid w:val="00665E8C"/>
    <w:rsid w:val="00670716"/>
    <w:rsid w:val="00670B7F"/>
    <w:rsid w:val="006715E2"/>
    <w:rsid w:val="00673435"/>
    <w:rsid w:val="00674429"/>
    <w:rsid w:val="006746C3"/>
    <w:rsid w:val="006754C2"/>
    <w:rsid w:val="0067595B"/>
    <w:rsid w:val="00675D52"/>
    <w:rsid w:val="006763B0"/>
    <w:rsid w:val="00676658"/>
    <w:rsid w:val="006768AF"/>
    <w:rsid w:val="00680769"/>
    <w:rsid w:val="00680DEE"/>
    <w:rsid w:val="006810F3"/>
    <w:rsid w:val="0068131A"/>
    <w:rsid w:val="00682C83"/>
    <w:rsid w:val="00684B8E"/>
    <w:rsid w:val="006861B4"/>
    <w:rsid w:val="00686247"/>
    <w:rsid w:val="006862BC"/>
    <w:rsid w:val="00686934"/>
    <w:rsid w:val="006873A1"/>
    <w:rsid w:val="00687C23"/>
    <w:rsid w:val="0069091A"/>
    <w:rsid w:val="00690BE2"/>
    <w:rsid w:val="006911A4"/>
    <w:rsid w:val="00691301"/>
    <w:rsid w:val="00692926"/>
    <w:rsid w:val="00693304"/>
    <w:rsid w:val="00693331"/>
    <w:rsid w:val="0069363C"/>
    <w:rsid w:val="00694E1C"/>
    <w:rsid w:val="006950D8"/>
    <w:rsid w:val="006951E9"/>
    <w:rsid w:val="0069588C"/>
    <w:rsid w:val="00695DDC"/>
    <w:rsid w:val="00697291"/>
    <w:rsid w:val="0069743A"/>
    <w:rsid w:val="006A0297"/>
    <w:rsid w:val="006A0811"/>
    <w:rsid w:val="006A183B"/>
    <w:rsid w:val="006A1B9B"/>
    <w:rsid w:val="006A2230"/>
    <w:rsid w:val="006A2D8C"/>
    <w:rsid w:val="006A31EA"/>
    <w:rsid w:val="006A36D5"/>
    <w:rsid w:val="006A4391"/>
    <w:rsid w:val="006A4888"/>
    <w:rsid w:val="006A5CB6"/>
    <w:rsid w:val="006A5D05"/>
    <w:rsid w:val="006A70AE"/>
    <w:rsid w:val="006A73D0"/>
    <w:rsid w:val="006A74D4"/>
    <w:rsid w:val="006A771D"/>
    <w:rsid w:val="006B008F"/>
    <w:rsid w:val="006B025B"/>
    <w:rsid w:val="006B1591"/>
    <w:rsid w:val="006B175E"/>
    <w:rsid w:val="006B32E9"/>
    <w:rsid w:val="006B3567"/>
    <w:rsid w:val="006B442B"/>
    <w:rsid w:val="006B4546"/>
    <w:rsid w:val="006B4D33"/>
    <w:rsid w:val="006B53BF"/>
    <w:rsid w:val="006B55F2"/>
    <w:rsid w:val="006B5F4C"/>
    <w:rsid w:val="006B60FE"/>
    <w:rsid w:val="006B64E4"/>
    <w:rsid w:val="006B6CBC"/>
    <w:rsid w:val="006B6CCD"/>
    <w:rsid w:val="006B747D"/>
    <w:rsid w:val="006C0FDA"/>
    <w:rsid w:val="006C10CF"/>
    <w:rsid w:val="006C1A77"/>
    <w:rsid w:val="006C1CB9"/>
    <w:rsid w:val="006C2A34"/>
    <w:rsid w:val="006C3235"/>
    <w:rsid w:val="006C35BA"/>
    <w:rsid w:val="006C3737"/>
    <w:rsid w:val="006C41BF"/>
    <w:rsid w:val="006C4309"/>
    <w:rsid w:val="006C4816"/>
    <w:rsid w:val="006C4D99"/>
    <w:rsid w:val="006C63E2"/>
    <w:rsid w:val="006C68DE"/>
    <w:rsid w:val="006C6955"/>
    <w:rsid w:val="006C6C31"/>
    <w:rsid w:val="006D0ECE"/>
    <w:rsid w:val="006D1D37"/>
    <w:rsid w:val="006D1DC3"/>
    <w:rsid w:val="006D1F43"/>
    <w:rsid w:val="006D2CB9"/>
    <w:rsid w:val="006D3883"/>
    <w:rsid w:val="006D51EB"/>
    <w:rsid w:val="006D51FB"/>
    <w:rsid w:val="006D545C"/>
    <w:rsid w:val="006D5772"/>
    <w:rsid w:val="006D6808"/>
    <w:rsid w:val="006D6944"/>
    <w:rsid w:val="006D71EE"/>
    <w:rsid w:val="006D7283"/>
    <w:rsid w:val="006D7334"/>
    <w:rsid w:val="006D79DB"/>
    <w:rsid w:val="006D7C4B"/>
    <w:rsid w:val="006E0CC2"/>
    <w:rsid w:val="006E0D9F"/>
    <w:rsid w:val="006E20C7"/>
    <w:rsid w:val="006E226B"/>
    <w:rsid w:val="006E2699"/>
    <w:rsid w:val="006E2D91"/>
    <w:rsid w:val="006E45E5"/>
    <w:rsid w:val="006E4F38"/>
    <w:rsid w:val="006E6566"/>
    <w:rsid w:val="006E6E5F"/>
    <w:rsid w:val="006E791B"/>
    <w:rsid w:val="006E7D3C"/>
    <w:rsid w:val="006F0272"/>
    <w:rsid w:val="006F272D"/>
    <w:rsid w:val="006F35FA"/>
    <w:rsid w:val="006F4C68"/>
    <w:rsid w:val="006F5892"/>
    <w:rsid w:val="006F653A"/>
    <w:rsid w:val="006F6742"/>
    <w:rsid w:val="006F6EE6"/>
    <w:rsid w:val="006F6FF6"/>
    <w:rsid w:val="0070203C"/>
    <w:rsid w:val="00702E83"/>
    <w:rsid w:val="00702E84"/>
    <w:rsid w:val="00702FA6"/>
    <w:rsid w:val="00704B36"/>
    <w:rsid w:val="00704C23"/>
    <w:rsid w:val="007056F4"/>
    <w:rsid w:val="00705EB5"/>
    <w:rsid w:val="0070679D"/>
    <w:rsid w:val="007114E9"/>
    <w:rsid w:val="0071259D"/>
    <w:rsid w:val="007142EC"/>
    <w:rsid w:val="00714795"/>
    <w:rsid w:val="00714FC0"/>
    <w:rsid w:val="00715E0D"/>
    <w:rsid w:val="007164DC"/>
    <w:rsid w:val="00716935"/>
    <w:rsid w:val="0071751D"/>
    <w:rsid w:val="007175C9"/>
    <w:rsid w:val="007176C2"/>
    <w:rsid w:val="00717E4F"/>
    <w:rsid w:val="00720344"/>
    <w:rsid w:val="00720494"/>
    <w:rsid w:val="00720772"/>
    <w:rsid w:val="00720E88"/>
    <w:rsid w:val="0072169B"/>
    <w:rsid w:val="00721A3D"/>
    <w:rsid w:val="00722203"/>
    <w:rsid w:val="0072327A"/>
    <w:rsid w:val="007237FD"/>
    <w:rsid w:val="007256D2"/>
    <w:rsid w:val="00726659"/>
    <w:rsid w:val="007303D3"/>
    <w:rsid w:val="007307A1"/>
    <w:rsid w:val="00730BF6"/>
    <w:rsid w:val="00731688"/>
    <w:rsid w:val="0073199B"/>
    <w:rsid w:val="00731ABA"/>
    <w:rsid w:val="00731E64"/>
    <w:rsid w:val="00732DD8"/>
    <w:rsid w:val="00733636"/>
    <w:rsid w:val="00733A0A"/>
    <w:rsid w:val="0073403F"/>
    <w:rsid w:val="007342FE"/>
    <w:rsid w:val="00734AE5"/>
    <w:rsid w:val="0073573B"/>
    <w:rsid w:val="007359DC"/>
    <w:rsid w:val="00735ADB"/>
    <w:rsid w:val="00735DE1"/>
    <w:rsid w:val="00736235"/>
    <w:rsid w:val="007362A4"/>
    <w:rsid w:val="00736EF5"/>
    <w:rsid w:val="00736F04"/>
    <w:rsid w:val="00737216"/>
    <w:rsid w:val="0073758D"/>
    <w:rsid w:val="00741696"/>
    <w:rsid w:val="0074198B"/>
    <w:rsid w:val="00743669"/>
    <w:rsid w:val="007439CA"/>
    <w:rsid w:val="00744E0D"/>
    <w:rsid w:val="00744FFC"/>
    <w:rsid w:val="00745080"/>
    <w:rsid w:val="00745BA0"/>
    <w:rsid w:val="00746445"/>
    <w:rsid w:val="00746BB3"/>
    <w:rsid w:val="00746D89"/>
    <w:rsid w:val="00747127"/>
    <w:rsid w:val="007472D3"/>
    <w:rsid w:val="00747471"/>
    <w:rsid w:val="007508E9"/>
    <w:rsid w:val="00750FA7"/>
    <w:rsid w:val="007515A2"/>
    <w:rsid w:val="0075187C"/>
    <w:rsid w:val="00752CA5"/>
    <w:rsid w:val="0075384F"/>
    <w:rsid w:val="007549DB"/>
    <w:rsid w:val="00755F84"/>
    <w:rsid w:val="00757544"/>
    <w:rsid w:val="00757797"/>
    <w:rsid w:val="00760300"/>
    <w:rsid w:val="007603CC"/>
    <w:rsid w:val="0076095E"/>
    <w:rsid w:val="00761B01"/>
    <w:rsid w:val="00762502"/>
    <w:rsid w:val="00762691"/>
    <w:rsid w:val="00762E25"/>
    <w:rsid w:val="00763053"/>
    <w:rsid w:val="00763192"/>
    <w:rsid w:val="00765AFE"/>
    <w:rsid w:val="00765C22"/>
    <w:rsid w:val="00765EB9"/>
    <w:rsid w:val="007660C7"/>
    <w:rsid w:val="007667C5"/>
    <w:rsid w:val="00766828"/>
    <w:rsid w:val="00766DD2"/>
    <w:rsid w:val="00766ECB"/>
    <w:rsid w:val="00767499"/>
    <w:rsid w:val="00767957"/>
    <w:rsid w:val="007703B7"/>
    <w:rsid w:val="0077045B"/>
    <w:rsid w:val="00770D36"/>
    <w:rsid w:val="007717A1"/>
    <w:rsid w:val="00771847"/>
    <w:rsid w:val="0077228E"/>
    <w:rsid w:val="007723F5"/>
    <w:rsid w:val="00772F4C"/>
    <w:rsid w:val="007733BD"/>
    <w:rsid w:val="00773519"/>
    <w:rsid w:val="00774883"/>
    <w:rsid w:val="00774A64"/>
    <w:rsid w:val="00775BC4"/>
    <w:rsid w:val="00775D93"/>
    <w:rsid w:val="00776782"/>
    <w:rsid w:val="00776AAE"/>
    <w:rsid w:val="00777772"/>
    <w:rsid w:val="007778E6"/>
    <w:rsid w:val="00780287"/>
    <w:rsid w:val="00780445"/>
    <w:rsid w:val="00780BC8"/>
    <w:rsid w:val="00780EC6"/>
    <w:rsid w:val="007810E6"/>
    <w:rsid w:val="007816D1"/>
    <w:rsid w:val="0078181F"/>
    <w:rsid w:val="00781838"/>
    <w:rsid w:val="00781E21"/>
    <w:rsid w:val="00782881"/>
    <w:rsid w:val="007829C4"/>
    <w:rsid w:val="00783A1D"/>
    <w:rsid w:val="00784454"/>
    <w:rsid w:val="00784CC8"/>
    <w:rsid w:val="00785020"/>
    <w:rsid w:val="0078560E"/>
    <w:rsid w:val="00785CC3"/>
    <w:rsid w:val="00785CF9"/>
    <w:rsid w:val="00785EA3"/>
    <w:rsid w:val="007862E5"/>
    <w:rsid w:val="0078646C"/>
    <w:rsid w:val="007913E8"/>
    <w:rsid w:val="007914D3"/>
    <w:rsid w:val="00791D64"/>
    <w:rsid w:val="00793892"/>
    <w:rsid w:val="00793ADF"/>
    <w:rsid w:val="0079442F"/>
    <w:rsid w:val="007945B6"/>
    <w:rsid w:val="00796761"/>
    <w:rsid w:val="007968BC"/>
    <w:rsid w:val="00796D60"/>
    <w:rsid w:val="00797389"/>
    <w:rsid w:val="0079799D"/>
    <w:rsid w:val="007A1BE6"/>
    <w:rsid w:val="007A2D7E"/>
    <w:rsid w:val="007A2F21"/>
    <w:rsid w:val="007A3697"/>
    <w:rsid w:val="007A36DA"/>
    <w:rsid w:val="007A3C6D"/>
    <w:rsid w:val="007A404D"/>
    <w:rsid w:val="007A43C5"/>
    <w:rsid w:val="007A44FB"/>
    <w:rsid w:val="007A452A"/>
    <w:rsid w:val="007A45D2"/>
    <w:rsid w:val="007A4B18"/>
    <w:rsid w:val="007A4B26"/>
    <w:rsid w:val="007A52B1"/>
    <w:rsid w:val="007A61E4"/>
    <w:rsid w:val="007A6224"/>
    <w:rsid w:val="007A6354"/>
    <w:rsid w:val="007A65BF"/>
    <w:rsid w:val="007A67D2"/>
    <w:rsid w:val="007A6D6B"/>
    <w:rsid w:val="007A74B7"/>
    <w:rsid w:val="007A7F2F"/>
    <w:rsid w:val="007B04F0"/>
    <w:rsid w:val="007B178E"/>
    <w:rsid w:val="007B4598"/>
    <w:rsid w:val="007B594C"/>
    <w:rsid w:val="007B6CE7"/>
    <w:rsid w:val="007B74AE"/>
    <w:rsid w:val="007C03DF"/>
    <w:rsid w:val="007C09A6"/>
    <w:rsid w:val="007C0CD0"/>
    <w:rsid w:val="007C0D36"/>
    <w:rsid w:val="007C0F03"/>
    <w:rsid w:val="007C150C"/>
    <w:rsid w:val="007C172F"/>
    <w:rsid w:val="007C1E4F"/>
    <w:rsid w:val="007C208C"/>
    <w:rsid w:val="007C27D5"/>
    <w:rsid w:val="007C28F0"/>
    <w:rsid w:val="007C2E5B"/>
    <w:rsid w:val="007C333B"/>
    <w:rsid w:val="007C46FF"/>
    <w:rsid w:val="007C4A79"/>
    <w:rsid w:val="007C4AF2"/>
    <w:rsid w:val="007C6FC7"/>
    <w:rsid w:val="007D04FD"/>
    <w:rsid w:val="007D0749"/>
    <w:rsid w:val="007D0E4D"/>
    <w:rsid w:val="007D1260"/>
    <w:rsid w:val="007D1ED5"/>
    <w:rsid w:val="007D1EE3"/>
    <w:rsid w:val="007D24F4"/>
    <w:rsid w:val="007D3269"/>
    <w:rsid w:val="007D3554"/>
    <w:rsid w:val="007D45CA"/>
    <w:rsid w:val="007D45F4"/>
    <w:rsid w:val="007D47B9"/>
    <w:rsid w:val="007D5782"/>
    <w:rsid w:val="007D5DBC"/>
    <w:rsid w:val="007D647E"/>
    <w:rsid w:val="007D6579"/>
    <w:rsid w:val="007D7831"/>
    <w:rsid w:val="007D7EE5"/>
    <w:rsid w:val="007E0364"/>
    <w:rsid w:val="007E0F29"/>
    <w:rsid w:val="007E1B26"/>
    <w:rsid w:val="007E1BC9"/>
    <w:rsid w:val="007E24EF"/>
    <w:rsid w:val="007E27AD"/>
    <w:rsid w:val="007E34E7"/>
    <w:rsid w:val="007E3F88"/>
    <w:rsid w:val="007E42D9"/>
    <w:rsid w:val="007E60EC"/>
    <w:rsid w:val="007E6360"/>
    <w:rsid w:val="007E6994"/>
    <w:rsid w:val="007E7156"/>
    <w:rsid w:val="007E7B63"/>
    <w:rsid w:val="007F074A"/>
    <w:rsid w:val="007F0A75"/>
    <w:rsid w:val="007F10B7"/>
    <w:rsid w:val="007F1B7E"/>
    <w:rsid w:val="007F3D85"/>
    <w:rsid w:val="007F3DD9"/>
    <w:rsid w:val="007F4612"/>
    <w:rsid w:val="007F48BD"/>
    <w:rsid w:val="007F56B9"/>
    <w:rsid w:val="007F5A35"/>
    <w:rsid w:val="007F5CDA"/>
    <w:rsid w:val="007F7496"/>
    <w:rsid w:val="007F776D"/>
    <w:rsid w:val="0080058F"/>
    <w:rsid w:val="0080073A"/>
    <w:rsid w:val="00802182"/>
    <w:rsid w:val="00802CF2"/>
    <w:rsid w:val="00803F95"/>
    <w:rsid w:val="00804232"/>
    <w:rsid w:val="008045E1"/>
    <w:rsid w:val="00804F98"/>
    <w:rsid w:val="00805807"/>
    <w:rsid w:val="00805A5F"/>
    <w:rsid w:val="00805A68"/>
    <w:rsid w:val="00805BA4"/>
    <w:rsid w:val="008067B9"/>
    <w:rsid w:val="0080700A"/>
    <w:rsid w:val="00807A3A"/>
    <w:rsid w:val="00807A8A"/>
    <w:rsid w:val="00810E27"/>
    <w:rsid w:val="00811B15"/>
    <w:rsid w:val="00811E4B"/>
    <w:rsid w:val="008122B4"/>
    <w:rsid w:val="008127DC"/>
    <w:rsid w:val="00812952"/>
    <w:rsid w:val="00812D5F"/>
    <w:rsid w:val="008130F3"/>
    <w:rsid w:val="008137DA"/>
    <w:rsid w:val="0081394F"/>
    <w:rsid w:val="00813A6D"/>
    <w:rsid w:val="008152BC"/>
    <w:rsid w:val="0081540D"/>
    <w:rsid w:val="00815471"/>
    <w:rsid w:val="008176FE"/>
    <w:rsid w:val="00817901"/>
    <w:rsid w:val="00820348"/>
    <w:rsid w:val="008209C7"/>
    <w:rsid w:val="0082105D"/>
    <w:rsid w:val="0082107E"/>
    <w:rsid w:val="00821596"/>
    <w:rsid w:val="00821A08"/>
    <w:rsid w:val="00821D40"/>
    <w:rsid w:val="00822348"/>
    <w:rsid w:val="00822372"/>
    <w:rsid w:val="00822E2F"/>
    <w:rsid w:val="008237AD"/>
    <w:rsid w:val="00823900"/>
    <w:rsid w:val="0082429E"/>
    <w:rsid w:val="00824903"/>
    <w:rsid w:val="00824C11"/>
    <w:rsid w:val="00824E04"/>
    <w:rsid w:val="00825A37"/>
    <w:rsid w:val="008264BF"/>
    <w:rsid w:val="008328BD"/>
    <w:rsid w:val="008330CA"/>
    <w:rsid w:val="00834863"/>
    <w:rsid w:val="0083577A"/>
    <w:rsid w:val="00836311"/>
    <w:rsid w:val="00837C99"/>
    <w:rsid w:val="00842786"/>
    <w:rsid w:val="00842AD6"/>
    <w:rsid w:val="008436A6"/>
    <w:rsid w:val="00843724"/>
    <w:rsid w:val="008437E9"/>
    <w:rsid w:val="0084462B"/>
    <w:rsid w:val="00844998"/>
    <w:rsid w:val="00844C9A"/>
    <w:rsid w:val="00844E99"/>
    <w:rsid w:val="00846180"/>
    <w:rsid w:val="008462BA"/>
    <w:rsid w:val="00847FFA"/>
    <w:rsid w:val="008506C8"/>
    <w:rsid w:val="00851652"/>
    <w:rsid w:val="008528FF"/>
    <w:rsid w:val="00853195"/>
    <w:rsid w:val="00853B54"/>
    <w:rsid w:val="00853B8A"/>
    <w:rsid w:val="008544BE"/>
    <w:rsid w:val="00854B77"/>
    <w:rsid w:val="00854E7E"/>
    <w:rsid w:val="008555FC"/>
    <w:rsid w:val="00855BC5"/>
    <w:rsid w:val="00855D0C"/>
    <w:rsid w:val="008563EE"/>
    <w:rsid w:val="00856D4C"/>
    <w:rsid w:val="00856F72"/>
    <w:rsid w:val="00860FC3"/>
    <w:rsid w:val="00862958"/>
    <w:rsid w:val="00863545"/>
    <w:rsid w:val="00865190"/>
    <w:rsid w:val="00865F93"/>
    <w:rsid w:val="0086727C"/>
    <w:rsid w:val="00867290"/>
    <w:rsid w:val="00867FBF"/>
    <w:rsid w:val="00870387"/>
    <w:rsid w:val="0087053B"/>
    <w:rsid w:val="00870A04"/>
    <w:rsid w:val="00871CF7"/>
    <w:rsid w:val="0087226F"/>
    <w:rsid w:val="0087296F"/>
    <w:rsid w:val="00873124"/>
    <w:rsid w:val="0087359A"/>
    <w:rsid w:val="00873C82"/>
    <w:rsid w:val="008740A8"/>
    <w:rsid w:val="00875241"/>
    <w:rsid w:val="00875437"/>
    <w:rsid w:val="008754A6"/>
    <w:rsid w:val="008767A8"/>
    <w:rsid w:val="0087686A"/>
    <w:rsid w:val="00876B84"/>
    <w:rsid w:val="008771E2"/>
    <w:rsid w:val="00877683"/>
    <w:rsid w:val="008776CF"/>
    <w:rsid w:val="00880A57"/>
    <w:rsid w:val="008818DF"/>
    <w:rsid w:val="00881BA7"/>
    <w:rsid w:val="008822AC"/>
    <w:rsid w:val="00882B6D"/>
    <w:rsid w:val="00882E9F"/>
    <w:rsid w:val="008831BF"/>
    <w:rsid w:val="008833ED"/>
    <w:rsid w:val="0088350E"/>
    <w:rsid w:val="0088396A"/>
    <w:rsid w:val="0088407E"/>
    <w:rsid w:val="008848B6"/>
    <w:rsid w:val="008848D8"/>
    <w:rsid w:val="00884D8F"/>
    <w:rsid w:val="00885AAC"/>
    <w:rsid w:val="00885CEB"/>
    <w:rsid w:val="00886B94"/>
    <w:rsid w:val="00887508"/>
    <w:rsid w:val="00887680"/>
    <w:rsid w:val="00891275"/>
    <w:rsid w:val="008922D4"/>
    <w:rsid w:val="00892740"/>
    <w:rsid w:val="008928C9"/>
    <w:rsid w:val="0089320F"/>
    <w:rsid w:val="0089391A"/>
    <w:rsid w:val="00893971"/>
    <w:rsid w:val="008939A7"/>
    <w:rsid w:val="00893DA6"/>
    <w:rsid w:val="00895066"/>
    <w:rsid w:val="00895132"/>
    <w:rsid w:val="00895C10"/>
    <w:rsid w:val="008967D2"/>
    <w:rsid w:val="0089699C"/>
    <w:rsid w:val="008972C8"/>
    <w:rsid w:val="00897E8F"/>
    <w:rsid w:val="00897ECC"/>
    <w:rsid w:val="008A0474"/>
    <w:rsid w:val="008A0630"/>
    <w:rsid w:val="008A1E3F"/>
    <w:rsid w:val="008A1F45"/>
    <w:rsid w:val="008A3055"/>
    <w:rsid w:val="008A3CBB"/>
    <w:rsid w:val="008A5914"/>
    <w:rsid w:val="008A602C"/>
    <w:rsid w:val="008A6034"/>
    <w:rsid w:val="008A63E3"/>
    <w:rsid w:val="008A7083"/>
    <w:rsid w:val="008A7539"/>
    <w:rsid w:val="008A7DC7"/>
    <w:rsid w:val="008B15C6"/>
    <w:rsid w:val="008B1899"/>
    <w:rsid w:val="008B1C2B"/>
    <w:rsid w:val="008B3D9C"/>
    <w:rsid w:val="008B4672"/>
    <w:rsid w:val="008B4876"/>
    <w:rsid w:val="008B4D33"/>
    <w:rsid w:val="008B54C4"/>
    <w:rsid w:val="008B54D4"/>
    <w:rsid w:val="008B5E6B"/>
    <w:rsid w:val="008B667F"/>
    <w:rsid w:val="008B7CEF"/>
    <w:rsid w:val="008C0CCF"/>
    <w:rsid w:val="008C1C31"/>
    <w:rsid w:val="008C1D44"/>
    <w:rsid w:val="008C26D1"/>
    <w:rsid w:val="008C2CF9"/>
    <w:rsid w:val="008C2D13"/>
    <w:rsid w:val="008C3A11"/>
    <w:rsid w:val="008C46BB"/>
    <w:rsid w:val="008C48C3"/>
    <w:rsid w:val="008C62EA"/>
    <w:rsid w:val="008C65D4"/>
    <w:rsid w:val="008C701E"/>
    <w:rsid w:val="008C704F"/>
    <w:rsid w:val="008D1206"/>
    <w:rsid w:val="008D1C8D"/>
    <w:rsid w:val="008D1DF3"/>
    <w:rsid w:val="008D1E2D"/>
    <w:rsid w:val="008D268D"/>
    <w:rsid w:val="008D28BC"/>
    <w:rsid w:val="008D2C78"/>
    <w:rsid w:val="008D2C9D"/>
    <w:rsid w:val="008D377D"/>
    <w:rsid w:val="008D38E6"/>
    <w:rsid w:val="008D4985"/>
    <w:rsid w:val="008D509A"/>
    <w:rsid w:val="008D66DB"/>
    <w:rsid w:val="008D6900"/>
    <w:rsid w:val="008D707A"/>
    <w:rsid w:val="008E2B4F"/>
    <w:rsid w:val="008E35BC"/>
    <w:rsid w:val="008E3CCF"/>
    <w:rsid w:val="008E3F48"/>
    <w:rsid w:val="008E4453"/>
    <w:rsid w:val="008E549E"/>
    <w:rsid w:val="008E6C17"/>
    <w:rsid w:val="008E6CB2"/>
    <w:rsid w:val="008E6E7C"/>
    <w:rsid w:val="008E6ED6"/>
    <w:rsid w:val="008E7080"/>
    <w:rsid w:val="008E7A49"/>
    <w:rsid w:val="008F04CB"/>
    <w:rsid w:val="008F178B"/>
    <w:rsid w:val="008F1FC1"/>
    <w:rsid w:val="008F33DB"/>
    <w:rsid w:val="008F3563"/>
    <w:rsid w:val="008F3577"/>
    <w:rsid w:val="008F37F3"/>
    <w:rsid w:val="008F3805"/>
    <w:rsid w:val="008F4A59"/>
    <w:rsid w:val="008F541E"/>
    <w:rsid w:val="008F5A58"/>
    <w:rsid w:val="008F614C"/>
    <w:rsid w:val="008F6A69"/>
    <w:rsid w:val="008F6F52"/>
    <w:rsid w:val="008F7C8C"/>
    <w:rsid w:val="0090042E"/>
    <w:rsid w:val="00901242"/>
    <w:rsid w:val="00901A3F"/>
    <w:rsid w:val="00901A88"/>
    <w:rsid w:val="00901C5C"/>
    <w:rsid w:val="00901C8A"/>
    <w:rsid w:val="00902B99"/>
    <w:rsid w:val="009035B3"/>
    <w:rsid w:val="0090368D"/>
    <w:rsid w:val="00903B61"/>
    <w:rsid w:val="00904322"/>
    <w:rsid w:val="00904E27"/>
    <w:rsid w:val="00905DCD"/>
    <w:rsid w:val="00906445"/>
    <w:rsid w:val="00906574"/>
    <w:rsid w:val="00906ACC"/>
    <w:rsid w:val="00907229"/>
    <w:rsid w:val="0090785C"/>
    <w:rsid w:val="009078F6"/>
    <w:rsid w:val="0091012E"/>
    <w:rsid w:val="00910795"/>
    <w:rsid w:val="00911A60"/>
    <w:rsid w:val="0091245C"/>
    <w:rsid w:val="00912A08"/>
    <w:rsid w:val="009130FD"/>
    <w:rsid w:val="00913377"/>
    <w:rsid w:val="0091452F"/>
    <w:rsid w:val="00914F52"/>
    <w:rsid w:val="0091511D"/>
    <w:rsid w:val="00915774"/>
    <w:rsid w:val="009157E6"/>
    <w:rsid w:val="00916798"/>
    <w:rsid w:val="00916EE3"/>
    <w:rsid w:val="00917975"/>
    <w:rsid w:val="00917E23"/>
    <w:rsid w:val="00920415"/>
    <w:rsid w:val="0092060C"/>
    <w:rsid w:val="00920883"/>
    <w:rsid w:val="009211D8"/>
    <w:rsid w:val="00921B60"/>
    <w:rsid w:val="00921D27"/>
    <w:rsid w:val="00922C29"/>
    <w:rsid w:val="00924455"/>
    <w:rsid w:val="00924B17"/>
    <w:rsid w:val="00924F08"/>
    <w:rsid w:val="009254C6"/>
    <w:rsid w:val="00930597"/>
    <w:rsid w:val="009312BA"/>
    <w:rsid w:val="0093200D"/>
    <w:rsid w:val="009336B9"/>
    <w:rsid w:val="00933E83"/>
    <w:rsid w:val="00933FDD"/>
    <w:rsid w:val="00934054"/>
    <w:rsid w:val="00934318"/>
    <w:rsid w:val="009348BF"/>
    <w:rsid w:val="009349EF"/>
    <w:rsid w:val="00934D1E"/>
    <w:rsid w:val="009353AD"/>
    <w:rsid w:val="00935896"/>
    <w:rsid w:val="00935BD6"/>
    <w:rsid w:val="009374D3"/>
    <w:rsid w:val="00937B51"/>
    <w:rsid w:val="009410E2"/>
    <w:rsid w:val="0094143C"/>
    <w:rsid w:val="009415C3"/>
    <w:rsid w:val="009422FC"/>
    <w:rsid w:val="00942B1B"/>
    <w:rsid w:val="009437B1"/>
    <w:rsid w:val="009442E8"/>
    <w:rsid w:val="00944A80"/>
    <w:rsid w:val="0094535B"/>
    <w:rsid w:val="0094548F"/>
    <w:rsid w:val="009461F3"/>
    <w:rsid w:val="0094633F"/>
    <w:rsid w:val="00947D1F"/>
    <w:rsid w:val="00947F4D"/>
    <w:rsid w:val="0095000B"/>
    <w:rsid w:val="009505DC"/>
    <w:rsid w:val="00950913"/>
    <w:rsid w:val="009513B3"/>
    <w:rsid w:val="00952D7B"/>
    <w:rsid w:val="00952DA9"/>
    <w:rsid w:val="0095450D"/>
    <w:rsid w:val="009546E7"/>
    <w:rsid w:val="00954848"/>
    <w:rsid w:val="009557DA"/>
    <w:rsid w:val="0095586F"/>
    <w:rsid w:val="00955DA2"/>
    <w:rsid w:val="00955FE5"/>
    <w:rsid w:val="00957032"/>
    <w:rsid w:val="00961A47"/>
    <w:rsid w:val="00962825"/>
    <w:rsid w:val="00962C03"/>
    <w:rsid w:val="00963134"/>
    <w:rsid w:val="00963447"/>
    <w:rsid w:val="00963AC4"/>
    <w:rsid w:val="00963FF0"/>
    <w:rsid w:val="009640EB"/>
    <w:rsid w:val="009653B0"/>
    <w:rsid w:val="0096738D"/>
    <w:rsid w:val="00967E94"/>
    <w:rsid w:val="00967EFF"/>
    <w:rsid w:val="00970725"/>
    <w:rsid w:val="00971AB4"/>
    <w:rsid w:val="00972050"/>
    <w:rsid w:val="00972378"/>
    <w:rsid w:val="00972EA7"/>
    <w:rsid w:val="00973D22"/>
    <w:rsid w:val="00974858"/>
    <w:rsid w:val="00974A49"/>
    <w:rsid w:val="009758FA"/>
    <w:rsid w:val="00975EDD"/>
    <w:rsid w:val="009767D8"/>
    <w:rsid w:val="00976B3C"/>
    <w:rsid w:val="00977AD3"/>
    <w:rsid w:val="00977E1D"/>
    <w:rsid w:val="009801B3"/>
    <w:rsid w:val="009805B2"/>
    <w:rsid w:val="00981277"/>
    <w:rsid w:val="00983E22"/>
    <w:rsid w:val="00984A53"/>
    <w:rsid w:val="009854E7"/>
    <w:rsid w:val="00985EFA"/>
    <w:rsid w:val="00986A47"/>
    <w:rsid w:val="00986FF8"/>
    <w:rsid w:val="009873FE"/>
    <w:rsid w:val="00987805"/>
    <w:rsid w:val="00990A24"/>
    <w:rsid w:val="00990C08"/>
    <w:rsid w:val="00991FBE"/>
    <w:rsid w:val="0099255D"/>
    <w:rsid w:val="00992B40"/>
    <w:rsid w:val="00993E5F"/>
    <w:rsid w:val="009945D4"/>
    <w:rsid w:val="00995D42"/>
    <w:rsid w:val="009977E3"/>
    <w:rsid w:val="009A0069"/>
    <w:rsid w:val="009A0397"/>
    <w:rsid w:val="009A0ADA"/>
    <w:rsid w:val="009A289E"/>
    <w:rsid w:val="009A2982"/>
    <w:rsid w:val="009A2A74"/>
    <w:rsid w:val="009A31FB"/>
    <w:rsid w:val="009A426E"/>
    <w:rsid w:val="009A44BE"/>
    <w:rsid w:val="009A479C"/>
    <w:rsid w:val="009A4B7C"/>
    <w:rsid w:val="009A500D"/>
    <w:rsid w:val="009A6DAB"/>
    <w:rsid w:val="009A6E6A"/>
    <w:rsid w:val="009A7498"/>
    <w:rsid w:val="009B010A"/>
    <w:rsid w:val="009B02B3"/>
    <w:rsid w:val="009B057F"/>
    <w:rsid w:val="009B1EBA"/>
    <w:rsid w:val="009B2743"/>
    <w:rsid w:val="009B30DD"/>
    <w:rsid w:val="009B35DE"/>
    <w:rsid w:val="009B3749"/>
    <w:rsid w:val="009B3908"/>
    <w:rsid w:val="009B4599"/>
    <w:rsid w:val="009B46DC"/>
    <w:rsid w:val="009B4F97"/>
    <w:rsid w:val="009B54DD"/>
    <w:rsid w:val="009B6030"/>
    <w:rsid w:val="009B67FC"/>
    <w:rsid w:val="009B75D8"/>
    <w:rsid w:val="009B7E06"/>
    <w:rsid w:val="009C1610"/>
    <w:rsid w:val="009C1E98"/>
    <w:rsid w:val="009C2872"/>
    <w:rsid w:val="009C2D28"/>
    <w:rsid w:val="009C3394"/>
    <w:rsid w:val="009C3A05"/>
    <w:rsid w:val="009C4340"/>
    <w:rsid w:val="009C476E"/>
    <w:rsid w:val="009C578C"/>
    <w:rsid w:val="009C6236"/>
    <w:rsid w:val="009C64E4"/>
    <w:rsid w:val="009C66A9"/>
    <w:rsid w:val="009C72BE"/>
    <w:rsid w:val="009C74AE"/>
    <w:rsid w:val="009C7617"/>
    <w:rsid w:val="009D0086"/>
    <w:rsid w:val="009D04DF"/>
    <w:rsid w:val="009D0582"/>
    <w:rsid w:val="009D09A5"/>
    <w:rsid w:val="009D27F5"/>
    <w:rsid w:val="009D2A10"/>
    <w:rsid w:val="009D2B2C"/>
    <w:rsid w:val="009D32FF"/>
    <w:rsid w:val="009D4541"/>
    <w:rsid w:val="009D4EBC"/>
    <w:rsid w:val="009D560B"/>
    <w:rsid w:val="009D6EE5"/>
    <w:rsid w:val="009D6F5F"/>
    <w:rsid w:val="009E0305"/>
    <w:rsid w:val="009E0866"/>
    <w:rsid w:val="009E0942"/>
    <w:rsid w:val="009E0A6B"/>
    <w:rsid w:val="009E0D73"/>
    <w:rsid w:val="009E0FD6"/>
    <w:rsid w:val="009E1010"/>
    <w:rsid w:val="009E128A"/>
    <w:rsid w:val="009E1A7C"/>
    <w:rsid w:val="009E485B"/>
    <w:rsid w:val="009E5633"/>
    <w:rsid w:val="009E57D5"/>
    <w:rsid w:val="009E6338"/>
    <w:rsid w:val="009E66AB"/>
    <w:rsid w:val="009E686C"/>
    <w:rsid w:val="009E74F9"/>
    <w:rsid w:val="009F02A4"/>
    <w:rsid w:val="009F2778"/>
    <w:rsid w:val="009F2C56"/>
    <w:rsid w:val="009F3A5D"/>
    <w:rsid w:val="009F3C99"/>
    <w:rsid w:val="009F4EF3"/>
    <w:rsid w:val="009F52BD"/>
    <w:rsid w:val="009F5A11"/>
    <w:rsid w:val="009F75C6"/>
    <w:rsid w:val="00A00324"/>
    <w:rsid w:val="00A00453"/>
    <w:rsid w:val="00A0059B"/>
    <w:rsid w:val="00A006CC"/>
    <w:rsid w:val="00A007DF"/>
    <w:rsid w:val="00A00B80"/>
    <w:rsid w:val="00A00ECA"/>
    <w:rsid w:val="00A0118B"/>
    <w:rsid w:val="00A0166F"/>
    <w:rsid w:val="00A01D5E"/>
    <w:rsid w:val="00A02AB4"/>
    <w:rsid w:val="00A036E2"/>
    <w:rsid w:val="00A04C7F"/>
    <w:rsid w:val="00A052B0"/>
    <w:rsid w:val="00A05316"/>
    <w:rsid w:val="00A0545B"/>
    <w:rsid w:val="00A05628"/>
    <w:rsid w:val="00A0693B"/>
    <w:rsid w:val="00A06A45"/>
    <w:rsid w:val="00A07452"/>
    <w:rsid w:val="00A07571"/>
    <w:rsid w:val="00A078E9"/>
    <w:rsid w:val="00A10407"/>
    <w:rsid w:val="00A1144C"/>
    <w:rsid w:val="00A11BDB"/>
    <w:rsid w:val="00A136FF"/>
    <w:rsid w:val="00A161C0"/>
    <w:rsid w:val="00A16476"/>
    <w:rsid w:val="00A16C5C"/>
    <w:rsid w:val="00A17EE8"/>
    <w:rsid w:val="00A203B5"/>
    <w:rsid w:val="00A21095"/>
    <w:rsid w:val="00A21A7F"/>
    <w:rsid w:val="00A228E8"/>
    <w:rsid w:val="00A22CE0"/>
    <w:rsid w:val="00A2343F"/>
    <w:rsid w:val="00A24722"/>
    <w:rsid w:val="00A24DC6"/>
    <w:rsid w:val="00A25895"/>
    <w:rsid w:val="00A25A8B"/>
    <w:rsid w:val="00A265A9"/>
    <w:rsid w:val="00A274F1"/>
    <w:rsid w:val="00A2793A"/>
    <w:rsid w:val="00A3218B"/>
    <w:rsid w:val="00A32341"/>
    <w:rsid w:val="00A32D38"/>
    <w:rsid w:val="00A33266"/>
    <w:rsid w:val="00A338AF"/>
    <w:rsid w:val="00A33EC1"/>
    <w:rsid w:val="00A346CC"/>
    <w:rsid w:val="00A346E5"/>
    <w:rsid w:val="00A37B43"/>
    <w:rsid w:val="00A408B3"/>
    <w:rsid w:val="00A40F99"/>
    <w:rsid w:val="00A410EB"/>
    <w:rsid w:val="00A41270"/>
    <w:rsid w:val="00A417CA"/>
    <w:rsid w:val="00A427E3"/>
    <w:rsid w:val="00A4441F"/>
    <w:rsid w:val="00A44505"/>
    <w:rsid w:val="00A44560"/>
    <w:rsid w:val="00A45034"/>
    <w:rsid w:val="00A45166"/>
    <w:rsid w:val="00A46E16"/>
    <w:rsid w:val="00A47A1E"/>
    <w:rsid w:val="00A47B14"/>
    <w:rsid w:val="00A47BD8"/>
    <w:rsid w:val="00A50316"/>
    <w:rsid w:val="00A50B68"/>
    <w:rsid w:val="00A50EA5"/>
    <w:rsid w:val="00A514B8"/>
    <w:rsid w:val="00A51899"/>
    <w:rsid w:val="00A5196A"/>
    <w:rsid w:val="00A5289E"/>
    <w:rsid w:val="00A5299E"/>
    <w:rsid w:val="00A530B0"/>
    <w:rsid w:val="00A5314F"/>
    <w:rsid w:val="00A543A9"/>
    <w:rsid w:val="00A55AA7"/>
    <w:rsid w:val="00A560E6"/>
    <w:rsid w:val="00A5718E"/>
    <w:rsid w:val="00A57489"/>
    <w:rsid w:val="00A60666"/>
    <w:rsid w:val="00A61483"/>
    <w:rsid w:val="00A618A1"/>
    <w:rsid w:val="00A61CF5"/>
    <w:rsid w:val="00A62623"/>
    <w:rsid w:val="00A627B2"/>
    <w:rsid w:val="00A6290D"/>
    <w:rsid w:val="00A62CC9"/>
    <w:rsid w:val="00A632F4"/>
    <w:rsid w:val="00A638C8"/>
    <w:rsid w:val="00A64AB7"/>
    <w:rsid w:val="00A64BC9"/>
    <w:rsid w:val="00A6531F"/>
    <w:rsid w:val="00A657A8"/>
    <w:rsid w:val="00A6599F"/>
    <w:rsid w:val="00A6731D"/>
    <w:rsid w:val="00A67AC6"/>
    <w:rsid w:val="00A67CEA"/>
    <w:rsid w:val="00A70C96"/>
    <w:rsid w:val="00A70DB3"/>
    <w:rsid w:val="00A7119B"/>
    <w:rsid w:val="00A714F6"/>
    <w:rsid w:val="00A72033"/>
    <w:rsid w:val="00A72AB9"/>
    <w:rsid w:val="00A73192"/>
    <w:rsid w:val="00A735DE"/>
    <w:rsid w:val="00A738BB"/>
    <w:rsid w:val="00A739DF"/>
    <w:rsid w:val="00A7410F"/>
    <w:rsid w:val="00A74234"/>
    <w:rsid w:val="00A7540F"/>
    <w:rsid w:val="00A768E9"/>
    <w:rsid w:val="00A77293"/>
    <w:rsid w:val="00A773E8"/>
    <w:rsid w:val="00A77832"/>
    <w:rsid w:val="00A7784D"/>
    <w:rsid w:val="00A77E49"/>
    <w:rsid w:val="00A80854"/>
    <w:rsid w:val="00A808BE"/>
    <w:rsid w:val="00A8091C"/>
    <w:rsid w:val="00A80E36"/>
    <w:rsid w:val="00A81708"/>
    <w:rsid w:val="00A822D2"/>
    <w:rsid w:val="00A826B2"/>
    <w:rsid w:val="00A8303C"/>
    <w:rsid w:val="00A83495"/>
    <w:rsid w:val="00A8425A"/>
    <w:rsid w:val="00A84E2C"/>
    <w:rsid w:val="00A850D7"/>
    <w:rsid w:val="00A85E75"/>
    <w:rsid w:val="00A861A3"/>
    <w:rsid w:val="00A870AD"/>
    <w:rsid w:val="00A87361"/>
    <w:rsid w:val="00A87754"/>
    <w:rsid w:val="00A907F2"/>
    <w:rsid w:val="00A909EC"/>
    <w:rsid w:val="00A90FE2"/>
    <w:rsid w:val="00A914B5"/>
    <w:rsid w:val="00A919D9"/>
    <w:rsid w:val="00A920E5"/>
    <w:rsid w:val="00A92A17"/>
    <w:rsid w:val="00A92F4F"/>
    <w:rsid w:val="00A93111"/>
    <w:rsid w:val="00A9311D"/>
    <w:rsid w:val="00A93E9F"/>
    <w:rsid w:val="00A94FD6"/>
    <w:rsid w:val="00A958DB"/>
    <w:rsid w:val="00A95EE9"/>
    <w:rsid w:val="00A964B6"/>
    <w:rsid w:val="00A96FBF"/>
    <w:rsid w:val="00A978F7"/>
    <w:rsid w:val="00AA010A"/>
    <w:rsid w:val="00AA03DC"/>
    <w:rsid w:val="00AA0551"/>
    <w:rsid w:val="00AA09E9"/>
    <w:rsid w:val="00AA1E83"/>
    <w:rsid w:val="00AA30EF"/>
    <w:rsid w:val="00AA3919"/>
    <w:rsid w:val="00AA3BCA"/>
    <w:rsid w:val="00AA3F7F"/>
    <w:rsid w:val="00AA3FF4"/>
    <w:rsid w:val="00AA43F3"/>
    <w:rsid w:val="00AA49D1"/>
    <w:rsid w:val="00AA523A"/>
    <w:rsid w:val="00AA56BB"/>
    <w:rsid w:val="00AA5774"/>
    <w:rsid w:val="00AA5974"/>
    <w:rsid w:val="00AA61FA"/>
    <w:rsid w:val="00AA6544"/>
    <w:rsid w:val="00AA69D1"/>
    <w:rsid w:val="00AA7673"/>
    <w:rsid w:val="00AA7B0B"/>
    <w:rsid w:val="00AA7CE7"/>
    <w:rsid w:val="00AB01D0"/>
    <w:rsid w:val="00AB0A71"/>
    <w:rsid w:val="00AB1A62"/>
    <w:rsid w:val="00AB2E60"/>
    <w:rsid w:val="00AB34F9"/>
    <w:rsid w:val="00AB3C67"/>
    <w:rsid w:val="00AB3D47"/>
    <w:rsid w:val="00AB4D48"/>
    <w:rsid w:val="00AB4E23"/>
    <w:rsid w:val="00AB5DCF"/>
    <w:rsid w:val="00AB741B"/>
    <w:rsid w:val="00AB7DEE"/>
    <w:rsid w:val="00AC0280"/>
    <w:rsid w:val="00AC0661"/>
    <w:rsid w:val="00AC0E27"/>
    <w:rsid w:val="00AC160D"/>
    <w:rsid w:val="00AC1801"/>
    <w:rsid w:val="00AC1A0C"/>
    <w:rsid w:val="00AC2E50"/>
    <w:rsid w:val="00AC42CC"/>
    <w:rsid w:val="00AC42CE"/>
    <w:rsid w:val="00AC453F"/>
    <w:rsid w:val="00AC4750"/>
    <w:rsid w:val="00AC52CE"/>
    <w:rsid w:val="00AC59FE"/>
    <w:rsid w:val="00AC5B2E"/>
    <w:rsid w:val="00AC5CE8"/>
    <w:rsid w:val="00AC69E1"/>
    <w:rsid w:val="00AD02E3"/>
    <w:rsid w:val="00AD03C6"/>
    <w:rsid w:val="00AD03F3"/>
    <w:rsid w:val="00AD08E4"/>
    <w:rsid w:val="00AD1661"/>
    <w:rsid w:val="00AD1FAA"/>
    <w:rsid w:val="00AD2AA3"/>
    <w:rsid w:val="00AD2CBA"/>
    <w:rsid w:val="00AD2D3C"/>
    <w:rsid w:val="00AD32BF"/>
    <w:rsid w:val="00AD56F5"/>
    <w:rsid w:val="00AD5B47"/>
    <w:rsid w:val="00AD6046"/>
    <w:rsid w:val="00AD678D"/>
    <w:rsid w:val="00AD72D0"/>
    <w:rsid w:val="00AE06DE"/>
    <w:rsid w:val="00AE08AC"/>
    <w:rsid w:val="00AE0BA9"/>
    <w:rsid w:val="00AE0CAF"/>
    <w:rsid w:val="00AE196D"/>
    <w:rsid w:val="00AE1BFA"/>
    <w:rsid w:val="00AE1E44"/>
    <w:rsid w:val="00AE21D3"/>
    <w:rsid w:val="00AE241C"/>
    <w:rsid w:val="00AE2791"/>
    <w:rsid w:val="00AE341D"/>
    <w:rsid w:val="00AE41DC"/>
    <w:rsid w:val="00AE4F63"/>
    <w:rsid w:val="00AE4FF2"/>
    <w:rsid w:val="00AE51AE"/>
    <w:rsid w:val="00AE56AC"/>
    <w:rsid w:val="00AE5D27"/>
    <w:rsid w:val="00AE6A08"/>
    <w:rsid w:val="00AF027B"/>
    <w:rsid w:val="00AF0FDB"/>
    <w:rsid w:val="00AF168A"/>
    <w:rsid w:val="00AF19FD"/>
    <w:rsid w:val="00AF1AC4"/>
    <w:rsid w:val="00AF30B3"/>
    <w:rsid w:val="00AF38F1"/>
    <w:rsid w:val="00AF453F"/>
    <w:rsid w:val="00AF4E3E"/>
    <w:rsid w:val="00AF5E6C"/>
    <w:rsid w:val="00AF63C2"/>
    <w:rsid w:val="00AF6860"/>
    <w:rsid w:val="00AF6ACA"/>
    <w:rsid w:val="00AF7FF6"/>
    <w:rsid w:val="00B00621"/>
    <w:rsid w:val="00B00FC6"/>
    <w:rsid w:val="00B01C9B"/>
    <w:rsid w:val="00B01F0B"/>
    <w:rsid w:val="00B01FC2"/>
    <w:rsid w:val="00B02083"/>
    <w:rsid w:val="00B0332F"/>
    <w:rsid w:val="00B03347"/>
    <w:rsid w:val="00B03AF3"/>
    <w:rsid w:val="00B04ED9"/>
    <w:rsid w:val="00B06969"/>
    <w:rsid w:val="00B06AE7"/>
    <w:rsid w:val="00B07BF3"/>
    <w:rsid w:val="00B07CAB"/>
    <w:rsid w:val="00B10F66"/>
    <w:rsid w:val="00B11002"/>
    <w:rsid w:val="00B11527"/>
    <w:rsid w:val="00B1189F"/>
    <w:rsid w:val="00B1249F"/>
    <w:rsid w:val="00B124A5"/>
    <w:rsid w:val="00B125CD"/>
    <w:rsid w:val="00B136F2"/>
    <w:rsid w:val="00B13896"/>
    <w:rsid w:val="00B15642"/>
    <w:rsid w:val="00B15E02"/>
    <w:rsid w:val="00B15FE0"/>
    <w:rsid w:val="00B1759D"/>
    <w:rsid w:val="00B20B53"/>
    <w:rsid w:val="00B21FB5"/>
    <w:rsid w:val="00B223C2"/>
    <w:rsid w:val="00B23475"/>
    <w:rsid w:val="00B25DBD"/>
    <w:rsid w:val="00B25E4E"/>
    <w:rsid w:val="00B27768"/>
    <w:rsid w:val="00B2797D"/>
    <w:rsid w:val="00B30E0B"/>
    <w:rsid w:val="00B314EB"/>
    <w:rsid w:val="00B31BB5"/>
    <w:rsid w:val="00B32C64"/>
    <w:rsid w:val="00B32DB7"/>
    <w:rsid w:val="00B3393F"/>
    <w:rsid w:val="00B33C25"/>
    <w:rsid w:val="00B3619F"/>
    <w:rsid w:val="00B366BD"/>
    <w:rsid w:val="00B377AA"/>
    <w:rsid w:val="00B40063"/>
    <w:rsid w:val="00B41C78"/>
    <w:rsid w:val="00B41FFB"/>
    <w:rsid w:val="00B424D7"/>
    <w:rsid w:val="00B42A12"/>
    <w:rsid w:val="00B43096"/>
    <w:rsid w:val="00B431DD"/>
    <w:rsid w:val="00B43257"/>
    <w:rsid w:val="00B4325C"/>
    <w:rsid w:val="00B437FA"/>
    <w:rsid w:val="00B43C44"/>
    <w:rsid w:val="00B43C73"/>
    <w:rsid w:val="00B43EBD"/>
    <w:rsid w:val="00B44F69"/>
    <w:rsid w:val="00B44FA1"/>
    <w:rsid w:val="00B45019"/>
    <w:rsid w:val="00B457B9"/>
    <w:rsid w:val="00B45EE4"/>
    <w:rsid w:val="00B46D11"/>
    <w:rsid w:val="00B476A2"/>
    <w:rsid w:val="00B478D1"/>
    <w:rsid w:val="00B47FC1"/>
    <w:rsid w:val="00B504E1"/>
    <w:rsid w:val="00B51A92"/>
    <w:rsid w:val="00B52BD6"/>
    <w:rsid w:val="00B52C8F"/>
    <w:rsid w:val="00B52ED2"/>
    <w:rsid w:val="00B5301C"/>
    <w:rsid w:val="00B53CCB"/>
    <w:rsid w:val="00B54DED"/>
    <w:rsid w:val="00B5574A"/>
    <w:rsid w:val="00B557D8"/>
    <w:rsid w:val="00B55861"/>
    <w:rsid w:val="00B558D1"/>
    <w:rsid w:val="00B6168F"/>
    <w:rsid w:val="00B62AC4"/>
    <w:rsid w:val="00B62C74"/>
    <w:rsid w:val="00B63B0F"/>
    <w:rsid w:val="00B63F95"/>
    <w:rsid w:val="00B651A0"/>
    <w:rsid w:val="00B65F45"/>
    <w:rsid w:val="00B6671E"/>
    <w:rsid w:val="00B670FF"/>
    <w:rsid w:val="00B67929"/>
    <w:rsid w:val="00B67BF6"/>
    <w:rsid w:val="00B70001"/>
    <w:rsid w:val="00B7059F"/>
    <w:rsid w:val="00B70EA8"/>
    <w:rsid w:val="00B7153E"/>
    <w:rsid w:val="00B71A56"/>
    <w:rsid w:val="00B72533"/>
    <w:rsid w:val="00B72AEE"/>
    <w:rsid w:val="00B72C88"/>
    <w:rsid w:val="00B732C8"/>
    <w:rsid w:val="00B73620"/>
    <w:rsid w:val="00B73BE2"/>
    <w:rsid w:val="00B7570C"/>
    <w:rsid w:val="00B75A02"/>
    <w:rsid w:val="00B7691A"/>
    <w:rsid w:val="00B76C1D"/>
    <w:rsid w:val="00B76DA3"/>
    <w:rsid w:val="00B77A9D"/>
    <w:rsid w:val="00B80501"/>
    <w:rsid w:val="00B80977"/>
    <w:rsid w:val="00B81402"/>
    <w:rsid w:val="00B81767"/>
    <w:rsid w:val="00B81A25"/>
    <w:rsid w:val="00B8308F"/>
    <w:rsid w:val="00B83E72"/>
    <w:rsid w:val="00B85E1D"/>
    <w:rsid w:val="00B86FD5"/>
    <w:rsid w:val="00B90507"/>
    <w:rsid w:val="00B9138D"/>
    <w:rsid w:val="00B926B8"/>
    <w:rsid w:val="00B93B57"/>
    <w:rsid w:val="00B947F4"/>
    <w:rsid w:val="00B94933"/>
    <w:rsid w:val="00B9552C"/>
    <w:rsid w:val="00B9558C"/>
    <w:rsid w:val="00B95CEB"/>
    <w:rsid w:val="00B96496"/>
    <w:rsid w:val="00B96AB0"/>
    <w:rsid w:val="00B96F1A"/>
    <w:rsid w:val="00B97372"/>
    <w:rsid w:val="00BA0265"/>
    <w:rsid w:val="00BA03E0"/>
    <w:rsid w:val="00BA1072"/>
    <w:rsid w:val="00BA1169"/>
    <w:rsid w:val="00BA18F0"/>
    <w:rsid w:val="00BA2D51"/>
    <w:rsid w:val="00BA31B4"/>
    <w:rsid w:val="00BA4036"/>
    <w:rsid w:val="00BA407C"/>
    <w:rsid w:val="00BA5E8B"/>
    <w:rsid w:val="00BA5FAC"/>
    <w:rsid w:val="00BA6DF3"/>
    <w:rsid w:val="00BA7429"/>
    <w:rsid w:val="00BA7964"/>
    <w:rsid w:val="00BB0B10"/>
    <w:rsid w:val="00BB1349"/>
    <w:rsid w:val="00BB1B29"/>
    <w:rsid w:val="00BB2097"/>
    <w:rsid w:val="00BB20B0"/>
    <w:rsid w:val="00BB2527"/>
    <w:rsid w:val="00BB4BDA"/>
    <w:rsid w:val="00BB702D"/>
    <w:rsid w:val="00BB7B90"/>
    <w:rsid w:val="00BC0055"/>
    <w:rsid w:val="00BC17D0"/>
    <w:rsid w:val="00BC3977"/>
    <w:rsid w:val="00BC41BF"/>
    <w:rsid w:val="00BC5D4E"/>
    <w:rsid w:val="00BC64DC"/>
    <w:rsid w:val="00BC736B"/>
    <w:rsid w:val="00BC7EEE"/>
    <w:rsid w:val="00BD0968"/>
    <w:rsid w:val="00BD1117"/>
    <w:rsid w:val="00BD2AE7"/>
    <w:rsid w:val="00BD2FD7"/>
    <w:rsid w:val="00BD560F"/>
    <w:rsid w:val="00BD6F07"/>
    <w:rsid w:val="00BD783F"/>
    <w:rsid w:val="00BD7875"/>
    <w:rsid w:val="00BD7BEA"/>
    <w:rsid w:val="00BE0B32"/>
    <w:rsid w:val="00BE1FA2"/>
    <w:rsid w:val="00BE22B7"/>
    <w:rsid w:val="00BE235C"/>
    <w:rsid w:val="00BE3374"/>
    <w:rsid w:val="00BE3BF7"/>
    <w:rsid w:val="00BE4562"/>
    <w:rsid w:val="00BE467B"/>
    <w:rsid w:val="00BE5A9A"/>
    <w:rsid w:val="00BE6BB0"/>
    <w:rsid w:val="00BE6CD7"/>
    <w:rsid w:val="00BE7072"/>
    <w:rsid w:val="00BF07EE"/>
    <w:rsid w:val="00BF09D1"/>
    <w:rsid w:val="00BF0B20"/>
    <w:rsid w:val="00BF1642"/>
    <w:rsid w:val="00BF2544"/>
    <w:rsid w:val="00BF27A8"/>
    <w:rsid w:val="00BF3013"/>
    <w:rsid w:val="00BF3129"/>
    <w:rsid w:val="00BF3757"/>
    <w:rsid w:val="00BF415C"/>
    <w:rsid w:val="00BF4548"/>
    <w:rsid w:val="00BF4605"/>
    <w:rsid w:val="00BF49A5"/>
    <w:rsid w:val="00BF54A6"/>
    <w:rsid w:val="00BF564F"/>
    <w:rsid w:val="00BF5F1D"/>
    <w:rsid w:val="00BF6235"/>
    <w:rsid w:val="00BF62D4"/>
    <w:rsid w:val="00BF78D7"/>
    <w:rsid w:val="00C01197"/>
    <w:rsid w:val="00C01BFA"/>
    <w:rsid w:val="00C02F35"/>
    <w:rsid w:val="00C03B17"/>
    <w:rsid w:val="00C0484C"/>
    <w:rsid w:val="00C05BF6"/>
    <w:rsid w:val="00C06476"/>
    <w:rsid w:val="00C06720"/>
    <w:rsid w:val="00C0687C"/>
    <w:rsid w:val="00C06C82"/>
    <w:rsid w:val="00C0720A"/>
    <w:rsid w:val="00C074AF"/>
    <w:rsid w:val="00C07C62"/>
    <w:rsid w:val="00C10AF6"/>
    <w:rsid w:val="00C1130E"/>
    <w:rsid w:val="00C117ED"/>
    <w:rsid w:val="00C1288E"/>
    <w:rsid w:val="00C13032"/>
    <w:rsid w:val="00C1305F"/>
    <w:rsid w:val="00C1436D"/>
    <w:rsid w:val="00C14B8B"/>
    <w:rsid w:val="00C155B4"/>
    <w:rsid w:val="00C15F64"/>
    <w:rsid w:val="00C1682E"/>
    <w:rsid w:val="00C17650"/>
    <w:rsid w:val="00C17657"/>
    <w:rsid w:val="00C178FD"/>
    <w:rsid w:val="00C17B34"/>
    <w:rsid w:val="00C203FE"/>
    <w:rsid w:val="00C207DA"/>
    <w:rsid w:val="00C20F12"/>
    <w:rsid w:val="00C215D4"/>
    <w:rsid w:val="00C261AD"/>
    <w:rsid w:val="00C2734A"/>
    <w:rsid w:val="00C27738"/>
    <w:rsid w:val="00C27CBA"/>
    <w:rsid w:val="00C302FF"/>
    <w:rsid w:val="00C3052F"/>
    <w:rsid w:val="00C31121"/>
    <w:rsid w:val="00C31276"/>
    <w:rsid w:val="00C321EE"/>
    <w:rsid w:val="00C32A00"/>
    <w:rsid w:val="00C32BA5"/>
    <w:rsid w:val="00C32ED5"/>
    <w:rsid w:val="00C33547"/>
    <w:rsid w:val="00C3541D"/>
    <w:rsid w:val="00C35C6E"/>
    <w:rsid w:val="00C36437"/>
    <w:rsid w:val="00C36BBD"/>
    <w:rsid w:val="00C36F4D"/>
    <w:rsid w:val="00C37300"/>
    <w:rsid w:val="00C3748C"/>
    <w:rsid w:val="00C37B43"/>
    <w:rsid w:val="00C37D4C"/>
    <w:rsid w:val="00C40694"/>
    <w:rsid w:val="00C412D3"/>
    <w:rsid w:val="00C41719"/>
    <w:rsid w:val="00C419D2"/>
    <w:rsid w:val="00C42172"/>
    <w:rsid w:val="00C4343A"/>
    <w:rsid w:val="00C43BCB"/>
    <w:rsid w:val="00C446EB"/>
    <w:rsid w:val="00C44BC5"/>
    <w:rsid w:val="00C44DD9"/>
    <w:rsid w:val="00C4694F"/>
    <w:rsid w:val="00C46BF0"/>
    <w:rsid w:val="00C472EA"/>
    <w:rsid w:val="00C476BD"/>
    <w:rsid w:val="00C5067C"/>
    <w:rsid w:val="00C50721"/>
    <w:rsid w:val="00C50EF9"/>
    <w:rsid w:val="00C512CC"/>
    <w:rsid w:val="00C52084"/>
    <w:rsid w:val="00C5258E"/>
    <w:rsid w:val="00C52B2F"/>
    <w:rsid w:val="00C53A0B"/>
    <w:rsid w:val="00C543DC"/>
    <w:rsid w:val="00C5489C"/>
    <w:rsid w:val="00C54952"/>
    <w:rsid w:val="00C5505E"/>
    <w:rsid w:val="00C555D8"/>
    <w:rsid w:val="00C55AD4"/>
    <w:rsid w:val="00C56C4F"/>
    <w:rsid w:val="00C573D4"/>
    <w:rsid w:val="00C57EEE"/>
    <w:rsid w:val="00C6044D"/>
    <w:rsid w:val="00C62647"/>
    <w:rsid w:val="00C629AC"/>
    <w:rsid w:val="00C62C29"/>
    <w:rsid w:val="00C62E23"/>
    <w:rsid w:val="00C63C31"/>
    <w:rsid w:val="00C64799"/>
    <w:rsid w:val="00C65FF3"/>
    <w:rsid w:val="00C669E8"/>
    <w:rsid w:val="00C66EA1"/>
    <w:rsid w:val="00C67057"/>
    <w:rsid w:val="00C67C30"/>
    <w:rsid w:val="00C70154"/>
    <w:rsid w:val="00C708B5"/>
    <w:rsid w:val="00C70B4C"/>
    <w:rsid w:val="00C70BD3"/>
    <w:rsid w:val="00C71831"/>
    <w:rsid w:val="00C719F8"/>
    <w:rsid w:val="00C72D71"/>
    <w:rsid w:val="00C73910"/>
    <w:rsid w:val="00C750A9"/>
    <w:rsid w:val="00C75BCB"/>
    <w:rsid w:val="00C75E1B"/>
    <w:rsid w:val="00C75FB8"/>
    <w:rsid w:val="00C76AE9"/>
    <w:rsid w:val="00C76DEA"/>
    <w:rsid w:val="00C77507"/>
    <w:rsid w:val="00C77698"/>
    <w:rsid w:val="00C80554"/>
    <w:rsid w:val="00C80604"/>
    <w:rsid w:val="00C81755"/>
    <w:rsid w:val="00C8178B"/>
    <w:rsid w:val="00C81B26"/>
    <w:rsid w:val="00C81CE0"/>
    <w:rsid w:val="00C82D64"/>
    <w:rsid w:val="00C83346"/>
    <w:rsid w:val="00C83EE9"/>
    <w:rsid w:val="00C84043"/>
    <w:rsid w:val="00C8432C"/>
    <w:rsid w:val="00C87520"/>
    <w:rsid w:val="00C87A3E"/>
    <w:rsid w:val="00C900D9"/>
    <w:rsid w:val="00C91552"/>
    <w:rsid w:val="00C91682"/>
    <w:rsid w:val="00C91C0F"/>
    <w:rsid w:val="00C926D2"/>
    <w:rsid w:val="00C933D7"/>
    <w:rsid w:val="00C936A7"/>
    <w:rsid w:val="00C93C63"/>
    <w:rsid w:val="00C94444"/>
    <w:rsid w:val="00C955EA"/>
    <w:rsid w:val="00C9790D"/>
    <w:rsid w:val="00C97C3C"/>
    <w:rsid w:val="00CA047B"/>
    <w:rsid w:val="00CA0481"/>
    <w:rsid w:val="00CA0955"/>
    <w:rsid w:val="00CA09A5"/>
    <w:rsid w:val="00CA0E0A"/>
    <w:rsid w:val="00CA1891"/>
    <w:rsid w:val="00CA1A07"/>
    <w:rsid w:val="00CA1EB6"/>
    <w:rsid w:val="00CA2158"/>
    <w:rsid w:val="00CA2740"/>
    <w:rsid w:val="00CA385F"/>
    <w:rsid w:val="00CA502D"/>
    <w:rsid w:val="00CA5039"/>
    <w:rsid w:val="00CA517B"/>
    <w:rsid w:val="00CA561C"/>
    <w:rsid w:val="00CA56D8"/>
    <w:rsid w:val="00CA62DB"/>
    <w:rsid w:val="00CA7770"/>
    <w:rsid w:val="00CA77EC"/>
    <w:rsid w:val="00CA7AA5"/>
    <w:rsid w:val="00CB0D9F"/>
    <w:rsid w:val="00CB0E90"/>
    <w:rsid w:val="00CB10F5"/>
    <w:rsid w:val="00CB1E28"/>
    <w:rsid w:val="00CB2CB4"/>
    <w:rsid w:val="00CB3375"/>
    <w:rsid w:val="00CB3517"/>
    <w:rsid w:val="00CB3ECC"/>
    <w:rsid w:val="00CB44BD"/>
    <w:rsid w:val="00CB4965"/>
    <w:rsid w:val="00CB5671"/>
    <w:rsid w:val="00CB5D10"/>
    <w:rsid w:val="00CB6249"/>
    <w:rsid w:val="00CB657C"/>
    <w:rsid w:val="00CB6706"/>
    <w:rsid w:val="00CB6C2B"/>
    <w:rsid w:val="00CB798B"/>
    <w:rsid w:val="00CB7C24"/>
    <w:rsid w:val="00CB7F94"/>
    <w:rsid w:val="00CC040C"/>
    <w:rsid w:val="00CC23A9"/>
    <w:rsid w:val="00CC263D"/>
    <w:rsid w:val="00CC2723"/>
    <w:rsid w:val="00CC2E02"/>
    <w:rsid w:val="00CC3268"/>
    <w:rsid w:val="00CC34B1"/>
    <w:rsid w:val="00CC3D5D"/>
    <w:rsid w:val="00CC3E47"/>
    <w:rsid w:val="00CC41E9"/>
    <w:rsid w:val="00CC43E9"/>
    <w:rsid w:val="00CC4770"/>
    <w:rsid w:val="00CC4C74"/>
    <w:rsid w:val="00CC57BE"/>
    <w:rsid w:val="00CC5EB4"/>
    <w:rsid w:val="00CC7DC5"/>
    <w:rsid w:val="00CC7E73"/>
    <w:rsid w:val="00CD0F1B"/>
    <w:rsid w:val="00CD1B2B"/>
    <w:rsid w:val="00CD2743"/>
    <w:rsid w:val="00CD330C"/>
    <w:rsid w:val="00CD4324"/>
    <w:rsid w:val="00CD43CB"/>
    <w:rsid w:val="00CD4EF8"/>
    <w:rsid w:val="00CD54E3"/>
    <w:rsid w:val="00CD61FA"/>
    <w:rsid w:val="00CD66D8"/>
    <w:rsid w:val="00CD6A71"/>
    <w:rsid w:val="00CD7EBC"/>
    <w:rsid w:val="00CE1892"/>
    <w:rsid w:val="00CE2451"/>
    <w:rsid w:val="00CE2FF0"/>
    <w:rsid w:val="00CE3521"/>
    <w:rsid w:val="00CE3693"/>
    <w:rsid w:val="00CE3B5E"/>
    <w:rsid w:val="00CE3BA6"/>
    <w:rsid w:val="00CE4AAE"/>
    <w:rsid w:val="00CE50B7"/>
    <w:rsid w:val="00CE6A7E"/>
    <w:rsid w:val="00CE74C8"/>
    <w:rsid w:val="00CF03D1"/>
    <w:rsid w:val="00CF4A8F"/>
    <w:rsid w:val="00CF4CC9"/>
    <w:rsid w:val="00CF5030"/>
    <w:rsid w:val="00CF54D2"/>
    <w:rsid w:val="00CF58EC"/>
    <w:rsid w:val="00CF6563"/>
    <w:rsid w:val="00CF659E"/>
    <w:rsid w:val="00CF6762"/>
    <w:rsid w:val="00CF6B94"/>
    <w:rsid w:val="00CF6C5B"/>
    <w:rsid w:val="00D00571"/>
    <w:rsid w:val="00D018B5"/>
    <w:rsid w:val="00D0242D"/>
    <w:rsid w:val="00D0262A"/>
    <w:rsid w:val="00D027C7"/>
    <w:rsid w:val="00D02D6C"/>
    <w:rsid w:val="00D04BBA"/>
    <w:rsid w:val="00D05D86"/>
    <w:rsid w:val="00D07259"/>
    <w:rsid w:val="00D0793D"/>
    <w:rsid w:val="00D07F13"/>
    <w:rsid w:val="00D10353"/>
    <w:rsid w:val="00D109F3"/>
    <w:rsid w:val="00D112BE"/>
    <w:rsid w:val="00D11670"/>
    <w:rsid w:val="00D1169B"/>
    <w:rsid w:val="00D11857"/>
    <w:rsid w:val="00D120C0"/>
    <w:rsid w:val="00D12384"/>
    <w:rsid w:val="00D123A8"/>
    <w:rsid w:val="00D1266A"/>
    <w:rsid w:val="00D126FF"/>
    <w:rsid w:val="00D13E01"/>
    <w:rsid w:val="00D14B46"/>
    <w:rsid w:val="00D14BC7"/>
    <w:rsid w:val="00D1524A"/>
    <w:rsid w:val="00D15A6E"/>
    <w:rsid w:val="00D16643"/>
    <w:rsid w:val="00D176D9"/>
    <w:rsid w:val="00D17B73"/>
    <w:rsid w:val="00D20721"/>
    <w:rsid w:val="00D209E4"/>
    <w:rsid w:val="00D211B3"/>
    <w:rsid w:val="00D21C7B"/>
    <w:rsid w:val="00D21DF7"/>
    <w:rsid w:val="00D22262"/>
    <w:rsid w:val="00D222D7"/>
    <w:rsid w:val="00D22760"/>
    <w:rsid w:val="00D22ABD"/>
    <w:rsid w:val="00D231D6"/>
    <w:rsid w:val="00D23279"/>
    <w:rsid w:val="00D24608"/>
    <w:rsid w:val="00D24852"/>
    <w:rsid w:val="00D24D8B"/>
    <w:rsid w:val="00D2544D"/>
    <w:rsid w:val="00D25DA9"/>
    <w:rsid w:val="00D268BE"/>
    <w:rsid w:val="00D2732B"/>
    <w:rsid w:val="00D2747B"/>
    <w:rsid w:val="00D279A6"/>
    <w:rsid w:val="00D305D3"/>
    <w:rsid w:val="00D30648"/>
    <w:rsid w:val="00D310B4"/>
    <w:rsid w:val="00D31AA3"/>
    <w:rsid w:val="00D32292"/>
    <w:rsid w:val="00D32449"/>
    <w:rsid w:val="00D32CC4"/>
    <w:rsid w:val="00D3455D"/>
    <w:rsid w:val="00D34B13"/>
    <w:rsid w:val="00D34D4E"/>
    <w:rsid w:val="00D3503D"/>
    <w:rsid w:val="00D3517E"/>
    <w:rsid w:val="00D3606F"/>
    <w:rsid w:val="00D3699A"/>
    <w:rsid w:val="00D37417"/>
    <w:rsid w:val="00D400F2"/>
    <w:rsid w:val="00D401A6"/>
    <w:rsid w:val="00D40758"/>
    <w:rsid w:val="00D4096B"/>
    <w:rsid w:val="00D42D1F"/>
    <w:rsid w:val="00D431B8"/>
    <w:rsid w:val="00D43511"/>
    <w:rsid w:val="00D43E84"/>
    <w:rsid w:val="00D440B1"/>
    <w:rsid w:val="00D440D2"/>
    <w:rsid w:val="00D44DCB"/>
    <w:rsid w:val="00D45773"/>
    <w:rsid w:val="00D4684C"/>
    <w:rsid w:val="00D46D8D"/>
    <w:rsid w:val="00D4742F"/>
    <w:rsid w:val="00D47459"/>
    <w:rsid w:val="00D47660"/>
    <w:rsid w:val="00D509A6"/>
    <w:rsid w:val="00D50B79"/>
    <w:rsid w:val="00D5180B"/>
    <w:rsid w:val="00D518E4"/>
    <w:rsid w:val="00D52955"/>
    <w:rsid w:val="00D537AD"/>
    <w:rsid w:val="00D5437A"/>
    <w:rsid w:val="00D54787"/>
    <w:rsid w:val="00D548AE"/>
    <w:rsid w:val="00D55473"/>
    <w:rsid w:val="00D55E8B"/>
    <w:rsid w:val="00D55EEE"/>
    <w:rsid w:val="00D57591"/>
    <w:rsid w:val="00D578BB"/>
    <w:rsid w:val="00D61F1A"/>
    <w:rsid w:val="00D629B2"/>
    <w:rsid w:val="00D63197"/>
    <w:rsid w:val="00D64AB0"/>
    <w:rsid w:val="00D6610C"/>
    <w:rsid w:val="00D7018E"/>
    <w:rsid w:val="00D70DE6"/>
    <w:rsid w:val="00D70F23"/>
    <w:rsid w:val="00D7161C"/>
    <w:rsid w:val="00D7179D"/>
    <w:rsid w:val="00D7188C"/>
    <w:rsid w:val="00D737BD"/>
    <w:rsid w:val="00D74D2E"/>
    <w:rsid w:val="00D74EBD"/>
    <w:rsid w:val="00D756BB"/>
    <w:rsid w:val="00D757C1"/>
    <w:rsid w:val="00D76799"/>
    <w:rsid w:val="00D770E0"/>
    <w:rsid w:val="00D77326"/>
    <w:rsid w:val="00D77A75"/>
    <w:rsid w:val="00D8038E"/>
    <w:rsid w:val="00D803B0"/>
    <w:rsid w:val="00D81D40"/>
    <w:rsid w:val="00D8220F"/>
    <w:rsid w:val="00D82371"/>
    <w:rsid w:val="00D832B1"/>
    <w:rsid w:val="00D83EE2"/>
    <w:rsid w:val="00D8546D"/>
    <w:rsid w:val="00D85566"/>
    <w:rsid w:val="00D8597A"/>
    <w:rsid w:val="00D85A5D"/>
    <w:rsid w:val="00D868B9"/>
    <w:rsid w:val="00D868BF"/>
    <w:rsid w:val="00D87617"/>
    <w:rsid w:val="00D87F55"/>
    <w:rsid w:val="00D900FF"/>
    <w:rsid w:val="00D90264"/>
    <w:rsid w:val="00D90676"/>
    <w:rsid w:val="00D90FF6"/>
    <w:rsid w:val="00D92643"/>
    <w:rsid w:val="00D9279C"/>
    <w:rsid w:val="00D92D73"/>
    <w:rsid w:val="00D92EE4"/>
    <w:rsid w:val="00D94372"/>
    <w:rsid w:val="00D945D5"/>
    <w:rsid w:val="00D94D84"/>
    <w:rsid w:val="00D94ED3"/>
    <w:rsid w:val="00D954B1"/>
    <w:rsid w:val="00D95975"/>
    <w:rsid w:val="00D95A22"/>
    <w:rsid w:val="00D96194"/>
    <w:rsid w:val="00D96979"/>
    <w:rsid w:val="00D97254"/>
    <w:rsid w:val="00DA0DD4"/>
    <w:rsid w:val="00DA1A01"/>
    <w:rsid w:val="00DA1C3F"/>
    <w:rsid w:val="00DA23D3"/>
    <w:rsid w:val="00DA277F"/>
    <w:rsid w:val="00DA346B"/>
    <w:rsid w:val="00DA50C8"/>
    <w:rsid w:val="00DA5681"/>
    <w:rsid w:val="00DA56EB"/>
    <w:rsid w:val="00DA5717"/>
    <w:rsid w:val="00DA5946"/>
    <w:rsid w:val="00DA665B"/>
    <w:rsid w:val="00DA6BEA"/>
    <w:rsid w:val="00DA6ECE"/>
    <w:rsid w:val="00DA73D6"/>
    <w:rsid w:val="00DA776A"/>
    <w:rsid w:val="00DA7B52"/>
    <w:rsid w:val="00DB101E"/>
    <w:rsid w:val="00DB1838"/>
    <w:rsid w:val="00DB1BD1"/>
    <w:rsid w:val="00DB35A8"/>
    <w:rsid w:val="00DB5619"/>
    <w:rsid w:val="00DB58C3"/>
    <w:rsid w:val="00DB5BD4"/>
    <w:rsid w:val="00DB60CE"/>
    <w:rsid w:val="00DB6560"/>
    <w:rsid w:val="00DB6787"/>
    <w:rsid w:val="00DB6ADD"/>
    <w:rsid w:val="00DB6C41"/>
    <w:rsid w:val="00DB7558"/>
    <w:rsid w:val="00DB7A50"/>
    <w:rsid w:val="00DC023D"/>
    <w:rsid w:val="00DC0396"/>
    <w:rsid w:val="00DC1276"/>
    <w:rsid w:val="00DC1B70"/>
    <w:rsid w:val="00DC1CB9"/>
    <w:rsid w:val="00DC253C"/>
    <w:rsid w:val="00DC2681"/>
    <w:rsid w:val="00DC30C4"/>
    <w:rsid w:val="00DC3884"/>
    <w:rsid w:val="00DC5B4C"/>
    <w:rsid w:val="00DC6DC3"/>
    <w:rsid w:val="00DC758B"/>
    <w:rsid w:val="00DC7EB0"/>
    <w:rsid w:val="00DD019F"/>
    <w:rsid w:val="00DD0632"/>
    <w:rsid w:val="00DD0806"/>
    <w:rsid w:val="00DD0D4C"/>
    <w:rsid w:val="00DD1E31"/>
    <w:rsid w:val="00DD28D1"/>
    <w:rsid w:val="00DD2D69"/>
    <w:rsid w:val="00DD35BB"/>
    <w:rsid w:val="00DD4E63"/>
    <w:rsid w:val="00DD5BFB"/>
    <w:rsid w:val="00DD6062"/>
    <w:rsid w:val="00DD7C0A"/>
    <w:rsid w:val="00DE0096"/>
    <w:rsid w:val="00DE0BF2"/>
    <w:rsid w:val="00DE0BFC"/>
    <w:rsid w:val="00DE0CB9"/>
    <w:rsid w:val="00DE0DC0"/>
    <w:rsid w:val="00DE13DB"/>
    <w:rsid w:val="00DE1EAB"/>
    <w:rsid w:val="00DE23BC"/>
    <w:rsid w:val="00DE299B"/>
    <w:rsid w:val="00DE3B07"/>
    <w:rsid w:val="00DE5302"/>
    <w:rsid w:val="00DE556D"/>
    <w:rsid w:val="00DE6451"/>
    <w:rsid w:val="00DE6839"/>
    <w:rsid w:val="00DE6E50"/>
    <w:rsid w:val="00DE7AE8"/>
    <w:rsid w:val="00DE7B3F"/>
    <w:rsid w:val="00DF037B"/>
    <w:rsid w:val="00DF0876"/>
    <w:rsid w:val="00DF12F6"/>
    <w:rsid w:val="00DF151B"/>
    <w:rsid w:val="00DF1BA4"/>
    <w:rsid w:val="00DF363F"/>
    <w:rsid w:val="00DF378D"/>
    <w:rsid w:val="00DF3CDB"/>
    <w:rsid w:val="00DF3E50"/>
    <w:rsid w:val="00DF5296"/>
    <w:rsid w:val="00DF558C"/>
    <w:rsid w:val="00DF5A34"/>
    <w:rsid w:val="00DF5E23"/>
    <w:rsid w:val="00DF6DC2"/>
    <w:rsid w:val="00DF6E78"/>
    <w:rsid w:val="00DF7B98"/>
    <w:rsid w:val="00DF7D6F"/>
    <w:rsid w:val="00E00755"/>
    <w:rsid w:val="00E00F5D"/>
    <w:rsid w:val="00E013F4"/>
    <w:rsid w:val="00E01EAE"/>
    <w:rsid w:val="00E024E3"/>
    <w:rsid w:val="00E02A15"/>
    <w:rsid w:val="00E02D8F"/>
    <w:rsid w:val="00E03445"/>
    <w:rsid w:val="00E0362D"/>
    <w:rsid w:val="00E04B7A"/>
    <w:rsid w:val="00E04FF4"/>
    <w:rsid w:val="00E0528C"/>
    <w:rsid w:val="00E06040"/>
    <w:rsid w:val="00E0671E"/>
    <w:rsid w:val="00E07609"/>
    <w:rsid w:val="00E07CDA"/>
    <w:rsid w:val="00E11138"/>
    <w:rsid w:val="00E112FF"/>
    <w:rsid w:val="00E11A81"/>
    <w:rsid w:val="00E11EE6"/>
    <w:rsid w:val="00E12B76"/>
    <w:rsid w:val="00E12CCD"/>
    <w:rsid w:val="00E12CEF"/>
    <w:rsid w:val="00E12E45"/>
    <w:rsid w:val="00E13336"/>
    <w:rsid w:val="00E150A1"/>
    <w:rsid w:val="00E16094"/>
    <w:rsid w:val="00E16189"/>
    <w:rsid w:val="00E163DE"/>
    <w:rsid w:val="00E16703"/>
    <w:rsid w:val="00E210D0"/>
    <w:rsid w:val="00E211D2"/>
    <w:rsid w:val="00E2437E"/>
    <w:rsid w:val="00E24478"/>
    <w:rsid w:val="00E24CAE"/>
    <w:rsid w:val="00E25824"/>
    <w:rsid w:val="00E25ECD"/>
    <w:rsid w:val="00E26598"/>
    <w:rsid w:val="00E265D2"/>
    <w:rsid w:val="00E2662E"/>
    <w:rsid w:val="00E27955"/>
    <w:rsid w:val="00E27EDF"/>
    <w:rsid w:val="00E32AAE"/>
    <w:rsid w:val="00E33025"/>
    <w:rsid w:val="00E337AF"/>
    <w:rsid w:val="00E34936"/>
    <w:rsid w:val="00E35F38"/>
    <w:rsid w:val="00E3688C"/>
    <w:rsid w:val="00E3736D"/>
    <w:rsid w:val="00E37B50"/>
    <w:rsid w:val="00E40669"/>
    <w:rsid w:val="00E4072D"/>
    <w:rsid w:val="00E40809"/>
    <w:rsid w:val="00E4120C"/>
    <w:rsid w:val="00E417A5"/>
    <w:rsid w:val="00E4227E"/>
    <w:rsid w:val="00E42877"/>
    <w:rsid w:val="00E447A9"/>
    <w:rsid w:val="00E450D2"/>
    <w:rsid w:val="00E451AE"/>
    <w:rsid w:val="00E455E2"/>
    <w:rsid w:val="00E46907"/>
    <w:rsid w:val="00E47632"/>
    <w:rsid w:val="00E50EA4"/>
    <w:rsid w:val="00E5164C"/>
    <w:rsid w:val="00E51667"/>
    <w:rsid w:val="00E53816"/>
    <w:rsid w:val="00E538A4"/>
    <w:rsid w:val="00E53A59"/>
    <w:rsid w:val="00E54962"/>
    <w:rsid w:val="00E559C2"/>
    <w:rsid w:val="00E55CB0"/>
    <w:rsid w:val="00E55F45"/>
    <w:rsid w:val="00E561B2"/>
    <w:rsid w:val="00E569AF"/>
    <w:rsid w:val="00E619BA"/>
    <w:rsid w:val="00E61DEE"/>
    <w:rsid w:val="00E6212D"/>
    <w:rsid w:val="00E628E9"/>
    <w:rsid w:val="00E63B3A"/>
    <w:rsid w:val="00E63F77"/>
    <w:rsid w:val="00E64D55"/>
    <w:rsid w:val="00E654E4"/>
    <w:rsid w:val="00E65934"/>
    <w:rsid w:val="00E65B19"/>
    <w:rsid w:val="00E66876"/>
    <w:rsid w:val="00E66B76"/>
    <w:rsid w:val="00E70952"/>
    <w:rsid w:val="00E71C67"/>
    <w:rsid w:val="00E72780"/>
    <w:rsid w:val="00E727CB"/>
    <w:rsid w:val="00E7297B"/>
    <w:rsid w:val="00E736D4"/>
    <w:rsid w:val="00E73CEA"/>
    <w:rsid w:val="00E73CFB"/>
    <w:rsid w:val="00E73EF9"/>
    <w:rsid w:val="00E74FAB"/>
    <w:rsid w:val="00E75241"/>
    <w:rsid w:val="00E75EA6"/>
    <w:rsid w:val="00E761A6"/>
    <w:rsid w:val="00E76217"/>
    <w:rsid w:val="00E76FB0"/>
    <w:rsid w:val="00E7789F"/>
    <w:rsid w:val="00E800F0"/>
    <w:rsid w:val="00E802F3"/>
    <w:rsid w:val="00E80A68"/>
    <w:rsid w:val="00E80B09"/>
    <w:rsid w:val="00E815EB"/>
    <w:rsid w:val="00E83795"/>
    <w:rsid w:val="00E839E9"/>
    <w:rsid w:val="00E83EC1"/>
    <w:rsid w:val="00E84851"/>
    <w:rsid w:val="00E84940"/>
    <w:rsid w:val="00E85480"/>
    <w:rsid w:val="00E856A8"/>
    <w:rsid w:val="00E86B3A"/>
    <w:rsid w:val="00E86C72"/>
    <w:rsid w:val="00E87C99"/>
    <w:rsid w:val="00E9084C"/>
    <w:rsid w:val="00E90E0B"/>
    <w:rsid w:val="00E91E8B"/>
    <w:rsid w:val="00E924BB"/>
    <w:rsid w:val="00E93C0E"/>
    <w:rsid w:val="00E961F3"/>
    <w:rsid w:val="00E964BB"/>
    <w:rsid w:val="00E96BBB"/>
    <w:rsid w:val="00E97BDD"/>
    <w:rsid w:val="00EA13A9"/>
    <w:rsid w:val="00EA15AA"/>
    <w:rsid w:val="00EA3E31"/>
    <w:rsid w:val="00EA45AB"/>
    <w:rsid w:val="00EA4D83"/>
    <w:rsid w:val="00EA4E90"/>
    <w:rsid w:val="00EA5C95"/>
    <w:rsid w:val="00EA7338"/>
    <w:rsid w:val="00EA7ED9"/>
    <w:rsid w:val="00EB04B8"/>
    <w:rsid w:val="00EB077E"/>
    <w:rsid w:val="00EB09B3"/>
    <w:rsid w:val="00EB0D12"/>
    <w:rsid w:val="00EB19A1"/>
    <w:rsid w:val="00EB3E6D"/>
    <w:rsid w:val="00EB4712"/>
    <w:rsid w:val="00EB5326"/>
    <w:rsid w:val="00EB5D68"/>
    <w:rsid w:val="00EB5E48"/>
    <w:rsid w:val="00EB6E6B"/>
    <w:rsid w:val="00EB79DC"/>
    <w:rsid w:val="00EC02B2"/>
    <w:rsid w:val="00EC132F"/>
    <w:rsid w:val="00EC1693"/>
    <w:rsid w:val="00EC17CB"/>
    <w:rsid w:val="00EC1C83"/>
    <w:rsid w:val="00EC291F"/>
    <w:rsid w:val="00EC369E"/>
    <w:rsid w:val="00EC3927"/>
    <w:rsid w:val="00EC4594"/>
    <w:rsid w:val="00EC506F"/>
    <w:rsid w:val="00EC5560"/>
    <w:rsid w:val="00EC6075"/>
    <w:rsid w:val="00EC679B"/>
    <w:rsid w:val="00EC7294"/>
    <w:rsid w:val="00ED04F4"/>
    <w:rsid w:val="00ED0CE2"/>
    <w:rsid w:val="00ED1652"/>
    <w:rsid w:val="00ED1B67"/>
    <w:rsid w:val="00ED1CEB"/>
    <w:rsid w:val="00ED211D"/>
    <w:rsid w:val="00ED2E72"/>
    <w:rsid w:val="00ED3295"/>
    <w:rsid w:val="00ED4BC0"/>
    <w:rsid w:val="00ED4EA2"/>
    <w:rsid w:val="00ED4FA6"/>
    <w:rsid w:val="00ED6CE7"/>
    <w:rsid w:val="00ED74EB"/>
    <w:rsid w:val="00EE0B02"/>
    <w:rsid w:val="00EE1670"/>
    <w:rsid w:val="00EE1A6E"/>
    <w:rsid w:val="00EE1F77"/>
    <w:rsid w:val="00EE20FD"/>
    <w:rsid w:val="00EE3CB4"/>
    <w:rsid w:val="00EE5320"/>
    <w:rsid w:val="00EE54DE"/>
    <w:rsid w:val="00EE5A49"/>
    <w:rsid w:val="00EE5C4C"/>
    <w:rsid w:val="00EE71BD"/>
    <w:rsid w:val="00EF02C4"/>
    <w:rsid w:val="00EF065D"/>
    <w:rsid w:val="00EF0C71"/>
    <w:rsid w:val="00EF0FDF"/>
    <w:rsid w:val="00EF1396"/>
    <w:rsid w:val="00EF297F"/>
    <w:rsid w:val="00EF3BB9"/>
    <w:rsid w:val="00EF4D3E"/>
    <w:rsid w:val="00EF5356"/>
    <w:rsid w:val="00EF5CDB"/>
    <w:rsid w:val="00EF6A70"/>
    <w:rsid w:val="00EF732A"/>
    <w:rsid w:val="00F01D07"/>
    <w:rsid w:val="00F027BC"/>
    <w:rsid w:val="00F03490"/>
    <w:rsid w:val="00F041F4"/>
    <w:rsid w:val="00F04615"/>
    <w:rsid w:val="00F0480C"/>
    <w:rsid w:val="00F0533A"/>
    <w:rsid w:val="00F06943"/>
    <w:rsid w:val="00F06C44"/>
    <w:rsid w:val="00F075B5"/>
    <w:rsid w:val="00F077C2"/>
    <w:rsid w:val="00F078D4"/>
    <w:rsid w:val="00F11214"/>
    <w:rsid w:val="00F1183D"/>
    <w:rsid w:val="00F11927"/>
    <w:rsid w:val="00F121CB"/>
    <w:rsid w:val="00F1272E"/>
    <w:rsid w:val="00F132B1"/>
    <w:rsid w:val="00F135E4"/>
    <w:rsid w:val="00F13ACE"/>
    <w:rsid w:val="00F1553C"/>
    <w:rsid w:val="00F175FA"/>
    <w:rsid w:val="00F20682"/>
    <w:rsid w:val="00F20818"/>
    <w:rsid w:val="00F21D7D"/>
    <w:rsid w:val="00F2235C"/>
    <w:rsid w:val="00F22573"/>
    <w:rsid w:val="00F229BC"/>
    <w:rsid w:val="00F23BAF"/>
    <w:rsid w:val="00F23D2E"/>
    <w:rsid w:val="00F24317"/>
    <w:rsid w:val="00F2550A"/>
    <w:rsid w:val="00F259FD"/>
    <w:rsid w:val="00F25A63"/>
    <w:rsid w:val="00F25E8B"/>
    <w:rsid w:val="00F26873"/>
    <w:rsid w:val="00F276BA"/>
    <w:rsid w:val="00F27F85"/>
    <w:rsid w:val="00F30281"/>
    <w:rsid w:val="00F30402"/>
    <w:rsid w:val="00F30507"/>
    <w:rsid w:val="00F30B60"/>
    <w:rsid w:val="00F31654"/>
    <w:rsid w:val="00F31B0D"/>
    <w:rsid w:val="00F357A7"/>
    <w:rsid w:val="00F36A54"/>
    <w:rsid w:val="00F3727D"/>
    <w:rsid w:val="00F37711"/>
    <w:rsid w:val="00F377DA"/>
    <w:rsid w:val="00F37B76"/>
    <w:rsid w:val="00F40349"/>
    <w:rsid w:val="00F41696"/>
    <w:rsid w:val="00F416CA"/>
    <w:rsid w:val="00F41D26"/>
    <w:rsid w:val="00F41F2D"/>
    <w:rsid w:val="00F42217"/>
    <w:rsid w:val="00F422AC"/>
    <w:rsid w:val="00F4240A"/>
    <w:rsid w:val="00F42A58"/>
    <w:rsid w:val="00F4307E"/>
    <w:rsid w:val="00F43513"/>
    <w:rsid w:val="00F44466"/>
    <w:rsid w:val="00F44B7B"/>
    <w:rsid w:val="00F44D3B"/>
    <w:rsid w:val="00F456CE"/>
    <w:rsid w:val="00F45886"/>
    <w:rsid w:val="00F4593E"/>
    <w:rsid w:val="00F45DB0"/>
    <w:rsid w:val="00F466EB"/>
    <w:rsid w:val="00F46B05"/>
    <w:rsid w:val="00F46DD5"/>
    <w:rsid w:val="00F46F9A"/>
    <w:rsid w:val="00F47410"/>
    <w:rsid w:val="00F47B8D"/>
    <w:rsid w:val="00F47BC4"/>
    <w:rsid w:val="00F5079C"/>
    <w:rsid w:val="00F507CD"/>
    <w:rsid w:val="00F516C7"/>
    <w:rsid w:val="00F529E2"/>
    <w:rsid w:val="00F52ACA"/>
    <w:rsid w:val="00F53049"/>
    <w:rsid w:val="00F53E50"/>
    <w:rsid w:val="00F541C1"/>
    <w:rsid w:val="00F547F0"/>
    <w:rsid w:val="00F55539"/>
    <w:rsid w:val="00F55928"/>
    <w:rsid w:val="00F55B15"/>
    <w:rsid w:val="00F55EDF"/>
    <w:rsid w:val="00F56EFE"/>
    <w:rsid w:val="00F57083"/>
    <w:rsid w:val="00F5799D"/>
    <w:rsid w:val="00F613F6"/>
    <w:rsid w:val="00F61543"/>
    <w:rsid w:val="00F6266E"/>
    <w:rsid w:val="00F62FDB"/>
    <w:rsid w:val="00F6519B"/>
    <w:rsid w:val="00F65864"/>
    <w:rsid w:val="00F65B7B"/>
    <w:rsid w:val="00F662EA"/>
    <w:rsid w:val="00F664D6"/>
    <w:rsid w:val="00F66691"/>
    <w:rsid w:val="00F67B91"/>
    <w:rsid w:val="00F71317"/>
    <w:rsid w:val="00F71666"/>
    <w:rsid w:val="00F72403"/>
    <w:rsid w:val="00F72AF7"/>
    <w:rsid w:val="00F72BD6"/>
    <w:rsid w:val="00F73DA2"/>
    <w:rsid w:val="00F7454A"/>
    <w:rsid w:val="00F7466E"/>
    <w:rsid w:val="00F74EE1"/>
    <w:rsid w:val="00F7722A"/>
    <w:rsid w:val="00F80C9B"/>
    <w:rsid w:val="00F81943"/>
    <w:rsid w:val="00F81F8D"/>
    <w:rsid w:val="00F83380"/>
    <w:rsid w:val="00F83901"/>
    <w:rsid w:val="00F83D20"/>
    <w:rsid w:val="00F84AC6"/>
    <w:rsid w:val="00F84E1B"/>
    <w:rsid w:val="00F86ABD"/>
    <w:rsid w:val="00F86FD4"/>
    <w:rsid w:val="00F87605"/>
    <w:rsid w:val="00F87901"/>
    <w:rsid w:val="00F90DD6"/>
    <w:rsid w:val="00F91463"/>
    <w:rsid w:val="00F91600"/>
    <w:rsid w:val="00F917FD"/>
    <w:rsid w:val="00F91C0F"/>
    <w:rsid w:val="00F93E82"/>
    <w:rsid w:val="00F94177"/>
    <w:rsid w:val="00F9683D"/>
    <w:rsid w:val="00F96911"/>
    <w:rsid w:val="00F9691C"/>
    <w:rsid w:val="00F97415"/>
    <w:rsid w:val="00FA11DF"/>
    <w:rsid w:val="00FA254D"/>
    <w:rsid w:val="00FA36D7"/>
    <w:rsid w:val="00FA46D5"/>
    <w:rsid w:val="00FA476F"/>
    <w:rsid w:val="00FA4CB7"/>
    <w:rsid w:val="00FA55B3"/>
    <w:rsid w:val="00FA5C7D"/>
    <w:rsid w:val="00FA5D33"/>
    <w:rsid w:val="00FA631D"/>
    <w:rsid w:val="00FA6632"/>
    <w:rsid w:val="00FA696B"/>
    <w:rsid w:val="00FA6EFD"/>
    <w:rsid w:val="00FA7108"/>
    <w:rsid w:val="00FA737B"/>
    <w:rsid w:val="00FA7DF7"/>
    <w:rsid w:val="00FA7E58"/>
    <w:rsid w:val="00FB0288"/>
    <w:rsid w:val="00FB0CC1"/>
    <w:rsid w:val="00FB10FA"/>
    <w:rsid w:val="00FB1785"/>
    <w:rsid w:val="00FB1A28"/>
    <w:rsid w:val="00FB235E"/>
    <w:rsid w:val="00FB4281"/>
    <w:rsid w:val="00FB48F6"/>
    <w:rsid w:val="00FB582A"/>
    <w:rsid w:val="00FB5920"/>
    <w:rsid w:val="00FB5CCD"/>
    <w:rsid w:val="00FB7615"/>
    <w:rsid w:val="00FB7D85"/>
    <w:rsid w:val="00FC0771"/>
    <w:rsid w:val="00FC0FF0"/>
    <w:rsid w:val="00FC1231"/>
    <w:rsid w:val="00FC1532"/>
    <w:rsid w:val="00FC1A0F"/>
    <w:rsid w:val="00FC387F"/>
    <w:rsid w:val="00FC4DCF"/>
    <w:rsid w:val="00FC6C50"/>
    <w:rsid w:val="00FC6EC1"/>
    <w:rsid w:val="00FC6EF2"/>
    <w:rsid w:val="00FC76FA"/>
    <w:rsid w:val="00FC7C57"/>
    <w:rsid w:val="00FD06E9"/>
    <w:rsid w:val="00FD1DB4"/>
    <w:rsid w:val="00FD1F63"/>
    <w:rsid w:val="00FD2B47"/>
    <w:rsid w:val="00FD3327"/>
    <w:rsid w:val="00FD3489"/>
    <w:rsid w:val="00FD3825"/>
    <w:rsid w:val="00FD4A44"/>
    <w:rsid w:val="00FD5364"/>
    <w:rsid w:val="00FD78F1"/>
    <w:rsid w:val="00FD7A2A"/>
    <w:rsid w:val="00FE02CC"/>
    <w:rsid w:val="00FE077D"/>
    <w:rsid w:val="00FE0C0E"/>
    <w:rsid w:val="00FE0E03"/>
    <w:rsid w:val="00FE0FC4"/>
    <w:rsid w:val="00FE2085"/>
    <w:rsid w:val="00FE2492"/>
    <w:rsid w:val="00FE2F9B"/>
    <w:rsid w:val="00FE325A"/>
    <w:rsid w:val="00FE33C9"/>
    <w:rsid w:val="00FE375C"/>
    <w:rsid w:val="00FE3BFF"/>
    <w:rsid w:val="00FE405F"/>
    <w:rsid w:val="00FE451B"/>
    <w:rsid w:val="00FE5FD5"/>
    <w:rsid w:val="00FE672B"/>
    <w:rsid w:val="00FE6993"/>
    <w:rsid w:val="00FF0006"/>
    <w:rsid w:val="00FF10EA"/>
    <w:rsid w:val="00FF11E6"/>
    <w:rsid w:val="00FF1E59"/>
    <w:rsid w:val="00FF1F25"/>
    <w:rsid w:val="00FF2263"/>
    <w:rsid w:val="00FF2A6D"/>
    <w:rsid w:val="00FF2BCE"/>
    <w:rsid w:val="00FF530D"/>
    <w:rsid w:val="00FF589D"/>
    <w:rsid w:val="00FF6425"/>
    <w:rsid w:val="00FF6681"/>
    <w:rsid w:val="00FF7B2F"/>
    <w:rsid w:val="00FF7DCB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B6316F3"/>
  <w15:chartTrackingRefBased/>
  <w15:docId w15:val="{59C8080D-631B-4F24-B5BC-1B813FC6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CCF"/>
  </w:style>
  <w:style w:type="paragraph" w:styleId="Ttulo1">
    <w:name w:val="heading 1"/>
    <w:basedOn w:val="Normal"/>
    <w:next w:val="Normal"/>
    <w:link w:val="Ttulo1Car"/>
    <w:uiPriority w:val="9"/>
    <w:qFormat/>
    <w:rsid w:val="004142E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164"/>
  </w:style>
  <w:style w:type="paragraph" w:styleId="Piedepgina">
    <w:name w:val="footer"/>
    <w:basedOn w:val="Normal"/>
    <w:link w:val="Piedepgina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164"/>
  </w:style>
  <w:style w:type="paragraph" w:styleId="Textodeglobo">
    <w:name w:val="Balloon Text"/>
    <w:basedOn w:val="Normal"/>
    <w:link w:val="TextodegloboCar"/>
    <w:uiPriority w:val="99"/>
    <w:semiHidden/>
    <w:unhideWhenUsed/>
    <w:rsid w:val="003A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E5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43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001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15E2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015E2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4142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paragraph" w:styleId="TtulodeTDC">
    <w:name w:val="TOC Heading"/>
    <w:basedOn w:val="Ttulo1"/>
    <w:next w:val="Normal"/>
    <w:uiPriority w:val="39"/>
    <w:unhideWhenUsed/>
    <w:qFormat/>
    <w:rsid w:val="004142EB"/>
    <w:pPr>
      <w:spacing w:line="259" w:lineRule="auto"/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142E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4142EB"/>
    <w:rPr>
      <w:color w:val="0563C1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A67CE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661CB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91E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0F453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2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2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2A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2A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2AD7"/>
    <w:rPr>
      <w:b/>
      <w:bCs/>
      <w:sz w:val="20"/>
      <w:szCs w:val="20"/>
    </w:rPr>
  </w:style>
  <w:style w:type="table" w:styleId="Tablanormal5">
    <w:name w:val="Plain Table 5"/>
    <w:basedOn w:val="Tablanormal"/>
    <w:uiPriority w:val="45"/>
    <w:rsid w:val="00504D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A57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Descripcin">
    <w:name w:val="caption"/>
    <w:basedOn w:val="Normal"/>
    <w:next w:val="Normal"/>
    <w:uiPriority w:val="35"/>
    <w:unhideWhenUsed/>
    <w:qFormat/>
    <w:rsid w:val="0086729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mirez\Documents\A.%20UNIDAD%20DE%20PLANIFICACION\6.0%20PAO%20Y%20PLAN%20DE%20TRABAJO%202020\Informes%20Mensuales\Octubre\Papeleria%20membretada%202020%20-%20VUELTO%20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BD54B-7546-4157-B3C2-798F0012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Papeleria membretada 2020 - VUELTO BLANCO</Template>
  <TotalTime>13020</TotalTime>
  <Pages>24</Pages>
  <Words>4759</Words>
  <Characters>26177</Characters>
  <Application>Microsoft Office Word</Application>
  <DocSecurity>0</DocSecurity>
  <Lines>218</Lines>
  <Paragraphs>61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Alcides Augusto Ramirez Martinez</dc:creator>
  <cp:keywords/>
  <dc:description/>
  <cp:lastModifiedBy>Jocelyn Elizabeth Olano Canjura</cp:lastModifiedBy>
  <cp:revision>323</cp:revision>
  <cp:lastPrinted>2025-01-09T20:21:00Z</cp:lastPrinted>
  <dcterms:created xsi:type="dcterms:W3CDTF">2024-09-12T19:40:00Z</dcterms:created>
  <dcterms:modified xsi:type="dcterms:W3CDTF">2025-01-31T17:05:00Z</dcterms:modified>
</cp:coreProperties>
</file>