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E58F3" w14:textId="77777777" w:rsidR="00DB6D59" w:rsidRPr="00965EBC" w:rsidRDefault="00DB6D59" w:rsidP="00DB6D59">
      <w:pPr>
        <w:pStyle w:val="Puesto"/>
        <w:rPr>
          <w:color w:val="auto"/>
        </w:rPr>
      </w:pPr>
      <w:r w:rsidRPr="00965EBC">
        <w:rPr>
          <w:color w:val="auto"/>
        </w:rPr>
        <w:t>Estadísticas</w:t>
      </w:r>
    </w:p>
    <w:p w14:paraId="26E729C3" w14:textId="4E930940" w:rsidR="001638F6" w:rsidRPr="00965EBC" w:rsidRDefault="00776483" w:rsidP="00D5413C">
      <w:pPr>
        <w:pStyle w:val="Subttulo"/>
        <w:rPr>
          <w:color w:val="auto"/>
        </w:rPr>
      </w:pPr>
      <w:r>
        <w:rPr>
          <w:color w:val="auto"/>
        </w:rPr>
        <w:t>AGOSTO</w:t>
      </w:r>
      <w:r w:rsidR="00A77A55">
        <w:rPr>
          <w:color w:val="auto"/>
        </w:rPr>
        <w:t xml:space="preserve"> </w:t>
      </w:r>
      <w:r>
        <w:rPr>
          <w:color w:val="auto"/>
        </w:rPr>
        <w:t>–</w:t>
      </w:r>
      <w:r w:rsidR="00A77A55">
        <w:rPr>
          <w:color w:val="auto"/>
        </w:rPr>
        <w:t xml:space="preserve"> </w:t>
      </w:r>
      <w:r>
        <w:rPr>
          <w:color w:val="auto"/>
        </w:rPr>
        <w:t xml:space="preserve">OCTUBRE </w:t>
      </w:r>
      <w:r w:rsidR="006D6310">
        <w:rPr>
          <w:color w:val="auto"/>
        </w:rPr>
        <w:t>202</w:t>
      </w:r>
      <w:r w:rsidR="00D357FC">
        <w:rPr>
          <w:color w:val="auto"/>
        </w:rPr>
        <w:t>1</w:t>
      </w:r>
    </w:p>
    <w:p w14:paraId="42A173FE" w14:textId="77777777" w:rsidR="001C12E3" w:rsidRDefault="00DB6D59" w:rsidP="003422FF">
      <w:pPr>
        <w:pStyle w:val="Informacindecontacto"/>
        <w:rPr>
          <w:color w:val="auto"/>
        </w:rPr>
      </w:pPr>
      <w:r w:rsidRPr="00965EBC">
        <w:rPr>
          <w:color w:val="auto"/>
        </w:rPr>
        <w:t xml:space="preserve">Instituto de Legalización de la Propiedad </w:t>
      </w:r>
      <w:r w:rsidR="00776483">
        <w:rPr>
          <w:color w:val="auto"/>
        </w:rPr>
        <w:t>07/11/2021</w:t>
      </w:r>
    </w:p>
    <w:p w14:paraId="5B976FF7" w14:textId="77777777" w:rsidR="001C12E3" w:rsidRDefault="001C12E3" w:rsidP="003422FF">
      <w:pPr>
        <w:pStyle w:val="Informacindecontacto"/>
        <w:rPr>
          <w:color w:val="auto"/>
        </w:rPr>
      </w:pPr>
    </w:p>
    <w:p w14:paraId="0D39DC42" w14:textId="53CC0AE4" w:rsidR="003422FF" w:rsidRDefault="00B90A91" w:rsidP="003422FF">
      <w:pPr>
        <w:pStyle w:val="Informacindecontacto"/>
      </w:pPr>
      <w:r>
        <w:rPr>
          <w:noProof/>
          <w:lang w:val="es-SV" w:eastAsia="es-SV"/>
        </w:rPr>
        <w:drawing>
          <wp:inline distT="0" distB="0" distL="0" distR="0" wp14:anchorId="55CAA88A" wp14:editId="4801E3CA">
            <wp:extent cx="3993577" cy="299527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5083" cy="30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FF">
        <w:rPr>
          <w:lang w:bidi="es-ES"/>
        </w:rPr>
        <w:br w:type="page"/>
      </w:r>
    </w:p>
    <w:p w14:paraId="7FC38F36" w14:textId="4BD78DC7" w:rsidR="00062570" w:rsidRPr="001C12E3" w:rsidRDefault="00062570" w:rsidP="001C12E3">
      <w:pPr>
        <w:pStyle w:val="Puesto"/>
        <w:spacing w:before="0" w:after="0"/>
        <w:rPr>
          <w:rFonts w:ascii="Museo Sans 300" w:hAnsi="Museo Sans 300"/>
          <w:b/>
          <w:color w:val="auto"/>
          <w:sz w:val="32"/>
          <w:szCs w:val="22"/>
        </w:rPr>
      </w:pPr>
      <w:r w:rsidRPr="001C12E3">
        <w:rPr>
          <w:rFonts w:ascii="Museo Sans 300" w:hAnsi="Museo Sans 300"/>
          <w:b/>
          <w:color w:val="auto"/>
          <w:sz w:val="32"/>
          <w:szCs w:val="22"/>
        </w:rPr>
        <w:lastRenderedPageBreak/>
        <w:t>Estadísticas</w:t>
      </w:r>
    </w:p>
    <w:p w14:paraId="23167A1D" w14:textId="77777777" w:rsidR="001C12E3" w:rsidRDefault="001C12E3" w:rsidP="001C12E3">
      <w:pPr>
        <w:pStyle w:val="Puesto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</w:p>
    <w:p w14:paraId="30575D30" w14:textId="77777777" w:rsidR="001C12E3" w:rsidRPr="008D5547" w:rsidRDefault="001C12E3" w:rsidP="001C12E3">
      <w:pPr>
        <w:pStyle w:val="Puesto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</w:p>
    <w:p w14:paraId="0C5A1683" w14:textId="34489B61" w:rsidR="00062570" w:rsidRPr="008D5547" w:rsidRDefault="00776483" w:rsidP="002B766D">
      <w:pPr>
        <w:pStyle w:val="Subttulo"/>
        <w:spacing w:before="0" w:after="0" w:line="240" w:lineRule="auto"/>
        <w:jc w:val="left"/>
        <w:rPr>
          <w:rFonts w:ascii="Museo Sans 300" w:hAnsi="Museo Sans 300"/>
          <w:b/>
          <w:color w:val="auto"/>
          <w:sz w:val="22"/>
          <w:szCs w:val="22"/>
        </w:rPr>
      </w:pPr>
      <w:r>
        <w:rPr>
          <w:rFonts w:ascii="Museo Sans 300" w:hAnsi="Museo Sans 300"/>
          <w:b/>
          <w:color w:val="auto"/>
          <w:sz w:val="22"/>
          <w:szCs w:val="22"/>
        </w:rPr>
        <w:t>AGOSTO</w:t>
      </w:r>
      <w:r w:rsidR="001869F4" w:rsidRPr="008D5547">
        <w:rPr>
          <w:rFonts w:ascii="Museo Sans 300" w:hAnsi="Museo Sans 300"/>
          <w:b/>
          <w:color w:val="auto"/>
          <w:sz w:val="22"/>
          <w:szCs w:val="22"/>
        </w:rPr>
        <w:t>-</w:t>
      </w:r>
      <w:r>
        <w:rPr>
          <w:rFonts w:ascii="Museo Sans 300" w:hAnsi="Museo Sans 300"/>
          <w:b/>
          <w:color w:val="auto"/>
          <w:sz w:val="22"/>
          <w:szCs w:val="22"/>
        </w:rPr>
        <w:t>OCTUBRE</w:t>
      </w:r>
      <w:r w:rsidR="006D6310" w:rsidRPr="008D5547">
        <w:rPr>
          <w:rFonts w:ascii="Museo Sans 300" w:hAnsi="Museo Sans 300"/>
          <w:b/>
          <w:color w:val="auto"/>
          <w:sz w:val="22"/>
          <w:szCs w:val="22"/>
        </w:rPr>
        <w:t xml:space="preserve"> 202</w:t>
      </w:r>
      <w:r w:rsidR="00D357FC" w:rsidRPr="008D5547">
        <w:rPr>
          <w:rFonts w:ascii="Museo Sans 300" w:hAnsi="Museo Sans 300"/>
          <w:b/>
          <w:color w:val="auto"/>
          <w:sz w:val="22"/>
          <w:szCs w:val="22"/>
        </w:rPr>
        <w:t>1</w:t>
      </w:r>
    </w:p>
    <w:tbl>
      <w:tblPr>
        <w:tblStyle w:val="Tabladeinforme"/>
        <w:tblpPr w:leftFromText="141" w:rightFromText="141" w:vertAnchor="text" w:horzAnchor="page" w:tblpX="4711" w:tblpY="1012"/>
        <w:tblW w:w="8674" w:type="dxa"/>
        <w:tblLook w:val="04A0" w:firstRow="1" w:lastRow="0" w:firstColumn="1" w:lastColumn="0" w:noHBand="0" w:noVBand="1"/>
      </w:tblPr>
      <w:tblGrid>
        <w:gridCol w:w="4512"/>
        <w:gridCol w:w="2338"/>
        <w:gridCol w:w="1824"/>
      </w:tblGrid>
      <w:tr w:rsidR="001C12E3" w:rsidRPr="008D5547" w14:paraId="2C3A37BA" w14:textId="77777777" w:rsidTr="001C12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0" w:type="dxa"/>
            <w:gridSpan w:val="2"/>
            <w:noWrap/>
          </w:tcPr>
          <w:p w14:paraId="5F084E3E" w14:textId="77777777" w:rsidR="001C12E3" w:rsidRPr="008D5547" w:rsidRDefault="001C12E3" w:rsidP="001C12E3">
            <w:pPr>
              <w:spacing w:before="0" w:after="0"/>
              <w:jc w:val="center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Indicador</w:t>
            </w:r>
          </w:p>
        </w:tc>
        <w:tc>
          <w:tcPr>
            <w:tcW w:w="1824" w:type="dxa"/>
          </w:tcPr>
          <w:p w14:paraId="5CAE77E3" w14:textId="77777777" w:rsidR="001C12E3" w:rsidRPr="008D5547" w:rsidRDefault="001C12E3" w:rsidP="001C12E3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1C12E3" w:rsidRPr="008D5547" w14:paraId="4CECC63B" w14:textId="77777777" w:rsidTr="001C12E3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5078A280" w14:textId="77777777" w:rsidR="001C12E3" w:rsidRPr="008D5547" w:rsidRDefault="001C12E3" w:rsidP="001C12E3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Diagnóstico de Campo / Ficha Jurídica</w:t>
            </w:r>
          </w:p>
        </w:tc>
        <w:tc>
          <w:tcPr>
            <w:tcW w:w="2338" w:type="dxa"/>
            <w:noWrap/>
          </w:tcPr>
          <w:p w14:paraId="3EFEF0BA" w14:textId="77777777" w:rsidR="001C12E3" w:rsidRPr="008D5547" w:rsidRDefault="001C12E3" w:rsidP="001C12E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1592</w:t>
            </w:r>
          </w:p>
        </w:tc>
        <w:tc>
          <w:tcPr>
            <w:tcW w:w="1824" w:type="dxa"/>
            <w:vMerge w:val="restart"/>
          </w:tcPr>
          <w:p w14:paraId="5565DC72" w14:textId="77777777" w:rsidR="001C12E3" w:rsidRPr="008D5547" w:rsidRDefault="001C12E3" w:rsidP="001C12E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  <w:p w14:paraId="3FC6E931" w14:textId="77777777" w:rsidR="001C12E3" w:rsidRPr="008D5547" w:rsidRDefault="001C12E3" w:rsidP="001C12E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Lotes</w:t>
            </w:r>
          </w:p>
        </w:tc>
      </w:tr>
      <w:tr w:rsidR="001C12E3" w:rsidRPr="008D5547" w14:paraId="12F348C8" w14:textId="77777777" w:rsidTr="001C12E3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327D9F93" w14:textId="77777777" w:rsidR="001C12E3" w:rsidRPr="008D5547" w:rsidRDefault="001C12E3" w:rsidP="001C12E3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Aprobación Técnica de Planos</w:t>
            </w:r>
          </w:p>
        </w:tc>
        <w:tc>
          <w:tcPr>
            <w:tcW w:w="2338" w:type="dxa"/>
            <w:noWrap/>
          </w:tcPr>
          <w:p w14:paraId="185F9196" w14:textId="77777777" w:rsidR="001C12E3" w:rsidRPr="008D5547" w:rsidRDefault="001C12E3" w:rsidP="001C12E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469</w:t>
            </w:r>
          </w:p>
        </w:tc>
        <w:tc>
          <w:tcPr>
            <w:tcW w:w="1824" w:type="dxa"/>
            <w:vMerge/>
          </w:tcPr>
          <w:p w14:paraId="2560F066" w14:textId="77777777" w:rsidR="001C12E3" w:rsidRPr="008D5547" w:rsidRDefault="001C12E3" w:rsidP="001C12E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1C12E3" w:rsidRPr="008D5547" w14:paraId="47A38BD7" w14:textId="77777777" w:rsidTr="001C12E3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1A3BDE53" w14:textId="77777777" w:rsidR="001C12E3" w:rsidRPr="008D5547" w:rsidRDefault="001C12E3" w:rsidP="001C12E3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Inscripción de documentos</w:t>
            </w:r>
          </w:p>
        </w:tc>
        <w:tc>
          <w:tcPr>
            <w:tcW w:w="2338" w:type="dxa"/>
            <w:noWrap/>
          </w:tcPr>
          <w:p w14:paraId="05CCDC70" w14:textId="77777777" w:rsidR="001C12E3" w:rsidRPr="008D5547" w:rsidRDefault="001C12E3" w:rsidP="001C12E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602</w:t>
            </w:r>
          </w:p>
        </w:tc>
        <w:tc>
          <w:tcPr>
            <w:tcW w:w="1824" w:type="dxa"/>
            <w:vMerge/>
          </w:tcPr>
          <w:p w14:paraId="1F3176B4" w14:textId="77777777" w:rsidR="001C12E3" w:rsidRPr="008D5547" w:rsidRDefault="001C12E3" w:rsidP="001C12E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1C12E3" w:rsidRPr="008D5547" w14:paraId="5AA2EFBC" w14:textId="77777777" w:rsidTr="001C12E3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683896A3" w14:textId="77777777" w:rsidR="001C12E3" w:rsidRPr="008D5547" w:rsidRDefault="001C12E3" w:rsidP="001C12E3">
            <w:pPr>
              <w:spacing w:before="0" w:after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Total general</w:t>
            </w:r>
          </w:p>
        </w:tc>
        <w:tc>
          <w:tcPr>
            <w:tcW w:w="2338" w:type="dxa"/>
            <w:noWrap/>
            <w:hideMark/>
          </w:tcPr>
          <w:p w14:paraId="5DF7DBC1" w14:textId="77777777" w:rsidR="001C12E3" w:rsidRPr="008D5547" w:rsidRDefault="001C12E3" w:rsidP="001C12E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2,663</w:t>
            </w:r>
          </w:p>
        </w:tc>
        <w:tc>
          <w:tcPr>
            <w:tcW w:w="1824" w:type="dxa"/>
            <w:vMerge/>
          </w:tcPr>
          <w:p w14:paraId="08B67493" w14:textId="77777777" w:rsidR="001C12E3" w:rsidRPr="008D5547" w:rsidRDefault="001C12E3" w:rsidP="001C12E3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</w:p>
        </w:tc>
      </w:tr>
    </w:tbl>
    <w:p w14:paraId="7821E438" w14:textId="15574984" w:rsidR="00055F56" w:rsidRDefault="00062570" w:rsidP="004F3760">
      <w:pPr>
        <w:jc w:val="both"/>
        <w:rPr>
          <w:rFonts w:ascii="Museo Sans 300" w:hAnsi="Museo Sans 300"/>
          <w:color w:val="auto"/>
        </w:rPr>
      </w:pPr>
      <w:r w:rsidRPr="008D5547">
        <w:rPr>
          <w:rFonts w:ascii="Museo Sans 300" w:hAnsi="Museo Sans 300"/>
          <w:color w:val="auto"/>
        </w:rPr>
        <w:t xml:space="preserve">En </w:t>
      </w:r>
      <w:r w:rsidR="00965EBC" w:rsidRPr="008D5547">
        <w:rPr>
          <w:rFonts w:ascii="Museo Sans 300" w:hAnsi="Museo Sans 300"/>
          <w:color w:val="auto"/>
        </w:rPr>
        <w:t>el periodo que comprende las estadísticas s</w:t>
      </w:r>
      <w:r w:rsidRPr="008D5547">
        <w:rPr>
          <w:rFonts w:ascii="Museo Sans 300" w:hAnsi="Museo Sans 300"/>
          <w:color w:val="auto"/>
        </w:rPr>
        <w:t xml:space="preserve">e brindaron </w:t>
      </w:r>
      <w:r w:rsidR="000F5D30">
        <w:rPr>
          <w:rFonts w:ascii="Museo Sans 300" w:hAnsi="Museo Sans 300"/>
          <w:color w:val="auto"/>
        </w:rPr>
        <w:t xml:space="preserve">2,663 </w:t>
      </w:r>
      <w:r w:rsidRPr="008D5547">
        <w:rPr>
          <w:rFonts w:ascii="Museo Sans 300" w:hAnsi="Museo Sans 300"/>
          <w:color w:val="auto"/>
        </w:rPr>
        <w:t xml:space="preserve">servicios en </w:t>
      </w:r>
      <w:r w:rsidR="00263501">
        <w:rPr>
          <w:rFonts w:ascii="Museo Sans 300" w:hAnsi="Museo Sans 300"/>
          <w:color w:val="auto"/>
        </w:rPr>
        <w:t xml:space="preserve">diferentes </w:t>
      </w:r>
      <w:r w:rsidR="00162A15">
        <w:rPr>
          <w:rFonts w:ascii="Museo Sans 300" w:hAnsi="Museo Sans 300"/>
          <w:color w:val="auto"/>
        </w:rPr>
        <w:t>proyectos ubicados en 61</w:t>
      </w:r>
      <w:r w:rsidR="00E42B78" w:rsidRPr="008D5547">
        <w:rPr>
          <w:rFonts w:ascii="Museo Sans 300" w:hAnsi="Museo Sans 300"/>
          <w:color w:val="auto"/>
        </w:rPr>
        <w:t xml:space="preserve"> municipios y </w:t>
      </w:r>
      <w:r w:rsidR="00162A15">
        <w:rPr>
          <w:rFonts w:ascii="Museo Sans 300" w:hAnsi="Museo Sans 300"/>
          <w:color w:val="auto"/>
        </w:rPr>
        <w:t xml:space="preserve">14 </w:t>
      </w:r>
      <w:r w:rsidR="00E42B78" w:rsidRPr="008D5547">
        <w:rPr>
          <w:rFonts w:ascii="Museo Sans 300" w:hAnsi="Museo Sans 300"/>
          <w:color w:val="auto"/>
        </w:rPr>
        <w:t xml:space="preserve">departamentos del país. Los servicios consistieron en diagnóstico de campo, aprobación técnica de planos </w:t>
      </w:r>
      <w:r w:rsidR="000F5D30" w:rsidRPr="008D5547">
        <w:rPr>
          <w:rFonts w:ascii="Museo Sans 300" w:hAnsi="Museo Sans 300"/>
          <w:color w:val="auto"/>
        </w:rPr>
        <w:t>e inscripción de documentos</w:t>
      </w:r>
      <w:r w:rsidR="000F5D30">
        <w:rPr>
          <w:rFonts w:ascii="Museo Sans 300" w:hAnsi="Museo Sans 300"/>
          <w:color w:val="auto"/>
        </w:rPr>
        <w:t>.</w:t>
      </w:r>
    </w:p>
    <w:tbl>
      <w:tblPr>
        <w:tblW w:w="13304" w:type="dxa"/>
        <w:tblInd w:w="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2540"/>
        <w:gridCol w:w="1120"/>
        <w:gridCol w:w="323"/>
        <w:gridCol w:w="339"/>
        <w:gridCol w:w="1080"/>
        <w:gridCol w:w="1160"/>
        <w:gridCol w:w="300"/>
        <w:gridCol w:w="339"/>
        <w:gridCol w:w="1160"/>
        <w:gridCol w:w="900"/>
        <w:gridCol w:w="264"/>
        <w:gridCol w:w="339"/>
        <w:gridCol w:w="1000"/>
        <w:gridCol w:w="900"/>
      </w:tblGrid>
      <w:tr w:rsidR="001C12E3" w:rsidRPr="001C12E3" w14:paraId="6D5FF9BB" w14:textId="77777777" w:rsidTr="0046754D">
        <w:trPr>
          <w:trHeight w:val="315"/>
        </w:trPr>
        <w:tc>
          <w:tcPr>
            <w:tcW w:w="1330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DE1F" w14:textId="77777777" w:rsidR="001C12E3" w:rsidRDefault="001C12E3" w:rsidP="001C12E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4"/>
                <w:lang w:val="es-SV" w:eastAsia="es-SV"/>
              </w:rPr>
            </w:pPr>
          </w:p>
          <w:p w14:paraId="31512043" w14:textId="77777777" w:rsidR="004F7DC1" w:rsidRDefault="004F7DC1" w:rsidP="001C12E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4"/>
                <w:lang w:val="es-SV" w:eastAsia="es-SV"/>
              </w:rPr>
            </w:pPr>
          </w:p>
          <w:p w14:paraId="77F782C0" w14:textId="77777777" w:rsidR="001C12E3" w:rsidRPr="001C12E3" w:rsidRDefault="001C12E3" w:rsidP="001C12E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4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4"/>
                <w:lang w:val="es-SV" w:eastAsia="es-SV"/>
              </w:rPr>
              <w:t>Informe Final del Diagnóstico / Calificación Jurídica</w:t>
            </w:r>
          </w:p>
        </w:tc>
      </w:tr>
      <w:tr w:rsidR="00AC3D2E" w:rsidRPr="001C12E3" w14:paraId="4224A902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700D" w14:textId="77777777" w:rsidR="001C12E3" w:rsidRPr="001C12E3" w:rsidRDefault="001C12E3" w:rsidP="001C12E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val="es-SV" w:eastAsia="es-SV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3529B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BA68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072B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B8DE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D19F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AAB5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DBD0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0"/>
                <w:lang w:val="es-SV" w:eastAsia="es-SV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905C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0"/>
                <w:lang w:val="es-SV" w:eastAsia="es-SV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CC13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0"/>
                <w:lang w:val="es-SV" w:eastAsia="es-SV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C6A7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AEAA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79DC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DF6A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ADF7" w14:textId="77777777" w:rsidR="001C12E3" w:rsidRPr="001C12E3" w:rsidRDefault="001C12E3" w:rsidP="001C12E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</w:tr>
      <w:tr w:rsidR="00386931" w:rsidRPr="001C12E3" w14:paraId="4FEAA366" w14:textId="77777777" w:rsidTr="00386931">
        <w:trPr>
          <w:trHeight w:val="48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</w:tcPr>
          <w:p w14:paraId="1374881F" w14:textId="0EE92359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proofErr w:type="spellStart"/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depto</w:t>
            </w:r>
            <w:proofErr w:type="spell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</w:tcPr>
          <w:p w14:paraId="7896D14B" w14:textId="449DB70F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municipio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4CE827C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08. Agosto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  <w:hideMark/>
          </w:tcPr>
          <w:p w14:paraId="0149D42F" w14:textId="23E1ABEE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  <w:hideMark/>
          </w:tcPr>
          <w:p w14:paraId="085DC3FA" w14:textId="0B42F836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10340A7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Total 08. Agosto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37814E0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09. Septiembre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  <w:hideMark/>
          </w:tcPr>
          <w:p w14:paraId="769A605A" w14:textId="4E15D50C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  <w:hideMark/>
          </w:tcPr>
          <w:p w14:paraId="1B6F5914" w14:textId="76CE85E9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M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19B91BD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Total 09. Septiembre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6D6D330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10. Octubre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  <w:hideMark/>
          </w:tcPr>
          <w:p w14:paraId="114BC1C1" w14:textId="4CE4D819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  <w:hideMark/>
          </w:tcPr>
          <w:p w14:paraId="2254C8BB" w14:textId="6151C663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M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29A5699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Total 10. Octubre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49D01CB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Total general</w:t>
            </w:r>
          </w:p>
        </w:tc>
      </w:tr>
      <w:tr w:rsidR="0046754D" w:rsidRPr="001C12E3" w14:paraId="75912C05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8993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AHUACHAPAN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9BC0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CONCEPCION DE ATACO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FC4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F0D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0E6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87131A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ACD8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8EA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614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7DFF5B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7E6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A76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4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1BE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400F53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DEE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9</w:t>
            </w:r>
          </w:p>
        </w:tc>
      </w:tr>
      <w:tr w:rsidR="0046754D" w:rsidRPr="001C12E3" w14:paraId="66D2DD40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BAAB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1FE4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JUJUTLA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4BA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95F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FD5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4DDD4B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34D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BC5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C02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706A05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B25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103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D83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EE1961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8C0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8</w:t>
            </w:r>
          </w:p>
        </w:tc>
      </w:tr>
      <w:tr w:rsidR="0046754D" w:rsidRPr="001C12E3" w14:paraId="21892289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C6C1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CABAÑAS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A02D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VILLA DOLORES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8B7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83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C85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A9D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B7B4B7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BE9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B24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E8B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FD3D64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354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EC4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D5D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8B61FE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D51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83</w:t>
            </w:r>
          </w:p>
        </w:tc>
      </w:tr>
      <w:tr w:rsidR="0046754D" w:rsidRPr="001C12E3" w14:paraId="32116FD2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9E50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CHALATENANGO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33E9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CHALATENANGO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4B1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465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4BC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ACE040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9E1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984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669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9E341F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606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D1D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37A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D3C59B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821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</w:tr>
      <w:tr w:rsidR="0046754D" w:rsidRPr="001C12E3" w14:paraId="0F5B9E5C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AA99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8B39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COMALAPA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C2C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1C0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CF9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32F24B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C3B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378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FD6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3E1DC7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B9D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846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535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FAB1EB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5FF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</w:tr>
      <w:tr w:rsidR="0046754D" w:rsidRPr="001C12E3" w14:paraId="26A3A26C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E1ED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1BE8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DULCE NOMBRE DE MARIA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992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43F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34C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D38365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F22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5F6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791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17F474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E87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8CA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76D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5A1774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3F0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</w:tr>
      <w:tr w:rsidR="0046754D" w:rsidRPr="001C12E3" w14:paraId="6CD9D0F1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C998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CD8C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EL CARRIZAL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3B1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BDC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208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A33E5D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1F5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926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249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70FC36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234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9A5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F6E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BA7AF4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117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</w:tr>
      <w:tr w:rsidR="0046754D" w:rsidRPr="001C12E3" w14:paraId="4CF0B2E1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9373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A42E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LA LAGUNA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46D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511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EFC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F3DE07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050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C88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3EA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7149BD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FED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851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DC9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DD42B8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B29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</w:tr>
      <w:tr w:rsidR="0046754D" w:rsidRPr="001C12E3" w14:paraId="11D80E3E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36C8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76B7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OJOS DE AGUA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1F1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F88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A6E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58A130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0FD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817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A97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F632D8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F62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D76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B00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51F4CF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928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</w:tr>
      <w:tr w:rsidR="0046754D" w:rsidRPr="001C12E3" w14:paraId="023FFF8C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28A5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020B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SAN ANTONIO LOS RANCHOS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35C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EF7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68D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4C679D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169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088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1E0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88EE8D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EC2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8E6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964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1B11CB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2B9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</w:t>
            </w:r>
          </w:p>
        </w:tc>
      </w:tr>
      <w:tr w:rsidR="00386931" w:rsidRPr="001C12E3" w14:paraId="7A66E194" w14:textId="77777777" w:rsidTr="00386931">
        <w:trPr>
          <w:trHeight w:val="24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4E81E2A4" w14:textId="10033FAC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lastRenderedPageBreak/>
              <w:t> 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67E07D3A" w14:textId="67AE505F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2A30F722" w14:textId="254E30C5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08. Agosto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33859DC2" w14:textId="59CD45C1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2801DD1E" w14:textId="32F9DF58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M</w:t>
            </w: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6A8C7FDE" w14:textId="3D47D78B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Total 08. Agosto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2B125BCA" w14:textId="0824C478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09. Septiembre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7A581CAF" w14:textId="117C2514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F</w:t>
            </w: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215170A5" w14:textId="62A7313A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M</w:t>
            </w: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4C5B2236" w14:textId="5FB1FD19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Total 09. Septiembre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5F3C5B44" w14:textId="4A4798EC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10. Octubre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29861DE4" w14:textId="069FC2D0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F</w:t>
            </w: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193573AB" w14:textId="3A015D3C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M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32A337AC" w14:textId="411B5376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Total 10. Octubre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</w:tcPr>
          <w:p w14:paraId="3A9B7F13" w14:textId="505D9AA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Total general</w:t>
            </w:r>
          </w:p>
        </w:tc>
      </w:tr>
      <w:tr w:rsidR="0046754D" w:rsidRPr="001C12E3" w14:paraId="278A639C" w14:textId="77777777" w:rsidTr="0046754D">
        <w:trPr>
          <w:trHeight w:val="24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6078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C7CB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SAN FERNANDO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8C6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A36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A6E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6FC72F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4A2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D5F6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FD3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64ADD3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C14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5D4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FFA8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6AB300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BF8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12</w:t>
            </w:r>
          </w:p>
        </w:tc>
      </w:tr>
      <w:tr w:rsidR="0046754D" w:rsidRPr="001C12E3" w14:paraId="395816BE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13EB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CUSCATLAN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E1BB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SUCHITOTO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A81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4D1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C01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E25469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0D4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873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7854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380BA0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721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A43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8CE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45F3E8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69A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20</w:t>
            </w:r>
          </w:p>
        </w:tc>
      </w:tr>
      <w:tr w:rsidR="0046754D" w:rsidRPr="001C12E3" w14:paraId="46AFD329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4028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MORAZAN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FCCD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ARAMBALA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F5C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9AB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A2D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313D57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1B6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460A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EA7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A49EA9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8B42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646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FB3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8375C7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729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</w:t>
            </w:r>
          </w:p>
        </w:tc>
      </w:tr>
      <w:tr w:rsidR="0046754D" w:rsidRPr="001C12E3" w14:paraId="56ED24EE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B099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BC38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JOCOAITIQUE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73A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C5A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4C2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67E208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A2E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32D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268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8B6235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00A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A8A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2D3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DB8A46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C71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</w:tr>
      <w:tr w:rsidR="0046754D" w:rsidRPr="001C12E3" w14:paraId="256FD4B8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900E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61DE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MEANGUERA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7A5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E6C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8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161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642805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BAB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815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499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0CEB43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C9C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2C3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028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92D54E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FE6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24</w:t>
            </w:r>
          </w:p>
        </w:tc>
      </w:tr>
      <w:tr w:rsidR="0046754D" w:rsidRPr="001C12E3" w14:paraId="710C844D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50C3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3258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OSICALA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03D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B0A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536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D8B74E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778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AB8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E49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C7FFF9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82F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587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83C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D8F723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95E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</w:tr>
      <w:tr w:rsidR="0046754D" w:rsidRPr="001C12E3" w14:paraId="14DB8A3C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5F75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6CB1F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SAN FRANCISCO GOTERA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1FE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D13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CF5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C75806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853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B01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B6F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01D41C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488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700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C37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F29B7A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F68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</w:tr>
      <w:tr w:rsidR="0046754D" w:rsidRPr="001C12E3" w14:paraId="17C08F49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CB55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SAN MIGUEL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43D0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SAN MIGUEL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446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D67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C7B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36D40C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D99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EC3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DD1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1213AD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CCC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C2F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6CA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70D2F7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B82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</w:t>
            </w:r>
          </w:p>
        </w:tc>
      </w:tr>
      <w:tr w:rsidR="0046754D" w:rsidRPr="001C12E3" w14:paraId="19276D7D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9D70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BB2F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ULUAZAPA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F0B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581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677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69EE6E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D4B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0FF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C23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C2D386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B14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9D3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62C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6E831E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610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</w:tr>
      <w:tr w:rsidR="0046754D" w:rsidRPr="001C12E3" w14:paraId="43BDBF51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185F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SAN SALVADOR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C4AF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SAN SALVADOR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550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A7A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293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679759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5F6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7B1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BDB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5D5AF1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7D4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81F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7A6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A15CA6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396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31</w:t>
            </w:r>
          </w:p>
        </w:tc>
      </w:tr>
      <w:tr w:rsidR="0046754D" w:rsidRPr="001C12E3" w14:paraId="21044443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6848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SAN VICENTE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7489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SAN CAYETANO ISTEPEQUE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989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343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C2A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46C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C2CDAD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694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A60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72C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949D98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96B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CA6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4B1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8B920C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068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343</w:t>
            </w:r>
          </w:p>
        </w:tc>
      </w:tr>
      <w:tr w:rsidR="0046754D" w:rsidRPr="001C12E3" w14:paraId="5EB41752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8D8A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SANTA ANA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C0C0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EL CONGO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428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119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0A7B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97D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2548E5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7B0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395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C11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7C23F1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FD8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989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47A0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086812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2EE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156</w:t>
            </w:r>
          </w:p>
        </w:tc>
      </w:tr>
      <w:tr w:rsidR="0046754D" w:rsidRPr="001C12E3" w14:paraId="26E5A19D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9DBA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B97F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SANTA ANA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F73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622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7D5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C78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829288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622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F25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260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5021F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252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AA1CE8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260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8D5E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532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B9AEC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86324B5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F1F1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auto"/>
                <w:sz w:val="18"/>
                <w:szCs w:val="18"/>
                <w:lang w:val="es-SV" w:eastAsia="es-SV"/>
              </w:rPr>
              <w:t>882</w:t>
            </w:r>
          </w:p>
        </w:tc>
      </w:tr>
      <w:tr w:rsidR="00386931" w:rsidRPr="001C12E3" w14:paraId="3EB4653B" w14:textId="77777777" w:rsidTr="00386931">
        <w:trPr>
          <w:trHeight w:val="2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5275CFA3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Total general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0CAB849F" w14:textId="77777777" w:rsidR="0046754D" w:rsidRPr="001C12E3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2B0B8A86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1189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74CE0A72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13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1F73BA7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35C5353B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1205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6997F5A4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329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05B7934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7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6E9A10E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2787C01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346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1DE11F87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25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60834A78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7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27CCC1ED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75385CE3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SV" w:eastAsia="es-SV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0E506EB9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  <w:r w:rsidRPr="001C12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  <w:t>1592</w:t>
            </w:r>
          </w:p>
        </w:tc>
      </w:tr>
      <w:tr w:rsidR="0046754D" w:rsidRPr="001C12E3" w14:paraId="1E9D063C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60DA" w14:textId="77777777" w:rsidR="0046754D" w:rsidRPr="001C12E3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4B8E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87E9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E343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77A8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143D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44871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178D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69D7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5358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F22B9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DF30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EEF4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0186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4753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</w:tr>
      <w:tr w:rsidR="0046754D" w:rsidRPr="001C12E3" w14:paraId="5CC1CAC9" w14:textId="77777777" w:rsidTr="0046754D">
        <w:trPr>
          <w:trHeight w:val="24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DF6D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11D8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5C9E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E860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6F96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969F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3664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71FF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0B0C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82CE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0290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1891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4CBD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D53D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522F" w14:textId="77777777" w:rsidR="0046754D" w:rsidRPr="001C12E3" w:rsidRDefault="0046754D" w:rsidP="0046754D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</w:tr>
    </w:tbl>
    <w:p w14:paraId="4A8977E8" w14:textId="77777777" w:rsidR="00157752" w:rsidRDefault="00157752" w:rsidP="00834F7B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14:paraId="2C6B3119" w14:textId="5BE71124" w:rsidR="002D3C63" w:rsidRPr="00834F7B" w:rsidRDefault="00834F7B" w:rsidP="00834F7B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  <w:bookmarkStart w:id="0" w:name="_GoBack"/>
      <w:bookmarkEnd w:id="0"/>
      <w:r w:rsidRPr="00834F7B"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  <w:t>Aprobación Técnica de Planos</w:t>
      </w:r>
    </w:p>
    <w:tbl>
      <w:tblPr>
        <w:tblpPr w:leftFromText="141" w:rightFromText="141" w:vertAnchor="text" w:horzAnchor="margin" w:tblpXSpec="center" w:tblpY="188"/>
        <w:tblW w:w="109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"/>
        <w:gridCol w:w="2000"/>
        <w:gridCol w:w="1075"/>
        <w:gridCol w:w="723"/>
        <w:gridCol w:w="436"/>
        <w:gridCol w:w="991"/>
        <w:gridCol w:w="1129"/>
        <w:gridCol w:w="356"/>
        <w:gridCol w:w="449"/>
        <w:gridCol w:w="1175"/>
        <w:gridCol w:w="1087"/>
      </w:tblGrid>
      <w:tr w:rsidR="002D3C63" w:rsidRPr="007A11D1" w14:paraId="10613623" w14:textId="77777777" w:rsidTr="00386931">
        <w:trPr>
          <w:trHeight w:val="255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2C361BC3" w14:textId="77777777" w:rsidR="002D3C63" w:rsidRPr="007A11D1" w:rsidRDefault="002D3C63" w:rsidP="002D3C63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  <w:hideMark/>
          </w:tcPr>
          <w:p w14:paraId="32D3DA7D" w14:textId="77777777" w:rsidR="002D3C63" w:rsidRPr="007A11D1" w:rsidRDefault="002D3C63" w:rsidP="002D3C63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0471AE4D" w14:textId="77777777" w:rsidR="002D3C63" w:rsidRPr="007A11D1" w:rsidRDefault="002D3C63" w:rsidP="002D3C63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mes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7E7F5"/>
            <w:hideMark/>
          </w:tcPr>
          <w:p w14:paraId="18387EFD" w14:textId="77777777" w:rsidR="002D3C63" w:rsidRPr="007A11D1" w:rsidRDefault="002D3C63" w:rsidP="002D3C6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genero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4A6C8088" w14:textId="77777777" w:rsidR="002D3C63" w:rsidRPr="007A11D1" w:rsidRDefault="002D3C63" w:rsidP="002D3C63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3F8BCC54" w14:textId="77777777" w:rsidR="002D3C63" w:rsidRPr="007A11D1" w:rsidRDefault="002D3C63" w:rsidP="002D3C63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7E7F5"/>
            <w:hideMark/>
          </w:tcPr>
          <w:p w14:paraId="712A9412" w14:textId="77777777" w:rsidR="002D3C63" w:rsidRPr="007A11D1" w:rsidRDefault="002D3C63" w:rsidP="002D3C6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genero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097F636A" w14:textId="77777777" w:rsidR="002D3C63" w:rsidRPr="007A11D1" w:rsidRDefault="002D3C63" w:rsidP="002D3C63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77158A22" w14:textId="77777777" w:rsidR="002D3C63" w:rsidRPr="007A11D1" w:rsidRDefault="002D3C63" w:rsidP="002D3C63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46754D" w:rsidRPr="007A11D1" w14:paraId="0C538818" w14:textId="77777777" w:rsidTr="00386931">
        <w:trPr>
          <w:trHeight w:val="51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7C6692E2" w14:textId="67CAFB0B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depto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  <w:hideMark/>
          </w:tcPr>
          <w:p w14:paraId="061DF4D2" w14:textId="3A349D26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municipio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4645D48F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08. Agosto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7FF85B98" w14:textId="3EF0CEC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75DEDAC4" w14:textId="33452F68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017B777C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08. Agosto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78A38146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09. Septiembre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33A3413C" w14:textId="719B5D94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190A61E8" w14:textId="784C90D0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3E5AC338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09. Septiembre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3B000F30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46754D" w:rsidRPr="007A11D1" w14:paraId="0B1C099B" w14:textId="77777777" w:rsidTr="0046754D">
        <w:trPr>
          <w:trHeight w:val="255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7CCE" w14:textId="77777777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7A535" w14:textId="77777777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AGUA CALIENTE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9A8D7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EF7A1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EA5D1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32C23F6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C5088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A6C24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368F0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10D7A14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148A1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46754D" w:rsidRPr="007A11D1" w14:paraId="22A378EF" w14:textId="77777777" w:rsidTr="0046754D">
        <w:trPr>
          <w:trHeight w:val="510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2CDD" w14:textId="77777777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B04E8" w14:textId="77777777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CONCEPCION QUEZALTEPEQUE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82455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681A8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8ED63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16E7C343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AA214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8B0B4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FE89F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B9BDF92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CCCA4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46754D" w:rsidRPr="007A11D1" w14:paraId="67B87B50" w14:textId="77777777" w:rsidTr="0046754D">
        <w:trPr>
          <w:trHeight w:val="255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3BFE" w14:textId="77777777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170F1" w14:textId="77777777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RAFAEL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69628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B56BE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BAB89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38091FE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D9458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0A9FE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64DB1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033F3FAB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37B9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386931" w:rsidRPr="007A11D1" w14:paraId="53B51D2C" w14:textId="77777777" w:rsidTr="00386931">
        <w:trPr>
          <w:trHeight w:val="255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</w:tcPr>
          <w:p w14:paraId="65EA787A" w14:textId="3AB0D99C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</w:tcPr>
          <w:p w14:paraId="6F1CD8E1" w14:textId="2D990AA4" w:rsidR="0046754D" w:rsidRPr="007A11D1" w:rsidRDefault="0046754D" w:rsidP="0046754D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40B9138B" w14:textId="633A0EAB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mes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172F933D" w14:textId="45518ED6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genero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1730598A" w14:textId="64E183FA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34E7B676" w14:textId="3A90FEAA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384F909A" w14:textId="6786885C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genero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5F6B4593" w14:textId="2F2A3200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31590C3E" w14:textId="00CCF828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40377952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2B360D9D" w14:textId="77777777" w:rsidR="0046754D" w:rsidRPr="007A11D1" w:rsidRDefault="0046754D" w:rsidP="0046754D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</w:p>
        </w:tc>
      </w:tr>
      <w:tr w:rsidR="00386931" w:rsidRPr="007A11D1" w14:paraId="31C23E1D" w14:textId="77777777" w:rsidTr="00386931">
        <w:trPr>
          <w:trHeight w:val="255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</w:tcPr>
          <w:p w14:paraId="0941EB9A" w14:textId="1DB2B093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depto</w:t>
            </w:r>
            <w:proofErr w:type="spellEnd"/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</w:tcPr>
          <w:p w14:paraId="40F82A05" w14:textId="30AC1179" w:rsidR="00B72A8B" w:rsidRPr="0038693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municipio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0B70C8B4" w14:textId="40E272A2" w:rsidR="00B72A8B" w:rsidRPr="0038693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08. Agosto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00D04E6D" w14:textId="007A8E48" w:rsidR="00B72A8B" w:rsidRPr="0038693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525D6571" w14:textId="3E4AA881" w:rsidR="00B72A8B" w:rsidRPr="0038693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64098295" w14:textId="1DA0EF2C" w:rsidR="00B72A8B" w:rsidRPr="0038693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08. Agosto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5BE36DF6" w14:textId="42042E7F" w:rsidR="00B72A8B" w:rsidRPr="0038693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09. Septiembre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3EFE5C6B" w14:textId="379D68CF" w:rsidR="00B72A8B" w:rsidRPr="0038693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3F2C5DD9" w14:textId="71694AFD" w:rsidR="00B72A8B" w:rsidRPr="0038693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241913AB" w14:textId="3D1B0F4C" w:rsidR="00B72A8B" w:rsidRPr="0038693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09. Septiembre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</w:tcPr>
          <w:p w14:paraId="711445AF" w14:textId="5226B026" w:rsidR="00B72A8B" w:rsidRPr="0038693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B72A8B" w:rsidRPr="007A11D1" w14:paraId="63505565" w14:textId="77777777" w:rsidTr="0046754D">
        <w:trPr>
          <w:trHeight w:val="255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AB5E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LA LIBERTAD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DFFEE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COLON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00B94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8F67E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535C9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CDD3D28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FF8E8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C99CC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505D1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05D138B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395A2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B72A8B" w:rsidRPr="007A11D1" w14:paraId="35E888E7" w14:textId="77777777" w:rsidTr="0046754D">
        <w:trPr>
          <w:trHeight w:val="255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F2F6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MORAZAN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D9717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ARAMBALA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A3162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5693F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37E43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34FAB3B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8B693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0EB76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5E157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1B62876C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1F248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B72A8B" w:rsidRPr="007A11D1" w14:paraId="3B8773A5" w14:textId="77777777" w:rsidTr="0046754D">
        <w:trPr>
          <w:trHeight w:val="255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CA1B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E2C85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JOCOAITIQUE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EEBCB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89FCB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6E872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AE00BA5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B958D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52F8B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DC1EF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695D0E1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B26AD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B72A8B" w:rsidRPr="007A11D1" w14:paraId="4D0E54DC" w14:textId="77777777" w:rsidTr="0046754D">
        <w:trPr>
          <w:trHeight w:val="255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4EA4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1D148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MEANGUERA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6799F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480A8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89A34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1D908952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0CCC1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BEA45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730F6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0A6E0352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20BE0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B72A8B" w:rsidRPr="007A11D1" w14:paraId="4BF288D3" w14:textId="77777777" w:rsidTr="0046754D">
        <w:trPr>
          <w:trHeight w:val="255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5683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5AA39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FFCE4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5626F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E3196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5012BAB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539B3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38E85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F8651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A80B0F5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1979E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B72A8B" w:rsidRPr="007A11D1" w14:paraId="292E3F80" w14:textId="77777777" w:rsidTr="00386931">
        <w:trPr>
          <w:trHeight w:val="255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ED3B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SANTA ANA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4BD76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SANTA ANA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52738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455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E5089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44C4C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6BFBFBF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455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BEECF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54EAB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7DD4C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1D18B04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F1390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455</w:t>
            </w:r>
          </w:p>
        </w:tc>
      </w:tr>
      <w:tr w:rsidR="00B72A8B" w:rsidRPr="007A11D1" w14:paraId="3FAB5F13" w14:textId="77777777" w:rsidTr="00386931">
        <w:trPr>
          <w:trHeight w:val="255"/>
        </w:trPr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  <w:hideMark/>
          </w:tcPr>
          <w:p w14:paraId="6E46D036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  <w:hideMark/>
          </w:tcPr>
          <w:p w14:paraId="2DAEA918" w14:textId="77777777" w:rsidR="00B72A8B" w:rsidRPr="007A11D1" w:rsidRDefault="00B72A8B" w:rsidP="00B72A8B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2099D2C4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455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483762E6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0FD9E627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355F1C6B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459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1CD1FBD5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3EB6CE61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06183B54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6AA8C20E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E7F5"/>
            <w:hideMark/>
          </w:tcPr>
          <w:p w14:paraId="67298A4B" w14:textId="77777777" w:rsidR="00B72A8B" w:rsidRPr="007A11D1" w:rsidRDefault="00B72A8B" w:rsidP="00B72A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7A11D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469</w:t>
            </w:r>
          </w:p>
        </w:tc>
      </w:tr>
    </w:tbl>
    <w:p w14:paraId="059AAB6B" w14:textId="77777777" w:rsidR="00834F7B" w:rsidRDefault="00834F7B" w:rsidP="00834F7B">
      <w:pPr>
        <w:jc w:val="center"/>
        <w:rPr>
          <w:rFonts w:ascii="Museo Sans 300" w:hAnsi="Museo Sans 300"/>
          <w:color w:val="auto"/>
        </w:rPr>
      </w:pPr>
    </w:p>
    <w:p w14:paraId="0F78D4A0" w14:textId="77777777" w:rsidR="007643CD" w:rsidRDefault="007643CD" w:rsidP="004F3760">
      <w:pPr>
        <w:jc w:val="both"/>
        <w:rPr>
          <w:rFonts w:ascii="Museo Sans 300" w:hAnsi="Museo Sans 300"/>
          <w:color w:val="auto"/>
        </w:rPr>
      </w:pPr>
    </w:p>
    <w:p w14:paraId="2981CA41" w14:textId="77777777" w:rsidR="007643CD" w:rsidRDefault="007643CD" w:rsidP="004F3760">
      <w:pPr>
        <w:jc w:val="both"/>
        <w:rPr>
          <w:rFonts w:ascii="Museo Sans 300" w:hAnsi="Museo Sans 300"/>
          <w:color w:val="auto"/>
        </w:rPr>
      </w:pPr>
    </w:p>
    <w:p w14:paraId="42C92F7A" w14:textId="77777777" w:rsidR="007643CD" w:rsidRDefault="007643CD" w:rsidP="004F3760">
      <w:pPr>
        <w:jc w:val="both"/>
        <w:rPr>
          <w:rFonts w:ascii="Museo Sans 300" w:hAnsi="Museo Sans 300"/>
          <w:color w:val="auto"/>
        </w:rPr>
      </w:pPr>
    </w:p>
    <w:p w14:paraId="25B04AF8" w14:textId="797292C7" w:rsidR="00570083" w:rsidRPr="008D5547" w:rsidRDefault="00570083" w:rsidP="00570083">
      <w:pPr>
        <w:jc w:val="both"/>
        <w:rPr>
          <w:rFonts w:ascii="Museo Sans 300" w:hAnsi="Museo Sans 300"/>
          <w:color w:val="auto"/>
        </w:rPr>
      </w:pPr>
    </w:p>
    <w:p w14:paraId="2C7303A5" w14:textId="77777777" w:rsidR="006D1515" w:rsidRPr="007643CD" w:rsidRDefault="006D1515" w:rsidP="004F3760">
      <w:pPr>
        <w:jc w:val="both"/>
        <w:rPr>
          <w:rFonts w:ascii="Museo Sans 300" w:hAnsi="Museo Sans 300"/>
          <w:b/>
          <w:color w:val="auto"/>
        </w:rPr>
      </w:pPr>
    </w:p>
    <w:p w14:paraId="1DF4364B" w14:textId="0C6D341C" w:rsidR="00911A5C" w:rsidRDefault="00911A5C" w:rsidP="00911A5C">
      <w:pPr>
        <w:jc w:val="center"/>
        <w:rPr>
          <w:rFonts w:ascii="Museo Sans 300" w:hAnsi="Museo Sans 300"/>
          <w:color w:val="auto"/>
        </w:rPr>
      </w:pPr>
    </w:p>
    <w:p w14:paraId="2259D518" w14:textId="1F12C4EA" w:rsidR="00911A5C" w:rsidRDefault="00911A5C" w:rsidP="00911A5C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  <w:r w:rsidRPr="00911A5C"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  <w:t>Inscripción de documentos</w:t>
      </w:r>
    </w:p>
    <w:p w14:paraId="174565FF" w14:textId="6006CAF2" w:rsidR="005E04D9" w:rsidRPr="005E2B7C" w:rsidRDefault="005E2B7C" w:rsidP="005E2B7C">
      <w:pPr>
        <w:jc w:val="both"/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</w:pP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Respecto al indicador de escrituras inscritas, cabe mencionar que </w:t>
      </w:r>
      <w:r w:rsidR="000E520A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570 familias obtuvieron la seguridad jurídica de sus parcelas, de ellas 351 escrituras fueron inscritas a favor de mujeres y 219 a favor de hombres. Mientras 28 inmuebles se legalizaron como parte del convenio con MINEDUCYT, para la legalización de centros educativos y anexos, </w:t>
      </w:r>
      <w:proofErr w:type="spellStart"/>
      <w:r w:rsidR="000E520A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asi</w:t>
      </w:r>
      <w:proofErr w:type="spellEnd"/>
      <w:r w:rsidR="000E520A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mismo se legalizaron 4 inmuebles del programa Plan Control Territorial.</w:t>
      </w:r>
    </w:p>
    <w:p w14:paraId="3C3DD09F" w14:textId="77777777" w:rsidR="00FD2E8B" w:rsidRDefault="00FD2E8B" w:rsidP="00911A5C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5"/>
        <w:gridCol w:w="1457"/>
        <w:gridCol w:w="851"/>
        <w:gridCol w:w="411"/>
        <w:gridCol w:w="1006"/>
        <w:gridCol w:w="1083"/>
        <w:gridCol w:w="618"/>
        <w:gridCol w:w="567"/>
        <w:gridCol w:w="1134"/>
        <w:gridCol w:w="992"/>
        <w:gridCol w:w="567"/>
        <w:gridCol w:w="567"/>
        <w:gridCol w:w="993"/>
        <w:gridCol w:w="1701"/>
      </w:tblGrid>
      <w:tr w:rsidR="00386931" w:rsidRPr="00386931" w14:paraId="7D2A8DD0" w14:textId="77777777" w:rsidTr="00402CDC">
        <w:trPr>
          <w:trHeight w:val="51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3244037" w14:textId="77777777" w:rsidR="00386931" w:rsidRPr="00386931" w:rsidRDefault="00386931" w:rsidP="0038693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depto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00C05EDE" w14:textId="77777777" w:rsidR="00386931" w:rsidRPr="00386931" w:rsidRDefault="00386931" w:rsidP="0038693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municipio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F0418CD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08. Agosto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B386C7C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EA68161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08. Agosto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4BE1FC9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09. Septiembre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CD628AE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EE359B4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2F51499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09. Septiembre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F2412FC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10. Octubre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5F952D8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8EC07B4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1F0590F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10. Octubre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C957808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386931" w:rsidRPr="00386931" w14:paraId="446BA9FB" w14:textId="77777777" w:rsidTr="00402CDC">
        <w:trPr>
          <w:trHeight w:val="25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6CA1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47574B" w14:textId="77777777" w:rsidR="00386931" w:rsidRPr="00386931" w:rsidRDefault="00386931" w:rsidP="0038693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4ECCD48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B8C38DE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D6E8432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3D27391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BA84FD4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30B3CCD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1285491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341458C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A15E3E6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4D4D8CD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48E200A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B700B3A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386931" w:rsidRPr="00386931" w14:paraId="6A662F39" w14:textId="77777777" w:rsidTr="00402CDC">
        <w:trPr>
          <w:trHeight w:val="25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CA0A" w14:textId="77777777" w:rsidR="00386931" w:rsidRPr="00386931" w:rsidRDefault="00386931" w:rsidP="0038693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AHUACHAPAN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7C2E4" w14:textId="77777777" w:rsidR="00386931" w:rsidRPr="00386931" w:rsidRDefault="00386931" w:rsidP="0038693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AHUACHAPAN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75FA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C6CB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1B544D3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F56C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EE80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932B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2B8BD67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D7BB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0D6E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0F67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DB29F1C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D3F6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386931" w:rsidRPr="00386931" w14:paraId="2175086C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9A03" w14:textId="77777777" w:rsidR="00386931" w:rsidRPr="00386931" w:rsidRDefault="00386931" w:rsidP="0038693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74C0B" w14:textId="77777777" w:rsidR="00386931" w:rsidRPr="00386931" w:rsidRDefault="00386931" w:rsidP="0038693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APANECA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0BA6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CE59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26D0DAB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0AB8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3E7C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0ECF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B290D64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8847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C230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A6B1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7CCCCC9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17DC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386931" w:rsidRPr="00386931" w14:paraId="643D66FE" w14:textId="77777777" w:rsidTr="000E520A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E53D" w14:textId="77777777" w:rsidR="00386931" w:rsidRPr="00386931" w:rsidRDefault="00386931" w:rsidP="0038693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70C01" w14:textId="77777777" w:rsidR="00386931" w:rsidRPr="00386931" w:rsidRDefault="00386931" w:rsidP="0038693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ATIQUIZAYA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8111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48EF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2982D7E9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CC61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6AB3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171D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11F9552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1FD8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45A9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733F8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791872F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0AF6" w14:textId="77777777" w:rsidR="00386931" w:rsidRPr="00386931" w:rsidRDefault="00386931" w:rsidP="0038693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79AE7374" w14:textId="77777777" w:rsidTr="000E520A">
        <w:trPr>
          <w:trHeight w:val="25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</w:tcPr>
          <w:p w14:paraId="5E2B6A21" w14:textId="507F268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lastRenderedPageBreak/>
              <w:t>depto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</w:tcPr>
          <w:p w14:paraId="42936548" w14:textId="38F5D865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municipio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2BA14736" w14:textId="4A7B5BE1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08. Agosto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6535A41A" w14:textId="7980A1A0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55E57035" w14:textId="56C55DA0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08. Agosto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5E0E7745" w14:textId="6CA5AF8B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09. Septiembre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6C027FFC" w14:textId="2B4C6155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36F4D24B" w14:textId="2C3EBAD8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693468E0" w14:textId="7D92B673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09. Septiembre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1AA84D37" w14:textId="006E4CA6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10. Octubre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45A709C7" w14:textId="227F1AF4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342EE61E" w14:textId="0139C149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063EEA0A" w14:textId="1FB8C6CE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10. Octubre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36A52CA4" w14:textId="0EAF8E4A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0E520A" w:rsidRPr="00386931" w14:paraId="08E42372" w14:textId="77777777" w:rsidTr="000E520A">
        <w:trPr>
          <w:trHeight w:val="25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01422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11A04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FF81A" w14:textId="7FF2721D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BF75" w14:textId="1310BC72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</w:tcPr>
          <w:p w14:paraId="48B6C651" w14:textId="041A2946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F0F6" w14:textId="7AAE1D52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78B" w14:textId="04A7CA2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E8F4" w14:textId="3402FB48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</w:tcPr>
          <w:p w14:paraId="741CC369" w14:textId="716ECD13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18D35" w14:textId="42BE3C8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2D9B0" w14:textId="1724CCCE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E797" w14:textId="79D1B26E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</w:tcPr>
          <w:p w14:paraId="58025D9A" w14:textId="7CB71D9E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DBD4D" w14:textId="17F839C0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0E520A" w:rsidRPr="00386931" w14:paraId="36A91B5E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0022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2D45F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FRANCISCO MENENDEZ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06F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41D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8308DD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EAD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239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C18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D0C530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29B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C96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C37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F587B2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AB2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56609D31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B134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9D960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TACUBA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2EA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F93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2EC83A5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7A7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228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A14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5432EB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D6B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CE7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F28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3CC784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A44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</w:tr>
      <w:tr w:rsidR="000E520A" w:rsidRPr="00386931" w14:paraId="1BEB351A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4E7F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F34FB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RAFAEL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48A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0868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F861B7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D0E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6551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E9B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5D3BD8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036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BAA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F37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659B85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4CC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5E8AC741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F2E0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23958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SANTA 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A0C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30B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2CC525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EC3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6D9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215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A56B3E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1A2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37D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CA0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604851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008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25FBEF0B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F9C2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CUSCATLAN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C4597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CRISTOBAL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A1F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B6E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D397F2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124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D59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A00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0243A8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2F2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695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73C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DCECFA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B14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63D359AA" w14:textId="77777777" w:rsidTr="00737A13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31CB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90673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SUCHITOTO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2B1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E05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70707C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6B4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64E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8701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EF0678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DC7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B2E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102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C9185A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784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71</w:t>
            </w:r>
          </w:p>
        </w:tc>
      </w:tr>
      <w:tr w:rsidR="000E520A" w:rsidRPr="00386931" w14:paraId="484EE76C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C419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LIBERTAD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6B7CA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COLON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AFE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090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C7B430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515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47F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FF9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85DBE5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F20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1D3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92D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D97E22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823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0E520A" w:rsidRPr="00386931" w14:paraId="6EDC7170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EE9B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E7804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JUAN OPICO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04C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F92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661CD4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CA6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82D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C09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1C1C53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5B1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781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332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B9CB56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9367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247</w:t>
            </w:r>
          </w:p>
        </w:tc>
      </w:tr>
      <w:tr w:rsidR="000E520A" w:rsidRPr="00386931" w14:paraId="4BD1C506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C496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A5B5F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MATIAS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442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2A5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5ED136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BD5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D22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40AE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BE28A9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04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8B2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798E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2B1B1E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D36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638A6065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5045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PAZ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43FC8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OLOCUILTA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FB7E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96A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B870D1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059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803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9C9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E35F69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DF5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CAD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EAE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3FF694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759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123C0B1B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FF85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782B0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JUAN NONUALCO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469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18F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6CBF30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0C3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99A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AFA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007698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C54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F43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35F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C2BA63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286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10ECE312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BED0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EE749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SANTIAGO NONUALCO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BE6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2C7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DA6EAF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6EC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987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1AC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0EAFC1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10F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7FB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5AD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7D2796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F35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5E17FD15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EA6D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13CFA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ZACATECOLUCA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138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A0D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9315BE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9A3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F08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20C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6F9E21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1D0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224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F95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987B95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97D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0E520A" w:rsidRPr="00386931" w14:paraId="7ABBDB5F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FBE0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UNION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F93C6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CONCHAGUA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CCC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AA7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7E8453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FD0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63C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EDF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529BFD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F55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F5D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9D1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8CE0B0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70D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0E520A" w:rsidRPr="00386931" w14:paraId="0DAE4A47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CCEA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0FB28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EL CARMEN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18A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9B7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2D7BC5F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5CB1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82E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9A1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C71E86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89E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AF5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CA6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A7BEE0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016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43F6B5FB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488D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0435C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UNION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D6E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EB0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F0A461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974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5E1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E71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6DEF01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659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42E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0F2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8C7325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386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0E520A" w:rsidRPr="00386931" w14:paraId="6B1B72C3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48BB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MORAZAN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31304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GUATAJIAGUA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353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E0E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A9810E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82D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831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F56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804476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5C8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DCD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574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318646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A7B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0E520A" w:rsidRPr="00386931" w14:paraId="10DFBB6B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A2E5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EF01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MEANGUERA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BB9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CC4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BCB792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4BC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A6E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589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5F977A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C60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758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C8F1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A7A62A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D5A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531CAD89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B7A2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2B1CC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SIMON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A0F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3D5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43CCDC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2F3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C6C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BCA2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28D6907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1265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637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DAB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5B2714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7F9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111D7D0C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3225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272F5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FFB7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D9B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FF3DB5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3F0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B01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ABC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39E3B4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A15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F6A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FDB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43062C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E68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30</w:t>
            </w:r>
          </w:p>
        </w:tc>
      </w:tr>
      <w:tr w:rsidR="000E520A" w:rsidRPr="00386931" w14:paraId="69D42F69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EB16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SALVADOR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1678A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APOPA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C39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5DD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F4BBC7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826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09A5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FE8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439013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C2A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9079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143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6F5F64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AE6B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70</w:t>
            </w:r>
          </w:p>
        </w:tc>
      </w:tr>
      <w:tr w:rsidR="000E520A" w:rsidRPr="00386931" w14:paraId="2CBC224C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C8C2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16663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CIUDAD DELGADO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A86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3E7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8DB5CE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46A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8A5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358C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990251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8B2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890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B9D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E634139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E753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0E520A" w:rsidRPr="00386931" w14:paraId="59841BA6" w14:textId="77777777" w:rsidTr="00DD364F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C9636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B7A95" w14:textId="77777777" w:rsidR="000E520A" w:rsidRPr="00386931" w:rsidRDefault="000E520A" w:rsidP="000E520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ILOPANGO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89EF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6D90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A5A220D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9266A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743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5028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8A2DC0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0B86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E28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4C01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6876D5E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B964" w14:textId="77777777" w:rsidR="000E520A" w:rsidRPr="00386931" w:rsidRDefault="000E520A" w:rsidP="000E52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</w:tr>
      <w:tr w:rsidR="00DD364F" w:rsidRPr="00386931" w14:paraId="75B28CAD" w14:textId="77777777" w:rsidTr="00DD364F">
        <w:trPr>
          <w:trHeight w:val="25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noWrap/>
            <w:vAlign w:val="bottom"/>
          </w:tcPr>
          <w:p w14:paraId="064B13D6" w14:textId="1AE7959B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lastRenderedPageBreak/>
              <w:t>depto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bottom"/>
          </w:tcPr>
          <w:p w14:paraId="0944BC08" w14:textId="416314DB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municipio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2CEE36BB" w14:textId="1123DC38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08. Agosto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49B663C6" w14:textId="27C40ED6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751E737A" w14:textId="2779EDF4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08. Agosto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2C40F347" w14:textId="0BAA64B0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09. Septiembre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52C1AA42" w14:textId="22E56C83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6AAD7A0B" w14:textId="56809662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1C2FF08F" w14:textId="1E1621AB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09. Septiembre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762C5B63" w14:textId="52165E75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10. Octubre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1EBAE312" w14:textId="3F329754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02A5F7FE" w14:textId="12E44FC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34278592" w14:textId="5BD54C19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10. Octubre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7F5"/>
            <w:vAlign w:val="center"/>
          </w:tcPr>
          <w:p w14:paraId="6B3BF1A7" w14:textId="20D54DE0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DD364F" w:rsidRPr="00386931" w14:paraId="05D5B879" w14:textId="77777777" w:rsidTr="00DD364F">
        <w:trPr>
          <w:trHeight w:val="25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5F1D6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B50DF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4259" w14:textId="32194858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000D0" w14:textId="0EF913C4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</w:tcPr>
          <w:p w14:paraId="6FBBF30B" w14:textId="0477F7BC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D1C7" w14:textId="09679D40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7E9B" w14:textId="67084B55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ECCF" w14:textId="443EE6BA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</w:tcPr>
          <w:p w14:paraId="1DB97547" w14:textId="3C264829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E17B" w14:textId="23AB1786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30D4" w14:textId="75B24638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2CAD" w14:textId="533CCAAE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</w:tcPr>
          <w:p w14:paraId="5BD7C5D5" w14:textId="5E384442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662D" w14:textId="2F9F8A05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DD364F" w:rsidRPr="00386931" w14:paraId="32AEB546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A5D8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81096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MEJICANOS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F80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CEF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EE95F3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316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F81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6DD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77C732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7E0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AAE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7FE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0A9D9E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4F8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DD364F" w:rsidRPr="00386931" w14:paraId="4A063081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0040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F9A30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NEJAPA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FA2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A3E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F0E753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7D78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512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99B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A5DCD9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E85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92C4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73B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AE13AA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0C5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D364F" w:rsidRPr="00386931" w14:paraId="5D0E4D68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9DBA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2D2BF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PANCHIMALCO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AB9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E27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25B45BE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8BB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FB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465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8B29FA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934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79B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2B2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244CC7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B64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DD364F" w:rsidRPr="00386931" w14:paraId="042419F7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6E8B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98338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MARTIN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C21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3EB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74027B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19A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25D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8094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06179D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2EC8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58B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545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2C8955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3CB8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63</w:t>
            </w:r>
          </w:p>
        </w:tc>
      </w:tr>
      <w:tr w:rsidR="00DD364F" w:rsidRPr="00386931" w14:paraId="6E0D3E8B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D844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9AA1A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SALVADOR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9BF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F13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CF9152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BC1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09D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C23A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4B07244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882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E85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EC3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2B99954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1C1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26</w:t>
            </w:r>
          </w:p>
        </w:tc>
      </w:tr>
      <w:tr w:rsidR="00DD364F" w:rsidRPr="00386931" w14:paraId="55830823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4533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C5BD0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SOYAPANGO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33C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EEE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CDFECE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5E9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E77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DE0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A6BA0E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F9D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75D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611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D03DBC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801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</w:tr>
      <w:tr w:rsidR="00DD364F" w:rsidRPr="00386931" w14:paraId="29D68798" w14:textId="77777777" w:rsidTr="004E729B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0461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VICENTE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0B2A9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VICENTE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EAC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28B8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0F4CC7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14B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BDF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77E2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4BEB56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A64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0A6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850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2D85452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AAB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DD364F" w:rsidRPr="00386931" w14:paraId="78FED666" w14:textId="77777777" w:rsidTr="004E729B">
        <w:trPr>
          <w:trHeight w:val="25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A1B8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SANTA ANA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4DEF8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CHALCHUAPA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A2B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13E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25A2B70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431C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706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B45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765A1A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704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6F5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601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C6DBD4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518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DD364F" w:rsidRPr="00386931" w14:paraId="3DA118B7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FAE4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CF622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COATEPEQUE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797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125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B2D59D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881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AA8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BE6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56731D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E19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570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BD0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7EE9D6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224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</w:tr>
      <w:tr w:rsidR="00DD364F" w:rsidRPr="00386931" w14:paraId="0F604767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FD0B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183A9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SANTA ANA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BD1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EFC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ED5A07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0D6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2584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2CA4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C947AC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E18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4784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91B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88B99A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C36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17</w:t>
            </w:r>
          </w:p>
        </w:tc>
      </w:tr>
      <w:tr w:rsidR="00DD364F" w:rsidRPr="00386931" w14:paraId="210E79D4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F861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8A9C2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SANTIAGO DE LA FRONTERA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4F8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653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A3F451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955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17F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733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6ECC57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A1E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B53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F5D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22A9301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A74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D364F" w:rsidRPr="00386931" w14:paraId="0C0BB533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6E3E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60B26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TEXISTEPEQUE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ADB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F12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E6AAE2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E19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EB4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4A358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B6B2DA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237F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5E6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03C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283021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7A7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D364F" w:rsidRPr="00386931" w14:paraId="3CBB6AC7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2A50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SONSONATE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B0F2A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IZALCO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786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DF7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4DD75C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367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6CC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66A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611118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26A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B59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0969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35ED6A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D747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DD364F" w:rsidRPr="00386931" w14:paraId="73424E2C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1FAB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7D8FB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SONSONATE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0AC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1B1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50C920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EBA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1735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305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CD43BE3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509A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F55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084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C2D770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D19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DD364F" w:rsidRPr="00386931" w14:paraId="107E9083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DB9B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USULUTAN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E9941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USULUTAN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4B8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11A4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CBA805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91CB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07F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714E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7803A57C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7252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796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0E14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217CEEC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30FF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8</w:t>
            </w:r>
          </w:p>
        </w:tc>
      </w:tr>
      <w:tr w:rsidR="00DD364F" w:rsidRPr="00386931" w14:paraId="66EE23A2" w14:textId="77777777" w:rsidTr="00402CDC">
        <w:trPr>
          <w:trHeight w:val="255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27ABE51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14:paraId="19E40344" w14:textId="77777777" w:rsidR="00DD364F" w:rsidRPr="00386931" w:rsidRDefault="00DD364F" w:rsidP="00DD364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B5E1960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4005144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B3A6BED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B4B5536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410EAF5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8129A0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CAC2DB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46305F8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75E8ED48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3E3DC78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78D9E11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EF5CE09" w14:textId="77777777" w:rsidR="00DD364F" w:rsidRPr="00386931" w:rsidRDefault="00DD364F" w:rsidP="00DD364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869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602</w:t>
            </w:r>
          </w:p>
        </w:tc>
      </w:tr>
    </w:tbl>
    <w:p w14:paraId="2A79464B" w14:textId="77777777" w:rsidR="00FD2E8B" w:rsidRDefault="00FD2E8B" w:rsidP="00911A5C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14:paraId="3F8C66BC" w14:textId="4E1691F1" w:rsidR="001F3F29" w:rsidRPr="008D5547" w:rsidRDefault="001F3F29" w:rsidP="00D5413C">
      <w:pPr>
        <w:rPr>
          <w:rFonts w:ascii="Museo Sans 300" w:hAnsi="Museo Sans 300"/>
          <w:color w:val="auto"/>
        </w:rPr>
      </w:pPr>
    </w:p>
    <w:p w14:paraId="609FBF97" w14:textId="77777777" w:rsidR="00062570" w:rsidRPr="008D5547" w:rsidRDefault="00062570" w:rsidP="00D5413C">
      <w:pPr>
        <w:rPr>
          <w:rFonts w:ascii="Museo Sans 300" w:hAnsi="Museo Sans 300"/>
        </w:rPr>
      </w:pPr>
    </w:p>
    <w:sectPr w:rsidR="00062570" w:rsidRPr="008D5547" w:rsidSect="001C12E3">
      <w:headerReference w:type="default" r:id="rId9"/>
      <w:footerReference w:type="default" r:id="rId10"/>
      <w:pgSz w:w="16838" w:h="11906" w:orient="landscape" w:code="9"/>
      <w:pgMar w:top="2268" w:right="1418" w:bottom="153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B9020" w14:textId="77777777" w:rsidR="00FB61CE" w:rsidRDefault="00FB61CE">
      <w:pPr>
        <w:spacing w:before="0" w:after="0" w:line="240" w:lineRule="auto"/>
      </w:pPr>
      <w:r>
        <w:separator/>
      </w:r>
    </w:p>
  </w:endnote>
  <w:endnote w:type="continuationSeparator" w:id="0">
    <w:p w14:paraId="130E8E19" w14:textId="77777777" w:rsidR="00FB61CE" w:rsidRDefault="00FB61C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6692C" w14:textId="77777777" w:rsidR="005D3E97" w:rsidRDefault="005D3E97">
    <w:pPr>
      <w:pStyle w:val="Piedepgina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 xml:space="preserve"> PAGE  \* Arabic  \* MERGEFORMAT </w:instrText>
    </w:r>
    <w:r>
      <w:rPr>
        <w:lang w:bidi="es-ES"/>
      </w:rPr>
      <w:fldChar w:fldCharType="separate"/>
    </w:r>
    <w:r w:rsidR="00157752">
      <w:rPr>
        <w:noProof/>
        <w:lang w:bidi="es-ES"/>
      </w:rPr>
      <w:t>5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88ADE" w14:textId="77777777" w:rsidR="00FB61CE" w:rsidRDefault="00FB61CE">
      <w:pPr>
        <w:spacing w:before="0" w:after="0" w:line="240" w:lineRule="auto"/>
      </w:pPr>
      <w:r>
        <w:separator/>
      </w:r>
    </w:p>
  </w:footnote>
  <w:footnote w:type="continuationSeparator" w:id="0">
    <w:p w14:paraId="7110405A" w14:textId="77777777" w:rsidR="00FB61CE" w:rsidRDefault="00FB61C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4B6BE" w14:textId="68776147" w:rsidR="001C12E3" w:rsidRDefault="001C12E3">
    <w:pPr>
      <w:pStyle w:val="Encabezado"/>
    </w:pPr>
    <w:r>
      <w:rPr>
        <w:rFonts w:ascii="Museo Sans 300" w:hAnsi="Museo Sans 300"/>
        <w:b/>
        <w:noProof/>
        <w:color w:val="auto"/>
        <w:lang w:val="es-SV" w:eastAsia="es-SV"/>
      </w:rPr>
      <w:drawing>
        <wp:inline distT="0" distB="0" distL="0" distR="0" wp14:anchorId="46DBD8C1" wp14:editId="6AAD9CDE">
          <wp:extent cx="2138135" cy="88582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LP PARA CONVENI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0793" cy="886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convieta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15"/>
  </w:num>
  <w:num w:numId="12">
    <w:abstractNumId w:val="1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59"/>
    <w:rsid w:val="00013811"/>
    <w:rsid w:val="00020DB1"/>
    <w:rsid w:val="00055F56"/>
    <w:rsid w:val="00062570"/>
    <w:rsid w:val="000748AA"/>
    <w:rsid w:val="000A631F"/>
    <w:rsid w:val="000E520A"/>
    <w:rsid w:val="000F5D30"/>
    <w:rsid w:val="00100563"/>
    <w:rsid w:val="00157752"/>
    <w:rsid w:val="00162A15"/>
    <w:rsid w:val="001638F6"/>
    <w:rsid w:val="00185632"/>
    <w:rsid w:val="001869F4"/>
    <w:rsid w:val="001A2000"/>
    <w:rsid w:val="001A5D49"/>
    <w:rsid w:val="001B591F"/>
    <w:rsid w:val="001C12E3"/>
    <w:rsid w:val="001E49FA"/>
    <w:rsid w:val="001E5D0B"/>
    <w:rsid w:val="001F3F29"/>
    <w:rsid w:val="0022346B"/>
    <w:rsid w:val="0025613D"/>
    <w:rsid w:val="00263501"/>
    <w:rsid w:val="002731F7"/>
    <w:rsid w:val="002814B8"/>
    <w:rsid w:val="002A20A0"/>
    <w:rsid w:val="002B766D"/>
    <w:rsid w:val="002D3C63"/>
    <w:rsid w:val="002F2065"/>
    <w:rsid w:val="00312C5F"/>
    <w:rsid w:val="003209D6"/>
    <w:rsid w:val="00325166"/>
    <w:rsid w:val="00334A73"/>
    <w:rsid w:val="00340CD2"/>
    <w:rsid w:val="003422FF"/>
    <w:rsid w:val="00345543"/>
    <w:rsid w:val="00350B72"/>
    <w:rsid w:val="003533B3"/>
    <w:rsid w:val="0035461E"/>
    <w:rsid w:val="00355DF1"/>
    <w:rsid w:val="003600AC"/>
    <w:rsid w:val="00386931"/>
    <w:rsid w:val="003876E0"/>
    <w:rsid w:val="003B0C7C"/>
    <w:rsid w:val="003B4A40"/>
    <w:rsid w:val="00402CDC"/>
    <w:rsid w:val="00405513"/>
    <w:rsid w:val="0046754D"/>
    <w:rsid w:val="004826E5"/>
    <w:rsid w:val="004952C4"/>
    <w:rsid w:val="00497B65"/>
    <w:rsid w:val="004B6966"/>
    <w:rsid w:val="004D0341"/>
    <w:rsid w:val="004E729B"/>
    <w:rsid w:val="004F0BA7"/>
    <w:rsid w:val="004F3760"/>
    <w:rsid w:val="004F7DC1"/>
    <w:rsid w:val="00502583"/>
    <w:rsid w:val="00570083"/>
    <w:rsid w:val="005A1C5A"/>
    <w:rsid w:val="005B5570"/>
    <w:rsid w:val="005D3E97"/>
    <w:rsid w:val="005E04D9"/>
    <w:rsid w:val="005E2B7C"/>
    <w:rsid w:val="0064010B"/>
    <w:rsid w:val="00690EFD"/>
    <w:rsid w:val="006B092E"/>
    <w:rsid w:val="006C19A3"/>
    <w:rsid w:val="006C19FE"/>
    <w:rsid w:val="006C22C1"/>
    <w:rsid w:val="006D1515"/>
    <w:rsid w:val="006D4B89"/>
    <w:rsid w:val="006D6310"/>
    <w:rsid w:val="006E685C"/>
    <w:rsid w:val="006F147F"/>
    <w:rsid w:val="007021DE"/>
    <w:rsid w:val="00714E39"/>
    <w:rsid w:val="007150B5"/>
    <w:rsid w:val="00724964"/>
    <w:rsid w:val="00732607"/>
    <w:rsid w:val="00733B67"/>
    <w:rsid w:val="00737A13"/>
    <w:rsid w:val="00743D6D"/>
    <w:rsid w:val="00744C6D"/>
    <w:rsid w:val="007503E4"/>
    <w:rsid w:val="007643CD"/>
    <w:rsid w:val="00770949"/>
    <w:rsid w:val="00776483"/>
    <w:rsid w:val="007A11D1"/>
    <w:rsid w:val="00834F7B"/>
    <w:rsid w:val="00844483"/>
    <w:rsid w:val="00876940"/>
    <w:rsid w:val="008C55E8"/>
    <w:rsid w:val="008D5547"/>
    <w:rsid w:val="008E5BB0"/>
    <w:rsid w:val="00911A5C"/>
    <w:rsid w:val="00934F1C"/>
    <w:rsid w:val="00937F0A"/>
    <w:rsid w:val="00965EBC"/>
    <w:rsid w:val="009A6701"/>
    <w:rsid w:val="009A6C00"/>
    <w:rsid w:val="009D2231"/>
    <w:rsid w:val="00A122DB"/>
    <w:rsid w:val="00A316C3"/>
    <w:rsid w:val="00A404E4"/>
    <w:rsid w:val="00A455D3"/>
    <w:rsid w:val="00A46C32"/>
    <w:rsid w:val="00A77A55"/>
    <w:rsid w:val="00AC3106"/>
    <w:rsid w:val="00AC3D2E"/>
    <w:rsid w:val="00AC5308"/>
    <w:rsid w:val="00AD165F"/>
    <w:rsid w:val="00B47B7A"/>
    <w:rsid w:val="00B646B8"/>
    <w:rsid w:val="00B72A8B"/>
    <w:rsid w:val="00B90A91"/>
    <w:rsid w:val="00C43108"/>
    <w:rsid w:val="00C52D56"/>
    <w:rsid w:val="00C80BD4"/>
    <w:rsid w:val="00CE44C5"/>
    <w:rsid w:val="00CE4F22"/>
    <w:rsid w:val="00CF3A42"/>
    <w:rsid w:val="00D02A4F"/>
    <w:rsid w:val="00D25B84"/>
    <w:rsid w:val="00D357FC"/>
    <w:rsid w:val="00D41618"/>
    <w:rsid w:val="00D5413C"/>
    <w:rsid w:val="00D54D98"/>
    <w:rsid w:val="00D6735D"/>
    <w:rsid w:val="00DB6D59"/>
    <w:rsid w:val="00DC07A3"/>
    <w:rsid w:val="00DD364F"/>
    <w:rsid w:val="00DE1CFA"/>
    <w:rsid w:val="00DE2794"/>
    <w:rsid w:val="00DF6922"/>
    <w:rsid w:val="00E11B8A"/>
    <w:rsid w:val="00E36637"/>
    <w:rsid w:val="00E42B78"/>
    <w:rsid w:val="00E97E5E"/>
    <w:rsid w:val="00EC29AA"/>
    <w:rsid w:val="00ED49A9"/>
    <w:rsid w:val="00F16632"/>
    <w:rsid w:val="00F2092D"/>
    <w:rsid w:val="00F2467D"/>
    <w:rsid w:val="00F451B4"/>
    <w:rsid w:val="00F552D9"/>
    <w:rsid w:val="00F677F9"/>
    <w:rsid w:val="00F77A76"/>
    <w:rsid w:val="00F847A5"/>
    <w:rsid w:val="00FB61CE"/>
    <w:rsid w:val="00FD1504"/>
    <w:rsid w:val="00FD2E8B"/>
    <w:rsid w:val="00FE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1CF3B7"/>
  <w15:chartTrackingRefBased/>
  <w15:docId w15:val="{45488113-1D8E-4C56-9C7A-E5E7F995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es-E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504"/>
  </w:style>
  <w:style w:type="paragraph" w:styleId="Ttulo1">
    <w:name w:val="heading 1"/>
    <w:basedOn w:val="Normal"/>
    <w:next w:val="Normal"/>
    <w:link w:val="Ttulo1Car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Ttulo3">
    <w:name w:val="heading 3"/>
    <w:basedOn w:val="Normal"/>
    <w:next w:val="Normal"/>
    <w:link w:val="Ttulo3Car"/>
    <w:uiPriority w:val="4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Ttulo5">
    <w:name w:val="heading 5"/>
    <w:basedOn w:val="Normal"/>
    <w:next w:val="Normal"/>
    <w:link w:val="Ttulo5C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tulo6">
    <w:name w:val="heading 6"/>
    <w:basedOn w:val="Normal"/>
    <w:next w:val="Normal"/>
    <w:link w:val="Ttulo6C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tulo8">
    <w:name w:val="heading 8"/>
    <w:basedOn w:val="Normal"/>
    <w:next w:val="Normal"/>
    <w:link w:val="Ttulo8C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">
    <w:name w:val="Light Shading"/>
    <w:basedOn w:val="Tabla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indecontacto">
    <w:name w:val="Información de contacto"/>
    <w:basedOn w:val="Normal"/>
    <w:uiPriority w:val="4"/>
    <w:qFormat/>
    <w:pPr>
      <w:spacing w:before="360" w:after="0"/>
      <w:contextualSpacing/>
      <w:jc w:val="center"/>
    </w:pPr>
  </w:style>
  <w:style w:type="character" w:customStyle="1" w:styleId="Ttulo1Car">
    <w:name w:val="Título 1 Car"/>
    <w:basedOn w:val="Fuentedeprrafopredeter"/>
    <w:link w:val="Ttulo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convietas">
    <w:name w:val="List Bullet"/>
    <w:basedOn w:val="Normal"/>
    <w:uiPriority w:val="7"/>
    <w:unhideWhenUsed/>
    <w:qFormat/>
    <w:pPr>
      <w:numPr>
        <w:numId w:val="5"/>
      </w:numPr>
    </w:pPr>
  </w:style>
  <w:style w:type="paragraph" w:styleId="Listaconnmeros">
    <w:name w:val="List Number"/>
    <w:basedOn w:val="Normal"/>
    <w:uiPriority w:val="5"/>
    <w:unhideWhenUsed/>
    <w:qFormat/>
    <w:pPr>
      <w:numPr>
        <w:numId w:val="6"/>
      </w:numPr>
      <w:contextualSpacing/>
    </w:pPr>
  </w:style>
  <w:style w:type="paragraph" w:styleId="Puesto">
    <w:name w:val="Title"/>
    <w:basedOn w:val="Normal"/>
    <w:link w:val="PuestoCar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PuestoCar">
    <w:name w:val="Puesto Car"/>
    <w:basedOn w:val="Fuentedeprrafopredeter"/>
    <w:link w:val="Puesto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Subttulo">
    <w:name w:val="Subtitle"/>
    <w:basedOn w:val="Normal"/>
    <w:link w:val="SubttuloCar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Foto">
    <w:name w:val="Foto"/>
    <w:basedOn w:val="Normal"/>
    <w:uiPriority w:val="1"/>
    <w:qFormat/>
    <w:rsid w:val="00D5413C"/>
    <w:pPr>
      <w:spacing w:before="2400" w:after="400"/>
      <w:jc w:val="center"/>
    </w:pPr>
  </w:style>
  <w:style w:type="paragraph" w:styleId="Descripcin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Ttulo9Car">
    <w:name w:val="Título 9 Car"/>
    <w:basedOn w:val="Fuentedeprrafopredeter"/>
    <w:link w:val="Ttulo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tulo8Car">
    <w:name w:val="Título 8 Car"/>
    <w:basedOn w:val="Fuentedeprrafopredeter"/>
    <w:link w:val="Ttulo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0"/>
      <w:outlineLvl w:val="9"/>
    </w:pPr>
  </w:style>
  <w:style w:type="paragraph" w:styleId="Piedepgina">
    <w:name w:val="footer"/>
    <w:basedOn w:val="Normal"/>
    <w:link w:val="PiedepginaCar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22FF"/>
    <w:rPr>
      <w:sz w:val="22"/>
      <w:szCs w:val="16"/>
    </w:rPr>
  </w:style>
  <w:style w:type="paragraph" w:styleId="TDC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DC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2DB"/>
    <w:rPr>
      <w:rFonts w:ascii="Tahoma" w:hAnsi="Tahoma" w:cs="Tahoma"/>
      <w:szCs w:val="16"/>
    </w:rPr>
  </w:style>
  <w:style w:type="paragraph" w:styleId="Bibliografa">
    <w:name w:val="Bibliography"/>
    <w:basedOn w:val="Normal"/>
    <w:next w:val="Normal"/>
    <w:uiPriority w:val="39"/>
    <w:semiHidden/>
    <w:unhideWhenUsed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ladeinforme">
    <w:name w:val="Tabla de informe"/>
    <w:basedOn w:val="Tablanormal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aconcuadrcula">
    <w:name w:val="Table Grid"/>
    <w:basedOn w:val="Tabla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A2000"/>
    <w:pPr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000"/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122DB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122DB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122DB"/>
    <w:rPr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22DB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22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22DB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122DB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122DB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22DB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122DB"/>
    <w:rPr>
      <w:rFonts w:ascii="Consolas" w:hAnsi="Consolas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122DB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122DB"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122DB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m.alfaro.ILPDC\AppData\Roaming\Microsoft\Templates\Informe%20de%20estudiante%20con%20portada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2F628-EABA-4E7A-B617-C8A223061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 estudiante con portada</Template>
  <TotalTime>0</TotalTime>
  <Pages>6</Pages>
  <Words>841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Mariam Alfaro</dc:creator>
  <cp:keywords/>
  <cp:lastModifiedBy>Patricia Portillo</cp:lastModifiedBy>
  <cp:revision>3</cp:revision>
  <cp:lastPrinted>2021-11-09T22:34:00Z</cp:lastPrinted>
  <dcterms:created xsi:type="dcterms:W3CDTF">2021-11-10T00:00:00Z</dcterms:created>
  <dcterms:modified xsi:type="dcterms:W3CDTF">2021-11-10T00:00:00Z</dcterms:modified>
  <cp:version/>
</cp:coreProperties>
</file>