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DD2D7" w14:textId="297D1C72" w:rsidR="00D5413C" w:rsidRDefault="00405513">
      <w:pPr>
        <w:pStyle w:val="Foto"/>
      </w:pPr>
      <w:r>
        <w:rPr>
          <w:noProof/>
          <w:lang w:val="es-SV" w:eastAsia="es-SV"/>
        </w:rPr>
        <w:drawing>
          <wp:inline distT="0" distB="0" distL="0" distR="0" wp14:anchorId="3FB90407" wp14:editId="35BA683D">
            <wp:extent cx="4583225" cy="3054074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322" cy="306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58F3" w14:textId="77777777" w:rsidR="00DB6D59" w:rsidRPr="00965EBC" w:rsidRDefault="00DB6D59" w:rsidP="00DB6D59">
      <w:pPr>
        <w:pStyle w:val="Puesto"/>
        <w:rPr>
          <w:color w:val="auto"/>
        </w:rPr>
      </w:pPr>
      <w:r w:rsidRPr="00965EBC">
        <w:rPr>
          <w:color w:val="auto"/>
        </w:rPr>
        <w:t>Estadísticas</w:t>
      </w:r>
    </w:p>
    <w:p w14:paraId="26E729C3" w14:textId="0BB24C75" w:rsidR="001638F6" w:rsidRPr="00965EBC" w:rsidRDefault="00A77A55" w:rsidP="00D5413C">
      <w:pPr>
        <w:pStyle w:val="Subttulo"/>
        <w:rPr>
          <w:color w:val="auto"/>
        </w:rPr>
      </w:pPr>
      <w:r>
        <w:rPr>
          <w:color w:val="auto"/>
        </w:rPr>
        <w:t>MAYO - JULIO</w:t>
      </w:r>
      <w:r w:rsidR="006D6310">
        <w:rPr>
          <w:color w:val="auto"/>
        </w:rPr>
        <w:t xml:space="preserve"> 202</w:t>
      </w:r>
      <w:r w:rsidR="00D357FC">
        <w:rPr>
          <w:color w:val="auto"/>
        </w:rPr>
        <w:t>1</w:t>
      </w:r>
    </w:p>
    <w:p w14:paraId="0D39DC42" w14:textId="61BCDE71" w:rsidR="003422FF" w:rsidRDefault="00DB6D59" w:rsidP="003422FF">
      <w:pPr>
        <w:pStyle w:val="Informacindecontacto"/>
      </w:pPr>
      <w:r w:rsidRPr="00965EBC">
        <w:rPr>
          <w:color w:val="auto"/>
        </w:rPr>
        <w:t xml:space="preserve">Instituto de Legalización de la Propiedad </w:t>
      </w:r>
      <w:r w:rsidR="008E5BB0">
        <w:rPr>
          <w:color w:val="auto"/>
        </w:rPr>
        <w:t>1</w:t>
      </w:r>
      <w:r w:rsidR="007503E4">
        <w:rPr>
          <w:color w:val="auto"/>
        </w:rPr>
        <w:t>9</w:t>
      </w:r>
      <w:bookmarkStart w:id="0" w:name="_GoBack"/>
      <w:bookmarkEnd w:id="0"/>
      <w:r w:rsidR="006D6310">
        <w:rPr>
          <w:color w:val="auto"/>
          <w:lang w:bidi="es-ES"/>
        </w:rPr>
        <w:t>/0</w:t>
      </w:r>
      <w:r w:rsidR="006B092E">
        <w:rPr>
          <w:color w:val="auto"/>
          <w:lang w:bidi="es-ES"/>
        </w:rPr>
        <w:t>8</w:t>
      </w:r>
      <w:r w:rsidR="006D6310">
        <w:rPr>
          <w:color w:val="auto"/>
          <w:lang w:bidi="es-ES"/>
        </w:rPr>
        <w:t>/2021</w:t>
      </w:r>
      <w:r w:rsidR="003422FF">
        <w:rPr>
          <w:lang w:bidi="es-ES"/>
        </w:rPr>
        <w:br w:type="page"/>
      </w:r>
    </w:p>
    <w:p w14:paraId="7FC38F36" w14:textId="77777777" w:rsidR="00062570" w:rsidRPr="008D5547" w:rsidRDefault="00062570" w:rsidP="002B766D">
      <w:pPr>
        <w:pStyle w:val="Puesto"/>
        <w:spacing w:before="0" w:after="0"/>
        <w:jc w:val="left"/>
        <w:rPr>
          <w:rFonts w:ascii="Museo Sans 300" w:hAnsi="Museo Sans 300"/>
          <w:b/>
          <w:color w:val="auto"/>
          <w:sz w:val="22"/>
          <w:szCs w:val="22"/>
        </w:rPr>
      </w:pPr>
      <w:r w:rsidRPr="008D5547">
        <w:rPr>
          <w:rFonts w:ascii="Museo Sans 300" w:hAnsi="Museo Sans 300"/>
          <w:b/>
          <w:color w:val="auto"/>
          <w:sz w:val="22"/>
          <w:szCs w:val="22"/>
        </w:rPr>
        <w:lastRenderedPageBreak/>
        <w:t>Estadísticas</w:t>
      </w:r>
    </w:p>
    <w:p w14:paraId="0C5A1683" w14:textId="1E1B676D" w:rsidR="00062570" w:rsidRPr="008D5547" w:rsidRDefault="001869F4" w:rsidP="002B766D">
      <w:pPr>
        <w:pStyle w:val="Subttulo"/>
        <w:spacing w:before="0" w:after="0" w:line="240" w:lineRule="auto"/>
        <w:jc w:val="left"/>
        <w:rPr>
          <w:rFonts w:ascii="Museo Sans 300" w:hAnsi="Museo Sans 300"/>
          <w:b/>
          <w:color w:val="auto"/>
          <w:sz w:val="22"/>
          <w:szCs w:val="22"/>
        </w:rPr>
      </w:pPr>
      <w:r w:rsidRPr="008D5547">
        <w:rPr>
          <w:rFonts w:ascii="Museo Sans 300" w:hAnsi="Museo Sans 300"/>
          <w:b/>
          <w:color w:val="auto"/>
          <w:sz w:val="22"/>
          <w:szCs w:val="22"/>
        </w:rPr>
        <w:t>mayo-julio</w:t>
      </w:r>
      <w:r w:rsidR="006D6310" w:rsidRPr="008D5547">
        <w:rPr>
          <w:rFonts w:ascii="Museo Sans 300" w:hAnsi="Museo Sans 300"/>
          <w:b/>
          <w:color w:val="auto"/>
          <w:sz w:val="22"/>
          <w:szCs w:val="22"/>
        </w:rPr>
        <w:t xml:space="preserve"> 202</w:t>
      </w:r>
      <w:r w:rsidR="00D357FC" w:rsidRPr="008D5547">
        <w:rPr>
          <w:rFonts w:ascii="Museo Sans 300" w:hAnsi="Museo Sans 300"/>
          <w:b/>
          <w:color w:val="auto"/>
          <w:sz w:val="22"/>
          <w:szCs w:val="22"/>
        </w:rPr>
        <w:t>1</w:t>
      </w:r>
    </w:p>
    <w:tbl>
      <w:tblPr>
        <w:tblStyle w:val="Tabladeinforme"/>
        <w:tblpPr w:leftFromText="141" w:rightFromText="141" w:vertAnchor="text" w:horzAnchor="margin" w:tblpY="1308"/>
        <w:tblW w:w="8674" w:type="dxa"/>
        <w:tblLook w:val="04A0" w:firstRow="1" w:lastRow="0" w:firstColumn="1" w:lastColumn="0" w:noHBand="0" w:noVBand="1"/>
      </w:tblPr>
      <w:tblGrid>
        <w:gridCol w:w="4512"/>
        <w:gridCol w:w="2338"/>
        <w:gridCol w:w="1824"/>
      </w:tblGrid>
      <w:tr w:rsidR="004F3760" w:rsidRPr="008D5547" w14:paraId="6834F4B5" w14:textId="77777777" w:rsidTr="004F3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0" w:type="dxa"/>
            <w:gridSpan w:val="2"/>
            <w:noWrap/>
          </w:tcPr>
          <w:p w14:paraId="04B201BD" w14:textId="77777777" w:rsidR="004F3760" w:rsidRPr="008D5547" w:rsidRDefault="004F3760" w:rsidP="004F3760">
            <w:pPr>
              <w:spacing w:before="0" w:after="0"/>
              <w:jc w:val="center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Indicador</w:t>
            </w:r>
          </w:p>
        </w:tc>
        <w:tc>
          <w:tcPr>
            <w:tcW w:w="1824" w:type="dxa"/>
          </w:tcPr>
          <w:p w14:paraId="3BF95B6B" w14:textId="77777777" w:rsidR="004F3760" w:rsidRPr="008D5547" w:rsidRDefault="004F3760" w:rsidP="004F3760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4F3760" w:rsidRPr="008D5547" w14:paraId="078FD6C2" w14:textId="77777777" w:rsidTr="004F376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529C9F9D" w14:textId="77777777" w:rsidR="004F3760" w:rsidRPr="008D5547" w:rsidRDefault="004F3760" w:rsidP="004F3760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Diagnóstico de Campo / Ficha Jurídica</w:t>
            </w:r>
          </w:p>
        </w:tc>
        <w:tc>
          <w:tcPr>
            <w:tcW w:w="2338" w:type="dxa"/>
            <w:noWrap/>
          </w:tcPr>
          <w:p w14:paraId="5DA43E66" w14:textId="07291F64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1</w:t>
            </w: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545</w:t>
            </w:r>
          </w:p>
        </w:tc>
        <w:tc>
          <w:tcPr>
            <w:tcW w:w="1824" w:type="dxa"/>
            <w:vMerge w:val="restart"/>
          </w:tcPr>
          <w:p w14:paraId="00FAAC45" w14:textId="77777777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  <w:p w14:paraId="2BAF850C" w14:textId="77777777" w:rsidR="004F3760" w:rsidRPr="008D5547" w:rsidRDefault="004F3760" w:rsidP="004F376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Lotes</w:t>
            </w:r>
          </w:p>
        </w:tc>
      </w:tr>
      <w:tr w:rsidR="004F3760" w:rsidRPr="008D5547" w14:paraId="056874CD" w14:textId="77777777" w:rsidTr="004F376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342E94B3" w14:textId="77777777" w:rsidR="004F3760" w:rsidRPr="008D5547" w:rsidRDefault="004F3760" w:rsidP="004F3760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Aprobación Técnica de Planos</w:t>
            </w:r>
          </w:p>
        </w:tc>
        <w:tc>
          <w:tcPr>
            <w:tcW w:w="2338" w:type="dxa"/>
            <w:noWrap/>
          </w:tcPr>
          <w:p w14:paraId="7A0B6C68" w14:textId="77777777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654</w:t>
            </w:r>
          </w:p>
        </w:tc>
        <w:tc>
          <w:tcPr>
            <w:tcW w:w="1824" w:type="dxa"/>
            <w:vMerge/>
          </w:tcPr>
          <w:p w14:paraId="234ABE04" w14:textId="77777777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4F3760" w:rsidRPr="008D5547" w14:paraId="5C9A07CA" w14:textId="77777777" w:rsidTr="004F376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13558BAE" w14:textId="50CDE908" w:rsidR="004F3760" w:rsidRPr="008D5547" w:rsidRDefault="001B591F" w:rsidP="004F3760">
            <w:pPr>
              <w:spacing w:before="0" w:after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Inscripción de documentos</w:t>
            </w:r>
          </w:p>
        </w:tc>
        <w:tc>
          <w:tcPr>
            <w:tcW w:w="2338" w:type="dxa"/>
            <w:noWrap/>
          </w:tcPr>
          <w:p w14:paraId="53DC5652" w14:textId="77777777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color w:val="auto"/>
                <w:lang w:val="es-SV" w:eastAsia="es-SV"/>
              </w:rPr>
              <w:t>505</w:t>
            </w:r>
          </w:p>
        </w:tc>
        <w:tc>
          <w:tcPr>
            <w:tcW w:w="1824" w:type="dxa"/>
            <w:vMerge/>
          </w:tcPr>
          <w:p w14:paraId="46E865E6" w14:textId="77777777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color w:val="auto"/>
                <w:lang w:val="es-SV" w:eastAsia="es-SV"/>
              </w:rPr>
            </w:pPr>
          </w:p>
        </w:tc>
      </w:tr>
      <w:tr w:rsidR="004F3760" w:rsidRPr="008D5547" w14:paraId="056378BA" w14:textId="77777777" w:rsidTr="004F3760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2" w:type="dxa"/>
            <w:noWrap/>
            <w:hideMark/>
          </w:tcPr>
          <w:p w14:paraId="1C29A50E" w14:textId="77777777" w:rsidR="004F3760" w:rsidRPr="008D5547" w:rsidRDefault="004F3760" w:rsidP="004F3760">
            <w:pPr>
              <w:spacing w:before="0" w:after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 w:rsidRPr="008D5547"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Total general</w:t>
            </w:r>
          </w:p>
        </w:tc>
        <w:tc>
          <w:tcPr>
            <w:tcW w:w="2338" w:type="dxa"/>
            <w:noWrap/>
            <w:hideMark/>
          </w:tcPr>
          <w:p w14:paraId="04ADC74E" w14:textId="2D800D94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  <w:r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  <w:t>2,704</w:t>
            </w:r>
          </w:p>
        </w:tc>
        <w:tc>
          <w:tcPr>
            <w:tcW w:w="1824" w:type="dxa"/>
            <w:vMerge/>
          </w:tcPr>
          <w:p w14:paraId="19C3BE2D" w14:textId="77777777" w:rsidR="004F3760" w:rsidRPr="008D5547" w:rsidRDefault="004F3760" w:rsidP="004F3760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eastAsia="Times New Roman" w:hAnsi="Museo Sans 300" w:cs="Arial"/>
                <w:b/>
                <w:bCs/>
                <w:color w:val="000000"/>
                <w:lang w:val="es-SV" w:eastAsia="es-SV"/>
              </w:rPr>
            </w:pPr>
          </w:p>
        </w:tc>
      </w:tr>
    </w:tbl>
    <w:p w14:paraId="771E57DC" w14:textId="1142E67A" w:rsidR="00062570" w:rsidRDefault="00062570" w:rsidP="004F3760">
      <w:pPr>
        <w:jc w:val="both"/>
        <w:rPr>
          <w:rFonts w:ascii="Museo Sans 300" w:hAnsi="Museo Sans 300"/>
          <w:color w:val="auto"/>
        </w:rPr>
      </w:pPr>
      <w:r w:rsidRPr="008D5547">
        <w:rPr>
          <w:rFonts w:ascii="Museo Sans 300" w:hAnsi="Museo Sans 300"/>
          <w:color w:val="auto"/>
        </w:rPr>
        <w:t xml:space="preserve">En </w:t>
      </w:r>
      <w:r w:rsidR="00965EBC" w:rsidRPr="008D5547">
        <w:rPr>
          <w:rFonts w:ascii="Museo Sans 300" w:hAnsi="Museo Sans 300"/>
          <w:color w:val="auto"/>
        </w:rPr>
        <w:t>el periodo que comprende las estadísticas s</w:t>
      </w:r>
      <w:r w:rsidRPr="008D5547">
        <w:rPr>
          <w:rFonts w:ascii="Museo Sans 300" w:hAnsi="Museo Sans 300"/>
          <w:color w:val="auto"/>
        </w:rPr>
        <w:t xml:space="preserve">e brindaron </w:t>
      </w:r>
      <w:r w:rsidR="00F552D9" w:rsidRPr="008D5547">
        <w:rPr>
          <w:rFonts w:ascii="Museo Sans 300" w:hAnsi="Museo Sans 300"/>
          <w:color w:val="auto"/>
        </w:rPr>
        <w:t>2,</w:t>
      </w:r>
      <w:r w:rsidR="006F147F">
        <w:rPr>
          <w:rFonts w:ascii="Museo Sans 300" w:hAnsi="Museo Sans 300"/>
          <w:color w:val="auto"/>
        </w:rPr>
        <w:t>578</w:t>
      </w:r>
      <w:r w:rsidR="006D6310" w:rsidRPr="008D5547">
        <w:rPr>
          <w:rFonts w:ascii="Museo Sans 300" w:hAnsi="Museo Sans 300"/>
          <w:color w:val="auto"/>
        </w:rPr>
        <w:t xml:space="preserve"> </w:t>
      </w:r>
      <w:r w:rsidRPr="008D5547">
        <w:rPr>
          <w:rFonts w:ascii="Museo Sans 300" w:hAnsi="Museo Sans 300"/>
          <w:color w:val="auto"/>
        </w:rPr>
        <w:t xml:space="preserve">servicios en </w:t>
      </w:r>
      <w:r w:rsidR="00263501">
        <w:rPr>
          <w:rFonts w:ascii="Museo Sans 300" w:hAnsi="Museo Sans 300"/>
          <w:color w:val="auto"/>
        </w:rPr>
        <w:t xml:space="preserve">diferentes </w:t>
      </w:r>
      <w:r w:rsidR="00E42B78" w:rsidRPr="008D5547">
        <w:rPr>
          <w:rFonts w:ascii="Museo Sans 300" w:hAnsi="Museo Sans 300"/>
          <w:color w:val="auto"/>
        </w:rPr>
        <w:t xml:space="preserve">proyectos ubicados en </w:t>
      </w:r>
      <w:r w:rsidR="001A5D49">
        <w:rPr>
          <w:rFonts w:ascii="Museo Sans 300" w:hAnsi="Museo Sans 300"/>
          <w:color w:val="auto"/>
        </w:rPr>
        <w:t>91</w:t>
      </w:r>
      <w:r w:rsidR="00E42B78" w:rsidRPr="008D5547">
        <w:rPr>
          <w:rFonts w:ascii="Museo Sans 300" w:hAnsi="Museo Sans 300"/>
          <w:color w:val="auto"/>
        </w:rPr>
        <w:t xml:space="preserve"> municipios y 1</w:t>
      </w:r>
      <w:r w:rsidR="006D6310" w:rsidRPr="008D5547">
        <w:rPr>
          <w:rFonts w:ascii="Museo Sans 300" w:hAnsi="Museo Sans 300"/>
          <w:color w:val="auto"/>
        </w:rPr>
        <w:t>4</w:t>
      </w:r>
      <w:r w:rsidR="00E42B78" w:rsidRPr="008D5547">
        <w:rPr>
          <w:rFonts w:ascii="Museo Sans 300" w:hAnsi="Museo Sans 300"/>
          <w:color w:val="auto"/>
        </w:rPr>
        <w:t xml:space="preserve"> departamentos del país. Los servicios consistieron en diagnóstico de campo, aprobación técnica de planos e inscripción de documentos.</w:t>
      </w:r>
    </w:p>
    <w:p w14:paraId="2D015630" w14:textId="77777777" w:rsidR="00355DF1" w:rsidRDefault="00355DF1" w:rsidP="004F3760">
      <w:pPr>
        <w:jc w:val="both"/>
        <w:rPr>
          <w:rFonts w:ascii="Museo Sans 300" w:hAnsi="Museo Sans 300"/>
          <w:color w:val="auto"/>
        </w:rPr>
      </w:pPr>
    </w:p>
    <w:p w14:paraId="5E02BD27" w14:textId="407DB241" w:rsidR="00497B65" w:rsidRPr="00D02A4F" w:rsidRDefault="00497B65" w:rsidP="004F3760">
      <w:pPr>
        <w:jc w:val="both"/>
        <w:rPr>
          <w:rFonts w:ascii="Museo Sans 300" w:hAnsi="Museo Sans 300"/>
          <w:b/>
          <w:color w:val="auto"/>
        </w:rPr>
      </w:pPr>
      <w:r w:rsidRPr="00D02A4F">
        <w:rPr>
          <w:rFonts w:ascii="Museo Sans 300" w:hAnsi="Museo Sans 300"/>
          <w:b/>
          <w:color w:val="auto"/>
        </w:rPr>
        <w:t xml:space="preserve">DETALLE DE </w:t>
      </w:r>
      <w:r w:rsidR="00D02A4F" w:rsidRPr="00D02A4F">
        <w:rPr>
          <w:rFonts w:ascii="Museo Sans 300" w:hAnsi="Museo Sans 300"/>
          <w:b/>
          <w:color w:val="auto"/>
        </w:rPr>
        <w:t>SERVICIOS POR DEPARTAMENTO Y MUNICIPIO</w:t>
      </w:r>
    </w:p>
    <w:tbl>
      <w:tblPr>
        <w:tblW w:w="7800" w:type="dxa"/>
        <w:tblInd w:w="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1272"/>
        <w:gridCol w:w="1237"/>
        <w:gridCol w:w="1216"/>
        <w:gridCol w:w="1084"/>
      </w:tblGrid>
      <w:tr w:rsidR="00497B65" w:rsidRPr="00497B65" w14:paraId="570FFD50" w14:textId="77777777" w:rsidTr="006C22C1">
        <w:trPr>
          <w:trHeight w:val="72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  <w:hideMark/>
          </w:tcPr>
          <w:p w14:paraId="37ABA213" w14:textId="77777777" w:rsidR="00497B65" w:rsidRPr="00497B65" w:rsidRDefault="00497B65" w:rsidP="00497B6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Departamento/Municipio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  <w:hideMark/>
          </w:tcPr>
          <w:p w14:paraId="4E758FE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Diagnóstico de campo/ Ficha Jurídica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  <w:hideMark/>
          </w:tcPr>
          <w:p w14:paraId="0F1DE14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Aprobación Técnica de Planos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  <w:hideMark/>
          </w:tcPr>
          <w:p w14:paraId="0857B377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Inscripción de Documentos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  <w:hideMark/>
          </w:tcPr>
          <w:p w14:paraId="278C93D4" w14:textId="77777777" w:rsidR="00497B65" w:rsidRPr="00497B65" w:rsidRDefault="00497B65" w:rsidP="00497B6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497B65" w:rsidRPr="00497B65" w14:paraId="70AEF906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C2FA" w14:textId="77777777" w:rsidR="00497B65" w:rsidRPr="00497B65" w:rsidRDefault="00497B65" w:rsidP="00497B6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AD4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B9C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4B6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696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93</w:t>
            </w:r>
          </w:p>
        </w:tc>
      </w:tr>
      <w:tr w:rsidR="00497B65" w:rsidRPr="00497B65" w14:paraId="3E1B397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3C24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APANECA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E65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EA28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C3B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273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73</w:t>
            </w:r>
          </w:p>
        </w:tc>
      </w:tr>
      <w:tr w:rsidR="00497B65" w:rsidRPr="00497B65" w14:paraId="6411A385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1A39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CONCEPCION DE ATACO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BDD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F535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DCE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806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17</w:t>
            </w:r>
          </w:p>
        </w:tc>
      </w:tr>
      <w:tr w:rsidR="00497B65" w:rsidRPr="00497B65" w14:paraId="4364D1B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21ED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AHUACHAPAN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373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588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D57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119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497B65" w:rsidRPr="00497B65" w14:paraId="30FB4F80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9AB2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TACUBA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49E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CEF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1F2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7FF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497B65" w:rsidRPr="00497B65" w14:paraId="54E10001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B0A0" w14:textId="77777777" w:rsidR="00497B65" w:rsidRPr="00497B65" w:rsidRDefault="00497B65" w:rsidP="00497B6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CABAÑAS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BCC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B8D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0F4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F3F5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</w:tr>
      <w:tr w:rsidR="00497B65" w:rsidRPr="00497B65" w14:paraId="6438321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05E5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SENSUNTEPEQUE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12B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8965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AC0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553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497B65" w:rsidRPr="00497B65" w14:paraId="51B15B2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38EF" w14:textId="77777777" w:rsidR="00497B65" w:rsidRPr="00497B65" w:rsidRDefault="00497B65" w:rsidP="00497B65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FDB7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4DF8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D991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6B89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207</w:t>
            </w:r>
          </w:p>
        </w:tc>
      </w:tr>
      <w:tr w:rsidR="00497B65" w:rsidRPr="00497B65" w14:paraId="3E5ECE28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0491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AGUA CALIENTE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E0A8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466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A2A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DA4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18</w:t>
            </w:r>
          </w:p>
        </w:tc>
      </w:tr>
      <w:tr w:rsidR="00497B65" w:rsidRPr="00497B65" w14:paraId="3ECD1DB6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BCFB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ARCATAO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CAF7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412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F2F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F035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14</w:t>
            </w:r>
          </w:p>
        </w:tc>
      </w:tr>
      <w:tr w:rsidR="00497B65" w:rsidRPr="00497B65" w14:paraId="0CC5D4F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9DA4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CHALATENANGO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843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A0B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A1C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C8F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19</w:t>
            </w:r>
          </w:p>
        </w:tc>
      </w:tr>
      <w:tr w:rsidR="00497B65" w:rsidRPr="00497B65" w14:paraId="1B9AA9C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40ED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COMALAPA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84F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9CE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00B9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7DC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</w:tr>
      <w:tr w:rsidR="00497B65" w:rsidRPr="00497B65" w14:paraId="7AA61B3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645A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CONCEPCION QUEZALTEPEQUE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8140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42B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ADA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F88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</w:tr>
      <w:tr w:rsidR="00497B65" w:rsidRPr="00497B65" w14:paraId="2B4E8D0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7063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DULCE NOMBRE DE MARIA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6A98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20E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6BD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27D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497B65" w:rsidRPr="00497B65" w14:paraId="6AC8816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913D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EL PARAISO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D99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E04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F7B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DA9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17</w:t>
            </w:r>
          </w:p>
        </w:tc>
      </w:tr>
      <w:tr w:rsidR="00497B65" w:rsidRPr="00497B65" w14:paraId="5FDD5380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AB2E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LA LAGUNA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DE4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FA9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BC7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D961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497B65" w:rsidRPr="00497B65" w14:paraId="500C7ABB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399B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LA REINA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BC8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9E3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0C1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3747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19</w:t>
            </w:r>
          </w:p>
        </w:tc>
      </w:tr>
      <w:tr w:rsidR="00497B65" w:rsidRPr="00497B65" w14:paraId="597D746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2CE8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LAS VUELTAS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730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EC7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8749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EC5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497B65" w:rsidRPr="00497B65" w14:paraId="3D22715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FA8B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NOMBRE DE JESUS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74A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C917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477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0DA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</w:tr>
      <w:tr w:rsidR="00497B65" w:rsidRPr="00497B65" w14:paraId="6951A35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2737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NUEVA CONCEPCION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588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DE88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E1E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DE6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14</w:t>
            </w:r>
          </w:p>
        </w:tc>
      </w:tr>
      <w:tr w:rsidR="00497B65" w:rsidRPr="00497B65" w14:paraId="51AD131E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ABA7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NUEVA TRINIDAD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1E7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1A7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F8D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0CC0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13</w:t>
            </w:r>
          </w:p>
        </w:tc>
      </w:tr>
      <w:tr w:rsidR="00497B65" w:rsidRPr="00497B65" w14:paraId="7B74FD36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38FE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ANTONIO DE LA CRUZ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52F9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E71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F00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ABF1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</w:tr>
      <w:tr w:rsidR="00497B65" w:rsidRPr="00497B65" w14:paraId="306CF2D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F774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FERNANDO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FA47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472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FFA2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EF6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31</w:t>
            </w:r>
          </w:p>
        </w:tc>
      </w:tr>
      <w:tr w:rsidR="00497B65" w:rsidRPr="00497B65" w14:paraId="7BC7250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6F42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JOSE LAS FLORES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1D8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9D9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5F6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1A28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497B65" w:rsidRPr="00497B65" w14:paraId="7440826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7097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LUIS DEL CARMEN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16E9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E27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49A5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2B4A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497B65" w:rsidRPr="00497B65" w14:paraId="5A23999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D4E6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RAFAEL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5996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CE1F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543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19A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</w:tr>
      <w:tr w:rsidR="00497B65" w:rsidRPr="00497B65" w14:paraId="4D5147F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72AD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SANTA RITA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267E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B333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7615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D334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497B65" w:rsidRPr="00497B65" w14:paraId="1864D5C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5D12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AZACUALPA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632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241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4EE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53CD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497B65" w:rsidRPr="00497B65" w14:paraId="6C963F10" w14:textId="77777777" w:rsidTr="00770949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52AA" w14:textId="77777777" w:rsidR="00497B65" w:rsidRPr="00497B65" w:rsidRDefault="00497B65" w:rsidP="00497B65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CANCASQUE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2B02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D141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892C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3FAB" w14:textId="77777777" w:rsidR="00497B65" w:rsidRPr="00497B65" w:rsidRDefault="00497B65" w:rsidP="00497B65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41C4FD16" w14:textId="77777777" w:rsidTr="006C22C1">
        <w:trPr>
          <w:trHeight w:val="30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69AE6555" w14:textId="1C273F8B" w:rsidR="00770949" w:rsidRPr="00497B65" w:rsidRDefault="00770949" w:rsidP="00770949">
            <w:pPr>
              <w:spacing w:before="0" w:after="0" w:line="240" w:lineRule="auto"/>
              <w:ind w:firstLineChars="100" w:firstLine="201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Departamento/Municipio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627256C7" w14:textId="28BD71B8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Diagnóstico de campo/ Ficha Jurídica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5777F585" w14:textId="06C0587E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Aprobación Técnica de Planos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3012D85E" w14:textId="1C0F998A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Inscripción de Documentos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5E035AF3" w14:textId="1D820CB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770949" w:rsidRPr="00497B65" w14:paraId="772435E1" w14:textId="77777777" w:rsidTr="00770949">
        <w:trPr>
          <w:trHeight w:val="30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2EA4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CUSCATLAN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1DB9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1B5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EB3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B55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54</w:t>
            </w:r>
          </w:p>
        </w:tc>
      </w:tr>
      <w:tr w:rsidR="00770949" w:rsidRPr="00497B65" w14:paraId="461A7A8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E011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PEDRO PERULAPAN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B23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7B4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C6E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842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9</w:t>
            </w:r>
          </w:p>
        </w:tc>
      </w:tr>
      <w:tr w:rsidR="00770949" w:rsidRPr="00497B65" w14:paraId="3F33D9B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376A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SUCHITOTO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844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3B3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28D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EA5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24</w:t>
            </w:r>
          </w:p>
        </w:tc>
      </w:tr>
      <w:tr w:rsidR="00770949" w:rsidRPr="00497B65" w14:paraId="0606288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4862B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JOSE GUAYABAL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F20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625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9559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46D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770949" w:rsidRPr="00497B65" w14:paraId="478C32A0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AF83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TENANCINGO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F57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2EB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59A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203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760D42C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10FE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COJUTEPEQUE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DD8D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5F09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BD0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95F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2513EBF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7CE0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CRISTOBAL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857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722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392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781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16</w:t>
            </w:r>
          </w:p>
        </w:tc>
      </w:tr>
      <w:tr w:rsidR="00770949" w:rsidRPr="00497B65" w14:paraId="5A950131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1664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A6C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55A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37E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86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1D9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212</w:t>
            </w:r>
          </w:p>
        </w:tc>
      </w:tr>
      <w:tr w:rsidR="00770949" w:rsidRPr="00497B65" w14:paraId="6830B608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9384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COLON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E9D9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FAD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7E6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9BD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</w:tr>
      <w:tr w:rsidR="00770949" w:rsidRPr="00497B65" w14:paraId="013FFF91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3C94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NUEVO CUSCATLAN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D448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91D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D99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477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119</w:t>
            </w:r>
          </w:p>
        </w:tc>
      </w:tr>
      <w:tr w:rsidR="00770949" w:rsidRPr="00497B65" w14:paraId="16626EA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09A9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SACACOYO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63C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7DE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F13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5DD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15C93A0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E8AF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JUAN OPICO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656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11F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988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7FC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69</w:t>
            </w:r>
          </w:p>
        </w:tc>
      </w:tr>
      <w:tr w:rsidR="00770949" w:rsidRPr="00497B65" w14:paraId="3E0FFEF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0479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SANTA TECLA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8A8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E89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9B0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A2F8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770949" w:rsidRPr="00497B65" w14:paraId="55E25297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9278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CIUDAD ARCE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AA4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72B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A99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10E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770949" w:rsidRPr="00497B65" w14:paraId="77E4B0CE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564D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B3F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1AF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42B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B5B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</w:tr>
      <w:tr w:rsidR="00770949" w:rsidRPr="00497B65" w14:paraId="2F415048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D8EE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QUEZALTEPEQUE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F34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F72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DB7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B8C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770949" w:rsidRPr="00497B65" w14:paraId="7FB9DEC5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B784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PAZ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293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940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910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4AEF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20</w:t>
            </w:r>
          </w:p>
        </w:tc>
      </w:tr>
      <w:tr w:rsidR="00770949" w:rsidRPr="00497B65" w14:paraId="5548B6E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3AFB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ZACATECOLUCA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7C2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1318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6B8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759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770949" w:rsidRPr="00497B65" w14:paraId="0D42BACB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E40E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LUIS LA HERRADURA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DE0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9BE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1C48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D04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67D6A20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C6A7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JUAN NONUALCO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C46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145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D3B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88C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770949" w:rsidRPr="00497B65" w14:paraId="6166745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52FD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JUAN TALPA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7E1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0B7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257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85F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5AF5044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904F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LUIS  TALPA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FFB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E13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4E6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99C1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3CA3AE5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ECCC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LUIS TALPA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F40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609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AB6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BED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8</w:t>
            </w:r>
          </w:p>
        </w:tc>
      </w:tr>
      <w:tr w:rsidR="00770949" w:rsidRPr="00497B65" w14:paraId="46D26540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46CE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PEDRO MASAHUAT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33F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55A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CDA5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8D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770949" w:rsidRPr="00497B65" w14:paraId="3E8BE8F5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119C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SANTA MARIA OSTUMA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3A7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4BFD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F17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4F4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767EE42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CA62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LA UNION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E11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C719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C0A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E0D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73</w:t>
            </w:r>
          </w:p>
        </w:tc>
      </w:tr>
      <w:tr w:rsidR="00770949" w:rsidRPr="00497B65" w14:paraId="40C5A3A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9744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EL CARMEN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14E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858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B0C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B95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72</w:t>
            </w:r>
          </w:p>
        </w:tc>
      </w:tr>
      <w:tr w:rsidR="00770949" w:rsidRPr="00497B65" w14:paraId="432FAD0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6EDF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YAYANTIQUE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511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487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8D9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BE3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21A8074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FBD2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MORAZAN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575D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943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D74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3AA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53</w:t>
            </w:r>
          </w:p>
        </w:tc>
      </w:tr>
      <w:tr w:rsidR="00770949" w:rsidRPr="00497B65" w14:paraId="2076321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D2CDA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ARAMBALA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882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1BA9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CD8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8C0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</w:tr>
      <w:tr w:rsidR="00770949" w:rsidRPr="00497B65" w14:paraId="625113D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DA72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JOCOAITIQUE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40C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B5D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C9F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6F2F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</w:tr>
      <w:tr w:rsidR="00770949" w:rsidRPr="00497B65" w14:paraId="05C493C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3BE2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MEANGUERA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403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71A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724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DAA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23</w:t>
            </w:r>
          </w:p>
        </w:tc>
      </w:tr>
      <w:tr w:rsidR="00770949" w:rsidRPr="00497B65" w14:paraId="5B465FC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1FF9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PERQUIN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810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CC4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42C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236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3081B3A0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B0C2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YOLOAIQUIN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DD4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3F6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B60D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E3D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3064B08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CDC6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JOATECA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1E2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0733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167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363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770949" w:rsidRPr="00497B65" w14:paraId="57F10F2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ADEC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SIMON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000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65A9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AD75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29A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</w:tr>
      <w:tr w:rsidR="00770949" w:rsidRPr="00497B65" w14:paraId="224E33AA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7EC5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347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9E7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D7A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0F4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19</w:t>
            </w:r>
          </w:p>
        </w:tc>
      </w:tr>
      <w:tr w:rsidR="00770949" w:rsidRPr="00497B65" w14:paraId="3AC92287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CEAF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MIGUEL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E5D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5F64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E385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90F1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19</w:t>
            </w:r>
          </w:p>
        </w:tc>
      </w:tr>
      <w:tr w:rsidR="00770949" w:rsidRPr="00497B65" w14:paraId="2E91D4E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58A1" w14:textId="77777777" w:rsidR="00770949" w:rsidRPr="00497B65" w:rsidRDefault="00770949" w:rsidP="00770949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EC2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39CCA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E9C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252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E6B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746</w:t>
            </w:r>
          </w:p>
        </w:tc>
      </w:tr>
      <w:tr w:rsidR="00770949" w:rsidRPr="00497B65" w14:paraId="2BF395B6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F856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CIUDAD DELGADO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B5F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6DF8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B2B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C8DC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770949" w:rsidRPr="00497B65" w14:paraId="3359BFC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2F46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EL PAISNAL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673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D00B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F89D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3E82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67</w:t>
            </w:r>
          </w:p>
        </w:tc>
      </w:tr>
      <w:tr w:rsidR="00770949" w:rsidRPr="00497B65" w14:paraId="4CD68AB9" w14:textId="77777777" w:rsidTr="006C22C1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B2EE" w14:textId="77777777" w:rsidR="00770949" w:rsidRPr="00497B65" w:rsidRDefault="00770949" w:rsidP="00770949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MEJICANOS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0250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BD8E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F296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4407" w14:textId="77777777" w:rsidR="00770949" w:rsidRPr="00497B65" w:rsidRDefault="00770949" w:rsidP="00770949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1955EF48" w14:textId="77777777" w:rsidTr="006C22C1">
        <w:trPr>
          <w:trHeight w:val="30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67D3E75E" w14:textId="20A212DE" w:rsidR="006C22C1" w:rsidRPr="00497B65" w:rsidRDefault="006C22C1" w:rsidP="006C22C1">
            <w:pPr>
              <w:spacing w:before="0" w:after="0" w:line="240" w:lineRule="auto"/>
              <w:ind w:firstLineChars="100" w:firstLine="201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Departamento/Municipio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475FE999" w14:textId="04BA8EDE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Diagnóstico de campo/ Ficha Jurídica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4591745D" w14:textId="04078151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Aprobación Técnica de Planos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7829EF32" w14:textId="2EF8A96A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Inscripción de Documentos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center"/>
          </w:tcPr>
          <w:p w14:paraId="7BCA4214" w14:textId="148808B3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</w:tr>
      <w:tr w:rsidR="006C22C1" w:rsidRPr="00497B65" w14:paraId="5B30DB9C" w14:textId="77777777" w:rsidTr="006C22C1">
        <w:trPr>
          <w:trHeight w:val="30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AE4D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MARTIN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AAAC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397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552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F29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148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3A4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545</w:t>
            </w:r>
          </w:p>
        </w:tc>
      </w:tr>
      <w:tr w:rsidR="006C22C1" w:rsidRPr="00497B65" w14:paraId="46EC1BE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C862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SALVADOR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5A3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477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AFFD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5300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30</w:t>
            </w:r>
          </w:p>
        </w:tc>
      </w:tr>
      <w:tr w:rsidR="006C22C1" w:rsidRPr="00497B65" w14:paraId="341C656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BB17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SOYAPANGO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433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512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F32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CD0D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11</w:t>
            </w:r>
          </w:p>
        </w:tc>
      </w:tr>
      <w:tr w:rsidR="006C22C1" w:rsidRPr="00497B65" w14:paraId="7DACBE06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3719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CUSCATANCINGO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9EA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A3EA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139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2C1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6C22C1" w:rsidRPr="00497B65" w14:paraId="6EB81AD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E650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APOPA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67E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BE6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DD0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F3F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76</w:t>
            </w:r>
          </w:p>
        </w:tc>
      </w:tr>
      <w:tr w:rsidR="006C22C1" w:rsidRPr="00497B65" w14:paraId="70D5A66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1786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ILOPANGO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47B8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4818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89EC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0E5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6C22C1" w:rsidRPr="00497B65" w14:paraId="2F9DDBC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6B61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NEJAPA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42AD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C9E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81D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675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7E08D48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892D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PANCHIMALCO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6C2D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B23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E1B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362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6C22C1" w:rsidRPr="00497B65" w14:paraId="6DB3210B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299F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ROSARIO DE MORA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911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723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13F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248D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6292549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8B73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MARCOS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765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F75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C71A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00C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6EFEC328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FD14" w14:textId="77777777" w:rsidR="006C22C1" w:rsidRPr="00497B65" w:rsidRDefault="006C22C1" w:rsidP="006C22C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AD4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3B6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E578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05C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60</w:t>
            </w:r>
          </w:p>
        </w:tc>
      </w:tr>
      <w:tr w:rsidR="006C22C1" w:rsidRPr="00497B65" w14:paraId="4079B4F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D403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APASTEPEQUE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41F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A5F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13C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D76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7</w:t>
            </w:r>
          </w:p>
        </w:tc>
      </w:tr>
      <w:tr w:rsidR="006C22C1" w:rsidRPr="00497B65" w14:paraId="65FFEBCD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10489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VICENTE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BF34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1A0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C30C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9B0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20</w:t>
            </w:r>
          </w:p>
        </w:tc>
      </w:tr>
      <w:tr w:rsidR="006C22C1" w:rsidRPr="00497B65" w14:paraId="7F8BA70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0146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TECOLUCA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A030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2F6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2D5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B2A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16</w:t>
            </w:r>
          </w:p>
        </w:tc>
      </w:tr>
      <w:tr w:rsidR="006C22C1" w:rsidRPr="00497B65" w14:paraId="4FD510C8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E3DA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VERAPAZ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D9D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F1EA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76C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535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6C22C1" w:rsidRPr="00497B65" w14:paraId="2B5BAABB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B800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CAYETANO ISTEPEQUE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AEB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9C3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8A4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844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344F06F7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82F9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ESTEBAN CATARINA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8FC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BE5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3100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B094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</w:t>
            </w:r>
          </w:p>
        </w:tc>
      </w:tr>
      <w:tr w:rsidR="006C22C1" w:rsidRPr="00497B65" w14:paraId="27DC060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0C78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LORENZO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302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633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47E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975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6</w:t>
            </w:r>
          </w:p>
        </w:tc>
      </w:tr>
      <w:tr w:rsidR="006C22C1" w:rsidRPr="00497B65" w14:paraId="7DDD0555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CB5B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SEBASTIAN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497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00D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40A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CBC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3</w:t>
            </w:r>
          </w:p>
        </w:tc>
      </w:tr>
      <w:tr w:rsidR="006C22C1" w:rsidRPr="00497B65" w14:paraId="1F6CB05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7EDF" w14:textId="77777777" w:rsidR="006C22C1" w:rsidRPr="00497B65" w:rsidRDefault="006C22C1" w:rsidP="006C22C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078D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A48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D0F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91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B8A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587</w:t>
            </w:r>
          </w:p>
        </w:tc>
      </w:tr>
      <w:tr w:rsidR="006C22C1" w:rsidRPr="00497B65" w14:paraId="26EEABE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F917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SANTA ANA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B34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496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C4E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3778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CBD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537</w:t>
            </w:r>
          </w:p>
        </w:tc>
      </w:tr>
      <w:tr w:rsidR="006C22C1" w:rsidRPr="00497B65" w14:paraId="73645333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EBB2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CHALCHUAPA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E96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D0D0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7E7A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C9A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50</w:t>
            </w:r>
          </w:p>
        </w:tc>
      </w:tr>
      <w:tr w:rsidR="006C22C1" w:rsidRPr="00497B65" w14:paraId="5ED0F315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C090" w14:textId="77777777" w:rsidR="006C22C1" w:rsidRPr="00497B65" w:rsidRDefault="006C22C1" w:rsidP="006C22C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4A0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AFC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53B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8FA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22</w:t>
            </w:r>
          </w:p>
        </w:tc>
      </w:tr>
      <w:tr w:rsidR="006C22C1" w:rsidRPr="00497B65" w14:paraId="059E009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438D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SONSONATE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204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575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240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4F5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6C22C1" w:rsidRPr="00497B65" w14:paraId="77CF5E22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8DD5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NAHUIZALCO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F57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2B2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19B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32AD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18</w:t>
            </w:r>
          </w:p>
        </w:tc>
      </w:tr>
      <w:tr w:rsidR="006C22C1" w:rsidRPr="00497B65" w14:paraId="384B7E7E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2AFF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SANTA CATARINA MASAHUAT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612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4AA4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733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8FC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6C22C1" w:rsidRPr="00497B65" w14:paraId="49B3BF1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8B81" w14:textId="77777777" w:rsidR="006C22C1" w:rsidRPr="00497B65" w:rsidRDefault="006C22C1" w:rsidP="006C22C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USULUTAN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A4A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102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D3B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445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C66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579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553</w:t>
            </w:r>
          </w:p>
        </w:tc>
      </w:tr>
      <w:tr w:rsidR="006C22C1" w:rsidRPr="00497B65" w14:paraId="03D01414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34D7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BERLIN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D60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8DA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1C7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A2F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100</w:t>
            </w:r>
          </w:p>
        </w:tc>
      </w:tr>
      <w:tr w:rsidR="006C22C1" w:rsidRPr="00497B65" w14:paraId="4457CFFB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07E6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JIQUILISCO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EB14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4705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445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3BB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D950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447</w:t>
            </w:r>
          </w:p>
        </w:tc>
      </w:tr>
      <w:tr w:rsidR="006C22C1" w:rsidRPr="00497B65" w14:paraId="69CAF0F0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A06E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USULUTAN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8A67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87B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E382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AC2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3E06688F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1DCD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JUCUARAN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098E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5C63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069A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041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6BA80831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0D3E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NUEVA GRANADA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CE74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043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B3A8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DE11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2A4B4047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2DB9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PUERTO EL TRIUNFO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D7A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7D3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3C0A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0C2F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1</w:t>
            </w:r>
          </w:p>
        </w:tc>
      </w:tr>
      <w:tr w:rsidR="006C22C1" w:rsidRPr="00497B65" w14:paraId="0E0C132C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B3D2" w14:textId="77777777" w:rsidR="006C22C1" w:rsidRPr="00497B65" w:rsidRDefault="006C22C1" w:rsidP="006C22C1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SAN DIONISIO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3276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DB64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7559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D85B" w14:textId="77777777" w:rsidR="006C22C1" w:rsidRPr="00497B65" w:rsidRDefault="006C22C1" w:rsidP="006C22C1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color w:val="auto"/>
                <w:sz w:val="20"/>
                <w:szCs w:val="20"/>
                <w:lang w:val="es-SV" w:eastAsia="es-SV"/>
              </w:rPr>
              <w:t>2</w:t>
            </w:r>
          </w:p>
        </w:tc>
      </w:tr>
      <w:tr w:rsidR="006C22C1" w:rsidRPr="00497B65" w14:paraId="6DB228E9" w14:textId="77777777" w:rsidTr="00497B65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048390F" w14:textId="77777777" w:rsidR="006C22C1" w:rsidRPr="00497B65" w:rsidRDefault="006C22C1" w:rsidP="006C22C1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general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DC19F28" w14:textId="77777777" w:rsidR="006C22C1" w:rsidRPr="00497B65" w:rsidRDefault="006C22C1" w:rsidP="00340CD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1545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803AFE7" w14:textId="77777777" w:rsidR="006C22C1" w:rsidRPr="00497B65" w:rsidRDefault="006C22C1" w:rsidP="00340CD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654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0800837" w14:textId="77777777" w:rsidR="006C22C1" w:rsidRPr="00497B65" w:rsidRDefault="006C22C1" w:rsidP="00340CD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505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AC7CA8C" w14:textId="77777777" w:rsidR="006C22C1" w:rsidRPr="00497B65" w:rsidRDefault="006C22C1" w:rsidP="00340CD2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497B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2704</w:t>
            </w:r>
          </w:p>
        </w:tc>
      </w:tr>
    </w:tbl>
    <w:p w14:paraId="78F557BB" w14:textId="77777777" w:rsidR="00724964" w:rsidRDefault="00724964" w:rsidP="004F3760">
      <w:pPr>
        <w:jc w:val="both"/>
        <w:rPr>
          <w:rFonts w:ascii="Museo Sans 300" w:hAnsi="Museo Sans 300"/>
          <w:color w:val="auto"/>
        </w:rPr>
      </w:pPr>
    </w:p>
    <w:p w14:paraId="6F4E97FE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0F78D4A0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2981CA41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7338E811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692BC6D0" w14:textId="4B101382" w:rsidR="007643CD" w:rsidRPr="00AC3106" w:rsidRDefault="007643CD" w:rsidP="004F3760">
      <w:pPr>
        <w:jc w:val="both"/>
        <w:rPr>
          <w:rFonts w:ascii="Museo Sans 300" w:hAnsi="Museo Sans 300"/>
          <w:b/>
          <w:color w:val="auto"/>
        </w:rPr>
      </w:pPr>
      <w:r w:rsidRPr="00AC3106">
        <w:rPr>
          <w:rFonts w:ascii="Museo Sans 300" w:hAnsi="Museo Sans 300"/>
          <w:b/>
          <w:color w:val="auto"/>
        </w:rPr>
        <w:lastRenderedPageBreak/>
        <w:t>INDICADOR: DIAGNOSTICO DE CAMPO/FICHA JURIDICA</w:t>
      </w:r>
    </w:p>
    <w:tbl>
      <w:tblPr>
        <w:tblW w:w="8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0"/>
        <w:gridCol w:w="820"/>
        <w:gridCol w:w="680"/>
      </w:tblGrid>
      <w:tr w:rsidR="000A631F" w:rsidRPr="000A631F" w14:paraId="2E1B915A" w14:textId="77777777" w:rsidTr="000A631F">
        <w:trPr>
          <w:trHeight w:val="255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9FDEC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PROYECTO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431D84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43C64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0A631F" w:rsidRPr="000A631F" w14:paraId="5959124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FC9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CASERIO PALO BLANCO, CANTON BUENA VISTA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1C7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00A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17B02FB4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7D1F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CDI JOSEFINA DE MAZA SICILIA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D8B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B9A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FD9F31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2DA8A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CDI LA TIENDONA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CB48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594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4124F2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C44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 ISAAC RUIZ ARAUJO 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A84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03BC8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94EFD8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9F4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"CASERIO EL RINCON 1, CANTON EL RODEO"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04B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BFF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047CCB4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6CA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"CASERÍO SAN DIEGO"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19A2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17B8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0DBE1B4C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ED9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BONIFACIO PINEDA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3EF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D79A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0F6AC65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D8E6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AGUA FRIA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C26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A56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699F4D1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EFB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BARRILLAS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1FD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453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5D4461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EBB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CANDELARIA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93A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AAF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</w:tr>
      <w:tr w:rsidR="000A631F" w:rsidRPr="000A631F" w14:paraId="1A9AA8C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965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CARASQUE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B98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8BF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4D9E20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A14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CERRO GRANDE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14B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3D8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7ABA80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B76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CHILAMATE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BF3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525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F3F886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A34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CONACASTE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B8D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9B6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7B3CFA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42D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JOCOTILLO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278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E4F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4B50BB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D1F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JUNQUILLO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0510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E99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E7CE4DC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69F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PARAISO ABAJO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0CD3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C8CC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FE72A2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843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ROSARIO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BC6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082A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722E4E0F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979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SITIO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C83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538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910C2E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794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TABLON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8A5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938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0753E2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3E1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ENCUMBRADO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674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B262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BE74EE8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553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GUACHIPILIN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83F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5D4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3B8EFDCF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DE8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GUARJILA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402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FBB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FCEFAD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CAB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HACIENDA VIEJA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74A7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E2F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6BC3834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C1E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HUIZUCAR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874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658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26C14D1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D3B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LA CUCHILLA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0C9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04A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D2DA57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179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CANTÓN LA GUACAMAYA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895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E93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256A4CCD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BE5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LA JUNTA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CA0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FC2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071603D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110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LOS ESCALANTES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974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3E8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CBC872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A67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LOS TECOMATES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1EB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394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95D36C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D6B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MANAQUIL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E12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B27C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B8141A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7AB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PATAMERA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7838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E4B8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FB1E04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A991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PLAN VERDE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E9E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298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30FB44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280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PLAZUELAS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9B0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841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085186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278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ANTONIO BUENA VISTA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96C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EDA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CB3C78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7C8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JOSE EL CARAO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0DD7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E6D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033EFD1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4E2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NICOLAS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178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0BA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EC8D06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CD9D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SANTA CRUZ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CBB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F07E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D3771E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46A6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TEOSINTE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4DD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C41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20E91A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8251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TILAPA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2282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C13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BD69A78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87A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VALLE NUEVO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29E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FA1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52D5F8B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D93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CANDUNGO CANTON POTRERILLOS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005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1E3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9A52431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95A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CERRO DE LA CRUZ CANTON SAN BENITO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5BC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6E1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0C7480F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577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AGUACATILLO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977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C09E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5FEAD7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5F6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AGUACATILLO CANTON CHIAPAS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11A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99E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10DF9EC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E4BA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AMATILLO CANTON EL PEPETO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862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F35C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12166E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A2FD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BAJIO CANTON CARASQUE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65A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A14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037C32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8FA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CACAO CANTON SUNAPA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A41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65C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A36983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9CCA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ESCAMIL. CANTON SANTA ROSA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C15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AC72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43C7744" w14:textId="77777777" w:rsidTr="000A631F">
        <w:trPr>
          <w:trHeight w:val="255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6DE8B277" w14:textId="6F7E9B3E" w:rsidR="000A631F" w:rsidRPr="000A631F" w:rsidRDefault="000A631F" w:rsidP="00DE2794">
            <w:pPr>
              <w:spacing w:before="0" w:after="0" w:line="240" w:lineRule="auto"/>
              <w:ind w:firstLineChars="100" w:firstLine="201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13136E0D" w14:textId="671682DF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6B71B512" w14:textId="65A78DD6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0A631F" w:rsidRPr="000A631F" w14:paraId="08D3DB1C" w14:textId="77777777" w:rsidTr="000A631F">
        <w:trPr>
          <w:trHeight w:val="255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20C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GUAJOYO CANTON SAN NICOLAS LEMPA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CE2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7F92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62F2D9BC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773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MANGO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919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C17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1E390E4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EEE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MANZANO CANTON EL OCOTAL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7D3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A57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E9C6F8C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44A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PEPETO CANTON EL SITIO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D17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C18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9C1FEB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40B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PEPETON CANTON GUACHIPILIN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E49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E6C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A4E65D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829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PORTILLO CANTON LOS FILOS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484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7D7A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131544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F5F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GUANCORA CANTON GUARJILA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178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F68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6ACB1CC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287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CASERÍO LA LAGUNA, CANTÓN LA GUACAMAYA"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728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B26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8869DC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9B1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MONTAÑITA CANTON AGUA FRIA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D198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80F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73A0107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C6DD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MONTAÑITA CANTON EL TIGRE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C647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824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03DE9C4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940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MONTAÑONA CANTON EL LLANO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831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4D4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D23991D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DE9A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ARADAS CANTON PATERNA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9A99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1FA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233293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D2C4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BRISAS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6BF7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B68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AC394BF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E45D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LAJITAS CANTON CARASQUE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9A07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DB0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398657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45FF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ALAS CANTON LAS MINAS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FC9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D69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3CD010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0F3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CRUCES, CANTON EL TABLON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CFC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F50E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4DF07C4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A624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JOBOS CANTON EL REBELDE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6DD2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FAB7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7A63B19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900A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MORALES CANTON SANTA ANA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C56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886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152DDEAD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EE9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NANCES CANTON EL TIGRE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261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322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D1E57C1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5FA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NAVARRETES CANTON JAGUATAYA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441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DA1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036491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782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POZOS CANTON JAGUATAYA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5A4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EA6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F0093BD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BE7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RAMIREZ CANTON EL ZAPOTE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C342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B2D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C7203F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9021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SICAHUITES CANTON TEOSINTE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0CF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3F4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DAF615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5E9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PLAN DE LA LIMA CANTON EL JARDIN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BFB7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A8CC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848199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2306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PLATANARES CANTON LOS HENRRIQUEZ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68C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A51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5B41A6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F02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QUESERITA CANTON EL ENCUMBRADO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A4A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2868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31ADBA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248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QUIPURITO CANTON QUIPURE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28DA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11D5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8AB5C5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E6F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 ANTONIO CANTON AGUA ZARCA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91C2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69A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B1E56C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BF04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 FRANCISCO MIRALEMPA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B98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E9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A1DFA8A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B546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SANTA LUCIA CANTON JAGUATAYA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411A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7A4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B6D6288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3B5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SANTA ROSA CANTON SANTA ROSA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CC0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D91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FE8003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DC1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DE LA LAGUNA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37CA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2277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586AF0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987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FRANKLIN PINEDA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26E8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8107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E516B5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7B7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FRAY BARTOLOME DE LAS CASAS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CC8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655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5070BE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FB82D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SAN ANTONIO DE LA CRUZ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92C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B77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EBF073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141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SANTA FE CANTON EL TABLON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329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A79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18164BD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03F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CENTRO ESCOLAR SCHAFIK JORGE HANDAL </w:t>
            </w: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HANDAL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3622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858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94051B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33E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CASERIO LA ANGOSTURA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D7C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474E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35B205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36F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ROMILIA BLANCO VIUDA DE BRIOSO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9F3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A43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550E65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4002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EDUCACION PARVULARIA DE DULCE NOMBRE DE MARIA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727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A5CA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778F4C8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54A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EDUCACIÓN PARVULARIA DE ZACATECOLUCA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25B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F385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4B1AA478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70B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EDUCACION PARVULARIA MONSEÑOR EDUARDO ALAS ALFARO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61C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8002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232313BF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5DF8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ARCATAO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CCC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FEC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7397BB4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53DE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SAN JOSE LAS FLORES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181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AC75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0F4957A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642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SAN RARAEL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834A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742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251540B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BCA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SAN JOSE VERAPAZ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A54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F86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47E5F9ED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B10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ALTOS DEL SOL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19A6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EE8A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36</w:t>
            </w:r>
          </w:p>
        </w:tc>
      </w:tr>
      <w:tr w:rsidR="000A631F" w:rsidRPr="000A631F" w14:paraId="09FA681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D21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BENDICION DE DIOS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7449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CE8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141</w:t>
            </w:r>
          </w:p>
        </w:tc>
      </w:tr>
      <w:tr w:rsidR="000A631F" w:rsidRPr="000A631F" w14:paraId="02F21D18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D39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CANCHA SAN CARLOS 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9D38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5FFC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58B6089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CD54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COMUNIDAD LA CAÑADA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DE6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839D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72</w:t>
            </w:r>
          </w:p>
        </w:tc>
      </w:tr>
      <w:tr w:rsidR="000A631F" w:rsidRPr="000A631F" w14:paraId="75BA67D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213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CUBO - COLINAS DEL NORTE III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AC95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F03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</w:tr>
      <w:tr w:rsidR="000A631F" w:rsidRPr="000A631F" w14:paraId="2695599B" w14:textId="77777777" w:rsidTr="000A631F">
        <w:trPr>
          <w:trHeight w:val="255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68CE7433" w14:textId="204B1AFB" w:rsidR="000A631F" w:rsidRPr="000A631F" w:rsidRDefault="000A631F" w:rsidP="00DE2794">
            <w:pPr>
              <w:spacing w:before="0" w:after="0" w:line="240" w:lineRule="auto"/>
              <w:ind w:firstLineChars="100" w:firstLine="201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534CC97A" w14:textId="7C56C401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43DA3E50" w14:textId="27AA5CBE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0A631F" w:rsidRPr="000A631F" w14:paraId="35B33F1B" w14:textId="77777777" w:rsidTr="000A631F">
        <w:trPr>
          <w:trHeight w:val="255"/>
        </w:trPr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378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CUBO - MILAGRO DE LA PAZ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9FA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248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D281E3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CB5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CUBO - SANTA LUCIA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D55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894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30E905A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116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CUBO COLONIA LAS COLINAS 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7135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D63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148DFA70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9873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MILAGRO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5F0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5A23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17</w:t>
            </w:r>
          </w:p>
        </w:tc>
      </w:tr>
      <w:tr w:rsidR="000A631F" w:rsidRPr="000A631F" w14:paraId="6F6803D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48C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PITAL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7C3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25B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32</w:t>
            </w:r>
          </w:p>
        </w:tc>
      </w:tr>
      <w:tr w:rsidR="000A631F" w:rsidRPr="000A631F" w14:paraId="6FC4544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726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EMANUEL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58B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9F19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454</w:t>
            </w:r>
          </w:p>
        </w:tc>
      </w:tr>
      <w:tr w:rsidR="000A631F" w:rsidRPr="000A631F" w14:paraId="50097EB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0B9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EMMANUEL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C453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728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256</w:t>
            </w:r>
          </w:p>
        </w:tc>
      </w:tr>
      <w:tr w:rsidR="000A631F" w:rsidRPr="000A631F" w14:paraId="3D6C74AC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B61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HOSPITAL EL SALVADOR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1268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0F7F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0A631F" w:rsidRPr="000A631F" w14:paraId="5BFA21E2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B5CB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BENDICION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CEEB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BA40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40</w:t>
            </w:r>
          </w:p>
        </w:tc>
      </w:tr>
      <w:tr w:rsidR="000A631F" w:rsidRPr="000A631F" w14:paraId="0948DA3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C5E0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CEIBA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F5F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0662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22</w:t>
            </w:r>
          </w:p>
        </w:tc>
      </w:tr>
      <w:tr w:rsidR="000A631F" w:rsidRPr="000A631F" w14:paraId="38A6E42B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FFB7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 ESPERANZA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EEDD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76E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49</w:t>
            </w:r>
          </w:p>
        </w:tc>
      </w:tr>
      <w:tr w:rsidR="000A631F" w:rsidRPr="000A631F" w14:paraId="3D39DC8E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0934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LAS FLORES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09F4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851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</w:tr>
      <w:tr w:rsidR="000A631F" w:rsidRPr="000A631F" w14:paraId="106090A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0555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MONSEÑOR ROMERO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6E3C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E46B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83</w:t>
            </w:r>
          </w:p>
        </w:tc>
      </w:tr>
      <w:tr w:rsidR="000A631F" w:rsidRPr="000A631F" w14:paraId="036153D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F77C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FRANCISCO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3F5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D626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100</w:t>
            </w:r>
          </w:p>
        </w:tc>
      </w:tr>
      <w:tr w:rsidR="000A631F" w:rsidRPr="000A631F" w14:paraId="0BF53B97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FF06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: Centro </w:t>
            </w: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Historico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718F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2F67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16</w:t>
            </w:r>
          </w:p>
        </w:tc>
      </w:tr>
      <w:tr w:rsidR="000A631F" w:rsidRPr="000A631F" w14:paraId="2B1461B3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DA09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: El Mozote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5E5E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007C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41</w:t>
            </w:r>
          </w:p>
        </w:tc>
      </w:tr>
      <w:tr w:rsidR="000A631F" w:rsidRPr="000A631F" w14:paraId="0BEC1A15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E2E6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: Familias Sostenibles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675A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9A58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32</w:t>
            </w:r>
          </w:p>
        </w:tc>
      </w:tr>
      <w:tr w:rsidR="000A631F" w:rsidRPr="000A631F" w14:paraId="0D83ECA4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519F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: Legalización Institucional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313A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70A2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0A631F" w:rsidRPr="000A631F" w14:paraId="60E2B2D6" w14:textId="77777777" w:rsidTr="000A631F">
        <w:trPr>
          <w:trHeight w:val="255"/>
        </w:trPr>
        <w:tc>
          <w:tcPr>
            <w:tcW w:w="6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17BD" w14:textId="77777777" w:rsidR="000A631F" w:rsidRPr="000A631F" w:rsidRDefault="000A631F" w:rsidP="000A631F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: Legalización Institucional </w:t>
            </w:r>
            <w:proofErr w:type="spellStart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MiVi</w:t>
            </w:r>
            <w:proofErr w:type="spellEnd"/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5E11" w14:textId="77777777" w:rsidR="000A631F" w:rsidRPr="000A631F" w:rsidRDefault="000A631F" w:rsidP="000A631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Lotes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72B1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</w:tr>
      <w:tr w:rsidR="000A631F" w:rsidRPr="000A631F" w14:paraId="327DDF65" w14:textId="77777777" w:rsidTr="000A631F">
        <w:trPr>
          <w:trHeight w:val="255"/>
        </w:trPr>
        <w:tc>
          <w:tcPr>
            <w:tcW w:w="7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A0F8" w14:textId="02157296" w:rsidR="000A631F" w:rsidRPr="000A631F" w:rsidRDefault="00714E39" w:rsidP="00714E39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DIAGNÓSTICO DE CAMPO/FICHA JURIDICA</w:t>
            </w:r>
            <w:r w:rsidR="000A631F"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3324" w14:textId="77777777" w:rsidR="000A631F" w:rsidRPr="000A631F" w:rsidRDefault="000A631F" w:rsidP="000A631F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0A63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1545</w:t>
            </w:r>
          </w:p>
        </w:tc>
      </w:tr>
    </w:tbl>
    <w:p w14:paraId="42C92F7A" w14:textId="77777777" w:rsidR="007643CD" w:rsidRDefault="007643CD" w:rsidP="004F3760">
      <w:pPr>
        <w:jc w:val="both"/>
        <w:rPr>
          <w:rFonts w:ascii="Museo Sans 300" w:hAnsi="Museo Sans 300"/>
          <w:color w:val="auto"/>
        </w:rPr>
      </w:pPr>
    </w:p>
    <w:p w14:paraId="6CC33501" w14:textId="18093436" w:rsidR="00F16632" w:rsidRPr="00AC3106" w:rsidRDefault="00F16632" w:rsidP="00F16632">
      <w:pPr>
        <w:jc w:val="both"/>
        <w:rPr>
          <w:rFonts w:ascii="Museo Sans 300" w:hAnsi="Museo Sans 300"/>
          <w:b/>
          <w:color w:val="auto"/>
        </w:rPr>
      </w:pPr>
      <w:r w:rsidRPr="00AC3106">
        <w:rPr>
          <w:rFonts w:ascii="Museo Sans 300" w:hAnsi="Museo Sans 300"/>
          <w:b/>
          <w:color w:val="auto"/>
        </w:rPr>
        <w:t xml:space="preserve">INDICADOR: </w:t>
      </w:r>
      <w:r w:rsidR="00714E39" w:rsidRPr="00AC3106">
        <w:rPr>
          <w:rFonts w:ascii="Museo Sans 300" w:hAnsi="Museo Sans 300"/>
          <w:b/>
          <w:color w:val="auto"/>
        </w:rPr>
        <w:t>APROBACION TECNICA DE PLANOS</w:t>
      </w:r>
    </w:p>
    <w:tbl>
      <w:tblPr>
        <w:tblW w:w="81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8"/>
        <w:gridCol w:w="850"/>
        <w:gridCol w:w="680"/>
      </w:tblGrid>
      <w:tr w:rsidR="00DE2794" w:rsidRPr="00DE2794" w14:paraId="029A3A57" w14:textId="77777777" w:rsidTr="00DE2794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447A7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1A2DC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5ACDE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DE2794" w:rsidRPr="00DE2794" w14:paraId="498C87CE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D52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CASERIO PALO BLANCO, CANTON BUENA VISTA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FFD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3D82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30D6F8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D30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 CANTON PIEDRA LABRADA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DB0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B44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BDA16D5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209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"CASERÍO SAN DIEGO"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BBF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93C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76266043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AD0C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"CASERIO URBANIZACION LIRIOS DEL NORTE, C/ SAN LUIS MARIONA"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559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0A2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EF268E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E71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BONIFACIO PINEDA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6E3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2BE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44FAFD8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546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CERRO GRANDE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FD5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9B9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0FFAA6E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F02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CARAO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6A5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A71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36760F5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957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CHILAMATE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225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463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824338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5AA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CONACASTE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066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2EF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CE7D9F2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3C9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MARQUEZADO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C95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0AC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0CF5718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0EC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PARAISO ABAJO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B77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366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88907A2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197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PUENTE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040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89C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5B0B1C9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AD1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ROSARIO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148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E3D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037FA5F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171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TABLON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2B4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B6D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D8A0C2E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E50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GUARJILA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1C0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3A7F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84DCFFD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05B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HACIENDA VIEJA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48DA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80F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CC81559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D63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HUIZUCAR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6D8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851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15869989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E34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LA JOYA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F75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5DF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D80F7E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D74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LLANOS DE ACHICHILCO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066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731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6F23258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BFD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LOS ESCALANTES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948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1CE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35F0548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450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LOS LAURELES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802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304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530AAB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629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LOS TECOMATES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0C2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EAF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BE64C3D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771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OLOSINGO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3E1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FF27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D511529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AE8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RAMIREZ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F603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CCE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17B447C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8BF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FERNANDO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E31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908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5E5DC8E" w14:textId="77777777" w:rsidTr="00DE2794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2F5FA10E" w14:textId="3313F83E" w:rsidR="00DE2794" w:rsidRPr="00DE2794" w:rsidRDefault="00DE2794" w:rsidP="00DE2794">
            <w:pPr>
              <w:spacing w:before="0" w:after="0" w:line="240" w:lineRule="auto"/>
              <w:ind w:firstLineChars="100" w:firstLine="201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02B25A46" w14:textId="20274176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0F3DEE26" w14:textId="1D0704AA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DE2794" w:rsidRPr="00DE2794" w14:paraId="28737DF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158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FRANCISCO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872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E79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63BDAB7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5F5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JOSE EL CARAO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6FD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4E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38A7CB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752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MIGUELITO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F8E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2FD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1F2FB7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322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NICOLAS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96D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E1C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4CD0D1D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CC5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RAMON GRIFAL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A2A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307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713F77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0C5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SANTA ANITA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5AB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1B1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AD6F5EA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FCA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SANTA GERTRUDIS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430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36A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C0B3B26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DEA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SANTA LUCIA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CC4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227F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C3F04A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918E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SANTA TERESA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A97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252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AB74D2D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83A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TEOSINTE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995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13A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BEF581E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8B12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TILAPA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18E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9AE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4E75483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617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VALLE NUEVO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377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B7E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EACC1C3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DF4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CALDERITAS CANTON SAN ILDEFONSO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C81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DD2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DC84B6B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303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CASA VIEJA CANTON EL PEPETO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16F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57B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9128325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215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CHICUMA CANTON EL GAVILAN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B57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515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7820AEB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D98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CRISTO REY  CANTON SAN FRANCISCO CHAMOCO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63D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C2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BE7A76E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E24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AGUACATILLO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361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5BE8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2C02DF7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D9C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AGUACATILLO CANTON CHIAPAS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ED8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05C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A039449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21D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AMATILLO CANTON EL PEPETO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148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9BC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14599AF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90A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BARRANCON CANTON EL BARRANCON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4D1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11B7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05C2F91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A03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CACAO CANTON SUNAPA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6A4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F40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355F35B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C00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DELIRIO CANTON SANTA CRUZ PORRILLO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3A5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C9D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7A8CC11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B10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ESCAMIL. CANTON SANTA ROSA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C0D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EE0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4EFD806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A65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GRANZAZO CANTON SANTA BARBARA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C66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32F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6A9BDCE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15E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JUTE CANTON CERRO GRANDE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045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058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A9AC428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741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MAGUEY CANTON POTENCIANA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63C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D56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0B34666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E4C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MANGO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AE7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003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E21DACC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06E6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PEPETO CANTON EL SITIO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2E5A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1BF8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96E6C75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BEE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PORVENIR CANTON LAS ANONAS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0C2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D76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A92F59A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81A5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RINCON CANTON SAN JACINTO LA BURRERA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792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6BE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C7C6B01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0FF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TASAJO CANTON SAN JACINTO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CD8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6B1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2B306B74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DAB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TRONCONAL CANTON PIEDRAS GORDAS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275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5F4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2F1C107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FA02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ZAPOTE CANTON SAN FELIPE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19C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0B3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065227A" w14:textId="77777777" w:rsidTr="00DE2794">
        <w:trPr>
          <w:trHeight w:val="274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14:paraId="06E2F88D" w14:textId="02102E43" w:rsidR="00DE2794" w:rsidRPr="00DE2794" w:rsidRDefault="00DE2794" w:rsidP="00DE2794">
            <w:pPr>
              <w:spacing w:before="0" w:after="0" w:line="240" w:lineRule="auto"/>
              <w:ind w:firstLineChars="100" w:firstLine="201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4C65FD1B" w14:textId="41CB65A8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7FABE460" w14:textId="3307A30B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DE2794" w:rsidRPr="00DE2794" w14:paraId="639CC90C" w14:textId="77777777" w:rsidTr="00DE2794">
        <w:trPr>
          <w:trHeight w:val="51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FC3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GUANCORA CANTON GUARJILA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A4B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D95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272DD9D4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BC4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HACIENDA MIRAMAR CANTON CHUCUYO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F7B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EDF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615F81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687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ISLA MONTE CRISTO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7DE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537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CBD9710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216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CEBADIA CANTON POTRERO SULA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50F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3127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610DAC8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F7E2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CRUZ CANTON SANTA ROSA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865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D7B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6953987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E6D2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ESPERANZA CANTON TILAPA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0105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0B0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8FEC52A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C10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MONTAÑITA CANTON EL TIGRE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840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1A3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6737D41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A88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ANIMAS CANTON SAN PEDRO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662A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1D5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87E3E2D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2C3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BRISAS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E85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FBF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57B1E1C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F91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LOMITAS CANTON SANTA ROSA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091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F0C2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87C0876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1DF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CASERÍO LOMA CHATA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830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55C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663F6D3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8E2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LOMA DE LA CRUZ CANTON SANTA LUCIA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4E9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3B0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6F2BE2F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C57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ALAS CANTON LAS MINAS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EEC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169F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B8E00F0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E48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CALLES CANTON LAS MINAS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8FA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97E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5FB5525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BB6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CASTILLOS, CANTON AGUACAYO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109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4BF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2708B7C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1D1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CHIRINOS CANTON LAS ANIMAS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10F5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638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7CEA59C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F28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CRUCES, CANTON EL TABLON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271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905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2179F42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02E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CUBIAS CANTON LA CRUZ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185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3CF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4750FD4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8FA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HERNANDEZ CANTON SAN JOSE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C9F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E45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D03FC66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236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JOBOS CANTON EL REBELDE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71F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0B3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65A20C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BBB5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MARTINEZ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E2C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AAF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D1DB30A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716C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MORALES CANTON SANTA ANA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BC0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9870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20F5AE7C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79E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NAVARRETES CANTON JAGUATAYA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47F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998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2DAEB92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92F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RAMIREZ CANTON EL ZAPOTE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690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BE3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2EC5069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2FD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LOS SICAHUITES CANTON TEOSINTE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D885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2D7F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99A6ED5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7595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LOTIFICACION VALLE VERDE CANTON LAS MINAS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99C5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CD5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2C36F2E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B97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MONTE SINAI CANTON EL ARCO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07F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605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D40F682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D15A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PLAN DE LA LIMA CANTON EL JARDIN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38C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2D9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92113A5" w14:textId="77777777" w:rsidTr="00DE2794">
        <w:trPr>
          <w:trHeight w:val="274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14:paraId="0FFFBA21" w14:textId="401F93CB" w:rsidR="00DE2794" w:rsidRPr="00DE2794" w:rsidRDefault="00DE2794" w:rsidP="00DE2794">
            <w:pPr>
              <w:spacing w:before="0" w:after="0" w:line="240" w:lineRule="auto"/>
              <w:ind w:firstLineChars="100" w:firstLine="201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60944F37" w14:textId="16759C2E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34AFD8E8" w14:textId="38F5447D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DE2794" w:rsidRPr="00DE2794" w14:paraId="131797F3" w14:textId="77777777" w:rsidTr="00DE2794">
        <w:trPr>
          <w:trHeight w:val="51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A32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PLAN DE LAS MESAS CANTON UPATORO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004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0167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1C6E91A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FC5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PORTILLO CANTON LOS GUARDADOS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CF9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342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1D4908D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6CF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POTRERILLOS CANTON LAS CAÑAS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873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2A8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D14C1C5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A241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QUESERITA CANTON EL ENCUMBRADO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B9B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4C4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FBA15C3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8B5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 CRISTOBAL CANTON SANTA CRUZ PORRILLO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79D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128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9196619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C27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 DIEGO UNO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326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392F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8385D45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7D3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 FRANCISCO MIRALEMPA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657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731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F6B7499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F0D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SANTA LUCIA CANTON JAGUATAYA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3A9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F4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B7089BF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E175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VALLE NUEVO CANTON CHANMOCO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111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1D3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50B0A7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111D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COLONIA LAS BRISAS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554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5B4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AAAD19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3B6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COLONIA VERACRUZ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107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8F3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528FE43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CEC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COMUNIDAD EL MILAGRO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114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26C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084D4D2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384E5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CONCEPCION DE MARIA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40B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CD7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75A9025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57BE5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DOCTOR JOSE ROSA PACAS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C08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E28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7C87E6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38D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ELBA MIRANDA DE MENA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7DC5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D24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57645CEF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481A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FRANKLIN PINEDA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C06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D04F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C1BFE9D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2EF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FRAY BARTOLOME DE LAS CASAS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9F8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DEE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673C47A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C90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GREGORIA HERMINIA SERAPIO CRISTIAN Y JULIA INES CONTRERAS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762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70C2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3FE719C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5BC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HACIENDA BARRIO NUEVO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CAD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7DD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24E8F0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3DD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MIGUEL CABRERA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6EF1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0DD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6F134F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0DF0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SAN ANTONIO DE LA CRUZ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A65A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A03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F0EBB57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E3C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SANTA FE CANTON EL TABLON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4E8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F62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DA6D792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C09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CENTRO ESCOLAR SCHAFIK JORGE HANDAL </w:t>
            </w:r>
            <w:proofErr w:type="spellStart"/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HANDAL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B0FD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806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2517B8A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C21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URBANIZACION FLORES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B0C8D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6467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DC38B68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D38D8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CASERIO LA ANGOSTURA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9CE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E2B7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5B34D39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D140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DOCTOR JUSTO AGUILAR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4E22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259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8790798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4ED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MARCELINO GARCIA FLAMENCO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2EE1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493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A73A8F6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1DA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ROMILIA BLANCO VIUDA DE BRIOSO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25F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CCA5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653BA67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C91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EDUCACION PARVULARIA COLONIA LA CARIDAD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94DC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680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89F619B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C8A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EDUCACIÓN PARVULARIA DE ZACATECOLUCA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64B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D8CF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34602E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3A1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EDUCACION PARVULARIA EL PARAISO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985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EB6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F5B4306" w14:textId="77777777" w:rsidTr="00DE2794">
        <w:trPr>
          <w:trHeight w:val="51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BB1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EDUCACION PARVULARIA MONSEÑOR EDUARDO ALAS ALFARO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7DF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A58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66F0874E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173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PARVULARIA DE SANTA RITA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8C1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8E78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14EEA297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A2E3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ARCATAO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B95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9833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778EA07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27F7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SAN JOSE LAS FLORES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EF8B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85E9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2AEBCAE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D2BB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SAN RARAEL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0EA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D16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44F544A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531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DE SANTA RITA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87C6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6D2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CA682D4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2E7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LA REINA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272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264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DE2794" w:rsidRPr="00DE2794" w14:paraId="1BE38119" w14:textId="77777777" w:rsidTr="00DE2794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67A61D93" w14:textId="067C7D1A" w:rsidR="00DE2794" w:rsidRPr="00DE2794" w:rsidRDefault="00DE2794" w:rsidP="00DE2794">
            <w:pPr>
              <w:spacing w:before="0" w:after="0" w:line="240" w:lineRule="auto"/>
              <w:ind w:firstLineChars="100" w:firstLine="201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6AC988CF" w14:textId="70D81510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5092696E" w14:textId="2CACFB5D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DE2794" w:rsidRPr="00DE2794" w14:paraId="55CB76FE" w14:textId="77777777" w:rsidTr="00DE2794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B21D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INSTITUTO NACIONAL SAN JOSE VERAPAZ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FE1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A66D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36E84D46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CE7A" w14:textId="77777777" w:rsidR="00DE2794" w:rsidRPr="00DE2794" w:rsidRDefault="00DE2794" w:rsidP="00DE279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Comunidades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273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3D6E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501</w:t>
            </w:r>
          </w:p>
        </w:tc>
      </w:tr>
      <w:tr w:rsidR="00DE2794" w:rsidRPr="00DE2794" w14:paraId="59FC383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45A2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CARRIZAL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0B19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C79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18</w:t>
            </w:r>
          </w:p>
        </w:tc>
      </w:tr>
      <w:tr w:rsidR="00DE2794" w:rsidRPr="00DE2794" w14:paraId="2847FA5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038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MARTILLO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3E0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A942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122</w:t>
            </w:r>
          </w:p>
        </w:tc>
      </w:tr>
      <w:tr w:rsidR="00DE2794" w:rsidRPr="00DE2794" w14:paraId="689766F0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436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EL PITAL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D30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044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33</w:t>
            </w:r>
          </w:p>
        </w:tc>
      </w:tr>
      <w:tr w:rsidR="00DE2794" w:rsidRPr="00DE2794" w14:paraId="6EE389F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F4E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HOSPITAL EL SALVADOR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3B7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9C7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</w:tr>
      <w:tr w:rsidR="00DE2794" w:rsidRPr="00DE2794" w14:paraId="4F61496B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DC29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LOS BLANCOS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E33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8CE6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DE2794" w:rsidRPr="00DE2794" w14:paraId="0E08A52A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5CFE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MILAGRO 1 Y 2 SEGUNDO MONTES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7548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3268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49</w:t>
            </w:r>
          </w:p>
        </w:tc>
      </w:tr>
      <w:tr w:rsidR="00DE2794" w:rsidRPr="00DE2794" w14:paraId="734D2133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E684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PALO SECO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40E0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B30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31</w:t>
            </w:r>
          </w:p>
        </w:tc>
      </w:tr>
      <w:tr w:rsidR="00DE2794" w:rsidRPr="00DE2794" w14:paraId="0AEA52F5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9AAF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JOSE EL TERCIO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20D7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95E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144</w:t>
            </w:r>
          </w:p>
        </w:tc>
      </w:tr>
      <w:tr w:rsidR="00DE2794" w:rsidRPr="00DE2794" w14:paraId="060AAB0A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3AC6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SAN JOSE LA LINEA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997F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4F44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</w:tr>
      <w:tr w:rsidR="00DE2794" w:rsidRPr="00DE2794" w14:paraId="7B0C2E08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4F1C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VISTA HERMOSA/PALO SECO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D304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253B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90</w:t>
            </w:r>
          </w:p>
        </w:tc>
      </w:tr>
      <w:tr w:rsidR="00DE2794" w:rsidRPr="00DE2794" w14:paraId="71B0F2D1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F4CD" w14:textId="77777777" w:rsidR="00DE2794" w:rsidRPr="00DE2794" w:rsidRDefault="00DE2794" w:rsidP="00DE279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14BE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A6AC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19</w:t>
            </w:r>
          </w:p>
        </w:tc>
      </w:tr>
      <w:tr w:rsidR="00DE2794" w:rsidRPr="00DE2794" w14:paraId="47C99362" w14:textId="77777777" w:rsidTr="00DE2794">
        <w:trPr>
          <w:trHeight w:val="255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3011" w14:textId="77777777" w:rsidR="00DE2794" w:rsidRPr="00DE2794" w:rsidRDefault="00DE2794" w:rsidP="00DE2794">
            <w:pPr>
              <w:spacing w:before="0" w:after="0" w:line="240" w:lineRule="auto"/>
              <w:ind w:firstLineChars="100" w:firstLine="20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: El Mozote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C4A3" w14:textId="77777777" w:rsidR="00DE2794" w:rsidRPr="00DE2794" w:rsidRDefault="00DE2794" w:rsidP="00DE2794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4720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19</w:t>
            </w:r>
          </w:p>
        </w:tc>
      </w:tr>
      <w:tr w:rsidR="00DE2794" w:rsidRPr="00DE2794" w14:paraId="4C0DADAF" w14:textId="77777777" w:rsidTr="00DE2794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DEBF7" w:fill="DDEBF7"/>
            <w:noWrap/>
            <w:vAlign w:val="bottom"/>
            <w:hideMark/>
          </w:tcPr>
          <w:p w14:paraId="1B27E61A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APROBACION DE PLANOS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4B34291" w14:textId="77777777" w:rsidR="00DE2794" w:rsidRPr="00DE2794" w:rsidRDefault="00DE2794" w:rsidP="00DE2794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DE27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654</w:t>
            </w:r>
          </w:p>
        </w:tc>
      </w:tr>
    </w:tbl>
    <w:p w14:paraId="03C61CB1" w14:textId="77777777" w:rsidR="006D1515" w:rsidRDefault="006D1515" w:rsidP="004F3760">
      <w:pPr>
        <w:jc w:val="both"/>
        <w:rPr>
          <w:rFonts w:ascii="Museo Sans 300" w:hAnsi="Museo Sans 300"/>
          <w:color w:val="auto"/>
        </w:rPr>
      </w:pPr>
    </w:p>
    <w:p w14:paraId="3350303D" w14:textId="722D9AB4" w:rsidR="005D3E97" w:rsidRPr="00DE2794" w:rsidRDefault="005D3E97" w:rsidP="005D3E97">
      <w:pPr>
        <w:jc w:val="both"/>
        <w:rPr>
          <w:rFonts w:ascii="Museo Sans 300" w:hAnsi="Museo Sans 300"/>
          <w:b/>
          <w:color w:val="auto"/>
        </w:rPr>
      </w:pPr>
      <w:r w:rsidRPr="00DE2794">
        <w:rPr>
          <w:rFonts w:ascii="Museo Sans 300" w:hAnsi="Museo Sans 300"/>
          <w:b/>
          <w:color w:val="auto"/>
        </w:rPr>
        <w:t xml:space="preserve">INDICADOR: </w:t>
      </w:r>
      <w:r w:rsidR="00733B67">
        <w:rPr>
          <w:rFonts w:ascii="Museo Sans 300" w:hAnsi="Museo Sans 300"/>
          <w:b/>
          <w:color w:val="auto"/>
        </w:rPr>
        <w:t>INSCRIPCION DE DOCUMENTOS</w:t>
      </w:r>
    </w:p>
    <w:p w14:paraId="25B04AF8" w14:textId="77777777" w:rsidR="00570083" w:rsidRPr="008D5547" w:rsidRDefault="00570083" w:rsidP="00570083">
      <w:pPr>
        <w:jc w:val="both"/>
        <w:rPr>
          <w:rFonts w:ascii="Museo Sans 300" w:hAnsi="Museo Sans 300"/>
          <w:color w:val="auto"/>
        </w:rPr>
      </w:pPr>
      <w:r w:rsidRPr="008D5547">
        <w:rPr>
          <w:rFonts w:ascii="Museo Sans 300" w:hAnsi="Museo Sans 300"/>
          <w:color w:val="auto"/>
        </w:rPr>
        <w:t xml:space="preserve">Respecto </w:t>
      </w:r>
      <w:r>
        <w:rPr>
          <w:rFonts w:ascii="Museo Sans 300" w:hAnsi="Museo Sans 300"/>
          <w:color w:val="auto"/>
        </w:rPr>
        <w:t>al indicador de escrituras inscritas</w:t>
      </w:r>
      <w:r w:rsidRPr="008D5547">
        <w:rPr>
          <w:rFonts w:ascii="Museo Sans 300" w:hAnsi="Museo Sans 300"/>
          <w:color w:val="auto"/>
        </w:rPr>
        <w:t>, cabe mencionar que 459 familias obtuvieron la seguridad jurídica de sus parcelas, de ellas 289 escrituras fueron inscritas a favor de mujeres y 170 inmuebles a favor de hombres.  Mientras 43 inmuebles se legalizaron como parte del convenio con MINEDUCYT, para la legalización centros educativos y anexos y 3 del programa Plan Control Territorial.</w:t>
      </w:r>
    </w:p>
    <w:tbl>
      <w:tblPr>
        <w:tblW w:w="82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8"/>
        <w:gridCol w:w="850"/>
        <w:gridCol w:w="709"/>
      </w:tblGrid>
      <w:tr w:rsidR="003600AC" w:rsidRPr="003600AC" w14:paraId="66521370" w14:textId="77777777" w:rsidTr="003600AC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7B5312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2BDEE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139BF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3600AC" w:rsidRPr="003600AC" w14:paraId="0718CF5F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93F0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BODEGA QUEZALTEPEC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5FB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B1C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60361D11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20F7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CDI MEDALLA MILAGROSA-COLONIA ATLACATL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791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A37A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0652B82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F34A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"CASERIO AMAYITO, C/ AZACUALPA"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2237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8AF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7E135CFB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F006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"COLONIA LAS CAÑAS"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C8D6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652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373761D8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F9A7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EL REBELDE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47DE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056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42E65D4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723C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LAS MINAS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4EA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056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7EAF7C09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5F11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PAÑANALAPA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DBFA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E6A1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5F7F428A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6566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SAN RAMON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C4E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E3B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2150AAB8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9E85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CANTÓN SANTIAGO DE CHILE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2DD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06B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1FA405F9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2193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CANTON TRES CEIBAS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CEE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7CB4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B777AD4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E052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COMUNIDAD FE CANTON SAN DIEGO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92D7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0F0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6C3B9822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02B0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EL CASTAÑO CANTON EL CONACASTE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F474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C9CD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00BB1F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4850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GUANCORA CANTON GUARJILA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F79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0244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1C31EFD9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05BF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HACIENDA MIRAMAR CANTON CHUCUYO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243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F065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36F6D99A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27EE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ISLA MONTE CRISTO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7B5F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C32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CF98483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B227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 ESPERANZA CANTON EL PUENTE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476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0DF7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718239F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6FE2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CASERÍO LA ZUNGANERA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DFD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BB96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73A1BADB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95B8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LAGUNETA CANTON SUNAPA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775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AAC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5F99341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5B99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LAS LOMITAS CANTON SANTA ROSA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AFC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81A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2D106918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2316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CASERÍO LOMA DE TEPILO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B67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EB4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5F98AA2A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8C04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PLAN DE LAS MESAS CANTON UPATORO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6E8A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6BFD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01E81A27" w14:textId="77777777" w:rsidTr="003600AC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5126BD80" w14:textId="31E70B2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lastRenderedPageBreak/>
              <w:t>PROYECTO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5640AB32" w14:textId="07A3B0DC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noWrap/>
            <w:vAlign w:val="bottom"/>
          </w:tcPr>
          <w:p w14:paraId="09F472E3" w14:textId="2DC4ABA9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</w:t>
            </w:r>
          </w:p>
        </w:tc>
      </w:tr>
      <w:tr w:rsidR="003600AC" w:rsidRPr="003600AC" w14:paraId="5D9FB6FA" w14:textId="77777777" w:rsidTr="003600AC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049D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POTRERILLOS CANTON LAS CAÑAS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08C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6D6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1707FD2A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807E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CASERIO TECPAN, CANTON SITIO DEL NIÑO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3C4A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A68A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39A1CC73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DFA5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CUESTA MARINA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76E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9F4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739D1780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2734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JUANA SARA LÓPEZ DE MIRANDA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BE0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A92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6674FCED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7266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MIGUEL ANGEL GARCIA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984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EB4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088C3512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ECC9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PROF. FELIPE HUEZO CORDOVA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A8F1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222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550BF08A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B388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SUBURBIOS BARRIO SANTA RITA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2086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B6C1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0D1A3B19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C3A9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CENTRO ESCOLAR URBANIZACION BELLA VISTA, CANTON PRIMAVERA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08F5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5B5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4</w:t>
            </w:r>
          </w:p>
        </w:tc>
      </w:tr>
      <w:tr w:rsidR="003600AC" w:rsidRPr="003600AC" w14:paraId="06B57BD7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ED8C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CANTON SAN ISIDRO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E7E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067A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203CA294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987B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COMPLEJO EDUCATIVO PROFESORA MARIA AMANDA ARTIGA DE VILLALTA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9B6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581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</w:tr>
      <w:tr w:rsidR="003600AC" w:rsidRPr="003600AC" w14:paraId="0ED27299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BACB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COMUNIDAD DE EX-INGENIO AHUACHAPAN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CBF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DB36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62C29DF4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121A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CUBO - LA CAMPANERA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43F7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306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155B3569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73A1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CUBO SAN JOSE #2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C71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DB3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155F558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C1DA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ESCUELA DE EDUCACION PARVULARIA DE LA SALA CUNA BRAULIO SANDOVAL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B7B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BF9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66F9B82B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F887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186D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EF14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6A70202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24A9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ESTADIO ALONSO ALEGRÍA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357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20C7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47164EEE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31EF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FINCA LA BRETAÑA - ETAPA 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9FB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613D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</w:t>
            </w:r>
          </w:p>
        </w:tc>
      </w:tr>
      <w:tr w:rsidR="003600AC" w:rsidRPr="003600AC" w14:paraId="61A3920D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DE59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FINCA LA BRETAÑA - ETAPA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C6AA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226E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25</w:t>
            </w:r>
          </w:p>
        </w:tc>
      </w:tr>
      <w:tr w:rsidR="003600AC" w:rsidRPr="003600AC" w14:paraId="036452A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F07C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FINCA LA BRETAÑA - ETAPA 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B73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721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80</w:t>
            </w:r>
          </w:p>
        </w:tc>
      </w:tr>
      <w:tr w:rsidR="003600AC" w:rsidRPr="003600AC" w14:paraId="2226C5FC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5FCE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: El Mozote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2FD5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01F4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</w:tr>
      <w:tr w:rsidR="003600AC" w:rsidRPr="003600AC" w14:paraId="4C8ED3BC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0DF1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: Familias Sostenibles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B5A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F4F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38</w:t>
            </w:r>
          </w:p>
        </w:tc>
      </w:tr>
      <w:tr w:rsidR="003600AC" w:rsidRPr="003600AC" w14:paraId="783F0CD2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BBC0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: Legalización Institucional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702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FD0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760ABA3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CA3A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 xml:space="preserve">: Legalización Institucional </w:t>
            </w:r>
            <w:proofErr w:type="spellStart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MiVi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E94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7E86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6D1FF641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9A2A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proofErr w:type="spellStart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Insitu</w:t>
            </w:r>
            <w:proofErr w:type="spellEnd"/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: Reasentamiento Familias en Riesgo FONAVIPO-ILP Etapa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EA2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395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24</w:t>
            </w:r>
          </w:p>
        </w:tc>
      </w:tr>
      <w:tr w:rsidR="003600AC" w:rsidRPr="003600AC" w14:paraId="7C0D31F1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FD2B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LAS FLORES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5E9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DBE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8</w:t>
            </w:r>
          </w:p>
        </w:tc>
      </w:tr>
      <w:tr w:rsidR="003600AC" w:rsidRPr="003600AC" w14:paraId="77238B85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EDC1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LAS MARGARITAS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BAA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C6E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54A045D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53F8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Legalización Institucional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253D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6E5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</w:t>
            </w:r>
          </w:p>
        </w:tc>
      </w:tr>
      <w:tr w:rsidR="003600AC" w:rsidRPr="003600AC" w14:paraId="04A95DDA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FADC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LOTIFICACION CENTROAMERICA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94C6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5B6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</w:t>
            </w:r>
          </w:p>
        </w:tc>
      </w:tr>
      <w:tr w:rsidR="003600AC" w:rsidRPr="003600AC" w14:paraId="4A703744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1DDA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LOTIFICACION SANTA LUISA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341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7F5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50</w:t>
            </w:r>
          </w:p>
        </w:tc>
      </w:tr>
      <w:tr w:rsidR="003600AC" w:rsidRPr="003600AC" w14:paraId="003C4880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1AAC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MODELO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12B3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2B2E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06FBEA4C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003D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REASENTAMIENTO CIUDAD MARSELLA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DE4F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3CC4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67</w:t>
            </w:r>
          </w:p>
        </w:tc>
      </w:tr>
      <w:tr w:rsidR="003600AC" w:rsidRPr="003600AC" w14:paraId="2AAF82F3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16D7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RIO ZARCO  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F68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146D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15</w:t>
            </w:r>
          </w:p>
        </w:tc>
      </w:tr>
      <w:tr w:rsidR="003600AC" w:rsidRPr="003600AC" w14:paraId="19AA62ED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66BE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RIO ZARCO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3EE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AA8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9</w:t>
            </w:r>
          </w:p>
        </w:tc>
      </w:tr>
      <w:tr w:rsidR="003600AC" w:rsidRPr="003600AC" w14:paraId="4AF607DC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DC10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RIO ZARCO III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33F8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88FC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13</w:t>
            </w:r>
          </w:p>
        </w:tc>
      </w:tr>
      <w:tr w:rsidR="003600AC" w:rsidRPr="003600AC" w14:paraId="4FF54CC6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8545E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RUTILIO GRANDE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84FE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053B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37</w:t>
            </w:r>
          </w:p>
        </w:tc>
      </w:tr>
      <w:tr w:rsidR="003600AC" w:rsidRPr="003600AC" w14:paraId="6CC622D1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2572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URBANIZACION POPOTLAN I Y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44E7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3E7E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71</w:t>
            </w:r>
          </w:p>
        </w:tc>
      </w:tr>
      <w:tr w:rsidR="003600AC" w:rsidRPr="003600AC" w14:paraId="36C2B01C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8ADD" w14:textId="77777777" w:rsidR="003600AC" w:rsidRPr="003600AC" w:rsidRDefault="003600AC" w:rsidP="003600AC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VILLAS DE SAN PEDRO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F929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Lotes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4832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SV" w:eastAsia="es-SV"/>
              </w:rPr>
              <w:t>2</w:t>
            </w:r>
          </w:p>
        </w:tc>
      </w:tr>
      <w:tr w:rsidR="003600AC" w:rsidRPr="003600AC" w14:paraId="51E7A1B0" w14:textId="77777777" w:rsidTr="003600AC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5EAE515" w14:textId="5B32B638" w:rsidR="003600AC" w:rsidRPr="003600AC" w:rsidRDefault="00733B67" w:rsidP="00733B67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TOTAL INSCRIPCION DE DOCUMENTOS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F633855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C750FB0" w14:textId="77777777" w:rsidR="003600AC" w:rsidRPr="003600AC" w:rsidRDefault="003600AC" w:rsidP="003600AC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</w:pPr>
            <w:r w:rsidRPr="003600A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SV" w:eastAsia="es-SV"/>
              </w:rPr>
              <w:t>505</w:t>
            </w:r>
          </w:p>
        </w:tc>
      </w:tr>
    </w:tbl>
    <w:p w14:paraId="2C7303A5" w14:textId="77777777" w:rsidR="006D1515" w:rsidRPr="007643CD" w:rsidRDefault="006D1515" w:rsidP="004F3760">
      <w:pPr>
        <w:jc w:val="both"/>
        <w:rPr>
          <w:rFonts w:ascii="Museo Sans 300" w:hAnsi="Museo Sans 300"/>
          <w:b/>
          <w:color w:val="auto"/>
        </w:rPr>
      </w:pPr>
    </w:p>
    <w:p w14:paraId="696E6593" w14:textId="77777777" w:rsidR="006D1515" w:rsidRDefault="006D1515" w:rsidP="004F3760">
      <w:pPr>
        <w:jc w:val="both"/>
        <w:rPr>
          <w:rFonts w:ascii="Museo Sans 300" w:hAnsi="Museo Sans 300"/>
          <w:color w:val="auto"/>
        </w:rPr>
      </w:pPr>
    </w:p>
    <w:p w14:paraId="3F8C66BC" w14:textId="4E1691F1" w:rsidR="001F3F29" w:rsidRPr="008D5547" w:rsidRDefault="001F3F29" w:rsidP="00D5413C">
      <w:pPr>
        <w:rPr>
          <w:rFonts w:ascii="Museo Sans 300" w:hAnsi="Museo Sans 300"/>
          <w:color w:val="auto"/>
        </w:rPr>
      </w:pPr>
    </w:p>
    <w:p w14:paraId="609FBF97" w14:textId="77777777" w:rsidR="00062570" w:rsidRPr="008D5547" w:rsidRDefault="00062570" w:rsidP="00D5413C">
      <w:pPr>
        <w:rPr>
          <w:rFonts w:ascii="Museo Sans 300" w:hAnsi="Museo Sans 300"/>
        </w:rPr>
      </w:pPr>
    </w:p>
    <w:sectPr w:rsidR="00062570" w:rsidRPr="008D5547" w:rsidSect="00100563">
      <w:footerReference w:type="default" r:id="rId9"/>
      <w:pgSz w:w="11906" w:h="16838" w:code="9"/>
      <w:pgMar w:top="1440" w:right="1616" w:bottom="1440" w:left="161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34C94" w14:textId="77777777" w:rsidR="0064010B" w:rsidRDefault="0064010B">
      <w:pPr>
        <w:spacing w:before="0" w:after="0" w:line="240" w:lineRule="auto"/>
      </w:pPr>
      <w:r>
        <w:separator/>
      </w:r>
    </w:p>
  </w:endnote>
  <w:endnote w:type="continuationSeparator" w:id="0">
    <w:p w14:paraId="2C53A570" w14:textId="77777777" w:rsidR="0064010B" w:rsidRDefault="006401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6692C" w14:textId="77777777" w:rsidR="005D3E97" w:rsidRDefault="005D3E97">
    <w:pPr>
      <w:pStyle w:val="Piedepgina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\* Arabic  \* MERGEFORMAT </w:instrText>
    </w:r>
    <w:r>
      <w:rPr>
        <w:lang w:bidi="es-ES"/>
      </w:rPr>
      <w:fldChar w:fldCharType="separate"/>
    </w:r>
    <w:r w:rsidR="007503E4">
      <w:rPr>
        <w:noProof/>
        <w:lang w:bidi="es-ES"/>
      </w:rPr>
      <w:t>11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21E5E" w14:textId="77777777" w:rsidR="0064010B" w:rsidRDefault="0064010B">
      <w:pPr>
        <w:spacing w:before="0" w:after="0" w:line="240" w:lineRule="auto"/>
      </w:pPr>
      <w:r>
        <w:separator/>
      </w:r>
    </w:p>
  </w:footnote>
  <w:footnote w:type="continuationSeparator" w:id="0">
    <w:p w14:paraId="1BEDB2E5" w14:textId="77777777" w:rsidR="0064010B" w:rsidRDefault="0064010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convieta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F8F5B63"/>
    <w:multiLevelType w:val="multilevel"/>
    <w:tmpl w:val="1CD6B866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3440CC"/>
    <w:multiLevelType w:val="multilevel"/>
    <w:tmpl w:val="B5CE572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5BC2713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BE0360C"/>
    <w:multiLevelType w:val="multilevel"/>
    <w:tmpl w:val="2E96955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59"/>
    <w:rsid w:val="00020DB1"/>
    <w:rsid w:val="00062570"/>
    <w:rsid w:val="000748AA"/>
    <w:rsid w:val="000A631F"/>
    <w:rsid w:val="00100563"/>
    <w:rsid w:val="001638F6"/>
    <w:rsid w:val="00185632"/>
    <w:rsid w:val="001869F4"/>
    <w:rsid w:val="001A2000"/>
    <w:rsid w:val="001A5D49"/>
    <w:rsid w:val="001B591F"/>
    <w:rsid w:val="001E49FA"/>
    <w:rsid w:val="001F3F29"/>
    <w:rsid w:val="0022346B"/>
    <w:rsid w:val="0025613D"/>
    <w:rsid w:val="00263501"/>
    <w:rsid w:val="002731F7"/>
    <w:rsid w:val="002814B8"/>
    <w:rsid w:val="002B766D"/>
    <w:rsid w:val="002F2065"/>
    <w:rsid w:val="00312C5F"/>
    <w:rsid w:val="003209D6"/>
    <w:rsid w:val="00325166"/>
    <w:rsid w:val="00334A73"/>
    <w:rsid w:val="00340CD2"/>
    <w:rsid w:val="003422FF"/>
    <w:rsid w:val="00345543"/>
    <w:rsid w:val="00350B72"/>
    <w:rsid w:val="003533B3"/>
    <w:rsid w:val="0035461E"/>
    <w:rsid w:val="00355DF1"/>
    <w:rsid w:val="003600AC"/>
    <w:rsid w:val="003876E0"/>
    <w:rsid w:val="003B0C7C"/>
    <w:rsid w:val="003B4A40"/>
    <w:rsid w:val="00405513"/>
    <w:rsid w:val="004826E5"/>
    <w:rsid w:val="004952C4"/>
    <w:rsid w:val="00497B65"/>
    <w:rsid w:val="004D0341"/>
    <w:rsid w:val="004F0BA7"/>
    <w:rsid w:val="004F3760"/>
    <w:rsid w:val="00502583"/>
    <w:rsid w:val="00570083"/>
    <w:rsid w:val="005A1C5A"/>
    <w:rsid w:val="005B5570"/>
    <w:rsid w:val="005D3E97"/>
    <w:rsid w:val="0064010B"/>
    <w:rsid w:val="00690EFD"/>
    <w:rsid w:val="006B092E"/>
    <w:rsid w:val="006C19FE"/>
    <w:rsid w:val="006C22C1"/>
    <w:rsid w:val="006D1515"/>
    <w:rsid w:val="006D4B89"/>
    <w:rsid w:val="006D6310"/>
    <w:rsid w:val="006E685C"/>
    <w:rsid w:val="006F147F"/>
    <w:rsid w:val="007021DE"/>
    <w:rsid w:val="00714E39"/>
    <w:rsid w:val="007150B5"/>
    <w:rsid w:val="00724964"/>
    <w:rsid w:val="00732607"/>
    <w:rsid w:val="00733B67"/>
    <w:rsid w:val="00743D6D"/>
    <w:rsid w:val="00744C6D"/>
    <w:rsid w:val="007503E4"/>
    <w:rsid w:val="007643CD"/>
    <w:rsid w:val="00770949"/>
    <w:rsid w:val="00844483"/>
    <w:rsid w:val="008C55E8"/>
    <w:rsid w:val="008D5547"/>
    <w:rsid w:val="008E5BB0"/>
    <w:rsid w:val="00934F1C"/>
    <w:rsid w:val="00937F0A"/>
    <w:rsid w:val="00965EBC"/>
    <w:rsid w:val="009A6701"/>
    <w:rsid w:val="009A6C00"/>
    <w:rsid w:val="009D2231"/>
    <w:rsid w:val="00A122DB"/>
    <w:rsid w:val="00A316C3"/>
    <w:rsid w:val="00A46C32"/>
    <w:rsid w:val="00A77A55"/>
    <w:rsid w:val="00AC3106"/>
    <w:rsid w:val="00AC5308"/>
    <w:rsid w:val="00AD165F"/>
    <w:rsid w:val="00B47B7A"/>
    <w:rsid w:val="00B646B8"/>
    <w:rsid w:val="00C52D56"/>
    <w:rsid w:val="00C80BD4"/>
    <w:rsid w:val="00CE44C5"/>
    <w:rsid w:val="00CE4F22"/>
    <w:rsid w:val="00CF3A42"/>
    <w:rsid w:val="00D02A4F"/>
    <w:rsid w:val="00D25B84"/>
    <w:rsid w:val="00D357FC"/>
    <w:rsid w:val="00D41618"/>
    <w:rsid w:val="00D5413C"/>
    <w:rsid w:val="00D54D98"/>
    <w:rsid w:val="00D6735D"/>
    <w:rsid w:val="00DB6D59"/>
    <w:rsid w:val="00DC07A3"/>
    <w:rsid w:val="00DE1CFA"/>
    <w:rsid w:val="00DE2794"/>
    <w:rsid w:val="00DF6922"/>
    <w:rsid w:val="00E11B8A"/>
    <w:rsid w:val="00E42B78"/>
    <w:rsid w:val="00ED49A9"/>
    <w:rsid w:val="00F16632"/>
    <w:rsid w:val="00F2092D"/>
    <w:rsid w:val="00F451B4"/>
    <w:rsid w:val="00F552D9"/>
    <w:rsid w:val="00F677F9"/>
    <w:rsid w:val="00F847A5"/>
    <w:rsid w:val="00FD1504"/>
    <w:rsid w:val="00FE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1CF3B7"/>
  <w15:chartTrackingRefBased/>
  <w15:docId w15:val="{45488113-1D8E-4C56-9C7A-E5E7F995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es-E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504"/>
  </w:style>
  <w:style w:type="paragraph" w:styleId="Ttulo1">
    <w:name w:val="heading 1"/>
    <w:basedOn w:val="Normal"/>
    <w:next w:val="Normal"/>
    <w:link w:val="Ttulo1Car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Ttulo2">
    <w:name w:val="heading 2"/>
    <w:basedOn w:val="Normal"/>
    <w:next w:val="Normal"/>
    <w:link w:val="Ttulo2Car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Ttulo3">
    <w:name w:val="heading 3"/>
    <w:basedOn w:val="Normal"/>
    <w:next w:val="Normal"/>
    <w:link w:val="Ttulo3Car"/>
    <w:uiPriority w:val="4"/>
    <w:semiHidden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Ttulo5">
    <w:name w:val="heading 5"/>
    <w:basedOn w:val="Normal"/>
    <w:next w:val="Normal"/>
    <w:link w:val="Ttulo5Car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Ttulo6">
    <w:name w:val="heading 6"/>
    <w:basedOn w:val="Normal"/>
    <w:next w:val="Normal"/>
    <w:link w:val="Ttulo6Car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Ttulo8">
    <w:name w:val="heading 8"/>
    <w:basedOn w:val="Normal"/>
    <w:next w:val="Normal"/>
    <w:link w:val="Ttulo8Car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">
    <w:name w:val="Light Shading"/>
    <w:basedOn w:val="Tabla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indecontacto">
    <w:name w:val="Información de contacto"/>
    <w:basedOn w:val="Normal"/>
    <w:uiPriority w:val="4"/>
    <w:qFormat/>
    <w:pPr>
      <w:spacing w:before="360" w:after="0"/>
      <w:contextualSpacing/>
      <w:jc w:val="center"/>
    </w:pPr>
  </w:style>
  <w:style w:type="character" w:customStyle="1" w:styleId="Ttulo1Car">
    <w:name w:val="Título 1 Car"/>
    <w:basedOn w:val="Fuentedeprrafopredeter"/>
    <w:link w:val="Ttulo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Ttulo2Car">
    <w:name w:val="Título 2 Car"/>
    <w:basedOn w:val="Fuentedeprrafopredeter"/>
    <w:link w:val="Ttulo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4"/>
    <w:semiHidden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convietas">
    <w:name w:val="List Bullet"/>
    <w:basedOn w:val="Normal"/>
    <w:uiPriority w:val="7"/>
    <w:unhideWhenUsed/>
    <w:qFormat/>
    <w:pPr>
      <w:numPr>
        <w:numId w:val="5"/>
      </w:numPr>
    </w:pPr>
  </w:style>
  <w:style w:type="paragraph" w:styleId="Listaconnmeros">
    <w:name w:val="List Number"/>
    <w:basedOn w:val="Normal"/>
    <w:uiPriority w:val="5"/>
    <w:unhideWhenUsed/>
    <w:qFormat/>
    <w:pPr>
      <w:numPr>
        <w:numId w:val="6"/>
      </w:numPr>
      <w:contextualSpacing/>
    </w:pPr>
  </w:style>
  <w:style w:type="paragraph" w:styleId="Puesto">
    <w:name w:val="Title"/>
    <w:basedOn w:val="Normal"/>
    <w:link w:val="PuestoCar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Subttulo">
    <w:name w:val="Subtitle"/>
    <w:basedOn w:val="Normal"/>
    <w:link w:val="SubttuloCar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Foto">
    <w:name w:val="Foto"/>
    <w:basedOn w:val="Normal"/>
    <w:uiPriority w:val="1"/>
    <w:qFormat/>
    <w:rsid w:val="00D5413C"/>
    <w:pPr>
      <w:spacing w:before="2400" w:after="400"/>
      <w:jc w:val="center"/>
    </w:pPr>
  </w:style>
  <w:style w:type="paragraph" w:styleId="Descripcin">
    <w:name w:val="caption"/>
    <w:basedOn w:val="Normal"/>
    <w:next w:val="Normal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Ttulo9Car">
    <w:name w:val="Título 9 Car"/>
    <w:basedOn w:val="Fuentedeprrafopredeter"/>
    <w:link w:val="Ttulo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8Car">
    <w:name w:val="Título 8 Car"/>
    <w:basedOn w:val="Fuentedeprrafopredeter"/>
    <w:link w:val="Ttulo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0"/>
      <w:outlineLvl w:val="9"/>
    </w:pPr>
  </w:style>
  <w:style w:type="paragraph" w:styleId="Piedepgina">
    <w:name w:val="footer"/>
    <w:basedOn w:val="Normal"/>
    <w:link w:val="PiedepginaCar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22FF"/>
    <w:rPr>
      <w:sz w:val="22"/>
      <w:szCs w:val="16"/>
    </w:rPr>
  </w:style>
  <w:style w:type="paragraph" w:styleId="TDC3">
    <w:name w:val="toc 3"/>
    <w:basedOn w:val="Normal"/>
    <w:next w:val="Normal"/>
    <w:autoRedefine/>
    <w:uiPriority w:val="39"/>
    <w:semiHidden/>
    <w:unhideWhenUsed/>
    <w:pPr>
      <w:spacing w:after="100"/>
      <w:ind w:left="400"/>
    </w:pPr>
    <w:rPr>
      <w:i/>
      <w:iCs/>
    </w:rPr>
  </w:style>
  <w:style w:type="paragraph" w:styleId="TD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pPr>
      <w:spacing w:after="100"/>
      <w:ind w:left="2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2DB"/>
    <w:rPr>
      <w:rFonts w:ascii="Tahoma" w:hAnsi="Tahoma" w:cs="Tahoma"/>
      <w:szCs w:val="16"/>
    </w:rPr>
  </w:style>
  <w:style w:type="paragraph" w:styleId="Bibliografa">
    <w:name w:val="Bibliography"/>
    <w:basedOn w:val="Normal"/>
    <w:next w:val="Normal"/>
    <w:uiPriority w:val="39"/>
    <w:semiHidden/>
    <w:unhideWhenUsed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Tabladeinforme">
    <w:name w:val="Tabla de informe"/>
    <w:basedOn w:val="Tablanormal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aconcuadrcula">
    <w:name w:val="Table Grid"/>
    <w:basedOn w:val="Tabla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A2000"/>
    <w:pPr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000"/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22DB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122D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122DB"/>
    <w:rPr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22DB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22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22DB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122DB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122DB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22DB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122DB"/>
    <w:rPr>
      <w:rFonts w:ascii="Consolas" w:hAnsi="Consolas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122DB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122DB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122DB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m.alfaro.ILPDC\AppData\Roaming\Microsoft\Templates\Informe%20de%20estudiante%20con%20portada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9D6F9-1C21-4103-99EA-18EE985E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de estudiante con portada</Template>
  <TotalTime>552</TotalTime>
  <Pages>12</Pages>
  <Words>2981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Mariam Alfaro</dc:creator>
  <cp:keywords/>
  <cp:lastModifiedBy>Patricia Portillo</cp:lastModifiedBy>
  <cp:revision>47</cp:revision>
  <dcterms:created xsi:type="dcterms:W3CDTF">2021-08-17T19:16:00Z</dcterms:created>
  <dcterms:modified xsi:type="dcterms:W3CDTF">2021-08-19T15:09:00Z</dcterms:modified>
  <cp:version/>
</cp:coreProperties>
</file>