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32E" w:rsidRDefault="00A9132E" w:rsidP="001362C2">
      <w:pPr>
        <w:ind w:firstLine="708"/>
        <w:jc w:val="both"/>
        <w:rPr>
          <w:rFonts w:ascii="Times New Roman" w:hAnsi="Times New Roman"/>
          <w:b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</w:p>
    <w:p w:rsidR="00CF372C" w:rsidRPr="00A0458B" w:rsidRDefault="00A0458B" w:rsidP="00A0458B">
      <w:pPr>
        <w:pStyle w:val="Sinespaciado"/>
        <w:spacing w:line="276" w:lineRule="auto"/>
        <w:jc w:val="both"/>
        <w:rPr>
          <w:rFonts w:ascii="Times New Roman" w:hAnsi="Times New Roman"/>
          <w:lang w:val="es-SV"/>
        </w:rPr>
      </w:pPr>
      <w:r>
        <w:rPr>
          <w:rFonts w:ascii="Times New Roman" w:hAnsi="Times New Roman"/>
          <w:lang w:val="es-SV"/>
        </w:rPr>
        <w:t xml:space="preserve">Por este medio se hace del conocimiento que la </w:t>
      </w:r>
      <w:r w:rsidR="00B92CA1">
        <w:rPr>
          <w:rFonts w:ascii="Times New Roman" w:hAnsi="Times New Roman"/>
          <w:lang w:val="es-SV"/>
        </w:rPr>
        <w:t xml:space="preserve">rendición de cuentas para el </w:t>
      </w:r>
      <w:r>
        <w:rPr>
          <w:rFonts w:ascii="Times New Roman" w:hAnsi="Times New Roman"/>
          <w:lang w:val="es-SV"/>
        </w:rPr>
        <w:t>periodo 20</w:t>
      </w:r>
      <w:r w:rsidR="00B92CA1">
        <w:rPr>
          <w:rFonts w:ascii="Times New Roman" w:hAnsi="Times New Roman"/>
          <w:lang w:val="es-SV"/>
        </w:rPr>
        <w:t>19-2020, se encuentra en proceso</w:t>
      </w:r>
      <w:bookmarkStart w:id="0" w:name="_GoBack"/>
      <w:bookmarkEnd w:id="0"/>
      <w:r>
        <w:rPr>
          <w:rFonts w:ascii="Times New Roman" w:hAnsi="Times New Roman"/>
          <w:lang w:val="es-SV"/>
        </w:rPr>
        <w:t xml:space="preserve"> de elaboración.</w:t>
      </w:r>
    </w:p>
    <w:sectPr w:rsidR="00CF372C" w:rsidRPr="00A0458B" w:rsidSect="002D4B95">
      <w:headerReference w:type="default" r:id="rId8"/>
      <w:pgSz w:w="12240" w:h="15840" w:code="1"/>
      <w:pgMar w:top="1417" w:right="1750" w:bottom="709" w:left="1701" w:header="426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F33" w:rsidRDefault="00D11F33">
      <w:pPr>
        <w:spacing w:after="0" w:line="240" w:lineRule="auto"/>
      </w:pPr>
      <w:r>
        <w:separator/>
      </w:r>
    </w:p>
  </w:endnote>
  <w:endnote w:type="continuationSeparator" w:id="0">
    <w:p w:rsidR="00D11F33" w:rsidRDefault="00D1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F33" w:rsidRDefault="00D11F33">
      <w:pPr>
        <w:spacing w:after="0" w:line="240" w:lineRule="auto"/>
      </w:pPr>
      <w:r>
        <w:separator/>
      </w:r>
    </w:p>
  </w:footnote>
  <w:footnote w:type="continuationSeparator" w:id="0">
    <w:p w:rsidR="00D11F33" w:rsidRDefault="00D11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E39" w:rsidRDefault="00DF3E39" w:rsidP="002473D7">
    <w:pPr>
      <w:pStyle w:val="Encabezado"/>
      <w:ind w:left="-284"/>
      <w:rPr>
        <w:sz w:val="28"/>
      </w:rPr>
    </w:pPr>
    <w:r>
      <w:rPr>
        <w:noProof/>
        <w:lang w:val="es-SV"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4180840</wp:posOffset>
          </wp:positionH>
          <wp:positionV relativeFrom="paragraph">
            <wp:posOffset>-6350</wp:posOffset>
          </wp:positionV>
          <wp:extent cx="1981200" cy="647700"/>
          <wp:effectExtent l="0" t="0" r="0" b="0"/>
          <wp:wrapNone/>
          <wp:docPr id="4" name="Imagen 4" descr="3- iaip_horizontal_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3- iaip_horizontal_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-213995</wp:posOffset>
          </wp:positionH>
          <wp:positionV relativeFrom="paragraph">
            <wp:posOffset>-6350</wp:posOffset>
          </wp:positionV>
          <wp:extent cx="640080" cy="653415"/>
          <wp:effectExtent l="0" t="0" r="7620" b="0"/>
          <wp:wrapNone/>
          <wp:docPr id="3" name="Imagen 2" descr="C:\$Recycle.Bin\S-1-5-21-2462245579-520115898-16890713-1000\$RBW7X3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$Recycle.Bin\S-1-5-21-2462245579-520115898-16890713-1000\$RBW7X3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lang w:eastAsia="es-ES"/>
      </w:rPr>
      <w:t xml:space="preserve">                                                                                         </w:t>
    </w:r>
  </w:p>
  <w:p w:rsidR="00DF3E39" w:rsidRDefault="00DF3E39" w:rsidP="00C15EA1">
    <w:pPr>
      <w:pStyle w:val="Encabezado"/>
      <w:jc w:val="center"/>
      <w:rPr>
        <w:b/>
        <w:sz w:val="28"/>
      </w:rPr>
    </w:pPr>
  </w:p>
  <w:p w:rsidR="00DF3E39" w:rsidRPr="001507EE" w:rsidRDefault="00DF3E39" w:rsidP="00C15EA1">
    <w:pPr>
      <w:pStyle w:val="Encabezado"/>
      <w:ind w:left="-1134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E12B8"/>
    <w:multiLevelType w:val="hybridMultilevel"/>
    <w:tmpl w:val="BCE67066"/>
    <w:lvl w:ilvl="0" w:tplc="A5A8CF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1383"/>
    <w:multiLevelType w:val="hybridMultilevel"/>
    <w:tmpl w:val="9124902C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114F74"/>
    <w:multiLevelType w:val="hybridMultilevel"/>
    <w:tmpl w:val="E09A0BC2"/>
    <w:lvl w:ilvl="0" w:tplc="8C064E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F7F8B"/>
    <w:multiLevelType w:val="hybridMultilevel"/>
    <w:tmpl w:val="BF747DF0"/>
    <w:lvl w:ilvl="0" w:tplc="50FA014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6C293F"/>
    <w:multiLevelType w:val="hybridMultilevel"/>
    <w:tmpl w:val="8A08DB3E"/>
    <w:lvl w:ilvl="0" w:tplc="44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 w15:restartNumberingAfterBreak="0">
    <w:nsid w:val="1DC70517"/>
    <w:multiLevelType w:val="hybridMultilevel"/>
    <w:tmpl w:val="2D86CE80"/>
    <w:lvl w:ilvl="0" w:tplc="F35CB1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74C99"/>
    <w:multiLevelType w:val="multilevel"/>
    <w:tmpl w:val="A838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12418"/>
    <w:multiLevelType w:val="hybridMultilevel"/>
    <w:tmpl w:val="3842CD7E"/>
    <w:lvl w:ilvl="0" w:tplc="5E9CE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3D3765"/>
    <w:multiLevelType w:val="hybridMultilevel"/>
    <w:tmpl w:val="1DC0D822"/>
    <w:lvl w:ilvl="0" w:tplc="FCBEB1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1328"/>
    <w:multiLevelType w:val="hybridMultilevel"/>
    <w:tmpl w:val="D90C4D96"/>
    <w:lvl w:ilvl="0" w:tplc="85E6476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1984C53"/>
    <w:multiLevelType w:val="hybridMultilevel"/>
    <w:tmpl w:val="A378D1E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E20BE"/>
    <w:multiLevelType w:val="hybridMultilevel"/>
    <w:tmpl w:val="F0C8C464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812858"/>
    <w:multiLevelType w:val="hybridMultilevel"/>
    <w:tmpl w:val="A0648DFE"/>
    <w:lvl w:ilvl="0" w:tplc="CF5C7A76">
      <w:start w:val="5"/>
      <w:numFmt w:val="bullet"/>
      <w:lvlText w:val="-"/>
      <w:lvlJc w:val="left"/>
      <w:pPr>
        <w:ind w:left="1770" w:hanging="360"/>
      </w:pPr>
      <w:rPr>
        <w:rFonts w:ascii="Times New Roman" w:eastAsia="Calibr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3E406E8D"/>
    <w:multiLevelType w:val="hybridMultilevel"/>
    <w:tmpl w:val="55E6E150"/>
    <w:lvl w:ilvl="0" w:tplc="BC52372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8715E"/>
    <w:multiLevelType w:val="hybridMultilevel"/>
    <w:tmpl w:val="FD149D52"/>
    <w:lvl w:ilvl="0" w:tplc="81A4F8F2">
      <w:numFmt w:val="bullet"/>
      <w:lvlText w:val="-"/>
      <w:lvlJc w:val="left"/>
      <w:pPr>
        <w:ind w:left="2844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46B30DF2"/>
    <w:multiLevelType w:val="hybridMultilevel"/>
    <w:tmpl w:val="421CA222"/>
    <w:lvl w:ilvl="0" w:tplc="DC5EB7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97D32"/>
    <w:multiLevelType w:val="hybridMultilevel"/>
    <w:tmpl w:val="1CD8D01E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F146C47"/>
    <w:multiLevelType w:val="hybridMultilevel"/>
    <w:tmpl w:val="A87AF494"/>
    <w:lvl w:ilvl="0" w:tplc="44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 w15:restartNumberingAfterBreak="0">
    <w:nsid w:val="55317CA6"/>
    <w:multiLevelType w:val="hybridMultilevel"/>
    <w:tmpl w:val="8A64871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C5E65"/>
    <w:multiLevelType w:val="hybridMultilevel"/>
    <w:tmpl w:val="C0ECA3EC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62F54EE"/>
    <w:multiLevelType w:val="multilevel"/>
    <w:tmpl w:val="0E3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697F7C"/>
    <w:multiLevelType w:val="hybridMultilevel"/>
    <w:tmpl w:val="016CC6C0"/>
    <w:lvl w:ilvl="0" w:tplc="C63681F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7742C28"/>
    <w:multiLevelType w:val="hybridMultilevel"/>
    <w:tmpl w:val="86CE32DA"/>
    <w:lvl w:ilvl="0" w:tplc="4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A7F4D4F"/>
    <w:multiLevelType w:val="hybridMultilevel"/>
    <w:tmpl w:val="8D300320"/>
    <w:lvl w:ilvl="0" w:tplc="462A04C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CB76FE6"/>
    <w:multiLevelType w:val="hybridMultilevel"/>
    <w:tmpl w:val="D96233E2"/>
    <w:lvl w:ilvl="0" w:tplc="440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6D7B5C5E"/>
    <w:multiLevelType w:val="hybridMultilevel"/>
    <w:tmpl w:val="95D80098"/>
    <w:lvl w:ilvl="0" w:tplc="446A024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44121C1"/>
    <w:multiLevelType w:val="hybridMultilevel"/>
    <w:tmpl w:val="7D5A7EF6"/>
    <w:lvl w:ilvl="0" w:tplc="933867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"/>
  </w:num>
  <w:num w:numId="5">
    <w:abstractNumId w:val="13"/>
  </w:num>
  <w:num w:numId="6">
    <w:abstractNumId w:val="14"/>
  </w:num>
  <w:num w:numId="7">
    <w:abstractNumId w:val="9"/>
  </w:num>
  <w:num w:numId="8">
    <w:abstractNumId w:val="15"/>
  </w:num>
  <w:num w:numId="9">
    <w:abstractNumId w:val="23"/>
  </w:num>
  <w:num w:numId="10">
    <w:abstractNumId w:val="21"/>
  </w:num>
  <w:num w:numId="11">
    <w:abstractNumId w:val="22"/>
  </w:num>
  <w:num w:numId="12">
    <w:abstractNumId w:val="18"/>
  </w:num>
  <w:num w:numId="13">
    <w:abstractNumId w:val="4"/>
  </w:num>
  <w:num w:numId="14">
    <w:abstractNumId w:val="11"/>
  </w:num>
  <w:num w:numId="15">
    <w:abstractNumId w:val="25"/>
  </w:num>
  <w:num w:numId="16">
    <w:abstractNumId w:val="26"/>
  </w:num>
  <w:num w:numId="17">
    <w:abstractNumId w:val="24"/>
  </w:num>
  <w:num w:numId="18">
    <w:abstractNumId w:val="19"/>
  </w:num>
  <w:num w:numId="19">
    <w:abstractNumId w:val="16"/>
  </w:num>
  <w:num w:numId="20">
    <w:abstractNumId w:val="1"/>
  </w:num>
  <w:num w:numId="21">
    <w:abstractNumId w:val="7"/>
  </w:num>
  <w:num w:numId="22">
    <w:abstractNumId w:val="0"/>
  </w:num>
  <w:num w:numId="23">
    <w:abstractNumId w:val="20"/>
  </w:num>
  <w:num w:numId="24">
    <w:abstractNumId w:val="6"/>
  </w:num>
  <w:num w:numId="25">
    <w:abstractNumId w:val="17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F2"/>
    <w:rsid w:val="000051A9"/>
    <w:rsid w:val="00015B27"/>
    <w:rsid w:val="00020942"/>
    <w:rsid w:val="00021594"/>
    <w:rsid w:val="000242E0"/>
    <w:rsid w:val="00025199"/>
    <w:rsid w:val="00033484"/>
    <w:rsid w:val="00034642"/>
    <w:rsid w:val="00037F2E"/>
    <w:rsid w:val="000403CC"/>
    <w:rsid w:val="00040528"/>
    <w:rsid w:val="000452F0"/>
    <w:rsid w:val="0006319D"/>
    <w:rsid w:val="00065FA4"/>
    <w:rsid w:val="00076773"/>
    <w:rsid w:val="00080862"/>
    <w:rsid w:val="000905DF"/>
    <w:rsid w:val="00090672"/>
    <w:rsid w:val="00092CED"/>
    <w:rsid w:val="00093228"/>
    <w:rsid w:val="000A0314"/>
    <w:rsid w:val="000A159B"/>
    <w:rsid w:val="000A208F"/>
    <w:rsid w:val="000A3EA7"/>
    <w:rsid w:val="000A5B98"/>
    <w:rsid w:val="000B436D"/>
    <w:rsid w:val="000B4B88"/>
    <w:rsid w:val="000B5DB3"/>
    <w:rsid w:val="000B699F"/>
    <w:rsid w:val="000C35C8"/>
    <w:rsid w:val="000C5E22"/>
    <w:rsid w:val="000D216F"/>
    <w:rsid w:val="000D5D2C"/>
    <w:rsid w:val="000E3E60"/>
    <w:rsid w:val="000E60C1"/>
    <w:rsid w:val="000E6171"/>
    <w:rsid w:val="000F1C4F"/>
    <w:rsid w:val="000F43C1"/>
    <w:rsid w:val="000F43DB"/>
    <w:rsid w:val="000F4807"/>
    <w:rsid w:val="000F74FF"/>
    <w:rsid w:val="00110BFD"/>
    <w:rsid w:val="001163BD"/>
    <w:rsid w:val="00116C74"/>
    <w:rsid w:val="00120032"/>
    <w:rsid w:val="0012133E"/>
    <w:rsid w:val="00125F13"/>
    <w:rsid w:val="00126DA9"/>
    <w:rsid w:val="0012743B"/>
    <w:rsid w:val="00127953"/>
    <w:rsid w:val="001327F3"/>
    <w:rsid w:val="00132851"/>
    <w:rsid w:val="001362C2"/>
    <w:rsid w:val="00143C69"/>
    <w:rsid w:val="001447EB"/>
    <w:rsid w:val="001470BE"/>
    <w:rsid w:val="001540B4"/>
    <w:rsid w:val="00164179"/>
    <w:rsid w:val="00180644"/>
    <w:rsid w:val="0018147A"/>
    <w:rsid w:val="00185B38"/>
    <w:rsid w:val="00193879"/>
    <w:rsid w:val="001949B6"/>
    <w:rsid w:val="001A44F9"/>
    <w:rsid w:val="001B03D7"/>
    <w:rsid w:val="001C178E"/>
    <w:rsid w:val="001C3787"/>
    <w:rsid w:val="001C3AA9"/>
    <w:rsid w:val="001D0FD1"/>
    <w:rsid w:val="001D2A31"/>
    <w:rsid w:val="001D2E08"/>
    <w:rsid w:val="001D3CF9"/>
    <w:rsid w:val="001D6D35"/>
    <w:rsid w:val="001E4534"/>
    <w:rsid w:val="001E6ABD"/>
    <w:rsid w:val="001F0BE9"/>
    <w:rsid w:val="001F1017"/>
    <w:rsid w:val="001F13D4"/>
    <w:rsid w:val="001F4E65"/>
    <w:rsid w:val="001F62D4"/>
    <w:rsid w:val="001F77F4"/>
    <w:rsid w:val="002045CD"/>
    <w:rsid w:val="00204A83"/>
    <w:rsid w:val="00205E99"/>
    <w:rsid w:val="00206DC3"/>
    <w:rsid w:val="00220B44"/>
    <w:rsid w:val="00226415"/>
    <w:rsid w:val="00226A03"/>
    <w:rsid w:val="00226DB0"/>
    <w:rsid w:val="0023392F"/>
    <w:rsid w:val="00233B80"/>
    <w:rsid w:val="002401BA"/>
    <w:rsid w:val="00242F43"/>
    <w:rsid w:val="002473D7"/>
    <w:rsid w:val="0025055B"/>
    <w:rsid w:val="00252122"/>
    <w:rsid w:val="00252339"/>
    <w:rsid w:val="00254AD3"/>
    <w:rsid w:val="002550C4"/>
    <w:rsid w:val="0025553A"/>
    <w:rsid w:val="00257041"/>
    <w:rsid w:val="00257439"/>
    <w:rsid w:val="00264BEC"/>
    <w:rsid w:val="00265348"/>
    <w:rsid w:val="00271520"/>
    <w:rsid w:val="002736E3"/>
    <w:rsid w:val="00274ABC"/>
    <w:rsid w:val="0027515B"/>
    <w:rsid w:val="00277A98"/>
    <w:rsid w:val="00277FCA"/>
    <w:rsid w:val="002857D2"/>
    <w:rsid w:val="002902CA"/>
    <w:rsid w:val="00291EC3"/>
    <w:rsid w:val="002A10DF"/>
    <w:rsid w:val="002A2606"/>
    <w:rsid w:val="002A34BD"/>
    <w:rsid w:val="002A5A01"/>
    <w:rsid w:val="002A69ED"/>
    <w:rsid w:val="002A7D5C"/>
    <w:rsid w:val="002B4D2D"/>
    <w:rsid w:val="002C0359"/>
    <w:rsid w:val="002C1325"/>
    <w:rsid w:val="002C4089"/>
    <w:rsid w:val="002C53A1"/>
    <w:rsid w:val="002D3DEF"/>
    <w:rsid w:val="002D4B95"/>
    <w:rsid w:val="002D4F26"/>
    <w:rsid w:val="002E23D2"/>
    <w:rsid w:val="002F0558"/>
    <w:rsid w:val="002F6D2A"/>
    <w:rsid w:val="00301B72"/>
    <w:rsid w:val="0031153A"/>
    <w:rsid w:val="00312952"/>
    <w:rsid w:val="00320CBA"/>
    <w:rsid w:val="00323736"/>
    <w:rsid w:val="003314B1"/>
    <w:rsid w:val="0034296A"/>
    <w:rsid w:val="0035346D"/>
    <w:rsid w:val="003649B2"/>
    <w:rsid w:val="00366A39"/>
    <w:rsid w:val="00375B14"/>
    <w:rsid w:val="00394F55"/>
    <w:rsid w:val="003955F0"/>
    <w:rsid w:val="0039581A"/>
    <w:rsid w:val="003963EB"/>
    <w:rsid w:val="0039721A"/>
    <w:rsid w:val="003A0899"/>
    <w:rsid w:val="003A2F70"/>
    <w:rsid w:val="003A7131"/>
    <w:rsid w:val="003A76EB"/>
    <w:rsid w:val="003A791F"/>
    <w:rsid w:val="003C5A3E"/>
    <w:rsid w:val="003C5D35"/>
    <w:rsid w:val="003C70C8"/>
    <w:rsid w:val="003C7B1A"/>
    <w:rsid w:val="003D3DF2"/>
    <w:rsid w:val="003D5107"/>
    <w:rsid w:val="003E0DAA"/>
    <w:rsid w:val="003E27B6"/>
    <w:rsid w:val="003E341B"/>
    <w:rsid w:val="003E68E5"/>
    <w:rsid w:val="003F56AF"/>
    <w:rsid w:val="00400D19"/>
    <w:rsid w:val="00416D4D"/>
    <w:rsid w:val="0041776E"/>
    <w:rsid w:val="00420AB1"/>
    <w:rsid w:val="004229EB"/>
    <w:rsid w:val="004245ED"/>
    <w:rsid w:val="004317A4"/>
    <w:rsid w:val="004340B8"/>
    <w:rsid w:val="00442FEC"/>
    <w:rsid w:val="00457178"/>
    <w:rsid w:val="00470713"/>
    <w:rsid w:val="00470D6B"/>
    <w:rsid w:val="00471EEF"/>
    <w:rsid w:val="00475D2A"/>
    <w:rsid w:val="00476E87"/>
    <w:rsid w:val="00484C70"/>
    <w:rsid w:val="004A2893"/>
    <w:rsid w:val="004A5345"/>
    <w:rsid w:val="004B0318"/>
    <w:rsid w:val="004B1C05"/>
    <w:rsid w:val="004B2647"/>
    <w:rsid w:val="004B5086"/>
    <w:rsid w:val="004B75A5"/>
    <w:rsid w:val="004C04CA"/>
    <w:rsid w:val="004C280C"/>
    <w:rsid w:val="004C4DBF"/>
    <w:rsid w:val="004C705C"/>
    <w:rsid w:val="004D0B58"/>
    <w:rsid w:val="004D5620"/>
    <w:rsid w:val="004F0B8B"/>
    <w:rsid w:val="004F1750"/>
    <w:rsid w:val="004F2ACE"/>
    <w:rsid w:val="004F4FAD"/>
    <w:rsid w:val="004F63F4"/>
    <w:rsid w:val="004F78E4"/>
    <w:rsid w:val="00505C25"/>
    <w:rsid w:val="005112DB"/>
    <w:rsid w:val="005128BA"/>
    <w:rsid w:val="00514CCE"/>
    <w:rsid w:val="005161CB"/>
    <w:rsid w:val="00520606"/>
    <w:rsid w:val="00522943"/>
    <w:rsid w:val="0052749C"/>
    <w:rsid w:val="005317AE"/>
    <w:rsid w:val="005337C9"/>
    <w:rsid w:val="00535B31"/>
    <w:rsid w:val="00542399"/>
    <w:rsid w:val="00543CB0"/>
    <w:rsid w:val="00552507"/>
    <w:rsid w:val="005551CE"/>
    <w:rsid w:val="005554CB"/>
    <w:rsid w:val="005560F3"/>
    <w:rsid w:val="005566BE"/>
    <w:rsid w:val="005570EA"/>
    <w:rsid w:val="0056106A"/>
    <w:rsid w:val="00575DB3"/>
    <w:rsid w:val="00576E60"/>
    <w:rsid w:val="00583A4D"/>
    <w:rsid w:val="00585CCE"/>
    <w:rsid w:val="0059050D"/>
    <w:rsid w:val="00591DEC"/>
    <w:rsid w:val="00592C2D"/>
    <w:rsid w:val="00595DAB"/>
    <w:rsid w:val="005A03ED"/>
    <w:rsid w:val="005A2A8C"/>
    <w:rsid w:val="005A558B"/>
    <w:rsid w:val="005A6522"/>
    <w:rsid w:val="005A727B"/>
    <w:rsid w:val="005B7B9C"/>
    <w:rsid w:val="005C21ED"/>
    <w:rsid w:val="005C3106"/>
    <w:rsid w:val="005C3959"/>
    <w:rsid w:val="005C5BA1"/>
    <w:rsid w:val="005C6597"/>
    <w:rsid w:val="005D4F91"/>
    <w:rsid w:val="005D74B3"/>
    <w:rsid w:val="005E3D11"/>
    <w:rsid w:val="005F06FE"/>
    <w:rsid w:val="005F0CD2"/>
    <w:rsid w:val="005F0E72"/>
    <w:rsid w:val="00614E6A"/>
    <w:rsid w:val="00626730"/>
    <w:rsid w:val="006311D0"/>
    <w:rsid w:val="00634300"/>
    <w:rsid w:val="00641BFC"/>
    <w:rsid w:val="00642B90"/>
    <w:rsid w:val="00643CC7"/>
    <w:rsid w:val="00645E4F"/>
    <w:rsid w:val="00646ADA"/>
    <w:rsid w:val="00646C57"/>
    <w:rsid w:val="00652950"/>
    <w:rsid w:val="00653106"/>
    <w:rsid w:val="00653E03"/>
    <w:rsid w:val="00655029"/>
    <w:rsid w:val="00655602"/>
    <w:rsid w:val="0066345C"/>
    <w:rsid w:val="00666AE8"/>
    <w:rsid w:val="00672664"/>
    <w:rsid w:val="0067293F"/>
    <w:rsid w:val="00673A51"/>
    <w:rsid w:val="0068776A"/>
    <w:rsid w:val="0069083A"/>
    <w:rsid w:val="006A0218"/>
    <w:rsid w:val="006A028D"/>
    <w:rsid w:val="006A4037"/>
    <w:rsid w:val="006A6F25"/>
    <w:rsid w:val="006B0178"/>
    <w:rsid w:val="006B4E30"/>
    <w:rsid w:val="006B538C"/>
    <w:rsid w:val="006B65D1"/>
    <w:rsid w:val="006C2684"/>
    <w:rsid w:val="006C2B92"/>
    <w:rsid w:val="006C2E63"/>
    <w:rsid w:val="006D1BDC"/>
    <w:rsid w:val="006D2C68"/>
    <w:rsid w:val="006D5BFC"/>
    <w:rsid w:val="006E3395"/>
    <w:rsid w:val="006E757C"/>
    <w:rsid w:val="006F0C1A"/>
    <w:rsid w:val="006F1CF6"/>
    <w:rsid w:val="00705443"/>
    <w:rsid w:val="00724AD5"/>
    <w:rsid w:val="007252EC"/>
    <w:rsid w:val="00730C31"/>
    <w:rsid w:val="0073131B"/>
    <w:rsid w:val="007361CC"/>
    <w:rsid w:val="0074142E"/>
    <w:rsid w:val="00745DD8"/>
    <w:rsid w:val="007517FB"/>
    <w:rsid w:val="00756025"/>
    <w:rsid w:val="00762098"/>
    <w:rsid w:val="007635BD"/>
    <w:rsid w:val="0076697B"/>
    <w:rsid w:val="00783B1F"/>
    <w:rsid w:val="00785686"/>
    <w:rsid w:val="0078606F"/>
    <w:rsid w:val="00791825"/>
    <w:rsid w:val="007953DF"/>
    <w:rsid w:val="007A23A0"/>
    <w:rsid w:val="007B134D"/>
    <w:rsid w:val="007B1E99"/>
    <w:rsid w:val="007B27C8"/>
    <w:rsid w:val="007B5BC8"/>
    <w:rsid w:val="007B7D62"/>
    <w:rsid w:val="007C5FBD"/>
    <w:rsid w:val="007D0036"/>
    <w:rsid w:val="007D40D9"/>
    <w:rsid w:val="007D52B7"/>
    <w:rsid w:val="007D6556"/>
    <w:rsid w:val="007D7B32"/>
    <w:rsid w:val="007E101C"/>
    <w:rsid w:val="007E2420"/>
    <w:rsid w:val="007F16AF"/>
    <w:rsid w:val="007F1F6C"/>
    <w:rsid w:val="00800398"/>
    <w:rsid w:val="00807040"/>
    <w:rsid w:val="00812777"/>
    <w:rsid w:val="00814003"/>
    <w:rsid w:val="00814B52"/>
    <w:rsid w:val="00815ABD"/>
    <w:rsid w:val="00822626"/>
    <w:rsid w:val="0082641D"/>
    <w:rsid w:val="00826F58"/>
    <w:rsid w:val="0084374F"/>
    <w:rsid w:val="00843970"/>
    <w:rsid w:val="008522F7"/>
    <w:rsid w:val="00852CF7"/>
    <w:rsid w:val="008550E2"/>
    <w:rsid w:val="00855B58"/>
    <w:rsid w:val="008579E9"/>
    <w:rsid w:val="00860EA4"/>
    <w:rsid w:val="008619CC"/>
    <w:rsid w:val="00864664"/>
    <w:rsid w:val="00872C2D"/>
    <w:rsid w:val="00872EC0"/>
    <w:rsid w:val="008838EB"/>
    <w:rsid w:val="008841CD"/>
    <w:rsid w:val="008849A1"/>
    <w:rsid w:val="00885523"/>
    <w:rsid w:val="008865F3"/>
    <w:rsid w:val="00886D7B"/>
    <w:rsid w:val="00891FDE"/>
    <w:rsid w:val="008924EE"/>
    <w:rsid w:val="00893B84"/>
    <w:rsid w:val="00893C30"/>
    <w:rsid w:val="00893EA3"/>
    <w:rsid w:val="00895291"/>
    <w:rsid w:val="00895CF5"/>
    <w:rsid w:val="00895E0C"/>
    <w:rsid w:val="008A41AD"/>
    <w:rsid w:val="008A5623"/>
    <w:rsid w:val="008A6D6D"/>
    <w:rsid w:val="008A7D32"/>
    <w:rsid w:val="008B0F68"/>
    <w:rsid w:val="008B2DAA"/>
    <w:rsid w:val="008B670D"/>
    <w:rsid w:val="008C0E42"/>
    <w:rsid w:val="008C6EAB"/>
    <w:rsid w:val="008D6EC1"/>
    <w:rsid w:val="008E3B3D"/>
    <w:rsid w:val="008E3D7E"/>
    <w:rsid w:val="008F1753"/>
    <w:rsid w:val="00900DD5"/>
    <w:rsid w:val="00905B48"/>
    <w:rsid w:val="00907715"/>
    <w:rsid w:val="00907D41"/>
    <w:rsid w:val="00913418"/>
    <w:rsid w:val="009135EB"/>
    <w:rsid w:val="00920528"/>
    <w:rsid w:val="009233DA"/>
    <w:rsid w:val="00926041"/>
    <w:rsid w:val="009326B8"/>
    <w:rsid w:val="009341B4"/>
    <w:rsid w:val="00936E28"/>
    <w:rsid w:val="009440DB"/>
    <w:rsid w:val="00945F84"/>
    <w:rsid w:val="00953013"/>
    <w:rsid w:val="0096130A"/>
    <w:rsid w:val="00962B1E"/>
    <w:rsid w:val="00963B6B"/>
    <w:rsid w:val="00965DFF"/>
    <w:rsid w:val="0098172A"/>
    <w:rsid w:val="0098458C"/>
    <w:rsid w:val="009865A8"/>
    <w:rsid w:val="009875DB"/>
    <w:rsid w:val="009A4A25"/>
    <w:rsid w:val="009A5B36"/>
    <w:rsid w:val="009A642A"/>
    <w:rsid w:val="009A6449"/>
    <w:rsid w:val="009A67EB"/>
    <w:rsid w:val="009B08F2"/>
    <w:rsid w:val="009B0DB6"/>
    <w:rsid w:val="009B2394"/>
    <w:rsid w:val="009B34ED"/>
    <w:rsid w:val="009B4F2A"/>
    <w:rsid w:val="009B5E6E"/>
    <w:rsid w:val="009B7791"/>
    <w:rsid w:val="009C32D9"/>
    <w:rsid w:val="009C55F4"/>
    <w:rsid w:val="009C64D2"/>
    <w:rsid w:val="009D14AA"/>
    <w:rsid w:val="009D3DF0"/>
    <w:rsid w:val="009E411E"/>
    <w:rsid w:val="009E4618"/>
    <w:rsid w:val="009E4726"/>
    <w:rsid w:val="009E6EE5"/>
    <w:rsid w:val="00A00A2B"/>
    <w:rsid w:val="00A00B70"/>
    <w:rsid w:val="00A0458B"/>
    <w:rsid w:val="00A11184"/>
    <w:rsid w:val="00A305FC"/>
    <w:rsid w:val="00A36C4D"/>
    <w:rsid w:val="00A374CE"/>
    <w:rsid w:val="00A37EE3"/>
    <w:rsid w:val="00A37FAF"/>
    <w:rsid w:val="00A413D4"/>
    <w:rsid w:val="00A41B59"/>
    <w:rsid w:val="00A42A52"/>
    <w:rsid w:val="00A50F70"/>
    <w:rsid w:val="00A5142D"/>
    <w:rsid w:val="00A606F0"/>
    <w:rsid w:val="00A610DF"/>
    <w:rsid w:val="00A63B5C"/>
    <w:rsid w:val="00A727E6"/>
    <w:rsid w:val="00A733A3"/>
    <w:rsid w:val="00A752F4"/>
    <w:rsid w:val="00A75412"/>
    <w:rsid w:val="00A75721"/>
    <w:rsid w:val="00A8111A"/>
    <w:rsid w:val="00A833DB"/>
    <w:rsid w:val="00A85EBD"/>
    <w:rsid w:val="00A85F4F"/>
    <w:rsid w:val="00A9132E"/>
    <w:rsid w:val="00A94809"/>
    <w:rsid w:val="00A977D8"/>
    <w:rsid w:val="00AA132D"/>
    <w:rsid w:val="00AA1583"/>
    <w:rsid w:val="00AA55DD"/>
    <w:rsid w:val="00AA6837"/>
    <w:rsid w:val="00AA730E"/>
    <w:rsid w:val="00AB0A54"/>
    <w:rsid w:val="00AB120F"/>
    <w:rsid w:val="00AB23B2"/>
    <w:rsid w:val="00AB505D"/>
    <w:rsid w:val="00AB5F86"/>
    <w:rsid w:val="00AB7AAD"/>
    <w:rsid w:val="00AC0564"/>
    <w:rsid w:val="00AC2218"/>
    <w:rsid w:val="00AC786E"/>
    <w:rsid w:val="00AD6AF4"/>
    <w:rsid w:val="00AE1070"/>
    <w:rsid w:val="00AE4150"/>
    <w:rsid w:val="00AE468C"/>
    <w:rsid w:val="00AE5C60"/>
    <w:rsid w:val="00AE6BA9"/>
    <w:rsid w:val="00AF0207"/>
    <w:rsid w:val="00AF36C5"/>
    <w:rsid w:val="00AF6FCA"/>
    <w:rsid w:val="00B02922"/>
    <w:rsid w:val="00B04A59"/>
    <w:rsid w:val="00B05DC4"/>
    <w:rsid w:val="00B11FF3"/>
    <w:rsid w:val="00B15EE4"/>
    <w:rsid w:val="00B163AE"/>
    <w:rsid w:val="00B21CAB"/>
    <w:rsid w:val="00B25626"/>
    <w:rsid w:val="00B30159"/>
    <w:rsid w:val="00B34608"/>
    <w:rsid w:val="00B40A84"/>
    <w:rsid w:val="00B40CC2"/>
    <w:rsid w:val="00B43A07"/>
    <w:rsid w:val="00B46EB0"/>
    <w:rsid w:val="00B513B7"/>
    <w:rsid w:val="00B516A8"/>
    <w:rsid w:val="00B629D6"/>
    <w:rsid w:val="00B721B2"/>
    <w:rsid w:val="00B75342"/>
    <w:rsid w:val="00B82F3F"/>
    <w:rsid w:val="00B85024"/>
    <w:rsid w:val="00B86E49"/>
    <w:rsid w:val="00B90C1D"/>
    <w:rsid w:val="00B92CA1"/>
    <w:rsid w:val="00B964AD"/>
    <w:rsid w:val="00BA0488"/>
    <w:rsid w:val="00BA0D7B"/>
    <w:rsid w:val="00BA1F1F"/>
    <w:rsid w:val="00BA72EC"/>
    <w:rsid w:val="00BB15B9"/>
    <w:rsid w:val="00BB29A5"/>
    <w:rsid w:val="00BC08E9"/>
    <w:rsid w:val="00BC5956"/>
    <w:rsid w:val="00BD48EE"/>
    <w:rsid w:val="00BE399C"/>
    <w:rsid w:val="00BF3B6F"/>
    <w:rsid w:val="00BF4AA0"/>
    <w:rsid w:val="00BF5D5E"/>
    <w:rsid w:val="00BF6651"/>
    <w:rsid w:val="00BF6B7E"/>
    <w:rsid w:val="00BF6FDF"/>
    <w:rsid w:val="00C05644"/>
    <w:rsid w:val="00C07D7B"/>
    <w:rsid w:val="00C10CE9"/>
    <w:rsid w:val="00C15EA1"/>
    <w:rsid w:val="00C23FB0"/>
    <w:rsid w:val="00C24A0B"/>
    <w:rsid w:val="00C3174B"/>
    <w:rsid w:val="00C37382"/>
    <w:rsid w:val="00C41032"/>
    <w:rsid w:val="00C42100"/>
    <w:rsid w:val="00C45C61"/>
    <w:rsid w:val="00C5157C"/>
    <w:rsid w:val="00C517D8"/>
    <w:rsid w:val="00C52B2A"/>
    <w:rsid w:val="00C52CB4"/>
    <w:rsid w:val="00C5567D"/>
    <w:rsid w:val="00C63D76"/>
    <w:rsid w:val="00C64AC5"/>
    <w:rsid w:val="00C678FD"/>
    <w:rsid w:val="00C733CC"/>
    <w:rsid w:val="00C733FC"/>
    <w:rsid w:val="00C74126"/>
    <w:rsid w:val="00C7628C"/>
    <w:rsid w:val="00C7751B"/>
    <w:rsid w:val="00C81A9D"/>
    <w:rsid w:val="00C82FD4"/>
    <w:rsid w:val="00CA3639"/>
    <w:rsid w:val="00CA5EBB"/>
    <w:rsid w:val="00CB6898"/>
    <w:rsid w:val="00CC4895"/>
    <w:rsid w:val="00CD28AD"/>
    <w:rsid w:val="00CD2CFC"/>
    <w:rsid w:val="00CE0136"/>
    <w:rsid w:val="00CE1447"/>
    <w:rsid w:val="00CE46CF"/>
    <w:rsid w:val="00CF2B94"/>
    <w:rsid w:val="00CF372C"/>
    <w:rsid w:val="00CF6BB3"/>
    <w:rsid w:val="00D04BDC"/>
    <w:rsid w:val="00D04D7A"/>
    <w:rsid w:val="00D07AC0"/>
    <w:rsid w:val="00D11F33"/>
    <w:rsid w:val="00D22BDA"/>
    <w:rsid w:val="00D24153"/>
    <w:rsid w:val="00D26BC9"/>
    <w:rsid w:val="00D271F1"/>
    <w:rsid w:val="00D37C74"/>
    <w:rsid w:val="00D454D0"/>
    <w:rsid w:val="00D47311"/>
    <w:rsid w:val="00D5015E"/>
    <w:rsid w:val="00D507DB"/>
    <w:rsid w:val="00D5423B"/>
    <w:rsid w:val="00D549B1"/>
    <w:rsid w:val="00D5656F"/>
    <w:rsid w:val="00D60B7B"/>
    <w:rsid w:val="00D610A6"/>
    <w:rsid w:val="00D635F0"/>
    <w:rsid w:val="00D7483A"/>
    <w:rsid w:val="00D75D3C"/>
    <w:rsid w:val="00D76CFA"/>
    <w:rsid w:val="00D76D49"/>
    <w:rsid w:val="00D7740F"/>
    <w:rsid w:val="00D836A7"/>
    <w:rsid w:val="00D8681D"/>
    <w:rsid w:val="00D93284"/>
    <w:rsid w:val="00D95ADE"/>
    <w:rsid w:val="00D970E9"/>
    <w:rsid w:val="00DA0C4E"/>
    <w:rsid w:val="00DA4830"/>
    <w:rsid w:val="00DA488C"/>
    <w:rsid w:val="00DB384A"/>
    <w:rsid w:val="00DB46FF"/>
    <w:rsid w:val="00DB57B5"/>
    <w:rsid w:val="00DC0462"/>
    <w:rsid w:val="00DC17E1"/>
    <w:rsid w:val="00DC5488"/>
    <w:rsid w:val="00DD6E09"/>
    <w:rsid w:val="00DE5690"/>
    <w:rsid w:val="00DE5780"/>
    <w:rsid w:val="00DF28B0"/>
    <w:rsid w:val="00DF3E39"/>
    <w:rsid w:val="00DF44F1"/>
    <w:rsid w:val="00DF49FC"/>
    <w:rsid w:val="00E00501"/>
    <w:rsid w:val="00E0232D"/>
    <w:rsid w:val="00E12AD4"/>
    <w:rsid w:val="00E214EB"/>
    <w:rsid w:val="00E23B12"/>
    <w:rsid w:val="00E30055"/>
    <w:rsid w:val="00E3199E"/>
    <w:rsid w:val="00E3218D"/>
    <w:rsid w:val="00E3413F"/>
    <w:rsid w:val="00E408DD"/>
    <w:rsid w:val="00E438C9"/>
    <w:rsid w:val="00E47434"/>
    <w:rsid w:val="00E579E2"/>
    <w:rsid w:val="00E6189D"/>
    <w:rsid w:val="00E64456"/>
    <w:rsid w:val="00E6589C"/>
    <w:rsid w:val="00E7757A"/>
    <w:rsid w:val="00E77B7F"/>
    <w:rsid w:val="00E837D9"/>
    <w:rsid w:val="00E85505"/>
    <w:rsid w:val="00E96714"/>
    <w:rsid w:val="00E96E4A"/>
    <w:rsid w:val="00E970AB"/>
    <w:rsid w:val="00EA0DFB"/>
    <w:rsid w:val="00EB31CA"/>
    <w:rsid w:val="00EB6E7C"/>
    <w:rsid w:val="00EC0BC4"/>
    <w:rsid w:val="00EC2CC9"/>
    <w:rsid w:val="00EC7E8D"/>
    <w:rsid w:val="00ED4235"/>
    <w:rsid w:val="00ED5558"/>
    <w:rsid w:val="00EE5807"/>
    <w:rsid w:val="00EE60F8"/>
    <w:rsid w:val="00EE69BA"/>
    <w:rsid w:val="00EE7617"/>
    <w:rsid w:val="00EF2E7F"/>
    <w:rsid w:val="00F01D54"/>
    <w:rsid w:val="00F05659"/>
    <w:rsid w:val="00F13987"/>
    <w:rsid w:val="00F3552E"/>
    <w:rsid w:val="00F36FD2"/>
    <w:rsid w:val="00F37B79"/>
    <w:rsid w:val="00F43660"/>
    <w:rsid w:val="00F44B95"/>
    <w:rsid w:val="00F46708"/>
    <w:rsid w:val="00F56778"/>
    <w:rsid w:val="00F639BB"/>
    <w:rsid w:val="00F66D7B"/>
    <w:rsid w:val="00F66DA3"/>
    <w:rsid w:val="00F701F0"/>
    <w:rsid w:val="00F70E8B"/>
    <w:rsid w:val="00F806D1"/>
    <w:rsid w:val="00F812F2"/>
    <w:rsid w:val="00F815AB"/>
    <w:rsid w:val="00F81C3F"/>
    <w:rsid w:val="00F843F3"/>
    <w:rsid w:val="00F8501C"/>
    <w:rsid w:val="00F917BB"/>
    <w:rsid w:val="00F971B4"/>
    <w:rsid w:val="00F97791"/>
    <w:rsid w:val="00FA2561"/>
    <w:rsid w:val="00FB3E32"/>
    <w:rsid w:val="00FB694E"/>
    <w:rsid w:val="00FB7944"/>
    <w:rsid w:val="00FC1047"/>
    <w:rsid w:val="00FC4DAB"/>
    <w:rsid w:val="00FC6F47"/>
    <w:rsid w:val="00FD16FD"/>
    <w:rsid w:val="00FD193A"/>
    <w:rsid w:val="00FD3065"/>
    <w:rsid w:val="00FD3282"/>
    <w:rsid w:val="00FD5A60"/>
    <w:rsid w:val="00FE18F6"/>
    <w:rsid w:val="00FE26EA"/>
    <w:rsid w:val="00FE5F8A"/>
    <w:rsid w:val="00FF1581"/>
    <w:rsid w:val="00FF20FB"/>
    <w:rsid w:val="00FF24B4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80C351"/>
  <w15:chartTrackingRefBased/>
  <w15:docId w15:val="{BC6E5D20-7DA0-41EE-8F88-F14B5A6E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1B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11FF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1FF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2C2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15EA1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15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15EA1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C15EA1"/>
    <w:rPr>
      <w:color w:val="0000FF"/>
      <w:u w:val="single"/>
    </w:rPr>
  </w:style>
  <w:style w:type="paragraph" w:styleId="Sinespaciado">
    <w:name w:val="No Spacing"/>
    <w:uiPriority w:val="1"/>
    <w:qFormat/>
    <w:rsid w:val="00C15EA1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6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16C74"/>
    <w:rPr>
      <w:rFonts w:ascii="Segoe UI" w:hAnsi="Segoe UI" w:cs="Segoe UI"/>
      <w:sz w:val="18"/>
      <w:szCs w:val="18"/>
      <w:lang w:val="es-ES" w:eastAsia="en-US"/>
    </w:rPr>
  </w:style>
  <w:style w:type="character" w:customStyle="1" w:styleId="apple-converted-space">
    <w:name w:val="apple-converted-space"/>
    <w:rsid w:val="00592C2D"/>
  </w:style>
  <w:style w:type="table" w:styleId="Tablaconcuadrcula">
    <w:name w:val="Table Grid"/>
    <w:basedOn w:val="Tablanormal"/>
    <w:uiPriority w:val="59"/>
    <w:rsid w:val="00592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0F1C4F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0F1C4F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Default">
    <w:name w:val="Default"/>
    <w:rsid w:val="00DB57B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8D6EC1"/>
    <w:pPr>
      <w:spacing w:after="160" w:line="259" w:lineRule="auto"/>
      <w:ind w:left="720"/>
      <w:contextualSpacing/>
    </w:pPr>
    <w:rPr>
      <w:lang w:val="es-SV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E0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SV" w:eastAsia="es-SV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3E0DAA"/>
    <w:rPr>
      <w:rFonts w:ascii="Courier New" w:eastAsia="Times New Roman" w:hAnsi="Courier New" w:cs="Courier New"/>
    </w:rPr>
  </w:style>
  <w:style w:type="paragraph" w:styleId="NormalWeb">
    <w:name w:val="Normal (Web)"/>
    <w:basedOn w:val="Normal"/>
    <w:uiPriority w:val="99"/>
    <w:semiHidden/>
    <w:unhideWhenUsed/>
    <w:rsid w:val="007D0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  <w:style w:type="character" w:customStyle="1" w:styleId="Ttulo1Car">
    <w:name w:val="Título 1 Car"/>
    <w:link w:val="Ttulo1"/>
    <w:uiPriority w:val="9"/>
    <w:rsid w:val="00B11FF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link w:val="Ttulo2"/>
    <w:uiPriority w:val="9"/>
    <w:rsid w:val="00B11FF3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B11F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  <w:szCs w:val="24"/>
    </w:rPr>
  </w:style>
  <w:style w:type="character" w:customStyle="1" w:styleId="EncabezadodemensajeCar">
    <w:name w:val="Encabezado de mensaje Car"/>
    <w:link w:val="Encabezadodemensaje"/>
    <w:uiPriority w:val="99"/>
    <w:rsid w:val="00B11FF3"/>
    <w:rPr>
      <w:rFonts w:ascii="Calibri Light" w:eastAsia="Times New Roman" w:hAnsi="Calibri Light" w:cs="Times New Roman"/>
      <w:sz w:val="24"/>
      <w:szCs w:val="24"/>
      <w:shd w:val="pct20" w:color="auto" w:fill="auto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11FF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11FF3"/>
    <w:rPr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11FF3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B11FF3"/>
    <w:rPr>
      <w:sz w:val="22"/>
      <w:szCs w:val="22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11FF3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11FF3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uiPriority w:val="9"/>
    <w:semiHidden/>
    <w:rsid w:val="00872C2D"/>
    <w:rPr>
      <w:rFonts w:ascii="Calibri Light" w:eastAsia="Times New Roman" w:hAnsi="Calibri Light" w:cs="Times New Roman"/>
      <w:b/>
      <w:bCs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4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8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1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539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75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86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715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645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737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10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62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299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232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471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195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2252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4446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0792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2065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7462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941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998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018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7855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79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8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Plantillas%20personalizadas%20de%20Office\UAIP%20043-2018%20Orientaci&#243;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E9BEE-5797-4F3D-AFBE-A85C0987F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UAIP 043-2018 Orientación.dot</Template>
  <TotalTime>0</TotalTime>
  <Pages>1</Pages>
  <Words>23</Words>
  <Characters>119</Characters>
  <Application>Microsoft Office Word</Application>
  <DocSecurity>0</DocSecurity>
  <Lines>8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Links>
    <vt:vector size="12" baseType="variant">
      <vt:variant>
        <vt:i4>720934</vt:i4>
      </vt:variant>
      <vt:variant>
        <vt:i4>3</vt:i4>
      </vt:variant>
      <vt:variant>
        <vt:i4>0</vt:i4>
      </vt:variant>
      <vt:variant>
        <vt:i4>5</vt:i4>
      </vt:variant>
      <vt:variant>
        <vt:lpwstr>mailto:fatima.huezo@cnr.gob.sv</vt:lpwstr>
      </vt:variant>
      <vt:variant>
        <vt:lpwstr/>
      </vt:variant>
      <vt:variant>
        <vt:i4>5701681</vt:i4>
      </vt:variant>
      <vt:variant>
        <vt:i4>0</vt:i4>
      </vt:variant>
      <vt:variant>
        <vt:i4>0</vt:i4>
      </vt:variant>
      <vt:variant>
        <vt:i4>5</vt:i4>
      </vt:variant>
      <vt:variant>
        <vt:lpwstr>mailto:uaip@sansalvador.gob.sv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Vicente Orlando Hernandez Melara</cp:lastModifiedBy>
  <cp:revision>2</cp:revision>
  <cp:lastPrinted>2020-06-01T21:33:00Z</cp:lastPrinted>
  <dcterms:created xsi:type="dcterms:W3CDTF">2020-10-27T17:32:00Z</dcterms:created>
  <dcterms:modified xsi:type="dcterms:W3CDTF">2020-10-27T17:32:00Z</dcterms:modified>
</cp:coreProperties>
</file>