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3D1EE9" w14:textId="4D8F44AD" w:rsidR="00C6554A" w:rsidRDefault="00AB74E0" w:rsidP="00AC0EE4">
      <w:pPr>
        <w:pStyle w:val="Foto"/>
        <w:rPr>
          <w:rFonts w:ascii="Calibri" w:hAnsi="Calibri" w:cs="Calibri"/>
          <w:noProof/>
          <w:lang w:val="es-SV" w:eastAsia="es-SV"/>
        </w:rPr>
      </w:pPr>
      <w:r>
        <w:rPr>
          <w:rFonts w:ascii="Calibri" w:hAnsi="Calibri" w:cs="Calibri"/>
          <w:noProof/>
          <w:lang w:val="es-SV" w:eastAsia="es-SV"/>
        </w:rPr>
        <mc:AlternateContent>
          <mc:Choice Requires="wps">
            <w:drawing>
              <wp:anchor distT="0" distB="0" distL="114300" distR="114300" simplePos="0" relativeHeight="251743744" behindDoc="0" locked="0" layoutInCell="1" allowOverlap="1" wp14:anchorId="47470880" wp14:editId="2287CA22">
                <wp:simplePos x="0" y="0"/>
                <wp:positionH relativeFrom="column">
                  <wp:posOffset>-1080135</wp:posOffset>
                </wp:positionH>
                <wp:positionV relativeFrom="paragraph">
                  <wp:posOffset>-963590</wp:posOffset>
                </wp:positionV>
                <wp:extent cx="7633970" cy="2254102"/>
                <wp:effectExtent l="0" t="0" r="5080" b="0"/>
                <wp:wrapNone/>
                <wp:docPr id="135" name="135 Rectángulo"/>
                <wp:cNvGraphicFramePr/>
                <a:graphic xmlns:a="http://schemas.openxmlformats.org/drawingml/2006/main">
                  <a:graphicData uri="http://schemas.microsoft.com/office/word/2010/wordprocessingShape">
                    <wps:wsp>
                      <wps:cNvSpPr/>
                      <wps:spPr>
                        <a:xfrm>
                          <a:off x="0" y="0"/>
                          <a:ext cx="7633970" cy="2254102"/>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DA0772" id="135 Rectángulo" o:spid="_x0000_s1026" style="position:absolute;margin-left:-85.05pt;margin-top:-75.85pt;width:601.1pt;height:177.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" fillcolor="#1ab39f [3209]" stroked="f" strokeweight="2pt"/>
            </w:pict>
          </mc:Fallback>
        </mc:AlternateContent>
      </w:r>
    </w:p>
    <w:p w14:paraId="19D7A730" w14:textId="790C23C9" w:rsidR="005C07C4" w:rsidRDefault="005C07C4" w:rsidP="00AC0EE4">
      <w:pPr>
        <w:pStyle w:val="Foto"/>
        <w:rPr>
          <w:rFonts w:ascii="Calibri" w:hAnsi="Calibri" w:cs="Calibri"/>
          <w:noProof/>
          <w:lang w:val="es-SV" w:eastAsia="es-SV"/>
        </w:rPr>
      </w:pPr>
    </w:p>
    <w:p w14:paraId="0135AE6A" w14:textId="02D963AE" w:rsidR="005C07C4" w:rsidRDefault="005C07C4" w:rsidP="00AC0EE4">
      <w:pPr>
        <w:pStyle w:val="Foto"/>
        <w:rPr>
          <w:rFonts w:ascii="Calibri" w:hAnsi="Calibri" w:cs="Calibri"/>
          <w:noProof/>
          <w:lang w:val="es-SV" w:eastAsia="es-SV"/>
        </w:rPr>
      </w:pPr>
    </w:p>
    <w:p w14:paraId="0370C10C" w14:textId="77777777" w:rsidR="005C07C4" w:rsidRDefault="005C07C4" w:rsidP="00AC0EE4">
      <w:pPr>
        <w:pStyle w:val="Foto"/>
        <w:rPr>
          <w:rFonts w:ascii="Calibri" w:hAnsi="Calibri" w:cs="Calibri"/>
          <w:noProof/>
          <w:lang w:val="es-SV" w:eastAsia="es-SV"/>
        </w:rPr>
      </w:pPr>
    </w:p>
    <w:p w14:paraId="17AAA71B" w14:textId="77777777" w:rsidR="005C07C4" w:rsidRDefault="005C07C4" w:rsidP="00AC0EE4">
      <w:pPr>
        <w:pStyle w:val="Foto"/>
        <w:rPr>
          <w:rFonts w:ascii="Calibri" w:hAnsi="Calibri" w:cs="Calibri"/>
          <w:noProof/>
          <w:lang w:val="es-SV" w:eastAsia="es-SV"/>
        </w:rPr>
      </w:pPr>
    </w:p>
    <w:p w14:paraId="08D96932" w14:textId="6A3DD95E" w:rsidR="005C07C4" w:rsidRDefault="004D31E4" w:rsidP="004D31E4">
      <w:pPr>
        <w:pStyle w:val="Foto"/>
        <w:tabs>
          <w:tab w:val="left" w:pos="2095"/>
        </w:tabs>
        <w:jc w:val="left"/>
        <w:rPr>
          <w:rFonts w:ascii="Calibri" w:hAnsi="Calibri" w:cs="Calibri"/>
          <w:noProof/>
          <w:lang w:val="es-SV" w:eastAsia="es-SV"/>
        </w:rPr>
      </w:pPr>
      <w:r>
        <w:rPr>
          <w:rFonts w:ascii="Calibri" w:hAnsi="Calibri" w:cs="Calibri"/>
          <w:noProof/>
          <w:lang w:val="es-SV" w:eastAsia="es-SV"/>
        </w:rPr>
        <w:tab/>
      </w:r>
    </w:p>
    <w:p w14:paraId="17A56815" w14:textId="024A59D2" w:rsidR="005C07C4" w:rsidRDefault="00DA4494" w:rsidP="00AC0EE4">
      <w:pPr>
        <w:pStyle w:val="Foto"/>
        <w:rPr>
          <w:rFonts w:ascii="Calibri" w:hAnsi="Calibri" w:cs="Calibri"/>
          <w:noProof/>
          <w:lang w:val="es-SV" w:eastAsia="es-SV"/>
        </w:rPr>
      </w:pPr>
      <w:r>
        <w:rPr>
          <w:rFonts w:ascii="Calibri" w:hAnsi="Calibri" w:cs="Calibri"/>
          <w:noProof/>
          <w:lang w:val="es-SV" w:eastAsia="es-SV"/>
        </w:rPr>
        <mc:AlternateContent>
          <mc:Choice Requires="wps">
            <w:drawing>
              <wp:anchor distT="0" distB="0" distL="114300" distR="114300" simplePos="0" relativeHeight="251747840" behindDoc="0" locked="0" layoutInCell="1" allowOverlap="1" wp14:anchorId="2635B9E8" wp14:editId="1F61F43E">
                <wp:simplePos x="0" y="0"/>
                <wp:positionH relativeFrom="column">
                  <wp:posOffset>-1080135</wp:posOffset>
                </wp:positionH>
                <wp:positionV relativeFrom="paragraph">
                  <wp:posOffset>77470</wp:posOffset>
                </wp:positionV>
                <wp:extent cx="7633970" cy="384810"/>
                <wp:effectExtent l="0" t="0" r="5080" b="0"/>
                <wp:wrapNone/>
                <wp:docPr id="139" name="139 Rectángulo"/>
                <wp:cNvGraphicFramePr/>
                <a:graphic xmlns:a="http://schemas.openxmlformats.org/drawingml/2006/main">
                  <a:graphicData uri="http://schemas.microsoft.com/office/word/2010/wordprocessingShape">
                    <wps:wsp>
                      <wps:cNvSpPr/>
                      <wps:spPr>
                        <a:xfrm>
                          <a:off x="0" y="0"/>
                          <a:ext cx="7633970" cy="384810"/>
                        </a:xfrm>
                        <a:prstGeom prst="rect">
                          <a:avLst/>
                        </a:prstGeom>
                        <a:solidFill>
                          <a:schemeClr val="tx1">
                            <a:lumMod val="65000"/>
                            <a:lumOff val="35000"/>
                            <a:alpha val="27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25D44" id="139 Rectángulo" o:spid="_x0000_s1026" style="position:absolute;margin-left:-85.05pt;margin-top:6.1pt;width:601.1pt;height:30.3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" fillcolor="#5a5a5a [2109]" stroked="f" strokeweight="2pt">
                <v:fill opacity="17733f"/>
              </v:rect>
            </w:pict>
          </mc:Fallback>
        </mc:AlternateContent>
      </w:r>
    </w:p>
    <w:p w14:paraId="3F96AD26" w14:textId="73577F52" w:rsidR="005C07C4" w:rsidRDefault="005C07C4" w:rsidP="00AC0EE4">
      <w:pPr>
        <w:pStyle w:val="Foto"/>
        <w:rPr>
          <w:rFonts w:ascii="Calibri" w:hAnsi="Calibri" w:cs="Calibri"/>
          <w:noProof/>
          <w:lang w:val="es-SV" w:eastAsia="es-SV"/>
        </w:rPr>
      </w:pPr>
    </w:p>
    <w:p w14:paraId="127D6DB2" w14:textId="51E8A852" w:rsidR="005C07C4" w:rsidRDefault="005C07C4" w:rsidP="00AC0EE4">
      <w:pPr>
        <w:pStyle w:val="Foto"/>
        <w:rPr>
          <w:rFonts w:ascii="Calibri" w:hAnsi="Calibri" w:cs="Calibri"/>
          <w:noProof/>
          <w:lang w:val="es-SV" w:eastAsia="es-SV"/>
        </w:rPr>
      </w:pPr>
    </w:p>
    <w:p w14:paraId="70E5F803" w14:textId="08CA3276" w:rsidR="005C07C4" w:rsidRDefault="005C07C4" w:rsidP="00AC0EE4">
      <w:pPr>
        <w:pStyle w:val="Foto"/>
        <w:rPr>
          <w:rFonts w:ascii="Calibri" w:hAnsi="Calibri" w:cs="Calibri"/>
          <w:noProof/>
          <w:lang w:val="es-SV" w:eastAsia="es-SV"/>
        </w:rPr>
      </w:pPr>
    </w:p>
    <w:p w14:paraId="41688DB1" w14:textId="0F3E0964" w:rsidR="005C07C4" w:rsidRDefault="005C07C4" w:rsidP="00AC0EE4">
      <w:pPr>
        <w:pStyle w:val="Foto"/>
        <w:rPr>
          <w:rFonts w:ascii="Calibri" w:hAnsi="Calibri" w:cs="Calibri"/>
          <w:noProof/>
          <w:lang w:val="es-SV" w:eastAsia="es-SV"/>
        </w:rPr>
      </w:pPr>
    </w:p>
    <w:p w14:paraId="631089DA" w14:textId="77777777" w:rsidR="005C07C4" w:rsidRDefault="005C07C4" w:rsidP="00C052F7">
      <w:pPr>
        <w:pStyle w:val="Foto"/>
        <w:jc w:val="left"/>
        <w:rPr>
          <w:rFonts w:ascii="Calibri" w:hAnsi="Calibri" w:cs="Calibri"/>
          <w:noProof/>
          <w:lang w:val="es-SV" w:eastAsia="es-SV"/>
        </w:rPr>
      </w:pPr>
    </w:p>
    <w:p w14:paraId="0C856623" w14:textId="4FFE87B2" w:rsidR="005C07C4" w:rsidRDefault="00D105FB" w:rsidP="00AC0EE4">
      <w:pPr>
        <w:pStyle w:val="Foto"/>
        <w:rPr>
          <w:rFonts w:ascii="Calibri" w:hAnsi="Calibri" w:cs="Calibri"/>
          <w:noProof/>
          <w:lang w:val="es-SV" w:eastAsia="es-SV"/>
        </w:rPr>
      </w:pPr>
      <w:r>
        <w:rPr>
          <w:rFonts w:ascii="Calibri" w:hAnsi="Calibri" w:cs="Calibri"/>
          <w:noProof/>
          <w:lang w:val="es-SV" w:eastAsia="es-SV"/>
        </w:rPr>
        <mc:AlternateContent>
          <mc:Choice Requires="wpg">
            <w:drawing>
              <wp:anchor distT="0" distB="0" distL="114300" distR="114300" simplePos="0" relativeHeight="251734528" behindDoc="0" locked="0" layoutInCell="1" allowOverlap="1" wp14:anchorId="37308F1D" wp14:editId="7C66B829">
                <wp:simplePos x="0" y="0"/>
                <wp:positionH relativeFrom="column">
                  <wp:posOffset>-496811</wp:posOffset>
                </wp:positionH>
                <wp:positionV relativeFrom="paragraph">
                  <wp:posOffset>1752</wp:posOffset>
                </wp:positionV>
                <wp:extent cx="6496685" cy="1953260"/>
                <wp:effectExtent l="0" t="0" r="0" b="8890"/>
                <wp:wrapNone/>
                <wp:docPr id="136" name="136 Grupo"/>
                <wp:cNvGraphicFramePr/>
                <a:graphic xmlns:a="http://schemas.openxmlformats.org/drawingml/2006/main">
                  <a:graphicData uri="http://schemas.microsoft.com/office/word/2010/wordprocessingGroup">
                    <wpg:wgp>
                      <wpg:cNvGrpSpPr/>
                      <wpg:grpSpPr>
                        <a:xfrm>
                          <a:off x="0" y="0"/>
                          <a:ext cx="6496685" cy="1953260"/>
                          <a:chOff x="0" y="0"/>
                          <a:chExt cx="6497052" cy="1953260"/>
                        </a:xfrm>
                      </wpg:grpSpPr>
                      <wpg:grpSp>
                        <wpg:cNvPr id="80" name="80 Grupo"/>
                        <wpg:cNvGrpSpPr/>
                        <wpg:grpSpPr>
                          <a:xfrm>
                            <a:off x="0" y="0"/>
                            <a:ext cx="6353873" cy="1953260"/>
                            <a:chOff x="-395021" y="22945"/>
                            <a:chExt cx="6355619" cy="1954101"/>
                          </a:xfrm>
                        </wpg:grpSpPr>
                        <wpg:grpSp>
                          <wpg:cNvPr id="795" name="795 Grupo"/>
                          <wpg:cNvGrpSpPr/>
                          <wpg:grpSpPr>
                            <a:xfrm>
                              <a:off x="36576" y="22945"/>
                              <a:ext cx="5924022" cy="1954101"/>
                              <a:chOff x="0" y="22952"/>
                              <a:chExt cx="5924626" cy="1954719"/>
                            </a:xfrm>
                          </wpg:grpSpPr>
                          <wpg:grpSp>
                            <wpg:cNvPr id="790" name="790 Grupo"/>
                            <wpg:cNvGrpSpPr/>
                            <wpg:grpSpPr>
                              <a:xfrm>
                                <a:off x="0" y="22952"/>
                                <a:ext cx="5137817" cy="1676354"/>
                                <a:chOff x="-102848" y="47898"/>
                                <a:chExt cx="5138191" cy="1676507"/>
                              </a:xfrm>
                            </wpg:grpSpPr>
                            <pic:pic xmlns:pic="http://schemas.openxmlformats.org/drawingml/2006/picture">
                              <pic:nvPicPr>
                                <pic:cNvPr id="781" name="Imagen 781"/>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1944024" y="47898"/>
                                  <a:ext cx="871934" cy="871691"/>
                                </a:xfrm>
                                <a:prstGeom prst="rect">
                                  <a:avLst/>
                                </a:prstGeom>
                                <a:noFill/>
                              </pic:spPr>
                            </pic:pic>
                            <pic:pic xmlns:pic="http://schemas.openxmlformats.org/drawingml/2006/picture">
                              <pic:nvPicPr>
                                <pic:cNvPr id="783" name="Picture 22" descr="Resultado de imagen para unimujer odac">
                                  <a:extLst>
                                    <a:ext uri="{FF2B5EF4-FFF2-40B4-BE49-F238E27FC236}">
                                      <a16:creationId xmlns:a16="http://schemas.microsoft.com/office/drawing/2014/main" id="{9B335F59-D9B7-4D87-9C39-C6CB0647663D}"/>
                                    </a:ext>
                                  </a:extLst>
                                </pic:cNvPr>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02848" y="1151106"/>
                                  <a:ext cx="2169200" cy="573299"/>
                                </a:xfrm>
                                <a:prstGeom prst="rect">
                                  <a:avLst/>
                                </a:prstGeom>
                                <a:noFill/>
                                <a:extLst/>
                              </pic:spPr>
                            </pic:pic>
                            <pic:pic xmlns:pic="http://schemas.openxmlformats.org/drawingml/2006/picture">
                              <pic:nvPicPr>
                                <pic:cNvPr id="785" name="Picture 10" descr="Resultado de imagen para corte suprema de justicia el salvador">
                                  <a:extLst>
                                    <a:ext uri="{FF2B5EF4-FFF2-40B4-BE49-F238E27FC236}">
                                      <a16:creationId xmlns:a16="http://schemas.microsoft.com/office/drawing/2014/main" id="{51C85467-7318-476D-8870-B128591ACFAB}"/>
                                    </a:ext>
                                  </a:extLst>
                                </pic:cNvPr>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4119732" y="122121"/>
                                  <a:ext cx="915611" cy="903565"/>
                                </a:xfrm>
                                <a:prstGeom prst="rect">
                                  <a:avLst/>
                                </a:prstGeom>
                                <a:noFill/>
                                <a:extLst/>
                              </pic:spPr>
                            </pic:pic>
                            <pic:pic xmlns:pic="http://schemas.openxmlformats.org/drawingml/2006/picture">
                              <pic:nvPicPr>
                                <pic:cNvPr id="788" name="Imagen 788" descr="C:\Users\Psicologia\Desktop\descarga.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2815994" y="47898"/>
                                  <a:ext cx="1288513" cy="894645"/>
                                </a:xfrm>
                                <a:prstGeom prst="rect">
                                  <a:avLst/>
                                </a:prstGeom>
                                <a:noFill/>
                                <a:ln>
                                  <a:noFill/>
                                </a:ln>
                              </pic:spPr>
                            </pic:pic>
                            <pic:pic xmlns:pic="http://schemas.openxmlformats.org/drawingml/2006/picture">
                              <pic:nvPicPr>
                                <pic:cNvPr id="789" name="Imagen 789"/>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1085921" y="56838"/>
                                  <a:ext cx="780227" cy="968848"/>
                                </a:xfrm>
                                <a:prstGeom prst="rect">
                                  <a:avLst/>
                                </a:prstGeom>
                                <a:noFill/>
                              </pic:spPr>
                            </pic:pic>
                          </wpg:grpSp>
                          <pic:pic xmlns:pic="http://schemas.openxmlformats.org/drawingml/2006/picture">
                            <pic:nvPicPr>
                              <pic:cNvPr id="791" name="Imagen 791" descr="C:\Users\Psicologia\Desktop\7iMEmikj_400x400.jp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54103" y="1052622"/>
                                <a:ext cx="861237" cy="861238"/>
                              </a:xfrm>
                              <a:prstGeom prst="rect">
                                <a:avLst/>
                              </a:prstGeom>
                              <a:noFill/>
                              <a:ln>
                                <a:noFill/>
                              </a:ln>
                            </pic:spPr>
                          </pic:pic>
                          <pic:pic xmlns:pic="http://schemas.openxmlformats.org/drawingml/2006/picture">
                            <pic:nvPicPr>
                              <pic:cNvPr id="793" name="Imagen 793" descr="C:\Users\Psicologia\Desktop\f428f3b1-7313-438a-a202-dd72b405e496.jp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5137817" y="1052638"/>
                                <a:ext cx="786809" cy="925033"/>
                              </a:xfrm>
                              <a:prstGeom prst="rect">
                                <a:avLst/>
                              </a:prstGeom>
                              <a:noFill/>
                              <a:ln>
                                <a:noFill/>
                              </a:ln>
                            </pic:spPr>
                          </pic:pic>
                          <wps:wsp>
                            <wps:cNvPr id="794" name="794 Cuadro de texto"/>
                            <wps:cNvSpPr txBox="1"/>
                            <wps:spPr>
                              <a:xfrm>
                                <a:off x="3019647" y="1127051"/>
                                <a:ext cx="829339" cy="7230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A25245" w14:textId="77777777" w:rsidR="00DA4494" w:rsidRPr="00410785" w:rsidRDefault="00DA4494" w:rsidP="00410785">
                                  <w:pPr>
                                    <w:spacing w:before="0" w:after="0" w:line="240" w:lineRule="auto"/>
                                    <w:jc w:val="center"/>
                                    <w:rPr>
                                      <w:rFonts w:ascii="Eras Medium ITC" w:hAnsi="Eras Medium ITC"/>
                                      <w:sz w:val="16"/>
                                    </w:rPr>
                                  </w:pPr>
                                  <w:r w:rsidRPr="00410785">
                                    <w:rPr>
                                      <w:rFonts w:ascii="Eras Medium ITC" w:hAnsi="Eras Medium ITC"/>
                                      <w:sz w:val="16"/>
                                    </w:rPr>
                                    <w:t>Parroquia  Nuestra Señora de la Asunción Paleca</w:t>
                                  </w:r>
                                  <w:r>
                                    <w:rPr>
                                      <w:rFonts w:ascii="Eras Medium ITC" w:hAnsi="Eras Medium ITC"/>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511" name="Imagen 511" descr="C:\Users\Psicologia\Desktop\a000d3d7-e13b-410a-8483-e1ea957fc866.jp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95021" y="65837"/>
                              <a:ext cx="1528877" cy="877824"/>
                            </a:xfrm>
                            <a:prstGeom prst="rect">
                              <a:avLst/>
                            </a:prstGeom>
                            <a:noFill/>
                            <a:ln>
                              <a:noFill/>
                            </a:ln>
                          </pic:spPr>
                        </pic:pic>
                      </wpg:grpSp>
                      <pic:pic xmlns:pic="http://schemas.openxmlformats.org/drawingml/2006/picture">
                        <pic:nvPicPr>
                          <pic:cNvPr id="79" name="Imagen 79" descr="C:\Users\Psicologia\Desktop\injuve.png"/>
                          <pic:cNvPicPr>
                            <a:picLocks noChangeAspect="1"/>
                          </pic:cNvPicPr>
                        </pic:nvPicPr>
                        <pic:blipFill rotWithShape="1">
                          <a:blip r:embed="rId16" cstate="print">
                            <a:extLst>
                              <a:ext uri="{28A0092B-C50C-407E-A947-70E740481C1C}">
                                <a14:useLocalDpi xmlns:a14="http://schemas.microsoft.com/office/drawing/2010/main" val="0"/>
                              </a:ext>
                            </a:extLst>
                          </a:blip>
                          <a:srcRect l="17469" r="21062"/>
                          <a:stretch/>
                        </pic:blipFill>
                        <pic:spPr bwMode="auto">
                          <a:xfrm>
                            <a:off x="4279016" y="1248233"/>
                            <a:ext cx="1010652" cy="57751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9" name="Imagen 2" descr="LOGO UAI"/>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5630779" y="72189"/>
                            <a:ext cx="866273" cy="866274"/>
                          </a:xfrm>
                          <a:prstGeom prst="rect">
                            <a:avLst/>
                          </a:prstGeom>
                          <a:noFill/>
                        </pic:spPr>
                      </pic:pic>
                    </wpg:wgp>
                  </a:graphicData>
                </a:graphic>
              </wp:anchor>
            </w:drawing>
          </mc:Choice>
          <mc:Fallback>
            <w:pict>
              <v:group w14:anchorId="37308F1D" id="136 Grupo" o:spid="_x0000_s1026" style="position:absolute;left:0;text-align:left;margin-left:-39.1pt;margin-top:.15pt;width:511.55pt;height:153.8pt;z-index:251734528" coordsize="64970,19532" o:gfxdata="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">
                <v:group id="80 Grupo" o:spid="_x0000_s1027" style="position:absolute;width:63538;height:19532" coordorigin="-3950,229" coordsize="63556,19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group id="795 Grupo" o:spid="_x0000_s1028" style="position:absolute;left:365;top:229;width:59240;height:19541" coordorigin=",229" coordsize="59246,19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m67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pavC/g7E46A3P4CAAD//wMAUEsBAi0AFAAGAAgAAAAhANvh9svuAAAAhQEAABMAAAAAAAAA&#10;AAAAAAAAAAAAAFtDb250ZW50X1R5cGVzXS54bWxQSwECLQAUAAYACAAAACEAWvQsW78AAAAVAQAA&#10;CwAAAAAAAAAAAAAAAAAfAQAAX3JlbHMvLnJlbHNQSwECLQAUAAYACAAAACEABfJuu8YAAADcAAAA&#10;DwAAAAAAAAAAAAAAAAAHAgAAZHJzL2Rvd25yZXYueG1sUEsFBgAAAAADAAMAtwAAAPoCAAAAAA==&#10;">
                    <v:group id="790 Grupo" o:spid="_x0000_s1029" style="position:absolute;top:229;width:51378;height:16764" coordorigin="-1028,478" coordsize="51381,16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781" o:spid="_x0000_s1030" type="#_x0000_t75" style="position:absolute;left:19440;top:478;width:8719;height:8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">
                        <v:imagedata r:id="rId18" o:title=""/>
                        <v:path arrowok="t"/>
                      </v:shape>
                      <v:shape id="Picture 22" o:spid="_x0000_s1031" type="#_x0000_t75" alt="Resultado de imagen para unimujer odac" style="position:absolute;left:-1028;top:11511;width:21691;height:5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">
                        <v:imagedata r:id="rId19" o:title="Resultado de imagen para unimujer odac"/>
                        <v:path arrowok="t"/>
                      </v:shape>
                      <v:shape id="Picture 10" o:spid="_x0000_s1032" type="#_x0000_t75" alt="Resultado de imagen para corte suprema de justicia el salvador" style="position:absolute;left:41197;top:1221;width:9156;height:9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">
                        <v:imagedata r:id="rId20" o:title="Resultado de imagen para corte suprema de justicia el salvador"/>
                        <v:path arrowok="t"/>
                      </v:shape>
                      <v:shape id="Imagen 788" o:spid="_x0000_s1033" type="#_x0000_t75" style="position:absolute;left:28159;top:478;width:12886;height:8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">
                        <v:imagedata r:id="rId21" o:title="descarga"/>
                        <v:path arrowok="t"/>
                      </v:shape>
                      <v:shape id="Imagen 789" o:spid="_x0000_s1034" type="#_x0000_t75" style="position:absolute;left:10859;top:568;width:7802;height:9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">
                        <v:imagedata r:id="rId22" o:title=""/>
                        <v:path arrowok="t"/>
                      </v:shape>
                    </v:group>
                    <v:shape id="Imagen 791" o:spid="_x0000_s1035" type="#_x0000_t75" style="position:absolute;left:22541;top:10526;width:8612;height:8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">
                      <v:imagedata r:id="rId23" o:title="7iMEmikj_400x400"/>
                      <v:path arrowok="t"/>
                    </v:shape>
                    <v:shape id="Imagen 793" o:spid="_x0000_s1036" type="#_x0000_t75" style="position:absolute;left:51378;top:10526;width:7868;height:9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">
                      <v:imagedata r:id="rId24" o:title="f428f3b1-7313-438a-a202-dd72b405e496"/>
                      <v:path arrowok="t"/>
                    </v:shape>
                    <v:shapetype id="_x0000_t202" coordsize="21600,21600" o:spt="202" path="m,l,21600r21600,l21600,xe">
                      <v:stroke joinstyle="miter"/>
                      <v:path gradientshapeok="t" o:connecttype="rect"/>
                    </v:shapetype>
                    <v:shape id="794 Cuadro de texto" o:spid="_x0000_s1037" type="#_x0000_t202" style="position:absolute;left:30196;top:11270;width:8293;height:7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" filled="f" stroked="f" strokeweight=".5pt">
                      <v:textbox>
                        <w:txbxContent>
                          <w:p w14:paraId="0CA25245" w14:textId="77777777" w:rsidR="00DA4494" w:rsidRPr="00410785" w:rsidRDefault="00DA4494" w:rsidP="00410785">
                            <w:pPr>
                              <w:spacing w:before="0" w:after="0" w:line="240" w:lineRule="auto"/>
                              <w:jc w:val="center"/>
                              <w:rPr>
                                <w:rFonts w:ascii="Eras Medium ITC" w:hAnsi="Eras Medium ITC"/>
                                <w:sz w:val="16"/>
                              </w:rPr>
                            </w:pPr>
                            <w:r w:rsidRPr="00410785">
                              <w:rPr>
                                <w:rFonts w:ascii="Eras Medium ITC" w:hAnsi="Eras Medium ITC"/>
                                <w:sz w:val="16"/>
                              </w:rPr>
                              <w:t>Parroquia  Nuestra Señora de la Asunción Paleca</w:t>
                            </w:r>
                            <w:r>
                              <w:rPr>
                                <w:rFonts w:ascii="Eras Medium ITC" w:hAnsi="Eras Medium ITC"/>
                                <w:sz w:val="16"/>
                              </w:rPr>
                              <w:t>.</w:t>
                            </w:r>
                          </w:p>
                        </w:txbxContent>
                      </v:textbox>
                    </v:shape>
                  </v:group>
                  <v:shape id="Imagen 511" o:spid="_x0000_s1038" type="#_x0000_t75" style="position:absolute;left:-3950;top:658;width:15288;height:8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">
                    <v:imagedata r:id="rId25" o:title="a000d3d7-e13b-410a-8483-e1ea957fc866"/>
                    <v:path arrowok="t"/>
                  </v:shape>
                </v:group>
                <v:shape id="Imagen 79" o:spid="_x0000_s1039" type="#_x0000_t75" style="position:absolute;left:42790;top:12482;width:10106;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">
                  <v:imagedata r:id="rId26" o:title="injuve" cropleft="11448f" cropright="13803f"/>
                  <v:path arrowok="t"/>
                </v:shape>
                <v:shape id="Imagen 2" o:spid="_x0000_s1040" type="#_x0000_t75" alt="LOGO UAI" style="position:absolute;left:56307;top:721;width:8663;height:8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">
                  <v:imagedata r:id="rId27" o:title="LOGO UAI"/>
                  <v:path arrowok="t"/>
                </v:shape>
              </v:group>
            </w:pict>
          </mc:Fallback>
        </mc:AlternateContent>
      </w:r>
    </w:p>
    <w:p w14:paraId="74ABFC71" w14:textId="77777777" w:rsidR="005C07C4" w:rsidRDefault="005C07C4" w:rsidP="00014BB4">
      <w:pPr>
        <w:pStyle w:val="Foto"/>
        <w:jc w:val="left"/>
        <w:rPr>
          <w:rFonts w:ascii="Calibri" w:hAnsi="Calibri" w:cs="Calibri"/>
          <w:noProof/>
          <w:lang w:val="es-SV" w:eastAsia="es-SV"/>
        </w:rPr>
      </w:pPr>
    </w:p>
    <w:p w14:paraId="05006FF1" w14:textId="3D80C4E6" w:rsidR="005C07C4" w:rsidRPr="00AC0EE4" w:rsidRDefault="005C07C4" w:rsidP="00AC0EE4">
      <w:pPr>
        <w:pStyle w:val="Foto"/>
        <w:rPr>
          <w:rFonts w:ascii="Calibri" w:hAnsi="Calibri" w:cs="Calibri"/>
        </w:rPr>
      </w:pPr>
    </w:p>
    <w:p w14:paraId="7CD331CF" w14:textId="43AEBB8D" w:rsidR="005C07C4" w:rsidRPr="002E1281" w:rsidRDefault="005C07C4" w:rsidP="001F012F">
      <w:pPr>
        <w:pStyle w:val="Subttulo"/>
        <w:spacing w:after="0" w:line="240" w:lineRule="auto"/>
        <w:rPr>
          <w:rFonts w:ascii="Calibri" w:hAnsi="Calibri" w:cs="Calibri"/>
          <w:b/>
          <w:color w:val="auto"/>
          <w:sz w:val="28"/>
        </w:rPr>
      </w:pPr>
    </w:p>
    <w:p w14:paraId="4D2ADA6B" w14:textId="48816E50" w:rsidR="005C07C4" w:rsidRDefault="005C07C4" w:rsidP="00AC0EE4">
      <w:pPr>
        <w:pStyle w:val="Informacindecontacto"/>
        <w:spacing w:line="240" w:lineRule="auto"/>
        <w:rPr>
          <w:rFonts w:ascii="Calibri" w:hAnsi="Calibri" w:cs="Calibri"/>
          <w:lang w:bidi="es-ES"/>
        </w:rPr>
      </w:pPr>
    </w:p>
    <w:p w14:paraId="000A1D68" w14:textId="3ABA4683" w:rsidR="00222BD7" w:rsidRDefault="00222BD7" w:rsidP="00AC0EE4">
      <w:pPr>
        <w:pStyle w:val="Informacindecontacto"/>
        <w:spacing w:line="240" w:lineRule="auto"/>
        <w:rPr>
          <w:rFonts w:ascii="Calibri" w:hAnsi="Calibri" w:cs="Calibri"/>
          <w:lang w:bidi="es-ES"/>
        </w:rPr>
      </w:pPr>
    </w:p>
    <w:p w14:paraId="1F16CCCA" w14:textId="6C63D49C" w:rsidR="00222BD7" w:rsidRDefault="00222BD7" w:rsidP="00505DA4">
      <w:pPr>
        <w:pStyle w:val="Informacindecontacto"/>
        <w:spacing w:line="240" w:lineRule="auto"/>
        <w:ind w:left="3600" w:hanging="3600"/>
        <w:rPr>
          <w:rFonts w:ascii="Calibri" w:hAnsi="Calibri" w:cs="Calibri"/>
          <w:lang w:bidi="es-ES"/>
        </w:rPr>
      </w:pPr>
    </w:p>
    <w:p w14:paraId="48BB2917" w14:textId="77777777" w:rsidR="00222BD7" w:rsidRDefault="00222BD7" w:rsidP="00AC0EE4">
      <w:pPr>
        <w:pStyle w:val="Informacindecontacto"/>
        <w:spacing w:line="240" w:lineRule="auto"/>
        <w:rPr>
          <w:rFonts w:ascii="Calibri" w:hAnsi="Calibri" w:cs="Calibri"/>
          <w:lang w:bidi="es-ES"/>
        </w:rPr>
      </w:pPr>
    </w:p>
    <w:p w14:paraId="4F243850" w14:textId="6908F3EB" w:rsidR="00222BD7" w:rsidRDefault="00222BD7" w:rsidP="00AC0EE4">
      <w:pPr>
        <w:pStyle w:val="Informacindecontacto"/>
        <w:spacing w:line="240" w:lineRule="auto"/>
        <w:rPr>
          <w:rFonts w:ascii="Calibri" w:hAnsi="Calibri" w:cs="Calibri"/>
          <w:lang w:bidi="es-ES"/>
        </w:rPr>
      </w:pPr>
    </w:p>
    <w:p w14:paraId="3B91308D" w14:textId="0BD8EC5C" w:rsidR="00222BD7" w:rsidRDefault="00222BD7" w:rsidP="00AC0EE4">
      <w:pPr>
        <w:pStyle w:val="Informacindecontacto"/>
        <w:spacing w:line="240" w:lineRule="auto"/>
        <w:rPr>
          <w:rFonts w:ascii="Calibri" w:hAnsi="Calibri" w:cs="Calibri"/>
          <w:lang w:bidi="es-ES"/>
        </w:rPr>
      </w:pPr>
    </w:p>
    <w:p w14:paraId="4C0062BF" w14:textId="1BF04F87" w:rsidR="00222BD7" w:rsidRDefault="00DA4494" w:rsidP="00AC0EE4">
      <w:pPr>
        <w:pStyle w:val="Informacindecontacto"/>
        <w:spacing w:line="240" w:lineRule="auto"/>
        <w:rPr>
          <w:rFonts w:ascii="Calibri" w:hAnsi="Calibri" w:cs="Calibri"/>
          <w:lang w:bidi="es-ES"/>
        </w:rPr>
      </w:pPr>
      <w:r>
        <w:rPr>
          <w:rFonts w:ascii="Calibri" w:hAnsi="Calibri" w:cs="Calibri"/>
          <w:noProof/>
          <w:lang w:val="es-SV" w:eastAsia="es-SV"/>
        </w:rPr>
        <mc:AlternateContent>
          <mc:Choice Requires="wps">
            <w:drawing>
              <wp:anchor distT="0" distB="0" distL="114300" distR="114300" simplePos="0" relativeHeight="251724288" behindDoc="0" locked="0" layoutInCell="1" allowOverlap="1" wp14:anchorId="656C0DA7" wp14:editId="3E7E7505">
                <wp:simplePos x="0" y="0"/>
                <wp:positionH relativeFrom="column">
                  <wp:posOffset>-44669</wp:posOffset>
                </wp:positionH>
                <wp:positionV relativeFrom="paragraph">
                  <wp:posOffset>155575</wp:posOffset>
                </wp:positionV>
                <wp:extent cx="5824855" cy="2538095"/>
                <wp:effectExtent l="0" t="0" r="0" b="0"/>
                <wp:wrapNone/>
                <wp:docPr id="782" name="782 Cuadro de texto"/>
                <wp:cNvGraphicFramePr/>
                <a:graphic xmlns:a="http://schemas.openxmlformats.org/drawingml/2006/main">
                  <a:graphicData uri="http://schemas.microsoft.com/office/word/2010/wordprocessingShape">
                    <wps:wsp>
                      <wps:cNvSpPr txBox="1"/>
                      <wps:spPr>
                        <a:xfrm>
                          <a:off x="0" y="0"/>
                          <a:ext cx="5824855" cy="25380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187441" w14:textId="22591D4D" w:rsidR="00DA4494" w:rsidRPr="00AC0EE4" w:rsidRDefault="00DA4494" w:rsidP="00515753">
                            <w:pPr>
                              <w:pStyle w:val="Ttulo"/>
                              <w:spacing w:before="0" w:after="0"/>
                              <w:rPr>
                                <w:rFonts w:ascii="Calibri" w:hAnsi="Calibri" w:cs="Calibri"/>
                                <w:sz w:val="96"/>
                              </w:rPr>
                            </w:pPr>
                            <w:r w:rsidRPr="00AC0EE4">
                              <w:rPr>
                                <w:rFonts w:ascii="Calibri" w:hAnsi="Calibri" w:cs="Calibri"/>
                                <w:sz w:val="96"/>
                              </w:rPr>
                              <w:t xml:space="preserve">RUTA </w:t>
                            </w:r>
                            <w:r>
                              <w:rPr>
                                <w:rFonts w:ascii="Calibri" w:hAnsi="Calibri" w:cs="Calibri"/>
                                <w:sz w:val="96"/>
                              </w:rPr>
                              <w:t xml:space="preserve">LOCAL </w:t>
                            </w:r>
                            <w:r w:rsidRPr="00AC0EE4">
                              <w:rPr>
                                <w:rFonts w:ascii="Calibri" w:hAnsi="Calibri" w:cs="Calibri"/>
                                <w:sz w:val="96"/>
                              </w:rPr>
                              <w:t>DE ATENCIÓN A VÍCTIMAS</w:t>
                            </w:r>
                          </w:p>
                          <w:p w14:paraId="162955BE" w14:textId="4ACB0688" w:rsidR="00DA4494" w:rsidRDefault="00DA4494" w:rsidP="00DA4494">
                            <w:pPr>
                              <w:pStyle w:val="Ttulo"/>
                              <w:spacing w:before="0" w:after="0"/>
                              <w:rPr>
                                <w:rFonts w:ascii="Calibri" w:hAnsi="Calibri" w:cs="Calibri"/>
                                <w:sz w:val="36"/>
                              </w:rPr>
                            </w:pPr>
                            <w:r>
                              <w:rPr>
                                <w:rFonts w:ascii="Calibri" w:hAnsi="Calibri" w:cs="Calibri"/>
                                <w:sz w:val="36"/>
                              </w:rPr>
                              <w:t>COMPONENTE 6</w:t>
                            </w:r>
                            <w:r w:rsidRPr="00C541DA">
                              <w:rPr>
                                <w:rFonts w:ascii="Calibri" w:hAnsi="Calibri" w:cs="Calibri"/>
                                <w:sz w:val="36"/>
                              </w:rPr>
                              <w:t xml:space="preserve"> DE ATENCIÓN A VÍCTIMAS DE CIUDAD DELGADO</w:t>
                            </w:r>
                          </w:p>
                          <w:p w14:paraId="5AA0D58D" w14:textId="52BC449C" w:rsidR="00DA4494" w:rsidRPr="00C541DA" w:rsidRDefault="004D6462" w:rsidP="00DA4494">
                            <w:pPr>
                              <w:pStyle w:val="Ttulo"/>
                              <w:spacing w:before="0" w:after="0"/>
                              <w:rPr>
                                <w:rFonts w:ascii="Calibri" w:hAnsi="Calibri" w:cs="Calibri"/>
                                <w:sz w:val="36"/>
                              </w:rPr>
                            </w:pPr>
                            <w:r>
                              <w:rPr>
                                <w:rFonts w:ascii="Calibri" w:hAnsi="Calibri" w:cs="Calibri"/>
                                <w:sz w:val="36"/>
                              </w:rPr>
                              <w:t>COMITÉ MUNICIPAL DE PREVENCIÓ</w:t>
                            </w:r>
                            <w:r w:rsidR="00DA4494">
                              <w:rPr>
                                <w:rFonts w:ascii="Calibri" w:hAnsi="Calibri" w:cs="Calibri"/>
                                <w:sz w:val="36"/>
                              </w:rPr>
                              <w:t>N</w:t>
                            </w:r>
                            <w:r>
                              <w:rPr>
                                <w:rFonts w:ascii="Calibri" w:hAnsi="Calibri" w:cs="Calibri"/>
                                <w:sz w:val="36"/>
                              </w:rPr>
                              <w:t xml:space="preserve"> </w:t>
                            </w:r>
                            <w:r w:rsidR="00DA4494">
                              <w:rPr>
                                <w:rFonts w:ascii="Calibri" w:hAnsi="Calibri" w:cs="Calibri"/>
                                <w:sz w:val="36"/>
                              </w:rPr>
                              <w:t>DE VIOLENCIA</w:t>
                            </w:r>
                          </w:p>
                          <w:p w14:paraId="3FBE2266" w14:textId="22BA155E" w:rsidR="00DA4494" w:rsidRDefault="00DA4494" w:rsidP="00D105FB">
                            <w:pPr>
                              <w:spacing w:line="48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C0DA7" id="782 Cuadro de texto" o:spid="_x0000_s1041" type="#_x0000_t202" style="position:absolute;left:0;text-align:left;margin-left:-3.5pt;margin-top:12.25pt;width:458.65pt;height:199.8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" filled="f" stroked="f" strokeweight=".5pt">
                <v:textbox>
                  <w:txbxContent>
                    <w:p w14:paraId="4D187441" w14:textId="22591D4D" w:rsidR="00DA4494" w:rsidRPr="00AC0EE4" w:rsidRDefault="00DA4494" w:rsidP="00515753">
                      <w:pPr>
                        <w:pStyle w:val="Puesto"/>
                        <w:spacing w:before="0" w:after="0"/>
                        <w:rPr>
                          <w:rFonts w:ascii="Calibri" w:hAnsi="Calibri" w:cs="Calibri"/>
                          <w:sz w:val="96"/>
                        </w:rPr>
                      </w:pPr>
                      <w:r w:rsidRPr="00AC0EE4">
                        <w:rPr>
                          <w:rFonts w:ascii="Calibri" w:hAnsi="Calibri" w:cs="Calibri"/>
                          <w:sz w:val="96"/>
                        </w:rPr>
                        <w:t xml:space="preserve">RUTA </w:t>
                      </w:r>
                      <w:r>
                        <w:rPr>
                          <w:rFonts w:ascii="Calibri" w:hAnsi="Calibri" w:cs="Calibri"/>
                          <w:sz w:val="96"/>
                        </w:rPr>
                        <w:t xml:space="preserve">LOCAL </w:t>
                      </w:r>
                      <w:r w:rsidRPr="00AC0EE4">
                        <w:rPr>
                          <w:rFonts w:ascii="Calibri" w:hAnsi="Calibri" w:cs="Calibri"/>
                          <w:sz w:val="96"/>
                        </w:rPr>
                        <w:t>DE ATENCIÓN A VÍCTIMAS</w:t>
                      </w:r>
                    </w:p>
                    <w:p w14:paraId="162955BE" w14:textId="4ACB0688" w:rsidR="00DA4494" w:rsidRDefault="00DA4494" w:rsidP="00DA4494">
                      <w:pPr>
                        <w:pStyle w:val="Puesto"/>
                        <w:spacing w:before="0" w:after="0"/>
                        <w:rPr>
                          <w:rFonts w:ascii="Calibri" w:hAnsi="Calibri" w:cs="Calibri"/>
                          <w:sz w:val="36"/>
                        </w:rPr>
                      </w:pPr>
                      <w:r>
                        <w:rPr>
                          <w:rFonts w:ascii="Calibri" w:hAnsi="Calibri" w:cs="Calibri"/>
                          <w:sz w:val="36"/>
                        </w:rPr>
                        <w:t>COMPONENTE 6</w:t>
                      </w:r>
                      <w:r w:rsidRPr="00C541DA">
                        <w:rPr>
                          <w:rFonts w:ascii="Calibri" w:hAnsi="Calibri" w:cs="Calibri"/>
                          <w:sz w:val="36"/>
                        </w:rPr>
                        <w:t xml:space="preserve"> DE ATENCIÓN A VÍCTIMAS DE CIUDAD DELGADO</w:t>
                      </w:r>
                    </w:p>
                    <w:p w14:paraId="5AA0D58D" w14:textId="52BC449C" w:rsidR="00DA4494" w:rsidRPr="00C541DA" w:rsidRDefault="004D6462" w:rsidP="00DA4494">
                      <w:pPr>
                        <w:pStyle w:val="Puesto"/>
                        <w:spacing w:before="0" w:after="0"/>
                        <w:rPr>
                          <w:rFonts w:ascii="Calibri" w:hAnsi="Calibri" w:cs="Calibri"/>
                          <w:sz w:val="36"/>
                        </w:rPr>
                      </w:pPr>
                      <w:r>
                        <w:rPr>
                          <w:rFonts w:ascii="Calibri" w:hAnsi="Calibri" w:cs="Calibri"/>
                          <w:sz w:val="36"/>
                        </w:rPr>
                        <w:t>COMITÉ MUNICIPAL DE PREVENCIÓ</w:t>
                      </w:r>
                      <w:r w:rsidR="00DA4494">
                        <w:rPr>
                          <w:rFonts w:ascii="Calibri" w:hAnsi="Calibri" w:cs="Calibri"/>
                          <w:sz w:val="36"/>
                        </w:rPr>
                        <w:t>N</w:t>
                      </w:r>
                      <w:r>
                        <w:rPr>
                          <w:rFonts w:ascii="Calibri" w:hAnsi="Calibri" w:cs="Calibri"/>
                          <w:sz w:val="36"/>
                        </w:rPr>
                        <w:t xml:space="preserve"> </w:t>
                      </w:r>
                      <w:r w:rsidR="00DA4494">
                        <w:rPr>
                          <w:rFonts w:ascii="Calibri" w:hAnsi="Calibri" w:cs="Calibri"/>
                          <w:sz w:val="36"/>
                        </w:rPr>
                        <w:t>DE VIOLENCIA</w:t>
                      </w:r>
                    </w:p>
                    <w:p w14:paraId="3FBE2266" w14:textId="22BA155E" w:rsidR="00DA4494" w:rsidRDefault="00DA4494" w:rsidP="00D105FB">
                      <w:pPr>
                        <w:spacing w:line="480" w:lineRule="auto"/>
                        <w:jc w:val="center"/>
                      </w:pPr>
                    </w:p>
                  </w:txbxContent>
                </v:textbox>
              </v:shape>
            </w:pict>
          </mc:Fallback>
        </mc:AlternateContent>
      </w:r>
    </w:p>
    <w:p w14:paraId="45D904D7" w14:textId="3324EE0B" w:rsidR="00222BD7" w:rsidRDefault="00222BD7" w:rsidP="00AC0EE4">
      <w:pPr>
        <w:pStyle w:val="Informacindecontacto"/>
        <w:spacing w:line="240" w:lineRule="auto"/>
        <w:rPr>
          <w:rFonts w:ascii="Calibri" w:hAnsi="Calibri" w:cs="Calibri"/>
          <w:lang w:bidi="es-ES"/>
        </w:rPr>
      </w:pPr>
    </w:p>
    <w:p w14:paraId="319B8293" w14:textId="77777777" w:rsidR="00222BD7" w:rsidRDefault="00222BD7" w:rsidP="00AC0EE4">
      <w:pPr>
        <w:pStyle w:val="Informacindecontacto"/>
        <w:spacing w:line="240" w:lineRule="auto"/>
        <w:rPr>
          <w:rFonts w:ascii="Calibri" w:hAnsi="Calibri" w:cs="Calibri"/>
          <w:lang w:bidi="es-ES"/>
        </w:rPr>
      </w:pPr>
    </w:p>
    <w:p w14:paraId="35ED0C68" w14:textId="5B7EC3A1" w:rsidR="00222BD7" w:rsidRDefault="00222BD7" w:rsidP="00AC0EE4">
      <w:pPr>
        <w:pStyle w:val="Informacindecontacto"/>
        <w:spacing w:line="240" w:lineRule="auto"/>
        <w:rPr>
          <w:rFonts w:ascii="Calibri" w:hAnsi="Calibri" w:cs="Calibri"/>
          <w:lang w:bidi="es-ES"/>
        </w:rPr>
      </w:pPr>
    </w:p>
    <w:p w14:paraId="6201C4CD" w14:textId="77777777" w:rsidR="00222BD7" w:rsidRDefault="00222BD7" w:rsidP="00AC0EE4">
      <w:pPr>
        <w:pStyle w:val="Informacindecontacto"/>
        <w:spacing w:line="240" w:lineRule="auto"/>
        <w:rPr>
          <w:rFonts w:ascii="Calibri" w:hAnsi="Calibri" w:cs="Calibri"/>
          <w:lang w:bidi="es-ES"/>
        </w:rPr>
      </w:pPr>
    </w:p>
    <w:p w14:paraId="78E7D033" w14:textId="6243B4F1" w:rsidR="00222BD7" w:rsidRDefault="00222BD7" w:rsidP="00AC0EE4">
      <w:pPr>
        <w:pStyle w:val="Informacindecontacto"/>
        <w:spacing w:line="240" w:lineRule="auto"/>
        <w:rPr>
          <w:rFonts w:ascii="Calibri" w:hAnsi="Calibri" w:cs="Calibri"/>
          <w:lang w:bidi="es-ES"/>
        </w:rPr>
      </w:pPr>
    </w:p>
    <w:p w14:paraId="702B2BA9" w14:textId="1E47BFDA" w:rsidR="00222BD7" w:rsidRDefault="00222BD7" w:rsidP="00AC0EE4">
      <w:pPr>
        <w:pStyle w:val="Informacindecontacto"/>
        <w:spacing w:line="240" w:lineRule="auto"/>
        <w:rPr>
          <w:rFonts w:ascii="Calibri" w:hAnsi="Calibri" w:cs="Calibri"/>
          <w:lang w:bidi="es-ES"/>
        </w:rPr>
      </w:pPr>
    </w:p>
    <w:p w14:paraId="4336EB67" w14:textId="21995E8A" w:rsidR="00222BD7" w:rsidRDefault="00222BD7" w:rsidP="00AC0EE4">
      <w:pPr>
        <w:pStyle w:val="Informacindecontacto"/>
        <w:spacing w:line="240" w:lineRule="auto"/>
        <w:rPr>
          <w:rFonts w:ascii="Calibri" w:hAnsi="Calibri" w:cs="Calibri"/>
          <w:lang w:bidi="es-ES"/>
        </w:rPr>
      </w:pPr>
    </w:p>
    <w:p w14:paraId="2CF1B5BF" w14:textId="5AF199FE" w:rsidR="00222BD7" w:rsidRDefault="00222BD7" w:rsidP="00AC0EE4">
      <w:pPr>
        <w:pStyle w:val="Informacindecontacto"/>
        <w:spacing w:line="240" w:lineRule="auto"/>
        <w:rPr>
          <w:rFonts w:ascii="Calibri" w:hAnsi="Calibri" w:cs="Calibri"/>
          <w:lang w:bidi="es-ES"/>
        </w:rPr>
      </w:pPr>
    </w:p>
    <w:p w14:paraId="4FD6265E" w14:textId="563A2607" w:rsidR="00222BD7" w:rsidRDefault="00222BD7" w:rsidP="00AC0EE4">
      <w:pPr>
        <w:pStyle w:val="Informacindecontacto"/>
        <w:spacing w:line="240" w:lineRule="auto"/>
        <w:rPr>
          <w:rFonts w:ascii="Calibri" w:hAnsi="Calibri" w:cs="Calibri"/>
          <w:lang w:bidi="es-ES"/>
        </w:rPr>
      </w:pPr>
    </w:p>
    <w:p w14:paraId="658AD703" w14:textId="5D3F6C43" w:rsidR="00222BD7" w:rsidRDefault="00222BD7" w:rsidP="00AC0EE4">
      <w:pPr>
        <w:pStyle w:val="Informacindecontacto"/>
        <w:spacing w:line="240" w:lineRule="auto"/>
        <w:rPr>
          <w:rFonts w:ascii="Calibri" w:hAnsi="Calibri" w:cs="Calibri"/>
          <w:lang w:bidi="es-ES"/>
        </w:rPr>
      </w:pPr>
    </w:p>
    <w:p w14:paraId="1A677964" w14:textId="037A6F9A" w:rsidR="00222BD7" w:rsidRDefault="00222BD7" w:rsidP="00AC0EE4">
      <w:pPr>
        <w:pStyle w:val="Informacindecontacto"/>
        <w:spacing w:line="240" w:lineRule="auto"/>
        <w:rPr>
          <w:rFonts w:ascii="Calibri" w:hAnsi="Calibri" w:cs="Calibri"/>
          <w:lang w:bidi="es-ES"/>
        </w:rPr>
      </w:pPr>
    </w:p>
    <w:p w14:paraId="0EA8A901" w14:textId="354A7C4D" w:rsidR="00222BD7" w:rsidRDefault="00222BD7" w:rsidP="00AC0EE4">
      <w:pPr>
        <w:pStyle w:val="Informacindecontacto"/>
        <w:spacing w:line="240" w:lineRule="auto"/>
        <w:rPr>
          <w:rFonts w:ascii="Calibri" w:hAnsi="Calibri" w:cs="Calibri"/>
          <w:lang w:bidi="es-ES"/>
        </w:rPr>
      </w:pPr>
    </w:p>
    <w:p w14:paraId="77683D43" w14:textId="2CECE80B" w:rsidR="00222BD7" w:rsidRDefault="00222BD7" w:rsidP="00AC0EE4">
      <w:pPr>
        <w:pStyle w:val="Informacindecontacto"/>
        <w:spacing w:line="240" w:lineRule="auto"/>
        <w:rPr>
          <w:rFonts w:ascii="Calibri" w:hAnsi="Calibri" w:cs="Calibri"/>
          <w:lang w:bidi="es-ES"/>
        </w:rPr>
      </w:pPr>
    </w:p>
    <w:p w14:paraId="7503327E" w14:textId="61902625" w:rsidR="00222BD7" w:rsidRDefault="001D4D4E" w:rsidP="00AC0EE4">
      <w:pPr>
        <w:pStyle w:val="Informacindecontacto"/>
        <w:spacing w:line="240" w:lineRule="auto"/>
        <w:rPr>
          <w:rFonts w:ascii="Calibri" w:hAnsi="Calibri" w:cs="Calibri"/>
          <w:lang w:bidi="es-ES"/>
        </w:rPr>
      </w:pPr>
      <w:r>
        <w:rPr>
          <w:noProof/>
          <w:lang w:val="es-SV" w:eastAsia="es-SV"/>
        </w:rPr>
        <w:drawing>
          <wp:anchor distT="0" distB="0" distL="114300" distR="114300" simplePos="0" relativeHeight="251752960" behindDoc="1" locked="0" layoutInCell="1" allowOverlap="1" wp14:anchorId="31177A5A" wp14:editId="13BD1BF9">
            <wp:simplePos x="0" y="0"/>
            <wp:positionH relativeFrom="column">
              <wp:posOffset>-71755</wp:posOffset>
            </wp:positionH>
            <wp:positionV relativeFrom="paragraph">
              <wp:posOffset>292735</wp:posOffset>
            </wp:positionV>
            <wp:extent cx="5851525" cy="109855"/>
            <wp:effectExtent l="0" t="0" r="0" b="4445"/>
            <wp:wrapTight wrapText="bothSides">
              <wp:wrapPolygon edited="0">
                <wp:start x="0" y="0"/>
                <wp:lineTo x="0" y="18728"/>
                <wp:lineTo x="21518" y="18728"/>
                <wp:lineTo x="21518" y="0"/>
                <wp:lineTo x="0" y="0"/>
              </wp:wrapPolygon>
            </wp:wrapTight>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51525" cy="109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B4EF0E" w14:textId="64EE843D" w:rsidR="00222BD7" w:rsidRDefault="001D4D4E" w:rsidP="00AC0EE4">
      <w:pPr>
        <w:pStyle w:val="Informacindecontacto"/>
        <w:spacing w:line="240" w:lineRule="auto"/>
        <w:rPr>
          <w:rFonts w:ascii="Calibri" w:hAnsi="Calibri" w:cs="Calibri"/>
          <w:lang w:bidi="es-ES"/>
        </w:rPr>
      </w:pPr>
      <w:r>
        <w:rPr>
          <w:rFonts w:ascii="Calibri" w:hAnsi="Calibri" w:cs="Calibri"/>
          <w:noProof/>
          <w:lang w:val="es-SV" w:eastAsia="es-SV"/>
        </w:rPr>
        <mc:AlternateContent>
          <mc:Choice Requires="wps">
            <w:drawing>
              <wp:anchor distT="0" distB="0" distL="114300" distR="114300" simplePos="0" relativeHeight="251745792" behindDoc="0" locked="0" layoutInCell="1" allowOverlap="1" wp14:anchorId="5AD64AB1" wp14:editId="2B2A18C7">
                <wp:simplePos x="0" y="0"/>
                <wp:positionH relativeFrom="column">
                  <wp:posOffset>-843652</wp:posOffset>
                </wp:positionH>
                <wp:positionV relativeFrom="paragraph">
                  <wp:posOffset>-76988</wp:posOffset>
                </wp:positionV>
                <wp:extent cx="7173048" cy="45719"/>
                <wp:effectExtent l="0" t="0" r="8890" b="0"/>
                <wp:wrapNone/>
                <wp:docPr id="138" name="138 Rectángulo"/>
                <wp:cNvGraphicFramePr/>
                <a:graphic xmlns:a="http://schemas.openxmlformats.org/drawingml/2006/main">
                  <a:graphicData uri="http://schemas.microsoft.com/office/word/2010/wordprocessingShape">
                    <wps:wsp>
                      <wps:cNvSpPr/>
                      <wps:spPr>
                        <a:xfrm>
                          <a:off x="0" y="0"/>
                          <a:ext cx="7173048" cy="45719"/>
                        </a:xfrm>
                        <a:prstGeom prst="rect">
                          <a:avLst/>
                        </a:prstGeom>
                        <a:solidFill>
                          <a:schemeClr val="tx1">
                            <a:lumMod val="65000"/>
                            <a:lumOff val="35000"/>
                            <a:alpha val="27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B84836" id="138 Rectángulo" o:spid="_x0000_s1026" style="position:absolute;margin-left:-66.45pt;margin-top:-6.05pt;width:564.8pt;height:3.6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" fillcolor="#5a5a5a [2109]" stroked="f" strokeweight="2pt">
                <v:fill opacity="17733f"/>
              </v:rect>
            </w:pict>
          </mc:Fallback>
        </mc:AlternateContent>
      </w:r>
    </w:p>
    <w:p w14:paraId="3643B97D" w14:textId="79647ED0" w:rsidR="00222BD7" w:rsidRDefault="001D4D4E" w:rsidP="00AC0EE4">
      <w:pPr>
        <w:pStyle w:val="Informacindecontacto"/>
        <w:spacing w:line="240" w:lineRule="auto"/>
        <w:rPr>
          <w:rFonts w:ascii="Calibri" w:hAnsi="Calibri" w:cs="Calibri"/>
          <w:lang w:bidi="es-ES"/>
        </w:rPr>
      </w:pPr>
      <w:r>
        <w:rPr>
          <w:rFonts w:ascii="Calibri" w:hAnsi="Calibri" w:cs="Calibri"/>
          <w:noProof/>
          <w:lang w:val="es-SV" w:eastAsia="es-SV"/>
        </w:rPr>
        <mc:AlternateContent>
          <mc:Choice Requires="wps">
            <w:drawing>
              <wp:anchor distT="0" distB="0" distL="114300" distR="114300" simplePos="0" relativeHeight="251760128" behindDoc="0" locked="0" layoutInCell="1" allowOverlap="1" wp14:anchorId="0C000B89" wp14:editId="0BE3B0B0">
                <wp:simplePos x="0" y="0"/>
                <wp:positionH relativeFrom="column">
                  <wp:posOffset>-1085215</wp:posOffset>
                </wp:positionH>
                <wp:positionV relativeFrom="paragraph">
                  <wp:posOffset>-2540</wp:posOffset>
                </wp:positionV>
                <wp:extent cx="7633970" cy="384810"/>
                <wp:effectExtent l="0" t="0" r="5080" b="0"/>
                <wp:wrapNone/>
                <wp:docPr id="150" name="150 Rectángulo"/>
                <wp:cNvGraphicFramePr/>
                <a:graphic xmlns:a="http://schemas.openxmlformats.org/drawingml/2006/main">
                  <a:graphicData uri="http://schemas.microsoft.com/office/word/2010/wordprocessingShape">
                    <wps:wsp>
                      <wps:cNvSpPr/>
                      <wps:spPr>
                        <a:xfrm>
                          <a:off x="0" y="0"/>
                          <a:ext cx="7633970" cy="384810"/>
                        </a:xfrm>
                        <a:prstGeom prst="rect">
                          <a:avLst/>
                        </a:prstGeom>
                        <a:solidFill>
                          <a:schemeClr val="tx1">
                            <a:lumMod val="65000"/>
                            <a:lumOff val="35000"/>
                            <a:alpha val="27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7CB2B" id="150 Rectángulo" o:spid="_x0000_s1026" style="position:absolute;margin-left:-85.45pt;margin-top:-.2pt;width:601.1pt;height:30.3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" fillcolor="#5a5a5a [2109]" stroked="f" strokeweight="2pt">
                <v:fill opacity="17733f"/>
              </v:rect>
            </w:pict>
          </mc:Fallback>
        </mc:AlternateContent>
      </w:r>
    </w:p>
    <w:p w14:paraId="5F2FBC3C" w14:textId="232CA1C7" w:rsidR="00222BD7" w:rsidRDefault="001D4D4E" w:rsidP="00AC0EE4">
      <w:pPr>
        <w:pStyle w:val="Informacindecontacto"/>
        <w:spacing w:line="240" w:lineRule="auto"/>
        <w:rPr>
          <w:rFonts w:ascii="Calibri" w:hAnsi="Calibri" w:cs="Calibri"/>
          <w:lang w:bidi="es-ES"/>
        </w:rPr>
      </w:pPr>
      <w:r>
        <w:rPr>
          <w:rFonts w:ascii="Calibri" w:hAnsi="Calibri" w:cs="Calibri"/>
          <w:noProof/>
          <w:lang w:val="es-SV" w:eastAsia="es-SV"/>
        </w:rPr>
        <mc:AlternateContent>
          <mc:Choice Requires="wps">
            <w:drawing>
              <wp:anchor distT="0" distB="0" distL="114300" distR="114300" simplePos="0" relativeHeight="251758080" behindDoc="0" locked="0" layoutInCell="1" allowOverlap="1" wp14:anchorId="6930978B" wp14:editId="2B5ADC1B">
                <wp:simplePos x="0" y="0"/>
                <wp:positionH relativeFrom="column">
                  <wp:posOffset>-2394725</wp:posOffset>
                </wp:positionH>
                <wp:positionV relativeFrom="paragraph">
                  <wp:posOffset>86361</wp:posOffset>
                </wp:positionV>
                <wp:extent cx="8246110" cy="3577590"/>
                <wp:effectExtent l="190500" t="495300" r="0" b="499110"/>
                <wp:wrapNone/>
                <wp:docPr id="149" name="149 Triángulo rectángulo"/>
                <wp:cNvGraphicFramePr/>
                <a:graphic xmlns:a="http://schemas.openxmlformats.org/drawingml/2006/main">
                  <a:graphicData uri="http://schemas.microsoft.com/office/word/2010/wordprocessingShape">
                    <wps:wsp>
                      <wps:cNvSpPr/>
                      <wps:spPr>
                        <a:xfrm rot="419525">
                          <a:off x="0" y="0"/>
                          <a:ext cx="8246110" cy="3577590"/>
                        </a:xfrm>
                        <a:prstGeom prst="rtTriangle">
                          <a:avLst/>
                        </a:prstGeom>
                        <a:solidFill>
                          <a:schemeClr val="tx1">
                            <a:lumMod val="85000"/>
                            <a:lumOff val="15000"/>
                            <a:alpha val="20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6B88CC" id="_x0000_t6" coordsize="21600,21600" o:spt="6" path="m,l,21600r21600,xe">
                <v:stroke joinstyle="miter"/>
                <v:path gradientshapeok="t" o:connecttype="custom" o:connectlocs="0,0;0,10800;0,21600;10800,21600;21600,21600;10800,10800" textboxrect="1800,12600,12600,19800"/>
              </v:shapetype>
              <v:shape id="149 Triángulo rectángulo" o:spid="_x0000_s1026" type="#_x0000_t6" style="position:absolute;margin-left:-188.55pt;margin-top:6.8pt;width:649.3pt;height:281.7pt;rotation:458233fd;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" fillcolor="#272727 [2749]" stroked="f" strokeweight="2pt">
                <v:fill opacity="13107f"/>
              </v:shape>
            </w:pict>
          </mc:Fallback>
        </mc:AlternateContent>
      </w:r>
      <w:r w:rsidR="00D105FB">
        <w:rPr>
          <w:rFonts w:ascii="Calibri" w:hAnsi="Calibri" w:cs="Calibri"/>
          <w:noProof/>
          <w:lang w:val="es-SV" w:eastAsia="es-SV"/>
        </w:rPr>
        <mc:AlternateContent>
          <mc:Choice Requires="wps">
            <w:drawing>
              <wp:anchor distT="0" distB="0" distL="114300" distR="114300" simplePos="0" relativeHeight="251579903" behindDoc="0" locked="0" layoutInCell="1" allowOverlap="1" wp14:anchorId="626F95D5" wp14:editId="0B58F207">
                <wp:simplePos x="0" y="0"/>
                <wp:positionH relativeFrom="column">
                  <wp:posOffset>-1080135</wp:posOffset>
                </wp:positionH>
                <wp:positionV relativeFrom="paragraph">
                  <wp:posOffset>37236</wp:posOffset>
                </wp:positionV>
                <wp:extent cx="7633970" cy="3096883"/>
                <wp:effectExtent l="0" t="0" r="5080" b="8890"/>
                <wp:wrapNone/>
                <wp:docPr id="133" name="133 Rectángulo"/>
                <wp:cNvGraphicFramePr/>
                <a:graphic xmlns:a="http://schemas.openxmlformats.org/drawingml/2006/main">
                  <a:graphicData uri="http://schemas.microsoft.com/office/word/2010/wordprocessingShape">
                    <wps:wsp>
                      <wps:cNvSpPr/>
                      <wps:spPr>
                        <a:xfrm>
                          <a:off x="0" y="0"/>
                          <a:ext cx="7633970" cy="3096883"/>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7E24B1" w14:textId="77777777" w:rsidR="00DA4494" w:rsidRDefault="00DA4494" w:rsidP="00D105FB">
                            <w:pPr>
                              <w:pStyle w:val="Informacindecontacto"/>
                              <w:spacing w:line="240" w:lineRule="auto"/>
                              <w:jc w:val="right"/>
                              <w:rPr>
                                <w:b/>
                                <w:color w:val="auto"/>
                              </w:rPr>
                            </w:pPr>
                          </w:p>
                          <w:p w14:paraId="705278EF" w14:textId="77777777" w:rsidR="00DA4494" w:rsidRDefault="00DA4494" w:rsidP="00D105FB">
                            <w:pPr>
                              <w:pStyle w:val="Informacindecontacto"/>
                              <w:spacing w:line="240" w:lineRule="auto"/>
                              <w:jc w:val="right"/>
                              <w:rPr>
                                <w:b/>
                                <w:color w:val="auto"/>
                              </w:rPr>
                            </w:pPr>
                          </w:p>
                          <w:p w14:paraId="26F6527A" w14:textId="77777777" w:rsidR="00DA4494" w:rsidRDefault="00DA4494" w:rsidP="00D105FB">
                            <w:pPr>
                              <w:pStyle w:val="Informacindecontacto"/>
                              <w:spacing w:line="240" w:lineRule="auto"/>
                              <w:jc w:val="right"/>
                              <w:rPr>
                                <w:b/>
                                <w:color w:val="auto"/>
                              </w:rPr>
                            </w:pPr>
                          </w:p>
                          <w:p w14:paraId="52C6CA4A" w14:textId="77777777" w:rsidR="00DA4494" w:rsidRDefault="00DA4494" w:rsidP="00D105FB">
                            <w:pPr>
                              <w:pStyle w:val="Informacindecontacto"/>
                              <w:spacing w:line="240" w:lineRule="auto"/>
                              <w:jc w:val="right"/>
                              <w:rPr>
                                <w:b/>
                                <w:color w:val="auto"/>
                              </w:rPr>
                            </w:pPr>
                          </w:p>
                          <w:p w14:paraId="2F4B6D06" w14:textId="77777777" w:rsidR="00DA4494" w:rsidRDefault="00DA4494" w:rsidP="00D105FB">
                            <w:pPr>
                              <w:pStyle w:val="Informacindecontacto"/>
                              <w:spacing w:line="240" w:lineRule="auto"/>
                              <w:jc w:val="right"/>
                              <w:rPr>
                                <w:b/>
                                <w:color w:val="auto"/>
                              </w:rPr>
                            </w:pPr>
                          </w:p>
                          <w:p w14:paraId="7BA2477B" w14:textId="77777777" w:rsidR="00DA4494" w:rsidRDefault="00DA4494" w:rsidP="00D105FB">
                            <w:pPr>
                              <w:pStyle w:val="Informacindecontacto"/>
                              <w:spacing w:line="240" w:lineRule="auto"/>
                              <w:jc w:val="right"/>
                              <w:rPr>
                                <w:b/>
                                <w:color w:val="auto"/>
                              </w:rPr>
                            </w:pPr>
                          </w:p>
                          <w:p w14:paraId="1B9D44C1" w14:textId="77777777" w:rsidR="00DA4494" w:rsidRDefault="00DA4494" w:rsidP="00D105FB">
                            <w:pPr>
                              <w:pStyle w:val="Informacindecontacto"/>
                              <w:spacing w:line="240" w:lineRule="auto"/>
                              <w:jc w:val="right"/>
                              <w:rPr>
                                <w:b/>
                                <w:color w:val="auto"/>
                              </w:rPr>
                            </w:pPr>
                          </w:p>
                          <w:p w14:paraId="7B635862" w14:textId="77777777" w:rsidR="00DA4494" w:rsidRDefault="00DA4494" w:rsidP="00D105FB">
                            <w:pPr>
                              <w:pStyle w:val="Informacindecontacto"/>
                              <w:spacing w:line="240" w:lineRule="auto"/>
                              <w:jc w:val="right"/>
                              <w:rPr>
                                <w:b/>
                                <w:color w:val="auto"/>
                              </w:rPr>
                            </w:pPr>
                          </w:p>
                          <w:p w14:paraId="2D429140" w14:textId="77777777" w:rsidR="00DA4494" w:rsidRDefault="00DA4494" w:rsidP="00D105FB">
                            <w:pPr>
                              <w:pStyle w:val="Informacindecontacto"/>
                              <w:spacing w:line="240" w:lineRule="auto"/>
                              <w:jc w:val="right"/>
                              <w:rPr>
                                <w:b/>
                                <w:color w:val="auto"/>
                              </w:rPr>
                            </w:pPr>
                          </w:p>
                          <w:p w14:paraId="6DCB2295" w14:textId="77777777" w:rsidR="00DA4494" w:rsidRDefault="00DA4494" w:rsidP="00D105FB">
                            <w:pPr>
                              <w:pStyle w:val="Informacindecontacto"/>
                              <w:spacing w:line="240" w:lineRule="auto"/>
                              <w:jc w:val="right"/>
                              <w:rPr>
                                <w:b/>
                                <w:color w:val="auto"/>
                              </w:rPr>
                            </w:pPr>
                          </w:p>
                          <w:p w14:paraId="24FAA245" w14:textId="77777777" w:rsidR="00DA4494" w:rsidRDefault="00DA4494" w:rsidP="00D105FB">
                            <w:pPr>
                              <w:pStyle w:val="Informacindecontacto"/>
                              <w:spacing w:line="240" w:lineRule="auto"/>
                              <w:jc w:val="right"/>
                              <w:rPr>
                                <w:b/>
                                <w:color w:val="auto"/>
                              </w:rPr>
                            </w:pPr>
                          </w:p>
                          <w:p w14:paraId="3E2FF986" w14:textId="77777777" w:rsidR="00DA4494" w:rsidRDefault="00DA4494" w:rsidP="00D105FB">
                            <w:pPr>
                              <w:pStyle w:val="Informacindecontacto"/>
                              <w:spacing w:line="240" w:lineRule="auto"/>
                              <w:jc w:val="right"/>
                              <w:rPr>
                                <w:b/>
                                <w:color w:val="auto"/>
                              </w:rPr>
                            </w:pPr>
                          </w:p>
                          <w:p w14:paraId="518455F5" w14:textId="77777777" w:rsidR="00DA4494" w:rsidRDefault="00DA4494" w:rsidP="00D105FB">
                            <w:pPr>
                              <w:pStyle w:val="Informacindecontacto"/>
                              <w:spacing w:line="240" w:lineRule="auto"/>
                              <w:jc w:val="right"/>
                              <w:rPr>
                                <w:b/>
                                <w:color w:val="auto"/>
                              </w:rPr>
                            </w:pPr>
                          </w:p>
                          <w:p w14:paraId="1BFCA622" w14:textId="0E4DDDE7" w:rsidR="00DA4494" w:rsidRPr="001F012F" w:rsidRDefault="00DA4494" w:rsidP="00DA4494">
                            <w:pPr>
                              <w:pStyle w:val="Informacindecontacto"/>
                              <w:spacing w:line="240" w:lineRule="auto"/>
                              <w:rPr>
                                <w:rFonts w:ascii="Calibri" w:hAnsi="Calibri" w:cs="Calibri"/>
                                <w:b/>
                                <w:color w:val="auto"/>
                                <w:sz w:val="28"/>
                                <w:lang w:bidi="es-ES"/>
                              </w:rPr>
                            </w:pPr>
                            <w:r w:rsidRPr="001F012F">
                              <w:rPr>
                                <w:b/>
                                <w:color w:val="auto"/>
                              </w:rPr>
                              <w:t xml:space="preserve">CIUDAD DELGADO </w:t>
                            </w:r>
                            <w:r w:rsidRPr="001F012F">
                              <w:rPr>
                                <w:rFonts w:ascii="Calibri" w:hAnsi="Calibri" w:cs="Calibri"/>
                                <w:b/>
                                <w:color w:val="auto"/>
                                <w:sz w:val="28"/>
                                <w:lang w:bidi="es-ES"/>
                              </w:rPr>
                              <w:t>|</w:t>
                            </w:r>
                            <w:r>
                              <w:rPr>
                                <w:rFonts w:ascii="Calibri" w:hAnsi="Calibri" w:cs="Calibri"/>
                                <w:b/>
                                <w:color w:val="auto"/>
                                <w:sz w:val="28"/>
                                <w:lang w:bidi="es-ES"/>
                              </w:rPr>
                              <w:t xml:space="preserve"> </w:t>
                            </w:r>
                            <w:r w:rsidRPr="00833275">
                              <w:rPr>
                                <w:rFonts w:ascii="Calibri" w:hAnsi="Calibri" w:cs="Calibri"/>
                                <w:color w:val="auto"/>
                                <w:sz w:val="28"/>
                                <w:lang w:bidi="es-ES"/>
                              </w:rPr>
                              <w:t xml:space="preserve"> </w:t>
                            </w:r>
                            <w:r>
                              <w:rPr>
                                <w:rFonts w:ascii="Calibri" w:hAnsi="Calibri" w:cs="Calibri"/>
                                <w:color w:val="auto"/>
                                <w:sz w:val="28"/>
                                <w:lang w:bidi="es-ES"/>
                              </w:rPr>
                              <w:t xml:space="preserve">6 </w:t>
                            </w:r>
                            <w:r w:rsidRPr="00833275">
                              <w:rPr>
                                <w:rFonts w:ascii="Calibri" w:hAnsi="Calibri" w:cs="Calibri"/>
                                <w:color w:val="auto"/>
                                <w:sz w:val="28"/>
                                <w:lang w:bidi="es-ES"/>
                              </w:rPr>
                              <w:t>de MARZO 2019</w:t>
                            </w:r>
                            <w:r w:rsidRPr="001F012F">
                              <w:rPr>
                                <w:rFonts w:ascii="Calibri" w:hAnsi="Calibri" w:cs="Calibri"/>
                                <w:b/>
                                <w:color w:val="auto"/>
                                <w:sz w:val="28"/>
                                <w:lang w:bidi="es-ES"/>
                              </w:rPr>
                              <w:t xml:space="preserve">  |</w:t>
                            </w:r>
                          </w:p>
                          <w:p w14:paraId="4C7FA248" w14:textId="77777777" w:rsidR="00DA4494" w:rsidRDefault="00DA4494" w:rsidP="00D105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6F95D5" id="133 Rectángulo" o:spid="_x0000_s1042" style="position:absolute;left:0;text-align:left;margin-left:-85.05pt;margin-top:2.95pt;width:601.1pt;height:243.85pt;z-index:2515799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" fillcolor="#1ab39f [3209]" stroked="f" strokeweight="2pt">
                <v:textbox>
                  <w:txbxContent>
                    <w:p w14:paraId="467E24B1" w14:textId="77777777" w:rsidR="00DA4494" w:rsidRDefault="00DA4494" w:rsidP="00D105FB">
                      <w:pPr>
                        <w:pStyle w:val="Informacindecontacto"/>
                        <w:spacing w:line="240" w:lineRule="auto"/>
                        <w:jc w:val="right"/>
                        <w:rPr>
                          <w:b/>
                          <w:color w:val="auto"/>
                        </w:rPr>
                      </w:pPr>
                    </w:p>
                    <w:p w14:paraId="705278EF" w14:textId="77777777" w:rsidR="00DA4494" w:rsidRDefault="00DA4494" w:rsidP="00D105FB">
                      <w:pPr>
                        <w:pStyle w:val="Informacindecontacto"/>
                        <w:spacing w:line="240" w:lineRule="auto"/>
                        <w:jc w:val="right"/>
                        <w:rPr>
                          <w:b/>
                          <w:color w:val="auto"/>
                        </w:rPr>
                      </w:pPr>
                    </w:p>
                    <w:p w14:paraId="26F6527A" w14:textId="77777777" w:rsidR="00DA4494" w:rsidRDefault="00DA4494" w:rsidP="00D105FB">
                      <w:pPr>
                        <w:pStyle w:val="Informacindecontacto"/>
                        <w:spacing w:line="240" w:lineRule="auto"/>
                        <w:jc w:val="right"/>
                        <w:rPr>
                          <w:b/>
                          <w:color w:val="auto"/>
                        </w:rPr>
                      </w:pPr>
                    </w:p>
                    <w:p w14:paraId="52C6CA4A" w14:textId="77777777" w:rsidR="00DA4494" w:rsidRDefault="00DA4494" w:rsidP="00D105FB">
                      <w:pPr>
                        <w:pStyle w:val="Informacindecontacto"/>
                        <w:spacing w:line="240" w:lineRule="auto"/>
                        <w:jc w:val="right"/>
                        <w:rPr>
                          <w:b/>
                          <w:color w:val="auto"/>
                        </w:rPr>
                      </w:pPr>
                    </w:p>
                    <w:p w14:paraId="2F4B6D06" w14:textId="77777777" w:rsidR="00DA4494" w:rsidRDefault="00DA4494" w:rsidP="00D105FB">
                      <w:pPr>
                        <w:pStyle w:val="Informacindecontacto"/>
                        <w:spacing w:line="240" w:lineRule="auto"/>
                        <w:jc w:val="right"/>
                        <w:rPr>
                          <w:b/>
                          <w:color w:val="auto"/>
                        </w:rPr>
                      </w:pPr>
                    </w:p>
                    <w:p w14:paraId="7BA2477B" w14:textId="77777777" w:rsidR="00DA4494" w:rsidRDefault="00DA4494" w:rsidP="00D105FB">
                      <w:pPr>
                        <w:pStyle w:val="Informacindecontacto"/>
                        <w:spacing w:line="240" w:lineRule="auto"/>
                        <w:jc w:val="right"/>
                        <w:rPr>
                          <w:b/>
                          <w:color w:val="auto"/>
                        </w:rPr>
                      </w:pPr>
                    </w:p>
                    <w:p w14:paraId="1B9D44C1" w14:textId="77777777" w:rsidR="00DA4494" w:rsidRDefault="00DA4494" w:rsidP="00D105FB">
                      <w:pPr>
                        <w:pStyle w:val="Informacindecontacto"/>
                        <w:spacing w:line="240" w:lineRule="auto"/>
                        <w:jc w:val="right"/>
                        <w:rPr>
                          <w:b/>
                          <w:color w:val="auto"/>
                        </w:rPr>
                      </w:pPr>
                    </w:p>
                    <w:p w14:paraId="7B635862" w14:textId="77777777" w:rsidR="00DA4494" w:rsidRDefault="00DA4494" w:rsidP="00D105FB">
                      <w:pPr>
                        <w:pStyle w:val="Informacindecontacto"/>
                        <w:spacing w:line="240" w:lineRule="auto"/>
                        <w:jc w:val="right"/>
                        <w:rPr>
                          <w:b/>
                          <w:color w:val="auto"/>
                        </w:rPr>
                      </w:pPr>
                    </w:p>
                    <w:p w14:paraId="2D429140" w14:textId="77777777" w:rsidR="00DA4494" w:rsidRDefault="00DA4494" w:rsidP="00D105FB">
                      <w:pPr>
                        <w:pStyle w:val="Informacindecontacto"/>
                        <w:spacing w:line="240" w:lineRule="auto"/>
                        <w:jc w:val="right"/>
                        <w:rPr>
                          <w:b/>
                          <w:color w:val="auto"/>
                        </w:rPr>
                      </w:pPr>
                    </w:p>
                    <w:p w14:paraId="6DCB2295" w14:textId="77777777" w:rsidR="00DA4494" w:rsidRDefault="00DA4494" w:rsidP="00D105FB">
                      <w:pPr>
                        <w:pStyle w:val="Informacindecontacto"/>
                        <w:spacing w:line="240" w:lineRule="auto"/>
                        <w:jc w:val="right"/>
                        <w:rPr>
                          <w:b/>
                          <w:color w:val="auto"/>
                        </w:rPr>
                      </w:pPr>
                    </w:p>
                    <w:p w14:paraId="24FAA245" w14:textId="77777777" w:rsidR="00DA4494" w:rsidRDefault="00DA4494" w:rsidP="00D105FB">
                      <w:pPr>
                        <w:pStyle w:val="Informacindecontacto"/>
                        <w:spacing w:line="240" w:lineRule="auto"/>
                        <w:jc w:val="right"/>
                        <w:rPr>
                          <w:b/>
                          <w:color w:val="auto"/>
                        </w:rPr>
                      </w:pPr>
                    </w:p>
                    <w:p w14:paraId="3E2FF986" w14:textId="77777777" w:rsidR="00DA4494" w:rsidRDefault="00DA4494" w:rsidP="00D105FB">
                      <w:pPr>
                        <w:pStyle w:val="Informacindecontacto"/>
                        <w:spacing w:line="240" w:lineRule="auto"/>
                        <w:jc w:val="right"/>
                        <w:rPr>
                          <w:b/>
                          <w:color w:val="auto"/>
                        </w:rPr>
                      </w:pPr>
                    </w:p>
                    <w:p w14:paraId="518455F5" w14:textId="77777777" w:rsidR="00DA4494" w:rsidRDefault="00DA4494" w:rsidP="00D105FB">
                      <w:pPr>
                        <w:pStyle w:val="Informacindecontacto"/>
                        <w:spacing w:line="240" w:lineRule="auto"/>
                        <w:jc w:val="right"/>
                        <w:rPr>
                          <w:b/>
                          <w:color w:val="auto"/>
                        </w:rPr>
                      </w:pPr>
                    </w:p>
                    <w:p w14:paraId="1BFCA622" w14:textId="0E4DDDE7" w:rsidR="00DA4494" w:rsidRPr="001F012F" w:rsidRDefault="00DA4494" w:rsidP="00DA4494">
                      <w:pPr>
                        <w:pStyle w:val="Informacindecontacto"/>
                        <w:spacing w:line="240" w:lineRule="auto"/>
                        <w:rPr>
                          <w:rFonts w:ascii="Calibri" w:hAnsi="Calibri" w:cs="Calibri"/>
                          <w:b/>
                          <w:color w:val="auto"/>
                          <w:sz w:val="28"/>
                          <w:lang w:bidi="es-ES"/>
                        </w:rPr>
                      </w:pPr>
                      <w:r w:rsidRPr="001F012F">
                        <w:rPr>
                          <w:b/>
                          <w:color w:val="auto"/>
                        </w:rPr>
                        <w:t xml:space="preserve">CIUDAD DELGADO </w:t>
                      </w:r>
                      <w:r w:rsidRPr="001F012F">
                        <w:rPr>
                          <w:rFonts w:ascii="Calibri" w:hAnsi="Calibri" w:cs="Calibri"/>
                          <w:b/>
                          <w:color w:val="auto"/>
                          <w:sz w:val="28"/>
                          <w:lang w:bidi="es-ES"/>
                        </w:rPr>
                        <w:t>|</w:t>
                      </w:r>
                      <w:r>
                        <w:rPr>
                          <w:rFonts w:ascii="Calibri" w:hAnsi="Calibri" w:cs="Calibri"/>
                          <w:b/>
                          <w:color w:val="auto"/>
                          <w:sz w:val="28"/>
                          <w:lang w:bidi="es-ES"/>
                        </w:rPr>
                        <w:t xml:space="preserve"> </w:t>
                      </w:r>
                      <w:r w:rsidRPr="00833275">
                        <w:rPr>
                          <w:rFonts w:ascii="Calibri" w:hAnsi="Calibri" w:cs="Calibri"/>
                          <w:color w:val="auto"/>
                          <w:sz w:val="28"/>
                          <w:lang w:bidi="es-ES"/>
                        </w:rPr>
                        <w:t xml:space="preserve"> </w:t>
                      </w:r>
                      <w:r>
                        <w:rPr>
                          <w:rFonts w:ascii="Calibri" w:hAnsi="Calibri" w:cs="Calibri"/>
                          <w:color w:val="auto"/>
                          <w:sz w:val="28"/>
                          <w:lang w:bidi="es-ES"/>
                        </w:rPr>
                        <w:t xml:space="preserve">6 </w:t>
                      </w:r>
                      <w:r w:rsidRPr="00833275">
                        <w:rPr>
                          <w:rFonts w:ascii="Calibri" w:hAnsi="Calibri" w:cs="Calibri"/>
                          <w:color w:val="auto"/>
                          <w:sz w:val="28"/>
                          <w:lang w:bidi="es-ES"/>
                        </w:rPr>
                        <w:t>de MARZO 2019</w:t>
                      </w:r>
                      <w:r w:rsidRPr="001F012F">
                        <w:rPr>
                          <w:rFonts w:ascii="Calibri" w:hAnsi="Calibri" w:cs="Calibri"/>
                          <w:b/>
                          <w:color w:val="auto"/>
                          <w:sz w:val="28"/>
                          <w:lang w:bidi="es-ES"/>
                        </w:rPr>
                        <w:t xml:space="preserve">  |</w:t>
                      </w:r>
                    </w:p>
                    <w:p w14:paraId="4C7FA248" w14:textId="77777777" w:rsidR="00DA4494" w:rsidRDefault="00DA4494" w:rsidP="00D105FB">
                      <w:pPr>
                        <w:jc w:val="center"/>
                      </w:pPr>
                    </w:p>
                  </w:txbxContent>
                </v:textbox>
              </v:rect>
            </w:pict>
          </mc:Fallback>
        </mc:AlternateContent>
      </w:r>
    </w:p>
    <w:p w14:paraId="4555431B" w14:textId="589286BB" w:rsidR="00222BD7" w:rsidRDefault="00222BD7" w:rsidP="00AC0EE4">
      <w:pPr>
        <w:pStyle w:val="Informacindecontacto"/>
        <w:spacing w:line="240" w:lineRule="auto"/>
        <w:rPr>
          <w:rFonts w:ascii="Calibri" w:hAnsi="Calibri" w:cs="Calibri"/>
          <w:lang w:bidi="es-ES"/>
        </w:rPr>
      </w:pPr>
    </w:p>
    <w:p w14:paraId="72FC3F91" w14:textId="6E9BFC14" w:rsidR="00222BD7" w:rsidRDefault="00222BD7" w:rsidP="00AC0EE4">
      <w:pPr>
        <w:pStyle w:val="Informacindecontacto"/>
        <w:spacing w:line="240" w:lineRule="auto"/>
        <w:rPr>
          <w:rFonts w:ascii="Calibri" w:hAnsi="Calibri" w:cs="Calibri"/>
          <w:lang w:bidi="es-ES"/>
        </w:rPr>
      </w:pPr>
    </w:p>
    <w:p w14:paraId="521F98EF" w14:textId="515C764A" w:rsidR="00222BD7" w:rsidRDefault="00222BD7" w:rsidP="00AC0EE4">
      <w:pPr>
        <w:pStyle w:val="Informacindecontacto"/>
        <w:spacing w:line="240" w:lineRule="auto"/>
        <w:rPr>
          <w:rFonts w:ascii="Calibri" w:hAnsi="Calibri" w:cs="Calibri"/>
          <w:lang w:bidi="es-ES"/>
        </w:rPr>
      </w:pPr>
    </w:p>
    <w:p w14:paraId="213ADB06" w14:textId="1A023FB5" w:rsidR="00222BD7" w:rsidRDefault="00222BD7" w:rsidP="00AC0EE4">
      <w:pPr>
        <w:pStyle w:val="Informacindecontacto"/>
        <w:spacing w:line="240" w:lineRule="auto"/>
        <w:rPr>
          <w:rFonts w:ascii="Calibri" w:hAnsi="Calibri" w:cs="Calibri"/>
          <w:lang w:bidi="es-ES"/>
        </w:rPr>
      </w:pPr>
    </w:p>
    <w:p w14:paraId="69F1329E" w14:textId="102CDB99" w:rsidR="00222BD7" w:rsidRDefault="00222BD7" w:rsidP="00AC0EE4">
      <w:pPr>
        <w:pStyle w:val="Informacindecontacto"/>
        <w:spacing w:line="240" w:lineRule="auto"/>
        <w:rPr>
          <w:rFonts w:ascii="Calibri" w:hAnsi="Calibri" w:cs="Calibri"/>
          <w:lang w:bidi="es-ES"/>
        </w:rPr>
      </w:pPr>
    </w:p>
    <w:p w14:paraId="652FD580" w14:textId="77777777" w:rsidR="00222BD7" w:rsidRDefault="00222BD7" w:rsidP="00AC0EE4">
      <w:pPr>
        <w:pStyle w:val="Informacindecontacto"/>
        <w:spacing w:line="240" w:lineRule="auto"/>
        <w:rPr>
          <w:rFonts w:ascii="Calibri" w:hAnsi="Calibri" w:cs="Calibri"/>
          <w:lang w:bidi="es-ES"/>
        </w:rPr>
      </w:pPr>
    </w:p>
    <w:p w14:paraId="771E843C" w14:textId="77777777" w:rsidR="00222BD7" w:rsidRDefault="00222BD7" w:rsidP="00AC0EE4">
      <w:pPr>
        <w:pStyle w:val="Informacindecontacto"/>
        <w:spacing w:line="240" w:lineRule="auto"/>
        <w:rPr>
          <w:rFonts w:ascii="Calibri" w:hAnsi="Calibri" w:cs="Calibri"/>
          <w:lang w:bidi="es-ES"/>
        </w:rPr>
      </w:pPr>
    </w:p>
    <w:p w14:paraId="68C3F1D9" w14:textId="77777777" w:rsidR="00222BD7" w:rsidRDefault="00222BD7" w:rsidP="00AC0EE4">
      <w:pPr>
        <w:pStyle w:val="Informacindecontacto"/>
        <w:spacing w:line="240" w:lineRule="auto"/>
        <w:rPr>
          <w:rFonts w:ascii="Calibri" w:hAnsi="Calibri" w:cs="Calibri"/>
          <w:lang w:bidi="es-ES"/>
        </w:rPr>
      </w:pPr>
    </w:p>
    <w:p w14:paraId="4021FC01" w14:textId="1DDC18EC" w:rsidR="00222BD7" w:rsidRDefault="00222BD7" w:rsidP="00AC0EE4">
      <w:pPr>
        <w:pStyle w:val="Informacindecontacto"/>
        <w:spacing w:line="240" w:lineRule="auto"/>
        <w:rPr>
          <w:rFonts w:ascii="Calibri" w:hAnsi="Calibri" w:cs="Calibri"/>
          <w:lang w:bidi="es-ES"/>
        </w:rPr>
      </w:pPr>
    </w:p>
    <w:p w14:paraId="72CD9AF6" w14:textId="225EAC2E" w:rsidR="000346F7" w:rsidRDefault="000346F7" w:rsidP="00AC0EE4">
      <w:pPr>
        <w:pStyle w:val="Informacindecontacto"/>
        <w:spacing w:line="240" w:lineRule="auto"/>
        <w:rPr>
          <w:rFonts w:ascii="Calibri" w:hAnsi="Calibri" w:cs="Calibri"/>
          <w:lang w:bidi="es-ES"/>
        </w:rPr>
      </w:pPr>
    </w:p>
    <w:p w14:paraId="6B2C7BBA" w14:textId="7F8D894C" w:rsidR="000346F7" w:rsidRPr="000346F7" w:rsidRDefault="000346F7" w:rsidP="000346F7">
      <w:pPr>
        <w:rPr>
          <w:lang w:bidi="es-ES"/>
        </w:rPr>
      </w:pPr>
    </w:p>
    <w:p w14:paraId="48B15817" w14:textId="77777777" w:rsidR="000346F7" w:rsidRPr="000346F7" w:rsidRDefault="000346F7" w:rsidP="000346F7">
      <w:pPr>
        <w:rPr>
          <w:lang w:bidi="es-ES"/>
        </w:rPr>
      </w:pPr>
    </w:p>
    <w:p w14:paraId="07948046" w14:textId="77777777" w:rsidR="000346F7" w:rsidRPr="000346F7" w:rsidRDefault="000346F7" w:rsidP="000346F7">
      <w:pPr>
        <w:rPr>
          <w:lang w:bidi="es-ES"/>
        </w:rPr>
      </w:pPr>
    </w:p>
    <w:p w14:paraId="7C66C856" w14:textId="77777777" w:rsidR="000346F7" w:rsidRPr="000346F7" w:rsidRDefault="000346F7" w:rsidP="000346F7">
      <w:pPr>
        <w:rPr>
          <w:lang w:bidi="es-ES"/>
        </w:rPr>
      </w:pPr>
    </w:p>
    <w:p w14:paraId="0E0EAEB8" w14:textId="77777777" w:rsidR="000346F7" w:rsidRPr="000346F7" w:rsidRDefault="000346F7" w:rsidP="000346F7">
      <w:pPr>
        <w:rPr>
          <w:lang w:bidi="es-ES"/>
        </w:rPr>
      </w:pPr>
    </w:p>
    <w:p w14:paraId="24F5C925" w14:textId="77777777" w:rsidR="000346F7" w:rsidRPr="000346F7" w:rsidRDefault="000346F7" w:rsidP="000346F7">
      <w:pPr>
        <w:rPr>
          <w:lang w:bidi="es-ES"/>
        </w:rPr>
      </w:pPr>
    </w:p>
    <w:p w14:paraId="199AA692" w14:textId="77777777" w:rsidR="000346F7" w:rsidRPr="000346F7" w:rsidRDefault="000346F7" w:rsidP="000346F7">
      <w:pPr>
        <w:rPr>
          <w:lang w:bidi="es-ES"/>
        </w:rPr>
      </w:pPr>
    </w:p>
    <w:p w14:paraId="38A2DF23" w14:textId="77777777" w:rsidR="000346F7" w:rsidRPr="000346F7" w:rsidRDefault="000346F7" w:rsidP="000346F7">
      <w:pPr>
        <w:rPr>
          <w:lang w:bidi="es-ES"/>
        </w:rPr>
      </w:pPr>
    </w:p>
    <w:p w14:paraId="3530E622" w14:textId="77777777" w:rsidR="000346F7" w:rsidRPr="000346F7" w:rsidRDefault="000346F7" w:rsidP="000346F7">
      <w:pPr>
        <w:rPr>
          <w:lang w:bidi="es-ES"/>
        </w:rPr>
      </w:pPr>
    </w:p>
    <w:p w14:paraId="25002952" w14:textId="2FF978A0" w:rsidR="000346F7" w:rsidRDefault="000346F7" w:rsidP="000346F7">
      <w:pPr>
        <w:jc w:val="right"/>
        <w:rPr>
          <w:lang w:bidi="es-ES"/>
        </w:rPr>
      </w:pPr>
    </w:p>
    <w:p w14:paraId="1095568A" w14:textId="4C259964" w:rsidR="000346F7" w:rsidRDefault="000346F7" w:rsidP="000346F7">
      <w:pPr>
        <w:rPr>
          <w:lang w:bidi="es-ES"/>
        </w:rPr>
      </w:pPr>
    </w:p>
    <w:p w14:paraId="12C8A103" w14:textId="77777777" w:rsidR="00DA4494" w:rsidRDefault="00DA4494" w:rsidP="000346F7">
      <w:pPr>
        <w:rPr>
          <w:lang w:bidi="es-ES"/>
        </w:rPr>
      </w:pPr>
    </w:p>
    <w:p w14:paraId="35D5B51A" w14:textId="77777777" w:rsidR="00DA4494" w:rsidRDefault="00DA4494" w:rsidP="000346F7">
      <w:pPr>
        <w:rPr>
          <w:lang w:bidi="es-ES"/>
        </w:rPr>
      </w:pPr>
    </w:p>
    <w:p w14:paraId="597A6014" w14:textId="2C30E464" w:rsidR="00222BD7" w:rsidRPr="000346F7" w:rsidRDefault="00DA4494" w:rsidP="000346F7">
      <w:pPr>
        <w:rPr>
          <w:lang w:bidi="es-ES"/>
        </w:rPr>
        <w:sectPr w:rsidR="00222BD7" w:rsidRPr="000346F7" w:rsidSect="000346F7">
          <w:headerReference w:type="default" r:id="rId29"/>
          <w:footerReference w:type="default" r:id="rId30"/>
          <w:headerReference w:type="first" r:id="rId31"/>
          <w:footerReference w:type="first" r:id="rId32"/>
          <w:pgSz w:w="11907" w:h="16839" w:code="9"/>
          <w:pgMar w:top="1417" w:right="1701" w:bottom="1417" w:left="1701" w:header="720" w:footer="720" w:gutter="0"/>
          <w:pgNumType w:start="0"/>
          <w:cols w:space="720"/>
          <w:titlePg/>
          <w:docGrid w:linePitch="360"/>
        </w:sectPr>
      </w:pPr>
      <w:r>
        <w:rPr>
          <w:rFonts w:ascii="Calibri" w:hAnsi="Calibri" w:cs="Calibri"/>
          <w:noProof/>
          <w:lang w:val="es-SV" w:eastAsia="es-SV"/>
        </w:rPr>
        <mc:AlternateContent>
          <mc:Choice Requires="wps">
            <w:drawing>
              <wp:anchor distT="0" distB="0" distL="114300" distR="114300" simplePos="0" relativeHeight="251757056" behindDoc="0" locked="0" layoutInCell="1" allowOverlap="1" wp14:anchorId="6AB692A3" wp14:editId="4F664725">
                <wp:simplePos x="0" y="0"/>
                <wp:positionH relativeFrom="column">
                  <wp:posOffset>-144470</wp:posOffset>
                </wp:positionH>
                <wp:positionV relativeFrom="paragraph">
                  <wp:posOffset>4747541</wp:posOffset>
                </wp:positionV>
                <wp:extent cx="5869172" cy="45719"/>
                <wp:effectExtent l="0" t="0" r="0" b="0"/>
                <wp:wrapNone/>
                <wp:docPr id="148" name="148 Rectángulo"/>
                <wp:cNvGraphicFramePr/>
                <a:graphic xmlns:a="http://schemas.openxmlformats.org/drawingml/2006/main">
                  <a:graphicData uri="http://schemas.microsoft.com/office/word/2010/wordprocessingShape">
                    <wps:wsp>
                      <wps:cNvSpPr/>
                      <wps:spPr>
                        <a:xfrm rot="10800000" flipH="1" flipV="1">
                          <a:off x="0" y="0"/>
                          <a:ext cx="5869172" cy="45719"/>
                        </a:xfrm>
                        <a:prstGeom prst="rect">
                          <a:avLst/>
                        </a:prstGeom>
                        <a:solidFill>
                          <a:schemeClr val="tx1">
                            <a:lumMod val="65000"/>
                            <a:lumOff val="35000"/>
                            <a:alpha val="27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DB9E80" id="148 Rectángulo" o:spid="_x0000_s1026" style="position:absolute;margin-left:-11.4pt;margin-top:373.8pt;width:462.15pt;height:3.6pt;rotation:180;flip:x y;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" fillcolor="#5a5a5a [2109]" stroked="f" strokeweight="2pt">
                <v:fill opacity="17733f"/>
              </v:rect>
            </w:pict>
          </mc:Fallback>
        </mc:AlternateContent>
      </w:r>
      <w:r>
        <w:rPr>
          <w:noProof/>
          <w:lang w:val="es-SV" w:eastAsia="es-SV"/>
        </w:rPr>
        <w:drawing>
          <wp:anchor distT="0" distB="0" distL="114300" distR="114300" simplePos="0" relativeHeight="251755008" behindDoc="1" locked="0" layoutInCell="1" allowOverlap="1" wp14:anchorId="18349324" wp14:editId="4F32A9E0">
            <wp:simplePos x="0" y="0"/>
            <wp:positionH relativeFrom="column">
              <wp:posOffset>321945</wp:posOffset>
            </wp:positionH>
            <wp:positionV relativeFrom="paragraph">
              <wp:posOffset>4645660</wp:posOffset>
            </wp:positionV>
            <wp:extent cx="5035550" cy="95250"/>
            <wp:effectExtent l="0" t="0" r="0" b="0"/>
            <wp:wrapTight wrapText="bothSides">
              <wp:wrapPolygon edited="0">
                <wp:start x="0" y="0"/>
                <wp:lineTo x="0" y="17280"/>
                <wp:lineTo x="21491" y="17280"/>
                <wp:lineTo x="21491" y="0"/>
                <wp:lineTo x="0" y="0"/>
              </wp:wrapPolygon>
            </wp:wrapTight>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35550" cy="95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6F7">
        <w:rPr>
          <w:noProof/>
          <w:lang w:val="es-SV" w:eastAsia="es-SV"/>
        </w:rPr>
        <mc:AlternateContent>
          <mc:Choice Requires="wpg">
            <w:drawing>
              <wp:anchor distT="0" distB="0" distL="114300" distR="114300" simplePos="0" relativeHeight="251740672" behindDoc="0" locked="0" layoutInCell="1" allowOverlap="1" wp14:anchorId="5772C224" wp14:editId="38D8F7CF">
                <wp:simplePos x="0" y="0"/>
                <wp:positionH relativeFrom="column">
                  <wp:posOffset>1313180</wp:posOffset>
                </wp:positionH>
                <wp:positionV relativeFrom="paragraph">
                  <wp:posOffset>3759200</wp:posOffset>
                </wp:positionV>
                <wp:extent cx="2914650" cy="647700"/>
                <wp:effectExtent l="0" t="0" r="0" b="0"/>
                <wp:wrapTight wrapText="bothSides">
                  <wp:wrapPolygon edited="0">
                    <wp:start x="0" y="0"/>
                    <wp:lineTo x="0" y="20965"/>
                    <wp:lineTo x="10729" y="20965"/>
                    <wp:lineTo x="21459" y="20329"/>
                    <wp:lineTo x="21459" y="635"/>
                    <wp:lineTo x="5365" y="0"/>
                    <wp:lineTo x="0" y="0"/>
                  </wp:wrapPolygon>
                </wp:wrapTight>
                <wp:docPr id="801" name="801 Grupo"/>
                <wp:cNvGraphicFramePr/>
                <a:graphic xmlns:a="http://schemas.openxmlformats.org/drawingml/2006/main">
                  <a:graphicData uri="http://schemas.microsoft.com/office/word/2010/wordprocessingGroup">
                    <wpg:wgp>
                      <wpg:cNvGrpSpPr/>
                      <wpg:grpSpPr>
                        <a:xfrm>
                          <a:off x="0" y="0"/>
                          <a:ext cx="2914650" cy="647700"/>
                          <a:chOff x="0" y="0"/>
                          <a:chExt cx="2914650" cy="647700"/>
                        </a:xfrm>
                      </wpg:grpSpPr>
                      <pic:pic xmlns:pic="http://schemas.openxmlformats.org/drawingml/2006/picture">
                        <pic:nvPicPr>
                          <pic:cNvPr id="797" name="Imagen 797"/>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04850" cy="647700"/>
                          </a:xfrm>
                          <a:prstGeom prst="rect">
                            <a:avLst/>
                          </a:prstGeom>
                          <a:noFill/>
                          <a:ln>
                            <a:noFill/>
                          </a:ln>
                        </pic:spPr>
                      </pic:pic>
                      <pic:pic xmlns:pic="http://schemas.openxmlformats.org/drawingml/2006/picture">
                        <pic:nvPicPr>
                          <pic:cNvPr id="798" name="Imagen 798"/>
                          <pic:cNvPicPr>
                            <a:picLocks noChangeAspect="1"/>
                          </pic:cNvPicPr>
                        </pic:nvPicPr>
                        <pic:blipFill>
                          <a:blip r:embed="rId34" cstate="print">
                            <a:extLst>
                              <a:ext uri="{28A0092B-C50C-407E-A947-70E740481C1C}">
                                <a14:useLocalDpi xmlns:a14="http://schemas.microsoft.com/office/drawing/2010/main" val="0"/>
                              </a:ext>
                            </a:extLst>
                          </a:blip>
                          <a:srcRect l="6454" t="17245" r="7747" b="20094"/>
                          <a:stretch>
                            <a:fillRect/>
                          </a:stretch>
                        </pic:blipFill>
                        <pic:spPr bwMode="auto">
                          <a:xfrm>
                            <a:off x="1543050" y="95250"/>
                            <a:ext cx="1371600" cy="514350"/>
                          </a:xfrm>
                          <a:prstGeom prst="rect">
                            <a:avLst/>
                          </a:prstGeom>
                          <a:noFill/>
                          <a:ln>
                            <a:noFill/>
                          </a:ln>
                        </pic:spPr>
                      </pic:pic>
                      <pic:pic xmlns:pic="http://schemas.openxmlformats.org/drawingml/2006/picture">
                        <pic:nvPicPr>
                          <pic:cNvPr id="799" name="Imagen 799"/>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933450" y="19050"/>
                            <a:ext cx="495300" cy="628650"/>
                          </a:xfrm>
                          <a:prstGeom prst="rect">
                            <a:avLst/>
                          </a:prstGeom>
                          <a:noFill/>
                          <a:ln>
                            <a:noFill/>
                          </a:ln>
                        </pic:spPr>
                      </pic:pic>
                    </wpg:wgp>
                  </a:graphicData>
                </a:graphic>
              </wp:anchor>
            </w:drawing>
          </mc:Choice>
          <mc:Fallback>
            <w:pict>
              <v:group w14:anchorId="24636A26" id="801 Grupo" o:spid="_x0000_s1026" style="position:absolute;margin-left:103.4pt;margin-top:296pt;width:229.5pt;height:51pt;z-index:251740672" coordsize="29146,64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">
                <v:shape id="Imagen 797" o:spid="_x0000_s1027" type="#_x0000_t75" style="position:absolute;width:7048;height:6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nb9bHAAAA3AAAAA8AAABkcnMvZG93bnJldi54bWxEj09rwkAUxO+FfoflFbzVTXvQGrOR0qiU&#10;UhD/IHh7ZJ9JMPs27q4av323UOhxmJnfMNmsN624kvONZQUvwwQEcWl1w5WC3Xbx/AbCB2SNrWVS&#10;cCcPs/zxIcNU2xuv6boJlYgQ9ikqqEPoUil9WZNBP7QdcfSO1hkMUbpKaoe3CDetfE2SkTTYcFyo&#10;saOPmsrT5mIULL8XX6fVnnpv7uddc5gXh8IVSg2e+vcpiEB9+A//tT+1gvFkDL9n4hGQ+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Nnb9bHAAAA3AAAAA8AAAAAAAAAAAAA&#10;AAAAnwIAAGRycy9kb3ducmV2LnhtbFBLBQYAAAAABAAEAPcAAACTAwAAAAA=&#10;">
                  <v:imagedata r:id="rId36" o:title=""/>
                  <v:path arrowok="t"/>
                </v:shape>
                <v:shape id="Imagen 798" o:spid="_x0000_s1028" type="#_x0000_t75" style="position:absolute;left:15430;top:952;width:13716;height:5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suAjCAAAA3AAAAA8AAABkcnMvZG93bnJldi54bWxET89rwjAUvg/8H8ITdhmausM2q1FEGAgb&#10;FHV4fjRvTWfzEpu01v/eHIQdP77fy/VgG9FTG2rHCmbTDARx6XTNlYKf4+fkA0SIyBobx6TgRgHW&#10;q9HTEnPtrryn/hArkUI45KjAxOhzKUNpyGKYOk+cuF/XWowJtpXULV5TuG3ka5a9SYs1pwaDnraG&#10;yvOhswqKS3dq/Nd+1/nvl4spbO9vf4VSz+NhswARaYj/4od7pxW8z9PadCYdAbm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bLgIwgAAANwAAAAPAAAAAAAAAAAAAAAAAJ8C&#10;AABkcnMvZG93bnJldi54bWxQSwUGAAAAAAQABAD3AAAAjgMAAAAA&#10;">
                  <v:imagedata r:id="rId37" o:title="" croptop="11302f" cropbottom="13169f" cropleft="4230f" cropright="5077f"/>
                  <v:path arrowok="t"/>
                </v:shape>
                <v:shape id="Imagen 799" o:spid="_x0000_s1029" type="#_x0000_t75" style="position:absolute;left:9334;top:190;width:4953;height:6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8RwrFAAAA3AAAAA8AAABkcnMvZG93bnJldi54bWxEj81qg0AUhfeBvsNwC91IMiZgamwmoQRa&#10;suhGW+j2xrlR0bkjzkTt22cKhS4P5+fj7I+z6cRIg2ssK1ivYhDEpdUNVwq+Pt+WKQjnkTV2lknB&#10;Dzk4Hh4We8y0nTinsfCVCCPsMlRQe99nUrqyJoNuZXvi4F3tYNAHOVRSDziFcdPJTRxvpcGGA6HG&#10;nk41lW1xM4EbVRcqovb7kuRJG7+v034zfSj19Di/voDwNPv/8F/7rBU873bweyYcAXm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EcKxQAAANwAAAAPAAAAAAAAAAAAAAAA&#10;AJ8CAABkcnMvZG93bnJldi54bWxQSwUGAAAAAAQABAD3AAAAkQMAAAAA&#10;">
                  <v:imagedata r:id="rId38" o:title=""/>
                  <v:path arrowok="t"/>
                </v:shape>
                <w10:wrap type="tight"/>
              </v:group>
            </w:pict>
          </mc:Fallback>
        </mc:AlternateContent>
      </w:r>
      <w:r w:rsidRPr="000346F7">
        <w:rPr>
          <w:noProof/>
          <w:lang w:val="es-SV" w:eastAsia="es-SV"/>
        </w:rPr>
        <mc:AlternateContent>
          <mc:Choice Requires="wps">
            <w:drawing>
              <wp:anchor distT="0" distB="0" distL="114300" distR="114300" simplePos="0" relativeHeight="251741696" behindDoc="0" locked="0" layoutInCell="1" allowOverlap="1" wp14:anchorId="49B73A3F" wp14:editId="47786A3E">
                <wp:simplePos x="0" y="0"/>
                <wp:positionH relativeFrom="column">
                  <wp:posOffset>226060</wp:posOffset>
                </wp:positionH>
                <wp:positionV relativeFrom="paragraph">
                  <wp:posOffset>1677035</wp:posOffset>
                </wp:positionV>
                <wp:extent cx="5139055" cy="1986280"/>
                <wp:effectExtent l="0" t="0" r="0" b="0"/>
                <wp:wrapNone/>
                <wp:docPr id="804" name="804 Cuadro de texto"/>
                <wp:cNvGraphicFramePr/>
                <a:graphic xmlns:a="http://schemas.openxmlformats.org/drawingml/2006/main">
                  <a:graphicData uri="http://schemas.microsoft.com/office/word/2010/wordprocessingShape">
                    <wps:wsp>
                      <wps:cNvSpPr txBox="1"/>
                      <wps:spPr>
                        <a:xfrm>
                          <a:off x="0" y="0"/>
                          <a:ext cx="5139055" cy="1986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B4DB7F" w14:textId="77777777" w:rsidR="00DA4494" w:rsidRDefault="00DA4494" w:rsidP="000346F7">
                            <w:pPr>
                              <w:jc w:val="center"/>
                            </w:pPr>
                            <w:r>
                              <w:t>Ruta local de atención a víctimas de Ciudad Delgado financiado por el proyecto:</w:t>
                            </w:r>
                          </w:p>
                          <w:p w14:paraId="785565BC" w14:textId="77777777" w:rsidR="00DA4494" w:rsidRDefault="00DA4494" w:rsidP="000346F7">
                            <w:pPr>
                              <w:jc w:val="center"/>
                            </w:pPr>
                            <w:r>
                              <w:t>“fortalecimiento del papel de la Sociedad Civil en la mejora de los mecanismo locales y nacionales de atención y protección de los derechos humanos de las víctimas de violencia social en El Salvador”, ejecutado por Cruz Roja Española y Cruz Roja Salvadoreña y cofinanciado por la Unión Europea.</w:t>
                            </w:r>
                          </w:p>
                          <w:p w14:paraId="7F2CCBE3" w14:textId="77777777" w:rsidR="00DA4494" w:rsidRDefault="00DA4494" w:rsidP="000346F7">
                            <w:pPr>
                              <w:jc w:val="center"/>
                            </w:pPr>
                            <w:r>
                              <w:t>“El Contenido de esta publicación es responsabilidad exclusiva de las organizaciones titulares del proyecto y en ningún caso debe considerarse que refleja los puntos de vista de la Unión Europea”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73A3F" id="804 Cuadro de texto" o:spid="_x0000_s1043" type="#_x0000_t202" style="position:absolute;margin-left:17.8pt;margin-top:132.05pt;width:404.65pt;height:156.4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" filled="f" stroked="f" strokeweight=".5pt">
                <v:textbox>
                  <w:txbxContent>
                    <w:p w14:paraId="1FB4DB7F" w14:textId="77777777" w:rsidR="00DA4494" w:rsidRDefault="00DA4494" w:rsidP="000346F7">
                      <w:pPr>
                        <w:jc w:val="center"/>
                      </w:pPr>
                      <w:r>
                        <w:t>Ruta local de atención a víctimas de Ciudad Delgado financiado por el proyecto:</w:t>
                      </w:r>
                    </w:p>
                    <w:p w14:paraId="785565BC" w14:textId="77777777" w:rsidR="00DA4494" w:rsidRDefault="00DA4494" w:rsidP="000346F7">
                      <w:pPr>
                        <w:jc w:val="center"/>
                      </w:pPr>
                      <w:r>
                        <w:t>“fortalecimiento del papel de la Sociedad Civil en la mejora de los mecanismo locales y nacionales de atención y protección de los derechos humanos de las víctimas de violencia social en El Salvador”, ejecutado por Cruz Roja Española y Cruz Roja Salvadoreña y cofinanciado por la Unión Europea.</w:t>
                      </w:r>
                    </w:p>
                    <w:p w14:paraId="7F2CCBE3" w14:textId="77777777" w:rsidR="00DA4494" w:rsidRDefault="00DA4494" w:rsidP="000346F7">
                      <w:pPr>
                        <w:jc w:val="center"/>
                      </w:pPr>
                      <w:r>
                        <w:t>“El Contenido de esta publicación es responsabilidad exclusiva de las organizaciones titulares del proyecto y en ningún caso debe considerarse que refleja los puntos de vista de la Unión Europea”</w:t>
                      </w:r>
                    </w:p>
                  </w:txbxContent>
                </v:textbox>
              </v:shape>
            </w:pict>
          </mc:Fallback>
        </mc:AlternateContent>
      </w:r>
    </w:p>
    <w:sdt>
      <w:sdtPr>
        <w:rPr>
          <w:rFonts w:asciiTheme="minorHAnsi" w:eastAsiaTheme="minorHAnsi" w:hAnsiTheme="minorHAnsi" w:cstheme="minorBidi"/>
          <w:b w:val="0"/>
          <w:bCs w:val="0"/>
          <w:color w:val="595959" w:themeColor="text1" w:themeTint="A6"/>
          <w:sz w:val="22"/>
          <w:szCs w:val="22"/>
          <w:lang w:val="es-ES" w:eastAsia="en-US"/>
        </w:rPr>
        <w:id w:val="-1042973027"/>
        <w:docPartObj>
          <w:docPartGallery w:val="Table of Contents"/>
          <w:docPartUnique/>
        </w:docPartObj>
      </w:sdtPr>
      <w:sdtEndPr/>
      <w:sdtContent>
        <w:p w14:paraId="54BEBF16" w14:textId="77777777" w:rsidR="00E2091C" w:rsidRPr="00DA4494" w:rsidRDefault="00E2091C" w:rsidP="00DA4494">
          <w:pPr>
            <w:pStyle w:val="TtuloTDC"/>
            <w:jc w:val="center"/>
            <w:rPr>
              <w:rFonts w:ascii="Calibri" w:hAnsi="Calibri" w:cs="Calibri"/>
            </w:rPr>
          </w:pPr>
          <w:r w:rsidRPr="00DA4494">
            <w:rPr>
              <w:rFonts w:ascii="Calibri" w:hAnsi="Calibri" w:cs="Calibri"/>
              <w:lang w:val="es-ES"/>
            </w:rPr>
            <w:t>Contenido</w:t>
          </w:r>
        </w:p>
        <w:p w14:paraId="4102E8F9" w14:textId="77777777" w:rsidR="00DA4494" w:rsidRPr="00DA4494" w:rsidRDefault="00E2091C">
          <w:pPr>
            <w:pStyle w:val="TDC1"/>
            <w:tabs>
              <w:tab w:val="right" w:leader="dot" w:pos="8495"/>
            </w:tabs>
            <w:rPr>
              <w:rFonts w:ascii="Calibri" w:eastAsiaTheme="minorEastAsia" w:hAnsi="Calibri" w:cs="Calibri"/>
              <w:noProof/>
              <w:color w:val="auto"/>
              <w:lang w:val="es-SV" w:eastAsia="es-SV"/>
            </w:rPr>
          </w:pPr>
          <w:r w:rsidRPr="00DA4494">
            <w:rPr>
              <w:rFonts w:ascii="Calibri" w:hAnsi="Calibri" w:cs="Calibri"/>
            </w:rPr>
            <w:fldChar w:fldCharType="begin"/>
          </w:r>
          <w:r w:rsidRPr="00DA4494">
            <w:rPr>
              <w:rFonts w:ascii="Calibri" w:hAnsi="Calibri" w:cs="Calibri"/>
            </w:rPr>
            <w:instrText xml:space="preserve"> TOC \o "1-3" \h \z \u </w:instrText>
          </w:r>
          <w:r w:rsidRPr="00DA4494">
            <w:rPr>
              <w:rFonts w:ascii="Calibri" w:hAnsi="Calibri" w:cs="Calibri"/>
            </w:rPr>
            <w:fldChar w:fldCharType="separate"/>
          </w:r>
          <w:hyperlink w:anchor="_Toc2722059" w:history="1">
            <w:r w:rsidR="00DA4494" w:rsidRPr="00DA4494">
              <w:rPr>
                <w:rStyle w:val="Hipervnculo"/>
                <w:rFonts w:ascii="Calibri" w:hAnsi="Calibri" w:cs="Calibri"/>
                <w:noProof/>
              </w:rPr>
              <w:t>SIGLAS Y ACRÓNIMOS</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_Toc2722059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5</w:t>
            </w:r>
            <w:r w:rsidR="00DA4494" w:rsidRPr="00DA4494">
              <w:rPr>
                <w:rFonts w:ascii="Calibri" w:hAnsi="Calibri" w:cs="Calibri"/>
                <w:noProof/>
                <w:webHidden/>
              </w:rPr>
              <w:fldChar w:fldCharType="end"/>
            </w:r>
          </w:hyperlink>
        </w:p>
        <w:p w14:paraId="27B06CAE" w14:textId="77777777" w:rsidR="00DA4494" w:rsidRPr="00DA4494" w:rsidRDefault="00832E5B">
          <w:pPr>
            <w:pStyle w:val="TDC1"/>
            <w:tabs>
              <w:tab w:val="right" w:leader="dot" w:pos="8495"/>
            </w:tabs>
            <w:rPr>
              <w:rFonts w:ascii="Calibri" w:eastAsiaTheme="minorEastAsia" w:hAnsi="Calibri" w:cs="Calibri"/>
              <w:noProof/>
              <w:color w:val="auto"/>
              <w:lang w:val="es-SV" w:eastAsia="es-SV"/>
            </w:rPr>
          </w:pPr>
          <w:hyperlink w:anchor="_Toc2722060" w:history="1">
            <w:r w:rsidR="00DA4494" w:rsidRPr="00DA4494">
              <w:rPr>
                <w:rStyle w:val="Hipervnculo"/>
                <w:rFonts w:ascii="Calibri" w:hAnsi="Calibri" w:cs="Calibri"/>
                <w:noProof/>
              </w:rPr>
              <w:t>INTRODUCCIÓN</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_Toc2722060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6</w:t>
            </w:r>
            <w:r w:rsidR="00DA4494" w:rsidRPr="00DA4494">
              <w:rPr>
                <w:rFonts w:ascii="Calibri" w:hAnsi="Calibri" w:cs="Calibri"/>
                <w:noProof/>
                <w:webHidden/>
              </w:rPr>
              <w:fldChar w:fldCharType="end"/>
            </w:r>
          </w:hyperlink>
        </w:p>
        <w:p w14:paraId="364608FB" w14:textId="77777777" w:rsidR="00DA4494" w:rsidRPr="00DA4494" w:rsidRDefault="00832E5B">
          <w:pPr>
            <w:pStyle w:val="TDC1"/>
            <w:tabs>
              <w:tab w:val="right" w:leader="dot" w:pos="8495"/>
            </w:tabs>
            <w:rPr>
              <w:rFonts w:ascii="Calibri" w:eastAsiaTheme="minorEastAsia" w:hAnsi="Calibri" w:cs="Calibri"/>
              <w:noProof/>
              <w:color w:val="auto"/>
              <w:lang w:val="es-SV" w:eastAsia="es-SV"/>
            </w:rPr>
          </w:pPr>
          <w:hyperlink w:anchor="_Toc2722061" w:history="1">
            <w:r w:rsidR="00DA4494" w:rsidRPr="00DA4494">
              <w:rPr>
                <w:rStyle w:val="Hipervnculo"/>
                <w:rFonts w:ascii="Calibri" w:hAnsi="Calibri" w:cs="Calibri"/>
                <w:noProof/>
              </w:rPr>
              <w:t>ANTECEDENTES</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_Toc2722061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8</w:t>
            </w:r>
            <w:r w:rsidR="00DA4494" w:rsidRPr="00DA4494">
              <w:rPr>
                <w:rFonts w:ascii="Calibri" w:hAnsi="Calibri" w:cs="Calibri"/>
                <w:noProof/>
                <w:webHidden/>
              </w:rPr>
              <w:fldChar w:fldCharType="end"/>
            </w:r>
          </w:hyperlink>
        </w:p>
        <w:p w14:paraId="37D360BF" w14:textId="77777777" w:rsidR="00DA4494" w:rsidRPr="00DA4494" w:rsidRDefault="00832E5B">
          <w:pPr>
            <w:pStyle w:val="TDC1"/>
            <w:tabs>
              <w:tab w:val="right" w:leader="dot" w:pos="8495"/>
            </w:tabs>
            <w:rPr>
              <w:rFonts w:ascii="Calibri" w:eastAsiaTheme="minorEastAsia" w:hAnsi="Calibri" w:cs="Calibri"/>
              <w:noProof/>
              <w:color w:val="auto"/>
              <w:lang w:val="es-SV" w:eastAsia="es-SV"/>
            </w:rPr>
          </w:pPr>
          <w:hyperlink w:anchor="_Toc2722062" w:history="1">
            <w:r w:rsidR="00DA4494" w:rsidRPr="00DA4494">
              <w:rPr>
                <w:rStyle w:val="Hipervnculo"/>
                <w:rFonts w:ascii="Calibri" w:hAnsi="Calibri" w:cs="Calibri"/>
                <w:noProof/>
              </w:rPr>
              <w:t>OBJETIVOS</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_Toc2722062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9</w:t>
            </w:r>
            <w:r w:rsidR="00DA4494" w:rsidRPr="00DA4494">
              <w:rPr>
                <w:rFonts w:ascii="Calibri" w:hAnsi="Calibri" w:cs="Calibri"/>
                <w:noProof/>
                <w:webHidden/>
              </w:rPr>
              <w:fldChar w:fldCharType="end"/>
            </w:r>
          </w:hyperlink>
        </w:p>
        <w:p w14:paraId="433357E1" w14:textId="77777777" w:rsidR="00DA4494" w:rsidRPr="00DA4494" w:rsidRDefault="00832E5B">
          <w:pPr>
            <w:pStyle w:val="TDC1"/>
            <w:tabs>
              <w:tab w:val="right" w:leader="dot" w:pos="8495"/>
            </w:tabs>
            <w:rPr>
              <w:rFonts w:ascii="Calibri" w:eastAsiaTheme="minorEastAsia" w:hAnsi="Calibri" w:cs="Calibri"/>
              <w:noProof/>
              <w:color w:val="auto"/>
              <w:lang w:val="es-SV" w:eastAsia="es-SV"/>
            </w:rPr>
          </w:pPr>
          <w:hyperlink w:anchor="_Toc2722063" w:history="1">
            <w:r w:rsidR="00DA4494" w:rsidRPr="00DA4494">
              <w:rPr>
                <w:rStyle w:val="Hipervnculo"/>
                <w:rFonts w:ascii="Calibri" w:hAnsi="Calibri" w:cs="Calibri"/>
                <w:noProof/>
              </w:rPr>
              <w:t>OBJETIVO GENERAL</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_Toc2722063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9</w:t>
            </w:r>
            <w:r w:rsidR="00DA4494" w:rsidRPr="00DA4494">
              <w:rPr>
                <w:rFonts w:ascii="Calibri" w:hAnsi="Calibri" w:cs="Calibri"/>
                <w:noProof/>
                <w:webHidden/>
              </w:rPr>
              <w:fldChar w:fldCharType="end"/>
            </w:r>
          </w:hyperlink>
        </w:p>
        <w:p w14:paraId="23BF1A12" w14:textId="77777777" w:rsidR="00DA4494" w:rsidRPr="00DA4494" w:rsidRDefault="00832E5B">
          <w:pPr>
            <w:pStyle w:val="TDC1"/>
            <w:tabs>
              <w:tab w:val="right" w:leader="dot" w:pos="8495"/>
            </w:tabs>
            <w:rPr>
              <w:rFonts w:ascii="Calibri" w:eastAsiaTheme="minorEastAsia" w:hAnsi="Calibri" w:cs="Calibri"/>
              <w:noProof/>
              <w:color w:val="auto"/>
              <w:lang w:val="es-SV" w:eastAsia="es-SV"/>
            </w:rPr>
          </w:pPr>
          <w:hyperlink w:anchor="_Toc2722064" w:history="1">
            <w:r w:rsidR="00DA4494" w:rsidRPr="00DA4494">
              <w:rPr>
                <w:rStyle w:val="Hipervnculo"/>
                <w:rFonts w:ascii="Calibri" w:hAnsi="Calibri" w:cs="Calibri"/>
                <w:noProof/>
              </w:rPr>
              <w:t>OBJETIVOS ESPECÍFICOS</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_Toc2722064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9</w:t>
            </w:r>
            <w:r w:rsidR="00DA4494" w:rsidRPr="00DA4494">
              <w:rPr>
                <w:rFonts w:ascii="Calibri" w:hAnsi="Calibri" w:cs="Calibri"/>
                <w:noProof/>
                <w:webHidden/>
              </w:rPr>
              <w:fldChar w:fldCharType="end"/>
            </w:r>
          </w:hyperlink>
        </w:p>
        <w:p w14:paraId="7557FB61" w14:textId="77777777" w:rsidR="00DA4494" w:rsidRPr="00DA4494" w:rsidRDefault="00832E5B">
          <w:pPr>
            <w:pStyle w:val="TDC1"/>
            <w:tabs>
              <w:tab w:val="right" w:leader="dot" w:pos="8495"/>
            </w:tabs>
            <w:rPr>
              <w:rFonts w:ascii="Calibri" w:eastAsiaTheme="minorEastAsia" w:hAnsi="Calibri" w:cs="Calibri"/>
              <w:noProof/>
              <w:color w:val="auto"/>
              <w:lang w:val="es-SV" w:eastAsia="es-SV"/>
            </w:rPr>
          </w:pPr>
          <w:hyperlink w:anchor="_Toc2722065" w:history="1">
            <w:r w:rsidR="00DA4494" w:rsidRPr="00DA4494">
              <w:rPr>
                <w:rStyle w:val="Hipervnculo"/>
                <w:rFonts w:ascii="Calibri" w:hAnsi="Calibri" w:cs="Calibri"/>
                <w:noProof/>
              </w:rPr>
              <w:t>MARCO CONCEPTUAL</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_Toc2722065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10</w:t>
            </w:r>
            <w:r w:rsidR="00DA4494" w:rsidRPr="00DA4494">
              <w:rPr>
                <w:rFonts w:ascii="Calibri" w:hAnsi="Calibri" w:cs="Calibri"/>
                <w:noProof/>
                <w:webHidden/>
              </w:rPr>
              <w:fldChar w:fldCharType="end"/>
            </w:r>
          </w:hyperlink>
        </w:p>
        <w:p w14:paraId="4248B293" w14:textId="77777777" w:rsidR="00DA4494" w:rsidRPr="00DA4494" w:rsidRDefault="00832E5B">
          <w:pPr>
            <w:pStyle w:val="TDC1"/>
            <w:tabs>
              <w:tab w:val="right" w:leader="dot" w:pos="8495"/>
            </w:tabs>
            <w:rPr>
              <w:rFonts w:ascii="Calibri" w:eastAsiaTheme="minorEastAsia" w:hAnsi="Calibri" w:cs="Calibri"/>
              <w:noProof/>
              <w:color w:val="auto"/>
              <w:lang w:val="es-SV" w:eastAsia="es-SV"/>
            </w:rPr>
          </w:pPr>
          <w:hyperlink w:anchor="_Toc2722117" w:history="1">
            <w:r w:rsidR="00DA4494" w:rsidRPr="00DA4494">
              <w:rPr>
                <w:rStyle w:val="Hipervnculo"/>
                <w:rFonts w:ascii="Calibri" w:hAnsi="Calibri" w:cs="Calibri"/>
                <w:noProof/>
              </w:rPr>
              <w:t>MESA LOCAL DE ATENCIÓN A VÍCTIMAS DEL MUNICIPIO DE CIUDAD DELGADO</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_Toc2722117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23</w:t>
            </w:r>
            <w:r w:rsidR="00DA4494" w:rsidRPr="00DA4494">
              <w:rPr>
                <w:rFonts w:ascii="Calibri" w:hAnsi="Calibri" w:cs="Calibri"/>
                <w:noProof/>
                <w:webHidden/>
              </w:rPr>
              <w:fldChar w:fldCharType="end"/>
            </w:r>
          </w:hyperlink>
        </w:p>
        <w:p w14:paraId="79F79906" w14:textId="77777777" w:rsidR="00DA4494" w:rsidRPr="00DA4494" w:rsidRDefault="00832E5B">
          <w:pPr>
            <w:pStyle w:val="TDC1"/>
            <w:tabs>
              <w:tab w:val="right" w:leader="dot" w:pos="8495"/>
            </w:tabs>
            <w:rPr>
              <w:rFonts w:ascii="Calibri" w:eastAsiaTheme="minorEastAsia" w:hAnsi="Calibri" w:cs="Calibri"/>
              <w:noProof/>
              <w:color w:val="auto"/>
              <w:lang w:val="es-SV" w:eastAsia="es-SV"/>
            </w:rPr>
          </w:pPr>
          <w:hyperlink w:anchor="_Toc2722118" w:history="1">
            <w:r w:rsidR="00DA4494" w:rsidRPr="00DA4494">
              <w:rPr>
                <w:rStyle w:val="Hipervnculo"/>
                <w:rFonts w:ascii="Calibri" w:hAnsi="Calibri" w:cs="Calibri"/>
                <w:noProof/>
              </w:rPr>
              <w:t>DEBER SER DEL COMPONENTE DE ARTICULACIÓN LOCAL</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_Toc2722118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23</w:t>
            </w:r>
            <w:r w:rsidR="00DA4494" w:rsidRPr="00DA4494">
              <w:rPr>
                <w:rFonts w:ascii="Calibri" w:hAnsi="Calibri" w:cs="Calibri"/>
                <w:noProof/>
                <w:webHidden/>
              </w:rPr>
              <w:fldChar w:fldCharType="end"/>
            </w:r>
          </w:hyperlink>
        </w:p>
        <w:p w14:paraId="2AB68367" w14:textId="77777777" w:rsidR="00DA4494" w:rsidRPr="00DA4494" w:rsidRDefault="00832E5B">
          <w:pPr>
            <w:pStyle w:val="TDC1"/>
            <w:tabs>
              <w:tab w:val="right" w:leader="dot" w:pos="8495"/>
            </w:tabs>
            <w:rPr>
              <w:rFonts w:ascii="Calibri" w:eastAsiaTheme="minorEastAsia" w:hAnsi="Calibri" w:cs="Calibri"/>
              <w:noProof/>
              <w:color w:val="auto"/>
              <w:lang w:val="es-SV" w:eastAsia="es-SV"/>
            </w:rPr>
          </w:pPr>
          <w:hyperlink w:anchor="_Toc2722119" w:history="1">
            <w:r w:rsidR="00DA4494" w:rsidRPr="00DA4494">
              <w:rPr>
                <w:rStyle w:val="Hipervnculo"/>
                <w:rFonts w:ascii="Calibri" w:hAnsi="Calibri" w:cs="Calibri"/>
                <w:noProof/>
              </w:rPr>
              <w:t>RUTA DE ATENCIÓN A VÍCTIMAS</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_Toc2722119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24</w:t>
            </w:r>
            <w:r w:rsidR="00DA4494" w:rsidRPr="00DA4494">
              <w:rPr>
                <w:rFonts w:ascii="Calibri" w:hAnsi="Calibri" w:cs="Calibri"/>
                <w:noProof/>
                <w:webHidden/>
              </w:rPr>
              <w:fldChar w:fldCharType="end"/>
            </w:r>
          </w:hyperlink>
        </w:p>
        <w:p w14:paraId="36DBC296" w14:textId="77777777" w:rsidR="00DA4494" w:rsidRPr="00DA4494" w:rsidRDefault="00832E5B">
          <w:pPr>
            <w:pStyle w:val="TDC1"/>
            <w:tabs>
              <w:tab w:val="right" w:leader="dot" w:pos="8495"/>
            </w:tabs>
            <w:rPr>
              <w:rFonts w:ascii="Calibri" w:eastAsiaTheme="minorEastAsia" w:hAnsi="Calibri" w:cs="Calibri"/>
              <w:noProof/>
              <w:color w:val="auto"/>
              <w:lang w:val="es-SV" w:eastAsia="es-SV"/>
            </w:rPr>
          </w:pPr>
          <w:hyperlink w:anchor="_Toc2722120" w:history="1">
            <w:r w:rsidR="00DA4494" w:rsidRPr="00DA4494">
              <w:rPr>
                <w:rStyle w:val="Hipervnculo"/>
                <w:rFonts w:ascii="Calibri" w:hAnsi="Calibri" w:cs="Calibri"/>
                <w:noProof/>
              </w:rPr>
              <w:t>FASE DE AYUDA INMEDIATA (DE 24 A 48 HORAS)</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_Toc2722120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24</w:t>
            </w:r>
            <w:r w:rsidR="00DA4494" w:rsidRPr="00DA4494">
              <w:rPr>
                <w:rFonts w:ascii="Calibri" w:hAnsi="Calibri" w:cs="Calibri"/>
                <w:noProof/>
                <w:webHidden/>
              </w:rPr>
              <w:fldChar w:fldCharType="end"/>
            </w:r>
          </w:hyperlink>
        </w:p>
        <w:p w14:paraId="27C4C8DD" w14:textId="77777777" w:rsidR="00DA4494" w:rsidRPr="00DA4494" w:rsidRDefault="00832E5B">
          <w:pPr>
            <w:pStyle w:val="TDC2"/>
            <w:tabs>
              <w:tab w:val="right" w:leader="dot" w:pos="8495"/>
            </w:tabs>
            <w:rPr>
              <w:rFonts w:ascii="Calibri" w:eastAsiaTheme="minorEastAsia" w:hAnsi="Calibri" w:cs="Calibri"/>
              <w:noProof/>
              <w:color w:val="auto"/>
              <w:lang w:val="es-SV" w:eastAsia="es-SV"/>
            </w:rPr>
          </w:pPr>
          <w:hyperlink w:anchor="_Toc2722121" w:history="1">
            <w:r w:rsidR="00DA4494" w:rsidRPr="00DA4494">
              <w:rPr>
                <w:rStyle w:val="Hipervnculo"/>
                <w:rFonts w:ascii="Calibri" w:hAnsi="Calibri" w:cs="Calibri"/>
                <w:noProof/>
              </w:rPr>
              <w:t>a) Atención Médica Inmediata:</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_Toc2722121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24</w:t>
            </w:r>
            <w:r w:rsidR="00DA4494" w:rsidRPr="00DA4494">
              <w:rPr>
                <w:rFonts w:ascii="Calibri" w:hAnsi="Calibri" w:cs="Calibri"/>
                <w:noProof/>
                <w:webHidden/>
              </w:rPr>
              <w:fldChar w:fldCharType="end"/>
            </w:r>
          </w:hyperlink>
        </w:p>
        <w:p w14:paraId="435A8DFE" w14:textId="77777777" w:rsidR="00DA4494" w:rsidRPr="00DA4494" w:rsidRDefault="00832E5B">
          <w:pPr>
            <w:pStyle w:val="TDC2"/>
            <w:tabs>
              <w:tab w:val="right" w:leader="dot" w:pos="8495"/>
            </w:tabs>
            <w:rPr>
              <w:rFonts w:ascii="Calibri" w:eastAsiaTheme="minorEastAsia" w:hAnsi="Calibri" w:cs="Calibri"/>
              <w:noProof/>
              <w:color w:val="auto"/>
              <w:lang w:val="es-SV" w:eastAsia="es-SV"/>
            </w:rPr>
          </w:pPr>
          <w:hyperlink w:anchor="_Toc2722122" w:history="1">
            <w:r w:rsidR="00DA4494" w:rsidRPr="00DA4494">
              <w:rPr>
                <w:rStyle w:val="Hipervnculo"/>
                <w:rFonts w:ascii="Calibri" w:hAnsi="Calibri" w:cs="Calibri"/>
                <w:noProof/>
              </w:rPr>
              <w:t>b) Primera Ayuda Psicológica:</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_Toc2722122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25</w:t>
            </w:r>
            <w:r w:rsidR="00DA4494" w:rsidRPr="00DA4494">
              <w:rPr>
                <w:rFonts w:ascii="Calibri" w:hAnsi="Calibri" w:cs="Calibri"/>
                <w:noProof/>
                <w:webHidden/>
              </w:rPr>
              <w:fldChar w:fldCharType="end"/>
            </w:r>
          </w:hyperlink>
        </w:p>
        <w:p w14:paraId="04061C99" w14:textId="77777777" w:rsidR="00DA4494" w:rsidRPr="00DA4494" w:rsidRDefault="00832E5B">
          <w:pPr>
            <w:pStyle w:val="TDC2"/>
            <w:tabs>
              <w:tab w:val="right" w:leader="dot" w:pos="8495"/>
            </w:tabs>
            <w:rPr>
              <w:rFonts w:ascii="Calibri" w:eastAsiaTheme="minorEastAsia" w:hAnsi="Calibri" w:cs="Calibri"/>
              <w:noProof/>
              <w:color w:val="auto"/>
              <w:lang w:val="es-SV" w:eastAsia="es-SV"/>
            </w:rPr>
          </w:pPr>
          <w:hyperlink w:anchor="_Toc2722123" w:history="1">
            <w:r w:rsidR="00DA4494" w:rsidRPr="00DA4494">
              <w:rPr>
                <w:rStyle w:val="Hipervnculo"/>
                <w:rFonts w:ascii="Calibri" w:hAnsi="Calibri" w:cs="Calibri"/>
                <w:noProof/>
              </w:rPr>
              <w:t>c) ASESORÍA inmediata</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_Toc2722123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26</w:t>
            </w:r>
            <w:r w:rsidR="00DA4494" w:rsidRPr="00DA4494">
              <w:rPr>
                <w:rFonts w:ascii="Calibri" w:hAnsi="Calibri" w:cs="Calibri"/>
                <w:noProof/>
                <w:webHidden/>
              </w:rPr>
              <w:fldChar w:fldCharType="end"/>
            </w:r>
          </w:hyperlink>
        </w:p>
        <w:p w14:paraId="7983CC75" w14:textId="77777777" w:rsidR="00DA4494" w:rsidRPr="00DA4494" w:rsidRDefault="00832E5B">
          <w:pPr>
            <w:pStyle w:val="TDC2"/>
            <w:tabs>
              <w:tab w:val="right" w:leader="dot" w:pos="8495"/>
            </w:tabs>
            <w:rPr>
              <w:rFonts w:ascii="Calibri" w:eastAsiaTheme="minorEastAsia" w:hAnsi="Calibri" w:cs="Calibri"/>
              <w:noProof/>
              <w:color w:val="auto"/>
              <w:lang w:val="es-SV" w:eastAsia="es-SV"/>
            </w:rPr>
          </w:pPr>
          <w:hyperlink w:anchor="_Toc2722124" w:history="1">
            <w:r w:rsidR="00DA4494" w:rsidRPr="00DA4494">
              <w:rPr>
                <w:rStyle w:val="Hipervnculo"/>
                <w:rFonts w:ascii="Calibri" w:hAnsi="Calibri" w:cs="Calibri"/>
                <w:noProof/>
              </w:rPr>
              <w:t>d) Ayuda social inmediata:</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_Toc2722124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26</w:t>
            </w:r>
            <w:r w:rsidR="00DA4494" w:rsidRPr="00DA4494">
              <w:rPr>
                <w:rFonts w:ascii="Calibri" w:hAnsi="Calibri" w:cs="Calibri"/>
                <w:noProof/>
                <w:webHidden/>
              </w:rPr>
              <w:fldChar w:fldCharType="end"/>
            </w:r>
          </w:hyperlink>
        </w:p>
        <w:p w14:paraId="50478B28" w14:textId="77777777" w:rsidR="00DA4494" w:rsidRPr="00DA4494" w:rsidRDefault="00832E5B">
          <w:pPr>
            <w:pStyle w:val="TDC1"/>
            <w:tabs>
              <w:tab w:val="right" w:leader="dot" w:pos="8495"/>
            </w:tabs>
            <w:rPr>
              <w:rFonts w:ascii="Calibri" w:eastAsiaTheme="minorEastAsia" w:hAnsi="Calibri" w:cs="Calibri"/>
              <w:noProof/>
              <w:color w:val="auto"/>
              <w:lang w:val="es-SV" w:eastAsia="es-SV"/>
            </w:rPr>
          </w:pPr>
          <w:hyperlink w:anchor="_Toc2722125" w:history="1">
            <w:r w:rsidR="00DA4494" w:rsidRPr="00DA4494">
              <w:rPr>
                <w:rStyle w:val="Hipervnculo"/>
                <w:rFonts w:ascii="Calibri" w:hAnsi="Calibri" w:cs="Calibri"/>
                <w:noProof/>
              </w:rPr>
              <w:t>2. AYUDA PROLONGADA</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_Toc2722125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27</w:t>
            </w:r>
            <w:r w:rsidR="00DA4494" w:rsidRPr="00DA4494">
              <w:rPr>
                <w:rFonts w:ascii="Calibri" w:hAnsi="Calibri" w:cs="Calibri"/>
                <w:noProof/>
                <w:webHidden/>
              </w:rPr>
              <w:fldChar w:fldCharType="end"/>
            </w:r>
          </w:hyperlink>
        </w:p>
        <w:p w14:paraId="63B251AD" w14:textId="77777777" w:rsidR="00DA4494" w:rsidRPr="00DA4494" w:rsidRDefault="00832E5B">
          <w:pPr>
            <w:pStyle w:val="TDC2"/>
            <w:tabs>
              <w:tab w:val="right" w:leader="dot" w:pos="8495"/>
            </w:tabs>
            <w:rPr>
              <w:rFonts w:ascii="Calibri" w:eastAsiaTheme="minorEastAsia" w:hAnsi="Calibri" w:cs="Calibri"/>
              <w:noProof/>
              <w:color w:val="auto"/>
              <w:lang w:val="es-SV" w:eastAsia="es-SV"/>
            </w:rPr>
          </w:pPr>
          <w:hyperlink w:anchor="_Toc2722126" w:history="1">
            <w:r w:rsidR="00DA4494" w:rsidRPr="00DA4494">
              <w:rPr>
                <w:rStyle w:val="Hipervnculo"/>
                <w:rFonts w:ascii="Calibri" w:hAnsi="Calibri" w:cs="Calibri"/>
                <w:noProof/>
              </w:rPr>
              <w:t>a) Atención EN SALUD</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_Toc2722126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27</w:t>
            </w:r>
            <w:r w:rsidR="00DA4494" w:rsidRPr="00DA4494">
              <w:rPr>
                <w:rFonts w:ascii="Calibri" w:hAnsi="Calibri" w:cs="Calibri"/>
                <w:noProof/>
                <w:webHidden/>
              </w:rPr>
              <w:fldChar w:fldCharType="end"/>
            </w:r>
          </w:hyperlink>
        </w:p>
        <w:p w14:paraId="4AF43303" w14:textId="77777777" w:rsidR="00DA4494" w:rsidRPr="00DA4494" w:rsidRDefault="00832E5B">
          <w:pPr>
            <w:pStyle w:val="TDC2"/>
            <w:tabs>
              <w:tab w:val="right" w:leader="dot" w:pos="8495"/>
            </w:tabs>
            <w:rPr>
              <w:rFonts w:ascii="Calibri" w:eastAsiaTheme="minorEastAsia" w:hAnsi="Calibri" w:cs="Calibri"/>
              <w:noProof/>
              <w:color w:val="auto"/>
              <w:lang w:val="es-SV" w:eastAsia="es-SV"/>
            </w:rPr>
          </w:pPr>
          <w:hyperlink w:anchor="_Toc2722127" w:history="1">
            <w:r w:rsidR="00DA4494" w:rsidRPr="00DA4494">
              <w:rPr>
                <w:rStyle w:val="Hipervnculo"/>
                <w:rFonts w:ascii="Calibri" w:hAnsi="Calibri" w:cs="Calibri"/>
                <w:noProof/>
              </w:rPr>
              <w:t>b) Reingreso, ingreso y permanencia en el sistema educativo</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_Toc2722127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27</w:t>
            </w:r>
            <w:r w:rsidR="00DA4494" w:rsidRPr="00DA4494">
              <w:rPr>
                <w:rFonts w:ascii="Calibri" w:hAnsi="Calibri" w:cs="Calibri"/>
                <w:noProof/>
                <w:webHidden/>
              </w:rPr>
              <w:fldChar w:fldCharType="end"/>
            </w:r>
          </w:hyperlink>
        </w:p>
        <w:p w14:paraId="1555D9C7" w14:textId="77777777" w:rsidR="00DA4494" w:rsidRPr="00DA4494" w:rsidRDefault="00832E5B">
          <w:pPr>
            <w:pStyle w:val="TDC2"/>
            <w:tabs>
              <w:tab w:val="right" w:leader="dot" w:pos="8495"/>
            </w:tabs>
            <w:rPr>
              <w:rFonts w:ascii="Calibri" w:eastAsiaTheme="minorEastAsia" w:hAnsi="Calibri" w:cs="Calibri"/>
              <w:noProof/>
              <w:color w:val="auto"/>
              <w:lang w:val="es-SV" w:eastAsia="es-SV"/>
            </w:rPr>
          </w:pPr>
          <w:hyperlink w:anchor="_Toc2722128" w:history="1">
            <w:r w:rsidR="00DA4494" w:rsidRPr="00DA4494">
              <w:rPr>
                <w:rStyle w:val="Hipervnculo"/>
                <w:rFonts w:ascii="Calibri" w:hAnsi="Calibri" w:cs="Calibri"/>
                <w:noProof/>
              </w:rPr>
              <w:t>c) Asesoría jurídica y Administración de justicia</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_Toc2722128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28</w:t>
            </w:r>
            <w:r w:rsidR="00DA4494" w:rsidRPr="00DA4494">
              <w:rPr>
                <w:rFonts w:ascii="Calibri" w:hAnsi="Calibri" w:cs="Calibri"/>
                <w:noProof/>
                <w:webHidden/>
              </w:rPr>
              <w:fldChar w:fldCharType="end"/>
            </w:r>
          </w:hyperlink>
        </w:p>
        <w:p w14:paraId="1990590C" w14:textId="77777777" w:rsidR="00DA4494" w:rsidRPr="00DA4494" w:rsidRDefault="00832E5B">
          <w:pPr>
            <w:pStyle w:val="TDC2"/>
            <w:tabs>
              <w:tab w:val="right" w:leader="dot" w:pos="8495"/>
            </w:tabs>
            <w:rPr>
              <w:rFonts w:ascii="Calibri" w:eastAsiaTheme="minorEastAsia" w:hAnsi="Calibri" w:cs="Calibri"/>
              <w:noProof/>
              <w:color w:val="auto"/>
              <w:lang w:val="es-SV" w:eastAsia="es-SV"/>
            </w:rPr>
          </w:pPr>
          <w:hyperlink w:anchor="_Toc2722129" w:history="1">
            <w:r w:rsidR="00DA4494" w:rsidRPr="00DA4494">
              <w:rPr>
                <w:rStyle w:val="Hipervnculo"/>
                <w:rFonts w:ascii="Calibri" w:hAnsi="Calibri" w:cs="Calibri"/>
                <w:noProof/>
              </w:rPr>
              <w:t>d) Medidas sociales</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_Toc2722129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28</w:t>
            </w:r>
            <w:r w:rsidR="00DA4494" w:rsidRPr="00DA4494">
              <w:rPr>
                <w:rFonts w:ascii="Calibri" w:hAnsi="Calibri" w:cs="Calibri"/>
                <w:noProof/>
                <w:webHidden/>
              </w:rPr>
              <w:fldChar w:fldCharType="end"/>
            </w:r>
          </w:hyperlink>
        </w:p>
        <w:p w14:paraId="51B4EC36" w14:textId="77777777" w:rsidR="00DA4494" w:rsidRPr="00DA4494" w:rsidRDefault="00832E5B">
          <w:pPr>
            <w:pStyle w:val="TDC1"/>
            <w:tabs>
              <w:tab w:val="right" w:leader="dot" w:pos="8495"/>
            </w:tabs>
            <w:rPr>
              <w:rFonts w:ascii="Calibri" w:eastAsiaTheme="minorEastAsia" w:hAnsi="Calibri" w:cs="Calibri"/>
              <w:noProof/>
              <w:color w:val="auto"/>
              <w:lang w:val="es-SV" w:eastAsia="es-SV"/>
            </w:rPr>
          </w:pPr>
          <w:hyperlink w:anchor="_Toc2722130" w:history="1">
            <w:r w:rsidR="00DA4494" w:rsidRPr="00DA4494">
              <w:rPr>
                <w:rStyle w:val="Hipervnculo"/>
                <w:rFonts w:ascii="Calibri" w:hAnsi="Calibri" w:cs="Calibri"/>
                <w:noProof/>
              </w:rPr>
              <w:t>REPARACIÓN INTEGRAL</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_Toc2722130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28</w:t>
            </w:r>
            <w:r w:rsidR="00DA4494" w:rsidRPr="00DA4494">
              <w:rPr>
                <w:rFonts w:ascii="Calibri" w:hAnsi="Calibri" w:cs="Calibri"/>
                <w:noProof/>
                <w:webHidden/>
              </w:rPr>
              <w:fldChar w:fldCharType="end"/>
            </w:r>
          </w:hyperlink>
        </w:p>
        <w:p w14:paraId="24D6BF11" w14:textId="77777777" w:rsidR="00DA4494" w:rsidRPr="00DA4494" w:rsidRDefault="00832E5B">
          <w:pPr>
            <w:pStyle w:val="TDC2"/>
            <w:tabs>
              <w:tab w:val="right" w:leader="dot" w:pos="8495"/>
            </w:tabs>
            <w:rPr>
              <w:rFonts w:ascii="Calibri" w:eastAsiaTheme="minorEastAsia" w:hAnsi="Calibri" w:cs="Calibri"/>
              <w:noProof/>
              <w:color w:val="auto"/>
              <w:lang w:val="es-SV" w:eastAsia="es-SV"/>
            </w:rPr>
          </w:pPr>
          <w:hyperlink w:anchor="_Toc2722131" w:history="1">
            <w:r w:rsidR="00DA4494" w:rsidRPr="00DA4494">
              <w:rPr>
                <w:rStyle w:val="Hipervnculo"/>
                <w:rFonts w:ascii="Calibri" w:hAnsi="Calibri" w:cs="Calibri"/>
                <w:noProof/>
              </w:rPr>
              <w:t>a) Medidas de restitución</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_Toc2722131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28</w:t>
            </w:r>
            <w:r w:rsidR="00DA4494" w:rsidRPr="00DA4494">
              <w:rPr>
                <w:rFonts w:ascii="Calibri" w:hAnsi="Calibri" w:cs="Calibri"/>
                <w:noProof/>
                <w:webHidden/>
              </w:rPr>
              <w:fldChar w:fldCharType="end"/>
            </w:r>
          </w:hyperlink>
        </w:p>
        <w:p w14:paraId="5D6CB4C8" w14:textId="77777777" w:rsidR="00DA4494" w:rsidRPr="00DA4494" w:rsidRDefault="00832E5B">
          <w:pPr>
            <w:pStyle w:val="TDC2"/>
            <w:tabs>
              <w:tab w:val="right" w:leader="dot" w:pos="8495"/>
            </w:tabs>
            <w:rPr>
              <w:rFonts w:ascii="Calibri" w:eastAsiaTheme="minorEastAsia" w:hAnsi="Calibri" w:cs="Calibri"/>
              <w:noProof/>
              <w:color w:val="auto"/>
              <w:lang w:val="es-SV" w:eastAsia="es-SV"/>
            </w:rPr>
          </w:pPr>
          <w:hyperlink w:anchor="_Toc2722132" w:history="1">
            <w:r w:rsidR="00DA4494" w:rsidRPr="00DA4494">
              <w:rPr>
                <w:rStyle w:val="Hipervnculo"/>
                <w:rFonts w:ascii="Calibri" w:hAnsi="Calibri" w:cs="Calibri"/>
                <w:noProof/>
              </w:rPr>
              <w:t>b) Medidas de compensación:</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_Toc2722132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28</w:t>
            </w:r>
            <w:r w:rsidR="00DA4494" w:rsidRPr="00DA4494">
              <w:rPr>
                <w:rFonts w:ascii="Calibri" w:hAnsi="Calibri" w:cs="Calibri"/>
                <w:noProof/>
                <w:webHidden/>
              </w:rPr>
              <w:fldChar w:fldCharType="end"/>
            </w:r>
          </w:hyperlink>
        </w:p>
        <w:p w14:paraId="2E60530B" w14:textId="77777777" w:rsidR="00DA4494" w:rsidRPr="00DA4494" w:rsidRDefault="00832E5B">
          <w:pPr>
            <w:pStyle w:val="TDC2"/>
            <w:tabs>
              <w:tab w:val="right" w:leader="dot" w:pos="8495"/>
            </w:tabs>
            <w:rPr>
              <w:rFonts w:ascii="Calibri" w:eastAsiaTheme="minorEastAsia" w:hAnsi="Calibri" w:cs="Calibri"/>
              <w:noProof/>
              <w:color w:val="auto"/>
              <w:lang w:val="es-SV" w:eastAsia="es-SV"/>
            </w:rPr>
          </w:pPr>
          <w:hyperlink w:anchor="_Toc2722133" w:history="1">
            <w:r w:rsidR="00DA4494" w:rsidRPr="00DA4494">
              <w:rPr>
                <w:rStyle w:val="Hipervnculo"/>
                <w:rFonts w:ascii="Calibri" w:hAnsi="Calibri" w:cs="Calibri"/>
                <w:noProof/>
              </w:rPr>
              <w:t>c) Medidas de satisfacción</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_Toc2722133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29</w:t>
            </w:r>
            <w:r w:rsidR="00DA4494" w:rsidRPr="00DA4494">
              <w:rPr>
                <w:rFonts w:ascii="Calibri" w:hAnsi="Calibri" w:cs="Calibri"/>
                <w:noProof/>
                <w:webHidden/>
              </w:rPr>
              <w:fldChar w:fldCharType="end"/>
            </w:r>
          </w:hyperlink>
        </w:p>
        <w:p w14:paraId="405EA689" w14:textId="77777777" w:rsidR="00DA4494" w:rsidRPr="00DA4494" w:rsidRDefault="00832E5B">
          <w:pPr>
            <w:pStyle w:val="TDC2"/>
            <w:tabs>
              <w:tab w:val="right" w:leader="dot" w:pos="8495"/>
            </w:tabs>
            <w:rPr>
              <w:rFonts w:ascii="Calibri" w:eastAsiaTheme="minorEastAsia" w:hAnsi="Calibri" w:cs="Calibri"/>
              <w:noProof/>
              <w:color w:val="auto"/>
              <w:lang w:val="es-SV" w:eastAsia="es-SV"/>
            </w:rPr>
          </w:pPr>
          <w:hyperlink w:anchor="_Toc2722134" w:history="1">
            <w:r w:rsidR="00DA4494" w:rsidRPr="00DA4494">
              <w:rPr>
                <w:rStyle w:val="Hipervnculo"/>
                <w:rFonts w:ascii="Calibri" w:hAnsi="Calibri" w:cs="Calibri"/>
                <w:noProof/>
              </w:rPr>
              <w:t>d) Medidas de rehabilitación holística</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_Toc2722134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29</w:t>
            </w:r>
            <w:r w:rsidR="00DA4494" w:rsidRPr="00DA4494">
              <w:rPr>
                <w:rFonts w:ascii="Calibri" w:hAnsi="Calibri" w:cs="Calibri"/>
                <w:noProof/>
                <w:webHidden/>
              </w:rPr>
              <w:fldChar w:fldCharType="end"/>
            </w:r>
          </w:hyperlink>
        </w:p>
        <w:p w14:paraId="0A27B1EF" w14:textId="77777777" w:rsidR="00DA4494" w:rsidRPr="00DA4494" w:rsidRDefault="00832E5B">
          <w:pPr>
            <w:pStyle w:val="TDC2"/>
            <w:tabs>
              <w:tab w:val="right" w:leader="dot" w:pos="8495"/>
            </w:tabs>
            <w:rPr>
              <w:rFonts w:ascii="Calibri" w:eastAsiaTheme="minorEastAsia" w:hAnsi="Calibri" w:cs="Calibri"/>
              <w:noProof/>
              <w:color w:val="auto"/>
              <w:lang w:val="es-SV" w:eastAsia="es-SV"/>
            </w:rPr>
          </w:pPr>
          <w:hyperlink w:anchor="_Toc2722135" w:history="1">
            <w:r w:rsidR="00DA4494" w:rsidRPr="00DA4494">
              <w:rPr>
                <w:rStyle w:val="Hipervnculo"/>
                <w:rFonts w:ascii="Calibri" w:hAnsi="Calibri" w:cs="Calibri"/>
                <w:noProof/>
              </w:rPr>
              <w:t>e) Garantías de no repetición</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_Toc2722135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29</w:t>
            </w:r>
            <w:r w:rsidR="00DA4494" w:rsidRPr="00DA4494">
              <w:rPr>
                <w:rFonts w:ascii="Calibri" w:hAnsi="Calibri" w:cs="Calibri"/>
                <w:noProof/>
                <w:webHidden/>
              </w:rPr>
              <w:fldChar w:fldCharType="end"/>
            </w:r>
          </w:hyperlink>
        </w:p>
        <w:p w14:paraId="2FE1E156" w14:textId="611A1133" w:rsidR="00DA4494" w:rsidRPr="00DA4494" w:rsidRDefault="00832E5B" w:rsidP="00DA4494">
          <w:pPr>
            <w:pStyle w:val="TDC2"/>
            <w:tabs>
              <w:tab w:val="right" w:leader="dot" w:pos="8495"/>
            </w:tabs>
            <w:ind w:left="0"/>
            <w:rPr>
              <w:rFonts w:ascii="Calibri" w:eastAsiaTheme="minorEastAsia" w:hAnsi="Calibri" w:cs="Calibri"/>
              <w:noProof/>
              <w:color w:val="auto"/>
              <w:lang w:val="es-SV" w:eastAsia="es-SV"/>
            </w:rPr>
          </w:pPr>
          <w:hyperlink r:id="rId39" w:anchor="_Toc2722136" w:history="1">
            <w:r w:rsidR="00DA4494" w:rsidRPr="00DA4494">
              <w:rPr>
                <w:rStyle w:val="Hipervnculo"/>
                <w:rFonts w:ascii="Calibri" w:hAnsi="Calibri" w:cs="Calibri"/>
                <w:noProof/>
              </w:rPr>
              <w:t>MODELO DE FLUJOGRAMA DE ACCIÓN</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_Toc2722136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30</w:t>
            </w:r>
            <w:r w:rsidR="00DA4494" w:rsidRPr="00DA4494">
              <w:rPr>
                <w:rFonts w:ascii="Calibri" w:hAnsi="Calibri" w:cs="Calibri"/>
                <w:noProof/>
                <w:webHidden/>
              </w:rPr>
              <w:fldChar w:fldCharType="end"/>
            </w:r>
          </w:hyperlink>
        </w:p>
        <w:p w14:paraId="078E6CF9" w14:textId="77777777" w:rsidR="00DA4494" w:rsidRPr="00DA4494" w:rsidRDefault="00832E5B">
          <w:pPr>
            <w:pStyle w:val="TDC1"/>
            <w:tabs>
              <w:tab w:val="right" w:leader="dot" w:pos="8495"/>
            </w:tabs>
            <w:rPr>
              <w:rFonts w:ascii="Calibri" w:eastAsiaTheme="minorEastAsia" w:hAnsi="Calibri" w:cs="Calibri"/>
              <w:noProof/>
              <w:color w:val="auto"/>
              <w:lang w:val="es-SV" w:eastAsia="es-SV"/>
            </w:rPr>
          </w:pPr>
          <w:hyperlink w:anchor="_Toc2722137" w:history="1">
            <w:r w:rsidR="00DA4494" w:rsidRPr="00DA4494">
              <w:rPr>
                <w:rStyle w:val="Hipervnculo"/>
                <w:rFonts w:ascii="Calibri" w:eastAsia="Calibri" w:hAnsi="Calibri" w:cs="Calibri"/>
                <w:noProof/>
              </w:rPr>
              <w:t>ANEXO</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_Toc2722137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31</w:t>
            </w:r>
            <w:r w:rsidR="00DA4494" w:rsidRPr="00DA4494">
              <w:rPr>
                <w:rFonts w:ascii="Calibri" w:hAnsi="Calibri" w:cs="Calibri"/>
                <w:noProof/>
                <w:webHidden/>
              </w:rPr>
              <w:fldChar w:fldCharType="end"/>
            </w:r>
          </w:hyperlink>
        </w:p>
        <w:p w14:paraId="7DF73FEE" w14:textId="77777777" w:rsidR="00DA4494" w:rsidRPr="00DA4494" w:rsidRDefault="00832E5B">
          <w:pPr>
            <w:pStyle w:val="TDC2"/>
            <w:tabs>
              <w:tab w:val="right" w:leader="dot" w:pos="8495"/>
            </w:tabs>
            <w:rPr>
              <w:rFonts w:ascii="Calibri" w:eastAsiaTheme="minorEastAsia" w:hAnsi="Calibri" w:cs="Calibri"/>
              <w:noProof/>
              <w:color w:val="auto"/>
              <w:lang w:val="es-SV" w:eastAsia="es-SV"/>
            </w:rPr>
          </w:pPr>
          <w:hyperlink w:anchor="_Toc2722138" w:history="1">
            <w:r w:rsidR="00DA4494" w:rsidRPr="00DA4494">
              <w:rPr>
                <w:rStyle w:val="Hipervnculo"/>
                <w:rFonts w:ascii="Calibri" w:eastAsia="Calibri" w:hAnsi="Calibri" w:cs="Calibri"/>
                <w:noProof/>
              </w:rPr>
              <w:t>ANEXO #1 HOJA DE DERIVACIÓN DEL COMPONENTE 6: DE ATENCIÓN A VÍCTIMAS DE VIOLENCIA</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_Toc2722138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32</w:t>
            </w:r>
            <w:r w:rsidR="00DA4494" w:rsidRPr="00DA4494">
              <w:rPr>
                <w:rFonts w:ascii="Calibri" w:hAnsi="Calibri" w:cs="Calibri"/>
                <w:noProof/>
                <w:webHidden/>
              </w:rPr>
              <w:fldChar w:fldCharType="end"/>
            </w:r>
          </w:hyperlink>
        </w:p>
        <w:p w14:paraId="257A32AE" w14:textId="77777777" w:rsidR="00DA4494" w:rsidRPr="00DA4494" w:rsidRDefault="00832E5B">
          <w:pPr>
            <w:pStyle w:val="TDC2"/>
            <w:tabs>
              <w:tab w:val="right" w:leader="dot" w:pos="8495"/>
            </w:tabs>
            <w:rPr>
              <w:rFonts w:ascii="Calibri" w:eastAsiaTheme="minorEastAsia" w:hAnsi="Calibri" w:cs="Calibri"/>
              <w:noProof/>
              <w:color w:val="auto"/>
              <w:lang w:val="es-SV" w:eastAsia="es-SV"/>
            </w:rPr>
          </w:pPr>
          <w:hyperlink w:anchor="_Toc2722140" w:history="1">
            <w:r w:rsidR="00DA4494" w:rsidRPr="00DA4494">
              <w:rPr>
                <w:rStyle w:val="Hipervnculo"/>
                <w:rFonts w:ascii="Calibri" w:eastAsia="Calibri" w:hAnsi="Calibri" w:cs="Calibri"/>
                <w:noProof/>
              </w:rPr>
              <w:t>ANEXO #2 HOJA DE RECEPCIÓN DEL COMPONENTE 6 DE ATENCIÓN A VÍCTIMAS DE VIOLENCIA</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_Toc2722140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33</w:t>
            </w:r>
            <w:r w:rsidR="00DA4494" w:rsidRPr="00DA4494">
              <w:rPr>
                <w:rFonts w:ascii="Calibri" w:hAnsi="Calibri" w:cs="Calibri"/>
                <w:noProof/>
                <w:webHidden/>
              </w:rPr>
              <w:fldChar w:fldCharType="end"/>
            </w:r>
          </w:hyperlink>
        </w:p>
        <w:p w14:paraId="2BD57D9A" w14:textId="77777777" w:rsidR="00DA4494" w:rsidRPr="00DA4494" w:rsidRDefault="00832E5B">
          <w:pPr>
            <w:pStyle w:val="TDC2"/>
            <w:tabs>
              <w:tab w:val="right" w:leader="dot" w:pos="8495"/>
            </w:tabs>
            <w:rPr>
              <w:rFonts w:ascii="Calibri" w:eastAsiaTheme="minorEastAsia" w:hAnsi="Calibri" w:cs="Calibri"/>
              <w:noProof/>
              <w:color w:val="auto"/>
              <w:lang w:val="es-SV" w:eastAsia="es-SV"/>
            </w:rPr>
          </w:pPr>
          <w:hyperlink w:anchor="_Toc2722142" w:history="1">
            <w:r w:rsidR="00DA4494" w:rsidRPr="00DA4494">
              <w:rPr>
                <w:rStyle w:val="Hipervnculo"/>
                <w:rFonts w:ascii="Calibri" w:eastAsia="Calibri" w:hAnsi="Calibri" w:cs="Calibri"/>
                <w:noProof/>
              </w:rPr>
              <w:t>ANEXO # 3 HOJA DE SEGUIMIENTO DE CASOS DEL COMPONENTE 6 DE ATENCIÓN A VÍCTIMAS DE VIOLENCIA</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_Toc2722142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34</w:t>
            </w:r>
            <w:r w:rsidR="00DA4494" w:rsidRPr="00DA4494">
              <w:rPr>
                <w:rFonts w:ascii="Calibri" w:hAnsi="Calibri" w:cs="Calibri"/>
                <w:noProof/>
                <w:webHidden/>
              </w:rPr>
              <w:fldChar w:fldCharType="end"/>
            </w:r>
          </w:hyperlink>
        </w:p>
        <w:p w14:paraId="15572554" w14:textId="77777777" w:rsidR="00DA4494" w:rsidRPr="00DA4494" w:rsidRDefault="00832E5B">
          <w:pPr>
            <w:pStyle w:val="TDC2"/>
            <w:tabs>
              <w:tab w:val="right" w:leader="dot" w:pos="8495"/>
            </w:tabs>
            <w:rPr>
              <w:rFonts w:ascii="Calibri" w:eastAsiaTheme="minorEastAsia" w:hAnsi="Calibri" w:cs="Calibri"/>
              <w:noProof/>
              <w:color w:val="auto"/>
              <w:lang w:val="es-SV" w:eastAsia="es-SV"/>
            </w:rPr>
          </w:pPr>
          <w:hyperlink w:anchor="_Toc2722144" w:history="1">
            <w:r w:rsidR="00DA4494" w:rsidRPr="00DA4494">
              <w:rPr>
                <w:rStyle w:val="Hipervnculo"/>
                <w:rFonts w:ascii="Calibri" w:eastAsia="Calibri" w:hAnsi="Calibri" w:cs="Calibri"/>
                <w:noProof/>
              </w:rPr>
              <w:t>ANEXO #4 USO DE HOJA DE DERIVACIÓN</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_Toc2722144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35</w:t>
            </w:r>
            <w:r w:rsidR="00DA4494" w:rsidRPr="00DA4494">
              <w:rPr>
                <w:rFonts w:ascii="Calibri" w:hAnsi="Calibri" w:cs="Calibri"/>
                <w:noProof/>
                <w:webHidden/>
              </w:rPr>
              <w:fldChar w:fldCharType="end"/>
            </w:r>
          </w:hyperlink>
        </w:p>
        <w:p w14:paraId="4B3FB2D3" w14:textId="77777777" w:rsidR="00DA4494" w:rsidRPr="00DA4494" w:rsidRDefault="00832E5B">
          <w:pPr>
            <w:pStyle w:val="TDC2"/>
            <w:tabs>
              <w:tab w:val="right" w:leader="dot" w:pos="8495"/>
            </w:tabs>
            <w:rPr>
              <w:rFonts w:ascii="Calibri" w:eastAsiaTheme="minorEastAsia" w:hAnsi="Calibri" w:cs="Calibri"/>
              <w:noProof/>
              <w:color w:val="auto"/>
              <w:lang w:val="es-SV" w:eastAsia="es-SV"/>
            </w:rPr>
          </w:pPr>
          <w:hyperlink w:anchor="_Toc2722145" w:history="1">
            <w:r w:rsidR="00DA4494" w:rsidRPr="00DA4494">
              <w:rPr>
                <w:rStyle w:val="Hipervnculo"/>
                <w:rFonts w:ascii="Calibri" w:eastAsia="Calibri" w:hAnsi="Calibri" w:cs="Calibri"/>
                <w:noProof/>
              </w:rPr>
              <w:t>ANEXO #5 USO DE HOJA DE RECEPCIÓN DE CASO</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_Toc2722145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36</w:t>
            </w:r>
            <w:r w:rsidR="00DA4494" w:rsidRPr="00DA4494">
              <w:rPr>
                <w:rFonts w:ascii="Calibri" w:hAnsi="Calibri" w:cs="Calibri"/>
                <w:noProof/>
                <w:webHidden/>
              </w:rPr>
              <w:fldChar w:fldCharType="end"/>
            </w:r>
          </w:hyperlink>
        </w:p>
        <w:p w14:paraId="65BC220A" w14:textId="77777777" w:rsidR="00DA4494" w:rsidRPr="00DA4494" w:rsidRDefault="00832E5B">
          <w:pPr>
            <w:pStyle w:val="TDC2"/>
            <w:tabs>
              <w:tab w:val="right" w:leader="dot" w:pos="8495"/>
            </w:tabs>
            <w:rPr>
              <w:rFonts w:ascii="Calibri" w:eastAsiaTheme="minorEastAsia" w:hAnsi="Calibri" w:cs="Calibri"/>
              <w:noProof/>
              <w:color w:val="auto"/>
              <w:lang w:val="es-SV" w:eastAsia="es-SV"/>
            </w:rPr>
          </w:pPr>
          <w:hyperlink w:anchor="_Toc2722146" w:history="1">
            <w:r w:rsidR="00DA4494" w:rsidRPr="00DA4494">
              <w:rPr>
                <w:rStyle w:val="Hipervnculo"/>
                <w:rFonts w:ascii="Calibri" w:eastAsia="Calibri" w:hAnsi="Calibri" w:cs="Calibri"/>
                <w:noProof/>
              </w:rPr>
              <w:t>ANEXO #6 USO DE HOJA SEGUIMIENTO DE CASO</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_Toc2722146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37</w:t>
            </w:r>
            <w:r w:rsidR="00DA4494" w:rsidRPr="00DA4494">
              <w:rPr>
                <w:rFonts w:ascii="Calibri" w:hAnsi="Calibri" w:cs="Calibri"/>
                <w:noProof/>
                <w:webHidden/>
              </w:rPr>
              <w:fldChar w:fldCharType="end"/>
            </w:r>
          </w:hyperlink>
        </w:p>
        <w:p w14:paraId="7D72CE38" w14:textId="77777777" w:rsidR="00DA4494" w:rsidRPr="00DA4494" w:rsidRDefault="00832E5B">
          <w:pPr>
            <w:pStyle w:val="TDC2"/>
            <w:tabs>
              <w:tab w:val="right" w:leader="dot" w:pos="8495"/>
            </w:tabs>
            <w:rPr>
              <w:rFonts w:ascii="Calibri" w:eastAsiaTheme="minorEastAsia" w:hAnsi="Calibri" w:cs="Calibri"/>
              <w:noProof/>
              <w:color w:val="auto"/>
              <w:lang w:val="es-SV" w:eastAsia="es-SV"/>
            </w:rPr>
          </w:pPr>
          <w:hyperlink w:anchor="_Toc2722147" w:history="1">
            <w:r w:rsidR="00DA4494" w:rsidRPr="00DA4494">
              <w:rPr>
                <w:rStyle w:val="Hipervnculo"/>
                <w:rFonts w:ascii="Calibri" w:eastAsia="Calibri" w:hAnsi="Calibri" w:cs="Calibri"/>
                <w:noProof/>
              </w:rPr>
              <w:t>ANEXO #7 ESQUEMA DE USO DE HOJAS DE DERIVACIÓN, RECEPCIÓN Y SEGUIMIENTO</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_Toc2722147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38</w:t>
            </w:r>
            <w:r w:rsidR="00DA4494" w:rsidRPr="00DA4494">
              <w:rPr>
                <w:rFonts w:ascii="Calibri" w:hAnsi="Calibri" w:cs="Calibri"/>
                <w:noProof/>
                <w:webHidden/>
              </w:rPr>
              <w:fldChar w:fldCharType="end"/>
            </w:r>
          </w:hyperlink>
        </w:p>
        <w:p w14:paraId="0FDC76EC" w14:textId="280FC927" w:rsidR="00DA4494" w:rsidRPr="00DA4494" w:rsidRDefault="00832E5B" w:rsidP="00DA4494">
          <w:pPr>
            <w:pStyle w:val="TDC2"/>
            <w:tabs>
              <w:tab w:val="right" w:leader="dot" w:pos="8495"/>
            </w:tabs>
            <w:rPr>
              <w:rFonts w:ascii="Calibri" w:eastAsiaTheme="minorEastAsia" w:hAnsi="Calibri" w:cs="Calibri"/>
              <w:noProof/>
              <w:color w:val="auto"/>
              <w:lang w:val="es-SV" w:eastAsia="es-SV"/>
            </w:rPr>
          </w:pPr>
          <w:hyperlink w:anchor="_Toc2722148" w:history="1">
            <w:r w:rsidR="00DA4494" w:rsidRPr="00DA4494">
              <w:rPr>
                <w:rStyle w:val="Hipervnculo"/>
                <w:rFonts w:ascii="Calibri" w:eastAsia="Calibri" w:hAnsi="Calibri" w:cs="Calibri"/>
                <w:noProof/>
              </w:rPr>
              <w:t>ANEXO #8 HOJA DE LINEAMIENTOS TÉCNICOS PARA LA ATENCIÓN A VÍCTIMAS (QUÉ HACER Y QUÉ NO HACER)</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_Toc2722148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39</w:t>
            </w:r>
            <w:r w:rsidR="00DA4494" w:rsidRPr="00DA4494">
              <w:rPr>
                <w:rFonts w:ascii="Calibri" w:hAnsi="Calibri" w:cs="Calibri"/>
                <w:noProof/>
                <w:webHidden/>
              </w:rPr>
              <w:fldChar w:fldCharType="end"/>
            </w:r>
          </w:hyperlink>
        </w:p>
        <w:p w14:paraId="17CAFD39" w14:textId="77777777" w:rsidR="00DA4494" w:rsidRPr="00DA4494" w:rsidRDefault="00832E5B">
          <w:pPr>
            <w:pStyle w:val="TDC2"/>
            <w:tabs>
              <w:tab w:val="right" w:leader="dot" w:pos="8495"/>
            </w:tabs>
            <w:rPr>
              <w:rFonts w:ascii="Calibri" w:eastAsiaTheme="minorEastAsia" w:hAnsi="Calibri" w:cs="Calibri"/>
              <w:noProof/>
              <w:color w:val="auto"/>
              <w:lang w:val="es-SV" w:eastAsia="es-SV"/>
            </w:rPr>
          </w:pPr>
          <w:hyperlink w:anchor="_Toc2722150" w:history="1">
            <w:r w:rsidR="00DA4494" w:rsidRPr="00DA4494">
              <w:rPr>
                <w:rStyle w:val="Hipervnculo"/>
                <w:rFonts w:ascii="Calibri" w:eastAsia="Calibri" w:hAnsi="Calibri" w:cs="Calibri"/>
                <w:noProof/>
              </w:rPr>
              <w:t>ANEXO #9 INDICADORES QUE SEÑALEN ESTAR ANTE UN CASO DE VIOLENCIA FEMINICDA</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_Toc2722150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48</w:t>
            </w:r>
            <w:r w:rsidR="00DA4494" w:rsidRPr="00DA4494">
              <w:rPr>
                <w:rFonts w:ascii="Calibri" w:hAnsi="Calibri" w:cs="Calibri"/>
                <w:noProof/>
                <w:webHidden/>
              </w:rPr>
              <w:fldChar w:fldCharType="end"/>
            </w:r>
          </w:hyperlink>
        </w:p>
        <w:p w14:paraId="6161441A" w14:textId="77777777" w:rsidR="00DA4494" w:rsidRPr="00DA4494" w:rsidRDefault="00832E5B">
          <w:pPr>
            <w:pStyle w:val="TDC2"/>
            <w:tabs>
              <w:tab w:val="right" w:leader="dot" w:pos="8495"/>
            </w:tabs>
            <w:rPr>
              <w:rFonts w:ascii="Calibri" w:eastAsiaTheme="minorEastAsia" w:hAnsi="Calibri" w:cs="Calibri"/>
              <w:noProof/>
              <w:color w:val="auto"/>
              <w:lang w:val="es-SV" w:eastAsia="es-SV"/>
            </w:rPr>
          </w:pPr>
          <w:hyperlink w:anchor="_Toc2722151" w:history="1">
            <w:r w:rsidR="00DA4494" w:rsidRPr="00DA4494">
              <w:rPr>
                <w:rStyle w:val="Hipervnculo"/>
                <w:rFonts w:ascii="Calibri" w:eastAsia="Calibri" w:hAnsi="Calibri" w:cs="Calibri"/>
                <w:noProof/>
              </w:rPr>
              <w:t>ANEXO #10 DIRECTORIO DE ORGANIZACIONES</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_Toc2722151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52</w:t>
            </w:r>
            <w:r w:rsidR="00DA4494" w:rsidRPr="00DA4494">
              <w:rPr>
                <w:rFonts w:ascii="Calibri" w:hAnsi="Calibri" w:cs="Calibri"/>
                <w:noProof/>
                <w:webHidden/>
              </w:rPr>
              <w:fldChar w:fldCharType="end"/>
            </w:r>
          </w:hyperlink>
        </w:p>
        <w:p w14:paraId="6B7E95D3" w14:textId="49EB46B6" w:rsidR="00DA4494" w:rsidRPr="00DA4494" w:rsidRDefault="00832E5B">
          <w:pPr>
            <w:pStyle w:val="TDC1"/>
            <w:tabs>
              <w:tab w:val="right" w:leader="dot" w:pos="8495"/>
            </w:tabs>
            <w:rPr>
              <w:rFonts w:ascii="Calibri" w:eastAsiaTheme="minorEastAsia" w:hAnsi="Calibri" w:cs="Calibri"/>
              <w:noProof/>
              <w:color w:val="auto"/>
              <w:lang w:val="es-SV" w:eastAsia="es-SV"/>
            </w:rPr>
          </w:pPr>
          <w:hyperlink w:anchor="_Toc2722152" w:history="1">
            <w:r w:rsidR="00DA4494" w:rsidRPr="00DA4494">
              <w:rPr>
                <w:rStyle w:val="Hipervnculo"/>
                <w:rFonts w:ascii="Calibri" w:hAnsi="Calibri" w:cs="Calibri"/>
                <w:noProof/>
              </w:rPr>
              <w:t>BIBLIOGRAFÍA</w:t>
            </w:r>
            <w:r w:rsidR="00DA4494" w:rsidRPr="00DA4494">
              <w:rPr>
                <w:rFonts w:ascii="Calibri" w:hAnsi="Calibri" w:cs="Calibri"/>
                <w:noProof/>
                <w:webHidden/>
              </w:rPr>
              <w:tab/>
            </w:r>
            <w:r w:rsidR="00DA4494" w:rsidRPr="00DA4494">
              <w:rPr>
                <w:rFonts w:ascii="Calibri" w:hAnsi="Calibri" w:cs="Calibri"/>
                <w:noProof/>
                <w:webHidden/>
              </w:rPr>
              <w:fldChar w:fldCharType="begin"/>
            </w:r>
            <w:r w:rsidR="00DA4494" w:rsidRPr="00DA4494">
              <w:rPr>
                <w:rFonts w:ascii="Calibri" w:hAnsi="Calibri" w:cs="Calibri"/>
                <w:noProof/>
                <w:webHidden/>
              </w:rPr>
              <w:instrText xml:space="preserve"> PAGEREF _Toc2722152 \h </w:instrText>
            </w:r>
            <w:r w:rsidR="00DA4494" w:rsidRPr="00DA4494">
              <w:rPr>
                <w:rFonts w:ascii="Calibri" w:hAnsi="Calibri" w:cs="Calibri"/>
                <w:noProof/>
                <w:webHidden/>
              </w:rPr>
            </w:r>
            <w:r w:rsidR="00DA4494" w:rsidRPr="00DA4494">
              <w:rPr>
                <w:rFonts w:ascii="Calibri" w:hAnsi="Calibri" w:cs="Calibri"/>
                <w:noProof/>
                <w:webHidden/>
              </w:rPr>
              <w:fldChar w:fldCharType="separate"/>
            </w:r>
            <w:r w:rsidR="004D6462">
              <w:rPr>
                <w:rFonts w:ascii="Calibri" w:hAnsi="Calibri" w:cs="Calibri"/>
                <w:noProof/>
                <w:webHidden/>
              </w:rPr>
              <w:t>59</w:t>
            </w:r>
            <w:r w:rsidR="00DA4494" w:rsidRPr="00DA4494">
              <w:rPr>
                <w:rFonts w:ascii="Calibri" w:hAnsi="Calibri" w:cs="Calibri"/>
                <w:noProof/>
                <w:webHidden/>
              </w:rPr>
              <w:fldChar w:fldCharType="end"/>
            </w:r>
          </w:hyperlink>
        </w:p>
        <w:p w14:paraId="43E2F5E7" w14:textId="77777777" w:rsidR="00E2091C" w:rsidRDefault="00E2091C">
          <w:r w:rsidRPr="00DA4494">
            <w:rPr>
              <w:rFonts w:ascii="Calibri" w:hAnsi="Calibri" w:cs="Calibri"/>
              <w:b/>
              <w:bCs/>
            </w:rPr>
            <w:fldChar w:fldCharType="end"/>
          </w:r>
        </w:p>
      </w:sdtContent>
    </w:sdt>
    <w:p w14:paraId="750083D8" w14:textId="77777777" w:rsidR="00E2091C" w:rsidRDefault="00E2091C" w:rsidP="00E2091C">
      <w:pPr>
        <w:pStyle w:val="Informacindecontacto"/>
        <w:spacing w:line="240" w:lineRule="auto"/>
        <w:jc w:val="left"/>
        <w:rPr>
          <w:rFonts w:ascii="Calibri" w:hAnsi="Calibri" w:cs="Calibri"/>
          <w:lang w:bidi="es-ES"/>
        </w:rPr>
        <w:sectPr w:rsidR="00E2091C" w:rsidSect="004B1E02">
          <w:footerReference w:type="first" r:id="rId40"/>
          <w:pgSz w:w="11907" w:h="16839" w:code="9"/>
          <w:pgMar w:top="1417" w:right="1701" w:bottom="1417" w:left="1701" w:header="720" w:footer="720" w:gutter="0"/>
          <w:pgNumType w:start="0"/>
          <w:cols w:space="720"/>
          <w:titlePg/>
          <w:docGrid w:linePitch="360"/>
        </w:sectPr>
      </w:pPr>
    </w:p>
    <w:p w14:paraId="2FCEE902" w14:textId="77777777" w:rsidR="00AC0EE4" w:rsidRPr="00E2091C" w:rsidRDefault="00AC0EE4" w:rsidP="00E2091C">
      <w:pPr>
        <w:pStyle w:val="Ttulo"/>
        <w:rPr>
          <w:rFonts w:ascii="Calibri" w:hAnsi="Calibri" w:cs="Calibri"/>
        </w:rPr>
      </w:pPr>
      <w:r w:rsidRPr="00AC0EE4">
        <w:lastRenderedPageBreak/>
        <w:t>PRESENTACIÓN</w:t>
      </w:r>
    </w:p>
    <w:p w14:paraId="2FCDCF2A" w14:textId="77777777" w:rsidR="00293B5D" w:rsidRPr="00AC0EE4" w:rsidRDefault="00293B5D" w:rsidP="00AC0EE4">
      <w:pPr>
        <w:spacing w:before="0" w:after="0" w:line="240" w:lineRule="auto"/>
        <w:rPr>
          <w:rFonts w:ascii="Calibri" w:hAnsi="Calibri" w:cs="Calibri"/>
        </w:rPr>
      </w:pPr>
    </w:p>
    <w:p w14:paraId="05914525" w14:textId="77777777" w:rsidR="00B95AF6" w:rsidRPr="00AC0EE4" w:rsidRDefault="00B95AF6" w:rsidP="00AC0EE4">
      <w:pPr>
        <w:pStyle w:val="Ttulo"/>
        <w:spacing w:before="0" w:after="0"/>
        <w:jc w:val="right"/>
        <w:rPr>
          <w:rFonts w:ascii="Calibri" w:hAnsi="Calibri" w:cs="Calibri"/>
          <w:sz w:val="22"/>
        </w:rPr>
      </w:pPr>
      <w:r w:rsidRPr="00AC0EE4">
        <w:rPr>
          <w:rFonts w:ascii="Calibri" w:hAnsi="Calibri" w:cs="Calibri"/>
          <w:sz w:val="22"/>
        </w:rPr>
        <w:t>“Si la humanidad</w:t>
      </w:r>
      <w:r w:rsidR="00293B5D" w:rsidRPr="00AC0EE4">
        <w:rPr>
          <w:rFonts w:ascii="Calibri" w:hAnsi="Calibri" w:cs="Calibri"/>
          <w:sz w:val="22"/>
        </w:rPr>
        <w:t xml:space="preserve"> fracasa en conciliar la justicia </w:t>
      </w:r>
      <w:r w:rsidRPr="00AC0EE4">
        <w:rPr>
          <w:rFonts w:ascii="Calibri" w:hAnsi="Calibri" w:cs="Calibri"/>
          <w:sz w:val="22"/>
        </w:rPr>
        <w:t xml:space="preserve">y la libertad, fracasa en todo” </w:t>
      </w:r>
    </w:p>
    <w:p w14:paraId="31164979" w14:textId="77777777" w:rsidR="00293B5D" w:rsidRPr="00AC0EE4" w:rsidRDefault="00B95AF6" w:rsidP="00AC0EE4">
      <w:pPr>
        <w:pStyle w:val="Ttulo"/>
        <w:spacing w:before="0" w:after="0"/>
        <w:jc w:val="right"/>
        <w:rPr>
          <w:rFonts w:ascii="Calibri" w:hAnsi="Calibri" w:cs="Calibri"/>
          <w:sz w:val="22"/>
        </w:rPr>
      </w:pPr>
      <w:r w:rsidRPr="00AC0EE4">
        <w:rPr>
          <w:rFonts w:ascii="Calibri" w:hAnsi="Calibri" w:cs="Calibri"/>
          <w:sz w:val="22"/>
        </w:rPr>
        <w:t>(Albert Camus</w:t>
      </w:r>
      <w:r w:rsidR="002B3075" w:rsidRPr="00AC0EE4">
        <w:rPr>
          <w:rFonts w:ascii="Calibri" w:hAnsi="Calibri" w:cs="Calibri"/>
          <w:sz w:val="22"/>
        </w:rPr>
        <w:t>)</w:t>
      </w:r>
    </w:p>
    <w:p w14:paraId="3F0D872A" w14:textId="77777777" w:rsidR="00293B5D" w:rsidRPr="00AC0EE4" w:rsidRDefault="00293B5D" w:rsidP="00AC0EE4">
      <w:pPr>
        <w:spacing w:before="0" w:after="0" w:line="240" w:lineRule="auto"/>
        <w:rPr>
          <w:rFonts w:ascii="Calibri" w:hAnsi="Calibri" w:cs="Calibri"/>
        </w:rPr>
      </w:pPr>
    </w:p>
    <w:p w14:paraId="050738CB" w14:textId="13DC733E" w:rsidR="00293B5D" w:rsidRPr="00F708E2" w:rsidRDefault="002B6D13" w:rsidP="00AC0EE4">
      <w:pPr>
        <w:spacing w:before="0" w:after="0" w:line="240" w:lineRule="auto"/>
        <w:jc w:val="both"/>
        <w:rPr>
          <w:rFonts w:ascii="Calibri" w:hAnsi="Calibri" w:cs="Calibri"/>
          <w:color w:val="auto"/>
        </w:rPr>
      </w:pPr>
      <w:r w:rsidRPr="00F708E2">
        <w:rPr>
          <w:rFonts w:ascii="Calibri" w:hAnsi="Calibri" w:cs="Calibri"/>
          <w:color w:val="auto"/>
        </w:rPr>
        <w:t>El componente</w:t>
      </w:r>
      <w:r w:rsidR="00293B5D" w:rsidRPr="00F708E2">
        <w:rPr>
          <w:rFonts w:ascii="Calibri" w:hAnsi="Calibri" w:cs="Calibri"/>
          <w:color w:val="auto"/>
        </w:rPr>
        <w:t xml:space="preserve"> 6 </w:t>
      </w:r>
      <w:r w:rsidR="000218D3" w:rsidRPr="00F708E2">
        <w:rPr>
          <w:rFonts w:ascii="Calibri" w:hAnsi="Calibri" w:cs="Calibri"/>
          <w:color w:val="auto"/>
        </w:rPr>
        <w:t>del Comité</w:t>
      </w:r>
      <w:r w:rsidR="00293B5D" w:rsidRPr="00F708E2">
        <w:rPr>
          <w:rFonts w:ascii="Calibri" w:hAnsi="Calibri" w:cs="Calibri"/>
          <w:color w:val="auto"/>
        </w:rPr>
        <w:t xml:space="preserve"> Municipal de Prevención de Violencia de Ciudad Delgado, dentro del marco de ejecución del Plan El Salvador Seguro, tiene la responsabilidad de mejorar la atención a las víctimas a través de acciones que aseguren el acceso rápido y efectivo a medidas de reparación, justicia y dignidad para los colectivos más vulnerables afectados por la violencia social. </w:t>
      </w:r>
    </w:p>
    <w:p w14:paraId="011A71C2" w14:textId="77777777" w:rsidR="00293B5D" w:rsidRPr="00F708E2" w:rsidRDefault="00293B5D" w:rsidP="00AC0EE4">
      <w:pPr>
        <w:spacing w:before="0" w:after="0" w:line="240" w:lineRule="auto"/>
        <w:jc w:val="both"/>
        <w:rPr>
          <w:rFonts w:ascii="Calibri" w:hAnsi="Calibri" w:cs="Calibri"/>
          <w:color w:val="auto"/>
        </w:rPr>
      </w:pPr>
      <w:r w:rsidRPr="00F708E2">
        <w:rPr>
          <w:rFonts w:ascii="Calibri" w:hAnsi="Calibri" w:cs="Calibri"/>
          <w:color w:val="auto"/>
        </w:rPr>
        <w:t>En ese afán, se ha promovido la creación participativa de una hoja de ruta de atención a víctimas de violencia, en las que se plantea no solamente acciones concretas a la hora de tratar a las personas afectadas, sino también, otras encaminadas a la facilitación de la coordinación y articulación de las instituciones gubernamentales,</w:t>
      </w:r>
      <w:r w:rsidR="009F28AD" w:rsidRPr="00F708E2">
        <w:rPr>
          <w:rFonts w:ascii="Calibri" w:hAnsi="Calibri" w:cs="Calibri"/>
          <w:color w:val="auto"/>
        </w:rPr>
        <w:t xml:space="preserve"> gobierno local,</w:t>
      </w:r>
      <w:r w:rsidRPr="00F708E2">
        <w:rPr>
          <w:rFonts w:ascii="Calibri" w:hAnsi="Calibri" w:cs="Calibri"/>
          <w:color w:val="auto"/>
        </w:rPr>
        <w:t xml:space="preserve"> ONGs y Agencias de Cooperación que realizan acciones que van hacia el mismo fin en el Municipio.</w:t>
      </w:r>
    </w:p>
    <w:p w14:paraId="6E8AC0D1" w14:textId="77777777" w:rsidR="00293B5D" w:rsidRPr="00F708E2" w:rsidRDefault="00293B5D" w:rsidP="00AC0EE4">
      <w:pPr>
        <w:spacing w:before="0" w:after="0" w:line="240" w:lineRule="auto"/>
        <w:jc w:val="both"/>
        <w:rPr>
          <w:rFonts w:ascii="Calibri" w:hAnsi="Calibri" w:cs="Calibri"/>
          <w:color w:val="auto"/>
        </w:rPr>
      </w:pPr>
      <w:r w:rsidRPr="00F708E2">
        <w:rPr>
          <w:rFonts w:ascii="Calibri" w:hAnsi="Calibri" w:cs="Calibri"/>
          <w:color w:val="auto"/>
        </w:rPr>
        <w:t>Esta Mesa se compromete a buscar soluciones de calidad para las personas víctimas de violencia a partir de las necesidades específicas y diferenciadas, independientemente de la realidad cambiante en el Municipio y de los problemas y limitantes que surgen en la práctica cotidiana.</w:t>
      </w:r>
    </w:p>
    <w:p w14:paraId="5C140B9C" w14:textId="1AA4F981" w:rsidR="00293B5D" w:rsidRPr="00F708E2" w:rsidRDefault="00293B5D" w:rsidP="00AC0EE4">
      <w:pPr>
        <w:spacing w:before="0" w:after="0" w:line="240" w:lineRule="auto"/>
        <w:jc w:val="both"/>
        <w:rPr>
          <w:rFonts w:ascii="Calibri" w:hAnsi="Calibri" w:cs="Calibri"/>
          <w:color w:val="auto"/>
        </w:rPr>
      </w:pPr>
      <w:r w:rsidRPr="00F708E2">
        <w:rPr>
          <w:rFonts w:ascii="Calibri" w:hAnsi="Calibri" w:cs="Calibri"/>
          <w:color w:val="auto"/>
        </w:rPr>
        <w:t xml:space="preserve">Para ello, pretende mejorar la atención </w:t>
      </w:r>
      <w:r w:rsidR="00544305" w:rsidRPr="00F708E2">
        <w:rPr>
          <w:rFonts w:ascii="Calibri" w:hAnsi="Calibri" w:cs="Calibri"/>
          <w:color w:val="auto"/>
        </w:rPr>
        <w:t xml:space="preserve">a las personas víctimas de violencia, </w:t>
      </w:r>
      <w:r w:rsidRPr="00F708E2">
        <w:rPr>
          <w:rFonts w:ascii="Calibri" w:hAnsi="Calibri" w:cs="Calibri"/>
          <w:color w:val="auto"/>
        </w:rPr>
        <w:t xml:space="preserve">brindada bajo una perspectiva de Derechos Humanos, Enfoque de Género y Victimología, pero no limitada a estos conceptos rectores. Realizará las gestiones pertinentes para </w:t>
      </w:r>
      <w:r w:rsidR="00544305" w:rsidRPr="00F708E2">
        <w:rPr>
          <w:rFonts w:ascii="Calibri" w:hAnsi="Calibri" w:cs="Calibri"/>
          <w:color w:val="auto"/>
        </w:rPr>
        <w:t xml:space="preserve">ofrecer </w:t>
      </w:r>
      <w:r w:rsidRPr="00F708E2">
        <w:rPr>
          <w:rFonts w:ascii="Calibri" w:hAnsi="Calibri" w:cs="Calibri"/>
          <w:color w:val="auto"/>
        </w:rPr>
        <w:t>una atención y protección integral, una asistencia prolongada, y una reparación integral, si así lo ameritan los casos.</w:t>
      </w:r>
    </w:p>
    <w:p w14:paraId="080E4474" w14:textId="4B86A72C" w:rsidR="00293B5D" w:rsidRPr="00F708E2" w:rsidRDefault="00293B5D" w:rsidP="00AC0EE4">
      <w:pPr>
        <w:spacing w:before="0" w:after="0" w:line="240" w:lineRule="auto"/>
        <w:jc w:val="both"/>
        <w:rPr>
          <w:rFonts w:ascii="Calibri" w:hAnsi="Calibri" w:cs="Calibri"/>
          <w:color w:val="auto"/>
        </w:rPr>
      </w:pPr>
      <w:r w:rsidRPr="00F708E2">
        <w:rPr>
          <w:rFonts w:ascii="Calibri" w:hAnsi="Calibri" w:cs="Calibri"/>
          <w:color w:val="auto"/>
        </w:rPr>
        <w:t>Uno de los primeros problemas a enfrentar ti</w:t>
      </w:r>
      <w:r w:rsidR="009F28AD" w:rsidRPr="00F708E2">
        <w:rPr>
          <w:rFonts w:ascii="Calibri" w:hAnsi="Calibri" w:cs="Calibri"/>
          <w:color w:val="auto"/>
        </w:rPr>
        <w:t>ene que ver</w:t>
      </w:r>
      <w:r w:rsidR="001D4FEF" w:rsidRPr="00F708E2">
        <w:rPr>
          <w:rFonts w:ascii="Calibri" w:hAnsi="Calibri" w:cs="Calibri"/>
          <w:color w:val="auto"/>
        </w:rPr>
        <w:t xml:space="preserve"> </w:t>
      </w:r>
      <w:r w:rsidRPr="00F708E2">
        <w:rPr>
          <w:rFonts w:ascii="Calibri" w:hAnsi="Calibri" w:cs="Calibri"/>
          <w:color w:val="auto"/>
        </w:rPr>
        <w:t>que muchos hechos violentos son invisibilizados, ya sea por su naturaleza, por temor, por prejuicios sociales o culturales. El propósito de est</w:t>
      </w:r>
      <w:r w:rsidR="00CF78C3" w:rsidRPr="00F708E2">
        <w:rPr>
          <w:rFonts w:ascii="Calibri" w:hAnsi="Calibri" w:cs="Calibri"/>
          <w:color w:val="auto"/>
        </w:rPr>
        <w:t>e</w:t>
      </w:r>
      <w:r w:rsidRPr="00F708E2">
        <w:rPr>
          <w:rFonts w:ascii="Calibri" w:hAnsi="Calibri" w:cs="Calibri"/>
          <w:color w:val="auto"/>
        </w:rPr>
        <w:t xml:space="preserve"> </w:t>
      </w:r>
      <w:r w:rsidR="00544305" w:rsidRPr="00F708E2">
        <w:rPr>
          <w:rFonts w:ascii="Calibri" w:hAnsi="Calibri" w:cs="Calibri"/>
          <w:color w:val="auto"/>
        </w:rPr>
        <w:t>componente</w:t>
      </w:r>
      <w:r w:rsidRPr="00F708E2">
        <w:rPr>
          <w:rFonts w:ascii="Calibri" w:hAnsi="Calibri" w:cs="Calibri"/>
          <w:color w:val="auto"/>
        </w:rPr>
        <w:t xml:space="preserve"> es también contribuir a que se visibilicen los problemas, a que se respeten y garanticen los Derechos Humanos, tal y como lo dictan las leyes de la República y la Constitución, así como el marco internacional legal.</w:t>
      </w:r>
    </w:p>
    <w:p w14:paraId="2664D562" w14:textId="29DAC4AB" w:rsidR="00293B5D" w:rsidRPr="00F708E2" w:rsidRDefault="00293B5D" w:rsidP="00AC0EE4">
      <w:pPr>
        <w:spacing w:before="0" w:after="0" w:line="240" w:lineRule="auto"/>
        <w:jc w:val="both"/>
        <w:rPr>
          <w:rFonts w:ascii="Calibri" w:hAnsi="Calibri" w:cs="Calibri"/>
          <w:color w:val="auto"/>
        </w:rPr>
      </w:pPr>
      <w:r w:rsidRPr="00F708E2">
        <w:rPr>
          <w:rFonts w:ascii="Calibri" w:hAnsi="Calibri" w:cs="Calibri"/>
          <w:color w:val="auto"/>
        </w:rPr>
        <w:t>E</w:t>
      </w:r>
      <w:r w:rsidR="00CE0F6E" w:rsidRPr="00F708E2">
        <w:rPr>
          <w:rFonts w:ascii="Calibri" w:hAnsi="Calibri" w:cs="Calibri"/>
          <w:color w:val="auto"/>
        </w:rPr>
        <w:t xml:space="preserve">n la línea de mejorar es que del componente 6 </w:t>
      </w:r>
      <w:r w:rsidRPr="00F708E2">
        <w:rPr>
          <w:rFonts w:ascii="Calibri" w:hAnsi="Calibri" w:cs="Calibri"/>
          <w:color w:val="auto"/>
        </w:rPr>
        <w:t xml:space="preserve">de Ciudad Delgado presenta esta Hoja de Atención a Víctimas en la que entiende que no es un documento base acabado, sino que requiere de constante revisión, evaluación y reforma para mejorar, poco a poco, la atención a las víctimas, a través de un compromiso constante y mucho esfuerzo. </w:t>
      </w:r>
    </w:p>
    <w:p w14:paraId="055ACFC5" w14:textId="64908E47" w:rsidR="00293B5D" w:rsidRPr="00F708E2" w:rsidRDefault="00293B5D" w:rsidP="00AC0EE4">
      <w:pPr>
        <w:spacing w:before="0" w:after="0" w:line="240" w:lineRule="auto"/>
        <w:jc w:val="both"/>
        <w:rPr>
          <w:rFonts w:ascii="Calibri" w:hAnsi="Calibri" w:cs="Calibri"/>
          <w:color w:val="auto"/>
        </w:rPr>
      </w:pPr>
      <w:r w:rsidRPr="00F708E2">
        <w:rPr>
          <w:rFonts w:ascii="Calibri" w:hAnsi="Calibri" w:cs="Calibri"/>
          <w:color w:val="auto"/>
        </w:rPr>
        <w:t>Uno de los primeros grandes retos es que este documento sirva de base para establecer los pasos precisos a seguir para la atención a las víctimas de manera inmediata. Sin embargo, no se limita a ello, y</w:t>
      </w:r>
      <w:r w:rsidR="001D4FEF" w:rsidRPr="00F708E2">
        <w:rPr>
          <w:rFonts w:ascii="Calibri" w:hAnsi="Calibri" w:cs="Calibri"/>
          <w:color w:val="auto"/>
        </w:rPr>
        <w:t>a que</w:t>
      </w:r>
      <w:r w:rsidRPr="00F708E2">
        <w:rPr>
          <w:rFonts w:ascii="Calibri" w:hAnsi="Calibri" w:cs="Calibri"/>
          <w:color w:val="auto"/>
        </w:rPr>
        <w:t xml:space="preserve"> también busca brindar utilidad a la hora de abordar la violencia como un problema social más amplio. Es por ello</w:t>
      </w:r>
      <w:r w:rsidR="007F3062" w:rsidRPr="00F708E2">
        <w:rPr>
          <w:rFonts w:ascii="Calibri" w:hAnsi="Calibri" w:cs="Calibri"/>
          <w:color w:val="auto"/>
        </w:rPr>
        <w:t>,</w:t>
      </w:r>
      <w:r w:rsidR="00CE0F6E" w:rsidRPr="00F708E2">
        <w:rPr>
          <w:rFonts w:ascii="Calibri" w:hAnsi="Calibri" w:cs="Calibri"/>
          <w:color w:val="auto"/>
        </w:rPr>
        <w:t xml:space="preserve"> que</w:t>
      </w:r>
      <w:r w:rsidRPr="00F708E2">
        <w:rPr>
          <w:rFonts w:ascii="Calibri" w:hAnsi="Calibri" w:cs="Calibri"/>
          <w:color w:val="auto"/>
        </w:rPr>
        <w:t xml:space="preserve"> </w:t>
      </w:r>
      <w:r w:rsidR="007F3062" w:rsidRPr="00F708E2">
        <w:rPr>
          <w:rFonts w:ascii="Calibri" w:hAnsi="Calibri" w:cs="Calibri"/>
          <w:color w:val="auto"/>
        </w:rPr>
        <w:t xml:space="preserve">además </w:t>
      </w:r>
      <w:r w:rsidRPr="00F708E2">
        <w:rPr>
          <w:rFonts w:ascii="Calibri" w:hAnsi="Calibri" w:cs="Calibri"/>
          <w:color w:val="auto"/>
        </w:rPr>
        <w:t xml:space="preserve">conlleva acciones hacia la protección y reparación a las víctimas, y hacia la formación </w:t>
      </w:r>
      <w:r w:rsidR="007F3062" w:rsidRPr="00F708E2">
        <w:rPr>
          <w:rFonts w:ascii="Calibri" w:hAnsi="Calibri" w:cs="Calibri"/>
          <w:color w:val="auto"/>
        </w:rPr>
        <w:t>continúa</w:t>
      </w:r>
      <w:r w:rsidR="00CF78C3" w:rsidRPr="00F708E2">
        <w:rPr>
          <w:rFonts w:ascii="Calibri" w:hAnsi="Calibri" w:cs="Calibri"/>
          <w:color w:val="auto"/>
        </w:rPr>
        <w:t xml:space="preserve"> de los miembros del</w:t>
      </w:r>
      <w:r w:rsidRPr="00F708E2">
        <w:rPr>
          <w:rFonts w:ascii="Calibri" w:hAnsi="Calibri" w:cs="Calibri"/>
          <w:color w:val="auto"/>
        </w:rPr>
        <w:t xml:space="preserve"> mism</w:t>
      </w:r>
      <w:r w:rsidR="00CF78C3" w:rsidRPr="00F708E2">
        <w:rPr>
          <w:rFonts w:ascii="Calibri" w:hAnsi="Calibri" w:cs="Calibri"/>
          <w:color w:val="auto"/>
        </w:rPr>
        <w:t>o</w:t>
      </w:r>
      <w:r w:rsidRPr="00F708E2">
        <w:rPr>
          <w:rFonts w:ascii="Calibri" w:hAnsi="Calibri" w:cs="Calibri"/>
          <w:color w:val="auto"/>
        </w:rPr>
        <w:t xml:space="preserve"> </w:t>
      </w:r>
      <w:r w:rsidR="00CE0F6E" w:rsidRPr="00F708E2">
        <w:rPr>
          <w:rFonts w:ascii="Calibri" w:hAnsi="Calibri" w:cs="Calibri"/>
          <w:color w:val="auto"/>
        </w:rPr>
        <w:t>componente,</w:t>
      </w:r>
      <w:r w:rsidRPr="00F708E2">
        <w:rPr>
          <w:rFonts w:ascii="Calibri" w:hAnsi="Calibri" w:cs="Calibri"/>
          <w:color w:val="auto"/>
        </w:rPr>
        <w:t xml:space="preserve"> con el fin de tener mejores herramientas metodológicas y teóricas para el abordaje de los problemas a enfrentar.</w:t>
      </w:r>
    </w:p>
    <w:p w14:paraId="07E170C4" w14:textId="39721DE7" w:rsidR="00293B5D" w:rsidRPr="00F708E2" w:rsidRDefault="00293B5D" w:rsidP="00AC0EE4">
      <w:pPr>
        <w:spacing w:before="0" w:after="0" w:line="240" w:lineRule="auto"/>
        <w:jc w:val="both"/>
        <w:rPr>
          <w:rFonts w:ascii="Calibri" w:hAnsi="Calibri" w:cs="Calibri"/>
          <w:color w:val="auto"/>
        </w:rPr>
      </w:pPr>
      <w:r w:rsidRPr="00F708E2">
        <w:rPr>
          <w:rFonts w:ascii="Calibri" w:hAnsi="Calibri" w:cs="Calibri"/>
          <w:color w:val="auto"/>
        </w:rPr>
        <w:t>La Hoja, pues, es el primer paso de una visión más amplia de transformación en el enfoque de atención a víctimas en el Municipio, lo cual implica un compromiso amplio, unificado, y</w:t>
      </w:r>
      <w:r w:rsidR="00CE0F6E" w:rsidRPr="00F708E2">
        <w:rPr>
          <w:rFonts w:ascii="Calibri" w:hAnsi="Calibri" w:cs="Calibri"/>
          <w:color w:val="auto"/>
        </w:rPr>
        <w:t xml:space="preserve"> mucho esfuerzo por parte del CMPV</w:t>
      </w:r>
      <w:r w:rsidRPr="00F708E2">
        <w:rPr>
          <w:rFonts w:ascii="Calibri" w:hAnsi="Calibri" w:cs="Calibri"/>
          <w:color w:val="auto"/>
        </w:rPr>
        <w:t>, pero también de los y las ciudadanas del Municipio</w:t>
      </w:r>
      <w:r w:rsidR="009F28AD" w:rsidRPr="00F708E2">
        <w:rPr>
          <w:rFonts w:ascii="Calibri" w:hAnsi="Calibri" w:cs="Calibri"/>
          <w:color w:val="auto"/>
        </w:rPr>
        <w:t>.</w:t>
      </w:r>
    </w:p>
    <w:p w14:paraId="6EAFCB85" w14:textId="77777777" w:rsidR="00AC0EE4" w:rsidRPr="00313CDD" w:rsidRDefault="00AC0EE4" w:rsidP="00AC0EE4">
      <w:pPr>
        <w:spacing w:before="0" w:after="0" w:line="240" w:lineRule="auto"/>
        <w:jc w:val="both"/>
        <w:rPr>
          <w:rFonts w:ascii="Calibri" w:hAnsi="Calibri" w:cs="Calibri"/>
          <w:color w:val="auto"/>
        </w:rPr>
      </w:pPr>
    </w:p>
    <w:p w14:paraId="691F8F9F" w14:textId="77777777" w:rsidR="00AC0EE4" w:rsidRPr="00313CDD" w:rsidRDefault="00AC0EE4" w:rsidP="00AC0EE4">
      <w:pPr>
        <w:spacing w:before="0" w:after="0" w:line="240" w:lineRule="auto"/>
        <w:jc w:val="both"/>
        <w:rPr>
          <w:rFonts w:ascii="Calibri" w:hAnsi="Calibri" w:cs="Calibri"/>
          <w:color w:val="auto"/>
        </w:rPr>
      </w:pPr>
    </w:p>
    <w:p w14:paraId="7AD5AC96" w14:textId="77777777" w:rsidR="00C6554A" w:rsidRDefault="00293B5D" w:rsidP="005C07C4">
      <w:pPr>
        <w:pStyle w:val="Ttulo"/>
        <w:jc w:val="left"/>
        <w:outlineLvl w:val="0"/>
      </w:pPr>
      <w:bookmarkStart w:id="0" w:name="_Toc2722059"/>
      <w:r w:rsidRPr="00AC0EE4">
        <w:t>SIGLAS Y ACRÓNIMOS</w:t>
      </w:r>
      <w:bookmarkEnd w:id="0"/>
    </w:p>
    <w:p w14:paraId="724AF0EC" w14:textId="77777777" w:rsidR="00AC0EE4" w:rsidRPr="00AC0EE4" w:rsidRDefault="00AC0EE4" w:rsidP="00AC0EE4"/>
    <w:tbl>
      <w:tblPr>
        <w:tblW w:w="9209" w:type="dxa"/>
        <w:tblLook w:val="04A0" w:firstRow="1" w:lastRow="0" w:firstColumn="1" w:lastColumn="0" w:noHBand="0" w:noVBand="1"/>
      </w:tblPr>
      <w:tblGrid>
        <w:gridCol w:w="1630"/>
        <w:gridCol w:w="7579"/>
      </w:tblGrid>
      <w:tr w:rsidR="00B95AF6" w:rsidRPr="00AC0EE4" w14:paraId="2DB0B11E" w14:textId="77777777" w:rsidTr="00D92F52">
        <w:tc>
          <w:tcPr>
            <w:tcW w:w="1630" w:type="dxa"/>
          </w:tcPr>
          <w:p w14:paraId="40098672" w14:textId="77777777" w:rsidR="00B95AF6" w:rsidRPr="00AC0EE4" w:rsidRDefault="00B95AF6" w:rsidP="00AC0EE4">
            <w:pPr>
              <w:jc w:val="right"/>
              <w:rPr>
                <w:rFonts w:ascii="Calibri" w:hAnsi="Calibri" w:cs="Calibri"/>
                <w:b/>
                <w:color w:val="00A0B8" w:themeColor="accent1"/>
              </w:rPr>
            </w:pPr>
            <w:r w:rsidRPr="00AC0EE4">
              <w:rPr>
                <w:rFonts w:ascii="Calibri" w:hAnsi="Calibri" w:cs="Calibri"/>
                <w:b/>
                <w:color w:val="00A0B8" w:themeColor="accent1"/>
              </w:rPr>
              <w:t>AMCD</w:t>
            </w:r>
          </w:p>
        </w:tc>
        <w:tc>
          <w:tcPr>
            <w:tcW w:w="7579" w:type="dxa"/>
          </w:tcPr>
          <w:p w14:paraId="48778EDE" w14:textId="77777777" w:rsidR="00B95AF6" w:rsidRPr="00313CDD" w:rsidRDefault="00B95AF6" w:rsidP="00AC0EE4">
            <w:pPr>
              <w:rPr>
                <w:rFonts w:ascii="Calibri" w:hAnsi="Calibri" w:cs="Calibri"/>
              </w:rPr>
            </w:pPr>
            <w:r w:rsidRPr="00313CDD">
              <w:rPr>
                <w:rFonts w:ascii="Calibri" w:hAnsi="Calibri" w:cs="Calibri"/>
              </w:rPr>
              <w:t>Alcaldía Municipal de Ciudad Delgado</w:t>
            </w:r>
          </w:p>
        </w:tc>
      </w:tr>
      <w:tr w:rsidR="00B95AF6" w:rsidRPr="00AC0EE4" w14:paraId="1E7B15F1" w14:textId="77777777" w:rsidTr="00D92F52">
        <w:tc>
          <w:tcPr>
            <w:tcW w:w="1630" w:type="dxa"/>
          </w:tcPr>
          <w:p w14:paraId="6E8796E6" w14:textId="77777777" w:rsidR="00B95AF6" w:rsidRDefault="00B95AF6" w:rsidP="00AC0EE4">
            <w:pPr>
              <w:jc w:val="right"/>
              <w:rPr>
                <w:rFonts w:ascii="Calibri" w:hAnsi="Calibri" w:cs="Calibri"/>
                <w:b/>
                <w:color w:val="00A0B8" w:themeColor="accent1"/>
              </w:rPr>
            </w:pPr>
            <w:r w:rsidRPr="00AC0EE4">
              <w:rPr>
                <w:rFonts w:ascii="Calibri" w:hAnsi="Calibri" w:cs="Calibri"/>
                <w:b/>
                <w:color w:val="00A0B8" w:themeColor="accent1"/>
              </w:rPr>
              <w:t>CAM</w:t>
            </w:r>
          </w:p>
          <w:p w14:paraId="62B4EEF0" w14:textId="77777777" w:rsidR="001537B6" w:rsidRPr="00AC0EE4" w:rsidRDefault="001537B6" w:rsidP="00AC0EE4">
            <w:pPr>
              <w:jc w:val="right"/>
              <w:rPr>
                <w:rFonts w:ascii="Calibri" w:hAnsi="Calibri" w:cs="Calibri"/>
                <w:b/>
                <w:color w:val="00A0B8" w:themeColor="accent1"/>
              </w:rPr>
            </w:pPr>
            <w:r>
              <w:rPr>
                <w:rFonts w:ascii="Calibri" w:hAnsi="Calibri" w:cs="Calibri"/>
                <w:b/>
                <w:color w:val="00A0B8" w:themeColor="accent1"/>
              </w:rPr>
              <w:t>CAI</w:t>
            </w:r>
          </w:p>
        </w:tc>
        <w:tc>
          <w:tcPr>
            <w:tcW w:w="7579" w:type="dxa"/>
          </w:tcPr>
          <w:p w14:paraId="142B7F69" w14:textId="4CAC9242" w:rsidR="00544305" w:rsidRDefault="00544305" w:rsidP="00544305">
            <w:pPr>
              <w:rPr>
                <w:rFonts w:ascii="Calibri" w:hAnsi="Calibri" w:cs="Calibri"/>
              </w:rPr>
            </w:pPr>
            <w:r>
              <w:rPr>
                <w:rFonts w:ascii="Calibri" w:hAnsi="Calibri" w:cs="Calibri"/>
              </w:rPr>
              <w:t>Cuerpo de Agentes Municipal</w:t>
            </w:r>
            <w:r w:rsidR="00D6322E">
              <w:rPr>
                <w:rFonts w:ascii="Calibri" w:hAnsi="Calibri" w:cs="Calibri"/>
              </w:rPr>
              <w:t>es</w:t>
            </w:r>
          </w:p>
          <w:p w14:paraId="62101824" w14:textId="63C396D0" w:rsidR="001537B6" w:rsidRPr="00313CDD" w:rsidRDefault="001537B6" w:rsidP="00544305">
            <w:pPr>
              <w:rPr>
                <w:rFonts w:ascii="Calibri" w:hAnsi="Calibri" w:cs="Calibri"/>
              </w:rPr>
            </w:pPr>
            <w:r>
              <w:rPr>
                <w:rFonts w:ascii="Calibri" w:hAnsi="Calibri" w:cs="Calibri"/>
              </w:rPr>
              <w:t>Centro de Atención Integral de ISDEMU</w:t>
            </w:r>
          </w:p>
        </w:tc>
      </w:tr>
      <w:tr w:rsidR="00B95AF6" w:rsidRPr="00AC0EE4" w14:paraId="5C965A35" w14:textId="77777777" w:rsidTr="00D92F52">
        <w:tc>
          <w:tcPr>
            <w:tcW w:w="1630" w:type="dxa"/>
          </w:tcPr>
          <w:p w14:paraId="73057180" w14:textId="77777777" w:rsidR="00B95AF6" w:rsidRPr="00AC0EE4" w:rsidRDefault="00B95AF6" w:rsidP="00AC0EE4">
            <w:pPr>
              <w:jc w:val="right"/>
              <w:rPr>
                <w:rFonts w:ascii="Calibri" w:hAnsi="Calibri" w:cs="Calibri"/>
                <w:b/>
                <w:color w:val="00A0B8" w:themeColor="accent1"/>
              </w:rPr>
            </w:pPr>
            <w:r w:rsidRPr="00AC0EE4">
              <w:rPr>
                <w:rFonts w:ascii="Calibri" w:hAnsi="Calibri" w:cs="Calibri"/>
                <w:b/>
                <w:color w:val="00A0B8" w:themeColor="accent1"/>
              </w:rPr>
              <w:t>CIDH</w:t>
            </w:r>
          </w:p>
        </w:tc>
        <w:tc>
          <w:tcPr>
            <w:tcW w:w="7579" w:type="dxa"/>
          </w:tcPr>
          <w:p w14:paraId="32E0291F" w14:textId="77777777" w:rsidR="00B95AF6" w:rsidRPr="00313CDD" w:rsidRDefault="00B95AF6" w:rsidP="00AC0EE4">
            <w:pPr>
              <w:rPr>
                <w:rFonts w:ascii="Calibri" w:hAnsi="Calibri" w:cs="Calibri"/>
              </w:rPr>
            </w:pPr>
            <w:r w:rsidRPr="00313CDD">
              <w:rPr>
                <w:rFonts w:ascii="Calibri" w:hAnsi="Calibri" w:cs="Calibri"/>
              </w:rPr>
              <w:t>Comisión Interamericana de Derechos Humanos</w:t>
            </w:r>
          </w:p>
        </w:tc>
      </w:tr>
      <w:tr w:rsidR="00B95AF6" w:rsidRPr="00AC0EE4" w14:paraId="29662558" w14:textId="77777777" w:rsidTr="00D92F52">
        <w:tc>
          <w:tcPr>
            <w:tcW w:w="1630" w:type="dxa"/>
          </w:tcPr>
          <w:p w14:paraId="0F0F9C31" w14:textId="77777777" w:rsidR="00B95AF6" w:rsidRPr="00AC0EE4" w:rsidRDefault="00B95AF6" w:rsidP="00AC0EE4">
            <w:pPr>
              <w:jc w:val="right"/>
              <w:rPr>
                <w:rFonts w:ascii="Calibri" w:hAnsi="Calibri" w:cs="Calibri"/>
                <w:b/>
                <w:color w:val="00A0B8" w:themeColor="accent1"/>
              </w:rPr>
            </w:pPr>
            <w:r w:rsidRPr="00AC0EE4">
              <w:rPr>
                <w:rFonts w:ascii="Calibri" w:hAnsi="Calibri" w:cs="Calibri"/>
                <w:b/>
                <w:color w:val="00A0B8" w:themeColor="accent1"/>
              </w:rPr>
              <w:t>CMPV</w:t>
            </w:r>
          </w:p>
        </w:tc>
        <w:tc>
          <w:tcPr>
            <w:tcW w:w="7579" w:type="dxa"/>
          </w:tcPr>
          <w:p w14:paraId="64E7BDB8" w14:textId="5C1F71A0" w:rsidR="00B95AF6" w:rsidRPr="00313CDD" w:rsidRDefault="00B95AF6" w:rsidP="00AC0EE4">
            <w:pPr>
              <w:rPr>
                <w:rFonts w:ascii="Calibri" w:hAnsi="Calibri" w:cs="Calibri"/>
              </w:rPr>
            </w:pPr>
            <w:r w:rsidRPr="00313CDD">
              <w:rPr>
                <w:rFonts w:ascii="Calibri" w:hAnsi="Calibri" w:cs="Calibri"/>
              </w:rPr>
              <w:t>C</w:t>
            </w:r>
            <w:r w:rsidR="00544305">
              <w:rPr>
                <w:rFonts w:ascii="Calibri" w:hAnsi="Calibri" w:cs="Calibri"/>
              </w:rPr>
              <w:t>omité</w:t>
            </w:r>
            <w:r w:rsidRPr="00313CDD">
              <w:rPr>
                <w:rFonts w:ascii="Calibri" w:hAnsi="Calibri" w:cs="Calibri"/>
              </w:rPr>
              <w:t xml:space="preserve"> Municipal de Prevención de Violencia</w:t>
            </w:r>
          </w:p>
        </w:tc>
      </w:tr>
      <w:tr w:rsidR="00B95AF6" w:rsidRPr="00AC0EE4" w14:paraId="2AA6DA66" w14:textId="77777777" w:rsidTr="00D92F52">
        <w:tc>
          <w:tcPr>
            <w:tcW w:w="1630" w:type="dxa"/>
          </w:tcPr>
          <w:p w14:paraId="4EB37137" w14:textId="77777777" w:rsidR="00B95AF6" w:rsidRPr="00AC0EE4" w:rsidRDefault="00B95AF6" w:rsidP="00AC0EE4">
            <w:pPr>
              <w:jc w:val="right"/>
              <w:rPr>
                <w:rFonts w:ascii="Calibri" w:hAnsi="Calibri" w:cs="Calibri"/>
                <w:b/>
                <w:color w:val="00A0B8" w:themeColor="accent1"/>
              </w:rPr>
            </w:pPr>
            <w:r w:rsidRPr="00AC0EE4">
              <w:rPr>
                <w:rFonts w:ascii="Calibri" w:hAnsi="Calibri" w:cs="Calibri"/>
                <w:b/>
                <w:color w:val="00A0B8" w:themeColor="accent1"/>
              </w:rPr>
              <w:t>CRS</w:t>
            </w:r>
          </w:p>
        </w:tc>
        <w:tc>
          <w:tcPr>
            <w:tcW w:w="7579" w:type="dxa"/>
          </w:tcPr>
          <w:p w14:paraId="550B396C" w14:textId="77777777" w:rsidR="00B95AF6" w:rsidRPr="00313CDD" w:rsidRDefault="00B95AF6" w:rsidP="00AC0EE4">
            <w:pPr>
              <w:rPr>
                <w:rFonts w:ascii="Calibri" w:hAnsi="Calibri" w:cs="Calibri"/>
              </w:rPr>
            </w:pPr>
            <w:r w:rsidRPr="00313CDD">
              <w:rPr>
                <w:rFonts w:ascii="Calibri" w:hAnsi="Calibri" w:cs="Calibri"/>
              </w:rPr>
              <w:t>Cruz Roja Salvadoreña</w:t>
            </w:r>
          </w:p>
        </w:tc>
      </w:tr>
      <w:tr w:rsidR="00B95AF6" w:rsidRPr="00AC0EE4" w14:paraId="5C45369E" w14:textId="77777777" w:rsidTr="00D92F52">
        <w:tc>
          <w:tcPr>
            <w:tcW w:w="1630" w:type="dxa"/>
          </w:tcPr>
          <w:p w14:paraId="5E153FB0" w14:textId="77777777" w:rsidR="00B95AF6" w:rsidRPr="00AC0EE4" w:rsidRDefault="00B95AF6" w:rsidP="00AC0EE4">
            <w:pPr>
              <w:jc w:val="right"/>
              <w:rPr>
                <w:rFonts w:ascii="Calibri" w:hAnsi="Calibri" w:cs="Calibri"/>
                <w:b/>
                <w:color w:val="00A0B8" w:themeColor="accent1"/>
              </w:rPr>
            </w:pPr>
            <w:r w:rsidRPr="00AC0EE4">
              <w:rPr>
                <w:rFonts w:ascii="Calibri" w:hAnsi="Calibri" w:cs="Calibri"/>
                <w:b/>
                <w:color w:val="00A0B8" w:themeColor="accent1"/>
              </w:rPr>
              <w:t>CSJ</w:t>
            </w:r>
          </w:p>
        </w:tc>
        <w:tc>
          <w:tcPr>
            <w:tcW w:w="7579" w:type="dxa"/>
          </w:tcPr>
          <w:p w14:paraId="70392B76" w14:textId="77777777" w:rsidR="00B95AF6" w:rsidRPr="00313CDD" w:rsidRDefault="00B95AF6" w:rsidP="00AC0EE4">
            <w:pPr>
              <w:rPr>
                <w:rFonts w:ascii="Calibri" w:hAnsi="Calibri" w:cs="Calibri"/>
              </w:rPr>
            </w:pPr>
            <w:r w:rsidRPr="00313CDD">
              <w:rPr>
                <w:rFonts w:ascii="Calibri" w:hAnsi="Calibri" w:cs="Calibri"/>
              </w:rPr>
              <w:t>Corte Suprema de Justicia</w:t>
            </w:r>
          </w:p>
        </w:tc>
      </w:tr>
      <w:tr w:rsidR="00B95AF6" w:rsidRPr="00AC0EE4" w14:paraId="4D9A9644" w14:textId="77777777" w:rsidTr="00D92F52">
        <w:tc>
          <w:tcPr>
            <w:tcW w:w="1630" w:type="dxa"/>
          </w:tcPr>
          <w:p w14:paraId="664D22D6" w14:textId="77777777" w:rsidR="00B95AF6" w:rsidRPr="00AC0EE4" w:rsidRDefault="00B95AF6" w:rsidP="00AC0EE4">
            <w:pPr>
              <w:jc w:val="right"/>
              <w:rPr>
                <w:rFonts w:ascii="Calibri" w:hAnsi="Calibri" w:cs="Calibri"/>
                <w:b/>
                <w:color w:val="00A0B8" w:themeColor="accent1"/>
              </w:rPr>
            </w:pPr>
            <w:r w:rsidRPr="00AC0EE4">
              <w:rPr>
                <w:rFonts w:ascii="Calibri" w:hAnsi="Calibri" w:cs="Calibri"/>
                <w:b/>
                <w:color w:val="00A0B8" w:themeColor="accent1"/>
              </w:rPr>
              <w:t>CONNA</w:t>
            </w:r>
          </w:p>
        </w:tc>
        <w:tc>
          <w:tcPr>
            <w:tcW w:w="7579" w:type="dxa"/>
          </w:tcPr>
          <w:p w14:paraId="383E6AF9" w14:textId="77777777" w:rsidR="00B95AF6" w:rsidRPr="00313CDD" w:rsidRDefault="00B95AF6" w:rsidP="00AC0EE4">
            <w:pPr>
              <w:rPr>
                <w:rFonts w:ascii="Calibri" w:hAnsi="Calibri" w:cs="Calibri"/>
              </w:rPr>
            </w:pPr>
            <w:r w:rsidRPr="00313CDD">
              <w:rPr>
                <w:rFonts w:ascii="Calibri" w:hAnsi="Calibri" w:cs="Calibri"/>
              </w:rPr>
              <w:t>Consejo Nacional de la Niñez y de la Adolescencia</w:t>
            </w:r>
          </w:p>
        </w:tc>
      </w:tr>
      <w:tr w:rsidR="00B95AF6" w:rsidRPr="00AC0EE4" w14:paraId="79CDDD78" w14:textId="77777777" w:rsidTr="00D92F52">
        <w:tc>
          <w:tcPr>
            <w:tcW w:w="1630" w:type="dxa"/>
          </w:tcPr>
          <w:p w14:paraId="3E83974E" w14:textId="77777777" w:rsidR="00B95AF6" w:rsidRPr="00AC0EE4" w:rsidRDefault="00B95AF6" w:rsidP="00AC0EE4">
            <w:pPr>
              <w:jc w:val="right"/>
              <w:rPr>
                <w:rFonts w:ascii="Calibri" w:hAnsi="Calibri" w:cs="Calibri"/>
                <w:b/>
                <w:color w:val="00A0B8" w:themeColor="accent1"/>
              </w:rPr>
            </w:pPr>
            <w:r w:rsidRPr="00AC0EE4">
              <w:rPr>
                <w:rFonts w:ascii="Calibri" w:hAnsi="Calibri" w:cs="Calibri"/>
                <w:b/>
                <w:color w:val="00A0B8" w:themeColor="accent1"/>
              </w:rPr>
              <w:t>DAV</w:t>
            </w:r>
          </w:p>
        </w:tc>
        <w:tc>
          <w:tcPr>
            <w:tcW w:w="7579" w:type="dxa"/>
          </w:tcPr>
          <w:p w14:paraId="595054B1" w14:textId="77777777" w:rsidR="00B95AF6" w:rsidRPr="00313CDD" w:rsidRDefault="00B95AF6" w:rsidP="00AC0EE4">
            <w:pPr>
              <w:rPr>
                <w:rFonts w:ascii="Calibri" w:hAnsi="Calibri" w:cs="Calibri"/>
              </w:rPr>
            </w:pPr>
            <w:r w:rsidRPr="00313CDD">
              <w:rPr>
                <w:rFonts w:ascii="Calibri" w:hAnsi="Calibri" w:cs="Calibri"/>
              </w:rPr>
              <w:t>Dirección de Atención a Víctimas</w:t>
            </w:r>
          </w:p>
        </w:tc>
      </w:tr>
      <w:tr w:rsidR="00B95AF6" w:rsidRPr="00AC0EE4" w14:paraId="60B9A7DC" w14:textId="77777777" w:rsidTr="00D92F52">
        <w:tc>
          <w:tcPr>
            <w:tcW w:w="1630" w:type="dxa"/>
          </w:tcPr>
          <w:p w14:paraId="69B63642" w14:textId="77777777" w:rsidR="00B95AF6" w:rsidRDefault="00B95AF6" w:rsidP="00AC0EE4">
            <w:pPr>
              <w:jc w:val="right"/>
              <w:rPr>
                <w:rFonts w:ascii="Calibri" w:hAnsi="Calibri" w:cs="Calibri"/>
                <w:b/>
                <w:color w:val="00A0B8" w:themeColor="accent1"/>
              </w:rPr>
            </w:pPr>
            <w:r w:rsidRPr="00AC0EE4">
              <w:rPr>
                <w:rFonts w:ascii="Calibri" w:hAnsi="Calibri" w:cs="Calibri"/>
                <w:b/>
                <w:color w:val="00A0B8" w:themeColor="accent1"/>
              </w:rPr>
              <w:t>FGR</w:t>
            </w:r>
          </w:p>
          <w:p w14:paraId="0E4C70F3" w14:textId="78573052" w:rsidR="007D06B2" w:rsidRPr="00AC0EE4" w:rsidRDefault="00C74642" w:rsidP="00AC0EE4">
            <w:pPr>
              <w:jc w:val="right"/>
              <w:rPr>
                <w:rFonts w:ascii="Calibri" w:hAnsi="Calibri" w:cs="Calibri"/>
                <w:b/>
                <w:color w:val="00A0B8" w:themeColor="accent1"/>
              </w:rPr>
            </w:pPr>
            <w:r>
              <w:rPr>
                <w:rFonts w:ascii="Calibri" w:hAnsi="Calibri" w:cs="Calibri"/>
                <w:b/>
                <w:color w:val="00A0B8" w:themeColor="accent1"/>
              </w:rPr>
              <w:t>FESP</w:t>
            </w:r>
            <w:r w:rsidR="007D06B2">
              <w:rPr>
                <w:rFonts w:ascii="Calibri" w:hAnsi="Calibri" w:cs="Calibri"/>
                <w:b/>
                <w:color w:val="00A0B8" w:themeColor="accent1"/>
              </w:rPr>
              <w:t>D</w:t>
            </w:r>
          </w:p>
        </w:tc>
        <w:tc>
          <w:tcPr>
            <w:tcW w:w="7579" w:type="dxa"/>
          </w:tcPr>
          <w:p w14:paraId="2595CE21" w14:textId="77777777" w:rsidR="00B95AF6" w:rsidRDefault="00B95AF6" w:rsidP="00AC0EE4">
            <w:pPr>
              <w:rPr>
                <w:rFonts w:ascii="Calibri" w:hAnsi="Calibri" w:cs="Calibri"/>
              </w:rPr>
            </w:pPr>
            <w:r w:rsidRPr="00313CDD">
              <w:rPr>
                <w:rFonts w:ascii="Calibri" w:hAnsi="Calibri" w:cs="Calibri"/>
              </w:rPr>
              <w:t>Fiscalía General de la República</w:t>
            </w:r>
          </w:p>
          <w:p w14:paraId="7F119623" w14:textId="0431819D" w:rsidR="007D06B2" w:rsidRPr="00313CDD" w:rsidRDefault="007D06B2" w:rsidP="00AC0EE4">
            <w:pPr>
              <w:rPr>
                <w:rFonts w:ascii="Calibri" w:hAnsi="Calibri" w:cs="Calibri"/>
              </w:rPr>
            </w:pPr>
            <w:r>
              <w:rPr>
                <w:rFonts w:ascii="Calibri" w:hAnsi="Calibri" w:cs="Calibri"/>
              </w:rPr>
              <w:t>F</w:t>
            </w:r>
            <w:r w:rsidR="00CE0F6E">
              <w:rPr>
                <w:rFonts w:ascii="Calibri" w:hAnsi="Calibri" w:cs="Calibri"/>
              </w:rPr>
              <w:t>undación de</w:t>
            </w:r>
            <w:r w:rsidR="00544305">
              <w:rPr>
                <w:rFonts w:ascii="Calibri" w:hAnsi="Calibri" w:cs="Calibri"/>
              </w:rPr>
              <w:t xml:space="preserve"> E</w:t>
            </w:r>
            <w:r>
              <w:rPr>
                <w:rFonts w:ascii="Calibri" w:hAnsi="Calibri" w:cs="Calibri"/>
              </w:rPr>
              <w:t>studio para la Aplicación del Derecho</w:t>
            </w:r>
          </w:p>
        </w:tc>
      </w:tr>
      <w:tr w:rsidR="00B95AF6" w:rsidRPr="00AC0EE4" w14:paraId="4CDF4EFE" w14:textId="77777777" w:rsidTr="00D92F52">
        <w:tc>
          <w:tcPr>
            <w:tcW w:w="1630" w:type="dxa"/>
          </w:tcPr>
          <w:p w14:paraId="4D699988" w14:textId="5F9B9154" w:rsidR="00B95AF6" w:rsidRPr="00AC0EE4" w:rsidRDefault="00C74642" w:rsidP="00AC0EE4">
            <w:pPr>
              <w:jc w:val="right"/>
              <w:rPr>
                <w:rFonts w:ascii="Calibri" w:hAnsi="Calibri" w:cs="Calibri"/>
                <w:b/>
                <w:color w:val="00A0B8" w:themeColor="accent1"/>
              </w:rPr>
            </w:pPr>
            <w:r>
              <w:rPr>
                <w:rFonts w:ascii="Calibri" w:hAnsi="Calibri" w:cs="Calibri"/>
                <w:b/>
                <w:color w:val="00A0B8" w:themeColor="accent1"/>
              </w:rPr>
              <w:t>FUND</w:t>
            </w:r>
            <w:r w:rsidR="00B95AF6" w:rsidRPr="00AC0EE4">
              <w:rPr>
                <w:rFonts w:ascii="Calibri" w:hAnsi="Calibri" w:cs="Calibri"/>
                <w:b/>
                <w:color w:val="00A0B8" w:themeColor="accent1"/>
              </w:rPr>
              <w:t>FAM</w:t>
            </w:r>
          </w:p>
        </w:tc>
        <w:tc>
          <w:tcPr>
            <w:tcW w:w="7579" w:type="dxa"/>
          </w:tcPr>
          <w:p w14:paraId="6733E4D9" w14:textId="77777777" w:rsidR="00B95AF6" w:rsidRPr="00313CDD" w:rsidRDefault="00B95AF6" w:rsidP="00AC0EE4">
            <w:pPr>
              <w:rPr>
                <w:rFonts w:ascii="Calibri" w:hAnsi="Calibri" w:cs="Calibri"/>
              </w:rPr>
            </w:pPr>
            <w:r w:rsidRPr="00313CDD">
              <w:rPr>
                <w:rFonts w:ascii="Calibri" w:hAnsi="Calibri" w:cs="Calibri"/>
              </w:rPr>
              <w:t>Fundación de Apoyo Familiar</w:t>
            </w:r>
          </w:p>
        </w:tc>
      </w:tr>
      <w:tr w:rsidR="00B95AF6" w:rsidRPr="00AC0EE4" w14:paraId="6892059A" w14:textId="77777777" w:rsidTr="00D92F52">
        <w:tc>
          <w:tcPr>
            <w:tcW w:w="1630" w:type="dxa"/>
          </w:tcPr>
          <w:p w14:paraId="2DE65146" w14:textId="56B6805F" w:rsidR="00B95AF6" w:rsidRPr="00F10592" w:rsidRDefault="00C74642" w:rsidP="00AC0EE4">
            <w:pPr>
              <w:jc w:val="right"/>
              <w:rPr>
                <w:rFonts w:ascii="Calibri" w:hAnsi="Calibri" w:cs="Calibri"/>
                <w:b/>
                <w:color w:val="00A0B8" w:themeColor="accent1"/>
              </w:rPr>
            </w:pPr>
            <w:r>
              <w:rPr>
                <w:rFonts w:ascii="Calibri" w:hAnsi="Calibri" w:cs="Calibri"/>
                <w:b/>
                <w:color w:val="00A0B8" w:themeColor="accent1"/>
              </w:rPr>
              <w:t>GLASSW</w:t>
            </w:r>
            <w:r w:rsidR="00B95AF6" w:rsidRPr="00F10592">
              <w:rPr>
                <w:rFonts w:ascii="Calibri" w:hAnsi="Calibri" w:cs="Calibri"/>
                <w:b/>
                <w:color w:val="00A0B8" w:themeColor="accent1"/>
              </w:rPr>
              <w:t>NG</w:t>
            </w:r>
          </w:p>
        </w:tc>
        <w:tc>
          <w:tcPr>
            <w:tcW w:w="7579" w:type="dxa"/>
          </w:tcPr>
          <w:p w14:paraId="77C8AC97" w14:textId="77777777" w:rsidR="00B95AF6" w:rsidRPr="00F10592" w:rsidRDefault="00B95AF6" w:rsidP="00AC0EE4">
            <w:pPr>
              <w:rPr>
                <w:rFonts w:ascii="Calibri" w:hAnsi="Calibri" w:cs="Calibri"/>
              </w:rPr>
            </w:pPr>
            <w:r w:rsidRPr="00F10592">
              <w:rPr>
                <w:rFonts w:ascii="Calibri" w:hAnsi="Calibri" w:cs="Calibri"/>
              </w:rPr>
              <w:t>Programa Sanando Heridas</w:t>
            </w:r>
          </w:p>
        </w:tc>
      </w:tr>
      <w:tr w:rsidR="00B95AF6" w:rsidRPr="00AC0EE4" w14:paraId="03574936" w14:textId="77777777" w:rsidTr="00D92F52">
        <w:tc>
          <w:tcPr>
            <w:tcW w:w="1630" w:type="dxa"/>
          </w:tcPr>
          <w:p w14:paraId="44EDE2C0" w14:textId="77777777" w:rsidR="00B95AF6" w:rsidRPr="00AC0EE4" w:rsidRDefault="00B95AF6" w:rsidP="00AC0EE4">
            <w:pPr>
              <w:jc w:val="right"/>
              <w:rPr>
                <w:rFonts w:ascii="Calibri" w:hAnsi="Calibri" w:cs="Calibri"/>
                <w:b/>
                <w:color w:val="00A0B8" w:themeColor="accent1"/>
              </w:rPr>
            </w:pPr>
            <w:r w:rsidRPr="00AC0EE4">
              <w:rPr>
                <w:rFonts w:ascii="Calibri" w:hAnsi="Calibri" w:cs="Calibri"/>
                <w:b/>
                <w:color w:val="00A0B8" w:themeColor="accent1"/>
              </w:rPr>
              <w:t>HNZ</w:t>
            </w:r>
          </w:p>
        </w:tc>
        <w:tc>
          <w:tcPr>
            <w:tcW w:w="7579" w:type="dxa"/>
          </w:tcPr>
          <w:p w14:paraId="7520B89D" w14:textId="77777777" w:rsidR="00B95AF6" w:rsidRPr="00313CDD" w:rsidRDefault="00B95AF6" w:rsidP="00AC0EE4">
            <w:pPr>
              <w:rPr>
                <w:rFonts w:ascii="Calibri" w:hAnsi="Calibri" w:cs="Calibri"/>
              </w:rPr>
            </w:pPr>
            <w:r w:rsidRPr="00313CDD">
              <w:rPr>
                <w:rFonts w:ascii="Calibri" w:hAnsi="Calibri" w:cs="Calibri"/>
              </w:rPr>
              <w:t>Hospital Nacional Zacamil Dr. Juan José Fernández</w:t>
            </w:r>
          </w:p>
        </w:tc>
      </w:tr>
      <w:tr w:rsidR="00B95AF6" w:rsidRPr="00AC0EE4" w14:paraId="29330E12" w14:textId="77777777" w:rsidTr="00D92F52">
        <w:tc>
          <w:tcPr>
            <w:tcW w:w="1630" w:type="dxa"/>
          </w:tcPr>
          <w:p w14:paraId="46A05EEE" w14:textId="77777777" w:rsidR="00B95AF6" w:rsidRPr="00AC0EE4" w:rsidRDefault="00B95AF6" w:rsidP="00AC0EE4">
            <w:pPr>
              <w:jc w:val="right"/>
              <w:rPr>
                <w:rFonts w:ascii="Calibri" w:hAnsi="Calibri" w:cs="Calibri"/>
                <w:b/>
                <w:color w:val="00A0B8" w:themeColor="accent1"/>
              </w:rPr>
            </w:pPr>
            <w:r w:rsidRPr="00AC0EE4">
              <w:rPr>
                <w:rFonts w:ascii="Calibri" w:hAnsi="Calibri" w:cs="Calibri"/>
                <w:b/>
                <w:color w:val="00A0B8" w:themeColor="accent1"/>
              </w:rPr>
              <w:t>IML</w:t>
            </w:r>
          </w:p>
        </w:tc>
        <w:tc>
          <w:tcPr>
            <w:tcW w:w="7579" w:type="dxa"/>
          </w:tcPr>
          <w:p w14:paraId="1166A0CA" w14:textId="77777777" w:rsidR="00B95AF6" w:rsidRPr="00313CDD" w:rsidRDefault="00B95AF6" w:rsidP="00AC0EE4">
            <w:pPr>
              <w:rPr>
                <w:rFonts w:ascii="Calibri" w:hAnsi="Calibri" w:cs="Calibri"/>
              </w:rPr>
            </w:pPr>
            <w:r w:rsidRPr="00313CDD">
              <w:rPr>
                <w:rFonts w:ascii="Calibri" w:hAnsi="Calibri" w:cs="Calibri"/>
              </w:rPr>
              <w:t>Instituto de Medicina Legal</w:t>
            </w:r>
          </w:p>
        </w:tc>
      </w:tr>
      <w:tr w:rsidR="00B95AF6" w:rsidRPr="00AC0EE4" w14:paraId="01FF7AB4" w14:textId="77777777" w:rsidTr="00D92F52">
        <w:tc>
          <w:tcPr>
            <w:tcW w:w="1630" w:type="dxa"/>
          </w:tcPr>
          <w:p w14:paraId="26AF9438" w14:textId="77777777" w:rsidR="00B95AF6" w:rsidRPr="00AC0EE4" w:rsidRDefault="00B95AF6" w:rsidP="00AC0EE4">
            <w:pPr>
              <w:jc w:val="right"/>
              <w:rPr>
                <w:rFonts w:ascii="Calibri" w:hAnsi="Calibri" w:cs="Calibri"/>
                <w:b/>
                <w:color w:val="00A0B8" w:themeColor="accent1"/>
              </w:rPr>
            </w:pPr>
            <w:r w:rsidRPr="00AC0EE4">
              <w:rPr>
                <w:rFonts w:ascii="Calibri" w:hAnsi="Calibri" w:cs="Calibri"/>
                <w:b/>
                <w:color w:val="00A0B8" w:themeColor="accent1"/>
              </w:rPr>
              <w:t>INJUVE</w:t>
            </w:r>
          </w:p>
        </w:tc>
        <w:tc>
          <w:tcPr>
            <w:tcW w:w="7579" w:type="dxa"/>
          </w:tcPr>
          <w:p w14:paraId="38D5ED5A" w14:textId="77777777" w:rsidR="00B95AF6" w:rsidRPr="00313CDD" w:rsidRDefault="00B95AF6" w:rsidP="00AC0EE4">
            <w:pPr>
              <w:rPr>
                <w:rFonts w:ascii="Calibri" w:hAnsi="Calibri" w:cs="Calibri"/>
              </w:rPr>
            </w:pPr>
            <w:r w:rsidRPr="00313CDD">
              <w:rPr>
                <w:rFonts w:ascii="Calibri" w:hAnsi="Calibri" w:cs="Calibri"/>
              </w:rPr>
              <w:t>Instituto Nacional de la Juventud</w:t>
            </w:r>
          </w:p>
        </w:tc>
      </w:tr>
      <w:tr w:rsidR="00C836C2" w:rsidRPr="00AC0EE4" w14:paraId="34A3367E" w14:textId="77777777" w:rsidTr="00D92F52">
        <w:tc>
          <w:tcPr>
            <w:tcW w:w="1630" w:type="dxa"/>
          </w:tcPr>
          <w:p w14:paraId="4112F92C" w14:textId="77777777" w:rsidR="00C836C2" w:rsidRPr="00AC0EE4" w:rsidRDefault="00C836C2" w:rsidP="00AC0EE4">
            <w:pPr>
              <w:jc w:val="right"/>
              <w:rPr>
                <w:rFonts w:ascii="Calibri" w:hAnsi="Calibri" w:cs="Calibri"/>
                <w:b/>
                <w:color w:val="00A0B8" w:themeColor="accent1"/>
              </w:rPr>
            </w:pPr>
            <w:r w:rsidRPr="00AC0EE4">
              <w:rPr>
                <w:rFonts w:ascii="Calibri" w:hAnsi="Calibri" w:cs="Calibri"/>
                <w:b/>
                <w:color w:val="00A0B8" w:themeColor="accent1"/>
              </w:rPr>
              <w:t>ISDEMU</w:t>
            </w:r>
          </w:p>
        </w:tc>
        <w:tc>
          <w:tcPr>
            <w:tcW w:w="7579" w:type="dxa"/>
          </w:tcPr>
          <w:p w14:paraId="0FEDE628" w14:textId="77777777" w:rsidR="00C836C2" w:rsidRPr="00313CDD" w:rsidRDefault="00C836C2" w:rsidP="00AC0EE4">
            <w:pPr>
              <w:rPr>
                <w:rFonts w:ascii="Calibri" w:hAnsi="Calibri" w:cs="Calibri"/>
              </w:rPr>
            </w:pPr>
            <w:r w:rsidRPr="00313CDD">
              <w:rPr>
                <w:rFonts w:ascii="Calibri" w:hAnsi="Calibri" w:cs="Calibri"/>
              </w:rPr>
              <w:t>Instituto Salvadoreño para el Desarrollo de la Mujer</w:t>
            </w:r>
          </w:p>
        </w:tc>
      </w:tr>
      <w:tr w:rsidR="00C836C2" w:rsidRPr="00AC0EE4" w14:paraId="1E29420A" w14:textId="77777777" w:rsidTr="00D92F52">
        <w:tc>
          <w:tcPr>
            <w:tcW w:w="1630" w:type="dxa"/>
          </w:tcPr>
          <w:p w14:paraId="746E4ED2" w14:textId="77777777" w:rsidR="00C836C2" w:rsidRPr="00AC0EE4" w:rsidRDefault="00C836C2" w:rsidP="00AC0EE4">
            <w:pPr>
              <w:jc w:val="right"/>
              <w:rPr>
                <w:rFonts w:ascii="Calibri" w:hAnsi="Calibri" w:cs="Calibri"/>
                <w:b/>
                <w:color w:val="00A0B8" w:themeColor="accent1"/>
              </w:rPr>
            </w:pPr>
            <w:r w:rsidRPr="00AC0EE4">
              <w:rPr>
                <w:rFonts w:ascii="Calibri" w:hAnsi="Calibri" w:cs="Calibri"/>
                <w:b/>
                <w:color w:val="00A0B8" w:themeColor="accent1"/>
              </w:rPr>
              <w:t>ISNA</w:t>
            </w:r>
          </w:p>
        </w:tc>
        <w:tc>
          <w:tcPr>
            <w:tcW w:w="7579" w:type="dxa"/>
          </w:tcPr>
          <w:p w14:paraId="46D2C054" w14:textId="77777777" w:rsidR="00C836C2" w:rsidRPr="00313CDD" w:rsidRDefault="00C836C2" w:rsidP="00AC0EE4">
            <w:pPr>
              <w:rPr>
                <w:rFonts w:ascii="Calibri" w:hAnsi="Calibri" w:cs="Calibri"/>
              </w:rPr>
            </w:pPr>
            <w:r w:rsidRPr="00313CDD">
              <w:rPr>
                <w:rFonts w:ascii="Calibri" w:hAnsi="Calibri" w:cs="Calibri"/>
              </w:rPr>
              <w:t>Instituto Salvadoreño para el Desarrollo Integral de la Niñez y Adolescencia</w:t>
            </w:r>
          </w:p>
        </w:tc>
      </w:tr>
      <w:tr w:rsidR="00C836C2" w:rsidRPr="00AC0EE4" w14:paraId="441D353B" w14:textId="77777777" w:rsidTr="00D92F52">
        <w:tc>
          <w:tcPr>
            <w:tcW w:w="1630" w:type="dxa"/>
          </w:tcPr>
          <w:p w14:paraId="2FD74636" w14:textId="77777777" w:rsidR="00C836C2" w:rsidRPr="00AC0EE4" w:rsidRDefault="00C836C2" w:rsidP="00AC0EE4">
            <w:pPr>
              <w:jc w:val="right"/>
              <w:rPr>
                <w:rFonts w:ascii="Calibri" w:hAnsi="Calibri" w:cs="Calibri"/>
                <w:b/>
                <w:color w:val="00A0B8" w:themeColor="accent1"/>
              </w:rPr>
            </w:pPr>
            <w:r w:rsidRPr="00AC0EE4">
              <w:rPr>
                <w:rFonts w:ascii="Calibri" w:hAnsi="Calibri" w:cs="Calibri"/>
                <w:b/>
                <w:color w:val="00A0B8" w:themeColor="accent1"/>
              </w:rPr>
              <w:t>ISSS</w:t>
            </w:r>
          </w:p>
        </w:tc>
        <w:tc>
          <w:tcPr>
            <w:tcW w:w="7579" w:type="dxa"/>
          </w:tcPr>
          <w:p w14:paraId="70AD5184" w14:textId="77777777" w:rsidR="00C836C2" w:rsidRPr="00313CDD" w:rsidRDefault="00C836C2" w:rsidP="00AC0EE4">
            <w:pPr>
              <w:rPr>
                <w:rFonts w:ascii="Calibri" w:hAnsi="Calibri" w:cs="Calibri"/>
              </w:rPr>
            </w:pPr>
            <w:r w:rsidRPr="00313CDD">
              <w:rPr>
                <w:rFonts w:ascii="Calibri" w:hAnsi="Calibri" w:cs="Calibri"/>
              </w:rPr>
              <w:t>Instituto Salvadoreño del Seguro Social</w:t>
            </w:r>
          </w:p>
        </w:tc>
      </w:tr>
      <w:tr w:rsidR="00C836C2" w:rsidRPr="00AC0EE4" w14:paraId="2F8AD596" w14:textId="77777777" w:rsidTr="00D92F52">
        <w:tc>
          <w:tcPr>
            <w:tcW w:w="1630" w:type="dxa"/>
          </w:tcPr>
          <w:p w14:paraId="2F8FF113" w14:textId="77777777" w:rsidR="00C836C2" w:rsidRPr="00AC0EE4" w:rsidRDefault="00C836C2" w:rsidP="00AC0EE4">
            <w:pPr>
              <w:jc w:val="right"/>
              <w:rPr>
                <w:rFonts w:ascii="Calibri" w:hAnsi="Calibri" w:cs="Calibri"/>
                <w:b/>
                <w:color w:val="00A0B8" w:themeColor="accent1"/>
              </w:rPr>
            </w:pPr>
            <w:r w:rsidRPr="00AC0EE4">
              <w:rPr>
                <w:rFonts w:ascii="Calibri" w:hAnsi="Calibri" w:cs="Calibri"/>
                <w:b/>
                <w:color w:val="00A0B8" w:themeColor="accent1"/>
              </w:rPr>
              <w:t>LEIV</w:t>
            </w:r>
          </w:p>
        </w:tc>
        <w:tc>
          <w:tcPr>
            <w:tcW w:w="7579" w:type="dxa"/>
          </w:tcPr>
          <w:p w14:paraId="40203B2C" w14:textId="77777777" w:rsidR="00C836C2" w:rsidRPr="00313CDD" w:rsidRDefault="00C836C2" w:rsidP="00AC0EE4">
            <w:pPr>
              <w:rPr>
                <w:rFonts w:ascii="Calibri" w:hAnsi="Calibri" w:cs="Calibri"/>
              </w:rPr>
            </w:pPr>
            <w:r w:rsidRPr="00313CDD">
              <w:rPr>
                <w:rFonts w:ascii="Calibri" w:hAnsi="Calibri" w:cs="Calibri"/>
              </w:rPr>
              <w:t>Ley Especial Integral para una Vida Libre de Violencia para las Mujeres</w:t>
            </w:r>
          </w:p>
        </w:tc>
      </w:tr>
      <w:tr w:rsidR="00C836C2" w:rsidRPr="00AC0EE4" w14:paraId="06BA7963" w14:textId="77777777" w:rsidTr="00D92F52">
        <w:tc>
          <w:tcPr>
            <w:tcW w:w="1630" w:type="dxa"/>
          </w:tcPr>
          <w:p w14:paraId="7C30A3B8" w14:textId="77777777" w:rsidR="00C836C2" w:rsidRPr="00AC0EE4" w:rsidRDefault="00C836C2" w:rsidP="00AC0EE4">
            <w:pPr>
              <w:jc w:val="right"/>
              <w:rPr>
                <w:rFonts w:ascii="Calibri" w:hAnsi="Calibri" w:cs="Calibri"/>
                <w:b/>
                <w:color w:val="00A0B8" w:themeColor="accent1"/>
              </w:rPr>
            </w:pPr>
            <w:r w:rsidRPr="00AC0EE4">
              <w:rPr>
                <w:rFonts w:ascii="Calibri" w:hAnsi="Calibri" w:cs="Calibri"/>
                <w:b/>
                <w:color w:val="00A0B8" w:themeColor="accent1"/>
              </w:rPr>
              <w:t>LEPINA</w:t>
            </w:r>
          </w:p>
        </w:tc>
        <w:tc>
          <w:tcPr>
            <w:tcW w:w="7579" w:type="dxa"/>
          </w:tcPr>
          <w:p w14:paraId="7105CDF1" w14:textId="77777777" w:rsidR="00C836C2" w:rsidRPr="00313CDD" w:rsidRDefault="00C836C2" w:rsidP="00AC0EE4">
            <w:pPr>
              <w:rPr>
                <w:rFonts w:ascii="Calibri" w:hAnsi="Calibri" w:cs="Calibri"/>
              </w:rPr>
            </w:pPr>
            <w:r w:rsidRPr="00313CDD">
              <w:rPr>
                <w:rFonts w:ascii="Calibri" w:hAnsi="Calibri" w:cs="Calibri"/>
              </w:rPr>
              <w:t>Ley de Protección Integral de la Niñez y Adolescencia</w:t>
            </w:r>
          </w:p>
        </w:tc>
      </w:tr>
      <w:tr w:rsidR="00C836C2" w:rsidRPr="00AC0EE4" w14:paraId="6C178FC6" w14:textId="77777777" w:rsidTr="00D92F52">
        <w:tc>
          <w:tcPr>
            <w:tcW w:w="1630" w:type="dxa"/>
          </w:tcPr>
          <w:p w14:paraId="3ACF6E8E" w14:textId="77777777" w:rsidR="00C836C2" w:rsidRPr="00AC0EE4" w:rsidRDefault="00C836C2" w:rsidP="00AC0EE4">
            <w:pPr>
              <w:jc w:val="right"/>
              <w:rPr>
                <w:rFonts w:ascii="Calibri" w:hAnsi="Calibri" w:cs="Calibri"/>
                <w:b/>
                <w:color w:val="00A0B8" w:themeColor="accent1"/>
              </w:rPr>
            </w:pPr>
            <w:r w:rsidRPr="00AC0EE4">
              <w:rPr>
                <w:rFonts w:ascii="Calibri" w:hAnsi="Calibri" w:cs="Calibri"/>
                <w:b/>
                <w:color w:val="00A0B8" w:themeColor="accent1"/>
              </w:rPr>
              <w:t>LGBTI</w:t>
            </w:r>
          </w:p>
        </w:tc>
        <w:tc>
          <w:tcPr>
            <w:tcW w:w="7579" w:type="dxa"/>
          </w:tcPr>
          <w:p w14:paraId="42D12224" w14:textId="77777777" w:rsidR="00C836C2" w:rsidRPr="00313CDD" w:rsidRDefault="00C836C2" w:rsidP="00AC0EE4">
            <w:pPr>
              <w:rPr>
                <w:rFonts w:ascii="Calibri" w:hAnsi="Calibri" w:cs="Calibri"/>
              </w:rPr>
            </w:pPr>
            <w:r w:rsidRPr="00313CDD">
              <w:rPr>
                <w:rFonts w:ascii="Calibri" w:hAnsi="Calibri" w:cs="Calibri"/>
              </w:rPr>
              <w:t>Lesbianas, gais, bisexuales, transgénero, transexuales e intersexuales</w:t>
            </w:r>
          </w:p>
        </w:tc>
      </w:tr>
      <w:tr w:rsidR="00C836C2" w:rsidRPr="00AC0EE4" w14:paraId="5D6D9773" w14:textId="77777777" w:rsidTr="00D92F52">
        <w:tc>
          <w:tcPr>
            <w:tcW w:w="1630" w:type="dxa"/>
          </w:tcPr>
          <w:p w14:paraId="5EF390D2" w14:textId="77777777" w:rsidR="00C836C2" w:rsidRPr="00AC0EE4" w:rsidRDefault="00C836C2" w:rsidP="00AC0EE4">
            <w:pPr>
              <w:jc w:val="right"/>
              <w:rPr>
                <w:rFonts w:ascii="Calibri" w:hAnsi="Calibri" w:cs="Calibri"/>
                <w:b/>
                <w:color w:val="00A0B8" w:themeColor="accent1"/>
              </w:rPr>
            </w:pPr>
            <w:r w:rsidRPr="00AC0EE4">
              <w:rPr>
                <w:rFonts w:ascii="Calibri" w:hAnsi="Calibri" w:cs="Calibri"/>
                <w:b/>
                <w:color w:val="00A0B8" w:themeColor="accent1"/>
              </w:rPr>
              <w:lastRenderedPageBreak/>
              <w:t>LIE</w:t>
            </w:r>
          </w:p>
        </w:tc>
        <w:tc>
          <w:tcPr>
            <w:tcW w:w="7579" w:type="dxa"/>
          </w:tcPr>
          <w:p w14:paraId="4107A5BA" w14:textId="77777777" w:rsidR="00C836C2" w:rsidRPr="00313CDD" w:rsidRDefault="00C836C2" w:rsidP="00AC0EE4">
            <w:pPr>
              <w:rPr>
                <w:rFonts w:ascii="Calibri" w:hAnsi="Calibri" w:cs="Calibri"/>
              </w:rPr>
            </w:pPr>
            <w:r w:rsidRPr="00313CDD">
              <w:rPr>
                <w:rFonts w:ascii="Calibri" w:hAnsi="Calibri" w:cs="Calibri"/>
              </w:rPr>
              <w:t>Ley de Igualdad, Equidad y Erradicación de la Discriminación contra las Mujeres</w:t>
            </w:r>
          </w:p>
        </w:tc>
      </w:tr>
      <w:tr w:rsidR="00C836C2" w:rsidRPr="00AC0EE4" w14:paraId="74935459" w14:textId="77777777" w:rsidTr="00D92F52">
        <w:tc>
          <w:tcPr>
            <w:tcW w:w="1630" w:type="dxa"/>
          </w:tcPr>
          <w:p w14:paraId="50581089" w14:textId="77777777" w:rsidR="00C836C2" w:rsidRPr="00AC0EE4" w:rsidRDefault="00C836C2" w:rsidP="00AC0EE4">
            <w:pPr>
              <w:jc w:val="right"/>
              <w:rPr>
                <w:rFonts w:ascii="Calibri" w:hAnsi="Calibri" w:cs="Calibri"/>
                <w:b/>
                <w:color w:val="00A0B8" w:themeColor="accent1"/>
              </w:rPr>
            </w:pPr>
            <w:r w:rsidRPr="00AC0EE4">
              <w:rPr>
                <w:rFonts w:ascii="Calibri" w:hAnsi="Calibri" w:cs="Calibri"/>
                <w:b/>
                <w:color w:val="00A0B8" w:themeColor="accent1"/>
              </w:rPr>
              <w:t>MINED</w:t>
            </w:r>
          </w:p>
        </w:tc>
        <w:tc>
          <w:tcPr>
            <w:tcW w:w="7579" w:type="dxa"/>
          </w:tcPr>
          <w:p w14:paraId="5D7F37FA" w14:textId="77777777" w:rsidR="00C836C2" w:rsidRPr="00313CDD" w:rsidRDefault="00C836C2" w:rsidP="00AC0EE4">
            <w:pPr>
              <w:rPr>
                <w:rFonts w:ascii="Calibri" w:hAnsi="Calibri" w:cs="Calibri"/>
              </w:rPr>
            </w:pPr>
            <w:r w:rsidRPr="00313CDD">
              <w:rPr>
                <w:rFonts w:ascii="Calibri" w:hAnsi="Calibri" w:cs="Calibri"/>
              </w:rPr>
              <w:t>Ministerio de Educación</w:t>
            </w:r>
          </w:p>
        </w:tc>
      </w:tr>
      <w:tr w:rsidR="00C836C2" w:rsidRPr="00AC0EE4" w14:paraId="770ED529" w14:textId="77777777" w:rsidTr="00D92F52">
        <w:tc>
          <w:tcPr>
            <w:tcW w:w="1630" w:type="dxa"/>
          </w:tcPr>
          <w:p w14:paraId="5317D510" w14:textId="77777777" w:rsidR="00C836C2" w:rsidRPr="00AC0EE4" w:rsidRDefault="00C836C2" w:rsidP="00AC0EE4">
            <w:pPr>
              <w:jc w:val="right"/>
              <w:rPr>
                <w:rFonts w:ascii="Calibri" w:hAnsi="Calibri" w:cs="Calibri"/>
                <w:b/>
                <w:color w:val="00A0B8" w:themeColor="accent1"/>
              </w:rPr>
            </w:pPr>
            <w:r w:rsidRPr="00AC0EE4">
              <w:rPr>
                <w:rFonts w:ascii="Calibri" w:hAnsi="Calibri" w:cs="Calibri"/>
                <w:b/>
                <w:color w:val="00A0B8" w:themeColor="accent1"/>
              </w:rPr>
              <w:t>MINSAL</w:t>
            </w:r>
          </w:p>
        </w:tc>
        <w:tc>
          <w:tcPr>
            <w:tcW w:w="7579" w:type="dxa"/>
          </w:tcPr>
          <w:p w14:paraId="5455B508" w14:textId="77777777" w:rsidR="00C836C2" w:rsidRPr="00313CDD" w:rsidRDefault="00C836C2" w:rsidP="00AC0EE4">
            <w:pPr>
              <w:rPr>
                <w:rFonts w:ascii="Calibri" w:hAnsi="Calibri" w:cs="Calibri"/>
              </w:rPr>
            </w:pPr>
            <w:r w:rsidRPr="00313CDD">
              <w:rPr>
                <w:rFonts w:ascii="Calibri" w:hAnsi="Calibri" w:cs="Calibri"/>
              </w:rPr>
              <w:t>Ministerio de Salud</w:t>
            </w:r>
          </w:p>
        </w:tc>
      </w:tr>
      <w:tr w:rsidR="00C836C2" w:rsidRPr="00AC0EE4" w14:paraId="09275C47" w14:textId="77777777" w:rsidTr="00D92F52">
        <w:tc>
          <w:tcPr>
            <w:tcW w:w="1630" w:type="dxa"/>
          </w:tcPr>
          <w:p w14:paraId="0D430055" w14:textId="77777777" w:rsidR="00C836C2" w:rsidRDefault="00C836C2" w:rsidP="00AC0EE4">
            <w:pPr>
              <w:jc w:val="right"/>
              <w:rPr>
                <w:rFonts w:ascii="Calibri" w:hAnsi="Calibri" w:cs="Calibri"/>
                <w:b/>
                <w:color w:val="00A0B8" w:themeColor="accent1"/>
              </w:rPr>
            </w:pPr>
            <w:r w:rsidRPr="00AC0EE4">
              <w:rPr>
                <w:rFonts w:ascii="Calibri" w:hAnsi="Calibri" w:cs="Calibri"/>
                <w:b/>
                <w:color w:val="00A0B8" w:themeColor="accent1"/>
              </w:rPr>
              <w:t>MJSP</w:t>
            </w:r>
          </w:p>
          <w:p w14:paraId="0F147D42" w14:textId="4728CE13" w:rsidR="00E46BDC" w:rsidRPr="00AC0EE4" w:rsidRDefault="00E46BDC" w:rsidP="00AC0EE4">
            <w:pPr>
              <w:jc w:val="right"/>
              <w:rPr>
                <w:rFonts w:ascii="Calibri" w:hAnsi="Calibri" w:cs="Calibri"/>
                <w:b/>
                <w:color w:val="00A0B8" w:themeColor="accent1"/>
              </w:rPr>
            </w:pPr>
            <w:r>
              <w:rPr>
                <w:rFonts w:ascii="Calibri" w:hAnsi="Calibri" w:cs="Calibri"/>
                <w:b/>
                <w:color w:val="00A0B8" w:themeColor="accent1"/>
              </w:rPr>
              <w:t>NNA</w:t>
            </w:r>
          </w:p>
        </w:tc>
        <w:tc>
          <w:tcPr>
            <w:tcW w:w="7579" w:type="dxa"/>
          </w:tcPr>
          <w:p w14:paraId="78A28130" w14:textId="77777777" w:rsidR="00C836C2" w:rsidRDefault="00C836C2" w:rsidP="00AC0EE4">
            <w:pPr>
              <w:rPr>
                <w:rFonts w:ascii="Calibri" w:hAnsi="Calibri" w:cs="Calibri"/>
              </w:rPr>
            </w:pPr>
            <w:r w:rsidRPr="00313CDD">
              <w:rPr>
                <w:rFonts w:ascii="Calibri" w:hAnsi="Calibri" w:cs="Calibri"/>
              </w:rPr>
              <w:t>Ministerio de Justicia y Seguridad Pública</w:t>
            </w:r>
          </w:p>
          <w:p w14:paraId="20160E17" w14:textId="6812AA14" w:rsidR="00E46BDC" w:rsidRPr="00313CDD" w:rsidRDefault="00E46BDC" w:rsidP="00AC0EE4">
            <w:pPr>
              <w:rPr>
                <w:rFonts w:ascii="Calibri" w:hAnsi="Calibri" w:cs="Calibri"/>
              </w:rPr>
            </w:pPr>
            <w:r>
              <w:rPr>
                <w:rFonts w:ascii="Calibri" w:hAnsi="Calibri" w:cs="Calibri"/>
              </w:rPr>
              <w:t>Niñas, Niño y Adolescente</w:t>
            </w:r>
          </w:p>
        </w:tc>
      </w:tr>
      <w:tr w:rsidR="00C836C2" w:rsidRPr="00AC0EE4" w14:paraId="0B527690" w14:textId="77777777" w:rsidTr="00D92F52">
        <w:tc>
          <w:tcPr>
            <w:tcW w:w="1630" w:type="dxa"/>
          </w:tcPr>
          <w:p w14:paraId="460BD40D" w14:textId="77777777" w:rsidR="00C836C2" w:rsidRPr="00AC0EE4" w:rsidRDefault="00C836C2" w:rsidP="00AC0EE4">
            <w:pPr>
              <w:jc w:val="right"/>
              <w:rPr>
                <w:rFonts w:ascii="Calibri" w:hAnsi="Calibri" w:cs="Calibri"/>
                <w:b/>
                <w:color w:val="00A0B8" w:themeColor="accent1"/>
              </w:rPr>
            </w:pPr>
            <w:r w:rsidRPr="00AC0EE4">
              <w:rPr>
                <w:rFonts w:ascii="Calibri" w:hAnsi="Calibri" w:cs="Calibri"/>
                <w:b/>
                <w:color w:val="00A0B8" w:themeColor="accent1"/>
              </w:rPr>
              <w:t>ODAC</w:t>
            </w:r>
          </w:p>
        </w:tc>
        <w:tc>
          <w:tcPr>
            <w:tcW w:w="7579" w:type="dxa"/>
          </w:tcPr>
          <w:p w14:paraId="4ED2E2C5" w14:textId="77777777" w:rsidR="00C836C2" w:rsidRPr="00313CDD" w:rsidRDefault="00C836C2" w:rsidP="00AC0EE4">
            <w:pPr>
              <w:rPr>
                <w:rFonts w:ascii="Calibri" w:hAnsi="Calibri" w:cs="Calibri"/>
              </w:rPr>
            </w:pPr>
            <w:r w:rsidRPr="00313CDD">
              <w:rPr>
                <w:rFonts w:ascii="Calibri" w:hAnsi="Calibri" w:cs="Calibri"/>
              </w:rPr>
              <w:t>Oficina de Denuncia y Atención Ciudadana (Policía Nacional Civil)</w:t>
            </w:r>
          </w:p>
        </w:tc>
      </w:tr>
      <w:tr w:rsidR="00C836C2" w:rsidRPr="00AC0EE4" w14:paraId="7106F300" w14:textId="77777777" w:rsidTr="00D92F52">
        <w:tc>
          <w:tcPr>
            <w:tcW w:w="1630" w:type="dxa"/>
          </w:tcPr>
          <w:p w14:paraId="759B215D" w14:textId="77777777" w:rsidR="00C836C2" w:rsidRPr="00AC0EE4" w:rsidRDefault="00532840" w:rsidP="00AC0EE4">
            <w:pPr>
              <w:jc w:val="right"/>
              <w:rPr>
                <w:rFonts w:ascii="Calibri" w:hAnsi="Calibri" w:cs="Calibri"/>
                <w:b/>
                <w:color w:val="00A0B8" w:themeColor="accent1"/>
              </w:rPr>
            </w:pPr>
            <w:r w:rsidRPr="00AC0EE4">
              <w:rPr>
                <w:rFonts w:ascii="Calibri" w:hAnsi="Calibri" w:cs="Calibri"/>
                <w:b/>
                <w:color w:val="00A0B8" w:themeColor="accent1"/>
              </w:rPr>
              <w:t>ONG</w:t>
            </w:r>
          </w:p>
        </w:tc>
        <w:tc>
          <w:tcPr>
            <w:tcW w:w="7579" w:type="dxa"/>
          </w:tcPr>
          <w:p w14:paraId="5B5BEFAF" w14:textId="77777777" w:rsidR="00C836C2" w:rsidRPr="00313CDD" w:rsidRDefault="00532840" w:rsidP="00AC0EE4">
            <w:pPr>
              <w:rPr>
                <w:rFonts w:ascii="Calibri" w:hAnsi="Calibri" w:cs="Calibri"/>
              </w:rPr>
            </w:pPr>
            <w:r w:rsidRPr="00313CDD">
              <w:rPr>
                <w:rFonts w:ascii="Calibri" w:hAnsi="Calibri" w:cs="Calibri"/>
              </w:rPr>
              <w:t>Organización no Gubernamental</w:t>
            </w:r>
          </w:p>
        </w:tc>
      </w:tr>
      <w:tr w:rsidR="00C836C2" w:rsidRPr="00AC0EE4" w14:paraId="7ACAED79" w14:textId="77777777" w:rsidTr="00D92F52">
        <w:tc>
          <w:tcPr>
            <w:tcW w:w="1630" w:type="dxa"/>
          </w:tcPr>
          <w:p w14:paraId="32A52C74" w14:textId="77777777" w:rsidR="00C836C2" w:rsidRPr="00AC0EE4" w:rsidRDefault="00532840" w:rsidP="00AC0EE4">
            <w:pPr>
              <w:jc w:val="right"/>
              <w:rPr>
                <w:rFonts w:ascii="Calibri" w:hAnsi="Calibri" w:cs="Calibri"/>
                <w:b/>
                <w:color w:val="00A0B8" w:themeColor="accent1"/>
              </w:rPr>
            </w:pPr>
            <w:r w:rsidRPr="00AC0EE4">
              <w:rPr>
                <w:rFonts w:ascii="Calibri" w:hAnsi="Calibri" w:cs="Calibri"/>
                <w:b/>
                <w:color w:val="00A0B8" w:themeColor="accent1"/>
              </w:rPr>
              <w:t>OLAV</w:t>
            </w:r>
          </w:p>
        </w:tc>
        <w:tc>
          <w:tcPr>
            <w:tcW w:w="7579" w:type="dxa"/>
          </w:tcPr>
          <w:p w14:paraId="05A735E3" w14:textId="77777777" w:rsidR="00C836C2" w:rsidRPr="00313CDD" w:rsidRDefault="00532840" w:rsidP="00AC0EE4">
            <w:pPr>
              <w:rPr>
                <w:rFonts w:ascii="Calibri" w:hAnsi="Calibri" w:cs="Calibri"/>
              </w:rPr>
            </w:pPr>
            <w:r w:rsidRPr="00313CDD">
              <w:rPr>
                <w:rFonts w:ascii="Calibri" w:hAnsi="Calibri" w:cs="Calibri"/>
              </w:rPr>
              <w:t>Oficina Local de Atención a Víctimas</w:t>
            </w:r>
          </w:p>
        </w:tc>
      </w:tr>
      <w:tr w:rsidR="00C836C2" w:rsidRPr="00AC0EE4" w14:paraId="50AA5127" w14:textId="77777777" w:rsidTr="00D92F52">
        <w:tc>
          <w:tcPr>
            <w:tcW w:w="1630" w:type="dxa"/>
          </w:tcPr>
          <w:p w14:paraId="56053B02" w14:textId="77777777" w:rsidR="00C836C2" w:rsidRPr="00AC0EE4" w:rsidRDefault="00532840" w:rsidP="00AC0EE4">
            <w:pPr>
              <w:jc w:val="right"/>
              <w:rPr>
                <w:rFonts w:ascii="Calibri" w:hAnsi="Calibri" w:cs="Calibri"/>
                <w:b/>
                <w:color w:val="00A0B8" w:themeColor="accent1"/>
              </w:rPr>
            </w:pPr>
            <w:r w:rsidRPr="00AC0EE4">
              <w:rPr>
                <w:rFonts w:ascii="Calibri" w:hAnsi="Calibri" w:cs="Calibri"/>
                <w:b/>
                <w:color w:val="00A0B8" w:themeColor="accent1"/>
              </w:rPr>
              <w:t>ONU</w:t>
            </w:r>
          </w:p>
        </w:tc>
        <w:tc>
          <w:tcPr>
            <w:tcW w:w="7579" w:type="dxa"/>
          </w:tcPr>
          <w:p w14:paraId="21B5A5E7" w14:textId="77777777" w:rsidR="00C836C2" w:rsidRPr="00313CDD" w:rsidRDefault="00532840" w:rsidP="00AC0EE4">
            <w:pPr>
              <w:rPr>
                <w:rFonts w:ascii="Calibri" w:hAnsi="Calibri" w:cs="Calibri"/>
              </w:rPr>
            </w:pPr>
            <w:r w:rsidRPr="00313CDD">
              <w:rPr>
                <w:rFonts w:ascii="Calibri" w:hAnsi="Calibri" w:cs="Calibri"/>
              </w:rPr>
              <w:t>Organización de las Naciones Unidas</w:t>
            </w:r>
          </w:p>
        </w:tc>
      </w:tr>
      <w:tr w:rsidR="00C836C2" w:rsidRPr="00AC0EE4" w14:paraId="6C582784" w14:textId="77777777" w:rsidTr="00D92F52">
        <w:tc>
          <w:tcPr>
            <w:tcW w:w="1630" w:type="dxa"/>
          </w:tcPr>
          <w:p w14:paraId="30F834E3" w14:textId="77777777" w:rsidR="00C836C2" w:rsidRPr="00AC0EE4" w:rsidRDefault="00532840" w:rsidP="00AC0EE4">
            <w:pPr>
              <w:jc w:val="right"/>
              <w:rPr>
                <w:rFonts w:ascii="Calibri" w:hAnsi="Calibri" w:cs="Calibri"/>
                <w:b/>
                <w:color w:val="00A0B8" w:themeColor="accent1"/>
              </w:rPr>
            </w:pPr>
            <w:r w:rsidRPr="00AC0EE4">
              <w:rPr>
                <w:rFonts w:ascii="Calibri" w:hAnsi="Calibri" w:cs="Calibri"/>
                <w:b/>
                <w:color w:val="00A0B8" w:themeColor="accent1"/>
              </w:rPr>
              <w:t>PDDH</w:t>
            </w:r>
          </w:p>
        </w:tc>
        <w:tc>
          <w:tcPr>
            <w:tcW w:w="7579" w:type="dxa"/>
          </w:tcPr>
          <w:p w14:paraId="3D11BBA3" w14:textId="77777777" w:rsidR="00C836C2" w:rsidRPr="00313CDD" w:rsidRDefault="00532840" w:rsidP="00AC0EE4">
            <w:pPr>
              <w:rPr>
                <w:rFonts w:ascii="Calibri" w:hAnsi="Calibri" w:cs="Calibri"/>
              </w:rPr>
            </w:pPr>
            <w:r w:rsidRPr="00313CDD">
              <w:rPr>
                <w:rFonts w:ascii="Calibri" w:hAnsi="Calibri" w:cs="Calibri"/>
              </w:rPr>
              <w:t>Procuraduría para la Defensa de los Derechos Humanos</w:t>
            </w:r>
          </w:p>
        </w:tc>
      </w:tr>
      <w:tr w:rsidR="00C836C2" w:rsidRPr="00AC0EE4" w14:paraId="13D6728A" w14:textId="77777777" w:rsidTr="00D92F52">
        <w:tc>
          <w:tcPr>
            <w:tcW w:w="1630" w:type="dxa"/>
          </w:tcPr>
          <w:p w14:paraId="0CF0E1DA" w14:textId="77777777" w:rsidR="00C836C2" w:rsidRPr="00AC0EE4" w:rsidRDefault="00532840" w:rsidP="00AC0EE4">
            <w:pPr>
              <w:jc w:val="right"/>
              <w:rPr>
                <w:rFonts w:ascii="Calibri" w:hAnsi="Calibri" w:cs="Calibri"/>
                <w:b/>
                <w:color w:val="00A0B8" w:themeColor="accent1"/>
              </w:rPr>
            </w:pPr>
            <w:r w:rsidRPr="00AC0EE4">
              <w:rPr>
                <w:rFonts w:ascii="Calibri" w:hAnsi="Calibri" w:cs="Calibri"/>
                <w:b/>
                <w:color w:val="00A0B8" w:themeColor="accent1"/>
              </w:rPr>
              <w:t>PESS</w:t>
            </w:r>
          </w:p>
        </w:tc>
        <w:tc>
          <w:tcPr>
            <w:tcW w:w="7579" w:type="dxa"/>
          </w:tcPr>
          <w:p w14:paraId="10151515" w14:textId="77777777" w:rsidR="00C836C2" w:rsidRPr="00313CDD" w:rsidRDefault="00532840" w:rsidP="00AC0EE4">
            <w:pPr>
              <w:rPr>
                <w:rFonts w:ascii="Calibri" w:hAnsi="Calibri" w:cs="Calibri"/>
              </w:rPr>
            </w:pPr>
            <w:r w:rsidRPr="00313CDD">
              <w:rPr>
                <w:rFonts w:ascii="Calibri" w:hAnsi="Calibri" w:cs="Calibri"/>
              </w:rPr>
              <w:t>Plan El Salvador Seguro</w:t>
            </w:r>
          </w:p>
        </w:tc>
      </w:tr>
      <w:tr w:rsidR="00532840" w:rsidRPr="00AC0EE4" w14:paraId="63E811A5" w14:textId="77777777" w:rsidTr="00D92F52">
        <w:tc>
          <w:tcPr>
            <w:tcW w:w="1630" w:type="dxa"/>
          </w:tcPr>
          <w:p w14:paraId="24F4DC8B" w14:textId="77777777" w:rsidR="00532840" w:rsidRPr="00AC0EE4" w:rsidRDefault="00532840" w:rsidP="00AC0EE4">
            <w:pPr>
              <w:jc w:val="right"/>
              <w:rPr>
                <w:rFonts w:ascii="Calibri" w:hAnsi="Calibri" w:cs="Calibri"/>
                <w:b/>
                <w:color w:val="00A0B8" w:themeColor="accent1"/>
              </w:rPr>
            </w:pPr>
            <w:r w:rsidRPr="00AC0EE4">
              <w:rPr>
                <w:rFonts w:ascii="Calibri" w:hAnsi="Calibri" w:cs="Calibri"/>
                <w:b/>
                <w:color w:val="00A0B8" w:themeColor="accent1"/>
              </w:rPr>
              <w:t>PGR</w:t>
            </w:r>
          </w:p>
        </w:tc>
        <w:tc>
          <w:tcPr>
            <w:tcW w:w="7579" w:type="dxa"/>
          </w:tcPr>
          <w:p w14:paraId="60BD941D" w14:textId="77777777" w:rsidR="00532840" w:rsidRPr="00313CDD" w:rsidRDefault="00532840" w:rsidP="00AC0EE4">
            <w:pPr>
              <w:rPr>
                <w:rFonts w:ascii="Calibri" w:hAnsi="Calibri" w:cs="Calibri"/>
              </w:rPr>
            </w:pPr>
            <w:r w:rsidRPr="00313CDD">
              <w:rPr>
                <w:rFonts w:ascii="Calibri" w:hAnsi="Calibri" w:cs="Calibri"/>
              </w:rPr>
              <w:t>Procuraduría General de la República</w:t>
            </w:r>
          </w:p>
        </w:tc>
      </w:tr>
      <w:tr w:rsidR="00532840" w:rsidRPr="00AC0EE4" w14:paraId="7AB0ADD2" w14:textId="77777777" w:rsidTr="00D92F52">
        <w:tc>
          <w:tcPr>
            <w:tcW w:w="1630" w:type="dxa"/>
          </w:tcPr>
          <w:p w14:paraId="58F9E379" w14:textId="77777777" w:rsidR="00532840" w:rsidRDefault="00532840" w:rsidP="00AC0EE4">
            <w:pPr>
              <w:jc w:val="right"/>
              <w:rPr>
                <w:rFonts w:ascii="Calibri" w:hAnsi="Calibri" w:cs="Calibri"/>
                <w:b/>
                <w:color w:val="00A0B8" w:themeColor="accent1"/>
              </w:rPr>
            </w:pPr>
            <w:r w:rsidRPr="00AC0EE4">
              <w:rPr>
                <w:rFonts w:ascii="Calibri" w:hAnsi="Calibri" w:cs="Calibri"/>
                <w:b/>
                <w:color w:val="00A0B8" w:themeColor="accent1"/>
              </w:rPr>
              <w:t>PNC</w:t>
            </w:r>
          </w:p>
          <w:p w14:paraId="05986E74" w14:textId="77777777" w:rsidR="007D06B2" w:rsidRPr="00AC0EE4" w:rsidRDefault="007D06B2" w:rsidP="00AC0EE4">
            <w:pPr>
              <w:jc w:val="right"/>
              <w:rPr>
                <w:rFonts w:ascii="Calibri" w:hAnsi="Calibri" w:cs="Calibri"/>
                <w:b/>
                <w:color w:val="00A0B8" w:themeColor="accent1"/>
              </w:rPr>
            </w:pPr>
            <w:r>
              <w:rPr>
                <w:rFonts w:ascii="Calibri" w:hAnsi="Calibri" w:cs="Calibri"/>
                <w:b/>
                <w:color w:val="00A0B8" w:themeColor="accent1"/>
              </w:rPr>
              <w:t xml:space="preserve">PNUD </w:t>
            </w:r>
          </w:p>
        </w:tc>
        <w:tc>
          <w:tcPr>
            <w:tcW w:w="7579" w:type="dxa"/>
          </w:tcPr>
          <w:p w14:paraId="43D21548" w14:textId="77777777" w:rsidR="00532840" w:rsidRDefault="00532840" w:rsidP="00AC0EE4">
            <w:pPr>
              <w:rPr>
                <w:rFonts w:ascii="Calibri" w:hAnsi="Calibri" w:cs="Calibri"/>
              </w:rPr>
            </w:pPr>
            <w:r w:rsidRPr="00313CDD">
              <w:rPr>
                <w:rFonts w:ascii="Calibri" w:hAnsi="Calibri" w:cs="Calibri"/>
              </w:rPr>
              <w:t>Policía Nacional Civil</w:t>
            </w:r>
          </w:p>
          <w:p w14:paraId="6D874D63" w14:textId="77777777" w:rsidR="007D06B2" w:rsidRPr="00313CDD" w:rsidRDefault="007D06B2" w:rsidP="00AC0EE4">
            <w:pPr>
              <w:rPr>
                <w:rFonts w:ascii="Calibri" w:hAnsi="Calibri" w:cs="Calibri"/>
              </w:rPr>
            </w:pPr>
            <w:r>
              <w:rPr>
                <w:rFonts w:ascii="Calibri" w:hAnsi="Calibri" w:cs="Calibri"/>
              </w:rPr>
              <w:t>Programa de las Naciones Unidas para el Desarrollo</w:t>
            </w:r>
          </w:p>
        </w:tc>
      </w:tr>
      <w:tr w:rsidR="00532840" w:rsidRPr="00AC0EE4" w14:paraId="42D428DC" w14:textId="77777777" w:rsidTr="00D92F52">
        <w:tc>
          <w:tcPr>
            <w:tcW w:w="1630" w:type="dxa"/>
          </w:tcPr>
          <w:p w14:paraId="67094FFE" w14:textId="77777777" w:rsidR="00532840" w:rsidRPr="00AC0EE4" w:rsidRDefault="00532840" w:rsidP="00AC0EE4">
            <w:pPr>
              <w:jc w:val="right"/>
              <w:rPr>
                <w:rFonts w:ascii="Calibri" w:hAnsi="Calibri" w:cs="Calibri"/>
                <w:b/>
                <w:color w:val="00A0B8" w:themeColor="accent1"/>
              </w:rPr>
            </w:pPr>
            <w:r w:rsidRPr="00AC0EE4">
              <w:rPr>
                <w:rFonts w:ascii="Calibri" w:hAnsi="Calibri" w:cs="Calibri"/>
                <w:b/>
                <w:color w:val="00A0B8" w:themeColor="accent1"/>
              </w:rPr>
              <w:t>PREPAZ</w:t>
            </w:r>
          </w:p>
        </w:tc>
        <w:tc>
          <w:tcPr>
            <w:tcW w:w="7579" w:type="dxa"/>
          </w:tcPr>
          <w:p w14:paraId="6B4EA31B" w14:textId="77777777" w:rsidR="00532840" w:rsidRPr="00313CDD" w:rsidRDefault="00532840" w:rsidP="00AC0EE4">
            <w:pPr>
              <w:rPr>
                <w:rFonts w:ascii="Calibri" w:hAnsi="Calibri" w:cs="Calibri"/>
              </w:rPr>
            </w:pPr>
            <w:r w:rsidRPr="00313CDD">
              <w:rPr>
                <w:rFonts w:ascii="Calibri" w:hAnsi="Calibri" w:cs="Calibri"/>
              </w:rPr>
              <w:t>Prevención Social de Violencia y Cultura de Paz</w:t>
            </w:r>
          </w:p>
        </w:tc>
      </w:tr>
      <w:tr w:rsidR="00532840" w:rsidRPr="00AC0EE4" w14:paraId="35A95FAD" w14:textId="77777777" w:rsidTr="00D92F52">
        <w:tc>
          <w:tcPr>
            <w:tcW w:w="1630" w:type="dxa"/>
          </w:tcPr>
          <w:p w14:paraId="6030690B" w14:textId="77777777" w:rsidR="00532840" w:rsidRPr="00AC0EE4" w:rsidRDefault="00532840" w:rsidP="00AC0EE4">
            <w:pPr>
              <w:jc w:val="right"/>
              <w:rPr>
                <w:rFonts w:ascii="Calibri" w:hAnsi="Calibri" w:cs="Calibri"/>
                <w:b/>
                <w:color w:val="00A0B8" w:themeColor="accent1"/>
              </w:rPr>
            </w:pPr>
            <w:r w:rsidRPr="00AC0EE4">
              <w:rPr>
                <w:rFonts w:ascii="Calibri" w:hAnsi="Calibri" w:cs="Calibri"/>
                <w:b/>
                <w:color w:val="00A0B8" w:themeColor="accent1"/>
              </w:rPr>
              <w:t>SIS</w:t>
            </w:r>
          </w:p>
        </w:tc>
        <w:tc>
          <w:tcPr>
            <w:tcW w:w="7579" w:type="dxa"/>
          </w:tcPr>
          <w:p w14:paraId="3C3AC521" w14:textId="77777777" w:rsidR="00532840" w:rsidRPr="00313CDD" w:rsidRDefault="00532840" w:rsidP="00AC0EE4">
            <w:pPr>
              <w:rPr>
                <w:rFonts w:ascii="Calibri" w:hAnsi="Calibri" w:cs="Calibri"/>
              </w:rPr>
            </w:pPr>
            <w:r w:rsidRPr="00313CDD">
              <w:rPr>
                <w:rFonts w:ascii="Calibri" w:hAnsi="Calibri" w:cs="Calibri"/>
              </w:rPr>
              <w:t>Secretaría de Inclusión Social</w:t>
            </w:r>
          </w:p>
        </w:tc>
      </w:tr>
      <w:tr w:rsidR="00532840" w:rsidRPr="00AC0EE4" w14:paraId="23119373" w14:textId="77777777" w:rsidTr="00D92F52">
        <w:tc>
          <w:tcPr>
            <w:tcW w:w="1630" w:type="dxa"/>
          </w:tcPr>
          <w:p w14:paraId="3DC83DC6" w14:textId="77777777" w:rsidR="00532840" w:rsidRPr="00AC0EE4" w:rsidRDefault="00532840" w:rsidP="00AC0EE4">
            <w:pPr>
              <w:jc w:val="right"/>
              <w:rPr>
                <w:rFonts w:ascii="Calibri" w:hAnsi="Calibri" w:cs="Calibri"/>
                <w:b/>
                <w:color w:val="00A0B8" w:themeColor="accent1"/>
              </w:rPr>
            </w:pPr>
            <w:r w:rsidRPr="00AC0EE4">
              <w:rPr>
                <w:rFonts w:ascii="Calibri" w:hAnsi="Calibri" w:cs="Calibri"/>
                <w:b/>
                <w:color w:val="00A0B8" w:themeColor="accent1"/>
              </w:rPr>
              <w:t>UCSF</w:t>
            </w:r>
          </w:p>
        </w:tc>
        <w:tc>
          <w:tcPr>
            <w:tcW w:w="7579" w:type="dxa"/>
          </w:tcPr>
          <w:p w14:paraId="45F6AB2C" w14:textId="77777777" w:rsidR="00532840" w:rsidRPr="00313CDD" w:rsidRDefault="00532840" w:rsidP="00AC0EE4">
            <w:pPr>
              <w:rPr>
                <w:rFonts w:ascii="Calibri" w:hAnsi="Calibri" w:cs="Calibri"/>
              </w:rPr>
            </w:pPr>
            <w:r w:rsidRPr="00313CDD">
              <w:rPr>
                <w:rFonts w:ascii="Calibri" w:hAnsi="Calibri" w:cs="Calibri"/>
              </w:rPr>
              <w:t>Unidades Comunitarias de Salud Familiar</w:t>
            </w:r>
          </w:p>
        </w:tc>
      </w:tr>
      <w:tr w:rsidR="00532840" w:rsidRPr="00AC0EE4" w14:paraId="7401DED1" w14:textId="77777777" w:rsidTr="00D92F52">
        <w:tc>
          <w:tcPr>
            <w:tcW w:w="1630" w:type="dxa"/>
          </w:tcPr>
          <w:p w14:paraId="74525BCB" w14:textId="77777777" w:rsidR="00532840" w:rsidRPr="00AC0EE4" w:rsidRDefault="00D92F52" w:rsidP="00AC0EE4">
            <w:pPr>
              <w:jc w:val="right"/>
              <w:rPr>
                <w:rFonts w:ascii="Calibri" w:hAnsi="Calibri" w:cs="Calibri"/>
                <w:b/>
                <w:color w:val="00A0B8" w:themeColor="accent1"/>
              </w:rPr>
            </w:pPr>
            <w:r w:rsidRPr="00AC0EE4">
              <w:rPr>
                <w:rFonts w:ascii="Calibri" w:hAnsi="Calibri" w:cs="Calibri"/>
                <w:b/>
                <w:color w:val="00A0B8" w:themeColor="accent1"/>
              </w:rPr>
              <w:t>VBG</w:t>
            </w:r>
          </w:p>
        </w:tc>
        <w:tc>
          <w:tcPr>
            <w:tcW w:w="7579" w:type="dxa"/>
          </w:tcPr>
          <w:p w14:paraId="169883B8" w14:textId="77777777" w:rsidR="00AC0EE4" w:rsidRPr="00313CDD" w:rsidRDefault="00D92F52" w:rsidP="00AC0EE4">
            <w:pPr>
              <w:rPr>
                <w:rFonts w:ascii="Calibri" w:hAnsi="Calibri" w:cs="Calibri"/>
              </w:rPr>
            </w:pPr>
            <w:r w:rsidRPr="00313CDD">
              <w:rPr>
                <w:rFonts w:ascii="Calibri" w:hAnsi="Calibri" w:cs="Calibri"/>
              </w:rPr>
              <w:t>Violencia Basada en Género</w:t>
            </w:r>
          </w:p>
        </w:tc>
      </w:tr>
    </w:tbl>
    <w:p w14:paraId="146D3F28" w14:textId="77777777" w:rsidR="00AB74E0" w:rsidRDefault="00AB74E0" w:rsidP="00D10C02">
      <w:pPr>
        <w:pStyle w:val="Ttulo"/>
        <w:outlineLvl w:val="0"/>
      </w:pPr>
    </w:p>
    <w:p w14:paraId="4516262A" w14:textId="48AB772C" w:rsidR="00D10C02" w:rsidRPr="00D10C02" w:rsidRDefault="00D92F52" w:rsidP="00D10C02">
      <w:pPr>
        <w:pStyle w:val="Ttulo"/>
        <w:outlineLvl w:val="0"/>
      </w:pPr>
      <w:bookmarkStart w:id="1" w:name="_Toc2722060"/>
      <w:r w:rsidRPr="00AC0EE4">
        <w:t>INTRODUCCIÓN</w:t>
      </w:r>
      <w:bookmarkEnd w:id="1"/>
      <w:r w:rsidR="00D10C02" w:rsidRPr="00983A06">
        <w:rPr>
          <w:b/>
        </w:rPr>
        <w:t xml:space="preserve"> </w:t>
      </w:r>
    </w:p>
    <w:p w14:paraId="7DC2FE1C" w14:textId="77777777" w:rsidR="00D10C02" w:rsidRPr="00D10C02" w:rsidRDefault="00D10C02" w:rsidP="00D10C02">
      <w:pPr>
        <w:jc w:val="both"/>
        <w:rPr>
          <w:rFonts w:ascii="Calibri" w:hAnsi="Calibri" w:cs="Calibri"/>
          <w:color w:val="auto"/>
        </w:rPr>
      </w:pPr>
      <w:r w:rsidRPr="00D10C02">
        <w:rPr>
          <w:rFonts w:ascii="Calibri" w:hAnsi="Calibri" w:cs="Calibri"/>
          <w:color w:val="auto"/>
        </w:rPr>
        <w:t xml:space="preserve">Para 2016, El Salvador formaba parte de los 10 países con el mayor índice de criminalidad, según el informe que publicó Verisk Maplecroft (BBC Mundo, 2016). Para elaborar el listado, la empresa recoge las cifras de cada país sobre asesinatos, robos, secuestros, extorsión, la </w:t>
      </w:r>
      <w:r w:rsidRPr="00D10C02">
        <w:rPr>
          <w:rFonts w:ascii="Calibri" w:hAnsi="Calibri" w:cs="Calibri"/>
          <w:color w:val="auto"/>
        </w:rPr>
        <w:lastRenderedPageBreak/>
        <w:t>efectividad de las fuerzas de seguridad y el riesgo que estas acciones y delitos tiene sobre las economías.</w:t>
      </w:r>
    </w:p>
    <w:p w14:paraId="3C9B64BE" w14:textId="77777777" w:rsidR="00D10C02" w:rsidRPr="00D10C02" w:rsidRDefault="00D10C02" w:rsidP="00D10C02">
      <w:pPr>
        <w:jc w:val="both"/>
        <w:rPr>
          <w:rFonts w:ascii="Calibri" w:hAnsi="Calibri" w:cs="Calibri"/>
          <w:color w:val="auto"/>
        </w:rPr>
      </w:pPr>
      <w:r w:rsidRPr="00D10C02">
        <w:rPr>
          <w:rFonts w:ascii="Calibri" w:hAnsi="Calibri" w:cs="Calibri"/>
          <w:color w:val="auto"/>
        </w:rPr>
        <w:t>Un año después, el país seguía siendo uno de los más violentos del mundo. En el año 2017, se reportó un promedio de 60.8 muertes violentas por cada 100,000 habitantes, lo que equivale a 10.8 por día. Si bien hubo una reducción de los 5,280 homicidios en 2016 a 3,954 (El Diario de Hoy, 2018), y 3,340 homicidios en 2018, nacer salvadoreña o salvadoreño sigue siendo un riesgo</w:t>
      </w:r>
      <w:r w:rsidRPr="00D10C02">
        <w:rPr>
          <w:color w:val="auto"/>
        </w:rPr>
        <w:footnoteReference w:id="1"/>
      </w:r>
      <w:r w:rsidRPr="00D10C02">
        <w:rPr>
          <w:rFonts w:ascii="Calibri" w:hAnsi="Calibri" w:cs="Calibri"/>
          <w:color w:val="auto"/>
        </w:rPr>
        <w:t>. En el año 2018 el índice de muertes violentas contras la mujer fue de 383 según datos de la PNC.</w:t>
      </w:r>
    </w:p>
    <w:p w14:paraId="1F601A9A" w14:textId="399C2F43" w:rsidR="00D10C02" w:rsidRPr="00D10C02" w:rsidRDefault="00D10C02" w:rsidP="00D10C02">
      <w:pPr>
        <w:jc w:val="both"/>
        <w:rPr>
          <w:rFonts w:ascii="Calibri" w:hAnsi="Calibri" w:cs="Calibri"/>
          <w:color w:val="auto"/>
        </w:rPr>
      </w:pPr>
      <w:r w:rsidRPr="00D10C02">
        <w:rPr>
          <w:rFonts w:ascii="Calibri" w:hAnsi="Calibri" w:cs="Calibri"/>
          <w:color w:val="auto"/>
        </w:rPr>
        <w:t>En Ciudad Delgado según datos de la Delegación de la PNC, en el año 2018 se cometieron 72 homicidios, 21 de estos fueron cometidos en el cantón Arenales, y en el puente Las Mulas 15 homicidios</w:t>
      </w:r>
      <w:r>
        <w:rPr>
          <w:rFonts w:ascii="Calibri" w:hAnsi="Calibri" w:cs="Calibri"/>
          <w:color w:val="auto"/>
        </w:rPr>
        <w:t xml:space="preserve">. </w:t>
      </w:r>
      <w:r w:rsidRPr="00D10C02">
        <w:rPr>
          <w:rFonts w:ascii="Calibri" w:hAnsi="Calibri" w:cs="Calibri"/>
          <w:color w:val="auto"/>
        </w:rPr>
        <w:t>Según datos de ISDEMU, las atenciones de mujeres que enfrentan violencia por razón de género del municipio de Ciudad Delgado, fueron un total 57 atenciones en el transcurso del año 2018</w:t>
      </w:r>
      <w:r w:rsidRPr="00D10C02">
        <w:rPr>
          <w:color w:val="auto"/>
        </w:rPr>
        <w:footnoteReference w:id="2"/>
      </w:r>
      <w:r w:rsidRPr="00D10C02">
        <w:rPr>
          <w:rFonts w:ascii="Calibri" w:hAnsi="Calibri" w:cs="Calibri"/>
          <w:color w:val="auto"/>
        </w:rPr>
        <w:t>, de este dato el 57.89 % son casos de violencia psicológica, el 14 % física, el 13 % violencia económica y la feminicida un 3.51%, ocupando así el municipio, el puesto número 8 a nivel del departamento de San Salvador. Este dato corrobora la investigación  del estudio del impacto de la violencia en el ejercicio de los derechos humanos en Ciudad Delgado</w:t>
      </w:r>
      <w:r w:rsidRPr="00D10C02">
        <w:rPr>
          <w:color w:val="auto"/>
        </w:rPr>
        <w:footnoteReference w:id="3"/>
      </w:r>
      <w:r w:rsidRPr="00D10C02">
        <w:rPr>
          <w:rFonts w:ascii="Calibri" w:hAnsi="Calibri" w:cs="Calibri"/>
          <w:color w:val="auto"/>
        </w:rPr>
        <w:t xml:space="preserve">, que revela que más del 30 % de la población afectada a casusa de la violencia social son las mujeres y un 45 % niñez y juventud, donde por lo menos la mitad de este porcentaje son mujeres, ampliando el foco de la violencia en las características propias de situación de vulnerabilidad. </w:t>
      </w:r>
    </w:p>
    <w:p w14:paraId="44E943C3" w14:textId="77777777" w:rsidR="00D10C02" w:rsidRPr="00D10C02" w:rsidRDefault="00D10C02" w:rsidP="00D10C02">
      <w:pPr>
        <w:jc w:val="both"/>
        <w:rPr>
          <w:rFonts w:ascii="Calibri" w:hAnsi="Calibri" w:cs="Calibri"/>
          <w:color w:val="auto"/>
        </w:rPr>
      </w:pPr>
      <w:r w:rsidRPr="00D10C02">
        <w:rPr>
          <w:rFonts w:ascii="Calibri" w:hAnsi="Calibri" w:cs="Calibri"/>
          <w:color w:val="auto"/>
        </w:rPr>
        <w:t xml:space="preserve">Por otra parte, en el país se registra otra manifestación de violencia, siendo el desplazamiento forzado interno violentando el derecho de libertad de circulación de las personas;  debido al control de las pandillas. Esto, a su vez, demanda una respuesta diferente de parte de las municipalidades y del gobierno. </w:t>
      </w:r>
    </w:p>
    <w:p w14:paraId="43D9640F" w14:textId="77777777" w:rsidR="00D10C02" w:rsidRPr="00D10C02" w:rsidRDefault="00D10C02" w:rsidP="00D10C02">
      <w:pPr>
        <w:jc w:val="both"/>
        <w:rPr>
          <w:rFonts w:ascii="Calibri" w:hAnsi="Calibri" w:cs="Calibri"/>
          <w:color w:val="auto"/>
        </w:rPr>
      </w:pPr>
      <w:r w:rsidRPr="00D10C02">
        <w:rPr>
          <w:rFonts w:ascii="Calibri" w:hAnsi="Calibri" w:cs="Calibri"/>
          <w:color w:val="auto"/>
        </w:rPr>
        <w:t xml:space="preserve">Muchos hechos violentos son invisibilizados o no tienen la atención necesaria para que sean combatidos de manera oportuna. La atención recae sobre todo en el mayor de los hechos violentos, el asesinato; pero la violencia intrafamiliar, la violencia contra las mujeres por su condición de género, las violaciones, el acoso sexual, los casos de trata de personas y otras formas de violencia, no sólo no son reportados en muchas ocasiones, sino que han sido asumidos como algo “normal”, cotidiano. </w:t>
      </w:r>
    </w:p>
    <w:p w14:paraId="0EBEF6B2" w14:textId="77777777" w:rsidR="00D10C02" w:rsidRPr="00D10C02" w:rsidRDefault="00D10C02" w:rsidP="00D10C02">
      <w:pPr>
        <w:jc w:val="both"/>
        <w:rPr>
          <w:rFonts w:ascii="Calibri" w:hAnsi="Calibri" w:cs="Calibri"/>
          <w:color w:val="auto"/>
        </w:rPr>
      </w:pPr>
      <w:r w:rsidRPr="00D10C02">
        <w:rPr>
          <w:rFonts w:ascii="Calibri" w:hAnsi="Calibri" w:cs="Calibri"/>
          <w:color w:val="auto"/>
        </w:rPr>
        <w:t xml:space="preserve">El presente documento tiene como objetivo brindar atención integral, especializada, eficiente y eficaz a las víctimas de violencia en el Municipio de Ciudad Delgado, con especial énfasis en formas de violencia que son invisibilizadas. </w:t>
      </w:r>
    </w:p>
    <w:p w14:paraId="4F0ABCCA" w14:textId="77777777" w:rsidR="00D10C02" w:rsidRPr="00D10C02" w:rsidRDefault="00D10C02" w:rsidP="00D10C02">
      <w:pPr>
        <w:jc w:val="both"/>
        <w:rPr>
          <w:rFonts w:ascii="Calibri" w:hAnsi="Calibri" w:cs="Calibri"/>
          <w:color w:val="auto"/>
        </w:rPr>
      </w:pPr>
      <w:r w:rsidRPr="00D10C02">
        <w:rPr>
          <w:rFonts w:ascii="Calibri" w:hAnsi="Calibri" w:cs="Calibri"/>
          <w:color w:val="auto"/>
        </w:rPr>
        <w:t xml:space="preserve">Además cuenta con el sustento del marco jurídico nacional e internacional de los que El Salvador es firmante, así como la base teórica sobre los enfoques rectores principales que se utilizan para el análisis de la violencia, la prevención de esta y la atención a las personas víctimas. En el mismo, se plantea el marco teórico y conceptual, que será la base en la atención integral a las personas víctimas, las acciones a implementar de acuerdo a cada caso y las competencias institucionales, con énfasis en garantizar la menos re victimización posible. </w:t>
      </w:r>
    </w:p>
    <w:p w14:paraId="69F97F13" w14:textId="77777777" w:rsidR="00D10C02" w:rsidRPr="00D10C02" w:rsidRDefault="00D10C02" w:rsidP="00D10C02">
      <w:pPr>
        <w:jc w:val="both"/>
        <w:rPr>
          <w:rFonts w:ascii="Calibri" w:hAnsi="Calibri" w:cs="Calibri"/>
          <w:color w:val="auto"/>
        </w:rPr>
      </w:pPr>
      <w:r w:rsidRPr="00D10C02">
        <w:rPr>
          <w:rFonts w:ascii="Calibri" w:hAnsi="Calibri" w:cs="Calibri"/>
          <w:color w:val="auto"/>
        </w:rPr>
        <w:lastRenderedPageBreak/>
        <w:t xml:space="preserve">Por otra parte, también se plantean las necesidades de este componente por seguir creciendo, articulando y armonizando protocolos de actuación entre las instituciones que brindan servicios especializados a las víctimas de la violencia en el municipio. </w:t>
      </w:r>
    </w:p>
    <w:p w14:paraId="02ECE1A5" w14:textId="77777777" w:rsidR="00E156F7" w:rsidRDefault="00D10C02" w:rsidP="00E156F7">
      <w:pPr>
        <w:jc w:val="both"/>
        <w:rPr>
          <w:rFonts w:ascii="Calibri" w:hAnsi="Calibri" w:cs="Calibri"/>
          <w:color w:val="auto"/>
        </w:rPr>
      </w:pPr>
      <w:r w:rsidRPr="00D10C02">
        <w:rPr>
          <w:rFonts w:ascii="Calibri" w:hAnsi="Calibri" w:cs="Calibri"/>
          <w:color w:val="auto"/>
        </w:rPr>
        <w:t>Finalmente se cuenta con un apartado de anexos donde se encuentra; la hoja de referencia de casos, criterios a considerar para brindar una atención, los indicadores para valorar el riesgo en casos de violencia contra las mujeres por su condición de género, el directorio de las y los referentes institucionale</w:t>
      </w:r>
      <w:r w:rsidR="00961E62">
        <w:rPr>
          <w:rFonts w:ascii="Calibri" w:hAnsi="Calibri" w:cs="Calibri"/>
          <w:color w:val="auto"/>
        </w:rPr>
        <w:t>s que integran dicho componente</w:t>
      </w:r>
      <w:r w:rsidRPr="00D10C02">
        <w:rPr>
          <w:rFonts w:ascii="Calibri" w:hAnsi="Calibri" w:cs="Calibri"/>
          <w:color w:val="auto"/>
        </w:rPr>
        <w:t xml:space="preserve">. </w:t>
      </w:r>
      <w:bookmarkStart w:id="2" w:name="_Toc2722061"/>
    </w:p>
    <w:p w14:paraId="552FC332" w14:textId="5B1A31DE" w:rsidR="00621BC1" w:rsidRPr="00E156F7" w:rsidRDefault="0005745B" w:rsidP="00E156F7">
      <w:pPr>
        <w:jc w:val="both"/>
        <w:rPr>
          <w:rFonts w:ascii="Calibri" w:hAnsi="Calibri" w:cs="Calibri"/>
          <w:color w:val="3BE4FF" w:themeColor="accent1" w:themeTint="99"/>
          <w:sz w:val="56"/>
          <w:szCs w:val="56"/>
        </w:rPr>
      </w:pPr>
      <w:r w:rsidRPr="00E156F7">
        <w:rPr>
          <w:rFonts w:asciiTheme="majorHAnsi" w:hAnsiTheme="majorHAnsi"/>
          <w:color w:val="3BE4FF" w:themeColor="accent1" w:themeTint="99"/>
          <w:sz w:val="56"/>
          <w:szCs w:val="56"/>
        </w:rPr>
        <w:t>ANTECEDENTES</w:t>
      </w:r>
      <w:bookmarkEnd w:id="2"/>
    </w:p>
    <w:p w14:paraId="1D532A2D" w14:textId="7CAD05E3" w:rsidR="002E5382" w:rsidRPr="00F708E2" w:rsidRDefault="002E5382" w:rsidP="00405B29">
      <w:pPr>
        <w:jc w:val="both"/>
        <w:rPr>
          <w:rFonts w:ascii="Calibri" w:hAnsi="Calibri" w:cs="Calibri"/>
          <w:color w:val="auto"/>
        </w:rPr>
      </w:pPr>
      <w:r w:rsidRPr="00F708E2">
        <w:rPr>
          <w:rFonts w:ascii="Calibri" w:hAnsi="Calibri" w:cs="Calibri"/>
          <w:color w:val="auto"/>
        </w:rPr>
        <w:t xml:space="preserve">En el año 2014 tras </w:t>
      </w:r>
      <w:r w:rsidR="00CF3536" w:rsidRPr="00F708E2">
        <w:rPr>
          <w:rFonts w:ascii="Calibri" w:hAnsi="Calibri" w:cs="Calibri"/>
          <w:color w:val="auto"/>
        </w:rPr>
        <w:t>el nuevo cambio de gobierno</w:t>
      </w:r>
      <w:r w:rsidRPr="00F708E2">
        <w:rPr>
          <w:rFonts w:ascii="Calibri" w:hAnsi="Calibri" w:cs="Calibri"/>
          <w:color w:val="auto"/>
        </w:rPr>
        <w:t xml:space="preserve">, se establece </w:t>
      </w:r>
      <w:r w:rsidR="00155DF5" w:rsidRPr="00F708E2">
        <w:rPr>
          <w:rFonts w:ascii="Calibri" w:hAnsi="Calibri" w:cs="Calibri"/>
          <w:color w:val="auto"/>
        </w:rPr>
        <w:t xml:space="preserve">como prioridad </w:t>
      </w:r>
      <w:r w:rsidRPr="00F708E2">
        <w:rPr>
          <w:rFonts w:ascii="Calibri" w:hAnsi="Calibri" w:cs="Calibri"/>
          <w:color w:val="auto"/>
        </w:rPr>
        <w:t xml:space="preserve">nacional de </w:t>
      </w:r>
      <w:r w:rsidR="00155DF5" w:rsidRPr="00F708E2">
        <w:rPr>
          <w:rFonts w:ascii="Calibri" w:hAnsi="Calibri" w:cs="Calibri"/>
          <w:color w:val="auto"/>
        </w:rPr>
        <w:t>la</w:t>
      </w:r>
      <w:r w:rsidRPr="00F708E2">
        <w:rPr>
          <w:rFonts w:ascii="Calibri" w:hAnsi="Calibri" w:cs="Calibri"/>
          <w:color w:val="auto"/>
        </w:rPr>
        <w:t xml:space="preserve"> seguridad ciudadana </w:t>
      </w:r>
      <w:r w:rsidR="00155DF5" w:rsidRPr="00F708E2">
        <w:rPr>
          <w:rFonts w:ascii="Calibri" w:hAnsi="Calibri" w:cs="Calibri"/>
          <w:color w:val="auto"/>
        </w:rPr>
        <w:t>dando pie a la elaboración de la</w:t>
      </w:r>
      <w:r w:rsidRPr="00F708E2">
        <w:rPr>
          <w:rFonts w:ascii="Calibri" w:hAnsi="Calibri" w:cs="Calibri"/>
          <w:color w:val="auto"/>
        </w:rPr>
        <w:t xml:space="preserve"> “Política Nacional de Justicia, Seguridad y Convivencia 2014-2019”, cuyo enfoque integral permite catalogarla como Política de Estado, al contemplar las causas históricas y estructurales de la inseguridad y al promover la presencia del Estado en todo el territorio nacional. Basando su accionar en cinco ejes: prevención de violencia y delincuencia; control y represión del delito y violencia; rehabilitación y reinserción social; atención a víctimas; y fortalecimiento de la institucionalidad de la seguridad pública. Como parte de los compromisos del GOES, se creó en septiembre de 2014, el Consejo Nacional de Seguridad Ciudadana y Convivencia (CNSCC), como espacio para impulsar los consensos para el desarrollo de la estrategia de seguridad pública y para articular acciones entre el Estado y los sectores sociales. De ese CNSCC nace el denominado ¨Plan El Salvador Seguro¨</w:t>
      </w:r>
      <w:r w:rsidR="00FE38A2" w:rsidRPr="00F708E2">
        <w:rPr>
          <w:rFonts w:ascii="Calibri" w:hAnsi="Calibri" w:cs="Calibri"/>
          <w:color w:val="auto"/>
        </w:rPr>
        <w:t>(de ahora en adelante PESS)</w:t>
      </w:r>
      <w:r w:rsidRPr="00F708E2">
        <w:rPr>
          <w:rFonts w:ascii="Calibri" w:hAnsi="Calibri" w:cs="Calibri"/>
          <w:color w:val="auto"/>
        </w:rPr>
        <w:t>; plan estratégico de seguridad impulsado a partir de julio de 2015, el cual está marcando el camino para combatir y reducir los altos niveles de violencia que aquejan a la población salvadoreña</w:t>
      </w:r>
      <w:r w:rsidR="00155DF5" w:rsidRPr="00F708E2">
        <w:rPr>
          <w:rStyle w:val="Refdenotaalpie"/>
          <w:rFonts w:ascii="Calibri" w:hAnsi="Calibri" w:cs="Calibri"/>
          <w:color w:val="auto"/>
        </w:rPr>
        <w:footnoteReference w:id="4"/>
      </w:r>
      <w:r w:rsidRPr="00F708E2">
        <w:rPr>
          <w:color w:val="auto"/>
        </w:rPr>
        <w:t xml:space="preserve">. </w:t>
      </w:r>
    </w:p>
    <w:p w14:paraId="7A046D88" w14:textId="1373D4B5" w:rsidR="00795425" w:rsidRPr="00F708E2" w:rsidRDefault="00316DD4" w:rsidP="005E2901">
      <w:pPr>
        <w:jc w:val="both"/>
        <w:rPr>
          <w:rFonts w:ascii="Calibri" w:hAnsi="Calibri" w:cs="Calibri"/>
          <w:color w:val="auto"/>
        </w:rPr>
      </w:pPr>
      <w:r w:rsidRPr="00F708E2">
        <w:rPr>
          <w:rFonts w:ascii="Calibri" w:hAnsi="Calibri" w:cs="Calibri"/>
          <w:color w:val="auto"/>
        </w:rPr>
        <w:t>En el</w:t>
      </w:r>
      <w:r w:rsidR="00154DBE" w:rsidRPr="00F708E2">
        <w:rPr>
          <w:rFonts w:ascii="Calibri" w:hAnsi="Calibri" w:cs="Calibri"/>
          <w:color w:val="auto"/>
        </w:rPr>
        <w:t xml:space="preserve"> año</w:t>
      </w:r>
      <w:r w:rsidRPr="00F708E2">
        <w:rPr>
          <w:rFonts w:ascii="Calibri" w:hAnsi="Calibri" w:cs="Calibri"/>
          <w:color w:val="auto"/>
        </w:rPr>
        <w:t xml:space="preserve"> 201</w:t>
      </w:r>
      <w:r w:rsidR="00636C1B" w:rsidRPr="00F708E2">
        <w:rPr>
          <w:rFonts w:ascii="Calibri" w:hAnsi="Calibri" w:cs="Calibri"/>
          <w:color w:val="auto"/>
        </w:rPr>
        <w:t>5</w:t>
      </w:r>
      <w:r w:rsidRPr="00F708E2">
        <w:rPr>
          <w:rFonts w:ascii="Calibri" w:hAnsi="Calibri" w:cs="Calibri"/>
          <w:color w:val="auto"/>
        </w:rPr>
        <w:t xml:space="preserve">, el Gobierno </w:t>
      </w:r>
      <w:r w:rsidR="00FE38A2" w:rsidRPr="00F708E2">
        <w:rPr>
          <w:rFonts w:ascii="Calibri" w:hAnsi="Calibri" w:cs="Calibri"/>
          <w:color w:val="auto"/>
        </w:rPr>
        <w:t>inicia</w:t>
      </w:r>
      <w:r w:rsidRPr="00F708E2">
        <w:rPr>
          <w:rFonts w:ascii="Calibri" w:hAnsi="Calibri" w:cs="Calibri"/>
          <w:color w:val="auto"/>
        </w:rPr>
        <w:t xml:space="preserve"> </w:t>
      </w:r>
      <w:r w:rsidR="00FE38A2" w:rsidRPr="00F708E2">
        <w:rPr>
          <w:rFonts w:ascii="Calibri" w:hAnsi="Calibri" w:cs="Calibri"/>
          <w:color w:val="auto"/>
        </w:rPr>
        <w:t>la implementación el PESS en</w:t>
      </w:r>
      <w:r w:rsidRPr="00F708E2">
        <w:rPr>
          <w:rFonts w:ascii="Calibri" w:hAnsi="Calibri" w:cs="Calibri"/>
          <w:color w:val="auto"/>
        </w:rPr>
        <w:t xml:space="preserve"> 10 municipios priorizados, </w:t>
      </w:r>
      <w:r w:rsidR="0016703D" w:rsidRPr="00F708E2">
        <w:rPr>
          <w:rFonts w:ascii="Calibri" w:hAnsi="Calibri" w:cs="Calibri"/>
          <w:color w:val="auto"/>
        </w:rPr>
        <w:t>estos municipios se seleccionar</w:t>
      </w:r>
      <w:r w:rsidR="006C5506" w:rsidRPr="00F708E2">
        <w:rPr>
          <w:rFonts w:ascii="Calibri" w:hAnsi="Calibri" w:cs="Calibri"/>
          <w:color w:val="auto"/>
        </w:rPr>
        <w:t>on</w:t>
      </w:r>
      <w:r w:rsidRPr="00F708E2">
        <w:rPr>
          <w:rFonts w:ascii="Calibri" w:hAnsi="Calibri" w:cs="Calibri"/>
          <w:color w:val="auto"/>
        </w:rPr>
        <w:t xml:space="preserve"> </w:t>
      </w:r>
      <w:r w:rsidR="0016703D" w:rsidRPr="00F708E2">
        <w:rPr>
          <w:rFonts w:ascii="Calibri" w:hAnsi="Calibri" w:cs="Calibri"/>
          <w:color w:val="auto"/>
        </w:rPr>
        <w:t>tomando en consideración la</w:t>
      </w:r>
      <w:r w:rsidRPr="00F708E2">
        <w:rPr>
          <w:rFonts w:ascii="Calibri" w:hAnsi="Calibri" w:cs="Calibri"/>
          <w:color w:val="auto"/>
        </w:rPr>
        <w:t xml:space="preserve"> vulnerabilidad social</w:t>
      </w:r>
      <w:r w:rsidR="006C5506" w:rsidRPr="00F708E2">
        <w:rPr>
          <w:rFonts w:ascii="Calibri" w:hAnsi="Calibri" w:cs="Calibri"/>
          <w:color w:val="auto"/>
        </w:rPr>
        <w:t xml:space="preserve"> que presentaban y</w:t>
      </w:r>
      <w:r w:rsidRPr="00F708E2">
        <w:rPr>
          <w:rFonts w:ascii="Calibri" w:hAnsi="Calibri" w:cs="Calibri"/>
          <w:color w:val="auto"/>
        </w:rPr>
        <w:t xml:space="preserve"> </w:t>
      </w:r>
      <w:r w:rsidR="006C5506" w:rsidRPr="00F708E2">
        <w:rPr>
          <w:rFonts w:ascii="Calibri" w:hAnsi="Calibri" w:cs="Calibri"/>
          <w:color w:val="auto"/>
        </w:rPr>
        <w:t>los</w:t>
      </w:r>
      <w:r w:rsidRPr="00F708E2">
        <w:rPr>
          <w:rFonts w:ascii="Calibri" w:hAnsi="Calibri" w:cs="Calibri"/>
          <w:color w:val="auto"/>
        </w:rPr>
        <w:t xml:space="preserve"> </w:t>
      </w:r>
      <w:r w:rsidR="00154DBE" w:rsidRPr="00F708E2">
        <w:rPr>
          <w:rFonts w:ascii="Calibri" w:hAnsi="Calibri" w:cs="Calibri"/>
          <w:color w:val="auto"/>
        </w:rPr>
        <w:t xml:space="preserve">altos </w:t>
      </w:r>
      <w:r w:rsidRPr="00F708E2">
        <w:rPr>
          <w:rFonts w:ascii="Calibri" w:hAnsi="Calibri" w:cs="Calibri"/>
          <w:color w:val="auto"/>
        </w:rPr>
        <w:t>índices de violencia que reportaban</w:t>
      </w:r>
      <w:r w:rsidR="00636C1B" w:rsidRPr="00F708E2">
        <w:rPr>
          <w:rFonts w:ascii="Calibri" w:hAnsi="Calibri" w:cs="Calibri"/>
          <w:color w:val="auto"/>
        </w:rPr>
        <w:t>,</w:t>
      </w:r>
      <w:r w:rsidR="00795425" w:rsidRPr="00F708E2">
        <w:rPr>
          <w:rFonts w:ascii="Calibri" w:hAnsi="Calibri" w:cs="Calibri"/>
          <w:color w:val="auto"/>
        </w:rPr>
        <w:t xml:space="preserve"> de esta manera,</w:t>
      </w:r>
      <w:r w:rsidR="00636C1B" w:rsidRPr="00F708E2">
        <w:rPr>
          <w:rFonts w:ascii="Calibri" w:hAnsi="Calibri" w:cs="Calibri"/>
          <w:color w:val="auto"/>
        </w:rPr>
        <w:t xml:space="preserve"> </w:t>
      </w:r>
      <w:r w:rsidR="00795425" w:rsidRPr="00F708E2">
        <w:rPr>
          <w:rFonts w:ascii="Calibri" w:hAnsi="Calibri" w:cs="Calibri"/>
          <w:color w:val="auto"/>
        </w:rPr>
        <w:t>Ciudad Delgado inicia en la implementación del Plan El Salvador Seguro/Ciudad Delgado Seguro, siendo ejecutados</w:t>
      </w:r>
      <w:r w:rsidR="005E2901" w:rsidRPr="00F708E2">
        <w:rPr>
          <w:rFonts w:ascii="Calibri" w:hAnsi="Calibri" w:cs="Calibri"/>
          <w:color w:val="auto"/>
        </w:rPr>
        <w:t xml:space="preserve"> en es</w:t>
      </w:r>
      <w:r w:rsidR="00795425" w:rsidRPr="00F708E2">
        <w:rPr>
          <w:rFonts w:ascii="Calibri" w:hAnsi="Calibri" w:cs="Calibri"/>
          <w:color w:val="auto"/>
        </w:rPr>
        <w:t xml:space="preserve">e </w:t>
      </w:r>
      <w:r w:rsidR="005E2901" w:rsidRPr="00F708E2">
        <w:rPr>
          <w:rFonts w:ascii="Calibri" w:hAnsi="Calibri" w:cs="Calibri"/>
          <w:color w:val="auto"/>
        </w:rPr>
        <w:t xml:space="preserve">momento únicamente 5 componentes: 1. Seguridad en el territorio, 2. Oportunidades Educativas, 3. Reinserción laboral y productiva; 4. Rehabilitación y Dinamización de espacios públicos y 5. Atención a la persona, la familia y la comunidad, </w:t>
      </w:r>
      <w:r w:rsidR="00FE38A2" w:rsidRPr="00F708E2">
        <w:rPr>
          <w:rFonts w:ascii="Calibri" w:hAnsi="Calibri" w:cs="Calibri"/>
          <w:color w:val="auto"/>
        </w:rPr>
        <w:t xml:space="preserve">en los planes municipales, y </w:t>
      </w:r>
      <w:r w:rsidR="005E2901" w:rsidRPr="00F708E2">
        <w:rPr>
          <w:rFonts w:ascii="Calibri" w:hAnsi="Calibri" w:cs="Calibri"/>
          <w:color w:val="auto"/>
        </w:rPr>
        <w:t xml:space="preserve">quedando </w:t>
      </w:r>
      <w:r w:rsidR="00FE38A2" w:rsidRPr="00F708E2">
        <w:rPr>
          <w:rFonts w:ascii="Calibri" w:hAnsi="Calibri" w:cs="Calibri"/>
          <w:color w:val="auto"/>
        </w:rPr>
        <w:t xml:space="preserve">la </w:t>
      </w:r>
      <w:r w:rsidR="005E2901" w:rsidRPr="00F708E2">
        <w:rPr>
          <w:rFonts w:ascii="Calibri" w:hAnsi="Calibri" w:cs="Calibri"/>
          <w:color w:val="auto"/>
        </w:rPr>
        <w:t>deuda con la atención a víctimas de violencia, prevista desde el eje 4, atenc</w:t>
      </w:r>
      <w:r w:rsidR="00FE38A2" w:rsidRPr="00F708E2">
        <w:rPr>
          <w:rFonts w:ascii="Calibri" w:hAnsi="Calibri" w:cs="Calibri"/>
          <w:color w:val="auto"/>
        </w:rPr>
        <w:t>ión y protección a víctimas del documento del PESS nacional</w:t>
      </w:r>
      <w:r w:rsidR="005E2901" w:rsidRPr="00F708E2">
        <w:rPr>
          <w:rFonts w:ascii="Calibri" w:hAnsi="Calibri" w:cs="Calibri"/>
          <w:color w:val="auto"/>
        </w:rPr>
        <w:t xml:space="preserve">. </w:t>
      </w:r>
    </w:p>
    <w:p w14:paraId="6C6E7C8F" w14:textId="58B64138" w:rsidR="005E2901" w:rsidRDefault="005E2901" w:rsidP="005E2901">
      <w:pPr>
        <w:jc w:val="both"/>
        <w:rPr>
          <w:rFonts w:ascii="Calibri" w:hAnsi="Calibri" w:cs="Calibri"/>
          <w:color w:val="000000" w:themeColor="text1"/>
        </w:rPr>
      </w:pPr>
      <w:r w:rsidRPr="00F708E2">
        <w:rPr>
          <w:rFonts w:ascii="Calibri" w:hAnsi="Calibri" w:cs="Calibri"/>
          <w:color w:val="auto"/>
        </w:rPr>
        <w:t xml:space="preserve">A </w:t>
      </w:r>
      <w:r w:rsidR="00795425" w:rsidRPr="00F708E2">
        <w:rPr>
          <w:rFonts w:ascii="Calibri" w:hAnsi="Calibri" w:cs="Calibri"/>
          <w:color w:val="auto"/>
        </w:rPr>
        <w:t xml:space="preserve">nivel municipal, es </w:t>
      </w:r>
      <w:r w:rsidRPr="00F708E2">
        <w:rPr>
          <w:rFonts w:ascii="Calibri" w:hAnsi="Calibri" w:cs="Calibri"/>
          <w:color w:val="auto"/>
        </w:rPr>
        <w:t xml:space="preserve">partir de abril de 2017 </w:t>
      </w:r>
      <w:r w:rsidR="00C60EFA" w:rsidRPr="00F708E2">
        <w:rPr>
          <w:rFonts w:ascii="Calibri" w:hAnsi="Calibri" w:cs="Calibri"/>
          <w:color w:val="auto"/>
        </w:rPr>
        <w:t xml:space="preserve">que </w:t>
      </w:r>
      <w:r w:rsidRPr="00F708E2">
        <w:rPr>
          <w:rFonts w:ascii="Calibri" w:hAnsi="Calibri" w:cs="Calibri"/>
          <w:color w:val="auto"/>
        </w:rPr>
        <w:t>se asigna a la Unidad de la Mujer la responsabilidad de dar vida al componente 6</w:t>
      </w:r>
      <w:r w:rsidR="00C60EFA" w:rsidRPr="00F708E2">
        <w:rPr>
          <w:rFonts w:ascii="Calibri" w:hAnsi="Calibri" w:cs="Calibri"/>
          <w:color w:val="auto"/>
        </w:rPr>
        <w:t>: Atención a víctimas,</w:t>
      </w:r>
      <w:r w:rsidRPr="00F708E2">
        <w:rPr>
          <w:rFonts w:ascii="Calibri" w:hAnsi="Calibri" w:cs="Calibri"/>
          <w:color w:val="auto"/>
        </w:rPr>
        <w:t xml:space="preserve"> en coordinación con UNIMUJER-ODAC de la Policía Nacional Civil. Este proceso de construcción y fortalecimiento del componente lo acompañó </w:t>
      </w:r>
      <w:r w:rsidR="00C60EFA" w:rsidRPr="00F708E2">
        <w:rPr>
          <w:rFonts w:ascii="Calibri" w:hAnsi="Calibri" w:cs="Calibri"/>
          <w:color w:val="auto"/>
        </w:rPr>
        <w:t xml:space="preserve">el </w:t>
      </w:r>
      <w:r w:rsidRPr="00F708E2">
        <w:rPr>
          <w:rFonts w:ascii="Calibri" w:hAnsi="Calibri" w:cs="Calibri"/>
          <w:color w:val="auto"/>
        </w:rPr>
        <w:t>Instituto Salvadoreño de Desarrollo de la Mujer (ISDEMU); Ciudad Mujer, Unidades Comunitarias de Salud Familiar</w:t>
      </w:r>
      <w:r w:rsidR="000E459F" w:rsidRPr="00F708E2">
        <w:rPr>
          <w:rFonts w:ascii="Calibri" w:hAnsi="Calibri" w:cs="Calibri"/>
          <w:color w:val="auto"/>
        </w:rPr>
        <w:t>:</w:t>
      </w:r>
      <w:r w:rsidRPr="00F708E2">
        <w:rPr>
          <w:rFonts w:ascii="Calibri" w:hAnsi="Calibri" w:cs="Calibri"/>
          <w:color w:val="auto"/>
        </w:rPr>
        <w:t xml:space="preserve">  Hábitat Confíen y </w:t>
      </w:r>
      <w:r w:rsidR="000E459F" w:rsidRPr="00F708E2">
        <w:rPr>
          <w:rFonts w:ascii="Calibri" w:hAnsi="Calibri" w:cs="Calibri"/>
          <w:color w:val="auto"/>
        </w:rPr>
        <w:t xml:space="preserve">Ciudad </w:t>
      </w:r>
      <w:r w:rsidRPr="00F708E2">
        <w:rPr>
          <w:rFonts w:ascii="Calibri" w:hAnsi="Calibri" w:cs="Calibri"/>
          <w:color w:val="auto"/>
        </w:rPr>
        <w:t>Delgado, Proyecto  PREVJUVE del PNUD, Ministerio de Justicia y Seguridad Publica, Fundación de Estudios para l</w:t>
      </w:r>
      <w:r w:rsidR="0056421A" w:rsidRPr="00F708E2">
        <w:rPr>
          <w:rFonts w:ascii="Calibri" w:hAnsi="Calibri" w:cs="Calibri"/>
          <w:color w:val="auto"/>
        </w:rPr>
        <w:t>a Aplicación del Derecho FESPAD,</w:t>
      </w:r>
      <w:r w:rsidRPr="00F708E2">
        <w:rPr>
          <w:rFonts w:ascii="Calibri" w:hAnsi="Calibri" w:cs="Calibri"/>
          <w:color w:val="auto"/>
        </w:rPr>
        <w:t xml:space="preserve"> </w:t>
      </w:r>
      <w:r w:rsidR="0056421A" w:rsidRPr="00F708E2">
        <w:rPr>
          <w:rFonts w:ascii="Calibri" w:hAnsi="Calibri" w:cs="Calibri"/>
          <w:color w:val="auto"/>
        </w:rPr>
        <w:t xml:space="preserve">además, </w:t>
      </w:r>
      <w:r w:rsidRPr="00F708E2">
        <w:rPr>
          <w:rFonts w:ascii="Calibri" w:hAnsi="Calibri" w:cs="Calibri"/>
          <w:color w:val="auto"/>
        </w:rPr>
        <w:t xml:space="preserve">del apoyo del Juzgado Integrado de Justica que </w:t>
      </w:r>
      <w:r w:rsidR="00CA0BE5" w:rsidRPr="00F708E2">
        <w:rPr>
          <w:rFonts w:ascii="Calibri" w:hAnsi="Calibri" w:cs="Calibri"/>
          <w:color w:val="auto"/>
        </w:rPr>
        <w:t>actuaba brindando seguimiento de atención</w:t>
      </w:r>
      <w:r w:rsidRPr="00F708E2">
        <w:rPr>
          <w:rFonts w:ascii="Calibri" w:hAnsi="Calibri" w:cs="Calibri"/>
          <w:color w:val="auto"/>
        </w:rPr>
        <w:t xml:space="preserve"> </w:t>
      </w:r>
      <w:r w:rsidR="00CA0BE5" w:rsidRPr="00F708E2">
        <w:rPr>
          <w:rFonts w:ascii="Calibri" w:hAnsi="Calibri" w:cs="Calibri"/>
          <w:color w:val="auto"/>
        </w:rPr>
        <w:t>al</w:t>
      </w:r>
      <w:r w:rsidRPr="00F708E2">
        <w:rPr>
          <w:rFonts w:ascii="Calibri" w:hAnsi="Calibri" w:cs="Calibri"/>
          <w:color w:val="auto"/>
        </w:rPr>
        <w:t xml:space="preserve"> componente</w:t>
      </w:r>
      <w:r w:rsidR="0056421A" w:rsidRPr="00F708E2">
        <w:rPr>
          <w:rFonts w:ascii="Calibri" w:hAnsi="Calibri" w:cs="Calibri"/>
          <w:color w:val="auto"/>
        </w:rPr>
        <w:t>,</w:t>
      </w:r>
      <w:r w:rsidRPr="00F708E2">
        <w:rPr>
          <w:rFonts w:ascii="Calibri" w:hAnsi="Calibri" w:cs="Calibri"/>
          <w:color w:val="auto"/>
        </w:rPr>
        <w:t xml:space="preserve"> brindo una atención de calidad a las </w:t>
      </w:r>
      <w:r w:rsidRPr="00F708E2">
        <w:rPr>
          <w:rFonts w:ascii="Calibri" w:hAnsi="Calibri" w:cs="Calibri"/>
          <w:color w:val="auto"/>
        </w:rPr>
        <w:lastRenderedPageBreak/>
        <w:t>personas que fueron derivadas</w:t>
      </w:r>
      <w:r w:rsidRPr="00F708E2">
        <w:rPr>
          <w:rStyle w:val="Refdenotaalpie"/>
          <w:rFonts w:ascii="Calibri" w:hAnsi="Calibri" w:cs="Calibri"/>
          <w:color w:val="auto"/>
        </w:rPr>
        <w:footnoteReference w:id="5"/>
      </w:r>
      <w:r w:rsidR="0056421A" w:rsidRPr="00F708E2">
        <w:rPr>
          <w:rFonts w:ascii="Calibri" w:hAnsi="Calibri" w:cs="Calibri"/>
          <w:color w:val="auto"/>
        </w:rPr>
        <w:t xml:space="preserve">, de esta manera, dio inicio el </w:t>
      </w:r>
      <w:r w:rsidR="0056421A">
        <w:rPr>
          <w:rFonts w:ascii="Calibri" w:hAnsi="Calibri" w:cs="Calibri"/>
          <w:color w:val="000000" w:themeColor="text1"/>
        </w:rPr>
        <w:t>trabajo articulado para la garantía de la atención integral de las personas víctimas de violencia, en el municipio.</w:t>
      </w:r>
    </w:p>
    <w:p w14:paraId="66C23930" w14:textId="250B21A4" w:rsidR="00316DD4" w:rsidRDefault="00316DD4" w:rsidP="00405B29">
      <w:pPr>
        <w:jc w:val="both"/>
        <w:rPr>
          <w:rFonts w:ascii="Calibri" w:hAnsi="Calibri" w:cs="Calibri"/>
          <w:color w:val="000000" w:themeColor="text1"/>
        </w:rPr>
      </w:pPr>
    </w:p>
    <w:p w14:paraId="3E1CAFAF" w14:textId="77777777" w:rsidR="00AB74E0" w:rsidRPr="00405B29" w:rsidRDefault="00AB74E0" w:rsidP="00405B29">
      <w:pPr>
        <w:jc w:val="both"/>
        <w:rPr>
          <w:rFonts w:ascii="Calibri" w:hAnsi="Calibri" w:cs="Calibri"/>
          <w:color w:val="000000" w:themeColor="text1"/>
        </w:rPr>
      </w:pPr>
    </w:p>
    <w:p w14:paraId="27B5CFDB" w14:textId="74F75F15" w:rsidR="00CA0FC0" w:rsidRPr="00AC0EE4" w:rsidRDefault="00286F22" w:rsidP="005C07C4">
      <w:pPr>
        <w:pStyle w:val="Ttulo"/>
        <w:outlineLvl w:val="0"/>
      </w:pPr>
      <w:bookmarkStart w:id="3" w:name="_Toc2722062"/>
      <w:r w:rsidRPr="00AC0EE4">
        <w:t>OBJETIVOS</w:t>
      </w:r>
      <w:bookmarkEnd w:id="3"/>
    </w:p>
    <w:p w14:paraId="04F3DE7A" w14:textId="77777777" w:rsidR="00286F22" w:rsidRPr="00AC0EE4" w:rsidRDefault="00AC0EE4" w:rsidP="00134C47">
      <w:pPr>
        <w:pStyle w:val="Ttulo1"/>
        <w:jc w:val="both"/>
      </w:pPr>
      <w:bookmarkStart w:id="4" w:name="_Toc2722063"/>
      <w:r w:rsidRPr="00AC0EE4">
        <w:t>OBJETIVO GENERAL</w:t>
      </w:r>
      <w:bookmarkEnd w:id="4"/>
    </w:p>
    <w:p w14:paraId="1AAAA09A" w14:textId="77777777" w:rsidR="00286F22" w:rsidRPr="00AC0EE4" w:rsidRDefault="00286F22" w:rsidP="00664CD9">
      <w:pPr>
        <w:pStyle w:val="Prrafodelista"/>
        <w:numPr>
          <w:ilvl w:val="0"/>
          <w:numId w:val="3"/>
        </w:numPr>
        <w:spacing w:after="0"/>
        <w:jc w:val="both"/>
        <w:rPr>
          <w:rFonts w:ascii="Calibri" w:hAnsi="Calibri" w:cs="Calibri"/>
        </w:rPr>
      </w:pPr>
      <w:r w:rsidRPr="00AC0EE4">
        <w:rPr>
          <w:rFonts w:ascii="Calibri" w:hAnsi="Calibri" w:cs="Calibri"/>
        </w:rPr>
        <w:t xml:space="preserve">Brindar atención integral, especializada, eficiente y eficaz a las víctimas de violencia en el Municipio de Ciudad Delgado, con especial énfasis en formas de violencia que son invisibilizadas. </w:t>
      </w:r>
    </w:p>
    <w:p w14:paraId="1EDFE2DA" w14:textId="77777777" w:rsidR="00286F22" w:rsidRPr="00AC0EE4" w:rsidRDefault="00286F22" w:rsidP="00134C47">
      <w:pPr>
        <w:pStyle w:val="Ttulo1"/>
        <w:jc w:val="both"/>
      </w:pPr>
      <w:bookmarkStart w:id="5" w:name="_Toc2722064"/>
      <w:r w:rsidRPr="00AC0EE4">
        <w:t>OBJETIVOS ESPECÍFICOS</w:t>
      </w:r>
      <w:bookmarkEnd w:id="5"/>
    </w:p>
    <w:p w14:paraId="0E0E93CC" w14:textId="36643FCB" w:rsidR="003223CA" w:rsidRPr="00F708E2" w:rsidRDefault="003223CA" w:rsidP="0056421A">
      <w:pPr>
        <w:pStyle w:val="Prrafodelista"/>
        <w:numPr>
          <w:ilvl w:val="0"/>
          <w:numId w:val="3"/>
        </w:numPr>
        <w:spacing w:after="0"/>
        <w:jc w:val="both"/>
        <w:rPr>
          <w:rFonts w:ascii="Calibri" w:hAnsi="Calibri" w:cs="Calibri"/>
        </w:rPr>
      </w:pPr>
      <w:r w:rsidRPr="00F708E2">
        <w:rPr>
          <w:rFonts w:ascii="Calibri" w:hAnsi="Calibri" w:cs="Calibri"/>
        </w:rPr>
        <w:t>Promover el reconocimiento de las víctimas de violencia y por consiguiente, el cumplimiento de un catálogo de derechos tendiente a la reparación integral, ya sea por medio de la atención inmediata, asistencia prolongada cuando es necesari</w:t>
      </w:r>
      <w:r w:rsidR="00E62EF7" w:rsidRPr="00F708E2">
        <w:rPr>
          <w:rFonts w:ascii="Calibri" w:hAnsi="Calibri" w:cs="Calibri"/>
        </w:rPr>
        <w:t>a</w:t>
      </w:r>
      <w:r w:rsidRPr="00F708E2">
        <w:rPr>
          <w:rFonts w:ascii="Calibri" w:hAnsi="Calibri" w:cs="Calibri"/>
        </w:rPr>
        <w:t>, </w:t>
      </w:r>
      <w:r w:rsidR="00E62EF7" w:rsidRPr="00F708E2">
        <w:rPr>
          <w:rFonts w:ascii="Calibri" w:hAnsi="Calibri" w:cs="Calibri"/>
        </w:rPr>
        <w:t xml:space="preserve">la </w:t>
      </w:r>
      <w:r w:rsidRPr="00F708E2">
        <w:rPr>
          <w:rFonts w:ascii="Calibri" w:hAnsi="Calibri" w:cs="Calibri"/>
        </w:rPr>
        <w:t> protección, y reparación.</w:t>
      </w:r>
    </w:p>
    <w:p w14:paraId="6048C157" w14:textId="10967806" w:rsidR="00286F22" w:rsidRPr="00F708E2" w:rsidRDefault="00286F22" w:rsidP="00664CD9">
      <w:pPr>
        <w:pStyle w:val="Prrafodelista"/>
        <w:numPr>
          <w:ilvl w:val="0"/>
          <w:numId w:val="3"/>
        </w:numPr>
        <w:shd w:val="clear" w:color="auto" w:fill="FFFFFF" w:themeFill="background1"/>
        <w:spacing w:after="0"/>
        <w:jc w:val="both"/>
        <w:rPr>
          <w:rFonts w:ascii="Calibri" w:hAnsi="Calibri" w:cs="Calibri"/>
        </w:rPr>
      </w:pPr>
      <w:r w:rsidRPr="00F708E2">
        <w:rPr>
          <w:rFonts w:ascii="Calibri" w:hAnsi="Calibri" w:cs="Calibri"/>
        </w:rPr>
        <w:t>Mejorar la calidad de la atención especializada e integral a las</w:t>
      </w:r>
      <w:r w:rsidR="001D032D" w:rsidRPr="00F708E2">
        <w:rPr>
          <w:rFonts w:ascii="Calibri" w:hAnsi="Calibri" w:cs="Calibri"/>
        </w:rPr>
        <w:t xml:space="preserve"> personas</w:t>
      </w:r>
      <w:r w:rsidRPr="00F708E2">
        <w:rPr>
          <w:rFonts w:ascii="Calibri" w:hAnsi="Calibri" w:cs="Calibri"/>
        </w:rPr>
        <w:t xml:space="preserve"> víctimas</w:t>
      </w:r>
      <w:r w:rsidR="001D032D" w:rsidRPr="00F708E2">
        <w:rPr>
          <w:rFonts w:ascii="Calibri" w:hAnsi="Calibri" w:cs="Calibri"/>
        </w:rPr>
        <w:t xml:space="preserve"> de violencia</w:t>
      </w:r>
      <w:r w:rsidRPr="00F708E2">
        <w:rPr>
          <w:rFonts w:ascii="Calibri" w:hAnsi="Calibri" w:cs="Calibri"/>
        </w:rPr>
        <w:t>, y reducir la revictimización</w:t>
      </w:r>
      <w:r w:rsidR="001D032D" w:rsidRPr="00F708E2">
        <w:rPr>
          <w:rFonts w:ascii="Calibri" w:hAnsi="Calibri" w:cs="Calibri"/>
        </w:rPr>
        <w:t>, con especial énfasis en las poblaciones en condiciones de vulnerabilidad.</w:t>
      </w:r>
    </w:p>
    <w:p w14:paraId="622E0457" w14:textId="77777777" w:rsidR="00286F22" w:rsidRPr="00F708E2" w:rsidRDefault="00286F22" w:rsidP="00664CD9">
      <w:pPr>
        <w:pStyle w:val="Prrafodelista"/>
        <w:numPr>
          <w:ilvl w:val="0"/>
          <w:numId w:val="3"/>
        </w:numPr>
        <w:spacing w:after="0"/>
        <w:jc w:val="both"/>
        <w:rPr>
          <w:rFonts w:ascii="Calibri" w:hAnsi="Calibri" w:cs="Calibri"/>
        </w:rPr>
      </w:pPr>
      <w:r w:rsidRPr="00F708E2">
        <w:rPr>
          <w:rFonts w:ascii="Calibri" w:hAnsi="Calibri" w:cs="Calibri"/>
        </w:rPr>
        <w:t xml:space="preserve">Promover el trabajo en equipo, la articulación y coordinación entre las distintas instituciones, Iglesias, alcaldía, ONG’s y demás actores que atienden a las víctimas en el municipio, o que podrían estarlo en un futuro. </w:t>
      </w:r>
    </w:p>
    <w:p w14:paraId="1A69605D" w14:textId="3E56935A" w:rsidR="00286F22" w:rsidRPr="00F708E2" w:rsidRDefault="00286F22" w:rsidP="00664CD9">
      <w:pPr>
        <w:pStyle w:val="Prrafodelista"/>
        <w:numPr>
          <w:ilvl w:val="0"/>
          <w:numId w:val="3"/>
        </w:numPr>
        <w:spacing w:after="0"/>
        <w:jc w:val="both"/>
        <w:rPr>
          <w:rFonts w:ascii="Calibri" w:hAnsi="Calibri" w:cs="Calibri"/>
        </w:rPr>
      </w:pPr>
      <w:r w:rsidRPr="00F708E2">
        <w:rPr>
          <w:rFonts w:ascii="Calibri" w:hAnsi="Calibri" w:cs="Calibri"/>
        </w:rPr>
        <w:t xml:space="preserve">Capacitar continuamente </w:t>
      </w:r>
      <w:r w:rsidR="002B3075" w:rsidRPr="00F708E2">
        <w:rPr>
          <w:rFonts w:ascii="Calibri" w:hAnsi="Calibri" w:cs="Calibri"/>
        </w:rPr>
        <w:t xml:space="preserve">a las representaciones institucionales que integran </w:t>
      </w:r>
      <w:r w:rsidR="002B6D13" w:rsidRPr="00F708E2">
        <w:rPr>
          <w:rFonts w:ascii="Calibri" w:hAnsi="Calibri" w:cs="Calibri"/>
        </w:rPr>
        <w:t>el componente</w:t>
      </w:r>
      <w:r w:rsidRPr="00F708E2">
        <w:rPr>
          <w:rFonts w:ascii="Calibri" w:hAnsi="Calibri" w:cs="Calibri"/>
        </w:rPr>
        <w:t xml:space="preserve"> 6 </w:t>
      </w:r>
      <w:r w:rsidR="002B3075" w:rsidRPr="00F708E2">
        <w:rPr>
          <w:rFonts w:ascii="Calibri" w:hAnsi="Calibri" w:cs="Calibri"/>
        </w:rPr>
        <w:t xml:space="preserve">para </w:t>
      </w:r>
      <w:r w:rsidRPr="00F708E2">
        <w:rPr>
          <w:rFonts w:ascii="Calibri" w:hAnsi="Calibri" w:cs="Calibri"/>
        </w:rPr>
        <w:t xml:space="preserve">gestionar el </w:t>
      </w:r>
      <w:r w:rsidR="002B3075" w:rsidRPr="00F708E2">
        <w:rPr>
          <w:rFonts w:ascii="Calibri" w:hAnsi="Calibri" w:cs="Calibri"/>
        </w:rPr>
        <w:t>conocimiento, construir capacidades y</w:t>
      </w:r>
      <w:r w:rsidRPr="00F708E2">
        <w:rPr>
          <w:rFonts w:ascii="Calibri" w:hAnsi="Calibri" w:cs="Calibri"/>
        </w:rPr>
        <w:t xml:space="preserve"> evaluar la atención a las víctimas para promover la mejora constante.</w:t>
      </w:r>
    </w:p>
    <w:p w14:paraId="57A292B2" w14:textId="77777777" w:rsidR="00286F22" w:rsidRPr="00F708E2" w:rsidRDefault="00286F22" w:rsidP="00664CD9">
      <w:pPr>
        <w:pStyle w:val="Prrafodelista"/>
        <w:numPr>
          <w:ilvl w:val="0"/>
          <w:numId w:val="3"/>
        </w:numPr>
        <w:spacing w:after="0"/>
        <w:jc w:val="both"/>
        <w:rPr>
          <w:rFonts w:ascii="Calibri" w:hAnsi="Calibri" w:cs="Calibri"/>
        </w:rPr>
      </w:pPr>
      <w:r w:rsidRPr="00F708E2">
        <w:rPr>
          <w:rFonts w:ascii="Calibri" w:hAnsi="Calibri" w:cs="Calibri"/>
        </w:rPr>
        <w:t>Gestionar presupuestos e inversiones que faciliten el trabajo de atención integral.</w:t>
      </w:r>
    </w:p>
    <w:p w14:paraId="12E29860" w14:textId="77777777" w:rsidR="00286F22" w:rsidRPr="00F708E2" w:rsidRDefault="00286F22" w:rsidP="00664CD9">
      <w:pPr>
        <w:pStyle w:val="Prrafodelista"/>
        <w:numPr>
          <w:ilvl w:val="0"/>
          <w:numId w:val="3"/>
        </w:numPr>
        <w:spacing w:after="0"/>
        <w:jc w:val="both"/>
        <w:rPr>
          <w:rFonts w:ascii="Calibri" w:hAnsi="Calibri" w:cs="Calibri"/>
        </w:rPr>
      </w:pPr>
      <w:r w:rsidRPr="00F708E2">
        <w:rPr>
          <w:rFonts w:ascii="Calibri" w:hAnsi="Calibri" w:cs="Calibri"/>
        </w:rPr>
        <w:t xml:space="preserve">Contribuir </w:t>
      </w:r>
      <w:r w:rsidR="002B3075" w:rsidRPr="00F708E2">
        <w:rPr>
          <w:rFonts w:ascii="Calibri" w:hAnsi="Calibri" w:cs="Calibri"/>
        </w:rPr>
        <w:t>a la prevención de la violencia en el municipio</w:t>
      </w:r>
      <w:r w:rsidR="00AD0765" w:rsidRPr="00F708E2">
        <w:rPr>
          <w:rFonts w:ascii="Calibri" w:hAnsi="Calibri" w:cs="Calibri"/>
        </w:rPr>
        <w:t>.</w:t>
      </w:r>
    </w:p>
    <w:p w14:paraId="19FC48F5" w14:textId="77777777" w:rsidR="00A77C31" w:rsidRPr="00F708E2" w:rsidRDefault="00A77C31" w:rsidP="00664CD9">
      <w:pPr>
        <w:pStyle w:val="Prrafodelista"/>
        <w:numPr>
          <w:ilvl w:val="0"/>
          <w:numId w:val="3"/>
        </w:numPr>
        <w:spacing w:after="0"/>
        <w:jc w:val="both"/>
        <w:rPr>
          <w:rFonts w:ascii="Calibri" w:hAnsi="Calibri" w:cs="Calibri"/>
        </w:rPr>
      </w:pPr>
      <w:r w:rsidRPr="00F708E2">
        <w:rPr>
          <w:rFonts w:ascii="Calibri" w:hAnsi="Calibri" w:cs="Calibri"/>
        </w:rPr>
        <w:t xml:space="preserve">Establecer las condiciones necesarias </w:t>
      </w:r>
      <w:r w:rsidR="004A0E35" w:rsidRPr="00F708E2">
        <w:rPr>
          <w:rFonts w:ascii="Calibri" w:hAnsi="Calibri" w:cs="Calibri"/>
        </w:rPr>
        <w:t xml:space="preserve">para dinamizar el sistema local de atención a víctimas, para proyectar el trabajo realizado hacia otros municipios.  </w:t>
      </w:r>
    </w:p>
    <w:p w14:paraId="7E87ADAD" w14:textId="77777777" w:rsidR="00AC0EE4" w:rsidRDefault="00AC0EE4" w:rsidP="00AC0EE4">
      <w:pPr>
        <w:pStyle w:val="Prrafodelista"/>
        <w:spacing w:after="0"/>
        <w:rPr>
          <w:rFonts w:ascii="Calibri" w:hAnsi="Calibri" w:cs="Calibri"/>
          <w:color w:val="FF0000"/>
        </w:rPr>
      </w:pPr>
    </w:p>
    <w:p w14:paraId="778730C1" w14:textId="77777777" w:rsidR="001D032D" w:rsidRDefault="001D032D" w:rsidP="00AC0EE4">
      <w:pPr>
        <w:pStyle w:val="Prrafodelista"/>
        <w:spacing w:after="0"/>
        <w:rPr>
          <w:rFonts w:ascii="Calibri" w:hAnsi="Calibri" w:cs="Calibri"/>
          <w:color w:val="FF0000"/>
        </w:rPr>
      </w:pPr>
    </w:p>
    <w:p w14:paraId="18664D42" w14:textId="77777777" w:rsidR="001D032D" w:rsidRDefault="001D032D" w:rsidP="00AC0EE4">
      <w:pPr>
        <w:pStyle w:val="Prrafodelista"/>
        <w:spacing w:after="0"/>
        <w:rPr>
          <w:rFonts w:ascii="Calibri" w:hAnsi="Calibri" w:cs="Calibri"/>
          <w:color w:val="FF0000"/>
        </w:rPr>
      </w:pPr>
    </w:p>
    <w:p w14:paraId="27AE9B3E" w14:textId="77777777" w:rsidR="001D032D" w:rsidRDefault="001D032D" w:rsidP="00AC0EE4">
      <w:pPr>
        <w:pStyle w:val="Prrafodelista"/>
        <w:spacing w:after="0"/>
        <w:rPr>
          <w:rFonts w:ascii="Calibri" w:hAnsi="Calibri" w:cs="Calibri"/>
          <w:color w:val="FF0000"/>
        </w:rPr>
      </w:pPr>
    </w:p>
    <w:p w14:paraId="70867130" w14:textId="77777777" w:rsidR="001D032D" w:rsidRDefault="001D032D" w:rsidP="00AC0EE4">
      <w:pPr>
        <w:pStyle w:val="Prrafodelista"/>
        <w:spacing w:after="0"/>
        <w:rPr>
          <w:rFonts w:ascii="Calibri" w:hAnsi="Calibri" w:cs="Calibri"/>
          <w:color w:val="FF0000"/>
        </w:rPr>
      </w:pPr>
    </w:p>
    <w:p w14:paraId="70B12C34" w14:textId="77777777" w:rsidR="001D032D" w:rsidRDefault="001D032D" w:rsidP="00AC0EE4">
      <w:pPr>
        <w:pStyle w:val="Prrafodelista"/>
        <w:spacing w:after="0"/>
        <w:rPr>
          <w:rFonts w:ascii="Calibri" w:hAnsi="Calibri" w:cs="Calibri"/>
          <w:color w:val="FF0000"/>
        </w:rPr>
      </w:pPr>
    </w:p>
    <w:p w14:paraId="57F9CB23" w14:textId="77777777" w:rsidR="001D032D" w:rsidRDefault="001D032D" w:rsidP="00AC0EE4">
      <w:pPr>
        <w:pStyle w:val="Prrafodelista"/>
        <w:spacing w:after="0"/>
        <w:rPr>
          <w:rFonts w:ascii="Calibri" w:hAnsi="Calibri" w:cs="Calibri"/>
          <w:color w:val="FF0000"/>
        </w:rPr>
      </w:pPr>
    </w:p>
    <w:p w14:paraId="24F2EE7C" w14:textId="77777777" w:rsidR="001D032D" w:rsidRDefault="001D032D" w:rsidP="00AC0EE4">
      <w:pPr>
        <w:pStyle w:val="Prrafodelista"/>
        <w:spacing w:after="0"/>
        <w:rPr>
          <w:rFonts w:ascii="Calibri" w:hAnsi="Calibri" w:cs="Calibri"/>
          <w:color w:val="FF0000"/>
        </w:rPr>
      </w:pPr>
    </w:p>
    <w:p w14:paraId="16B3CCB0" w14:textId="77777777" w:rsidR="001D032D" w:rsidRDefault="001D032D" w:rsidP="00AC0EE4">
      <w:pPr>
        <w:pStyle w:val="Prrafodelista"/>
        <w:spacing w:after="0"/>
        <w:rPr>
          <w:rFonts w:ascii="Calibri" w:hAnsi="Calibri" w:cs="Calibri"/>
          <w:color w:val="FF0000"/>
        </w:rPr>
      </w:pPr>
    </w:p>
    <w:p w14:paraId="0AC033EA" w14:textId="77777777" w:rsidR="001D032D" w:rsidRDefault="001D032D" w:rsidP="00AC0EE4">
      <w:pPr>
        <w:pStyle w:val="Prrafodelista"/>
        <w:spacing w:after="0"/>
        <w:rPr>
          <w:rFonts w:ascii="Calibri" w:hAnsi="Calibri" w:cs="Calibri"/>
          <w:color w:val="FF0000"/>
        </w:rPr>
      </w:pPr>
    </w:p>
    <w:p w14:paraId="0A943F6C" w14:textId="77777777" w:rsidR="001D032D" w:rsidRDefault="001D032D" w:rsidP="00AC0EE4">
      <w:pPr>
        <w:pStyle w:val="Prrafodelista"/>
        <w:spacing w:after="0"/>
        <w:rPr>
          <w:rFonts w:ascii="Calibri" w:hAnsi="Calibri" w:cs="Calibri"/>
        </w:rPr>
      </w:pPr>
    </w:p>
    <w:p w14:paraId="361EBB69" w14:textId="77777777" w:rsidR="00AC0EE4" w:rsidRDefault="00AC0EE4" w:rsidP="00AC0EE4">
      <w:pPr>
        <w:pStyle w:val="Prrafodelista"/>
        <w:spacing w:after="0"/>
        <w:rPr>
          <w:rFonts w:ascii="Calibri" w:hAnsi="Calibri" w:cs="Calibri"/>
        </w:rPr>
      </w:pPr>
    </w:p>
    <w:p w14:paraId="6D8C915B" w14:textId="77777777" w:rsidR="00AB74E0" w:rsidRDefault="00AB74E0" w:rsidP="00AC0EE4">
      <w:pPr>
        <w:pStyle w:val="Prrafodelista"/>
        <w:spacing w:after="0"/>
        <w:rPr>
          <w:rFonts w:ascii="Calibri" w:hAnsi="Calibri" w:cs="Calibri"/>
        </w:rPr>
      </w:pPr>
    </w:p>
    <w:p w14:paraId="44B14685" w14:textId="77777777" w:rsidR="00AB74E0" w:rsidRDefault="00AB74E0" w:rsidP="00AC0EE4">
      <w:pPr>
        <w:pStyle w:val="Prrafodelista"/>
        <w:spacing w:after="0"/>
        <w:rPr>
          <w:rFonts w:ascii="Calibri" w:hAnsi="Calibri" w:cs="Calibri"/>
        </w:rPr>
      </w:pPr>
    </w:p>
    <w:p w14:paraId="5FEB3CE6" w14:textId="77777777" w:rsidR="00AB74E0" w:rsidRDefault="00AB74E0" w:rsidP="00AC0EE4">
      <w:pPr>
        <w:pStyle w:val="Prrafodelista"/>
        <w:spacing w:after="0"/>
        <w:rPr>
          <w:rFonts w:ascii="Calibri" w:hAnsi="Calibri" w:cs="Calibri"/>
        </w:rPr>
      </w:pPr>
    </w:p>
    <w:p w14:paraId="5E8C2290" w14:textId="77777777" w:rsidR="00AB74E0" w:rsidRDefault="00AB74E0" w:rsidP="00AC0EE4">
      <w:pPr>
        <w:pStyle w:val="Prrafodelista"/>
        <w:spacing w:after="0"/>
        <w:rPr>
          <w:rFonts w:ascii="Calibri" w:hAnsi="Calibri" w:cs="Calibri"/>
        </w:rPr>
      </w:pPr>
    </w:p>
    <w:p w14:paraId="4116D471" w14:textId="77777777" w:rsidR="00AB74E0" w:rsidRPr="00AC0EE4" w:rsidRDefault="00AB74E0" w:rsidP="00AC0EE4">
      <w:pPr>
        <w:pStyle w:val="Prrafodelista"/>
        <w:spacing w:after="0"/>
        <w:rPr>
          <w:rFonts w:ascii="Calibri" w:hAnsi="Calibri" w:cs="Calibri"/>
        </w:rPr>
      </w:pPr>
    </w:p>
    <w:p w14:paraId="540884D5" w14:textId="77777777" w:rsidR="002B3075" w:rsidRPr="00AC0EE4" w:rsidRDefault="002B3075" w:rsidP="005C07C4">
      <w:pPr>
        <w:pStyle w:val="Ttulo"/>
        <w:outlineLvl w:val="0"/>
      </w:pPr>
      <w:bookmarkStart w:id="6" w:name="_Toc2722065"/>
      <w:r w:rsidRPr="00AC0EE4">
        <w:t>MARCO CONCEPTUAL</w:t>
      </w:r>
      <w:bookmarkEnd w:id="6"/>
    </w:p>
    <w:p w14:paraId="65DCC97A" w14:textId="77777777" w:rsidR="00313CDD" w:rsidRDefault="00313CDD" w:rsidP="00AC0EE4">
      <w:pPr>
        <w:spacing w:before="0" w:after="0" w:line="240" w:lineRule="auto"/>
        <w:rPr>
          <w:rFonts w:ascii="Calibri" w:hAnsi="Calibri" w:cs="Calibri"/>
          <w:color w:val="auto"/>
        </w:rPr>
      </w:pPr>
    </w:p>
    <w:p w14:paraId="622A2EF3" w14:textId="4B9180E5" w:rsidR="002B3075" w:rsidRPr="00313CDD" w:rsidRDefault="002B3075" w:rsidP="00134C47">
      <w:pPr>
        <w:spacing w:before="0" w:after="0" w:line="240" w:lineRule="auto"/>
        <w:jc w:val="both"/>
        <w:rPr>
          <w:rFonts w:ascii="Calibri" w:hAnsi="Calibri" w:cs="Calibri"/>
          <w:color w:val="auto"/>
        </w:rPr>
      </w:pPr>
      <w:r w:rsidRPr="00313CDD">
        <w:rPr>
          <w:rFonts w:ascii="Calibri" w:hAnsi="Calibri" w:cs="Calibri"/>
          <w:color w:val="auto"/>
        </w:rPr>
        <w:t>Esta sección ha sido elaborada a partir de la revisión del marco jurídico nacional e internacional, de la literatura especializada, de estándares nacionales e internacionales en materia victimol</w:t>
      </w:r>
      <w:r w:rsidR="00C91220">
        <w:rPr>
          <w:rFonts w:ascii="Calibri" w:hAnsi="Calibri" w:cs="Calibri"/>
          <w:color w:val="auto"/>
        </w:rPr>
        <w:t>ogí</w:t>
      </w:r>
      <w:r w:rsidRPr="00313CDD">
        <w:rPr>
          <w:rFonts w:ascii="Calibri" w:hAnsi="Calibri" w:cs="Calibri"/>
          <w:color w:val="auto"/>
        </w:rPr>
        <w:t xml:space="preserve">a, y de buenas prácticas en </w:t>
      </w:r>
      <w:r w:rsidR="00E62A23">
        <w:rPr>
          <w:rFonts w:ascii="Calibri" w:hAnsi="Calibri" w:cs="Calibri"/>
          <w:color w:val="auto"/>
        </w:rPr>
        <w:t>la ruta de atención</w:t>
      </w:r>
      <w:r w:rsidRPr="00313CDD">
        <w:rPr>
          <w:rFonts w:ascii="Calibri" w:hAnsi="Calibri" w:cs="Calibri"/>
          <w:color w:val="auto"/>
        </w:rPr>
        <w:t xml:space="preserve"> y programas de atención a víctimas a nivel nacional e internacional.</w:t>
      </w:r>
    </w:p>
    <w:p w14:paraId="0758141F" w14:textId="77777777" w:rsidR="002B3075" w:rsidRPr="00313CDD" w:rsidRDefault="002B3075" w:rsidP="00313CDD">
      <w:pPr>
        <w:pStyle w:val="Ttulo1"/>
      </w:pPr>
      <w:bookmarkStart w:id="7" w:name="_Toc536578354"/>
      <w:bookmarkStart w:id="8" w:name="_Toc2602782"/>
      <w:bookmarkStart w:id="9" w:name="_Toc2722066"/>
      <w:r w:rsidRPr="00313CDD">
        <w:t>VÍCTIMA</w:t>
      </w:r>
      <w:bookmarkEnd w:id="7"/>
      <w:bookmarkEnd w:id="8"/>
      <w:bookmarkEnd w:id="9"/>
    </w:p>
    <w:p w14:paraId="590895B1" w14:textId="77777777" w:rsidR="002B3075" w:rsidRPr="00313CDD" w:rsidRDefault="002B3075" w:rsidP="00AC0EE4">
      <w:pPr>
        <w:spacing w:before="0" w:after="0" w:line="240" w:lineRule="auto"/>
        <w:jc w:val="both"/>
        <w:rPr>
          <w:rFonts w:ascii="Calibri" w:hAnsi="Calibri" w:cs="Calibri"/>
          <w:color w:val="auto"/>
        </w:rPr>
      </w:pPr>
      <w:r w:rsidRPr="00313CDD">
        <w:rPr>
          <w:rFonts w:ascii="Calibri" w:hAnsi="Calibri" w:cs="Calibri"/>
          <w:color w:val="auto"/>
        </w:rPr>
        <w:t xml:space="preserve">Según el Derecho Internacional (ONU, 1985) son reconocidas como víctimas las personas que, individual o colectivamente, hayan sufrido daños, inclusive lesiones físicas o mentales, sufrimiento emocional, pérdida financiera o menoscabo sustancial de sus derechos fundamentales, como consecuencia de acciones u omisiones que violen la legislación penal vigente, incluida la que proscribe el abuso de poder”. Lo anterior, con independencia de que el responsable sea identificado, aprehendido, enjuiciado o condenado y de su relación familiar con la víctima.  </w:t>
      </w:r>
    </w:p>
    <w:p w14:paraId="39639C7D" w14:textId="77777777" w:rsidR="002B3075" w:rsidRPr="00313CDD" w:rsidRDefault="002B3075" w:rsidP="00AC0EE4">
      <w:pPr>
        <w:spacing w:before="0" w:after="0" w:line="240" w:lineRule="auto"/>
        <w:jc w:val="both"/>
        <w:rPr>
          <w:rFonts w:ascii="Calibri" w:hAnsi="Calibri" w:cs="Calibri"/>
          <w:color w:val="auto"/>
        </w:rPr>
      </w:pPr>
      <w:r w:rsidRPr="00313CDD">
        <w:rPr>
          <w:rFonts w:ascii="Calibri" w:hAnsi="Calibri" w:cs="Calibri"/>
          <w:color w:val="auto"/>
        </w:rPr>
        <w:t>Este concepto incluye además a víctimas indi</w:t>
      </w:r>
      <w:bookmarkStart w:id="10" w:name="_GoBack"/>
      <w:bookmarkEnd w:id="10"/>
      <w:r w:rsidRPr="00313CDD">
        <w:rPr>
          <w:rFonts w:ascii="Calibri" w:hAnsi="Calibri" w:cs="Calibri"/>
          <w:color w:val="auto"/>
        </w:rPr>
        <w:t>rectas</w:t>
      </w:r>
      <w:r w:rsidR="00134C47">
        <w:rPr>
          <w:rFonts w:ascii="Calibri" w:hAnsi="Calibri" w:cs="Calibri"/>
          <w:color w:val="auto"/>
        </w:rPr>
        <w:t xml:space="preserve"> o ampliada</w:t>
      </w:r>
      <w:r w:rsidRPr="00313CDD">
        <w:rPr>
          <w:rFonts w:ascii="Calibri" w:hAnsi="Calibri" w:cs="Calibri"/>
          <w:color w:val="auto"/>
        </w:rPr>
        <w:t>: familiares o personas a cargo que tengan una relación inmediata con la víctima, es decir, familiares o personas a cargo que tengan parentesco con la víctima directa hasta el cuarto grado de consanguinidad, o segundo de afinidad o por adopción, así como personas que dependan afectiva, económicamente o de cuidado de la víctima directa; a las personas que hayan sufrido daño al intervenir para asistirla en el momento del hecho criminal o prevenir su victimización; y a quienes atestiguaron lo ocurrido, y cuya declaración resulte indispensable para el esclarecimiento de los hechos.</w:t>
      </w:r>
    </w:p>
    <w:p w14:paraId="3D77448C" w14:textId="77777777" w:rsidR="002B3075" w:rsidRPr="00313CDD" w:rsidRDefault="002B3075" w:rsidP="00AC0EE4">
      <w:pPr>
        <w:spacing w:before="0" w:after="0" w:line="240" w:lineRule="auto"/>
        <w:jc w:val="both"/>
        <w:rPr>
          <w:rFonts w:ascii="Calibri" w:hAnsi="Calibri" w:cs="Calibri"/>
          <w:color w:val="auto"/>
        </w:rPr>
      </w:pPr>
      <w:r w:rsidRPr="00313CDD">
        <w:rPr>
          <w:rFonts w:ascii="Calibri" w:hAnsi="Calibri" w:cs="Calibri"/>
          <w:color w:val="auto"/>
        </w:rPr>
        <w:t>En la presente Hoja de Ruta, las víctimas serán aquellas afectadas por los delitos contra la vida e integridad personal; delitos contra la libertad sexual; delitos de terrorismo; delitos cometidos por una asociación ilícita u organización criminal; delitos contra la mujer por motivos de sexo; delitos cometidos contra las niñas, niños y adolescentes; delitos de trata y tráfico de personas; delitos de extorsión; hechos de movilidad interna por razones de violencia; hechos de v</w:t>
      </w:r>
      <w:r w:rsidR="007A46CA" w:rsidRPr="00313CDD">
        <w:rPr>
          <w:rFonts w:ascii="Calibri" w:hAnsi="Calibri" w:cs="Calibri"/>
          <w:color w:val="auto"/>
        </w:rPr>
        <w:t xml:space="preserve">iolencia perpetrada por agentes armados </w:t>
      </w:r>
      <w:r w:rsidRPr="00313CDD">
        <w:rPr>
          <w:rFonts w:ascii="Calibri" w:hAnsi="Calibri" w:cs="Calibri"/>
          <w:color w:val="auto"/>
        </w:rPr>
        <w:t>estatales</w:t>
      </w:r>
      <w:r w:rsidR="007A46CA" w:rsidRPr="00313CDD">
        <w:rPr>
          <w:rFonts w:ascii="Calibri" w:hAnsi="Calibri" w:cs="Calibri"/>
          <w:color w:val="auto"/>
        </w:rPr>
        <w:t xml:space="preserve"> y no estatales</w:t>
      </w:r>
      <w:r w:rsidRPr="00313CDD">
        <w:rPr>
          <w:rFonts w:ascii="Calibri" w:hAnsi="Calibri" w:cs="Calibri"/>
          <w:color w:val="auto"/>
        </w:rPr>
        <w:t>; y delitos competencia de los Tribunales especializados para una vida libr</w:t>
      </w:r>
      <w:r w:rsidR="00134C47">
        <w:rPr>
          <w:rFonts w:ascii="Calibri" w:hAnsi="Calibri" w:cs="Calibri"/>
          <w:color w:val="auto"/>
        </w:rPr>
        <w:t>e de violen</w:t>
      </w:r>
      <w:r w:rsidR="00D71798">
        <w:rPr>
          <w:rFonts w:ascii="Calibri" w:hAnsi="Calibri" w:cs="Calibri"/>
          <w:color w:val="auto"/>
        </w:rPr>
        <w:t>cia para las mujeres, víctimas</w:t>
      </w:r>
      <w:r w:rsidR="00134C47">
        <w:rPr>
          <w:rFonts w:ascii="Calibri" w:hAnsi="Calibri" w:cs="Calibri"/>
          <w:color w:val="auto"/>
        </w:rPr>
        <w:t xml:space="preserve"> afectas por otras formas de violencia no tipificadas.</w:t>
      </w:r>
    </w:p>
    <w:p w14:paraId="238D803C" w14:textId="77777777" w:rsidR="007A46CA" w:rsidRPr="00313CDD" w:rsidRDefault="00313CDD" w:rsidP="00313CDD">
      <w:pPr>
        <w:pStyle w:val="Ttulo1"/>
      </w:pPr>
      <w:bookmarkStart w:id="11" w:name="_Toc536578355"/>
      <w:bookmarkStart w:id="12" w:name="_Toc2602783"/>
      <w:bookmarkStart w:id="13" w:name="_Toc2722067"/>
      <w:r w:rsidRPr="00313CDD">
        <w:t>VICTIMIZACIÓN</w:t>
      </w:r>
      <w:bookmarkEnd w:id="11"/>
      <w:bookmarkEnd w:id="12"/>
      <w:bookmarkEnd w:id="13"/>
    </w:p>
    <w:p w14:paraId="067D3B51" w14:textId="77777777" w:rsidR="00C70106" w:rsidRDefault="00C70106" w:rsidP="00C70106">
      <w:pPr>
        <w:spacing w:line="240" w:lineRule="auto"/>
        <w:jc w:val="both"/>
        <w:rPr>
          <w:rFonts w:ascii="Calibri" w:hAnsi="Calibri" w:cs="Calibri"/>
          <w:color w:val="auto"/>
        </w:rPr>
      </w:pPr>
      <w:r>
        <w:rPr>
          <w:rFonts w:ascii="Calibri" w:hAnsi="Calibri" w:cs="Calibri"/>
          <w:color w:val="auto"/>
        </w:rPr>
        <w:t>R</w:t>
      </w:r>
      <w:r w:rsidRPr="00C70106">
        <w:rPr>
          <w:rFonts w:ascii="Calibri" w:hAnsi="Calibri" w:cs="Calibri"/>
          <w:color w:val="auto"/>
        </w:rPr>
        <w:t>efiere a la experiencia vinculada a un delito. Al</w:t>
      </w:r>
      <w:r>
        <w:rPr>
          <w:rFonts w:ascii="Calibri" w:hAnsi="Calibri" w:cs="Calibri"/>
          <w:color w:val="auto"/>
        </w:rPr>
        <w:t xml:space="preserve">ude tanto al impacto directo de </w:t>
      </w:r>
      <w:r w:rsidRPr="00C70106">
        <w:rPr>
          <w:rFonts w:ascii="Calibri" w:hAnsi="Calibri" w:cs="Calibri"/>
          <w:color w:val="auto"/>
        </w:rPr>
        <w:t>éste sobre la víctima, como a las consecuencias sociales, judi</w:t>
      </w:r>
      <w:r>
        <w:rPr>
          <w:rFonts w:ascii="Calibri" w:hAnsi="Calibri" w:cs="Calibri"/>
          <w:color w:val="auto"/>
        </w:rPr>
        <w:t xml:space="preserve">ciales u otras que se produzcan </w:t>
      </w:r>
      <w:r w:rsidRPr="00C70106">
        <w:rPr>
          <w:rFonts w:ascii="Calibri" w:hAnsi="Calibri" w:cs="Calibri"/>
          <w:color w:val="auto"/>
        </w:rPr>
        <w:t xml:space="preserve">con posterioridad al delito o a su denuncia. </w:t>
      </w:r>
    </w:p>
    <w:p w14:paraId="0D594AC6" w14:textId="77777777" w:rsidR="00DB14BC" w:rsidRPr="00313CDD" w:rsidRDefault="00313CDD" w:rsidP="00313CDD">
      <w:pPr>
        <w:pStyle w:val="Ttulo1"/>
      </w:pPr>
      <w:bookmarkStart w:id="14" w:name="_Toc536578356"/>
      <w:bookmarkStart w:id="15" w:name="_Toc2602784"/>
      <w:bookmarkStart w:id="16" w:name="_Toc2722068"/>
      <w:r w:rsidRPr="00313CDD">
        <w:lastRenderedPageBreak/>
        <w:t>VICTIMIZACIÓN PRIMARIA</w:t>
      </w:r>
      <w:bookmarkEnd w:id="14"/>
      <w:bookmarkEnd w:id="15"/>
      <w:bookmarkEnd w:id="16"/>
    </w:p>
    <w:p w14:paraId="3596582F" w14:textId="77777777" w:rsidR="00DB14BC" w:rsidRPr="00313CDD" w:rsidRDefault="00DB14BC" w:rsidP="00AC0EE4">
      <w:pPr>
        <w:spacing w:before="0" w:after="0" w:line="240" w:lineRule="auto"/>
        <w:jc w:val="both"/>
        <w:rPr>
          <w:rFonts w:ascii="Calibri" w:hAnsi="Calibri" w:cs="Calibri"/>
          <w:color w:val="auto"/>
        </w:rPr>
      </w:pPr>
      <w:r w:rsidRPr="00313CDD">
        <w:rPr>
          <w:rFonts w:ascii="Calibri" w:hAnsi="Calibri" w:cs="Calibri"/>
          <w:color w:val="auto"/>
        </w:rPr>
        <w:t xml:space="preserve">Es la forma de victimización en la que una persona sufre, de modo directo o indirecto, un atentado físico, psíquico, o económico a causa de un hecho delictivo o acontecimiento traumático. </w:t>
      </w:r>
    </w:p>
    <w:p w14:paraId="63C1DD23" w14:textId="77777777" w:rsidR="00DB14BC" w:rsidRPr="00313CDD" w:rsidRDefault="00313CDD" w:rsidP="00313CDD">
      <w:pPr>
        <w:pStyle w:val="Ttulo1"/>
      </w:pPr>
      <w:bookmarkStart w:id="17" w:name="_Toc536578357"/>
      <w:bookmarkStart w:id="18" w:name="_Toc2602785"/>
      <w:bookmarkStart w:id="19" w:name="_Toc2722069"/>
      <w:r w:rsidRPr="00313CDD">
        <w:t>VICTIMIZACIÓN SECUNDARIA</w:t>
      </w:r>
      <w:bookmarkEnd w:id="17"/>
      <w:bookmarkEnd w:id="18"/>
      <w:bookmarkEnd w:id="19"/>
    </w:p>
    <w:p w14:paraId="1F4D6E4B" w14:textId="77777777" w:rsidR="00DB14BC" w:rsidRPr="00313CDD" w:rsidRDefault="00DB14BC" w:rsidP="00AC0EE4">
      <w:pPr>
        <w:spacing w:before="0" w:after="0" w:line="240" w:lineRule="auto"/>
        <w:jc w:val="both"/>
        <w:rPr>
          <w:rFonts w:ascii="Calibri" w:hAnsi="Calibri" w:cs="Calibri"/>
          <w:color w:val="auto"/>
        </w:rPr>
      </w:pPr>
      <w:r w:rsidRPr="00313CDD">
        <w:rPr>
          <w:rFonts w:ascii="Calibri" w:hAnsi="Calibri" w:cs="Calibri"/>
          <w:color w:val="auto"/>
        </w:rPr>
        <w:t xml:space="preserve">Doble victimización o llamada (por costumbre) “revictimización” es la que se da cuando a los efectos que aparecen debido a la primera violación de derechos, cualquiera que haya sido el delito o forma de violencia, se le suman aquellos daños provocados (o aumentados) por las experiencias a que es sujeta la persona, una vez que se inicia el proceso legal. </w:t>
      </w:r>
    </w:p>
    <w:p w14:paraId="788D0045" w14:textId="77777777" w:rsidR="00DB14BC" w:rsidRPr="00313CDD" w:rsidRDefault="00313CDD" w:rsidP="00313CDD">
      <w:pPr>
        <w:pStyle w:val="Ttulo1"/>
      </w:pPr>
      <w:bookmarkStart w:id="20" w:name="_Toc536578358"/>
      <w:bookmarkStart w:id="21" w:name="_Toc2602786"/>
      <w:bookmarkStart w:id="22" w:name="_Toc2722070"/>
      <w:r w:rsidRPr="00313CDD">
        <w:t>VICTIMIZACIÓN TERCIARIA</w:t>
      </w:r>
      <w:bookmarkEnd w:id="20"/>
      <w:bookmarkEnd w:id="21"/>
      <w:bookmarkEnd w:id="22"/>
    </w:p>
    <w:p w14:paraId="54504CC7" w14:textId="77777777" w:rsidR="00DB14BC" w:rsidRPr="00313CDD" w:rsidRDefault="00DB14BC" w:rsidP="00AC0EE4">
      <w:pPr>
        <w:spacing w:before="0" w:after="0" w:line="240" w:lineRule="auto"/>
        <w:jc w:val="both"/>
        <w:rPr>
          <w:rFonts w:ascii="Calibri" w:hAnsi="Calibri" w:cs="Calibri"/>
          <w:color w:val="auto"/>
        </w:rPr>
      </w:pPr>
      <w:r w:rsidRPr="00313CDD">
        <w:rPr>
          <w:rFonts w:ascii="Calibri" w:hAnsi="Calibri" w:cs="Calibri"/>
          <w:color w:val="auto"/>
        </w:rPr>
        <w:t xml:space="preserve">Es el resultado de las vivencias experimentadas como consecuencia de la victimización primaria y secundaria precedentes, cuando la víctima primaria ha tenido éxito en los procesos anteriores, pero se siente desamparada por su entorno social, producto o consecuencia de los momentos anteriores en que sufrió el daño; por ejemplo, amistades que la culpabilizan de no haber evitado el hecho delictivo o lesión, situación actual producto de un error judicial, etc. (Urra y Vázquez 1993). Se produce por el estigma social, de ser víctima del delito o la violencia, en la cual una persona es señalada, se le aduce el resultado de las vivencias o procesos de etiquetamiento. </w:t>
      </w:r>
    </w:p>
    <w:p w14:paraId="279E55EC" w14:textId="77777777" w:rsidR="00DB14BC" w:rsidRPr="00313CDD" w:rsidRDefault="00313CDD" w:rsidP="00313CDD">
      <w:pPr>
        <w:pStyle w:val="Ttulo1"/>
      </w:pPr>
      <w:bookmarkStart w:id="23" w:name="_Toc536578359"/>
      <w:bookmarkStart w:id="24" w:name="_Toc2602787"/>
      <w:bookmarkStart w:id="25" w:name="_Toc2722071"/>
      <w:r w:rsidRPr="00313CDD">
        <w:t>RESTITUCIÓN DE DERECHOS</w:t>
      </w:r>
      <w:bookmarkEnd w:id="23"/>
      <w:bookmarkEnd w:id="24"/>
      <w:bookmarkEnd w:id="25"/>
      <w:r w:rsidRPr="00313CDD">
        <w:t xml:space="preserve"> </w:t>
      </w:r>
    </w:p>
    <w:p w14:paraId="0052FA3B" w14:textId="77777777" w:rsidR="00DB14BC" w:rsidRPr="00313CDD" w:rsidRDefault="00DB14BC" w:rsidP="00AC0EE4">
      <w:pPr>
        <w:spacing w:before="0" w:after="0" w:line="240" w:lineRule="auto"/>
        <w:jc w:val="both"/>
        <w:rPr>
          <w:rFonts w:ascii="Calibri" w:hAnsi="Calibri" w:cs="Calibri"/>
          <w:color w:val="auto"/>
        </w:rPr>
      </w:pPr>
      <w:r w:rsidRPr="00313CDD">
        <w:rPr>
          <w:rFonts w:ascii="Calibri" w:hAnsi="Calibri" w:cs="Calibri"/>
          <w:color w:val="auto"/>
        </w:rPr>
        <w:t>Comprende el retorno de la persona víctima al disfrute de sus derechos humanos y fundamentales, en especial la vida en familia cuando esto no implique riesgo, el regreso al lugar de residencia cuando sea seguro y la reintegración al trabajo, incluida la educación formal y continua; y el acceso a los mecanismos pertinentes para hacer efectiva la reparación de dichos derechos menoscabados por el cometimiento del hecho delictivo</w:t>
      </w:r>
    </w:p>
    <w:p w14:paraId="0A566574" w14:textId="77777777" w:rsidR="00DB14BC" w:rsidRPr="00313CDD" w:rsidRDefault="00DB14BC" w:rsidP="00AC0EE4">
      <w:pPr>
        <w:spacing w:before="0" w:after="0" w:line="240" w:lineRule="auto"/>
        <w:jc w:val="both"/>
        <w:rPr>
          <w:rFonts w:ascii="Calibri" w:hAnsi="Calibri" w:cs="Calibri"/>
          <w:color w:val="auto"/>
        </w:rPr>
      </w:pPr>
    </w:p>
    <w:p w14:paraId="2F7ED993" w14:textId="77777777" w:rsidR="00DB14BC" w:rsidRPr="00313CDD" w:rsidRDefault="00313CDD" w:rsidP="00313CDD">
      <w:pPr>
        <w:pStyle w:val="Ttulo1"/>
      </w:pPr>
      <w:bookmarkStart w:id="26" w:name="_Toc536578360"/>
      <w:bookmarkStart w:id="27" w:name="_Toc2602788"/>
      <w:bookmarkStart w:id="28" w:name="_Toc2722072"/>
      <w:r w:rsidRPr="00313CDD">
        <w:t>ATENCIÓN A VÍCTIMAS</w:t>
      </w:r>
      <w:bookmarkEnd w:id="26"/>
      <w:bookmarkEnd w:id="27"/>
      <w:bookmarkEnd w:id="28"/>
      <w:r w:rsidRPr="00313CDD">
        <w:t xml:space="preserve"> </w:t>
      </w:r>
    </w:p>
    <w:p w14:paraId="306DBABB" w14:textId="77777777" w:rsidR="00DB14BC" w:rsidRPr="00313CDD" w:rsidRDefault="00DB14BC" w:rsidP="00AC0EE4">
      <w:pPr>
        <w:spacing w:before="0" w:after="0" w:line="240" w:lineRule="auto"/>
        <w:jc w:val="both"/>
        <w:rPr>
          <w:rFonts w:ascii="Calibri" w:hAnsi="Calibri" w:cs="Calibri"/>
          <w:color w:val="auto"/>
        </w:rPr>
      </w:pPr>
      <w:r w:rsidRPr="00313CDD">
        <w:rPr>
          <w:rFonts w:ascii="Calibri" w:hAnsi="Calibri" w:cs="Calibri"/>
          <w:color w:val="auto"/>
        </w:rPr>
        <w:t>Conjunto de servicios multidisciplinarios e interinstitucionales diseñados para facilitar las diferentes fases de atención: ayuda inmediata, asistencia prolongada, protección y reparación integral a las víctimas.</w:t>
      </w:r>
    </w:p>
    <w:p w14:paraId="7CA15675" w14:textId="77777777" w:rsidR="00DB14BC" w:rsidRPr="00313CDD" w:rsidRDefault="00DB14BC" w:rsidP="00313CDD">
      <w:pPr>
        <w:pStyle w:val="Ttulo2"/>
      </w:pPr>
      <w:bookmarkStart w:id="29" w:name="_Toc536578361"/>
      <w:bookmarkStart w:id="30" w:name="_Toc2602789"/>
      <w:bookmarkStart w:id="31" w:name="_Toc2722073"/>
      <w:r w:rsidRPr="00313CDD">
        <w:t>Ayuda Inmediata (Fase 1)</w:t>
      </w:r>
      <w:bookmarkEnd w:id="29"/>
      <w:bookmarkEnd w:id="30"/>
      <w:bookmarkEnd w:id="31"/>
      <w:r w:rsidRPr="00313CDD">
        <w:t xml:space="preserve"> </w:t>
      </w:r>
    </w:p>
    <w:p w14:paraId="547EC9BD" w14:textId="77777777" w:rsidR="00DB14BC" w:rsidRPr="00313CDD" w:rsidRDefault="00DB14BC" w:rsidP="00AC0EE4">
      <w:pPr>
        <w:spacing w:before="0" w:after="0" w:line="240" w:lineRule="auto"/>
        <w:ind w:left="720"/>
        <w:jc w:val="both"/>
        <w:rPr>
          <w:rFonts w:ascii="Calibri" w:hAnsi="Calibri" w:cs="Calibri"/>
          <w:color w:val="auto"/>
        </w:rPr>
      </w:pPr>
      <w:r w:rsidRPr="00313CDD">
        <w:rPr>
          <w:rFonts w:ascii="Calibri" w:hAnsi="Calibri" w:cs="Calibri"/>
          <w:color w:val="auto"/>
        </w:rPr>
        <w:t xml:space="preserve">Se refiere a la atención rápida, temporal y oportuna que se proporciona a la víctima, de acuerdo a las necesidades inmediatas que tienen relación directa con el hecho victimizante. La ayuda inmediata puede ser de atención médica, psicológica y jurídica de emergencia, alimentación, insumos para el aseo personal, transporte de emergencia y alojamiento transitorio en condiciones dignas y seguras. Esta ayuda se otorga a partir del momento en que las autoridades tienen conocimiento del delito y durante el tiempo que sea necesario para garantizar que la víctima supere las condiciones de necesidad inmediata. La instancia de primer contacto determina qué tipo de ayuda, asistencia o protección inmediata requiere la víctima para garantizar el respeto a sus derechos </w:t>
      </w:r>
      <w:r w:rsidRPr="00313CDD">
        <w:rPr>
          <w:rFonts w:ascii="Calibri" w:hAnsi="Calibri" w:cs="Calibri"/>
          <w:color w:val="auto"/>
        </w:rPr>
        <w:lastRenderedPageBreak/>
        <w:t>humanos. Estos servicios deben estar disponibles las veinticuatro horas del día, para lo cual las instituciones tienen que establecer un sistema de turnos u horarios extendidos.</w:t>
      </w:r>
    </w:p>
    <w:p w14:paraId="1F0E4A3A" w14:textId="77777777" w:rsidR="00DB14BC" w:rsidRPr="00313CDD" w:rsidRDefault="00DB14BC" w:rsidP="00313CDD">
      <w:pPr>
        <w:pStyle w:val="Ttulo2"/>
      </w:pPr>
      <w:bookmarkStart w:id="32" w:name="_Toc536578362"/>
      <w:bookmarkStart w:id="33" w:name="_Toc2602790"/>
      <w:bookmarkStart w:id="34" w:name="_Toc2722074"/>
      <w:r w:rsidRPr="00313CDD">
        <w:t>Asistencia prolongada (Fase 2)</w:t>
      </w:r>
      <w:bookmarkEnd w:id="32"/>
      <w:bookmarkEnd w:id="33"/>
      <w:bookmarkEnd w:id="34"/>
    </w:p>
    <w:p w14:paraId="02426280" w14:textId="77777777" w:rsidR="00DB14BC" w:rsidRPr="00313CDD" w:rsidRDefault="00DB14BC" w:rsidP="00AC0EE4">
      <w:pPr>
        <w:spacing w:before="0" w:after="0" w:line="240" w:lineRule="auto"/>
        <w:ind w:left="720"/>
        <w:jc w:val="both"/>
        <w:rPr>
          <w:rFonts w:ascii="Calibri" w:hAnsi="Calibri" w:cs="Calibri"/>
          <w:color w:val="auto"/>
        </w:rPr>
      </w:pPr>
      <w:r w:rsidRPr="00313CDD">
        <w:rPr>
          <w:rFonts w:ascii="Calibri" w:hAnsi="Calibri" w:cs="Calibri"/>
          <w:color w:val="auto"/>
        </w:rPr>
        <w:t xml:space="preserve">Se entiende como un conjunto ordenado de medidas de acción y recursos económicos, sociales, culturales y políticos, entre otros, bajo la responsabilidad de programas gubernamentales, que tienen por objeto el restablecimiento efectivo los derechos de las víctimas, las garantías de condiciones de vida digna y su incorporación a la vida social, económica y política después del delito o hecho victimizante. Son medidas –generalmente prolongadas– que concluyen en plazos diferentes según las necesidades de la víctima, que pueden ser de 1) atención de la salud, 2) acceso y permanencia en la educación, 3) procuración y administración de justicia, 4) medidas económicas y de desarrollo. </w:t>
      </w:r>
    </w:p>
    <w:p w14:paraId="47C96A4B" w14:textId="77777777" w:rsidR="00DB14BC" w:rsidRPr="00313CDD" w:rsidRDefault="00DB14BC" w:rsidP="00313CDD">
      <w:pPr>
        <w:pStyle w:val="Ttulo2"/>
      </w:pPr>
      <w:bookmarkStart w:id="35" w:name="_Toc536578363"/>
      <w:bookmarkStart w:id="36" w:name="_Toc2602791"/>
      <w:bookmarkStart w:id="37" w:name="_Toc2722075"/>
      <w:r w:rsidRPr="00313CDD">
        <w:t>Reparación integral (Fase 3)</w:t>
      </w:r>
      <w:bookmarkEnd w:id="35"/>
      <w:bookmarkEnd w:id="36"/>
      <w:bookmarkEnd w:id="37"/>
    </w:p>
    <w:p w14:paraId="14FF9605" w14:textId="77777777" w:rsidR="00DB14BC" w:rsidRPr="00313CDD" w:rsidRDefault="00DB14BC" w:rsidP="00AC0EE4">
      <w:pPr>
        <w:spacing w:before="0" w:after="0" w:line="240" w:lineRule="auto"/>
        <w:ind w:left="720"/>
        <w:jc w:val="both"/>
        <w:rPr>
          <w:rFonts w:ascii="Calibri" w:hAnsi="Calibri" w:cs="Calibri"/>
          <w:color w:val="auto"/>
        </w:rPr>
      </w:pPr>
      <w:r w:rsidRPr="00313CDD">
        <w:rPr>
          <w:rFonts w:ascii="Calibri" w:hAnsi="Calibri" w:cs="Calibri"/>
          <w:color w:val="auto"/>
        </w:rPr>
        <w:t xml:space="preserve">Corresponde al derecho de las víctimas a ser reparadas de forma integral, oportuna y efectiva por el daño que han sufrido como consecuencia del delito o hecho victimizante, y comprende medidas de restitución, compensación, rehabilitación, satisfacción y garantías de no repetición. Estas medidas son proporcionadas mediante un plan de reparación integral que se formula a partir de la sentencia de reparación de un órgano nacional o internacional facultado para resolver sobre dichas medidas, o por resolución emitida por un organismo de protección de derechos humanos o la determinación del Ministerio Público cuando el responsable se haya sustraído de la justicia, haya muerto o desaparecido, o se haga valer un criterio de oportunidad. </w:t>
      </w:r>
    </w:p>
    <w:p w14:paraId="2C2AEEF9" w14:textId="77777777" w:rsidR="00C4529C" w:rsidRDefault="00DB14BC" w:rsidP="00AC0EE4">
      <w:pPr>
        <w:spacing w:before="0" w:after="0" w:line="240" w:lineRule="auto"/>
        <w:ind w:left="720"/>
        <w:jc w:val="both"/>
        <w:rPr>
          <w:rFonts w:ascii="Calibri" w:hAnsi="Calibri" w:cs="Calibri"/>
          <w:color w:val="auto"/>
        </w:rPr>
      </w:pPr>
      <w:r w:rsidRPr="00313CDD">
        <w:rPr>
          <w:rFonts w:ascii="Calibri" w:hAnsi="Calibri" w:cs="Calibri"/>
          <w:color w:val="auto"/>
        </w:rPr>
        <w:t xml:space="preserve">La sentencia o resolución de reparación integral debe contener: </w:t>
      </w:r>
    </w:p>
    <w:p w14:paraId="061E7FEE" w14:textId="77777777" w:rsidR="00C4529C" w:rsidRPr="00C4529C" w:rsidRDefault="00DB14BC" w:rsidP="00664CD9">
      <w:pPr>
        <w:pStyle w:val="Prrafodelista"/>
        <w:numPr>
          <w:ilvl w:val="0"/>
          <w:numId w:val="8"/>
        </w:numPr>
        <w:spacing w:after="0"/>
        <w:jc w:val="both"/>
        <w:rPr>
          <w:rFonts w:ascii="Calibri" w:hAnsi="Calibri" w:cs="Calibri"/>
        </w:rPr>
      </w:pPr>
      <w:r w:rsidRPr="00C4529C">
        <w:rPr>
          <w:rFonts w:ascii="Calibri" w:hAnsi="Calibri" w:cs="Calibri"/>
        </w:rPr>
        <w:t xml:space="preserve">El reconocimiento de la existencia, gravedad y responsabilidad explícita de la persona, organismo o institución responsable del delito o hecho victimizante. </w:t>
      </w:r>
    </w:p>
    <w:p w14:paraId="5B1E8D26" w14:textId="77777777" w:rsidR="00C4529C" w:rsidRDefault="00DB14BC" w:rsidP="00664CD9">
      <w:pPr>
        <w:pStyle w:val="Prrafodelista"/>
        <w:numPr>
          <w:ilvl w:val="0"/>
          <w:numId w:val="8"/>
        </w:numPr>
        <w:spacing w:after="0"/>
        <w:jc w:val="both"/>
        <w:rPr>
          <w:rFonts w:ascii="Calibri" w:hAnsi="Calibri" w:cs="Calibri"/>
        </w:rPr>
      </w:pPr>
      <w:r w:rsidRPr="00C4529C">
        <w:rPr>
          <w:rFonts w:ascii="Calibri" w:hAnsi="Calibri" w:cs="Calibri"/>
        </w:rPr>
        <w:t>El reconocimiento a la calidad de víctima y del daño causado.</w:t>
      </w:r>
    </w:p>
    <w:p w14:paraId="3E19D3C8" w14:textId="77777777" w:rsidR="00C4529C" w:rsidRDefault="00DB14BC" w:rsidP="00664CD9">
      <w:pPr>
        <w:pStyle w:val="Prrafodelista"/>
        <w:numPr>
          <w:ilvl w:val="0"/>
          <w:numId w:val="8"/>
        </w:numPr>
        <w:spacing w:after="0"/>
        <w:jc w:val="both"/>
        <w:rPr>
          <w:rFonts w:ascii="Calibri" w:hAnsi="Calibri" w:cs="Calibri"/>
        </w:rPr>
      </w:pPr>
      <w:r w:rsidRPr="00C4529C">
        <w:rPr>
          <w:rFonts w:ascii="Calibri" w:hAnsi="Calibri" w:cs="Calibri"/>
        </w:rPr>
        <w:t xml:space="preserve">La identificación de las necesidades de la víctima. </w:t>
      </w:r>
    </w:p>
    <w:p w14:paraId="7FDE657C" w14:textId="77777777" w:rsidR="00C4529C" w:rsidRDefault="00DB14BC" w:rsidP="00664CD9">
      <w:pPr>
        <w:pStyle w:val="Prrafodelista"/>
        <w:numPr>
          <w:ilvl w:val="0"/>
          <w:numId w:val="8"/>
        </w:numPr>
        <w:spacing w:after="0"/>
        <w:jc w:val="both"/>
        <w:rPr>
          <w:rFonts w:ascii="Calibri" w:hAnsi="Calibri" w:cs="Calibri"/>
        </w:rPr>
      </w:pPr>
      <w:r w:rsidRPr="00C4529C">
        <w:rPr>
          <w:rFonts w:ascii="Calibri" w:hAnsi="Calibri" w:cs="Calibri"/>
        </w:rPr>
        <w:t xml:space="preserve">Las medidas otorgadas en un plan de reparación integral. </w:t>
      </w:r>
    </w:p>
    <w:p w14:paraId="11E85157" w14:textId="77777777" w:rsidR="00C4529C" w:rsidRDefault="00DB14BC" w:rsidP="00664CD9">
      <w:pPr>
        <w:pStyle w:val="Prrafodelista"/>
        <w:numPr>
          <w:ilvl w:val="0"/>
          <w:numId w:val="8"/>
        </w:numPr>
        <w:spacing w:after="0"/>
        <w:jc w:val="both"/>
        <w:rPr>
          <w:rFonts w:ascii="Calibri" w:hAnsi="Calibri" w:cs="Calibri"/>
        </w:rPr>
      </w:pPr>
      <w:r w:rsidRPr="00C4529C">
        <w:rPr>
          <w:rFonts w:ascii="Calibri" w:hAnsi="Calibri" w:cs="Calibri"/>
        </w:rPr>
        <w:t xml:space="preserve">Plazos y modalidades de cumplimiento de las medidas del plan de reparación integral. </w:t>
      </w:r>
    </w:p>
    <w:p w14:paraId="188543DC" w14:textId="77777777" w:rsidR="00DB14BC" w:rsidRPr="00C4529C" w:rsidRDefault="00DB14BC" w:rsidP="00C4529C">
      <w:pPr>
        <w:spacing w:after="0"/>
        <w:ind w:left="720"/>
        <w:jc w:val="both"/>
        <w:rPr>
          <w:rFonts w:ascii="Calibri" w:hAnsi="Calibri" w:cs="Calibri"/>
          <w:color w:val="auto"/>
        </w:rPr>
      </w:pPr>
      <w:r w:rsidRPr="00C4529C">
        <w:rPr>
          <w:rFonts w:ascii="Calibri" w:hAnsi="Calibri" w:cs="Calibri"/>
          <w:color w:val="auto"/>
        </w:rPr>
        <w:t xml:space="preserve">La integralidad de la reparación se refiere a que debe abordar todas las dimensiones del daño producido por el delito o hecho victimizante –desde las afectaciones físicas, materiales y morales hasta el impacto psicosocial– y ser proporcional al daño causado y a la gravedad del hecho victimizante; ser oportuna al cumplirse en un plazo razonable, evitando la tardanza excesiva; y ser efectiva, al tener un beneficio comprobable para la víctima –y en la medida de lo posible– que modifique la situación estructural que produjo las condiciones del hecho victimizante.  </w:t>
      </w:r>
    </w:p>
    <w:p w14:paraId="4B890CD0" w14:textId="77777777" w:rsidR="00313CDD" w:rsidRPr="00C4529C" w:rsidRDefault="00313CDD" w:rsidP="00AC0EE4">
      <w:pPr>
        <w:spacing w:before="0" w:after="0" w:line="240" w:lineRule="auto"/>
        <w:ind w:left="720"/>
        <w:jc w:val="both"/>
        <w:rPr>
          <w:rFonts w:ascii="Calibri" w:hAnsi="Calibri" w:cs="Calibri"/>
          <w:color w:val="auto"/>
        </w:rPr>
      </w:pPr>
    </w:p>
    <w:p w14:paraId="63BD62C0" w14:textId="77777777" w:rsidR="00B60FBA" w:rsidRPr="00313CDD" w:rsidRDefault="00313CDD" w:rsidP="00313CDD">
      <w:pPr>
        <w:pStyle w:val="Ttulo1"/>
      </w:pPr>
      <w:bookmarkStart w:id="38" w:name="_Toc536578364"/>
      <w:bookmarkStart w:id="39" w:name="_Toc2602792"/>
      <w:bookmarkStart w:id="40" w:name="_Toc2722076"/>
      <w:r w:rsidRPr="00313CDD">
        <w:t>MEDIDAS DE REPARACIÓN</w:t>
      </w:r>
      <w:bookmarkEnd w:id="38"/>
      <w:bookmarkEnd w:id="39"/>
      <w:bookmarkEnd w:id="40"/>
      <w:r w:rsidRPr="00313CDD">
        <w:t xml:space="preserve"> </w:t>
      </w:r>
    </w:p>
    <w:p w14:paraId="73823BC2" w14:textId="77777777" w:rsidR="00B60FBA" w:rsidRPr="00313CDD" w:rsidRDefault="00B60FBA" w:rsidP="00AC0EE4">
      <w:pPr>
        <w:spacing w:before="0" w:after="0" w:line="240" w:lineRule="auto"/>
        <w:rPr>
          <w:rFonts w:ascii="Calibri" w:hAnsi="Calibri" w:cs="Calibri"/>
          <w:color w:val="auto"/>
        </w:rPr>
      </w:pPr>
      <w:r w:rsidRPr="00313CDD">
        <w:rPr>
          <w:rFonts w:ascii="Calibri" w:hAnsi="Calibri" w:cs="Calibri"/>
          <w:color w:val="auto"/>
        </w:rPr>
        <w:t>Las medidas de reparación consisten en:</w:t>
      </w:r>
    </w:p>
    <w:p w14:paraId="663B83C6" w14:textId="77777777" w:rsidR="00313CDD" w:rsidRDefault="00313CDD" w:rsidP="00AC0EE4">
      <w:pPr>
        <w:spacing w:before="0" w:after="0" w:line="240" w:lineRule="auto"/>
        <w:jc w:val="both"/>
        <w:rPr>
          <w:rFonts w:ascii="Calibri" w:hAnsi="Calibri" w:cs="Calibri"/>
          <w:b/>
          <w:color w:val="auto"/>
        </w:rPr>
      </w:pPr>
    </w:p>
    <w:p w14:paraId="143B3E57" w14:textId="77777777" w:rsidR="00313CDD" w:rsidRDefault="00313CDD" w:rsidP="00313CDD">
      <w:pPr>
        <w:pStyle w:val="Ttulo2"/>
      </w:pPr>
      <w:bookmarkStart w:id="41" w:name="_Toc536578365"/>
      <w:bookmarkStart w:id="42" w:name="_Toc2602793"/>
      <w:bookmarkStart w:id="43" w:name="_Toc2722077"/>
      <w:r>
        <w:t>A) Restitución</w:t>
      </w:r>
      <w:bookmarkEnd w:id="41"/>
      <w:bookmarkEnd w:id="42"/>
      <w:bookmarkEnd w:id="43"/>
    </w:p>
    <w:p w14:paraId="3FD3494D" w14:textId="77777777" w:rsidR="00DB14BC" w:rsidRPr="00313CDD" w:rsidRDefault="00DB14BC" w:rsidP="00313CDD">
      <w:pPr>
        <w:spacing w:before="0" w:after="0" w:line="240" w:lineRule="auto"/>
        <w:ind w:left="720"/>
        <w:jc w:val="both"/>
        <w:rPr>
          <w:rFonts w:ascii="Calibri" w:hAnsi="Calibri" w:cs="Calibri"/>
          <w:color w:val="auto"/>
        </w:rPr>
      </w:pPr>
      <w:r w:rsidRPr="00313CDD">
        <w:rPr>
          <w:rFonts w:ascii="Calibri" w:hAnsi="Calibri" w:cs="Calibri"/>
          <w:color w:val="auto"/>
        </w:rPr>
        <w:t xml:space="preserve">Acciones que tienen como propósito el restablecimiento de la víctima –en la medida de lo posible– a la situación anterior al delito o hecho victimizante. Las víctimas tienen </w:t>
      </w:r>
      <w:r w:rsidRPr="00313CDD">
        <w:rPr>
          <w:rFonts w:ascii="Calibri" w:hAnsi="Calibri" w:cs="Calibri"/>
          <w:color w:val="auto"/>
        </w:rPr>
        <w:lastRenderedPageBreak/>
        <w:t xml:space="preserve">derecho a la restitución en sus derechos transgredidos, incluso sus bienes y propiedades si hubieren sido despojadas de estos. La Corte Interamericana de Derechos Humanos agrega que: “… la reparación del daño procura transformar la situación de la víctima de manera que, con la restitución, no se vea sometida a las mismas condiciones de vulnerabilidad y marginalidad que permitieron que el crimen fuese cometido en su contra”. </w:t>
      </w:r>
    </w:p>
    <w:p w14:paraId="27AFE392" w14:textId="77777777" w:rsidR="00313CDD" w:rsidRDefault="00313CDD" w:rsidP="00AC0EE4">
      <w:pPr>
        <w:spacing w:before="0" w:after="0" w:line="240" w:lineRule="auto"/>
        <w:jc w:val="both"/>
        <w:rPr>
          <w:rFonts w:ascii="Calibri" w:hAnsi="Calibri" w:cs="Calibri"/>
          <w:b/>
          <w:color w:val="auto"/>
        </w:rPr>
      </w:pPr>
    </w:p>
    <w:p w14:paraId="21BA0E4A" w14:textId="77777777" w:rsidR="00313CDD" w:rsidRDefault="00B60FBA" w:rsidP="00313CDD">
      <w:pPr>
        <w:pStyle w:val="Ttulo2"/>
      </w:pPr>
      <w:bookmarkStart w:id="44" w:name="_Toc536578366"/>
      <w:bookmarkStart w:id="45" w:name="_Toc2602794"/>
      <w:bookmarkStart w:id="46" w:name="_Toc2722078"/>
      <w:r w:rsidRPr="00313CDD">
        <w:rPr>
          <w:sz w:val="22"/>
        </w:rPr>
        <w:t xml:space="preserve">B) </w:t>
      </w:r>
      <w:r w:rsidR="00313CDD">
        <w:t>Compensación</w:t>
      </w:r>
      <w:bookmarkEnd w:id="44"/>
      <w:bookmarkEnd w:id="45"/>
      <w:bookmarkEnd w:id="46"/>
    </w:p>
    <w:p w14:paraId="79C2F3D6" w14:textId="77777777" w:rsidR="00DB14BC" w:rsidRPr="00313CDD" w:rsidRDefault="00DB14BC" w:rsidP="00313CDD">
      <w:pPr>
        <w:spacing w:before="0" w:after="0" w:line="240" w:lineRule="auto"/>
        <w:ind w:left="720"/>
        <w:jc w:val="both"/>
        <w:rPr>
          <w:rFonts w:ascii="Calibri" w:hAnsi="Calibri" w:cs="Calibri"/>
          <w:color w:val="auto"/>
        </w:rPr>
      </w:pPr>
      <w:r w:rsidRPr="00313CDD">
        <w:rPr>
          <w:rFonts w:ascii="Calibri" w:hAnsi="Calibri" w:cs="Calibri"/>
          <w:color w:val="auto"/>
        </w:rPr>
        <w:t>Medida de indemnización que se otorga a la víctima por los daños, perjuicios, sufrimientos y pérdidas económicamente evaluables que sean consecuencia del hecho victimizante y que no puedan ser objeto de medidas de restitución.</w:t>
      </w:r>
    </w:p>
    <w:p w14:paraId="47115978" w14:textId="77777777" w:rsidR="00313CDD" w:rsidRDefault="00313CDD" w:rsidP="00AC0EE4">
      <w:pPr>
        <w:spacing w:before="0" w:after="0" w:line="240" w:lineRule="auto"/>
        <w:jc w:val="both"/>
        <w:rPr>
          <w:rFonts w:ascii="Calibri" w:hAnsi="Calibri" w:cs="Calibri"/>
          <w:b/>
          <w:color w:val="auto"/>
        </w:rPr>
      </w:pPr>
    </w:p>
    <w:p w14:paraId="7FA22CD4" w14:textId="77777777" w:rsidR="00313CDD" w:rsidRDefault="00B60FBA" w:rsidP="00313CDD">
      <w:pPr>
        <w:pStyle w:val="Ttulo2"/>
      </w:pPr>
      <w:bookmarkStart w:id="47" w:name="_Toc536578367"/>
      <w:bookmarkStart w:id="48" w:name="_Toc2602795"/>
      <w:bookmarkStart w:id="49" w:name="_Toc2722079"/>
      <w:r w:rsidRPr="00313CDD">
        <w:rPr>
          <w:sz w:val="22"/>
        </w:rPr>
        <w:t xml:space="preserve">C) </w:t>
      </w:r>
      <w:r w:rsidR="00313CDD">
        <w:t>Rehabilitación</w:t>
      </w:r>
      <w:bookmarkEnd w:id="47"/>
      <w:bookmarkEnd w:id="48"/>
      <w:bookmarkEnd w:id="49"/>
    </w:p>
    <w:p w14:paraId="0B9EB1DC" w14:textId="77777777" w:rsidR="00DB14BC" w:rsidRPr="00313CDD" w:rsidRDefault="00DB14BC" w:rsidP="00313CDD">
      <w:pPr>
        <w:spacing w:before="0" w:after="0" w:line="240" w:lineRule="auto"/>
        <w:ind w:left="720"/>
        <w:jc w:val="both"/>
        <w:rPr>
          <w:rFonts w:ascii="Calibri" w:hAnsi="Calibri" w:cs="Calibri"/>
          <w:color w:val="auto"/>
        </w:rPr>
      </w:pPr>
      <w:r w:rsidRPr="00313CDD">
        <w:rPr>
          <w:rFonts w:ascii="Calibri" w:hAnsi="Calibri" w:cs="Calibri"/>
          <w:color w:val="auto"/>
        </w:rPr>
        <w:t xml:space="preserve">Medidas para la restitución de funciones o la adquisición de nuevas competencias que requieran las nuevas circunstancias en que se encuentre la víctima como consecuencia de los hechos victimizantes, que incluye servicios médicos, psicológicos, sociales, financieros o de cualquier otro tipo para el restablecimiento de la independencia física, mental, social y profesional de la víctima y su inclusión social. </w:t>
      </w:r>
    </w:p>
    <w:p w14:paraId="621A0DAD" w14:textId="77777777" w:rsidR="00313CDD" w:rsidRDefault="00313CDD" w:rsidP="00AC0EE4">
      <w:pPr>
        <w:spacing w:before="0" w:after="0" w:line="240" w:lineRule="auto"/>
        <w:jc w:val="both"/>
        <w:rPr>
          <w:rFonts w:ascii="Calibri" w:hAnsi="Calibri" w:cs="Calibri"/>
          <w:b/>
          <w:color w:val="auto"/>
        </w:rPr>
      </w:pPr>
    </w:p>
    <w:p w14:paraId="1C8B8E00" w14:textId="78FD99D2" w:rsidR="00313CDD" w:rsidRDefault="00B60FBA" w:rsidP="00313CDD">
      <w:pPr>
        <w:pStyle w:val="Ttulo2"/>
      </w:pPr>
      <w:bookmarkStart w:id="50" w:name="_Toc536578368"/>
      <w:bookmarkStart w:id="51" w:name="_Toc2602796"/>
      <w:bookmarkStart w:id="52" w:name="_Toc2722080"/>
      <w:r w:rsidRPr="00313CDD">
        <w:t>D)</w:t>
      </w:r>
      <w:r w:rsidR="00C91220">
        <w:t xml:space="preserve"> </w:t>
      </w:r>
      <w:r w:rsidR="00DB14BC" w:rsidRPr="00313CDD">
        <w:t>Satisfacción:</w:t>
      </w:r>
      <w:bookmarkEnd w:id="50"/>
      <w:bookmarkEnd w:id="51"/>
      <w:bookmarkEnd w:id="52"/>
      <w:r w:rsidR="00DB14BC" w:rsidRPr="00313CDD">
        <w:t xml:space="preserve"> </w:t>
      </w:r>
    </w:p>
    <w:p w14:paraId="30D35BE9" w14:textId="77777777" w:rsidR="00DB14BC" w:rsidRPr="00313CDD" w:rsidRDefault="00DB14BC" w:rsidP="00313CDD">
      <w:pPr>
        <w:spacing w:before="0" w:after="0" w:line="240" w:lineRule="auto"/>
        <w:ind w:left="720"/>
        <w:jc w:val="both"/>
        <w:rPr>
          <w:rFonts w:ascii="Calibri" w:hAnsi="Calibri" w:cs="Calibri"/>
          <w:color w:val="auto"/>
        </w:rPr>
      </w:pPr>
      <w:r w:rsidRPr="00313CDD">
        <w:rPr>
          <w:rFonts w:ascii="Calibri" w:hAnsi="Calibri" w:cs="Calibri"/>
          <w:color w:val="auto"/>
        </w:rPr>
        <w:t>Medidas para facilitar el acceso a la justicia y a la verdad, así como aquellas medidas de carácter público o simbólico que tienen la finalidad de reconocer y restablecer la dignidad de la víctima, como las disculpas privadas, públicas o comunitarias.</w:t>
      </w:r>
    </w:p>
    <w:p w14:paraId="3779BF2E" w14:textId="77777777" w:rsidR="00313CDD" w:rsidRDefault="00313CDD" w:rsidP="00AC0EE4">
      <w:pPr>
        <w:spacing w:before="0" w:after="0" w:line="240" w:lineRule="auto"/>
        <w:jc w:val="both"/>
        <w:rPr>
          <w:rFonts w:ascii="Calibri" w:hAnsi="Calibri" w:cs="Calibri"/>
          <w:b/>
          <w:color w:val="auto"/>
        </w:rPr>
      </w:pPr>
    </w:p>
    <w:p w14:paraId="54A810C4" w14:textId="77777777" w:rsidR="00313CDD" w:rsidRDefault="00B60FBA" w:rsidP="00313CDD">
      <w:pPr>
        <w:pStyle w:val="Ttulo2"/>
      </w:pPr>
      <w:bookmarkStart w:id="53" w:name="_Toc536578369"/>
      <w:bookmarkStart w:id="54" w:name="_Toc2602797"/>
      <w:bookmarkStart w:id="55" w:name="_Toc2722081"/>
      <w:r w:rsidRPr="00313CDD">
        <w:t xml:space="preserve">E) </w:t>
      </w:r>
      <w:r w:rsidR="00DB14BC" w:rsidRPr="00313CDD">
        <w:t>Garantías de no repetición:</w:t>
      </w:r>
      <w:bookmarkEnd w:id="53"/>
      <w:bookmarkEnd w:id="54"/>
      <w:bookmarkEnd w:id="55"/>
      <w:r w:rsidR="00DB14BC" w:rsidRPr="00313CDD">
        <w:t xml:space="preserve"> </w:t>
      </w:r>
    </w:p>
    <w:p w14:paraId="4E980CDD" w14:textId="77777777" w:rsidR="00DB14BC" w:rsidRPr="00313CDD" w:rsidRDefault="00DB14BC" w:rsidP="00313CDD">
      <w:pPr>
        <w:spacing w:before="0" w:after="0" w:line="240" w:lineRule="auto"/>
        <w:ind w:left="720"/>
        <w:jc w:val="both"/>
        <w:rPr>
          <w:rFonts w:ascii="Calibri" w:hAnsi="Calibri" w:cs="Calibri"/>
          <w:color w:val="auto"/>
        </w:rPr>
      </w:pPr>
      <w:r w:rsidRPr="00313CDD">
        <w:rPr>
          <w:rFonts w:ascii="Calibri" w:hAnsi="Calibri" w:cs="Calibri"/>
          <w:color w:val="auto"/>
        </w:rPr>
        <w:t xml:space="preserve">Medidas de carácter particular o general que se adoptan con el fin de prevenir o evitar en la medida de lo posible que las víctimas vuelvan a ser objeto del hecho victimizante o actos de la misma naturaleza. </w:t>
      </w:r>
    </w:p>
    <w:p w14:paraId="381CDDEF" w14:textId="77777777" w:rsidR="00DB14BC" w:rsidRPr="00313CDD" w:rsidRDefault="00313CDD" w:rsidP="00313CDD">
      <w:pPr>
        <w:pStyle w:val="Ttulo1"/>
      </w:pPr>
      <w:bookmarkStart w:id="56" w:name="_Toc536578370"/>
      <w:bookmarkStart w:id="57" w:name="_Toc2602798"/>
      <w:bookmarkStart w:id="58" w:name="_Toc2722082"/>
      <w:r w:rsidRPr="00313CDD">
        <w:t>MEDIDAS DE PROTECCIÓN</w:t>
      </w:r>
      <w:bookmarkEnd w:id="56"/>
      <w:bookmarkEnd w:id="57"/>
      <w:bookmarkEnd w:id="58"/>
    </w:p>
    <w:p w14:paraId="467AFB28" w14:textId="77777777" w:rsidR="00DB14BC" w:rsidRPr="00313CDD" w:rsidRDefault="00DB14BC" w:rsidP="00AC0EE4">
      <w:pPr>
        <w:spacing w:before="0" w:after="0" w:line="240" w:lineRule="auto"/>
        <w:jc w:val="both"/>
        <w:rPr>
          <w:rFonts w:ascii="Calibri" w:hAnsi="Calibri" w:cs="Calibri"/>
          <w:color w:val="auto"/>
        </w:rPr>
      </w:pPr>
      <w:r w:rsidRPr="00313CDD">
        <w:rPr>
          <w:rFonts w:ascii="Calibri" w:hAnsi="Calibri" w:cs="Calibri"/>
          <w:color w:val="auto"/>
        </w:rPr>
        <w:t>Son aquellas que tienen por objeto evitar que las víctimas sufran una lesión o daño en su integridad personal o en su vida, la de sus dependientes y familiares. Las medidas de protección pueden ser gestionadas por conducto del asesor jurídico y son otorgadas por el Órgano Judicial. Por ello la Policía Nacional Civil, las Oficinas Locales de Atención a Víctimas (OLAV) o cualquier otra institución que provea asistencia a víctimas, debe solicitar las medidas de protección a los Tribunales competentes en todo el territorio nacional, a la Unidad Técnica Ejecutiva del Sector Justicia, a la Policía Nacional Civil y a cualquier otra entidad que tenga competencia para otorgarlas o tramitarlas. La víctima también puede solicitarlas directamente. La protección integral se entiende como el conjunto de las actividades destinadas a asegurar el disfrute de los derechos a la vida, integridad personal, seguridad y libertad, así como la satisfacción de las necesidades básicas de las víctimas y testigos.</w:t>
      </w:r>
    </w:p>
    <w:p w14:paraId="7702057E" w14:textId="77777777" w:rsidR="00DB14BC" w:rsidRPr="00313CDD" w:rsidRDefault="00313CDD" w:rsidP="00313CDD">
      <w:pPr>
        <w:pStyle w:val="Ttulo1"/>
      </w:pPr>
      <w:bookmarkStart w:id="59" w:name="_Toc536578371"/>
      <w:bookmarkStart w:id="60" w:name="_Toc2602799"/>
      <w:bookmarkStart w:id="61" w:name="_Toc2722083"/>
      <w:r w:rsidRPr="00313CDD">
        <w:lastRenderedPageBreak/>
        <w:t>VICTIMOLOGÍA</w:t>
      </w:r>
      <w:bookmarkEnd w:id="59"/>
      <w:bookmarkEnd w:id="60"/>
      <w:bookmarkEnd w:id="61"/>
    </w:p>
    <w:p w14:paraId="2399BC6B" w14:textId="70780B86" w:rsidR="00DB14BC" w:rsidRDefault="00DB14BC" w:rsidP="00AC0EE4">
      <w:pPr>
        <w:spacing w:before="0" w:after="0" w:line="240" w:lineRule="auto"/>
        <w:jc w:val="both"/>
        <w:rPr>
          <w:rFonts w:ascii="Calibri" w:hAnsi="Calibri" w:cs="Calibri"/>
          <w:color w:val="auto"/>
        </w:rPr>
      </w:pPr>
      <w:r w:rsidRPr="00313CDD">
        <w:rPr>
          <w:rFonts w:ascii="Calibri" w:hAnsi="Calibri" w:cs="Calibri"/>
          <w:color w:val="auto"/>
        </w:rPr>
        <w:t xml:space="preserve">Disciplina científica que tiene por objeto de estudio a la víctima y su papel en el hecho delictivo o hecho victimizante (no delictivo). Las áreas de conocimientos que cubre la Victimología son principalmente: 1) la investigación victimológica (encuestas de victimización, seguimiento de indicadores, otros); 2) la posición de la víctima en el proceso penal; y 3) la atención asistencial y económica de la víctima. La victimología está fundada sobre tres planos constitutivos: 1) Bio-psicosocial: la persona natural o jurídica frente a los factores que lo predisponen a convertirse en víctima por una acción u omisión punible; 2) el plano criminológico; y 3) el plano jurídico. (IIDH, 1996). </w:t>
      </w:r>
    </w:p>
    <w:p w14:paraId="73D5A341" w14:textId="77777777" w:rsidR="00DB14BC" w:rsidRPr="00313CDD" w:rsidRDefault="00313CDD" w:rsidP="00313CDD">
      <w:pPr>
        <w:pStyle w:val="Ttulo1"/>
      </w:pPr>
      <w:bookmarkStart w:id="62" w:name="_Toc536578372"/>
      <w:bookmarkStart w:id="63" w:name="_Toc2602800"/>
      <w:bookmarkStart w:id="64" w:name="_Toc2722084"/>
      <w:r w:rsidRPr="00313CDD">
        <w:t>VIOLENCIA</w:t>
      </w:r>
      <w:bookmarkEnd w:id="62"/>
      <w:bookmarkEnd w:id="63"/>
      <w:bookmarkEnd w:id="64"/>
    </w:p>
    <w:p w14:paraId="65E4EDEC" w14:textId="77777777" w:rsidR="00DB14BC" w:rsidRPr="00313CDD" w:rsidRDefault="00DB14BC" w:rsidP="00AC0EE4">
      <w:pPr>
        <w:spacing w:before="0" w:after="0" w:line="240" w:lineRule="auto"/>
        <w:jc w:val="both"/>
        <w:rPr>
          <w:rFonts w:ascii="Calibri" w:hAnsi="Calibri" w:cs="Calibri"/>
          <w:color w:val="auto"/>
        </w:rPr>
      </w:pPr>
      <w:r w:rsidRPr="00313CDD">
        <w:rPr>
          <w:rFonts w:ascii="Calibri" w:hAnsi="Calibri" w:cs="Calibri"/>
          <w:color w:val="auto"/>
        </w:rPr>
        <w:t xml:space="preserve">La Organización Mundial de la Salud (OMS, 2003) la define como: el uso intencional de la fuerza o el poder físico, de hecho o como amenaza, contra uno mismo, otra persona o un grupo o comunidad, que cause o tenga muchas probabilidades de causar lesiones, muerte, daños psicológicos, trastornos del desarrollo o privaciones. </w:t>
      </w:r>
    </w:p>
    <w:p w14:paraId="1A885393" w14:textId="77777777" w:rsidR="00DB14BC" w:rsidRPr="00313CDD" w:rsidRDefault="00DB14BC" w:rsidP="00AC0EE4">
      <w:pPr>
        <w:spacing w:before="0" w:after="0" w:line="240" w:lineRule="auto"/>
        <w:jc w:val="both"/>
        <w:rPr>
          <w:rFonts w:ascii="Calibri" w:hAnsi="Calibri" w:cs="Calibri"/>
          <w:color w:val="auto"/>
        </w:rPr>
      </w:pPr>
      <w:r w:rsidRPr="00313CDD">
        <w:rPr>
          <w:rFonts w:ascii="Calibri" w:hAnsi="Calibri" w:cs="Calibri"/>
          <w:color w:val="auto"/>
        </w:rPr>
        <w:t>La inclusión de la palabra “poder”, además de la frase “uso intencional de la fuerza física”, amplía la naturaleza de un acto de violencia así como la comprensión convencional de la violencia para dar cabida a los actos que son el resultado de una relación de poder, incluidas las amenazas y la intimidación. Decir “uso del poder” también sirve para incluir el descuido o los actos por omisión, además de los actos de violencia por acción, más evidentes. Por lo tanto, debe entenderse que “el uso intencional de la fuerza o el poder físico” incluye el descuido y todos los tipos de maltrato físico, sexual y psíquico, así como el suicidio y otros actos de autoagresión.</w:t>
      </w:r>
    </w:p>
    <w:p w14:paraId="7AFAE3E6" w14:textId="77777777" w:rsidR="00DB14BC" w:rsidRPr="00313CDD" w:rsidRDefault="00DB14BC" w:rsidP="00AC0EE4">
      <w:pPr>
        <w:spacing w:before="0" w:after="0" w:line="240" w:lineRule="auto"/>
        <w:jc w:val="both"/>
        <w:rPr>
          <w:rFonts w:ascii="Calibri" w:hAnsi="Calibri" w:cs="Calibri"/>
          <w:color w:val="auto"/>
        </w:rPr>
      </w:pPr>
      <w:r w:rsidRPr="00313CDD">
        <w:rPr>
          <w:rFonts w:ascii="Calibri" w:hAnsi="Calibri" w:cs="Calibri"/>
          <w:color w:val="auto"/>
        </w:rPr>
        <w:t>La Organización Mundial de la Salud define la violencia teniendo en cuenta su relación con la salud o el bienestar de las personas. Ciertos comportamientos —como golpear al cónyuge— pueden ser considerados por algunas personas como prácticas culturales admisibles, pero se consideran actos de violencia con efectos importantes para la salud de la persona.</w:t>
      </w:r>
    </w:p>
    <w:p w14:paraId="0605E2EC" w14:textId="77777777" w:rsidR="00E62A23" w:rsidRPr="00313CDD" w:rsidRDefault="00E62A23" w:rsidP="00620538">
      <w:pPr>
        <w:pStyle w:val="Ttulo1"/>
      </w:pPr>
      <w:bookmarkStart w:id="65" w:name="_Toc2602801"/>
      <w:bookmarkStart w:id="66" w:name="_Toc2722085"/>
      <w:bookmarkStart w:id="67" w:name="_Toc536578373"/>
      <w:r w:rsidRPr="00620538">
        <w:t>VIOLENCIA CONTRA LA MUJER</w:t>
      </w:r>
      <w:bookmarkEnd w:id="65"/>
      <w:bookmarkEnd w:id="66"/>
      <w:r>
        <w:tab/>
      </w:r>
    </w:p>
    <w:p w14:paraId="2ADF2EA9" w14:textId="6269B5D3" w:rsidR="00E62A23" w:rsidRPr="00620538" w:rsidRDefault="00C91220" w:rsidP="00E62A23">
      <w:pPr>
        <w:spacing w:before="0" w:after="0" w:line="240" w:lineRule="auto"/>
        <w:jc w:val="both"/>
        <w:rPr>
          <w:rFonts w:ascii="Calibri" w:hAnsi="Calibri" w:cs="Calibri"/>
          <w:color w:val="auto"/>
        </w:rPr>
      </w:pPr>
      <w:r w:rsidRPr="00620538">
        <w:rPr>
          <w:rFonts w:ascii="Calibri" w:hAnsi="Calibri" w:cs="Calibri"/>
          <w:color w:val="auto"/>
        </w:rPr>
        <w:t>La Ley especial Integral para una vida Libre de Violencia para las Mujeres, establece en su artículo 8 literal k, que la violencia contra las mujeres “e</w:t>
      </w:r>
      <w:r w:rsidR="00E62A23" w:rsidRPr="00620538">
        <w:rPr>
          <w:rFonts w:ascii="Calibri" w:hAnsi="Calibri" w:cs="Calibri"/>
          <w:color w:val="auto"/>
        </w:rPr>
        <w:t>s cualquier acción basada en su género, que cause muerte, daño o sufrimiento físico, sexual o psicológico a la mujer tanto en el ámbito público como privado</w:t>
      </w:r>
      <w:r w:rsidRPr="00620538">
        <w:rPr>
          <w:rFonts w:ascii="Calibri" w:hAnsi="Calibri" w:cs="Calibri"/>
          <w:color w:val="auto"/>
        </w:rPr>
        <w:t>”</w:t>
      </w:r>
      <w:r w:rsidR="00E62A23" w:rsidRPr="00620538">
        <w:rPr>
          <w:rFonts w:ascii="Calibri" w:hAnsi="Calibri" w:cs="Calibri"/>
          <w:color w:val="auto"/>
        </w:rPr>
        <w:t xml:space="preserve">. </w:t>
      </w:r>
    </w:p>
    <w:p w14:paraId="4F0DC257" w14:textId="77777777" w:rsidR="00DB14BC" w:rsidRPr="00313CDD" w:rsidRDefault="00313CDD" w:rsidP="00313CDD">
      <w:pPr>
        <w:pStyle w:val="Ttulo1"/>
      </w:pPr>
      <w:bookmarkStart w:id="68" w:name="_Toc2602802"/>
      <w:bookmarkStart w:id="69" w:name="_Toc2722086"/>
      <w:r w:rsidRPr="00313CDD">
        <w:t>VIOLENCIA BASADA EN GÉNERO</w:t>
      </w:r>
      <w:bookmarkEnd w:id="67"/>
      <w:bookmarkEnd w:id="68"/>
      <w:bookmarkEnd w:id="69"/>
    </w:p>
    <w:p w14:paraId="5105FD9D" w14:textId="77777777" w:rsidR="00AB74E0" w:rsidRPr="00AB74E0" w:rsidRDefault="00AB74E0" w:rsidP="00AB74E0">
      <w:pPr>
        <w:spacing w:before="0" w:after="0" w:line="240" w:lineRule="auto"/>
        <w:jc w:val="both"/>
        <w:rPr>
          <w:rFonts w:ascii="Calibri" w:hAnsi="Calibri" w:cs="Calibri"/>
          <w:color w:val="auto"/>
        </w:rPr>
      </w:pPr>
      <w:r w:rsidRPr="00AB74E0">
        <w:rPr>
          <w:rFonts w:ascii="Calibri" w:hAnsi="Calibri" w:cs="Calibri"/>
          <w:color w:val="auto"/>
        </w:rPr>
        <w:t xml:space="preserve">Visibiliza in conjunto de dimensiones estructurales, políticas, institucionales, normativas, simbólicas y subjetivas que diferencian y posicionan a las personas según el sexo, la clase social, la edad, la pertenencia étnica y la orientación sexual; y que producen, sostienen o legitiman los actos violentos que se suscitan en las relaciones interpersonales. </w:t>
      </w:r>
    </w:p>
    <w:p w14:paraId="3677B03C" w14:textId="77777777" w:rsidR="00DB14BC" w:rsidRPr="00313CDD" w:rsidRDefault="00313CDD" w:rsidP="00313CDD">
      <w:pPr>
        <w:pStyle w:val="Ttulo1"/>
      </w:pPr>
      <w:bookmarkStart w:id="70" w:name="_Toc536578374"/>
      <w:bookmarkStart w:id="71" w:name="_Toc2602803"/>
      <w:bookmarkStart w:id="72" w:name="_Toc2722087"/>
      <w:r w:rsidRPr="00313CDD">
        <w:lastRenderedPageBreak/>
        <w:t>VÍCTIMA EN CONDICIONES DE MAYOR SITUACIÓN DE VULNERABILIDAD</w:t>
      </w:r>
      <w:bookmarkEnd w:id="70"/>
      <w:bookmarkEnd w:id="71"/>
      <w:bookmarkEnd w:id="72"/>
    </w:p>
    <w:p w14:paraId="21D33F49" w14:textId="4B354AC4" w:rsidR="00B60FBA" w:rsidRPr="00313CDD" w:rsidRDefault="00DB14BC" w:rsidP="00AC0EE4">
      <w:pPr>
        <w:spacing w:before="0" w:after="0" w:line="240" w:lineRule="auto"/>
        <w:jc w:val="both"/>
        <w:rPr>
          <w:rFonts w:ascii="Calibri" w:hAnsi="Calibri" w:cs="Calibri"/>
          <w:color w:val="auto"/>
        </w:rPr>
      </w:pPr>
      <w:r w:rsidRPr="00313CDD">
        <w:rPr>
          <w:rFonts w:ascii="Calibri" w:hAnsi="Calibri" w:cs="Calibri"/>
          <w:color w:val="auto"/>
        </w:rPr>
        <w:t xml:space="preserve">Se reconoce que existen víctimas de delito o violencia que, por su condición específica, se encuentran en una condición de mayor vulnerabilidad de sus derechos por diferentes motivos, entre ellos la edad, el sexo, la orientación no heterosexual, la identidad transgénero, la discapacidad, la raza, el origen étnico, u otra condición, a quienes se les brindará la atención de manera diferenciada y prioritaria para compensar dichas vulnerabilidades. Son aquellas personas que por razones de orden natural o social son proclives o propensas a caer en una situación de indefensión por su condición; por la cual, son acreedores de un trato social especial y de un régimen jurídico diferenciado. </w:t>
      </w:r>
      <w:r w:rsidR="009A5A7D">
        <w:rPr>
          <w:rFonts w:ascii="Calibri" w:hAnsi="Calibri" w:cs="Calibri"/>
          <w:color w:val="auto"/>
        </w:rPr>
        <w:t>(Menéndez Leal, 2006)</w:t>
      </w:r>
    </w:p>
    <w:p w14:paraId="402F8DE4" w14:textId="32EBA9C9" w:rsidR="00DB14BC" w:rsidRPr="00313CDD" w:rsidRDefault="00620538" w:rsidP="00313CDD">
      <w:pPr>
        <w:pStyle w:val="Ttulo1"/>
      </w:pPr>
      <w:bookmarkStart w:id="73" w:name="_Toc2722088"/>
      <w:r>
        <w:t>RUTA DE ATENCIÓN</w:t>
      </w:r>
      <w:bookmarkEnd w:id="73"/>
      <w:r>
        <w:t xml:space="preserve"> </w:t>
      </w:r>
    </w:p>
    <w:p w14:paraId="10FCED19" w14:textId="77777777" w:rsidR="00620538" w:rsidRPr="00620538" w:rsidRDefault="00620538" w:rsidP="00620538">
      <w:pPr>
        <w:spacing w:before="0" w:after="0" w:line="240" w:lineRule="auto"/>
        <w:jc w:val="both"/>
        <w:rPr>
          <w:rFonts w:ascii="Calibri" w:hAnsi="Calibri" w:cs="Calibri"/>
          <w:color w:val="auto"/>
        </w:rPr>
      </w:pPr>
      <w:bookmarkStart w:id="74" w:name="_Toc536578376"/>
      <w:bookmarkStart w:id="75" w:name="_Toc2602805"/>
      <w:r w:rsidRPr="00620538">
        <w:rPr>
          <w:rFonts w:ascii="Calibri" w:hAnsi="Calibri" w:cs="Calibri"/>
          <w:color w:val="auto"/>
        </w:rPr>
        <w:t xml:space="preserve">La ruta de atención a víctimas de violencia se entiende como el conjunto de acciones articuladas que responden a los mandatos normativos para garantizar la protección de las víctimas, su recuperación y la restitución de los derechos. </w:t>
      </w:r>
    </w:p>
    <w:p w14:paraId="52209CF1" w14:textId="77777777" w:rsidR="00620538" w:rsidRPr="00620538" w:rsidRDefault="00620538" w:rsidP="00620538">
      <w:pPr>
        <w:spacing w:before="0" w:after="0" w:line="240" w:lineRule="auto"/>
        <w:jc w:val="both"/>
        <w:rPr>
          <w:rFonts w:ascii="Calibri" w:hAnsi="Calibri" w:cs="Calibri"/>
          <w:color w:val="auto"/>
        </w:rPr>
      </w:pPr>
      <w:r w:rsidRPr="00620538">
        <w:rPr>
          <w:rFonts w:ascii="Calibri" w:hAnsi="Calibri" w:cs="Calibri"/>
          <w:color w:val="auto"/>
        </w:rPr>
        <w:t>Comprende las actuaciones internas de cada institución para abordar a la víctima de acuerdo con sus competencias y la coordinación de las intervenciones intersectoriales para la atención y el acceso a la justicia</w:t>
      </w:r>
    </w:p>
    <w:p w14:paraId="4831A09E" w14:textId="77777777" w:rsidR="00620538" w:rsidRPr="00620538" w:rsidRDefault="00620538" w:rsidP="00620538">
      <w:pPr>
        <w:spacing w:before="0" w:after="0" w:line="240" w:lineRule="auto"/>
        <w:jc w:val="both"/>
        <w:rPr>
          <w:rFonts w:ascii="Calibri" w:hAnsi="Calibri" w:cs="Calibri"/>
          <w:color w:val="auto"/>
        </w:rPr>
      </w:pPr>
      <w:r w:rsidRPr="00620538">
        <w:rPr>
          <w:rFonts w:ascii="Calibri" w:hAnsi="Calibri" w:cs="Calibri"/>
          <w:color w:val="auto"/>
        </w:rPr>
        <w:t>Considerando que cada caso es único y particular por las condiciones individuales de las víctimas, por el tipo de violencia presentado y por la oferta de servicios y disponibilidad institucional en los territorios, la ruta intersectorial se construye localmente involucrando a todas las entidades corresponsables en materia de salud, protección y justicia y tomando en cuenta los análisis de la situación y de determinantes sociales en cada territorio.</w:t>
      </w:r>
    </w:p>
    <w:p w14:paraId="2362C590" w14:textId="77777777" w:rsidR="00DB14BC" w:rsidRPr="00313CDD" w:rsidRDefault="00313CDD" w:rsidP="00313CDD">
      <w:pPr>
        <w:pStyle w:val="Ttulo1"/>
      </w:pPr>
      <w:bookmarkStart w:id="76" w:name="_Toc2722089"/>
      <w:r w:rsidRPr="00313CDD">
        <w:t>DESPLAZAMIENTO FORZADO INTERNO</w:t>
      </w:r>
      <w:bookmarkEnd w:id="74"/>
      <w:bookmarkEnd w:id="75"/>
      <w:bookmarkEnd w:id="76"/>
    </w:p>
    <w:p w14:paraId="1F41ED9F" w14:textId="77777777" w:rsidR="00B60FBA" w:rsidRPr="00313CDD" w:rsidRDefault="00B60FBA" w:rsidP="00AC0EE4">
      <w:pPr>
        <w:spacing w:before="0" w:after="0" w:line="240" w:lineRule="auto"/>
        <w:jc w:val="both"/>
        <w:rPr>
          <w:rFonts w:ascii="Calibri" w:hAnsi="Calibri" w:cs="Calibri"/>
          <w:color w:val="auto"/>
        </w:rPr>
      </w:pPr>
      <w:r w:rsidRPr="00313CDD">
        <w:rPr>
          <w:rFonts w:ascii="Calibri" w:hAnsi="Calibri" w:cs="Calibri"/>
          <w:color w:val="auto"/>
        </w:rPr>
        <w:t>“A los efectos de estos Principios, se entiende por desplazados internos las personas o grupos de personas que se han visto forzadas u obligadas a escapar o huir de su hogar o de su lugar de residencia habitual, en particular como resultado o para evitar los efectos de un conflicto armado, de situaciones de violencia generalizada, de violaciones de los derechos humanos o de catástrofes naturales o provocadas por el ser humano, y que no han cruzado una frontera estatal internacionalmente reconocida” (Principios Rectores de los desplazamientos internos, ONU, 1998)</w:t>
      </w:r>
    </w:p>
    <w:p w14:paraId="3F45AB1A" w14:textId="77777777" w:rsidR="00DB14BC" w:rsidRPr="00313CDD" w:rsidRDefault="00313CDD" w:rsidP="00313CDD">
      <w:pPr>
        <w:pStyle w:val="Ttulo1"/>
      </w:pPr>
      <w:bookmarkStart w:id="77" w:name="_Toc536578377"/>
      <w:bookmarkStart w:id="78" w:name="_Toc2602806"/>
      <w:bookmarkStart w:id="79" w:name="_Toc2722090"/>
      <w:r w:rsidRPr="00313CDD">
        <w:t>TRATA DE PERSONAS</w:t>
      </w:r>
      <w:bookmarkEnd w:id="77"/>
      <w:bookmarkEnd w:id="78"/>
      <w:bookmarkEnd w:id="79"/>
    </w:p>
    <w:p w14:paraId="6EC1E314" w14:textId="77777777" w:rsidR="00477785" w:rsidRPr="00313CDD" w:rsidRDefault="00477785" w:rsidP="00AC0EE4">
      <w:pPr>
        <w:spacing w:before="0" w:after="0" w:line="240" w:lineRule="auto"/>
        <w:jc w:val="both"/>
        <w:rPr>
          <w:rFonts w:ascii="Calibri" w:hAnsi="Calibri" w:cs="Calibri"/>
          <w:color w:val="auto"/>
        </w:rPr>
      </w:pPr>
      <w:r w:rsidRPr="00313CDD">
        <w:rPr>
          <w:rFonts w:ascii="Calibri" w:hAnsi="Calibri" w:cs="Calibri"/>
          <w:color w:val="auto"/>
        </w:rPr>
        <w:t>La Ley Especial contra la Trata de Personas define el delito como: “El que entregue, capte, transporte, traslade, reciba o acoja personas, dentro o fuera del territorio nacional o facilite, promueva o favorezca, para ejecutar o permitir que otros realicen cualquier actividad de explotación humana”</w:t>
      </w:r>
    </w:p>
    <w:p w14:paraId="1F315FEB" w14:textId="77777777" w:rsidR="00DB14BC" w:rsidRPr="00313CDD" w:rsidRDefault="00DB14BC" w:rsidP="00AC0EE4">
      <w:pPr>
        <w:spacing w:before="0" w:after="0" w:line="240" w:lineRule="auto"/>
        <w:jc w:val="both"/>
        <w:rPr>
          <w:rFonts w:ascii="Calibri" w:hAnsi="Calibri" w:cs="Calibri"/>
          <w:color w:val="auto"/>
        </w:rPr>
      </w:pPr>
      <w:r w:rsidRPr="00313CDD">
        <w:rPr>
          <w:rFonts w:ascii="Calibri" w:hAnsi="Calibri" w:cs="Calibri"/>
          <w:color w:val="auto"/>
        </w:rPr>
        <w:t>La explotación sexual comercial es</w:t>
      </w:r>
      <w:r w:rsidR="00477785" w:rsidRPr="00313CDD">
        <w:rPr>
          <w:rFonts w:ascii="Calibri" w:hAnsi="Calibri" w:cs="Calibri"/>
          <w:color w:val="auto"/>
        </w:rPr>
        <w:t xml:space="preserve"> solo</w:t>
      </w:r>
      <w:r w:rsidRPr="00313CDD">
        <w:rPr>
          <w:rFonts w:ascii="Calibri" w:hAnsi="Calibri" w:cs="Calibri"/>
          <w:color w:val="auto"/>
        </w:rPr>
        <w:t xml:space="preserve"> una de las 12 modalidades de trata de personas que más afecta a niños, niñas y adolescentes.</w:t>
      </w:r>
    </w:p>
    <w:p w14:paraId="44397258" w14:textId="77777777" w:rsidR="00DB14BC" w:rsidRPr="00313CDD" w:rsidRDefault="00DB14BC" w:rsidP="00AC0EE4">
      <w:pPr>
        <w:spacing w:before="0" w:after="0" w:line="240" w:lineRule="auto"/>
        <w:jc w:val="both"/>
        <w:rPr>
          <w:rFonts w:ascii="Calibri" w:hAnsi="Calibri" w:cs="Calibri"/>
          <w:color w:val="auto"/>
        </w:rPr>
      </w:pPr>
      <w:r w:rsidRPr="00313CDD">
        <w:rPr>
          <w:rFonts w:ascii="Calibri" w:hAnsi="Calibri" w:cs="Calibri"/>
          <w:color w:val="auto"/>
        </w:rPr>
        <w:t>Pero trata no solo es violencia sexual infantil, sino también mendicidad y trabajo forzado, entre otras, que se refleja sobretodo en actividades agrícolas, domésticas y construcción en el sector informal.</w:t>
      </w:r>
    </w:p>
    <w:p w14:paraId="6AE467BE" w14:textId="77777777" w:rsidR="00DB14BC" w:rsidRPr="00313CDD" w:rsidRDefault="00DB14BC" w:rsidP="00AC0EE4">
      <w:pPr>
        <w:spacing w:before="0" w:after="0" w:line="240" w:lineRule="auto"/>
        <w:jc w:val="both"/>
        <w:rPr>
          <w:rFonts w:ascii="Calibri" w:hAnsi="Calibri" w:cs="Calibri"/>
          <w:color w:val="auto"/>
        </w:rPr>
      </w:pPr>
      <w:r w:rsidRPr="00313CDD">
        <w:rPr>
          <w:rFonts w:ascii="Calibri" w:hAnsi="Calibri" w:cs="Calibri"/>
          <w:color w:val="auto"/>
        </w:rPr>
        <w:lastRenderedPageBreak/>
        <w:t>El país casi no registra, por este tipo de abusos, condenas o capturas de imputados. Con la nueva Ley Especial contra la Trata de Personas, que entró en vigencia en enero de 2015 y que auguraba más resultados, los informes de las autoridades solo revelan nueve casos que han sido referidos a los tribunales en los últimos dos años, tres en el primero y siete en el 2016.</w:t>
      </w:r>
    </w:p>
    <w:p w14:paraId="576CD2B1" w14:textId="77777777" w:rsidR="00012C89" w:rsidRPr="00313CDD" w:rsidRDefault="00313CDD" w:rsidP="00313CDD">
      <w:pPr>
        <w:pStyle w:val="Ttulo1"/>
      </w:pPr>
      <w:bookmarkStart w:id="80" w:name="_Toc536578378"/>
      <w:bookmarkStart w:id="81" w:name="_Toc2602807"/>
      <w:bookmarkStart w:id="82" w:name="_Toc2722091"/>
      <w:r w:rsidRPr="00313CDD">
        <w:t>EXPLOTACIÓN HUMANA</w:t>
      </w:r>
      <w:bookmarkEnd w:id="80"/>
      <w:bookmarkEnd w:id="81"/>
      <w:bookmarkEnd w:id="82"/>
    </w:p>
    <w:p w14:paraId="04DBB515" w14:textId="77777777" w:rsidR="00012C89" w:rsidRPr="00313CDD" w:rsidRDefault="00012C89" w:rsidP="00AC0EE4">
      <w:pPr>
        <w:spacing w:before="0" w:after="0" w:line="240" w:lineRule="auto"/>
        <w:jc w:val="both"/>
        <w:rPr>
          <w:rFonts w:ascii="Calibri" w:hAnsi="Calibri" w:cs="Calibri"/>
          <w:color w:val="auto"/>
        </w:rPr>
      </w:pPr>
      <w:r w:rsidRPr="00313CDD">
        <w:rPr>
          <w:rFonts w:ascii="Calibri" w:hAnsi="Calibri" w:cs="Calibri"/>
          <w:color w:val="auto"/>
        </w:rPr>
        <w:t>La Ley Especial contra la Trata de Personas define que la explotación humana ocurre cuando “una persona dispusiere de la integridad física de otra para realizar actividades de explotación sexual en sus distintas modalidades; explotación sexual comercial en el sector del turismo; esclavitud; servidumbre; trabajo forzado; explotación de la mendicidad; embarazo forzado; matrimonio o unión forzada; adopción fraudulenta; así como para extraer, traficar, fecundar u obtener ilícitamente órganos, tejidos, fluidos, células, embriones humanos o para la utilización de personas en la experimentación clínica o farmacológica; así como la utilización de niñas, niños o adolescentes en actividades criminales o de otro tipo para sí o un tercero. Esto incluye los actos de prostitución y pornografía”.</w:t>
      </w:r>
    </w:p>
    <w:p w14:paraId="7BBEA5DD" w14:textId="77777777" w:rsidR="00012C89" w:rsidRPr="00313CDD" w:rsidRDefault="00313CDD" w:rsidP="00313CDD">
      <w:pPr>
        <w:pStyle w:val="Ttulo1"/>
      </w:pPr>
      <w:bookmarkStart w:id="83" w:name="_Toc536578379"/>
      <w:bookmarkStart w:id="84" w:name="_Toc2602808"/>
      <w:bookmarkStart w:id="85" w:name="_Toc2722092"/>
      <w:r w:rsidRPr="00313CDD">
        <w:t>MODALIDADES DE LA EXPLOTACIÓN HUMANA</w:t>
      </w:r>
      <w:bookmarkEnd w:id="83"/>
      <w:bookmarkEnd w:id="84"/>
      <w:bookmarkEnd w:id="85"/>
    </w:p>
    <w:p w14:paraId="5BEE1B2D" w14:textId="568217D2" w:rsidR="009D632A" w:rsidRPr="00313CDD" w:rsidRDefault="009D632A" w:rsidP="00AC0EE4">
      <w:pPr>
        <w:spacing w:before="0" w:after="0" w:line="240" w:lineRule="auto"/>
        <w:rPr>
          <w:rFonts w:ascii="Calibri" w:hAnsi="Calibri" w:cs="Calibri"/>
          <w:color w:val="auto"/>
        </w:rPr>
      </w:pPr>
      <w:r w:rsidRPr="00313CDD">
        <w:rPr>
          <w:rFonts w:ascii="Calibri" w:hAnsi="Calibri" w:cs="Calibri"/>
          <w:color w:val="auto"/>
        </w:rPr>
        <w:t>De acuerdo a la Ley Especial contra la Trata de Personas en El Salvador, las modalidades de la explotación humana son:</w:t>
      </w:r>
    </w:p>
    <w:p w14:paraId="58956BFB" w14:textId="77777777" w:rsidR="00313CDD" w:rsidRDefault="00012C89" w:rsidP="00313CDD">
      <w:pPr>
        <w:pStyle w:val="Ttulo2"/>
      </w:pPr>
      <w:bookmarkStart w:id="86" w:name="_Toc536578380"/>
      <w:bookmarkStart w:id="87" w:name="_Toc2602809"/>
      <w:bookmarkStart w:id="88" w:name="_Toc2722093"/>
      <w:r w:rsidRPr="00313CDD">
        <w:rPr>
          <w:sz w:val="22"/>
        </w:rPr>
        <w:t xml:space="preserve">A) </w:t>
      </w:r>
      <w:r w:rsidR="00313CDD">
        <w:t>Servidumbre</w:t>
      </w:r>
      <w:bookmarkEnd w:id="86"/>
      <w:bookmarkEnd w:id="87"/>
      <w:bookmarkEnd w:id="88"/>
    </w:p>
    <w:p w14:paraId="775C65D4" w14:textId="77777777" w:rsidR="00012C89" w:rsidRPr="00313CDD" w:rsidRDefault="00313CDD" w:rsidP="00313CDD">
      <w:pPr>
        <w:spacing w:before="0" w:after="0" w:line="240" w:lineRule="auto"/>
        <w:ind w:left="720"/>
        <w:jc w:val="both"/>
        <w:rPr>
          <w:rFonts w:ascii="Calibri" w:hAnsi="Calibri" w:cs="Calibri"/>
          <w:color w:val="auto"/>
        </w:rPr>
      </w:pPr>
      <w:r>
        <w:rPr>
          <w:rFonts w:ascii="Calibri" w:hAnsi="Calibri" w:cs="Calibri"/>
          <w:color w:val="auto"/>
        </w:rPr>
        <w:t>E</w:t>
      </w:r>
      <w:r w:rsidR="00012C89" w:rsidRPr="00313CDD">
        <w:rPr>
          <w:rFonts w:ascii="Calibri" w:hAnsi="Calibri" w:cs="Calibri"/>
          <w:color w:val="auto"/>
        </w:rPr>
        <w:t>stado de dependencia o sometimiento de la voluntad, en el que el tratante induce u obliga a la víctima de Trata de Personas a realizar actos, trabajos o a prestar servicios.</w:t>
      </w:r>
    </w:p>
    <w:p w14:paraId="2EBB7A91" w14:textId="77777777" w:rsidR="00313CDD" w:rsidRDefault="00012C89" w:rsidP="00313CDD">
      <w:pPr>
        <w:pStyle w:val="Ttulo2"/>
      </w:pPr>
      <w:bookmarkStart w:id="89" w:name="_Toc536578381"/>
      <w:bookmarkStart w:id="90" w:name="_Toc2602810"/>
      <w:bookmarkStart w:id="91" w:name="_Toc2722094"/>
      <w:r w:rsidRPr="00313CDD">
        <w:rPr>
          <w:sz w:val="22"/>
        </w:rPr>
        <w:t xml:space="preserve">B) </w:t>
      </w:r>
      <w:r w:rsidR="00313CDD">
        <w:t>Explotación Sexual</w:t>
      </w:r>
      <w:bookmarkEnd w:id="89"/>
      <w:bookmarkEnd w:id="90"/>
      <w:bookmarkEnd w:id="91"/>
    </w:p>
    <w:p w14:paraId="6959CC96" w14:textId="77777777" w:rsidR="00012C89" w:rsidRPr="00313CDD" w:rsidRDefault="00313CDD" w:rsidP="00313CDD">
      <w:pPr>
        <w:spacing w:before="0" w:after="0" w:line="240" w:lineRule="auto"/>
        <w:ind w:left="720"/>
        <w:jc w:val="both"/>
        <w:rPr>
          <w:rFonts w:ascii="Calibri" w:hAnsi="Calibri" w:cs="Calibri"/>
          <w:color w:val="auto"/>
        </w:rPr>
      </w:pPr>
      <w:r>
        <w:rPr>
          <w:rFonts w:ascii="Calibri" w:hAnsi="Calibri" w:cs="Calibri"/>
          <w:color w:val="auto"/>
        </w:rPr>
        <w:t>T</w:t>
      </w:r>
      <w:r w:rsidR="00012C89" w:rsidRPr="00313CDD">
        <w:rPr>
          <w:rFonts w:ascii="Calibri" w:hAnsi="Calibri" w:cs="Calibri"/>
          <w:color w:val="auto"/>
        </w:rPr>
        <w:t>odas las acciones tendientes a inducir u obligar a una persona a realizar actos de tipo sexual o erótico, con la finalidad de obtener un beneficio económico o de otro tipo para sí o un tercero. Esto incluye los actos de prostitución y pornografía;</w:t>
      </w:r>
    </w:p>
    <w:p w14:paraId="350A945F" w14:textId="77777777" w:rsidR="00313CDD" w:rsidRDefault="00012C89" w:rsidP="00313CDD">
      <w:pPr>
        <w:pStyle w:val="Ttulo2"/>
      </w:pPr>
      <w:bookmarkStart w:id="92" w:name="_Toc536578382"/>
      <w:bookmarkStart w:id="93" w:name="_Toc2602811"/>
      <w:bookmarkStart w:id="94" w:name="_Toc2722095"/>
      <w:r w:rsidRPr="00313CDD">
        <w:rPr>
          <w:sz w:val="22"/>
        </w:rPr>
        <w:t>C) Explotación Sexual Com</w:t>
      </w:r>
      <w:r w:rsidR="00313CDD">
        <w:t>ercial en el Sector del Turismo</w:t>
      </w:r>
      <w:bookmarkEnd w:id="92"/>
      <w:bookmarkEnd w:id="93"/>
      <w:bookmarkEnd w:id="94"/>
    </w:p>
    <w:p w14:paraId="71EAE058" w14:textId="2E541E37" w:rsidR="00012C89" w:rsidRPr="00313CDD" w:rsidRDefault="00313CDD" w:rsidP="00313CDD">
      <w:pPr>
        <w:spacing w:before="0" w:after="0" w:line="240" w:lineRule="auto"/>
        <w:ind w:left="720"/>
        <w:jc w:val="both"/>
        <w:rPr>
          <w:rFonts w:ascii="Calibri" w:hAnsi="Calibri" w:cs="Calibri"/>
          <w:color w:val="auto"/>
        </w:rPr>
      </w:pPr>
      <w:r>
        <w:rPr>
          <w:rFonts w:ascii="Calibri" w:hAnsi="Calibri" w:cs="Calibri"/>
          <w:color w:val="auto"/>
        </w:rPr>
        <w:t>L</w:t>
      </w:r>
      <w:r w:rsidR="00012C89" w:rsidRPr="00313CDD">
        <w:rPr>
          <w:rFonts w:ascii="Calibri" w:hAnsi="Calibri" w:cs="Calibri"/>
          <w:color w:val="auto"/>
        </w:rPr>
        <w:t>a utilización de personas en actividades con fines sexuales, utilizando</w:t>
      </w:r>
      <w:r w:rsidR="009A5A7D">
        <w:rPr>
          <w:rFonts w:ascii="Calibri" w:hAnsi="Calibri" w:cs="Calibri"/>
          <w:color w:val="auto"/>
        </w:rPr>
        <w:t xml:space="preserve"> </w:t>
      </w:r>
      <w:r w:rsidR="00012C89" w:rsidRPr="00313CDD">
        <w:rPr>
          <w:rFonts w:ascii="Calibri" w:hAnsi="Calibri" w:cs="Calibri"/>
          <w:color w:val="auto"/>
        </w:rPr>
        <w:t>para ese fin</w:t>
      </w:r>
      <w:r w:rsidR="009A5A7D">
        <w:rPr>
          <w:rFonts w:ascii="Calibri" w:hAnsi="Calibri" w:cs="Calibri"/>
          <w:color w:val="auto"/>
        </w:rPr>
        <w:t xml:space="preserve"> </w:t>
      </w:r>
      <w:r w:rsidR="00012C89" w:rsidRPr="00313CDD">
        <w:rPr>
          <w:rFonts w:ascii="Calibri" w:hAnsi="Calibri" w:cs="Calibri"/>
          <w:color w:val="auto"/>
        </w:rPr>
        <w:t>los servicios e instalaciones turísticas</w:t>
      </w:r>
    </w:p>
    <w:p w14:paraId="5AAD7605" w14:textId="77777777" w:rsidR="00313CDD" w:rsidRDefault="00012C89" w:rsidP="00313CDD">
      <w:pPr>
        <w:pStyle w:val="Ttulo2"/>
      </w:pPr>
      <w:bookmarkStart w:id="95" w:name="_Toc536578383"/>
      <w:bookmarkStart w:id="96" w:name="_Toc2602812"/>
      <w:bookmarkStart w:id="97" w:name="_Toc2722096"/>
      <w:r w:rsidRPr="00313CDD">
        <w:t>D) Trabajo Forzado</w:t>
      </w:r>
      <w:bookmarkEnd w:id="95"/>
      <w:bookmarkEnd w:id="96"/>
      <w:bookmarkEnd w:id="97"/>
    </w:p>
    <w:p w14:paraId="4B9586F1" w14:textId="77777777" w:rsidR="00012C89" w:rsidRPr="00313CDD" w:rsidRDefault="00313CDD" w:rsidP="00313CDD">
      <w:pPr>
        <w:spacing w:before="0" w:after="0" w:line="240" w:lineRule="auto"/>
        <w:ind w:left="720"/>
        <w:jc w:val="both"/>
        <w:rPr>
          <w:rFonts w:ascii="Calibri" w:hAnsi="Calibri" w:cs="Calibri"/>
          <w:color w:val="auto"/>
        </w:rPr>
      </w:pPr>
      <w:r>
        <w:rPr>
          <w:rFonts w:ascii="Calibri" w:hAnsi="Calibri" w:cs="Calibri"/>
          <w:color w:val="auto"/>
        </w:rPr>
        <w:t>L</w:t>
      </w:r>
      <w:r w:rsidR="00012C89" w:rsidRPr="00313CDD">
        <w:rPr>
          <w:rFonts w:ascii="Calibri" w:hAnsi="Calibri" w:cs="Calibri"/>
          <w:color w:val="auto"/>
        </w:rPr>
        <w:t>abor o servicio exigido a una persona, bajo amenaza o coacción</w:t>
      </w:r>
    </w:p>
    <w:p w14:paraId="42669F52" w14:textId="77777777" w:rsidR="00313CDD" w:rsidRDefault="00012C89" w:rsidP="00313CDD">
      <w:pPr>
        <w:pStyle w:val="Ttulo2"/>
      </w:pPr>
      <w:bookmarkStart w:id="98" w:name="_Toc536578384"/>
      <w:bookmarkStart w:id="99" w:name="_Toc2602813"/>
      <w:bookmarkStart w:id="100" w:name="_Toc2722097"/>
      <w:r w:rsidRPr="00313CDD">
        <w:rPr>
          <w:sz w:val="22"/>
        </w:rPr>
        <w:t xml:space="preserve">E) </w:t>
      </w:r>
      <w:r w:rsidR="00313CDD">
        <w:t>Esclavitud</w:t>
      </w:r>
      <w:bookmarkEnd w:id="98"/>
      <w:bookmarkEnd w:id="99"/>
      <w:bookmarkEnd w:id="100"/>
    </w:p>
    <w:p w14:paraId="75FAE979" w14:textId="77777777" w:rsidR="00012C89" w:rsidRPr="00313CDD" w:rsidRDefault="00313CDD" w:rsidP="00313CDD">
      <w:pPr>
        <w:spacing w:before="0" w:after="0" w:line="240" w:lineRule="auto"/>
        <w:ind w:left="720"/>
        <w:jc w:val="both"/>
        <w:rPr>
          <w:rFonts w:ascii="Calibri" w:hAnsi="Calibri" w:cs="Calibri"/>
          <w:color w:val="auto"/>
        </w:rPr>
      </w:pPr>
      <w:r>
        <w:rPr>
          <w:rFonts w:ascii="Calibri" w:hAnsi="Calibri" w:cs="Calibri"/>
          <w:color w:val="auto"/>
        </w:rPr>
        <w:t>E</w:t>
      </w:r>
      <w:r w:rsidR="00012C89" w:rsidRPr="00313CDD">
        <w:rPr>
          <w:rFonts w:ascii="Calibri" w:hAnsi="Calibri" w:cs="Calibri"/>
          <w:color w:val="auto"/>
        </w:rPr>
        <w:t>stado o condición de una persona, sobre la cual se ejerce la voluntad o el control absoluto de otra persona, hasta el punto que es tratada como un objeto</w:t>
      </w:r>
    </w:p>
    <w:p w14:paraId="35DBBB3F" w14:textId="77777777" w:rsidR="00313CDD" w:rsidRDefault="00313CDD" w:rsidP="00313CDD">
      <w:pPr>
        <w:pStyle w:val="Ttulo2"/>
      </w:pPr>
      <w:bookmarkStart w:id="101" w:name="_Toc536578385"/>
      <w:bookmarkStart w:id="102" w:name="_Toc2602814"/>
      <w:bookmarkStart w:id="103" w:name="_Toc2722098"/>
      <w:r>
        <w:t>F) Mendicidad Forzada</w:t>
      </w:r>
      <w:bookmarkEnd w:id="101"/>
      <w:bookmarkEnd w:id="102"/>
      <w:bookmarkEnd w:id="103"/>
    </w:p>
    <w:p w14:paraId="49AB3621" w14:textId="77777777" w:rsidR="00012C89" w:rsidRPr="00313CDD" w:rsidRDefault="00313CDD" w:rsidP="00313CDD">
      <w:pPr>
        <w:spacing w:before="0" w:after="0" w:line="240" w:lineRule="auto"/>
        <w:ind w:left="720"/>
        <w:jc w:val="both"/>
        <w:rPr>
          <w:rFonts w:ascii="Calibri" w:hAnsi="Calibri" w:cs="Calibri"/>
          <w:color w:val="auto"/>
        </w:rPr>
      </w:pPr>
      <w:r>
        <w:rPr>
          <w:rFonts w:ascii="Calibri" w:hAnsi="Calibri" w:cs="Calibri"/>
          <w:color w:val="auto"/>
        </w:rPr>
        <w:t>E</w:t>
      </w:r>
      <w:r w:rsidR="00012C89" w:rsidRPr="00313CDD">
        <w:rPr>
          <w:rFonts w:ascii="Calibri" w:hAnsi="Calibri" w:cs="Calibri"/>
          <w:color w:val="auto"/>
        </w:rPr>
        <w:t>s la explotación de una o más personas, obligándolas o utilizándolas para pedir dinero u otro beneficio a favor del tratante</w:t>
      </w:r>
    </w:p>
    <w:p w14:paraId="48486C73" w14:textId="77777777" w:rsidR="00313CDD" w:rsidRDefault="00477785" w:rsidP="00313CDD">
      <w:pPr>
        <w:pStyle w:val="Ttulo2"/>
      </w:pPr>
      <w:bookmarkStart w:id="104" w:name="_Toc536578386"/>
      <w:bookmarkStart w:id="105" w:name="_Toc2602815"/>
      <w:bookmarkStart w:id="106" w:name="_Toc2722099"/>
      <w:r w:rsidRPr="00313CDD">
        <w:t xml:space="preserve">G) </w:t>
      </w:r>
      <w:r w:rsidR="00012C89" w:rsidRPr="00313CDD">
        <w:t>Embarazo</w:t>
      </w:r>
      <w:r w:rsidR="00313CDD">
        <w:t xml:space="preserve"> Forzado</w:t>
      </w:r>
      <w:bookmarkEnd w:id="104"/>
      <w:bookmarkEnd w:id="105"/>
      <w:bookmarkEnd w:id="106"/>
    </w:p>
    <w:p w14:paraId="1D75572A" w14:textId="77777777" w:rsidR="00012C89" w:rsidRPr="00313CDD" w:rsidRDefault="00313CDD" w:rsidP="00313CDD">
      <w:pPr>
        <w:spacing w:before="0" w:after="0" w:line="240" w:lineRule="auto"/>
        <w:ind w:left="720"/>
        <w:jc w:val="both"/>
        <w:rPr>
          <w:rFonts w:ascii="Calibri" w:hAnsi="Calibri" w:cs="Calibri"/>
          <w:color w:val="auto"/>
        </w:rPr>
      </w:pPr>
      <w:r>
        <w:rPr>
          <w:rFonts w:ascii="Calibri" w:hAnsi="Calibri" w:cs="Calibri"/>
          <w:color w:val="auto"/>
        </w:rPr>
        <w:t>I</w:t>
      </w:r>
      <w:r w:rsidR="00012C89" w:rsidRPr="00313CDD">
        <w:rPr>
          <w:rFonts w:ascii="Calibri" w:hAnsi="Calibri" w:cs="Calibri"/>
          <w:color w:val="auto"/>
        </w:rPr>
        <w:t>nducción a una niña, adolescente o mujer a través de la fuerza o engaño para quedar embarazada, independientemente de la finalidad</w:t>
      </w:r>
    </w:p>
    <w:p w14:paraId="399DA280" w14:textId="77777777" w:rsidR="00313CDD" w:rsidRDefault="00477785" w:rsidP="00313CDD">
      <w:pPr>
        <w:pStyle w:val="Ttulo2"/>
      </w:pPr>
      <w:bookmarkStart w:id="107" w:name="_Toc536578387"/>
      <w:bookmarkStart w:id="108" w:name="_Toc2602816"/>
      <w:bookmarkStart w:id="109" w:name="_Toc2722100"/>
      <w:r w:rsidRPr="00313CDD">
        <w:rPr>
          <w:sz w:val="22"/>
        </w:rPr>
        <w:lastRenderedPageBreak/>
        <w:t xml:space="preserve">H) </w:t>
      </w:r>
      <w:r w:rsidR="00313CDD">
        <w:t>Matrimonio o Unión Forzada</w:t>
      </w:r>
      <w:bookmarkEnd w:id="107"/>
      <w:bookmarkEnd w:id="108"/>
      <w:bookmarkEnd w:id="109"/>
    </w:p>
    <w:p w14:paraId="6F6FE3D6" w14:textId="77777777" w:rsidR="00012C89" w:rsidRPr="00313CDD" w:rsidRDefault="00313CDD" w:rsidP="00313CDD">
      <w:pPr>
        <w:spacing w:before="0" w:after="0" w:line="240" w:lineRule="auto"/>
        <w:ind w:left="720"/>
        <w:jc w:val="both"/>
        <w:rPr>
          <w:rFonts w:ascii="Calibri" w:hAnsi="Calibri" w:cs="Calibri"/>
          <w:color w:val="auto"/>
        </w:rPr>
      </w:pPr>
      <w:r>
        <w:rPr>
          <w:rFonts w:ascii="Calibri" w:hAnsi="Calibri" w:cs="Calibri"/>
          <w:color w:val="auto"/>
        </w:rPr>
        <w:t>A</w:t>
      </w:r>
      <w:r w:rsidR="00012C89" w:rsidRPr="00313CDD">
        <w:rPr>
          <w:rFonts w:ascii="Calibri" w:hAnsi="Calibri" w:cs="Calibri"/>
          <w:color w:val="auto"/>
        </w:rPr>
        <w:t>cción mediante la cual una persona es prometida contra su voluntad u obligada a contraer matrimonio, o a sostener una relación de hecho, a cambio de un beneficio a favor de la persona tratante o de una tercera persona</w:t>
      </w:r>
    </w:p>
    <w:p w14:paraId="328472B1" w14:textId="77777777" w:rsidR="00313CDD" w:rsidRDefault="00477785" w:rsidP="00313CDD">
      <w:pPr>
        <w:pStyle w:val="Ttulo2"/>
      </w:pPr>
      <w:bookmarkStart w:id="110" w:name="_Toc536578388"/>
      <w:bookmarkStart w:id="111" w:name="_Toc2602817"/>
      <w:bookmarkStart w:id="112" w:name="_Toc2722101"/>
      <w:r w:rsidRPr="00313CDD">
        <w:rPr>
          <w:sz w:val="22"/>
        </w:rPr>
        <w:t xml:space="preserve">I) </w:t>
      </w:r>
      <w:r w:rsidR="00313CDD">
        <w:t>Adopción Fraudulenta</w:t>
      </w:r>
      <w:bookmarkEnd w:id="110"/>
      <w:bookmarkEnd w:id="111"/>
      <w:bookmarkEnd w:id="112"/>
    </w:p>
    <w:p w14:paraId="1E30C426" w14:textId="77777777" w:rsidR="00012C89" w:rsidRPr="00313CDD" w:rsidRDefault="00313CDD" w:rsidP="00313CDD">
      <w:pPr>
        <w:spacing w:before="0" w:after="0" w:line="240" w:lineRule="auto"/>
        <w:ind w:left="720"/>
        <w:jc w:val="both"/>
        <w:rPr>
          <w:rFonts w:ascii="Calibri" w:hAnsi="Calibri" w:cs="Calibri"/>
          <w:color w:val="auto"/>
        </w:rPr>
      </w:pPr>
      <w:r>
        <w:rPr>
          <w:rFonts w:ascii="Calibri" w:hAnsi="Calibri" w:cs="Calibri"/>
          <w:color w:val="auto"/>
        </w:rPr>
        <w:t>S</w:t>
      </w:r>
      <w:r w:rsidR="00012C89" w:rsidRPr="00313CDD">
        <w:rPr>
          <w:rFonts w:ascii="Calibri" w:hAnsi="Calibri" w:cs="Calibri"/>
          <w:color w:val="auto"/>
        </w:rPr>
        <w:t>e produce cuando ha sido precedida de una venta, sustracción, privación de libertad, secuestro de niñas, niños o adolescentes, entregados para fines de adopción con o sin el consentimiento de sus padres, tutores o familiares, en contravención a la Ley sobre la materia</w:t>
      </w:r>
    </w:p>
    <w:p w14:paraId="4FE1A318" w14:textId="77777777" w:rsidR="00313CDD" w:rsidRDefault="00477785" w:rsidP="00313CDD">
      <w:pPr>
        <w:pStyle w:val="Ttulo2"/>
      </w:pPr>
      <w:bookmarkStart w:id="113" w:name="_Toc536578389"/>
      <w:bookmarkStart w:id="114" w:name="_Toc2602818"/>
      <w:bookmarkStart w:id="115" w:name="_Toc2722102"/>
      <w:r w:rsidRPr="00313CDD">
        <w:t xml:space="preserve">J) </w:t>
      </w:r>
      <w:r w:rsidR="00012C89" w:rsidRPr="00313CDD">
        <w:t>Tráfico Ilegal de Órganos, Tejidos, Fluid</w:t>
      </w:r>
      <w:r w:rsidR="00313CDD">
        <w:t>os, Células o Embriones Humanos</w:t>
      </w:r>
      <w:bookmarkEnd w:id="113"/>
      <w:bookmarkEnd w:id="114"/>
      <w:bookmarkEnd w:id="115"/>
    </w:p>
    <w:p w14:paraId="1E3ABFE4" w14:textId="77777777" w:rsidR="00012C89" w:rsidRPr="00313CDD" w:rsidRDefault="00313CDD" w:rsidP="00313CDD">
      <w:pPr>
        <w:spacing w:before="0" w:after="0" w:line="240" w:lineRule="auto"/>
        <w:ind w:left="720"/>
        <w:jc w:val="both"/>
        <w:rPr>
          <w:rFonts w:ascii="Calibri" w:hAnsi="Calibri" w:cs="Calibri"/>
          <w:color w:val="auto"/>
        </w:rPr>
      </w:pPr>
      <w:r>
        <w:rPr>
          <w:rFonts w:ascii="Calibri" w:hAnsi="Calibri" w:cs="Calibri"/>
          <w:color w:val="auto"/>
        </w:rPr>
        <w:t>C</w:t>
      </w:r>
      <w:r w:rsidR="00012C89" w:rsidRPr="00313CDD">
        <w:rPr>
          <w:rFonts w:ascii="Calibri" w:hAnsi="Calibri" w:cs="Calibri"/>
          <w:color w:val="auto"/>
        </w:rPr>
        <w:t>onsiste en obtener, extraer, implantar, transportar, comerciar, poseer o tener de manera ilícita órganos, tejidos, fluidos, células germinativas o embriones</w:t>
      </w:r>
    </w:p>
    <w:p w14:paraId="4EE03E15" w14:textId="77777777" w:rsidR="00313CDD" w:rsidRDefault="00477785" w:rsidP="00313CDD">
      <w:pPr>
        <w:pStyle w:val="Ttulo2"/>
      </w:pPr>
      <w:bookmarkStart w:id="116" w:name="_Toc536578390"/>
      <w:bookmarkStart w:id="117" w:name="_Toc2602819"/>
      <w:bookmarkStart w:id="118" w:name="_Toc2722103"/>
      <w:r w:rsidRPr="00313CDD">
        <w:rPr>
          <w:sz w:val="22"/>
        </w:rPr>
        <w:t xml:space="preserve">K) </w:t>
      </w:r>
      <w:r w:rsidR="00012C89" w:rsidRPr="00313CDD">
        <w:rPr>
          <w:sz w:val="22"/>
        </w:rPr>
        <w:t>Experime</w:t>
      </w:r>
      <w:r w:rsidR="00313CDD">
        <w:t>ntación Clínica o Farmacológica</w:t>
      </w:r>
      <w:bookmarkEnd w:id="116"/>
      <w:bookmarkEnd w:id="117"/>
      <w:bookmarkEnd w:id="118"/>
    </w:p>
    <w:p w14:paraId="0BBA8493" w14:textId="77777777" w:rsidR="00012C89" w:rsidRPr="00313CDD" w:rsidRDefault="00313CDD" w:rsidP="00313CDD">
      <w:pPr>
        <w:spacing w:before="0" w:after="0" w:line="240" w:lineRule="auto"/>
        <w:ind w:left="720"/>
        <w:jc w:val="both"/>
        <w:rPr>
          <w:rFonts w:ascii="Calibri" w:hAnsi="Calibri" w:cs="Calibri"/>
          <w:color w:val="auto"/>
        </w:rPr>
      </w:pPr>
      <w:r>
        <w:rPr>
          <w:rFonts w:ascii="Calibri" w:hAnsi="Calibri" w:cs="Calibri"/>
          <w:color w:val="auto"/>
        </w:rPr>
        <w:t>L</w:t>
      </w:r>
      <w:r w:rsidR="00012C89" w:rsidRPr="00313CDD">
        <w:rPr>
          <w:rFonts w:ascii="Calibri" w:hAnsi="Calibri" w:cs="Calibri"/>
          <w:color w:val="auto"/>
        </w:rPr>
        <w:t>a realización a cualquier persona, sin su consentimiento, de pruebas médicas o experimentación con ella de fármacos o medicamentos, en beneficio del tratante o de un tercero</w:t>
      </w:r>
    </w:p>
    <w:p w14:paraId="0D7C9FD2" w14:textId="77777777" w:rsidR="00313CDD" w:rsidRDefault="00477785" w:rsidP="00313CDD">
      <w:pPr>
        <w:pStyle w:val="Ttulo2"/>
      </w:pPr>
      <w:bookmarkStart w:id="119" w:name="_Toc536578391"/>
      <w:bookmarkStart w:id="120" w:name="_Toc2602820"/>
      <w:bookmarkStart w:id="121" w:name="_Toc2722104"/>
      <w:r w:rsidRPr="00313CDD">
        <w:rPr>
          <w:sz w:val="22"/>
        </w:rPr>
        <w:t xml:space="preserve">L) </w:t>
      </w:r>
      <w:r w:rsidR="00012C89" w:rsidRPr="00313CDD">
        <w:rPr>
          <w:sz w:val="22"/>
        </w:rPr>
        <w:t>Co</w:t>
      </w:r>
      <w:r w:rsidR="00313CDD">
        <w:t>mercio de Material Pornográfico</w:t>
      </w:r>
      <w:bookmarkEnd w:id="119"/>
      <w:bookmarkEnd w:id="120"/>
      <w:bookmarkEnd w:id="121"/>
    </w:p>
    <w:p w14:paraId="010BF969" w14:textId="77777777" w:rsidR="00012C89" w:rsidRPr="00313CDD" w:rsidRDefault="00313CDD" w:rsidP="00313CDD">
      <w:pPr>
        <w:spacing w:before="0" w:after="0" w:line="240" w:lineRule="auto"/>
        <w:ind w:left="720"/>
        <w:jc w:val="both"/>
        <w:rPr>
          <w:rFonts w:ascii="Calibri" w:hAnsi="Calibri" w:cs="Calibri"/>
          <w:color w:val="auto"/>
        </w:rPr>
      </w:pPr>
      <w:r>
        <w:rPr>
          <w:rFonts w:ascii="Calibri" w:hAnsi="Calibri" w:cs="Calibri"/>
          <w:color w:val="auto"/>
        </w:rPr>
        <w:t>C</w:t>
      </w:r>
      <w:r w:rsidR="00012C89" w:rsidRPr="00313CDD">
        <w:rPr>
          <w:rFonts w:ascii="Calibri" w:hAnsi="Calibri" w:cs="Calibri"/>
          <w:color w:val="auto"/>
        </w:rPr>
        <w:t>omprende la distribución, reproducción, tenencia y uso de material pornográfico de víctimas del Delito de Trata de Personas por cualquier medio y de toda naturaleza, particularmente informáticos</w:t>
      </w:r>
    </w:p>
    <w:p w14:paraId="436BD483" w14:textId="77777777" w:rsidR="00012C89" w:rsidRPr="00313CDD" w:rsidRDefault="00477785" w:rsidP="00313CDD">
      <w:pPr>
        <w:pStyle w:val="Ttulo1"/>
      </w:pPr>
      <w:bookmarkStart w:id="122" w:name="_Toc536578392"/>
      <w:bookmarkStart w:id="123" w:name="_Toc2602821"/>
      <w:bookmarkStart w:id="124" w:name="_Toc2722105"/>
      <w:r w:rsidRPr="00313CDD">
        <w:t>TRÁFICO DE PERSONAS</w:t>
      </w:r>
      <w:bookmarkEnd w:id="122"/>
      <w:bookmarkEnd w:id="123"/>
      <w:bookmarkEnd w:id="124"/>
    </w:p>
    <w:p w14:paraId="1AC4753E" w14:textId="77777777" w:rsidR="00477785" w:rsidRDefault="00477785" w:rsidP="00AC0EE4">
      <w:pPr>
        <w:spacing w:before="0" w:after="0" w:line="240" w:lineRule="auto"/>
        <w:jc w:val="both"/>
        <w:rPr>
          <w:rFonts w:ascii="Calibri" w:hAnsi="Calibri" w:cs="Calibri"/>
          <w:color w:val="auto"/>
        </w:rPr>
      </w:pPr>
      <w:r w:rsidRPr="00313CDD">
        <w:rPr>
          <w:rFonts w:ascii="Calibri" w:hAnsi="Calibri" w:cs="Calibri"/>
          <w:color w:val="auto"/>
        </w:rPr>
        <w:t xml:space="preserve">El tráfico de migrantes consiste en el negocio de cruzar a personas a través de las fronteras, sin los documentos y procedimientos requeridos por la ley, se diferencia de la trata de personas por su consentimiento, transnacionalidad y </w:t>
      </w:r>
      <w:r w:rsidR="009D632A" w:rsidRPr="00313CDD">
        <w:rPr>
          <w:rFonts w:ascii="Calibri" w:hAnsi="Calibri" w:cs="Calibri"/>
          <w:color w:val="auto"/>
        </w:rPr>
        <w:t xml:space="preserve">finalidad ulterior. En el caso de tráfico ilícito de migrantes, que suele realizarse en condiciones peligrosas o degradantes, los migrantes “consienten” ese tráfico. Las víctimas de la trata, por el contrario, nunca han consentido o, si lo hicieron fue por coacción, engaño o abuso. El tráfico ilícito de personas es siempre transnacional, mientras que la trata puede no serlo. Finalmente, el tráfico ilícito termina con la llegada de los migrantes a su destino, en tanto que la trata implica la explotación persistente de las víctimas, de alguna manera, para generar ganancias ilegales. </w:t>
      </w:r>
    </w:p>
    <w:p w14:paraId="3F0A507C" w14:textId="77777777" w:rsidR="00BF341F" w:rsidRDefault="00BF341F" w:rsidP="00AC0EE4">
      <w:pPr>
        <w:spacing w:before="0" w:after="0" w:line="240" w:lineRule="auto"/>
        <w:jc w:val="both"/>
        <w:rPr>
          <w:rFonts w:ascii="Calibri" w:hAnsi="Calibri" w:cs="Calibri"/>
          <w:color w:val="auto"/>
        </w:rPr>
      </w:pPr>
    </w:p>
    <w:p w14:paraId="7DD28DAF" w14:textId="77777777" w:rsidR="009D632A" w:rsidRPr="005C07C4" w:rsidRDefault="00B6065C" w:rsidP="00C74642">
      <w:pPr>
        <w:pStyle w:val="Ttulo"/>
        <w:outlineLvl w:val="0"/>
        <w:rPr>
          <w:sz w:val="44"/>
        </w:rPr>
      </w:pPr>
      <w:bookmarkStart w:id="125" w:name="_Toc2602822"/>
      <w:bookmarkStart w:id="126" w:name="_Toc2722106"/>
      <w:r w:rsidRPr="005C07C4">
        <w:rPr>
          <w:sz w:val="44"/>
        </w:rPr>
        <w:t>ENFOQUES PARA ABORDAR LA</w:t>
      </w:r>
      <w:r w:rsidR="005C07C4" w:rsidRPr="005C07C4">
        <w:rPr>
          <w:sz w:val="44"/>
        </w:rPr>
        <w:t xml:space="preserve"> ATENCIÓN A VÍCTIMAS IMPACTADAS POR LA</w:t>
      </w:r>
      <w:r w:rsidRPr="005C07C4">
        <w:rPr>
          <w:sz w:val="44"/>
        </w:rPr>
        <w:t xml:space="preserve"> </w:t>
      </w:r>
      <w:r w:rsidRPr="005C07C4">
        <w:rPr>
          <w:sz w:val="40"/>
        </w:rPr>
        <w:t>VIOLENCIA</w:t>
      </w:r>
      <w:bookmarkEnd w:id="125"/>
      <w:bookmarkEnd w:id="126"/>
    </w:p>
    <w:p w14:paraId="6C17E218" w14:textId="77777777" w:rsidR="009A5A7D" w:rsidRDefault="009A5A7D" w:rsidP="00AC0EE4">
      <w:pPr>
        <w:spacing w:before="0" w:after="0" w:line="240" w:lineRule="auto"/>
        <w:jc w:val="both"/>
        <w:rPr>
          <w:rFonts w:ascii="Calibri" w:hAnsi="Calibri" w:cs="Calibri"/>
          <w:color w:val="auto"/>
        </w:rPr>
      </w:pPr>
    </w:p>
    <w:p w14:paraId="11925B54" w14:textId="77777777" w:rsidR="00B6065C" w:rsidRPr="00313CDD" w:rsidRDefault="00B6065C" w:rsidP="00AC0EE4">
      <w:pPr>
        <w:spacing w:before="0" w:after="0" w:line="240" w:lineRule="auto"/>
        <w:jc w:val="both"/>
        <w:rPr>
          <w:rFonts w:ascii="Calibri" w:hAnsi="Calibri" w:cs="Calibri"/>
          <w:color w:val="auto"/>
        </w:rPr>
      </w:pPr>
      <w:r w:rsidRPr="00313CDD">
        <w:rPr>
          <w:rFonts w:ascii="Calibri" w:hAnsi="Calibri" w:cs="Calibri"/>
          <w:color w:val="auto"/>
        </w:rPr>
        <w:t xml:space="preserve">La Hoja de Ruta de Atención a Víctimas del Municipio de Ciudad Delgado se basa en tres enfoques rectores, el de Derechos Humanos, el Victimológico y el de Género. Sin embargo, esta hoja también ha incorporado elementos de otros enfoques que aportan no solamente a la comprensión y prevención de la violencia, sino a la atención misma de las víctimas. </w:t>
      </w:r>
    </w:p>
    <w:p w14:paraId="36C65698" w14:textId="77777777" w:rsidR="00B6065C" w:rsidRPr="00313CDD" w:rsidRDefault="00B6065C" w:rsidP="00AC0EE4">
      <w:pPr>
        <w:spacing w:before="0" w:after="0" w:line="240" w:lineRule="auto"/>
        <w:rPr>
          <w:rFonts w:ascii="Calibri" w:hAnsi="Calibri" w:cs="Calibri"/>
          <w:color w:val="auto"/>
        </w:rPr>
      </w:pPr>
      <w:r w:rsidRPr="00313CDD">
        <w:rPr>
          <w:rFonts w:ascii="Calibri" w:hAnsi="Calibri" w:cs="Calibri"/>
          <w:color w:val="auto"/>
        </w:rPr>
        <w:lastRenderedPageBreak/>
        <w:t xml:space="preserve">Los enfoques ofrecen el marco de referencia dentro del cual es posible analizar una situación y permiten conducir la atención hacia un tema, cuestión o problema desde unos supuestos desarrollados con anticipación a fin de resolverlo de modo acertado.  </w:t>
      </w:r>
    </w:p>
    <w:p w14:paraId="71F4DE15" w14:textId="77777777" w:rsidR="00B6065C" w:rsidRPr="00313CDD" w:rsidRDefault="00B6065C" w:rsidP="00AC0EE4">
      <w:pPr>
        <w:spacing w:before="0" w:after="0" w:line="240" w:lineRule="auto"/>
        <w:rPr>
          <w:rFonts w:ascii="Calibri" w:hAnsi="Calibri" w:cs="Calibri"/>
          <w:color w:val="auto"/>
        </w:rPr>
      </w:pPr>
      <w:r w:rsidRPr="00313CDD">
        <w:rPr>
          <w:rFonts w:ascii="Calibri" w:hAnsi="Calibri" w:cs="Calibri"/>
          <w:color w:val="auto"/>
        </w:rPr>
        <w:t xml:space="preserve">Los tres principales enfoques que soportan teóricamente esta ruta se describen a continuación: </w:t>
      </w:r>
    </w:p>
    <w:p w14:paraId="59F8B5CD" w14:textId="77777777" w:rsidR="00B6065C" w:rsidRPr="005C07C4" w:rsidRDefault="00313CDD" w:rsidP="005C07C4">
      <w:pPr>
        <w:pStyle w:val="Ttulo1"/>
      </w:pPr>
      <w:bookmarkStart w:id="127" w:name="_Toc536578394"/>
      <w:bookmarkStart w:id="128" w:name="_Toc2602823"/>
      <w:bookmarkStart w:id="129" w:name="_Toc2722107"/>
      <w:r w:rsidRPr="005C07C4">
        <w:t>ENFOQUE DE DERECHOS HUMANOS</w:t>
      </w:r>
      <w:bookmarkEnd w:id="127"/>
      <w:bookmarkEnd w:id="128"/>
      <w:bookmarkEnd w:id="129"/>
    </w:p>
    <w:p w14:paraId="35636226" w14:textId="02F7D537" w:rsidR="00B6065C" w:rsidRPr="00313CDD" w:rsidRDefault="00B6065C" w:rsidP="00AC0EE4">
      <w:pPr>
        <w:spacing w:before="0" w:after="0" w:line="240" w:lineRule="auto"/>
        <w:jc w:val="both"/>
        <w:rPr>
          <w:rFonts w:ascii="Calibri" w:hAnsi="Calibri" w:cs="Calibri"/>
          <w:color w:val="auto"/>
        </w:rPr>
      </w:pPr>
      <w:r w:rsidRPr="00313CDD">
        <w:rPr>
          <w:rFonts w:ascii="Calibri" w:hAnsi="Calibri" w:cs="Calibri"/>
          <w:color w:val="auto"/>
        </w:rPr>
        <w:t xml:space="preserve">Conlleva el cumplimiento estricto de las garantías constitucionales y las obligaciones contenidas en las leyes nacionales, la Declaración Universal de Derechos Humanos y las Convenciones e instrumentos internacionales en la materia. Establece que toda persona –incluyendo niñas, niños y adolescentes– es sujeta de derechos y que estos son universales, inviolables, intransferibles, irrenunciables, interdependientes, complementarios e integrales, por tanto, no </w:t>
      </w:r>
      <w:r w:rsidR="009A5A7D" w:rsidRPr="00313CDD">
        <w:rPr>
          <w:rFonts w:ascii="Calibri" w:hAnsi="Calibri" w:cs="Calibri"/>
          <w:color w:val="auto"/>
        </w:rPr>
        <w:t>prescribe</w:t>
      </w:r>
      <w:r w:rsidRPr="00313CDD">
        <w:rPr>
          <w:rFonts w:ascii="Calibri" w:hAnsi="Calibri" w:cs="Calibri"/>
          <w:color w:val="auto"/>
        </w:rPr>
        <w:t xml:space="preserve"> nunca.</w:t>
      </w:r>
    </w:p>
    <w:p w14:paraId="40B91C21" w14:textId="77777777" w:rsidR="00B6065C" w:rsidRPr="00313CDD" w:rsidRDefault="00B6065C" w:rsidP="00AC0EE4">
      <w:pPr>
        <w:spacing w:before="0" w:after="0" w:line="240" w:lineRule="auto"/>
        <w:rPr>
          <w:rFonts w:ascii="Calibri" w:hAnsi="Calibri" w:cs="Calibri"/>
          <w:color w:val="auto"/>
        </w:rPr>
      </w:pPr>
      <w:r w:rsidRPr="00313CDD">
        <w:rPr>
          <w:rFonts w:ascii="Calibri" w:hAnsi="Calibri" w:cs="Calibri"/>
          <w:color w:val="auto"/>
        </w:rPr>
        <w:t>Tienen el énfasis en los principios “Supremacía de la dignidad humana” y “Prohibición de la discriminación”, y ponen de relieve los siguientes derechos:</w:t>
      </w:r>
    </w:p>
    <w:p w14:paraId="1878ED0A" w14:textId="77777777" w:rsidR="00B6065C" w:rsidRPr="00313CDD" w:rsidRDefault="00B6065C" w:rsidP="00664CD9">
      <w:pPr>
        <w:pStyle w:val="Prrafodelista"/>
        <w:numPr>
          <w:ilvl w:val="0"/>
          <w:numId w:val="5"/>
        </w:numPr>
        <w:spacing w:after="0"/>
        <w:rPr>
          <w:rFonts w:ascii="Calibri" w:hAnsi="Calibri" w:cs="Calibri"/>
        </w:rPr>
      </w:pPr>
      <w:r w:rsidRPr="00313CDD">
        <w:rPr>
          <w:rFonts w:ascii="Calibri" w:hAnsi="Calibri" w:cs="Calibri"/>
        </w:rPr>
        <w:t xml:space="preserve">Derecho a la verdad: conocer las circunstancias, motivos y responsables de los hechos. </w:t>
      </w:r>
    </w:p>
    <w:p w14:paraId="722A644F" w14:textId="77777777" w:rsidR="00B6065C" w:rsidRPr="00313CDD" w:rsidRDefault="00B6065C" w:rsidP="00664CD9">
      <w:pPr>
        <w:pStyle w:val="Prrafodelista"/>
        <w:numPr>
          <w:ilvl w:val="0"/>
          <w:numId w:val="5"/>
        </w:numPr>
        <w:spacing w:after="0"/>
        <w:rPr>
          <w:rFonts w:ascii="Calibri" w:hAnsi="Calibri" w:cs="Calibri"/>
        </w:rPr>
      </w:pPr>
      <w:r w:rsidRPr="00313CDD">
        <w:rPr>
          <w:rFonts w:ascii="Calibri" w:hAnsi="Calibri" w:cs="Calibri"/>
        </w:rPr>
        <w:t>Derecho a la justicia: el Estado investiga los hechos, identifica y sanciona a los responsables.</w:t>
      </w:r>
    </w:p>
    <w:p w14:paraId="5F571612" w14:textId="77777777" w:rsidR="00B6065C" w:rsidRPr="00313CDD" w:rsidRDefault="00B6065C" w:rsidP="00664CD9">
      <w:pPr>
        <w:pStyle w:val="Prrafodelista"/>
        <w:numPr>
          <w:ilvl w:val="0"/>
          <w:numId w:val="5"/>
        </w:numPr>
        <w:spacing w:after="0"/>
        <w:rPr>
          <w:rFonts w:ascii="Calibri" w:hAnsi="Calibri" w:cs="Calibri"/>
        </w:rPr>
      </w:pPr>
      <w:r w:rsidRPr="00313CDD">
        <w:rPr>
          <w:rFonts w:ascii="Calibri" w:hAnsi="Calibri" w:cs="Calibri"/>
        </w:rPr>
        <w:t>Derecho a la reparación: a la víctima se le repara por los daños sufridos.</w:t>
      </w:r>
    </w:p>
    <w:p w14:paraId="2AF6959E" w14:textId="77777777" w:rsidR="00B6065C" w:rsidRPr="00313CDD" w:rsidRDefault="00B6065C" w:rsidP="00664CD9">
      <w:pPr>
        <w:pStyle w:val="Prrafodelista"/>
        <w:numPr>
          <w:ilvl w:val="0"/>
          <w:numId w:val="5"/>
        </w:numPr>
        <w:spacing w:after="0"/>
        <w:rPr>
          <w:rFonts w:ascii="Calibri" w:hAnsi="Calibri" w:cs="Calibri"/>
        </w:rPr>
      </w:pPr>
      <w:r w:rsidRPr="00313CDD">
        <w:rPr>
          <w:rFonts w:ascii="Calibri" w:hAnsi="Calibri" w:cs="Calibri"/>
        </w:rPr>
        <w:t>Derecho a un trato digno y sin discriminación (relacionado con enfoque diferencial).</w:t>
      </w:r>
    </w:p>
    <w:p w14:paraId="50D6A983" w14:textId="77777777" w:rsidR="00B6065C" w:rsidRPr="00313CDD" w:rsidRDefault="00B6065C" w:rsidP="00664CD9">
      <w:pPr>
        <w:pStyle w:val="Prrafodelista"/>
        <w:numPr>
          <w:ilvl w:val="0"/>
          <w:numId w:val="5"/>
        </w:numPr>
        <w:spacing w:after="0"/>
        <w:rPr>
          <w:rFonts w:ascii="Calibri" w:hAnsi="Calibri" w:cs="Calibri"/>
        </w:rPr>
      </w:pPr>
      <w:r w:rsidRPr="00313CDD">
        <w:rPr>
          <w:rFonts w:ascii="Calibri" w:hAnsi="Calibri" w:cs="Calibri"/>
        </w:rPr>
        <w:t>Derecho de acceso a la información oficial para el pleno ejercicio de sus derechos, la cual debe ser gratuita, precisa, comprensible y oportuna.</w:t>
      </w:r>
    </w:p>
    <w:p w14:paraId="5631DBA2" w14:textId="77777777" w:rsidR="00B6065C" w:rsidRPr="00313CDD" w:rsidRDefault="00B6065C" w:rsidP="00664CD9">
      <w:pPr>
        <w:pStyle w:val="Prrafodelista"/>
        <w:numPr>
          <w:ilvl w:val="0"/>
          <w:numId w:val="5"/>
        </w:numPr>
        <w:spacing w:after="0"/>
        <w:rPr>
          <w:rFonts w:ascii="Calibri" w:hAnsi="Calibri" w:cs="Calibri"/>
        </w:rPr>
      </w:pPr>
      <w:r w:rsidRPr="00313CDD">
        <w:rPr>
          <w:rFonts w:ascii="Calibri" w:hAnsi="Calibri" w:cs="Calibri"/>
        </w:rPr>
        <w:t>Derecho a la confidencialidad de la información personal: dirección de residencia, números telefónicos, correo electrónico, perfil en redes sociales u otra información personal.</w:t>
      </w:r>
    </w:p>
    <w:p w14:paraId="51C3B5E9" w14:textId="77777777" w:rsidR="00B6065C" w:rsidRPr="00313CDD" w:rsidRDefault="00B6065C" w:rsidP="00664CD9">
      <w:pPr>
        <w:pStyle w:val="Prrafodelista"/>
        <w:numPr>
          <w:ilvl w:val="0"/>
          <w:numId w:val="5"/>
        </w:numPr>
        <w:spacing w:after="0"/>
        <w:rPr>
          <w:rFonts w:ascii="Calibri" w:hAnsi="Calibri" w:cs="Calibri"/>
        </w:rPr>
      </w:pPr>
      <w:r w:rsidRPr="00313CDD">
        <w:rPr>
          <w:rFonts w:ascii="Calibri" w:hAnsi="Calibri" w:cs="Calibri"/>
        </w:rPr>
        <w:t>Derecho a medidas de protección personal y familiar para garantizar la vida, la integridad física y el bienestar.</w:t>
      </w:r>
    </w:p>
    <w:p w14:paraId="5C26803D" w14:textId="77777777" w:rsidR="00B6065C" w:rsidRPr="00313CDD" w:rsidRDefault="00B6065C" w:rsidP="00664CD9">
      <w:pPr>
        <w:pStyle w:val="Prrafodelista"/>
        <w:numPr>
          <w:ilvl w:val="0"/>
          <w:numId w:val="5"/>
        </w:numPr>
        <w:spacing w:after="0"/>
        <w:rPr>
          <w:rFonts w:ascii="Calibri" w:hAnsi="Calibri" w:cs="Calibri"/>
        </w:rPr>
      </w:pPr>
      <w:r w:rsidRPr="00313CDD">
        <w:rPr>
          <w:rFonts w:ascii="Calibri" w:hAnsi="Calibri" w:cs="Calibri"/>
        </w:rPr>
        <w:t>Derecho a asistencia multidisciplinaria integral.</w:t>
      </w:r>
    </w:p>
    <w:p w14:paraId="4C1280C5" w14:textId="77777777" w:rsidR="00B6065C" w:rsidRPr="00313CDD" w:rsidRDefault="00B6065C" w:rsidP="00AC0EE4">
      <w:pPr>
        <w:spacing w:before="0" w:after="0" w:line="240" w:lineRule="auto"/>
        <w:jc w:val="both"/>
        <w:rPr>
          <w:rFonts w:ascii="Calibri" w:hAnsi="Calibri" w:cs="Calibri"/>
          <w:color w:val="auto"/>
        </w:rPr>
      </w:pPr>
      <w:r w:rsidRPr="00313CDD">
        <w:rPr>
          <w:rFonts w:ascii="Calibri" w:hAnsi="Calibri" w:cs="Calibri"/>
          <w:color w:val="auto"/>
        </w:rPr>
        <w:t>El enfoque de Derechos Humanos tiene su fundamento en el reconocimiento de que todas las personas son titulares de un conjunto de derechos que le corresponden por su condición de ser humano.</w:t>
      </w:r>
    </w:p>
    <w:p w14:paraId="7CE2F2E2" w14:textId="77777777" w:rsidR="00B6065C" w:rsidRPr="00313CDD" w:rsidRDefault="00B6065C" w:rsidP="00AC0EE4">
      <w:pPr>
        <w:spacing w:before="0" w:after="0" w:line="240" w:lineRule="auto"/>
        <w:jc w:val="both"/>
        <w:rPr>
          <w:rFonts w:ascii="Calibri" w:hAnsi="Calibri" w:cs="Calibri"/>
          <w:color w:val="auto"/>
        </w:rPr>
      </w:pPr>
      <w:r w:rsidRPr="00313CDD">
        <w:rPr>
          <w:rFonts w:ascii="Calibri" w:hAnsi="Calibri" w:cs="Calibri"/>
          <w:color w:val="auto"/>
        </w:rPr>
        <w:t>Tiene particular importancia con relación a lo que el Estado puede o no puede hacer. 1. RESPETARLOS 2. GARANTIZARLOS 3. ADOPTAR MEDIDAS NECESARIAS (efectividad - progresividad) Implica reconocer una responsabilidad directa del Estado en el cumplimiento del conjunto de los derechos:</w:t>
      </w:r>
    </w:p>
    <w:p w14:paraId="298CC8D4" w14:textId="77777777" w:rsidR="00B6065C" w:rsidRPr="00313CDD" w:rsidRDefault="00B6065C" w:rsidP="00AC0EE4">
      <w:pPr>
        <w:spacing w:before="0" w:after="0" w:line="240" w:lineRule="auto"/>
        <w:jc w:val="both"/>
        <w:rPr>
          <w:rFonts w:ascii="Calibri" w:hAnsi="Calibri" w:cs="Calibri"/>
          <w:color w:val="auto"/>
        </w:rPr>
      </w:pPr>
      <w:r w:rsidRPr="00313CDD">
        <w:rPr>
          <w:rFonts w:ascii="Calibri" w:hAnsi="Calibri" w:cs="Calibri"/>
          <w:color w:val="auto"/>
        </w:rPr>
        <w:t xml:space="preserve">Desde este enfoque, los problemas sociales constituyen violaciones a los derechos humanos, y como tal, es responsabilidad del Estado adoptar las medidas necesarias para respetarlos, garantizarlos o restituirlos. </w:t>
      </w:r>
    </w:p>
    <w:p w14:paraId="19014941" w14:textId="77777777" w:rsidR="00B6065C" w:rsidRPr="00313CDD" w:rsidRDefault="00B6065C" w:rsidP="00AC0EE4">
      <w:pPr>
        <w:spacing w:before="0" w:after="0" w:line="240" w:lineRule="auto"/>
        <w:jc w:val="both"/>
        <w:rPr>
          <w:rFonts w:ascii="Calibri" w:hAnsi="Calibri" w:cs="Calibri"/>
          <w:color w:val="auto"/>
        </w:rPr>
      </w:pPr>
      <w:r w:rsidRPr="00313CDD">
        <w:rPr>
          <w:rFonts w:ascii="Calibri" w:hAnsi="Calibri" w:cs="Calibri"/>
          <w:color w:val="auto"/>
        </w:rPr>
        <w:t xml:space="preserve">Los derechos humanos son derechos inherentes a todos los seres humanos, sin distinción alguna de raza, sexo, nacionalidad, origen étnico, lengua, religión o cualquier otra condición. Entre los derechos humanos se incluyen el derecho a la vida y a la libertad; a no estar sometido ni a esclavitud ni a torturas; a la libertad de opinión y de expresión; a la educación y al trabajo, entre otros muchos. Estos derechos corresponden a todas las personas, sin discriminación alguna, (Naciones Unidas, 2018). </w:t>
      </w:r>
    </w:p>
    <w:p w14:paraId="61640D17" w14:textId="77777777" w:rsidR="00B6065C" w:rsidRPr="00313CDD" w:rsidRDefault="00B6065C" w:rsidP="00AC0EE4">
      <w:pPr>
        <w:pStyle w:val="Ttulo3"/>
        <w:spacing w:before="0" w:line="240" w:lineRule="auto"/>
        <w:rPr>
          <w:rFonts w:ascii="Calibri" w:hAnsi="Calibri" w:cs="Calibri"/>
          <w:color w:val="auto"/>
          <w:sz w:val="22"/>
          <w:szCs w:val="22"/>
        </w:rPr>
      </w:pPr>
      <w:bookmarkStart w:id="130" w:name="_Toc536578395"/>
      <w:bookmarkStart w:id="131" w:name="_Toc2602824"/>
      <w:bookmarkStart w:id="132" w:name="_Toc2722108"/>
      <w:r w:rsidRPr="00313CDD">
        <w:rPr>
          <w:rFonts w:ascii="Calibri" w:hAnsi="Calibri" w:cs="Calibri"/>
          <w:color w:val="auto"/>
          <w:sz w:val="22"/>
          <w:szCs w:val="22"/>
        </w:rPr>
        <w:t>Derecho internacional de los derechos humanos</w:t>
      </w:r>
      <w:bookmarkEnd w:id="130"/>
      <w:bookmarkEnd w:id="131"/>
      <w:bookmarkEnd w:id="132"/>
    </w:p>
    <w:p w14:paraId="56571A53" w14:textId="77777777" w:rsidR="00B6065C" w:rsidRPr="00313CDD" w:rsidRDefault="00B6065C" w:rsidP="00AC0EE4">
      <w:pPr>
        <w:spacing w:before="0" w:after="0" w:line="240" w:lineRule="auto"/>
        <w:jc w:val="both"/>
        <w:rPr>
          <w:rFonts w:ascii="Calibri" w:hAnsi="Calibri" w:cs="Calibri"/>
          <w:color w:val="auto"/>
        </w:rPr>
      </w:pPr>
      <w:r w:rsidRPr="00313CDD">
        <w:rPr>
          <w:rFonts w:ascii="Calibri" w:hAnsi="Calibri" w:cs="Calibri"/>
          <w:color w:val="auto"/>
        </w:rPr>
        <w:t>Establecen la obligación de los Gobiernos a actuar de una manera determinada o abstenerse de emprender ciertas acciones, para promover y proteger los derechos humanos y las libertades fundamentales de los individuos o de los grupos.</w:t>
      </w:r>
    </w:p>
    <w:p w14:paraId="6699BC5D" w14:textId="77777777" w:rsidR="00B6065C" w:rsidRPr="00313CDD" w:rsidRDefault="00B6065C" w:rsidP="00AC0EE4">
      <w:pPr>
        <w:spacing w:before="0" w:after="0" w:line="240" w:lineRule="auto"/>
        <w:jc w:val="both"/>
        <w:rPr>
          <w:rFonts w:ascii="Calibri" w:hAnsi="Calibri" w:cs="Calibri"/>
          <w:color w:val="auto"/>
        </w:rPr>
      </w:pPr>
      <w:r w:rsidRPr="00313CDD">
        <w:rPr>
          <w:rFonts w:ascii="Calibri" w:hAnsi="Calibri" w:cs="Calibri"/>
          <w:color w:val="auto"/>
        </w:rPr>
        <w:lastRenderedPageBreak/>
        <w:t>Uno de los grandes logros de las Naciones Unidas es la creación de una normativa integral sobre los derechos humanos: un código protegido a nivel universal e internacional al que todas las naciones pueden adherirse y al que toda persona aspira. Las Naciones Unidas han definido un amplio abanico de derechos aceptados internacionalmente, entre los que se encuentran derechos de carácter civil, cultural, económico, político y social. También han establecido mecanismos para promover y proteger estos derechos y para ayudar a los Estados a ejercer sus responsabilidades.</w:t>
      </w:r>
    </w:p>
    <w:p w14:paraId="32DC304D" w14:textId="77777777" w:rsidR="00B6065C" w:rsidRPr="00313CDD" w:rsidRDefault="00B6065C" w:rsidP="00AC0EE4">
      <w:pPr>
        <w:spacing w:before="0" w:after="0" w:line="240" w:lineRule="auto"/>
        <w:jc w:val="both"/>
        <w:rPr>
          <w:rFonts w:ascii="Calibri" w:hAnsi="Calibri" w:cs="Calibri"/>
          <w:color w:val="auto"/>
        </w:rPr>
      </w:pPr>
      <w:r w:rsidRPr="00313CDD">
        <w:rPr>
          <w:rFonts w:ascii="Calibri" w:hAnsi="Calibri" w:cs="Calibri"/>
          <w:color w:val="auto"/>
        </w:rPr>
        <w:t>Los cimientos de este cuerpo normativo se encuentran en la Carta de las Naciones Unidas y en la Declaración Universal de los Derechos Humanos, aprobadas por la Asamblea General en 1945 y 1948, respectivamente. Desde entonces, las Naciones Unidas han ampliado hasta incluir normas específicas relacionadas con las mujeres, los niños, las personas con discapacidad, las minorías y otros grupos vulnerables, que ahora poseen derechos que los protegen frente a la discriminación.</w:t>
      </w:r>
    </w:p>
    <w:p w14:paraId="4435BEC2" w14:textId="77777777" w:rsidR="00B6065C" w:rsidRPr="00313CDD" w:rsidRDefault="00B6065C" w:rsidP="00AC0EE4">
      <w:pPr>
        <w:spacing w:before="0" w:after="0" w:line="240" w:lineRule="auto"/>
        <w:jc w:val="both"/>
        <w:rPr>
          <w:rFonts w:ascii="Calibri" w:hAnsi="Calibri" w:cs="Calibri"/>
          <w:color w:val="auto"/>
        </w:rPr>
      </w:pPr>
      <w:r w:rsidRPr="00313CDD">
        <w:rPr>
          <w:rFonts w:ascii="Calibri" w:hAnsi="Calibri" w:cs="Calibri"/>
          <w:color w:val="auto"/>
        </w:rPr>
        <w:t xml:space="preserve">La Declaración Universal de los Derechos Humanos (DUDH) es un documento que marca un hito en la historia de los derechos humanos. Junto con el Pacto Internacional de Derechos Civiles y Políticos y sus dos Protocolos Facultativos (sobre el procedimiento de denuncia y sobre la pena de muerte); y con el Pacto Internacional de Derechos Económicos, Sociales y Culturales y su Protocolo Facultativo, la Declaración Universal de los Derechos Humanos forman la conocida como Carta Internacional de Derechos Humanos. (Wikipedia, 2018). </w:t>
      </w:r>
    </w:p>
    <w:p w14:paraId="5CE3E893" w14:textId="77777777" w:rsidR="00B6065C" w:rsidRPr="00313CDD" w:rsidRDefault="00B6065C" w:rsidP="00AC0EE4">
      <w:pPr>
        <w:spacing w:before="0" w:after="0" w:line="240" w:lineRule="auto"/>
        <w:jc w:val="both"/>
        <w:rPr>
          <w:rFonts w:ascii="Calibri" w:hAnsi="Calibri" w:cs="Calibri"/>
          <w:color w:val="auto"/>
        </w:rPr>
      </w:pPr>
      <w:r w:rsidRPr="00313CDD">
        <w:rPr>
          <w:rFonts w:ascii="Calibri" w:hAnsi="Calibri" w:cs="Calibri"/>
          <w:color w:val="auto"/>
        </w:rPr>
        <w:t>Dentro de los derechos económicos, sociales y culturales están: el derecho a trabajar en unas condiciones justas y favorables; el derecho a la protección social, a un nivel de vida adecuado y al disfrute del más alto nivel posible de salud física y mental; el derecho a la educación y a gozar de los beneficios derivados de la libertad cultural y el progreso científico.</w:t>
      </w:r>
    </w:p>
    <w:p w14:paraId="2E5E2FE9" w14:textId="77777777" w:rsidR="00B6065C" w:rsidRPr="00313CDD" w:rsidRDefault="00B6065C" w:rsidP="00AC0EE4">
      <w:pPr>
        <w:spacing w:before="0" w:after="0" w:line="240" w:lineRule="auto"/>
        <w:jc w:val="both"/>
        <w:rPr>
          <w:rFonts w:ascii="Calibri" w:hAnsi="Calibri" w:cs="Calibri"/>
          <w:color w:val="auto"/>
        </w:rPr>
      </w:pPr>
      <w:r w:rsidRPr="00313CDD">
        <w:rPr>
          <w:rFonts w:ascii="Calibri" w:hAnsi="Calibri" w:cs="Calibri"/>
          <w:color w:val="auto"/>
        </w:rPr>
        <w:t>Los derechos civiles y políticos se refieren a: la libertad de movimiento; la igualdad ante la ley; el derecho a un juicio justo y a la presunción de inocencia; la libertad de pensamiento, de conciencia y de religión; la libertad de opinión y de expresión; la reunión pacífica; la libertad de asociación; la participación en asuntos públicos y elecciones; y la protección de los derechos de las minorías. Asimismo, prohíbe la privación de la vida; la tortura, las penas o los tratos crueles o degradantes; la esclavitud y el trabajo forzoso; la detención o prisión arbitraria; las injerencias arbitrarias en la vida privada; la propaganda en favor de la guerra; la discriminación y la apología del odio racial o religioso.</w:t>
      </w:r>
    </w:p>
    <w:p w14:paraId="6E60D5AF" w14:textId="77777777" w:rsidR="00B6065C" w:rsidRPr="00313CDD" w:rsidRDefault="00B6065C" w:rsidP="00AC0EE4">
      <w:pPr>
        <w:spacing w:before="0" w:after="0" w:line="240" w:lineRule="auto"/>
        <w:rPr>
          <w:rFonts w:ascii="Calibri" w:hAnsi="Calibri" w:cs="Calibri"/>
          <w:color w:val="auto"/>
        </w:rPr>
      </w:pPr>
      <w:r w:rsidRPr="00313CDD">
        <w:rPr>
          <w:rFonts w:ascii="Calibri" w:hAnsi="Calibri" w:cs="Calibri"/>
          <w:color w:val="auto"/>
        </w:rPr>
        <w:t>El Salvador firmó ambos protocolos. El de Derechos Civiles, en 1967, y lo ratificó en 1995. El de Derechos Económicos, Sociales y Culturales, en diciembre de 2008, y la última ratificación fue en 2014.</w:t>
      </w:r>
    </w:p>
    <w:p w14:paraId="13F284D3" w14:textId="77777777" w:rsidR="00B6065C" w:rsidRPr="00313CDD" w:rsidRDefault="00313CDD" w:rsidP="00313CDD">
      <w:pPr>
        <w:pStyle w:val="Ttulo1"/>
      </w:pPr>
      <w:bookmarkStart w:id="133" w:name="_Toc536578396"/>
      <w:bookmarkStart w:id="134" w:name="_Toc2602825"/>
      <w:bookmarkStart w:id="135" w:name="_Toc2722109"/>
      <w:r w:rsidRPr="00313CDD">
        <w:t>ENFOQUE DE GÉNERO</w:t>
      </w:r>
      <w:bookmarkEnd w:id="133"/>
      <w:bookmarkEnd w:id="134"/>
      <w:bookmarkEnd w:id="135"/>
      <w:r w:rsidRPr="00313CDD">
        <w:t xml:space="preserve"> </w:t>
      </w:r>
    </w:p>
    <w:p w14:paraId="59DE5C02" w14:textId="77777777" w:rsidR="00B6065C" w:rsidRPr="00313CDD" w:rsidRDefault="00B6065C" w:rsidP="00AC0EE4">
      <w:pPr>
        <w:spacing w:before="0" w:after="0" w:line="240" w:lineRule="auto"/>
        <w:jc w:val="both"/>
        <w:rPr>
          <w:rFonts w:ascii="Calibri" w:hAnsi="Calibri" w:cs="Calibri"/>
          <w:color w:val="auto"/>
        </w:rPr>
      </w:pPr>
      <w:r w:rsidRPr="00313CDD">
        <w:rPr>
          <w:rFonts w:ascii="Calibri" w:hAnsi="Calibri" w:cs="Calibri"/>
          <w:color w:val="auto"/>
        </w:rPr>
        <w:t>Este enfoque plantea un proceso de evaluación de las consecuencias para las mujeres y los hombres de cualquier actividad planificada, inclusive leyes, políticas o programas. Aborda las preocupaciones y experiencias (de las mujeres y de los hombres) como un elemento integrante de la elaboración, la aplicación, la supervisión y la evaluación de las políticas y los programas en todas las esferas políticas, económicas y sociales, a fin de que las mujeres y los hombres se beneficien por igual y se impida que se perpetúe la desigualdad. El objetivo final es lograr la igualdad sustantiva entre los géneros.</w:t>
      </w:r>
    </w:p>
    <w:p w14:paraId="427C8BE6" w14:textId="77777777" w:rsidR="00B6065C" w:rsidRPr="00313CDD" w:rsidRDefault="00B6065C" w:rsidP="00AC0EE4">
      <w:pPr>
        <w:spacing w:before="0" w:after="0" w:line="240" w:lineRule="auto"/>
        <w:jc w:val="both"/>
        <w:rPr>
          <w:rFonts w:ascii="Calibri" w:hAnsi="Calibri" w:cs="Calibri"/>
          <w:color w:val="auto"/>
        </w:rPr>
      </w:pPr>
      <w:r w:rsidRPr="00313CDD">
        <w:rPr>
          <w:rFonts w:ascii="Calibri" w:hAnsi="Calibri" w:cs="Calibri"/>
          <w:color w:val="auto"/>
        </w:rPr>
        <w:t xml:space="preserve">El enfoque de género ayuda a comprender la violencia hacia las mujeres y la violencia de género. También ilumina sobre los mecanismos por medio de los cuales los cuerpos de las mujeres son objetivados, considerados propiedad de otros y sometidos a control y sujeción por parte de otros, la vinculación entre la construcción genérica de mujeres y hombres y los mandatos en torno a los ámbitos de acción, y finalmente, ayuda a evitar la culpabilización de las víctimas. También pretende desnaturalizar, desde el punto de vista teórico y desde las intervenciones sociales, el carácter jerárquico atribuido a la relación entre los géneros y mostrar que los </w:t>
      </w:r>
      <w:r w:rsidRPr="00313CDD">
        <w:rPr>
          <w:rFonts w:ascii="Calibri" w:hAnsi="Calibri" w:cs="Calibri"/>
          <w:color w:val="auto"/>
        </w:rPr>
        <w:lastRenderedPageBreak/>
        <w:t>modelos de hombre o de mujer, así como la idea de heterosexualidad obligatoria, son construcciones sociales que establecen formas de interrelación y especifican lo que cada persona debe y puede hacer, de acuerdo al lugar que la sociedad atribuye a su género.</w:t>
      </w:r>
    </w:p>
    <w:p w14:paraId="3F0FC1DC" w14:textId="77777777" w:rsidR="00B6065C" w:rsidRPr="00313CDD" w:rsidRDefault="00B6065C" w:rsidP="00AC0EE4">
      <w:pPr>
        <w:spacing w:before="0" w:after="0" w:line="240" w:lineRule="auto"/>
        <w:jc w:val="both"/>
        <w:rPr>
          <w:rFonts w:ascii="Calibri" w:hAnsi="Calibri" w:cs="Calibri"/>
          <w:color w:val="auto"/>
        </w:rPr>
      </w:pPr>
      <w:r w:rsidRPr="00313CDD">
        <w:rPr>
          <w:rFonts w:ascii="Calibri" w:hAnsi="Calibri" w:cs="Calibri"/>
          <w:color w:val="auto"/>
        </w:rPr>
        <w:t>Existen varias corrientes teóricas dentro de esta rama, por lo que no hay una única forma de abordar su análisis. Dentro de estos, se puede mencionar aquellos que expone la filósofa feminista Simone de Beauvoir, quien propone el uso del término “género” (Wikipedia, 2018) para referirse a las construcciones sociales y culturales sobre la masculinidad y la feminidad, no al estatus purista de ser hombre o mujer;  mientras que otros indican que esta rama incluye el análisis del rol que tiene el estatus biológico de ser hombre o mujer —explicaciones anatómicas, fisiológicas y genéticas de las partes del cuerpo masculino o femenino, estructura y naturaleza de las funciones de los órganos, entre otros— en el constructo social «género».</w:t>
      </w:r>
    </w:p>
    <w:p w14:paraId="5A8CDD73" w14:textId="77777777" w:rsidR="00B6065C" w:rsidRPr="00313CDD" w:rsidRDefault="00B6065C" w:rsidP="00AC0EE4">
      <w:pPr>
        <w:spacing w:before="0" w:after="0" w:line="240" w:lineRule="auto"/>
        <w:jc w:val="both"/>
        <w:rPr>
          <w:rFonts w:ascii="Calibri" w:hAnsi="Calibri" w:cs="Calibri"/>
          <w:color w:val="auto"/>
        </w:rPr>
      </w:pPr>
      <w:r w:rsidRPr="00313CDD">
        <w:rPr>
          <w:rFonts w:ascii="Calibri" w:hAnsi="Calibri" w:cs="Calibri"/>
          <w:color w:val="auto"/>
        </w:rPr>
        <w:t>El género, en un sentido amplio, se refiere a los roles socialmente construidos, comportamientos, actividades y atributos que una sociedad considera como apropiados para hombres y mujeres.</w:t>
      </w:r>
    </w:p>
    <w:p w14:paraId="69187E62" w14:textId="77777777" w:rsidR="00B6065C" w:rsidRPr="00313CDD" w:rsidRDefault="00B6065C" w:rsidP="00AC0EE4">
      <w:pPr>
        <w:spacing w:before="0" w:after="0" w:line="240" w:lineRule="auto"/>
        <w:jc w:val="both"/>
        <w:rPr>
          <w:rFonts w:ascii="Calibri" w:hAnsi="Calibri" w:cs="Calibri"/>
          <w:color w:val="auto"/>
        </w:rPr>
      </w:pPr>
      <w:r w:rsidRPr="00313CDD">
        <w:rPr>
          <w:rFonts w:ascii="Calibri" w:hAnsi="Calibri" w:cs="Calibri"/>
          <w:color w:val="auto"/>
        </w:rPr>
        <w:t>Según estas teorías, el género estaría definido socialmente, por lo que la comprensión de la masculinidad y feminidad evoluciona durante el curso de la vida. Por tanto, esos significados variarían de acuerdo con la cultura, la comunidad, la familia, las relaciones interpersonales y las relaciones grupales y normativas, y con cada generación y en el curso del tiempo; así, este término hace alusión al conjunto de características diferenciadas que cada sociedad asigna a hombres y mujeres.</w:t>
      </w:r>
    </w:p>
    <w:p w14:paraId="6BB56E3C" w14:textId="77777777" w:rsidR="00B6065C" w:rsidRPr="00313CDD" w:rsidRDefault="00313CDD" w:rsidP="00313CDD">
      <w:pPr>
        <w:pStyle w:val="Ttulo1"/>
      </w:pPr>
      <w:bookmarkStart w:id="136" w:name="_Toc536578397"/>
      <w:bookmarkStart w:id="137" w:name="_Toc2602826"/>
      <w:bookmarkStart w:id="138" w:name="_Toc2722110"/>
      <w:r w:rsidRPr="00313CDD">
        <w:t>ENFOQUE VICTIMOLÓGICO</w:t>
      </w:r>
      <w:bookmarkEnd w:id="136"/>
      <w:bookmarkEnd w:id="137"/>
      <w:bookmarkEnd w:id="138"/>
      <w:r w:rsidRPr="00313CDD">
        <w:t xml:space="preserve"> </w:t>
      </w:r>
    </w:p>
    <w:p w14:paraId="2A52DE92" w14:textId="77777777" w:rsidR="00B6065C" w:rsidRPr="00313CDD" w:rsidRDefault="00B6065C" w:rsidP="00AC0EE4">
      <w:pPr>
        <w:spacing w:before="0" w:after="0" w:line="240" w:lineRule="auto"/>
        <w:jc w:val="both"/>
        <w:rPr>
          <w:rFonts w:ascii="Calibri" w:hAnsi="Calibri" w:cs="Calibri"/>
          <w:color w:val="auto"/>
        </w:rPr>
      </w:pPr>
      <w:r w:rsidRPr="00313CDD">
        <w:rPr>
          <w:rFonts w:ascii="Calibri" w:hAnsi="Calibri" w:cs="Calibri"/>
          <w:color w:val="auto"/>
        </w:rPr>
        <w:t>El centro de todo proceso judicial y de atención es la víctima, entendida como toda persona (niña, niño, adolescente o adulta) que, como consecuencia de un delito o violencia, ha sufrido un daño a nivel emocional, mental, físico, espiritual, pérdidas materiales o económicas, así como la exposición a la vulneración de sus derechos. Desde esta perspectiva, situaciones violentas generan la victimización de las personas, exponiéndolas a hechos traumáticos o que están fuera de su control. En este enfoque, las acciones no estén centradas sólo en el interés legal o estadístico, sino que giren primordialmente alrededor de los derechos de la víctima.</w:t>
      </w:r>
    </w:p>
    <w:p w14:paraId="48315ABC" w14:textId="77777777" w:rsidR="00B6065C" w:rsidRPr="00313CDD" w:rsidRDefault="00313CDD" w:rsidP="00313CDD">
      <w:pPr>
        <w:pStyle w:val="Ttulo1"/>
      </w:pPr>
      <w:bookmarkStart w:id="139" w:name="_Toc536578398"/>
      <w:bookmarkStart w:id="140" w:name="_Toc2602827"/>
      <w:bookmarkStart w:id="141" w:name="_Toc2722111"/>
      <w:r w:rsidRPr="00313CDD">
        <w:t>OTROS ENFOQUES</w:t>
      </w:r>
      <w:bookmarkEnd w:id="139"/>
      <w:bookmarkEnd w:id="140"/>
      <w:bookmarkEnd w:id="141"/>
    </w:p>
    <w:p w14:paraId="2872B404" w14:textId="77777777" w:rsidR="00B6065C" w:rsidRPr="00313CDD" w:rsidRDefault="00B6065C" w:rsidP="00AC0EE4">
      <w:pPr>
        <w:spacing w:before="0" w:after="0" w:line="240" w:lineRule="auto"/>
        <w:rPr>
          <w:rFonts w:ascii="Calibri" w:hAnsi="Calibri" w:cs="Calibri"/>
          <w:color w:val="auto"/>
        </w:rPr>
      </w:pPr>
      <w:r w:rsidRPr="00313CDD">
        <w:rPr>
          <w:rFonts w:ascii="Calibri" w:hAnsi="Calibri" w:cs="Calibri"/>
          <w:color w:val="auto"/>
        </w:rPr>
        <w:t>En la literatura especializada, se suelen estudiar 4 grandes enfoques para el estudio y abordaje de la violencia (González, L. 2018):</w:t>
      </w:r>
    </w:p>
    <w:p w14:paraId="5370CF80" w14:textId="77777777" w:rsidR="00B6065C" w:rsidRPr="00313CDD" w:rsidRDefault="00B6065C" w:rsidP="00313CDD">
      <w:pPr>
        <w:pStyle w:val="Ttulo2"/>
      </w:pPr>
      <w:bookmarkStart w:id="142" w:name="_Toc536578399"/>
      <w:bookmarkStart w:id="143" w:name="_Toc2602828"/>
      <w:bookmarkStart w:id="144" w:name="_Toc2722112"/>
      <w:r w:rsidRPr="00313CDD">
        <w:t>1. Enfoque Antropológico</w:t>
      </w:r>
      <w:bookmarkEnd w:id="142"/>
      <w:bookmarkEnd w:id="143"/>
      <w:bookmarkEnd w:id="144"/>
    </w:p>
    <w:p w14:paraId="29D5375F" w14:textId="77777777" w:rsidR="00B6065C" w:rsidRPr="00313CDD" w:rsidRDefault="00B6065C" w:rsidP="00313CDD">
      <w:pPr>
        <w:spacing w:before="0" w:after="0" w:line="240" w:lineRule="auto"/>
        <w:ind w:left="720"/>
        <w:jc w:val="both"/>
        <w:rPr>
          <w:rFonts w:ascii="Calibri" w:hAnsi="Calibri" w:cs="Calibri"/>
          <w:color w:val="auto"/>
        </w:rPr>
      </w:pPr>
      <w:r w:rsidRPr="00313CDD">
        <w:rPr>
          <w:rFonts w:ascii="Calibri" w:hAnsi="Calibri" w:cs="Calibri"/>
          <w:color w:val="auto"/>
        </w:rPr>
        <w:t>Se interesa en el papel que juega la cultura en la vida humana. La cultura son tradiciones y costumbres transmitidas, estas rigen y moldean las creencias y el comportamiento de las personas. La violencia es un comportamiento humano aprendido.</w:t>
      </w:r>
    </w:p>
    <w:p w14:paraId="73B9F121" w14:textId="77777777" w:rsidR="00B6065C" w:rsidRPr="00313CDD" w:rsidRDefault="00B6065C" w:rsidP="00313CDD">
      <w:pPr>
        <w:spacing w:before="0" w:after="0" w:line="240" w:lineRule="auto"/>
        <w:ind w:left="720"/>
        <w:jc w:val="both"/>
        <w:rPr>
          <w:rFonts w:ascii="Calibri" w:hAnsi="Calibri" w:cs="Calibri"/>
          <w:color w:val="auto"/>
        </w:rPr>
      </w:pPr>
      <w:r w:rsidRPr="00313CDD">
        <w:rPr>
          <w:rFonts w:ascii="Calibri" w:hAnsi="Calibri" w:cs="Calibri"/>
          <w:color w:val="auto"/>
        </w:rPr>
        <w:t>“Existen sistemas culturales –como el patriarcado— que fomentan una variedad de prácticas violentas contras las mujeres, explicables –aunque absolutamente condenables-”, (como se cita en González, L. 2018)</w:t>
      </w:r>
    </w:p>
    <w:p w14:paraId="3F6472FA" w14:textId="77777777" w:rsidR="00B6065C" w:rsidRPr="00313CDD" w:rsidRDefault="00B6065C" w:rsidP="00313CDD">
      <w:pPr>
        <w:spacing w:before="0" w:after="0" w:line="240" w:lineRule="auto"/>
        <w:ind w:left="720"/>
        <w:jc w:val="both"/>
        <w:rPr>
          <w:rFonts w:ascii="Calibri" w:hAnsi="Calibri" w:cs="Calibri"/>
          <w:color w:val="auto"/>
        </w:rPr>
      </w:pPr>
      <w:r w:rsidRPr="00313CDD">
        <w:rPr>
          <w:rFonts w:ascii="Calibri" w:hAnsi="Calibri" w:cs="Calibri"/>
          <w:color w:val="auto"/>
        </w:rPr>
        <w:t xml:space="preserve">Desde este enfoque, lo básico es entender que la violencia es fenómeno humano cuyas raíces son culturales y simbólicas. Se pregunta pues, sobre cómo, desde las costumbres, rituales, mitos, arte, religión, las prácticas sociales en general, se construye una visión de mundo (violenta). </w:t>
      </w:r>
    </w:p>
    <w:p w14:paraId="0B9BC18E" w14:textId="77777777" w:rsidR="00B6065C" w:rsidRPr="00313CDD" w:rsidRDefault="00B6065C" w:rsidP="00313CDD">
      <w:pPr>
        <w:spacing w:before="0" w:after="0" w:line="240" w:lineRule="auto"/>
        <w:ind w:left="720"/>
        <w:jc w:val="both"/>
        <w:rPr>
          <w:rFonts w:ascii="Calibri" w:hAnsi="Calibri" w:cs="Calibri"/>
          <w:color w:val="auto"/>
        </w:rPr>
      </w:pPr>
      <w:r w:rsidRPr="00313CDD">
        <w:rPr>
          <w:rFonts w:ascii="Calibri" w:hAnsi="Calibri" w:cs="Calibri"/>
          <w:color w:val="auto"/>
        </w:rPr>
        <w:t xml:space="preserve">“La vida social está organizada en términos de símbolos… cuyos significados debemos captar si queremos comprender esa organización. En el caso de la violencia, la misma se </w:t>
      </w:r>
      <w:r w:rsidRPr="00313CDD">
        <w:rPr>
          <w:rFonts w:ascii="Calibri" w:hAnsi="Calibri" w:cs="Calibri"/>
          <w:color w:val="auto"/>
        </w:rPr>
        <w:lastRenderedPageBreak/>
        <w:t>explicaría por el peso de tradiciones simbólicas (culturales) que legitiman y alientan el ejercicio de la fuerza en contra de otros. O, en otras palabras, desde la antropología cultural las visiones de mundo culturalmente construidas marcan las pautas de los comportamientos y las interacciones sociales. Y la violencia, entendida como una interacción social, estaría motivada por factores simbólicos (culturales) que la favorecerían” (Ibídem).</w:t>
      </w:r>
    </w:p>
    <w:p w14:paraId="715D2B2A" w14:textId="77777777" w:rsidR="00B6065C" w:rsidRPr="00313CDD" w:rsidRDefault="00B6065C" w:rsidP="00313CDD">
      <w:pPr>
        <w:pStyle w:val="Ttulo2"/>
      </w:pPr>
      <w:bookmarkStart w:id="145" w:name="_Toc536578400"/>
      <w:bookmarkStart w:id="146" w:name="_Toc2602829"/>
      <w:bookmarkStart w:id="147" w:name="_Toc2722113"/>
      <w:r w:rsidRPr="00313CDD">
        <w:t>2. Enfoque sociológico:</w:t>
      </w:r>
      <w:bookmarkEnd w:id="145"/>
      <w:bookmarkEnd w:id="146"/>
      <w:bookmarkEnd w:id="147"/>
      <w:r w:rsidRPr="00313CDD">
        <w:t xml:space="preserve"> </w:t>
      </w:r>
    </w:p>
    <w:p w14:paraId="1E4DEE82" w14:textId="77777777" w:rsidR="00B6065C" w:rsidRPr="00313CDD" w:rsidRDefault="00B6065C" w:rsidP="00313CDD">
      <w:pPr>
        <w:spacing w:before="0" w:after="0" w:line="240" w:lineRule="auto"/>
        <w:ind w:left="720"/>
        <w:jc w:val="both"/>
        <w:rPr>
          <w:rFonts w:ascii="Calibri" w:hAnsi="Calibri" w:cs="Calibri"/>
          <w:color w:val="auto"/>
        </w:rPr>
      </w:pPr>
      <w:r w:rsidRPr="00313CDD">
        <w:rPr>
          <w:rFonts w:ascii="Calibri" w:hAnsi="Calibri" w:cs="Calibri"/>
          <w:color w:val="auto"/>
        </w:rPr>
        <w:t xml:space="preserve">La sociología se ha ocupado de distintas maneras del tema de la violencia. Algunas corrientes se concentran en el conflicto social. La violencia es, desde esta perspectiva, una manifestación del conflicto social. Se presta, pues, atención a las condicionantes socio-económicas de la violencia, ya que esta es entendida como un fenómeno social connatural a las sociedades divididas en clases sociales. </w:t>
      </w:r>
    </w:p>
    <w:p w14:paraId="2EC3BBA2" w14:textId="77777777" w:rsidR="00B6065C" w:rsidRPr="00313CDD" w:rsidRDefault="00B6065C" w:rsidP="00313CDD">
      <w:pPr>
        <w:spacing w:before="0" w:after="0" w:line="240" w:lineRule="auto"/>
        <w:ind w:left="720"/>
        <w:jc w:val="both"/>
        <w:rPr>
          <w:rFonts w:ascii="Calibri" w:hAnsi="Calibri" w:cs="Calibri"/>
          <w:color w:val="auto"/>
        </w:rPr>
      </w:pPr>
      <w:r w:rsidRPr="00313CDD">
        <w:rPr>
          <w:rFonts w:ascii="Calibri" w:hAnsi="Calibri" w:cs="Calibri"/>
          <w:color w:val="auto"/>
        </w:rPr>
        <w:t xml:space="preserve">En este sentido, hay violencia cuando la alineación económica supone la separación entre los trabajadores y las condiciones de producción. O cuando el aparato estatal tiene como funciones controlar de manera coercitiva los posibles desbordes de las clases subordinadas o reprimidas. También, cuando estas clases buscan revertir o revierten la situación de despojo y desplazan del control del Estado a la clase dominante (Ibídem). </w:t>
      </w:r>
    </w:p>
    <w:p w14:paraId="2601F77E" w14:textId="77777777" w:rsidR="00B6065C" w:rsidRPr="00313CDD" w:rsidRDefault="00B6065C" w:rsidP="00313CDD">
      <w:pPr>
        <w:spacing w:before="0" w:after="0" w:line="240" w:lineRule="auto"/>
        <w:ind w:left="720"/>
        <w:jc w:val="both"/>
        <w:rPr>
          <w:rFonts w:ascii="Calibri" w:hAnsi="Calibri" w:cs="Calibri"/>
          <w:color w:val="auto"/>
        </w:rPr>
      </w:pPr>
      <w:r w:rsidRPr="00313CDD">
        <w:rPr>
          <w:rFonts w:ascii="Calibri" w:hAnsi="Calibri" w:cs="Calibri"/>
          <w:color w:val="auto"/>
        </w:rPr>
        <w:t xml:space="preserve">Más recientemente, algunas corrientes del enfoque sociológico ven a la violencia como resultado de la lucha entre grupos sociales determinados que se disputan recursos económicos, políticos, sociales, y hasta medioambientales. </w:t>
      </w:r>
    </w:p>
    <w:p w14:paraId="348054BF" w14:textId="77777777" w:rsidR="00B6065C" w:rsidRPr="00313CDD" w:rsidRDefault="00B6065C" w:rsidP="00313CDD">
      <w:pPr>
        <w:spacing w:before="0" w:after="0" w:line="240" w:lineRule="auto"/>
        <w:ind w:left="720"/>
        <w:jc w:val="both"/>
        <w:rPr>
          <w:rFonts w:ascii="Calibri" w:hAnsi="Calibri" w:cs="Calibri"/>
          <w:color w:val="auto"/>
        </w:rPr>
      </w:pPr>
      <w:r w:rsidRPr="00313CDD">
        <w:rPr>
          <w:rFonts w:ascii="Calibri" w:hAnsi="Calibri" w:cs="Calibri"/>
          <w:color w:val="auto"/>
        </w:rPr>
        <w:t>La violencia delincuen</w:t>
      </w:r>
      <w:r w:rsidR="00F10592">
        <w:rPr>
          <w:rFonts w:ascii="Calibri" w:hAnsi="Calibri" w:cs="Calibri"/>
          <w:color w:val="auto"/>
        </w:rPr>
        <w:t>cial (en este enfoque)</w:t>
      </w:r>
      <w:r w:rsidRPr="00313CDD">
        <w:rPr>
          <w:rFonts w:ascii="Calibri" w:hAnsi="Calibri" w:cs="Calibri"/>
          <w:color w:val="auto"/>
        </w:rPr>
        <w:t xml:space="preserve"> es una anormalidad en las interacciones sociales; una “desviación” de las normas establecidas que, en casos extremos –como enseñaron Merton y Durkheim</w:t>
      </w:r>
      <w:r w:rsidR="00F10592">
        <w:rPr>
          <w:rFonts w:ascii="Calibri" w:hAnsi="Calibri" w:cs="Calibri"/>
          <w:color w:val="auto"/>
        </w:rPr>
        <w:t>,</w:t>
      </w:r>
      <w:r w:rsidRPr="00313CDD">
        <w:rPr>
          <w:rFonts w:ascii="Calibri" w:hAnsi="Calibri" w:cs="Calibri"/>
          <w:color w:val="auto"/>
        </w:rPr>
        <w:t>se podría traducir en anomia: una situación en la cual el vínculo social se rompe, las normas sociales son ignoradas por los individuos y una especie de anarquía social se impone (Ibídem).</w:t>
      </w:r>
    </w:p>
    <w:p w14:paraId="3A3FF12A" w14:textId="77777777" w:rsidR="00B6065C" w:rsidRPr="00313CDD" w:rsidRDefault="00B6065C" w:rsidP="00313CDD">
      <w:pPr>
        <w:spacing w:before="0" w:after="0" w:line="240" w:lineRule="auto"/>
        <w:ind w:left="720"/>
        <w:jc w:val="both"/>
        <w:rPr>
          <w:rFonts w:ascii="Calibri" w:hAnsi="Calibri" w:cs="Calibri"/>
          <w:color w:val="auto"/>
        </w:rPr>
      </w:pPr>
      <w:r w:rsidRPr="00313CDD">
        <w:rPr>
          <w:rFonts w:ascii="Calibri" w:hAnsi="Calibri" w:cs="Calibri"/>
          <w:color w:val="auto"/>
        </w:rPr>
        <w:t>Existe anomia cuando no hay unas normas claras que guíen el comportamiento en una determinada área de la vida social. Durkheim creía que en esas circunstancias la gente se encuentra desorientada y padece ansiedad… Merton modificó el concepto de anomia para dar cabida a la tensión a la que se ven expuestos los individuos cuando las normas aceptadas entran en conflicto con la realidad social. El comportamiento violento (delincuencial) es un comportamiento “desviado”, pues se desvía de las “normas dadas, que sí son aceptadas por un número significativo de personas de una comunidad o sociedad” (Ibídem).</w:t>
      </w:r>
    </w:p>
    <w:p w14:paraId="4213A090" w14:textId="77777777" w:rsidR="00B6065C" w:rsidRPr="00313CDD" w:rsidRDefault="00B6065C" w:rsidP="00313CDD">
      <w:pPr>
        <w:spacing w:before="0" w:after="0" w:line="240" w:lineRule="auto"/>
        <w:ind w:left="720"/>
        <w:jc w:val="both"/>
        <w:rPr>
          <w:rFonts w:ascii="Calibri" w:hAnsi="Calibri" w:cs="Calibri"/>
          <w:color w:val="auto"/>
        </w:rPr>
      </w:pPr>
      <w:r w:rsidRPr="00313CDD">
        <w:rPr>
          <w:rFonts w:ascii="Calibri" w:hAnsi="Calibri" w:cs="Calibri"/>
          <w:color w:val="auto"/>
        </w:rPr>
        <w:t xml:space="preserve">Pero bien, ya sea que la violencia se vea como una realidad consustancial a una sociedad compuesta por clases sociales o que se vea como “anormalidad” y como “disfuncionalidad”, en general para la sociología se trata de un fenómeno social, que en cuanto tal debe ser entendido y tratado desde las condiciones sociales, económicas y políticas que lo generan. </w:t>
      </w:r>
    </w:p>
    <w:p w14:paraId="06039905" w14:textId="77777777" w:rsidR="00B6065C" w:rsidRPr="00313CDD" w:rsidRDefault="00B6065C" w:rsidP="00313CDD">
      <w:pPr>
        <w:spacing w:before="0" w:after="0" w:line="240" w:lineRule="auto"/>
        <w:ind w:left="720"/>
        <w:jc w:val="both"/>
        <w:rPr>
          <w:rFonts w:ascii="Calibri" w:hAnsi="Calibri" w:cs="Calibri"/>
          <w:color w:val="auto"/>
        </w:rPr>
      </w:pPr>
      <w:r w:rsidRPr="00313CDD">
        <w:rPr>
          <w:rFonts w:ascii="Calibri" w:hAnsi="Calibri" w:cs="Calibri"/>
          <w:color w:val="auto"/>
        </w:rPr>
        <w:t xml:space="preserve">En suma, pues, desde la sociología, la violencia se entiende como un fenómeno social. Se entiende como resultado de dinámicas sociales (exclusión, marginalidad, polarización riqueza-pobreza) que la originan y reproducen. </w:t>
      </w:r>
    </w:p>
    <w:p w14:paraId="53120D16" w14:textId="77777777" w:rsidR="00B6065C" w:rsidRPr="00313CDD" w:rsidRDefault="00B6065C" w:rsidP="00313CDD">
      <w:pPr>
        <w:pStyle w:val="Ttulo2"/>
      </w:pPr>
      <w:bookmarkStart w:id="148" w:name="_Toc536578401"/>
      <w:bookmarkStart w:id="149" w:name="_Toc2602830"/>
      <w:bookmarkStart w:id="150" w:name="_Toc2722114"/>
      <w:r w:rsidRPr="00313CDD">
        <w:t>3. Enfoque psicosocial:</w:t>
      </w:r>
      <w:bookmarkEnd w:id="148"/>
      <w:bookmarkEnd w:id="149"/>
      <w:bookmarkEnd w:id="150"/>
      <w:r w:rsidRPr="00313CDD">
        <w:t xml:space="preserve"> </w:t>
      </w:r>
    </w:p>
    <w:p w14:paraId="768CEEA3" w14:textId="77777777" w:rsidR="00B6065C" w:rsidRPr="00313CDD" w:rsidRDefault="00B6065C" w:rsidP="00313CDD">
      <w:pPr>
        <w:spacing w:before="0" w:after="0" w:line="240" w:lineRule="auto"/>
        <w:ind w:left="720"/>
        <w:jc w:val="both"/>
        <w:rPr>
          <w:rFonts w:ascii="Calibri" w:hAnsi="Calibri" w:cs="Calibri"/>
          <w:color w:val="auto"/>
        </w:rPr>
      </w:pPr>
      <w:r w:rsidRPr="00313CDD">
        <w:rPr>
          <w:rFonts w:ascii="Calibri" w:hAnsi="Calibri" w:cs="Calibri"/>
          <w:color w:val="auto"/>
        </w:rPr>
        <w:t xml:space="preserve">Específicamente en el tema de la violencia, la psicología se centra no sólo en los factores subjetivos que alientan prácticas violentas, sino en los mecanismos que hacen posible la interiorización de opciones, valores y creencias violentas por parte de los individuos. Es decir, se preocupa por cómo la violencia se hace parte de la subjetividad individual. Y para atender a esa preocupación entra en escena la psicología social que ofrece un enfoque interesante: la subjetividad individual vista como la confluencia de factores psicobiológicos y sociales, siendo estos últimos el principal objeto de su interés. En esta </w:t>
      </w:r>
      <w:r w:rsidRPr="00313CDD">
        <w:rPr>
          <w:rFonts w:ascii="Calibri" w:hAnsi="Calibri" w:cs="Calibri"/>
          <w:color w:val="auto"/>
        </w:rPr>
        <w:lastRenderedPageBreak/>
        <w:t>última perspectiva, para explicar la violencia se tendría que recurrir a los condiciones sociales y culturales en la que se fragua la subjetividad de cada cual.</w:t>
      </w:r>
    </w:p>
    <w:p w14:paraId="17ABE7C4" w14:textId="77777777" w:rsidR="00B6065C" w:rsidRPr="00313CDD" w:rsidRDefault="00B6065C" w:rsidP="00313CDD">
      <w:pPr>
        <w:spacing w:before="0" w:after="0" w:line="240" w:lineRule="auto"/>
        <w:ind w:left="720"/>
        <w:jc w:val="both"/>
        <w:rPr>
          <w:rFonts w:ascii="Calibri" w:hAnsi="Calibri" w:cs="Calibri"/>
          <w:color w:val="auto"/>
        </w:rPr>
      </w:pPr>
      <w:r w:rsidRPr="00313CDD">
        <w:rPr>
          <w:rFonts w:ascii="Calibri" w:hAnsi="Calibri" w:cs="Calibri"/>
          <w:color w:val="auto"/>
        </w:rPr>
        <w:t xml:space="preserve">Un autor decisivo en los enfoques de psicología social en América Latina (y no sólo en El Salvador) es Ignacio Martín-Baró. “La tesis general de Martín-Baró es que la ideología condiciona las acciones humanas. Y la ideología, como cosmovisión que domina la subjetividad humana, se construye social e históricamente. La violencia, como acción social –así la entiende este autor— se inscribe en una ideología que justifica, legitima y valida el uso de la fuerza en contra otros. Hay que decir aquí que Martín-Baró no entiende ideología como ‘ideología política’ o como ‘visión falsa de la realidad’, sino como la visión de la realidad –creencias, opciones, valores, usos y costumbres— que cada individuo construye en su relación indisoluble con otros individuos en una sociedad determinada”, (Ibídem). </w:t>
      </w:r>
    </w:p>
    <w:p w14:paraId="38E70A1E" w14:textId="77777777" w:rsidR="00B6065C" w:rsidRPr="00313CDD" w:rsidRDefault="00B6065C" w:rsidP="00313CDD">
      <w:pPr>
        <w:pStyle w:val="Ttulo2"/>
      </w:pPr>
      <w:bookmarkStart w:id="151" w:name="_Toc536578402"/>
      <w:bookmarkStart w:id="152" w:name="_Toc2602831"/>
      <w:bookmarkStart w:id="153" w:name="_Toc2722115"/>
      <w:r w:rsidRPr="00313CDD">
        <w:t>4. Enfoque biológico</w:t>
      </w:r>
      <w:bookmarkEnd w:id="151"/>
      <w:bookmarkEnd w:id="152"/>
      <w:bookmarkEnd w:id="153"/>
      <w:r w:rsidRPr="00313CDD">
        <w:t xml:space="preserve"> </w:t>
      </w:r>
    </w:p>
    <w:p w14:paraId="127BF86B" w14:textId="77777777" w:rsidR="00B6065C" w:rsidRPr="00313CDD" w:rsidRDefault="00B6065C" w:rsidP="00313CDD">
      <w:pPr>
        <w:spacing w:before="0" w:after="0" w:line="240" w:lineRule="auto"/>
        <w:ind w:left="720"/>
        <w:jc w:val="both"/>
        <w:rPr>
          <w:rFonts w:ascii="Calibri" w:hAnsi="Calibri" w:cs="Calibri"/>
          <w:color w:val="auto"/>
        </w:rPr>
      </w:pPr>
      <w:r w:rsidRPr="00313CDD">
        <w:rPr>
          <w:rFonts w:ascii="Calibri" w:hAnsi="Calibri" w:cs="Calibri"/>
          <w:color w:val="auto"/>
        </w:rPr>
        <w:t xml:space="preserve">Algunos investigadores quisieron apelar a la biología para entender la violencia criminal como resultado de una degeneración biológica. Así, el criminólogo Cesare Lombroso creía, hacia 1870, que “la mayor parte de los delincuentes eran degenerados o anormales desde el punto de vista biológico” (Ibídem). </w:t>
      </w:r>
    </w:p>
    <w:p w14:paraId="38F5DA58" w14:textId="77777777" w:rsidR="00B6065C" w:rsidRPr="00313CDD" w:rsidRDefault="00B6065C" w:rsidP="00313CDD">
      <w:pPr>
        <w:spacing w:before="0" w:after="0" w:line="240" w:lineRule="auto"/>
        <w:ind w:left="720"/>
        <w:jc w:val="both"/>
        <w:rPr>
          <w:rFonts w:ascii="Calibri" w:hAnsi="Calibri" w:cs="Calibri"/>
          <w:color w:val="auto"/>
        </w:rPr>
      </w:pPr>
      <w:r w:rsidRPr="00313CDD">
        <w:rPr>
          <w:rFonts w:ascii="Calibri" w:hAnsi="Calibri" w:cs="Calibri"/>
          <w:color w:val="auto"/>
        </w:rPr>
        <w:t>En algunas corrientes de las neurociencias actuales, esa tesis ha reaparecido. Eduardo Punset señala que “creíamos que la violencia era la consecuencia de actos conscientes, decididos por la inteligencia humana; creíamos que podíamos ser pacíficos o violentos dependiendo de nuestra voluntad”.  Adrian Raine expresa que ‘la conducta criminal debe tratarse como una enfermedad clínica’. Según Raine, uno de los factores biológicos es el mal funcionamiento del córtex prefrontal. Es una parte del cerebro que interviene en la regulación del comportamiento y, al mismo tiempo, es la parte del cerebro que se activa a la hora de tomar decisiones complejas. Pero lo más importante es que el córtex prefrontal es también la zona del cerebro que inhibe la agresividad. Si esta área del cerebro no funciona con normalidad o existen impedimentos estructurales que afectan esa parte del cerebro, ello puedo suponer una predisposición para la violencia y la conducta delictiva” (Ibídem).</w:t>
      </w:r>
    </w:p>
    <w:p w14:paraId="4AC621A8" w14:textId="77777777" w:rsidR="00B6065C" w:rsidRPr="00313CDD" w:rsidRDefault="00B6065C" w:rsidP="00313CDD">
      <w:pPr>
        <w:spacing w:before="0" w:after="0" w:line="240" w:lineRule="auto"/>
        <w:ind w:left="720"/>
        <w:jc w:val="both"/>
        <w:rPr>
          <w:rFonts w:ascii="Calibri" w:hAnsi="Calibri" w:cs="Calibri"/>
          <w:color w:val="auto"/>
        </w:rPr>
      </w:pPr>
      <w:r w:rsidRPr="00313CDD">
        <w:rPr>
          <w:rFonts w:ascii="Calibri" w:hAnsi="Calibri" w:cs="Calibri"/>
          <w:color w:val="auto"/>
        </w:rPr>
        <w:t>Si bien se puede suponer una predisposición a la violencia, no así un desencadenamiento automático de conductas violentas, ya que los factores genéticos contribuyen a la conducta delictiva, pero no son los únicos.</w:t>
      </w:r>
      <w:r w:rsidR="00364CDC" w:rsidRPr="00313CDD">
        <w:rPr>
          <w:rFonts w:ascii="Calibri" w:hAnsi="Calibri" w:cs="Calibri"/>
          <w:color w:val="auto"/>
        </w:rPr>
        <w:t xml:space="preserve"> </w:t>
      </w:r>
      <w:r w:rsidRPr="00313CDD">
        <w:rPr>
          <w:rFonts w:ascii="Calibri" w:hAnsi="Calibri" w:cs="Calibri"/>
          <w:color w:val="auto"/>
        </w:rPr>
        <w:t>La gran pregunta que se hace desde la biología y que sigue sin responderse es si hay en las raíces biológicas de los individuos factores que, por naturaleza, lo induzcan a agredir a sus semejantes. No se trata de un asunto sobre el que exista una postura concluyente</w:t>
      </w:r>
      <w:r w:rsidR="00364CDC" w:rsidRPr="00313CDD">
        <w:rPr>
          <w:rFonts w:ascii="Calibri" w:hAnsi="Calibri" w:cs="Calibri"/>
          <w:color w:val="auto"/>
        </w:rPr>
        <w:t xml:space="preserve">. </w:t>
      </w:r>
      <w:r w:rsidRPr="00313CDD">
        <w:rPr>
          <w:rFonts w:ascii="Calibri" w:hAnsi="Calibri" w:cs="Calibri"/>
          <w:color w:val="auto"/>
        </w:rPr>
        <w:t xml:space="preserve">El enfoque biológico, pues, explora la inquietante pregunta de si hay algo en la naturaleza humana (en la dimensión animal del ser humano) que dé lugar a (que sea fuente de) la violencia. El biologicismo es un riesgo (es decir, pretender que el ser humano es por naturaleza violento), pero no por evitarlo se debe dejar de lado que el ser humano tiene una dimensión biológica ineludible que debe ser conocida de la mejor manera posible. También tiene que evitarse la visión de la conducta violenta como manifestación de una enfermedad mental (cerebral), pues llevada a sus extremos esa visión no sólo supone que de lo que se trata es de aplicar el medicamento apropiado a los pacientes “enfermos de violencia”, sino que se exime a los agentes violentos de responsabilidad alguna por sus acciones, (Ibídem). </w:t>
      </w:r>
    </w:p>
    <w:p w14:paraId="2E061302" w14:textId="77777777" w:rsidR="00B6065C" w:rsidRPr="00313CDD" w:rsidRDefault="00313CDD" w:rsidP="00313CDD">
      <w:pPr>
        <w:pStyle w:val="Ttulo1"/>
      </w:pPr>
      <w:bookmarkStart w:id="154" w:name="_Toc536578403"/>
      <w:bookmarkStart w:id="155" w:name="_Toc2602832"/>
      <w:bookmarkStart w:id="156" w:name="_Toc2722116"/>
      <w:r w:rsidRPr="00313CDD">
        <w:lastRenderedPageBreak/>
        <w:t>A MANERA DE CONCLUSIÓN</w:t>
      </w:r>
      <w:bookmarkEnd w:id="154"/>
      <w:bookmarkEnd w:id="155"/>
      <w:bookmarkEnd w:id="156"/>
    </w:p>
    <w:p w14:paraId="3A13F98F" w14:textId="77777777" w:rsidR="00B6065C" w:rsidRPr="00313CDD" w:rsidRDefault="00B6065C" w:rsidP="00AC0EE4">
      <w:pPr>
        <w:spacing w:before="0" w:after="0" w:line="240" w:lineRule="auto"/>
        <w:jc w:val="both"/>
        <w:rPr>
          <w:rFonts w:ascii="Calibri" w:hAnsi="Calibri" w:cs="Calibri"/>
          <w:color w:val="auto"/>
        </w:rPr>
      </w:pPr>
      <w:r w:rsidRPr="00313CDD">
        <w:rPr>
          <w:rFonts w:ascii="Calibri" w:hAnsi="Calibri" w:cs="Calibri"/>
          <w:color w:val="auto"/>
        </w:rPr>
        <w:t>A partir de lo anterior se puede concluir que cada uno de los enfoques acerca de la violencia aporta una mirada parcial acerca de la misma. Para una comprensión más profunda de la violencia esas miradas tienen que ser integradas en una concepción del ser humano como realidad biológica, psicológica, social y simbólica.</w:t>
      </w:r>
    </w:p>
    <w:p w14:paraId="2B59C7E1" w14:textId="77777777" w:rsidR="00B6065C" w:rsidRPr="00313CDD" w:rsidRDefault="00B6065C" w:rsidP="00AC0EE4">
      <w:pPr>
        <w:spacing w:before="0" w:after="0" w:line="240" w:lineRule="auto"/>
        <w:jc w:val="both"/>
        <w:rPr>
          <w:rFonts w:ascii="Calibri" w:hAnsi="Calibri" w:cs="Calibri"/>
          <w:color w:val="auto"/>
        </w:rPr>
      </w:pPr>
      <w:r w:rsidRPr="00313CDD">
        <w:rPr>
          <w:rFonts w:ascii="Calibri" w:hAnsi="Calibri" w:cs="Calibri"/>
          <w:color w:val="auto"/>
        </w:rPr>
        <w:t xml:space="preserve">Otro enfoque utilizado a nivel mundial de manera práctica es el de Salud Pública. “Por definición, la salud pública no se ocupa de los pacientes a título individual. Su interés se centra en tratar las enfermedades, afecciones y problemas que afectan a la salud, y pretende proporcionar el máximo beneficio para el mayor número posible de personas. Esto no significa que la salud pública haga a un lado la atención de los individuos. Más bien, la inquietud estriba en prevenir los problemas de salud y ampliar y mejorar la atención y la seguridad de todas las poblaciones. El enfoque de salud pública a cualquier problema es interdisciplinario y se basa en datos científicos”. (OMS, 2003). </w:t>
      </w:r>
    </w:p>
    <w:p w14:paraId="2E55CFEA" w14:textId="77777777" w:rsidR="00B6065C" w:rsidRPr="00313CDD" w:rsidRDefault="00B6065C" w:rsidP="00AC0EE4">
      <w:pPr>
        <w:spacing w:before="0" w:after="0" w:line="240" w:lineRule="auto"/>
        <w:jc w:val="both"/>
        <w:rPr>
          <w:rFonts w:ascii="Calibri" w:hAnsi="Calibri" w:cs="Calibri"/>
          <w:color w:val="auto"/>
        </w:rPr>
      </w:pPr>
      <w:r w:rsidRPr="00313CDD">
        <w:rPr>
          <w:rFonts w:ascii="Calibri" w:hAnsi="Calibri" w:cs="Calibri"/>
          <w:color w:val="auto"/>
        </w:rPr>
        <w:t>Este enfoque es interdisciplinario, pues se basa en una serie de disciplinas que aportan al análisis, como la psicología, la sociología, la criminología, la medicina, entre otras, y hace hincapié en lo colectivo.</w:t>
      </w:r>
    </w:p>
    <w:p w14:paraId="2D16214C" w14:textId="77777777" w:rsidR="00B6065C" w:rsidRPr="00313CDD" w:rsidRDefault="00B6065C" w:rsidP="00AC0EE4">
      <w:pPr>
        <w:spacing w:before="0" w:after="0" w:line="240" w:lineRule="auto"/>
        <w:jc w:val="both"/>
        <w:rPr>
          <w:rFonts w:ascii="Calibri" w:hAnsi="Calibri" w:cs="Calibri"/>
          <w:color w:val="auto"/>
        </w:rPr>
      </w:pPr>
      <w:r w:rsidRPr="00313CDD">
        <w:rPr>
          <w:rFonts w:ascii="Calibri" w:hAnsi="Calibri" w:cs="Calibri"/>
          <w:color w:val="auto"/>
        </w:rPr>
        <w:t>Ha demostrado una y otra vez que las iniciativas de cooperación de sectores tan diversos como los de la salud, la educación, los servicios sociales, la justicia y la política, son necesarias para resolver problemas que por lo general se consideran netamente “médicos”. Cada sector tiene un papel importante que desempeñar al abordar el problema de la violencia y, conjuntamente, las estrategias adoptadas por cada uno tienen el potencial de producir reducciones importantes de la violencia”. Tomado del Informe Mundial sobre la Violencia y Salud de 2003, de la Organización Mundial de la Salud.</w:t>
      </w:r>
    </w:p>
    <w:p w14:paraId="4508198E" w14:textId="77777777" w:rsidR="00B6065C" w:rsidRPr="00313CDD" w:rsidRDefault="00B6065C" w:rsidP="00AC0EE4">
      <w:pPr>
        <w:spacing w:before="0" w:after="0" w:line="240" w:lineRule="auto"/>
        <w:rPr>
          <w:rFonts w:ascii="Calibri" w:hAnsi="Calibri" w:cs="Calibri"/>
          <w:color w:val="auto"/>
        </w:rPr>
      </w:pPr>
    </w:p>
    <w:p w14:paraId="62C93839" w14:textId="77777777" w:rsidR="002601E2" w:rsidRPr="00313CDD" w:rsidRDefault="00313CDD" w:rsidP="005C07C4">
      <w:pPr>
        <w:pStyle w:val="Ttulo"/>
        <w:outlineLvl w:val="0"/>
      </w:pPr>
      <w:bookmarkStart w:id="157" w:name="_Toc2722117"/>
      <w:r w:rsidRPr="00313CDD">
        <w:t>MESA LOCAL DE ATENCIÓN A VÍCTIMAS DEL MUNICIPIO DE CIUDAD DELGADO</w:t>
      </w:r>
      <w:bookmarkEnd w:id="157"/>
    </w:p>
    <w:p w14:paraId="5C7EC22A" w14:textId="0144C435" w:rsidR="00270C38" w:rsidRPr="00D628FC" w:rsidRDefault="00CF78C3" w:rsidP="00D628FC">
      <w:pPr>
        <w:pStyle w:val="Ttulo1"/>
        <w:shd w:val="clear" w:color="auto" w:fill="D9D9D9" w:themeFill="background1" w:themeFillShade="D9"/>
        <w:jc w:val="center"/>
        <w:rPr>
          <w:color w:val="auto"/>
        </w:rPr>
      </w:pPr>
      <w:bookmarkStart w:id="158" w:name="_Toc2722118"/>
      <w:r>
        <w:rPr>
          <w:color w:val="auto"/>
        </w:rPr>
        <w:t>DEBER SER DE</w:t>
      </w:r>
      <w:r w:rsidR="002B6D13">
        <w:rPr>
          <w:color w:val="auto"/>
        </w:rPr>
        <w:t>L COMPONENTE</w:t>
      </w:r>
      <w:r w:rsidR="00D628FC" w:rsidRPr="00D628FC">
        <w:rPr>
          <w:color w:val="auto"/>
        </w:rPr>
        <w:t xml:space="preserve"> DE ARTICULACIÓN LOCAL</w:t>
      </w:r>
      <w:bookmarkEnd w:id="158"/>
    </w:p>
    <w:p w14:paraId="05EBAED6" w14:textId="228642C4" w:rsidR="00270C38" w:rsidRPr="00620538" w:rsidRDefault="00270C38" w:rsidP="00664CD9">
      <w:pPr>
        <w:pStyle w:val="Prrafodelista"/>
        <w:numPr>
          <w:ilvl w:val="0"/>
          <w:numId w:val="6"/>
        </w:numPr>
        <w:spacing w:after="0"/>
        <w:jc w:val="both"/>
        <w:rPr>
          <w:rFonts w:ascii="Calibri" w:hAnsi="Calibri" w:cs="Calibri"/>
        </w:rPr>
      </w:pPr>
      <w:r w:rsidRPr="00620538">
        <w:rPr>
          <w:rFonts w:ascii="Calibri" w:hAnsi="Calibri" w:cs="Calibri"/>
        </w:rPr>
        <w:t xml:space="preserve">Gestionar capacitaciones a las instituciones involucradas en </w:t>
      </w:r>
      <w:r w:rsidR="002B6D13" w:rsidRPr="00620538">
        <w:rPr>
          <w:rFonts w:ascii="Calibri" w:hAnsi="Calibri" w:cs="Calibri"/>
        </w:rPr>
        <w:t>el componente</w:t>
      </w:r>
      <w:r w:rsidRPr="00620538">
        <w:rPr>
          <w:rFonts w:ascii="Calibri" w:hAnsi="Calibri" w:cs="Calibri"/>
        </w:rPr>
        <w:t xml:space="preserve">, a fin de promover la construcción de capacidades especializadas en atención a víctimas y la no revictimización de las personas beneficiarias de los servicios. </w:t>
      </w:r>
    </w:p>
    <w:p w14:paraId="3D9EF899" w14:textId="66987A88" w:rsidR="00270C38" w:rsidRPr="00620538" w:rsidRDefault="00270C38" w:rsidP="00664CD9">
      <w:pPr>
        <w:pStyle w:val="Prrafodelista"/>
        <w:numPr>
          <w:ilvl w:val="0"/>
          <w:numId w:val="6"/>
        </w:numPr>
        <w:spacing w:after="0"/>
        <w:jc w:val="both"/>
        <w:rPr>
          <w:rFonts w:ascii="Calibri" w:hAnsi="Calibri" w:cs="Calibri"/>
        </w:rPr>
      </w:pPr>
      <w:r w:rsidRPr="00620538">
        <w:rPr>
          <w:rFonts w:ascii="Calibri" w:hAnsi="Calibri" w:cs="Calibri"/>
        </w:rPr>
        <w:t xml:space="preserve">Gestionar procesos de sensibilización a los operadores de los </w:t>
      </w:r>
      <w:r w:rsidR="00A43362" w:rsidRPr="00620538">
        <w:rPr>
          <w:rFonts w:ascii="Calibri" w:hAnsi="Calibri" w:cs="Calibri"/>
        </w:rPr>
        <w:t>mecanismos</w:t>
      </w:r>
      <w:r w:rsidRPr="00620538">
        <w:rPr>
          <w:rFonts w:ascii="Calibri" w:hAnsi="Calibri" w:cs="Calibri"/>
        </w:rPr>
        <w:t xml:space="preserve"> locales de protección a víctimas, para que los servicios se realicen en un clima de respeto por la dignidad de las personas, aplicando el enfoque de Derechos Humanos</w:t>
      </w:r>
      <w:r w:rsidR="00CA0BE5" w:rsidRPr="00620538">
        <w:rPr>
          <w:rFonts w:ascii="Calibri" w:hAnsi="Calibri" w:cs="Calibri"/>
        </w:rPr>
        <w:t>,</w:t>
      </w:r>
      <w:r w:rsidRPr="00620538">
        <w:rPr>
          <w:rFonts w:ascii="Calibri" w:hAnsi="Calibri" w:cs="Calibri"/>
        </w:rPr>
        <w:t xml:space="preserve"> enfoque victimológico</w:t>
      </w:r>
      <w:r w:rsidR="00A539EF" w:rsidRPr="00620538">
        <w:rPr>
          <w:rFonts w:ascii="Calibri" w:hAnsi="Calibri" w:cs="Calibri"/>
        </w:rPr>
        <w:t xml:space="preserve"> y el enfoque de género</w:t>
      </w:r>
      <w:r w:rsidRPr="00620538">
        <w:rPr>
          <w:rFonts w:ascii="Calibri" w:hAnsi="Calibri" w:cs="Calibri"/>
        </w:rPr>
        <w:t xml:space="preserve">, </w:t>
      </w:r>
      <w:r w:rsidR="00AD7F54" w:rsidRPr="00620538">
        <w:rPr>
          <w:rFonts w:ascii="Calibri" w:hAnsi="Calibri" w:cs="Calibri"/>
        </w:rPr>
        <w:t>toma</w:t>
      </w:r>
      <w:r w:rsidRPr="00620538">
        <w:rPr>
          <w:rFonts w:ascii="Calibri" w:hAnsi="Calibri" w:cs="Calibri"/>
        </w:rPr>
        <w:t>ndo en cuenta los factores culturales y sociales</w:t>
      </w:r>
      <w:r w:rsidR="00AD7F54" w:rsidRPr="00620538">
        <w:rPr>
          <w:rFonts w:ascii="Calibri" w:hAnsi="Calibri" w:cs="Calibri"/>
        </w:rPr>
        <w:t xml:space="preserve"> presentes</w:t>
      </w:r>
      <w:r w:rsidRPr="00620538">
        <w:rPr>
          <w:rFonts w:ascii="Calibri" w:hAnsi="Calibri" w:cs="Calibri"/>
        </w:rPr>
        <w:t>,</w:t>
      </w:r>
      <w:r w:rsidR="00A43362" w:rsidRPr="00620538">
        <w:rPr>
          <w:rFonts w:ascii="Calibri" w:hAnsi="Calibri" w:cs="Calibri"/>
        </w:rPr>
        <w:t xml:space="preserve"> </w:t>
      </w:r>
      <w:r w:rsidR="00AD7F54" w:rsidRPr="00620538">
        <w:rPr>
          <w:rFonts w:ascii="Calibri" w:hAnsi="Calibri" w:cs="Calibri"/>
        </w:rPr>
        <w:t>las barreras de acceso a la justicia, especialmente en</w:t>
      </w:r>
      <w:r w:rsidRPr="00620538">
        <w:rPr>
          <w:rFonts w:ascii="Calibri" w:hAnsi="Calibri" w:cs="Calibri"/>
        </w:rPr>
        <w:t xml:space="preserve"> casos </w:t>
      </w:r>
      <w:r w:rsidR="00AD7F54" w:rsidRPr="00620538">
        <w:rPr>
          <w:rFonts w:ascii="Calibri" w:hAnsi="Calibri" w:cs="Calibri"/>
        </w:rPr>
        <w:t xml:space="preserve">de formas de violencia que han sido invisibilizadas, tales </w:t>
      </w:r>
      <w:r w:rsidRPr="00620538">
        <w:rPr>
          <w:rFonts w:ascii="Calibri" w:hAnsi="Calibri" w:cs="Calibri"/>
        </w:rPr>
        <w:t xml:space="preserve">como </w:t>
      </w:r>
      <w:r w:rsidR="00AD7F54" w:rsidRPr="00620538">
        <w:rPr>
          <w:rFonts w:ascii="Calibri" w:hAnsi="Calibri" w:cs="Calibri"/>
        </w:rPr>
        <w:t>la trata de personas</w:t>
      </w:r>
      <w:r w:rsidRPr="00620538">
        <w:rPr>
          <w:rFonts w:ascii="Calibri" w:hAnsi="Calibri" w:cs="Calibri"/>
        </w:rPr>
        <w:t>,</w:t>
      </w:r>
      <w:r w:rsidR="00AD7F54" w:rsidRPr="00620538">
        <w:rPr>
          <w:rFonts w:ascii="Calibri" w:hAnsi="Calibri" w:cs="Calibri"/>
        </w:rPr>
        <w:t xml:space="preserve"> la</w:t>
      </w:r>
      <w:r w:rsidRPr="00620538">
        <w:rPr>
          <w:rFonts w:ascii="Calibri" w:hAnsi="Calibri" w:cs="Calibri"/>
        </w:rPr>
        <w:t xml:space="preserve"> violaciones</w:t>
      </w:r>
      <w:r w:rsidR="00AD7F54" w:rsidRPr="00620538">
        <w:rPr>
          <w:rFonts w:ascii="Calibri" w:hAnsi="Calibri" w:cs="Calibri"/>
        </w:rPr>
        <w:t xml:space="preserve"> a derechos humanos y el desplazamiento forzado interno. </w:t>
      </w:r>
      <w:r w:rsidRPr="00620538">
        <w:rPr>
          <w:rFonts w:ascii="Calibri" w:hAnsi="Calibri" w:cs="Calibri"/>
        </w:rPr>
        <w:t xml:space="preserve"> </w:t>
      </w:r>
    </w:p>
    <w:p w14:paraId="16B3C98B" w14:textId="2F13AE96" w:rsidR="00F160BA" w:rsidRPr="00620538" w:rsidRDefault="00AD7F54" w:rsidP="00664CD9">
      <w:pPr>
        <w:pStyle w:val="Prrafodelista"/>
        <w:numPr>
          <w:ilvl w:val="0"/>
          <w:numId w:val="6"/>
        </w:numPr>
        <w:spacing w:after="0"/>
        <w:jc w:val="both"/>
        <w:rPr>
          <w:rFonts w:ascii="Calibri" w:hAnsi="Calibri" w:cs="Calibri"/>
        </w:rPr>
      </w:pPr>
      <w:r w:rsidRPr="00620538">
        <w:rPr>
          <w:rFonts w:ascii="Calibri" w:hAnsi="Calibri" w:cs="Calibri"/>
        </w:rPr>
        <w:t>Gestionar</w:t>
      </w:r>
      <w:r w:rsidR="00270C38" w:rsidRPr="00620538">
        <w:rPr>
          <w:rFonts w:ascii="Calibri" w:hAnsi="Calibri" w:cs="Calibri"/>
        </w:rPr>
        <w:t xml:space="preserve"> la agilidad y viabilidad de la atención de </w:t>
      </w:r>
      <w:r w:rsidR="00A539EF" w:rsidRPr="00620538">
        <w:rPr>
          <w:rFonts w:ascii="Calibri" w:hAnsi="Calibri" w:cs="Calibri"/>
        </w:rPr>
        <w:t xml:space="preserve">los niños, niñas y adolescentes </w:t>
      </w:r>
      <w:r w:rsidRPr="00620538">
        <w:rPr>
          <w:rFonts w:ascii="Calibri" w:hAnsi="Calibri" w:cs="Calibri"/>
        </w:rPr>
        <w:t xml:space="preserve">víctimas de violencia, </w:t>
      </w:r>
      <w:r w:rsidR="00270C38" w:rsidRPr="00620538">
        <w:rPr>
          <w:rFonts w:ascii="Calibri" w:hAnsi="Calibri" w:cs="Calibri"/>
        </w:rPr>
        <w:t xml:space="preserve">con </w:t>
      </w:r>
      <w:r w:rsidR="00A539EF" w:rsidRPr="00620538">
        <w:rPr>
          <w:rFonts w:ascii="Calibri" w:hAnsi="Calibri" w:cs="Calibri"/>
        </w:rPr>
        <w:t xml:space="preserve">la institución </w:t>
      </w:r>
      <w:r w:rsidRPr="00620538">
        <w:rPr>
          <w:rFonts w:ascii="Calibri" w:hAnsi="Calibri" w:cs="Calibri"/>
        </w:rPr>
        <w:t>como el Instituto Salvadoreño para la Niñez y la Adolescencia (ISNA)</w:t>
      </w:r>
      <w:r w:rsidR="00270C38" w:rsidRPr="00620538">
        <w:rPr>
          <w:rFonts w:ascii="Calibri" w:hAnsi="Calibri" w:cs="Calibri"/>
        </w:rPr>
        <w:t xml:space="preserve"> y </w:t>
      </w:r>
      <w:r w:rsidRPr="00620538">
        <w:rPr>
          <w:rFonts w:ascii="Calibri" w:hAnsi="Calibri" w:cs="Calibri"/>
        </w:rPr>
        <w:t>el Co</w:t>
      </w:r>
      <w:r w:rsidR="00736F9E" w:rsidRPr="00620538">
        <w:rPr>
          <w:rFonts w:ascii="Calibri" w:hAnsi="Calibri" w:cs="Calibri"/>
        </w:rPr>
        <w:t xml:space="preserve">nsejo Nacional de Niñez (CONNA), que es la máxima </w:t>
      </w:r>
      <w:r w:rsidR="00736F9E" w:rsidRPr="00620538">
        <w:rPr>
          <w:rFonts w:ascii="Calibri" w:hAnsi="Calibri" w:cs="Calibri"/>
        </w:rPr>
        <w:lastRenderedPageBreak/>
        <w:t>autoridad del sistema nacional de protección integral</w:t>
      </w:r>
      <w:r w:rsidR="00555987" w:rsidRPr="00620538">
        <w:rPr>
          <w:rFonts w:ascii="Calibri" w:hAnsi="Calibri" w:cs="Calibri"/>
        </w:rPr>
        <w:t xml:space="preserve"> para </w:t>
      </w:r>
      <w:r w:rsidR="006754C7" w:rsidRPr="00620538">
        <w:rPr>
          <w:rFonts w:ascii="Calibri" w:hAnsi="Calibri" w:cs="Calibri"/>
        </w:rPr>
        <w:t>niñas, niños y adolescentes</w:t>
      </w:r>
      <w:r w:rsidR="00E46BDC" w:rsidRPr="00620538">
        <w:rPr>
          <w:rFonts w:ascii="Calibri" w:hAnsi="Calibri" w:cs="Calibri"/>
        </w:rPr>
        <w:t>.</w:t>
      </w:r>
      <w:r w:rsidR="006754C7" w:rsidRPr="00620538">
        <w:rPr>
          <w:rFonts w:ascii="Calibri" w:hAnsi="Calibri" w:cs="Calibri"/>
        </w:rPr>
        <w:t xml:space="preserve"> </w:t>
      </w:r>
      <w:r w:rsidR="00555987" w:rsidRPr="00620538">
        <w:rPr>
          <w:rFonts w:ascii="Calibri" w:hAnsi="Calibri" w:cs="Calibri"/>
        </w:rPr>
        <w:t xml:space="preserve"> </w:t>
      </w:r>
    </w:p>
    <w:p w14:paraId="0A47A9AC" w14:textId="112C517D" w:rsidR="00270C38" w:rsidRPr="00620538" w:rsidRDefault="00AD7F54" w:rsidP="00664CD9">
      <w:pPr>
        <w:pStyle w:val="Prrafodelista"/>
        <w:numPr>
          <w:ilvl w:val="0"/>
          <w:numId w:val="6"/>
        </w:numPr>
        <w:spacing w:after="0"/>
        <w:jc w:val="both"/>
        <w:rPr>
          <w:rFonts w:ascii="Calibri" w:hAnsi="Calibri" w:cs="Calibri"/>
        </w:rPr>
      </w:pPr>
      <w:r w:rsidRPr="00620538">
        <w:rPr>
          <w:rFonts w:ascii="Calibri" w:hAnsi="Calibri" w:cs="Calibri"/>
        </w:rPr>
        <w:t>Sumar</w:t>
      </w:r>
      <w:r w:rsidR="00270C38" w:rsidRPr="00620538">
        <w:rPr>
          <w:rFonts w:ascii="Calibri" w:hAnsi="Calibri" w:cs="Calibri"/>
        </w:rPr>
        <w:t xml:space="preserve"> esfuerzos conjuntos con el CMPV para gestionar </w:t>
      </w:r>
      <w:r w:rsidRPr="00620538">
        <w:rPr>
          <w:rFonts w:ascii="Calibri" w:hAnsi="Calibri" w:cs="Calibri"/>
        </w:rPr>
        <w:t>espacios de resguardo seguro para personas víctimas de violencia</w:t>
      </w:r>
      <w:r w:rsidR="00270C38" w:rsidRPr="00620538">
        <w:rPr>
          <w:rFonts w:ascii="Calibri" w:hAnsi="Calibri" w:cs="Calibri"/>
        </w:rPr>
        <w:t xml:space="preserve"> en el Municipio</w:t>
      </w:r>
      <w:r w:rsidR="006754C7" w:rsidRPr="00620538">
        <w:rPr>
          <w:rStyle w:val="Refdenotaalpie"/>
          <w:rFonts w:ascii="Calibri" w:hAnsi="Calibri" w:cs="Calibri"/>
        </w:rPr>
        <w:footnoteReference w:id="6"/>
      </w:r>
    </w:p>
    <w:p w14:paraId="7A44EC98" w14:textId="354706F2" w:rsidR="00270C38" w:rsidRPr="00620538" w:rsidRDefault="002B6D13" w:rsidP="00664CD9">
      <w:pPr>
        <w:pStyle w:val="Prrafodelista"/>
        <w:numPr>
          <w:ilvl w:val="0"/>
          <w:numId w:val="6"/>
        </w:numPr>
        <w:spacing w:after="0"/>
        <w:jc w:val="both"/>
        <w:rPr>
          <w:rFonts w:ascii="Calibri" w:hAnsi="Calibri" w:cs="Calibri"/>
        </w:rPr>
      </w:pPr>
      <w:r w:rsidRPr="00620538">
        <w:rPr>
          <w:rFonts w:ascii="Calibri" w:hAnsi="Calibri" w:cs="Calibri"/>
        </w:rPr>
        <w:t>El componente</w:t>
      </w:r>
      <w:r w:rsidR="00AD7F54" w:rsidRPr="00620538">
        <w:rPr>
          <w:rFonts w:ascii="Calibri" w:hAnsi="Calibri" w:cs="Calibri"/>
        </w:rPr>
        <w:t xml:space="preserve"> Local de Atención a Víctimas, </w:t>
      </w:r>
      <w:r w:rsidR="00270C38" w:rsidRPr="00620538">
        <w:rPr>
          <w:rFonts w:ascii="Calibri" w:hAnsi="Calibri" w:cs="Calibri"/>
        </w:rPr>
        <w:t>debe gestionar ante el CMPV la búsqueda de un acuerdo entre la Alcaldía de Ciudad Delgado y la Secretaría de Inclusión Social para que Ciudad Mujer de San Martín (la sede más cercana) pueda atender de manera integral a las mujeres del municipio para los casos pertinente</w:t>
      </w:r>
      <w:r w:rsidR="00AD7F54" w:rsidRPr="00620538">
        <w:rPr>
          <w:rFonts w:ascii="Calibri" w:hAnsi="Calibri" w:cs="Calibri"/>
        </w:rPr>
        <w:t>s</w:t>
      </w:r>
      <w:r w:rsidR="00270C38" w:rsidRPr="00620538">
        <w:rPr>
          <w:rFonts w:ascii="Calibri" w:hAnsi="Calibri" w:cs="Calibri"/>
        </w:rPr>
        <w:t xml:space="preserve">. </w:t>
      </w:r>
    </w:p>
    <w:p w14:paraId="41357D81" w14:textId="0220BC05" w:rsidR="00270C38" w:rsidRPr="00620538" w:rsidRDefault="00AD7F54" w:rsidP="00664CD9">
      <w:pPr>
        <w:pStyle w:val="Prrafodelista"/>
        <w:numPr>
          <w:ilvl w:val="0"/>
          <w:numId w:val="6"/>
        </w:numPr>
        <w:spacing w:after="0"/>
        <w:jc w:val="both"/>
        <w:rPr>
          <w:rFonts w:ascii="Calibri" w:hAnsi="Calibri" w:cs="Calibri"/>
        </w:rPr>
      </w:pPr>
      <w:r w:rsidRPr="00620538">
        <w:rPr>
          <w:rFonts w:ascii="Calibri" w:hAnsi="Calibri" w:cs="Calibri"/>
        </w:rPr>
        <w:t xml:space="preserve">Realizar todo tipo de acciones tendientes a reducir la </w:t>
      </w:r>
      <w:r w:rsidR="00270C38" w:rsidRPr="00620538">
        <w:rPr>
          <w:rFonts w:ascii="Calibri" w:hAnsi="Calibri" w:cs="Calibri"/>
        </w:rPr>
        <w:t xml:space="preserve">revictimización en casos de abuso sexual </w:t>
      </w:r>
      <w:r w:rsidRPr="00620538">
        <w:rPr>
          <w:rFonts w:ascii="Calibri" w:hAnsi="Calibri" w:cs="Calibri"/>
        </w:rPr>
        <w:t xml:space="preserve">y otras graves formas de violencia </w:t>
      </w:r>
      <w:r w:rsidR="00270C38" w:rsidRPr="00620538">
        <w:rPr>
          <w:rFonts w:ascii="Calibri" w:hAnsi="Calibri" w:cs="Calibri"/>
        </w:rPr>
        <w:t>que son referidos</w:t>
      </w:r>
      <w:r w:rsidR="00DD6E46" w:rsidRPr="00620538">
        <w:rPr>
          <w:rFonts w:ascii="Calibri" w:hAnsi="Calibri" w:cs="Calibri"/>
        </w:rPr>
        <w:t xml:space="preserve"> a las diferentes ins</w:t>
      </w:r>
      <w:r w:rsidR="00CA0BE5" w:rsidRPr="00620538">
        <w:rPr>
          <w:rFonts w:ascii="Calibri" w:hAnsi="Calibri" w:cs="Calibri"/>
        </w:rPr>
        <w:t>tituciones que conforman componente 6 de atención víctimas</w:t>
      </w:r>
      <w:r w:rsidR="00270C38" w:rsidRPr="00620538">
        <w:rPr>
          <w:rFonts w:ascii="Calibri" w:hAnsi="Calibri" w:cs="Calibri"/>
        </w:rPr>
        <w:t>. Si bien, a la hora de recibir la refere</w:t>
      </w:r>
      <w:r w:rsidR="00171C93" w:rsidRPr="00620538">
        <w:rPr>
          <w:rFonts w:ascii="Calibri" w:hAnsi="Calibri" w:cs="Calibri"/>
        </w:rPr>
        <w:t xml:space="preserve">ncia siempre tienen que indagar, esto </w:t>
      </w:r>
      <w:r w:rsidR="00270C38" w:rsidRPr="00620538">
        <w:rPr>
          <w:rFonts w:ascii="Calibri" w:hAnsi="Calibri" w:cs="Calibri"/>
        </w:rPr>
        <w:t xml:space="preserve">debe de hacerse con un proceso sumamente cuidadoso, </w:t>
      </w:r>
      <w:r w:rsidR="00171C93" w:rsidRPr="00620538">
        <w:rPr>
          <w:rFonts w:ascii="Calibri" w:hAnsi="Calibri" w:cs="Calibri"/>
        </w:rPr>
        <w:t xml:space="preserve">que respete la dignidad </w:t>
      </w:r>
      <w:r w:rsidR="00DD6E46" w:rsidRPr="00620538">
        <w:rPr>
          <w:rFonts w:ascii="Calibri" w:hAnsi="Calibri" w:cs="Calibri"/>
        </w:rPr>
        <w:t xml:space="preserve">y los derechos humanos </w:t>
      </w:r>
      <w:r w:rsidR="00171C93" w:rsidRPr="00620538">
        <w:rPr>
          <w:rFonts w:ascii="Calibri" w:hAnsi="Calibri" w:cs="Calibri"/>
        </w:rPr>
        <w:t xml:space="preserve">de las personas afectadas. </w:t>
      </w:r>
    </w:p>
    <w:p w14:paraId="3C1C8220" w14:textId="7FD6FD92" w:rsidR="00270C38" w:rsidRPr="00620538" w:rsidRDefault="00171C93" w:rsidP="00664CD9">
      <w:pPr>
        <w:pStyle w:val="Prrafodelista"/>
        <w:numPr>
          <w:ilvl w:val="0"/>
          <w:numId w:val="6"/>
        </w:numPr>
        <w:spacing w:after="0"/>
        <w:jc w:val="both"/>
        <w:rPr>
          <w:rFonts w:ascii="Calibri" w:hAnsi="Calibri" w:cs="Calibri"/>
        </w:rPr>
      </w:pPr>
      <w:r w:rsidRPr="00620538">
        <w:rPr>
          <w:rFonts w:ascii="Calibri" w:hAnsi="Calibri" w:cs="Calibri"/>
        </w:rPr>
        <w:t>Gestionar</w:t>
      </w:r>
      <w:r w:rsidR="00270C38" w:rsidRPr="00620538">
        <w:rPr>
          <w:rFonts w:ascii="Calibri" w:hAnsi="Calibri" w:cs="Calibri"/>
        </w:rPr>
        <w:t xml:space="preserve"> la creación de una OLAV </w:t>
      </w:r>
      <w:r w:rsidRPr="00620538">
        <w:rPr>
          <w:rFonts w:ascii="Calibri" w:hAnsi="Calibri" w:cs="Calibri"/>
        </w:rPr>
        <w:t>o de espacios especializados para la atención a víctimas</w:t>
      </w:r>
      <w:r w:rsidR="00DD6E46" w:rsidRPr="00620538">
        <w:rPr>
          <w:rFonts w:ascii="Calibri" w:hAnsi="Calibri" w:cs="Calibri"/>
        </w:rPr>
        <w:t xml:space="preserve"> de todos los tipos de violencia</w:t>
      </w:r>
      <w:r w:rsidRPr="00620538">
        <w:rPr>
          <w:rFonts w:ascii="Calibri" w:hAnsi="Calibri" w:cs="Calibri"/>
        </w:rPr>
        <w:t xml:space="preserve"> </w:t>
      </w:r>
      <w:r w:rsidR="00270C38" w:rsidRPr="00620538">
        <w:rPr>
          <w:rFonts w:ascii="Calibri" w:hAnsi="Calibri" w:cs="Calibri"/>
        </w:rPr>
        <w:t xml:space="preserve">en el municipio. </w:t>
      </w:r>
    </w:p>
    <w:p w14:paraId="2CB8CB4F" w14:textId="39E70F20" w:rsidR="00171C93" w:rsidRPr="00620538" w:rsidRDefault="00171C93" w:rsidP="00664CD9">
      <w:pPr>
        <w:pStyle w:val="Prrafodelista"/>
        <w:numPr>
          <w:ilvl w:val="0"/>
          <w:numId w:val="6"/>
        </w:numPr>
        <w:spacing w:after="0"/>
        <w:jc w:val="both"/>
        <w:rPr>
          <w:rFonts w:ascii="Calibri" w:hAnsi="Calibri" w:cs="Calibri"/>
        </w:rPr>
      </w:pPr>
      <w:r w:rsidRPr="00620538">
        <w:rPr>
          <w:rFonts w:ascii="Calibri" w:hAnsi="Calibri" w:cs="Calibri"/>
        </w:rPr>
        <w:t>Crear y actualizar un</w:t>
      </w:r>
      <w:r w:rsidR="00270C38" w:rsidRPr="00620538">
        <w:rPr>
          <w:rFonts w:ascii="Calibri" w:hAnsi="Calibri" w:cs="Calibri"/>
        </w:rPr>
        <w:t xml:space="preserve"> directorio de instituciones </w:t>
      </w:r>
      <w:r w:rsidRPr="00620538">
        <w:rPr>
          <w:rFonts w:ascii="Calibri" w:hAnsi="Calibri" w:cs="Calibri"/>
        </w:rPr>
        <w:t>de atención</w:t>
      </w:r>
      <w:r w:rsidR="00270C38" w:rsidRPr="00620538">
        <w:rPr>
          <w:rFonts w:ascii="Calibri" w:hAnsi="Calibri" w:cs="Calibri"/>
        </w:rPr>
        <w:t xml:space="preserve"> directa (estén o no </w:t>
      </w:r>
      <w:r w:rsidRPr="00620538">
        <w:rPr>
          <w:rFonts w:ascii="Calibri" w:hAnsi="Calibri" w:cs="Calibri"/>
        </w:rPr>
        <w:t xml:space="preserve">presentes </w:t>
      </w:r>
      <w:r w:rsidR="00CF78C3" w:rsidRPr="00620538">
        <w:rPr>
          <w:rFonts w:ascii="Calibri" w:hAnsi="Calibri" w:cs="Calibri"/>
        </w:rPr>
        <w:t>en el</w:t>
      </w:r>
      <w:r w:rsidRPr="00620538">
        <w:rPr>
          <w:rFonts w:ascii="Calibri" w:hAnsi="Calibri" w:cs="Calibri"/>
        </w:rPr>
        <w:t xml:space="preserve"> </w:t>
      </w:r>
      <w:r w:rsidR="00CA0BE5" w:rsidRPr="00620538">
        <w:rPr>
          <w:rFonts w:ascii="Calibri" w:hAnsi="Calibri" w:cs="Calibri"/>
        </w:rPr>
        <w:t>componente</w:t>
      </w:r>
      <w:r w:rsidRPr="00620538">
        <w:rPr>
          <w:rFonts w:ascii="Calibri" w:hAnsi="Calibri" w:cs="Calibri"/>
        </w:rPr>
        <w:t xml:space="preserve"> 6</w:t>
      </w:r>
      <w:r w:rsidR="00270C38" w:rsidRPr="00620538">
        <w:rPr>
          <w:rFonts w:ascii="Calibri" w:hAnsi="Calibri" w:cs="Calibri"/>
        </w:rPr>
        <w:t xml:space="preserve">) </w:t>
      </w:r>
    </w:p>
    <w:p w14:paraId="485C6CB1" w14:textId="77777777" w:rsidR="00D628FC" w:rsidRPr="00620538" w:rsidRDefault="00171C93" w:rsidP="00664CD9">
      <w:pPr>
        <w:pStyle w:val="Prrafodelista"/>
        <w:numPr>
          <w:ilvl w:val="0"/>
          <w:numId w:val="6"/>
        </w:numPr>
        <w:spacing w:after="0"/>
        <w:jc w:val="both"/>
        <w:rPr>
          <w:rFonts w:ascii="Calibri" w:hAnsi="Calibri" w:cs="Calibri"/>
        </w:rPr>
      </w:pPr>
      <w:r w:rsidRPr="00620538">
        <w:rPr>
          <w:rFonts w:ascii="Calibri" w:hAnsi="Calibri" w:cs="Calibri"/>
        </w:rPr>
        <w:t xml:space="preserve">Desarrollar asocios </w:t>
      </w:r>
      <w:r w:rsidR="00270C38" w:rsidRPr="00620538">
        <w:rPr>
          <w:rFonts w:ascii="Calibri" w:hAnsi="Calibri" w:cs="Calibri"/>
        </w:rPr>
        <w:t xml:space="preserve">estratégicos para acciones en concreto, </w:t>
      </w:r>
      <w:r w:rsidRPr="00620538">
        <w:rPr>
          <w:rFonts w:ascii="Calibri" w:hAnsi="Calibri" w:cs="Calibri"/>
        </w:rPr>
        <w:t xml:space="preserve">formulación e implementación </w:t>
      </w:r>
      <w:r w:rsidR="00270C38" w:rsidRPr="00620538">
        <w:rPr>
          <w:rFonts w:ascii="Calibri" w:hAnsi="Calibri" w:cs="Calibri"/>
        </w:rPr>
        <w:t xml:space="preserve">proyectos o programas que puedan surgir a futuro de esta ruta, o que, de una u otra manera ya trabajan en el municipio, o en municipios aledaños referentes a la atención de víctimas de violencia. </w:t>
      </w:r>
    </w:p>
    <w:p w14:paraId="1CC297B9" w14:textId="77777777" w:rsidR="000A0E4B" w:rsidRPr="00313CDD" w:rsidRDefault="00390C7D" w:rsidP="005C07C4">
      <w:pPr>
        <w:pStyle w:val="Ttulo"/>
        <w:outlineLvl w:val="0"/>
      </w:pPr>
      <w:bookmarkStart w:id="159" w:name="_Toc2722119"/>
      <w:r>
        <w:t>RUTA DE ATENCIÓN A VÍCTIMAS</w:t>
      </w:r>
      <w:bookmarkEnd w:id="159"/>
    </w:p>
    <w:p w14:paraId="70434A61" w14:textId="77777777" w:rsidR="000A0E4B" w:rsidRPr="00313CDD" w:rsidRDefault="00D628FC" w:rsidP="00D628FC">
      <w:pPr>
        <w:pStyle w:val="Ttulo1"/>
      </w:pPr>
      <w:bookmarkStart w:id="160" w:name="_Toc2722120"/>
      <w:r w:rsidRPr="00313CDD">
        <w:t>FASE DE AYUDA INMEDIATA (DE 24 A 48 HORAS)</w:t>
      </w:r>
      <w:bookmarkEnd w:id="160"/>
    </w:p>
    <w:p w14:paraId="60895197" w14:textId="77777777" w:rsidR="000A0E4B" w:rsidRPr="00313CDD" w:rsidRDefault="000A0E4B" w:rsidP="00AC0EE4">
      <w:pPr>
        <w:spacing w:before="0" w:after="0" w:line="240" w:lineRule="auto"/>
        <w:jc w:val="both"/>
        <w:rPr>
          <w:rFonts w:ascii="Calibri" w:hAnsi="Calibri" w:cs="Calibri"/>
          <w:color w:val="auto"/>
        </w:rPr>
      </w:pPr>
      <w:r w:rsidRPr="00313CDD">
        <w:rPr>
          <w:rFonts w:ascii="Calibri" w:hAnsi="Calibri" w:cs="Calibri"/>
          <w:color w:val="auto"/>
        </w:rPr>
        <w:t xml:space="preserve">Es la atención rápida que se le brinda a la víctima, es temporal y oportuna. Por lo general, la institución que la brinda es la que determina primero las derivaciones posteriores del caso, si lo ameritan. Las atenciones tienen que ver de manera directa con el hecho victimizante. Esta debe activarse en el momento en que se conoce del delito. Es la atención médica inmediata, atención psicológica, atención jurídica, primeras medidas de protección y atención social. Estas últimas incluyen medidas como traslado, alojamiento momentáneo, alimentación, aseo personal. </w:t>
      </w:r>
    </w:p>
    <w:p w14:paraId="0F0BEC7E" w14:textId="77777777" w:rsidR="000A0E4B" w:rsidRPr="00313CDD" w:rsidRDefault="000A0E4B" w:rsidP="00D628FC">
      <w:pPr>
        <w:pStyle w:val="Ttulo2"/>
      </w:pPr>
      <w:bookmarkStart w:id="161" w:name="_Toc2722121"/>
      <w:r w:rsidRPr="00313CDD">
        <w:t>a) Atención Médica Inmediata:</w:t>
      </w:r>
      <w:bookmarkEnd w:id="161"/>
    </w:p>
    <w:p w14:paraId="577C610F" w14:textId="77777777" w:rsidR="000A0E4B" w:rsidRPr="00313CDD" w:rsidRDefault="000A0E4B" w:rsidP="00AC0EE4">
      <w:pPr>
        <w:spacing w:before="0" w:after="0" w:line="240" w:lineRule="auto"/>
        <w:jc w:val="both"/>
        <w:rPr>
          <w:rFonts w:ascii="Calibri" w:hAnsi="Calibri" w:cs="Calibri"/>
          <w:color w:val="auto"/>
        </w:rPr>
      </w:pPr>
      <w:r w:rsidRPr="00313CDD">
        <w:rPr>
          <w:rFonts w:ascii="Calibri" w:hAnsi="Calibri" w:cs="Calibri"/>
          <w:color w:val="auto"/>
        </w:rPr>
        <w:t>Debe buscar la estabilidad y recuperación de la salud inmediata de las víctimas (directas o indirectas) y realizar la referencia con las instituciones públicas de salud o el Instituto Salvadoreño del Seguro Social.</w:t>
      </w:r>
    </w:p>
    <w:p w14:paraId="59A45AA2" w14:textId="45311B5A" w:rsidR="000A0E4B" w:rsidRPr="00313CDD" w:rsidRDefault="000A0E4B" w:rsidP="00AC0EE4">
      <w:pPr>
        <w:spacing w:before="0" w:after="0" w:line="240" w:lineRule="auto"/>
        <w:jc w:val="both"/>
        <w:rPr>
          <w:rFonts w:ascii="Calibri" w:hAnsi="Calibri" w:cs="Calibri"/>
          <w:color w:val="auto"/>
        </w:rPr>
      </w:pPr>
      <w:r w:rsidRPr="00313CDD">
        <w:rPr>
          <w:rFonts w:ascii="Calibri" w:hAnsi="Calibri" w:cs="Calibri"/>
          <w:color w:val="auto"/>
        </w:rPr>
        <w:t xml:space="preserve">Lo primero que debe evaluarse es si la víctima necesita primeros auxilios o no. En caso de ser afirmativo, debe referirse de la manera más rápida a una institución correspondiente si no puede brindarse ahí los primeros auxilios. En casos de abuso sexual, la referencia es hacia el Hospital Zacamil. </w:t>
      </w:r>
      <w:r w:rsidRPr="00620538">
        <w:rPr>
          <w:rFonts w:ascii="Calibri" w:hAnsi="Calibri" w:cs="Calibri"/>
          <w:color w:val="auto"/>
        </w:rPr>
        <w:t>P</w:t>
      </w:r>
      <w:r w:rsidR="00C9165F" w:rsidRPr="00620538">
        <w:rPr>
          <w:rFonts w:ascii="Calibri" w:hAnsi="Calibri" w:cs="Calibri"/>
          <w:color w:val="auto"/>
        </w:rPr>
        <w:t xml:space="preserve">ara ambos casos se </w:t>
      </w:r>
      <w:r w:rsidR="00C9165F">
        <w:rPr>
          <w:rFonts w:ascii="Calibri" w:hAnsi="Calibri" w:cs="Calibri"/>
          <w:color w:val="auto"/>
        </w:rPr>
        <w:t>p</w:t>
      </w:r>
      <w:r w:rsidRPr="00313CDD">
        <w:rPr>
          <w:rFonts w:ascii="Calibri" w:hAnsi="Calibri" w:cs="Calibri"/>
          <w:color w:val="auto"/>
        </w:rPr>
        <w:t>uede solicitar ayuda de trasl</w:t>
      </w:r>
      <w:r w:rsidR="00F84F67">
        <w:rPr>
          <w:rFonts w:ascii="Calibri" w:hAnsi="Calibri" w:cs="Calibri"/>
          <w:color w:val="auto"/>
        </w:rPr>
        <w:t xml:space="preserve">ado con ambulancias (Cruz </w:t>
      </w:r>
      <w:r w:rsidR="00F84F67">
        <w:rPr>
          <w:rFonts w:ascii="Calibri" w:hAnsi="Calibri" w:cs="Calibri"/>
          <w:color w:val="auto"/>
        </w:rPr>
        <w:lastRenderedPageBreak/>
        <w:t xml:space="preserve">Roja Salvadoreña a través del centro de operaciones de emergencia, </w:t>
      </w:r>
      <w:r w:rsidRPr="00313CDD">
        <w:rPr>
          <w:rFonts w:ascii="Calibri" w:hAnsi="Calibri" w:cs="Calibri"/>
          <w:color w:val="auto"/>
        </w:rPr>
        <w:t xml:space="preserve">etc.). Posterior a ello, se realiza el seguimiento. </w:t>
      </w:r>
      <w:r w:rsidR="00F84F67">
        <w:rPr>
          <w:rFonts w:ascii="Calibri" w:hAnsi="Calibri" w:cs="Calibri"/>
          <w:color w:val="auto"/>
        </w:rPr>
        <w:t>(Ver directorio de instituciones).</w:t>
      </w:r>
    </w:p>
    <w:p w14:paraId="1135DF0F" w14:textId="77777777" w:rsidR="000A0E4B" w:rsidRPr="00313CDD" w:rsidRDefault="000A0E4B" w:rsidP="00AC0EE4">
      <w:pPr>
        <w:spacing w:before="0" w:after="0" w:line="240" w:lineRule="auto"/>
        <w:jc w:val="both"/>
        <w:rPr>
          <w:rFonts w:ascii="Calibri" w:hAnsi="Calibri" w:cs="Calibri"/>
          <w:color w:val="auto"/>
        </w:rPr>
      </w:pPr>
      <w:r w:rsidRPr="00313CDD">
        <w:rPr>
          <w:rFonts w:ascii="Calibri" w:hAnsi="Calibri" w:cs="Calibri"/>
          <w:color w:val="auto"/>
        </w:rPr>
        <w:t xml:space="preserve">Si la víctima no requiere primeros auxilios, hay que realizar la evaluación médica, el diagnóstico y el tratamiento según los protocolos. </w:t>
      </w:r>
    </w:p>
    <w:p w14:paraId="5ABAECA2" w14:textId="77777777" w:rsidR="000A0E4B" w:rsidRPr="00313CDD" w:rsidRDefault="000A0E4B" w:rsidP="00AC0EE4">
      <w:pPr>
        <w:spacing w:before="0" w:after="0" w:line="240" w:lineRule="auto"/>
        <w:jc w:val="both"/>
        <w:rPr>
          <w:rFonts w:ascii="Calibri" w:hAnsi="Calibri" w:cs="Calibri"/>
          <w:color w:val="auto"/>
        </w:rPr>
      </w:pPr>
      <w:r w:rsidRPr="00313CDD">
        <w:rPr>
          <w:rFonts w:ascii="Calibri" w:hAnsi="Calibri" w:cs="Calibri"/>
          <w:color w:val="auto"/>
        </w:rPr>
        <w:t>Se elabora la historia clínica, se realiza la evaluación médica general, el diagnóstico, el tratamiento a lesiones traumáticas (de ser necesario) y el tratamiento farmacológico.</w:t>
      </w:r>
    </w:p>
    <w:p w14:paraId="5014E6CE" w14:textId="77777777" w:rsidR="000A0E4B" w:rsidRPr="00313CDD" w:rsidRDefault="000A0E4B" w:rsidP="00AC0EE4">
      <w:pPr>
        <w:spacing w:before="0" w:after="0" w:line="240" w:lineRule="auto"/>
        <w:jc w:val="both"/>
        <w:rPr>
          <w:rFonts w:ascii="Calibri" w:hAnsi="Calibri" w:cs="Calibri"/>
          <w:color w:val="auto"/>
        </w:rPr>
      </w:pPr>
      <w:r w:rsidRPr="00313CDD">
        <w:rPr>
          <w:rFonts w:ascii="Calibri" w:hAnsi="Calibri" w:cs="Calibri"/>
          <w:color w:val="auto"/>
        </w:rPr>
        <w:t>En cualquier situación, una vez que la persona no requiera atención inmediata de primeros auxilios, debe recibir la información necesaria sobre sus derechos como víctima, siempre y cuando sea oportuno (por la misma seguridad de la víctima).</w:t>
      </w:r>
    </w:p>
    <w:p w14:paraId="4CE75283" w14:textId="603A15F0" w:rsidR="000A0E4B" w:rsidRPr="00620538" w:rsidRDefault="000A0E4B" w:rsidP="00AC0EE4">
      <w:pPr>
        <w:spacing w:before="0" w:after="0" w:line="240" w:lineRule="auto"/>
        <w:jc w:val="both"/>
        <w:rPr>
          <w:rFonts w:ascii="Calibri" w:hAnsi="Calibri" w:cs="Calibri"/>
          <w:color w:val="auto"/>
        </w:rPr>
      </w:pPr>
      <w:r w:rsidRPr="00313CDD">
        <w:rPr>
          <w:rFonts w:ascii="Calibri" w:hAnsi="Calibri" w:cs="Calibri"/>
          <w:color w:val="auto"/>
        </w:rPr>
        <w:t xml:space="preserve">El personal médico debe estar capacitado para ahondar en los casos, evaluar y gestionar con las instancias correspondientes si se requieren medidas de </w:t>
      </w:r>
      <w:r w:rsidR="003223CA" w:rsidRPr="00313CDD">
        <w:rPr>
          <w:rFonts w:ascii="Calibri" w:hAnsi="Calibri" w:cs="Calibri"/>
          <w:color w:val="auto"/>
        </w:rPr>
        <w:t>protección administrativa, judicial</w:t>
      </w:r>
      <w:r w:rsidRPr="00313CDD">
        <w:rPr>
          <w:rFonts w:ascii="Calibri" w:hAnsi="Calibri" w:cs="Calibri"/>
          <w:color w:val="auto"/>
        </w:rPr>
        <w:t xml:space="preserve"> o de algún otro tipo. Es necesario que la víctima se sienta en un ambiente </w:t>
      </w:r>
      <w:r w:rsidRPr="00620538">
        <w:rPr>
          <w:rFonts w:ascii="Calibri" w:hAnsi="Calibri" w:cs="Calibri"/>
          <w:color w:val="auto"/>
        </w:rPr>
        <w:t xml:space="preserve">seguro, </w:t>
      </w:r>
      <w:r w:rsidR="00A069AD" w:rsidRPr="00620538">
        <w:rPr>
          <w:rFonts w:ascii="Calibri" w:hAnsi="Calibri" w:cs="Calibri"/>
          <w:color w:val="auto"/>
        </w:rPr>
        <w:t xml:space="preserve">amigable, libre de prejuicios y estereotipos, </w:t>
      </w:r>
      <w:r w:rsidRPr="00620538">
        <w:rPr>
          <w:rFonts w:ascii="Calibri" w:hAnsi="Calibri" w:cs="Calibri"/>
          <w:color w:val="auto"/>
        </w:rPr>
        <w:t xml:space="preserve">por lo que también debe valorar el personal médico si requiere ayuda </w:t>
      </w:r>
      <w:r w:rsidRPr="00313CDD">
        <w:rPr>
          <w:rFonts w:ascii="Calibri" w:hAnsi="Calibri" w:cs="Calibri"/>
          <w:color w:val="auto"/>
        </w:rPr>
        <w:t xml:space="preserve">de otras instituciones para ello, o de atención médica especializada con la que no cuente, y realizar la referencia debida. Si es un </w:t>
      </w:r>
      <w:r w:rsidR="00E46BDC">
        <w:rPr>
          <w:rFonts w:ascii="Calibri" w:hAnsi="Calibri" w:cs="Calibri"/>
          <w:color w:val="auto"/>
        </w:rPr>
        <w:t xml:space="preserve">NNA, </w:t>
      </w:r>
      <w:r w:rsidRPr="00313CDD">
        <w:rPr>
          <w:rFonts w:ascii="Calibri" w:hAnsi="Calibri" w:cs="Calibri"/>
          <w:color w:val="auto"/>
        </w:rPr>
        <w:t xml:space="preserve">y se requiere una especialización con la que no cuenta el </w:t>
      </w:r>
      <w:r w:rsidR="00E46BDC">
        <w:rPr>
          <w:rFonts w:ascii="Calibri" w:hAnsi="Calibri" w:cs="Calibri"/>
          <w:color w:val="auto"/>
        </w:rPr>
        <w:t xml:space="preserve">Hospital </w:t>
      </w:r>
      <w:r w:rsidR="00E46BDC" w:rsidRPr="00620538">
        <w:rPr>
          <w:rFonts w:ascii="Calibri" w:hAnsi="Calibri" w:cs="Calibri"/>
          <w:color w:val="auto"/>
        </w:rPr>
        <w:t>Zacamil, la derivación</w:t>
      </w:r>
      <w:r w:rsidRPr="00620538">
        <w:rPr>
          <w:rFonts w:ascii="Calibri" w:hAnsi="Calibri" w:cs="Calibri"/>
          <w:color w:val="auto"/>
        </w:rPr>
        <w:t xml:space="preserve"> </w:t>
      </w:r>
      <w:r w:rsidR="00774DB2" w:rsidRPr="00620538">
        <w:rPr>
          <w:rFonts w:ascii="Calibri" w:hAnsi="Calibri" w:cs="Calibri"/>
          <w:color w:val="auto"/>
        </w:rPr>
        <w:t>deberá</w:t>
      </w:r>
      <w:r w:rsidRPr="00620538">
        <w:rPr>
          <w:rFonts w:ascii="Calibri" w:hAnsi="Calibri" w:cs="Calibri"/>
          <w:color w:val="auto"/>
        </w:rPr>
        <w:t xml:space="preserve"> ser hacia el Hospital Benjamín Bloom.</w:t>
      </w:r>
    </w:p>
    <w:p w14:paraId="1670B26C" w14:textId="77777777" w:rsidR="00E46BDC" w:rsidRDefault="000A0E4B" w:rsidP="00AC0EE4">
      <w:pPr>
        <w:spacing w:before="0" w:after="0" w:line="240" w:lineRule="auto"/>
        <w:jc w:val="both"/>
        <w:rPr>
          <w:rFonts w:ascii="Calibri" w:hAnsi="Calibri" w:cs="Calibri"/>
          <w:color w:val="auto"/>
        </w:rPr>
      </w:pPr>
      <w:r w:rsidRPr="00620538">
        <w:rPr>
          <w:rFonts w:ascii="Calibri" w:hAnsi="Calibri" w:cs="Calibri"/>
          <w:color w:val="auto"/>
        </w:rPr>
        <w:t xml:space="preserve">Si la primera institución que tiene contacto con la </w:t>
      </w:r>
      <w:r w:rsidRPr="00313CDD">
        <w:rPr>
          <w:rFonts w:ascii="Calibri" w:hAnsi="Calibri" w:cs="Calibri"/>
          <w:color w:val="auto"/>
        </w:rPr>
        <w:t>víctima, tras la evaluación no dispone de l</w:t>
      </w:r>
      <w:r w:rsidR="00E46BDC">
        <w:rPr>
          <w:rFonts w:ascii="Calibri" w:hAnsi="Calibri" w:cs="Calibri"/>
          <w:color w:val="auto"/>
        </w:rPr>
        <w:t>as condiciones para atender a la persona</w:t>
      </w:r>
      <w:r w:rsidRPr="00313CDD">
        <w:rPr>
          <w:rFonts w:ascii="Calibri" w:hAnsi="Calibri" w:cs="Calibri"/>
          <w:color w:val="auto"/>
        </w:rPr>
        <w:t xml:space="preserve"> víctima, debe solicitarse una ambulancia para su traslado. </w:t>
      </w:r>
    </w:p>
    <w:p w14:paraId="61555816" w14:textId="7C7993C0" w:rsidR="000A0E4B" w:rsidRPr="00313CDD" w:rsidRDefault="000A0E4B" w:rsidP="00AC0EE4">
      <w:pPr>
        <w:spacing w:before="0" w:after="0" w:line="240" w:lineRule="auto"/>
        <w:jc w:val="both"/>
        <w:rPr>
          <w:rFonts w:ascii="Calibri" w:hAnsi="Calibri" w:cs="Calibri"/>
          <w:color w:val="auto"/>
        </w:rPr>
      </w:pPr>
      <w:r w:rsidRPr="00313CDD">
        <w:rPr>
          <w:rFonts w:ascii="Calibri" w:hAnsi="Calibri" w:cs="Calibri"/>
          <w:color w:val="auto"/>
        </w:rPr>
        <w:t xml:space="preserve"> </w:t>
      </w:r>
    </w:p>
    <w:p w14:paraId="22211E6F" w14:textId="77777777" w:rsidR="000A0E4B" w:rsidRPr="00313CDD" w:rsidRDefault="000A0E4B" w:rsidP="00AC0EE4">
      <w:pPr>
        <w:spacing w:before="0" w:after="0" w:line="240" w:lineRule="auto"/>
        <w:jc w:val="both"/>
        <w:rPr>
          <w:rFonts w:ascii="Calibri" w:hAnsi="Calibri" w:cs="Calibri"/>
          <w:color w:val="auto"/>
        </w:rPr>
      </w:pPr>
      <w:r w:rsidRPr="00313CDD">
        <w:rPr>
          <w:rFonts w:ascii="Calibri" w:hAnsi="Calibri" w:cs="Calibri"/>
          <w:color w:val="auto"/>
        </w:rPr>
        <w:t>Se debe hacer el seguimiento del caso para verificar que esté recibiendo la atención adecuada en la institución a la que fue referida y conocer su evolución.</w:t>
      </w:r>
    </w:p>
    <w:p w14:paraId="6B994504" w14:textId="77777777" w:rsidR="000A0E4B" w:rsidRPr="00313CDD" w:rsidRDefault="000A0E4B" w:rsidP="00AC0EE4">
      <w:pPr>
        <w:spacing w:before="0" w:after="0" w:line="240" w:lineRule="auto"/>
        <w:jc w:val="both"/>
        <w:rPr>
          <w:rFonts w:ascii="Calibri" w:hAnsi="Calibri" w:cs="Calibri"/>
          <w:color w:val="auto"/>
        </w:rPr>
      </w:pPr>
      <w:r w:rsidRPr="00313CDD">
        <w:rPr>
          <w:rFonts w:ascii="Calibri" w:hAnsi="Calibri" w:cs="Calibri"/>
          <w:color w:val="auto"/>
        </w:rPr>
        <w:t>Se debe buscar reducir el margen de casos que, por voluntad o coacción, la víctima no decide seguir con el tratamiento integral una vez se le ha dado de alta. Muchas veces puede haber un problema de violencia social mucho más grave detrás de los casos que, por temor, la víctima no revela. Debe tomarse en cuenta que incluso el victimario podría ser la persona que está acompañando a la víctima a la institución, y, debido a ello, esta última no quiere continuar con el proceso.</w:t>
      </w:r>
    </w:p>
    <w:p w14:paraId="71F9893C" w14:textId="77777777" w:rsidR="000A0E4B" w:rsidRDefault="000A0E4B" w:rsidP="00AC0EE4">
      <w:pPr>
        <w:spacing w:before="0" w:after="0" w:line="240" w:lineRule="auto"/>
        <w:rPr>
          <w:rFonts w:ascii="Calibri" w:hAnsi="Calibri" w:cs="Calibri"/>
          <w:color w:val="auto"/>
        </w:rPr>
      </w:pPr>
      <w:r w:rsidRPr="00313CDD">
        <w:rPr>
          <w:rFonts w:ascii="Calibri" w:hAnsi="Calibri" w:cs="Calibri"/>
          <w:color w:val="auto"/>
        </w:rPr>
        <w:t xml:space="preserve">Se debe elaborar, junto con la víctima, un plan de atención conforme a sus necesidades médicas y al seguimiento que necesita, en caso de que se requiera una asistencia prolongada. Para esto último, hay que realizar la referencia y darle seguimiento al caso. </w:t>
      </w:r>
    </w:p>
    <w:p w14:paraId="66B3E220" w14:textId="1ADE2508" w:rsidR="002F4F28" w:rsidRPr="002F4F28" w:rsidRDefault="002F4F28" w:rsidP="002F4F28">
      <w:pPr>
        <w:spacing w:before="0" w:after="0" w:line="240" w:lineRule="auto"/>
        <w:jc w:val="both"/>
        <w:rPr>
          <w:rFonts w:ascii="Calibri" w:hAnsi="Calibri" w:cs="Calibri"/>
          <w:color w:val="FF0000"/>
        </w:rPr>
      </w:pPr>
      <w:r w:rsidRPr="00620538">
        <w:rPr>
          <w:rFonts w:ascii="Calibri" w:hAnsi="Calibri" w:cs="Calibri"/>
          <w:color w:val="auto"/>
        </w:rPr>
        <w:t xml:space="preserve">En el caso de violencia contra las mujeres, es necesario evaluar si existe o no riesgo de feminicidio para tomar las acciones necesarias para el resguardo de su vida, para ello, se harán las coordinaciones con las instancias pertinentes. </w:t>
      </w:r>
      <w:r w:rsidR="00AC56FE" w:rsidRPr="00620538">
        <w:rPr>
          <w:rFonts w:ascii="Calibri" w:hAnsi="Calibri" w:cs="Calibri"/>
          <w:color w:val="auto"/>
        </w:rPr>
        <w:t>(Ver anexo)</w:t>
      </w:r>
    </w:p>
    <w:p w14:paraId="2287F77E" w14:textId="77777777" w:rsidR="00AC0EE4" w:rsidRPr="00313CDD" w:rsidRDefault="00390C7D" w:rsidP="00390C7D">
      <w:pPr>
        <w:pStyle w:val="Ttulo2"/>
      </w:pPr>
      <w:bookmarkStart w:id="162" w:name="_Toc2722122"/>
      <w:r>
        <w:t>b) Primera Ayuda Psicológica:</w:t>
      </w:r>
      <w:bookmarkEnd w:id="162"/>
    </w:p>
    <w:p w14:paraId="552E6035" w14:textId="77777777" w:rsidR="00E1539D" w:rsidRDefault="00E1539D" w:rsidP="00E1539D">
      <w:pPr>
        <w:spacing w:before="0" w:after="0" w:line="240" w:lineRule="auto"/>
        <w:jc w:val="both"/>
        <w:rPr>
          <w:rFonts w:ascii="Calibri" w:hAnsi="Calibri" w:cs="Calibri"/>
          <w:color w:val="auto"/>
        </w:rPr>
      </w:pPr>
    </w:p>
    <w:p w14:paraId="6F2DBD5F" w14:textId="77777777" w:rsidR="00E1539D" w:rsidRPr="00F708E2" w:rsidRDefault="00E1539D" w:rsidP="00E1539D">
      <w:pPr>
        <w:spacing w:before="0" w:after="0" w:line="240" w:lineRule="auto"/>
        <w:jc w:val="both"/>
        <w:rPr>
          <w:rFonts w:ascii="Calibri" w:hAnsi="Calibri" w:cs="Calibri"/>
          <w:color w:val="auto"/>
        </w:rPr>
      </w:pPr>
      <w:r>
        <w:rPr>
          <w:rFonts w:ascii="Calibri" w:hAnsi="Calibri" w:cs="Calibri"/>
          <w:color w:val="auto"/>
        </w:rPr>
        <w:t xml:space="preserve">Es esencial aplicar los primeros auxilios psicológicos debido al desajuste emocional como parte de una reacción normal al hecho de violencia que se experimenta, este proceso sin duda creará un estado de conciencia del suceso, por tanto las capacidades de afrontamiento serán más efectivas. </w:t>
      </w:r>
    </w:p>
    <w:p w14:paraId="48C6E9D6" w14:textId="77777777" w:rsidR="00E1539D" w:rsidRPr="00F708E2" w:rsidRDefault="00E1539D" w:rsidP="00AC0EE4">
      <w:pPr>
        <w:spacing w:before="0" w:after="0" w:line="240" w:lineRule="auto"/>
        <w:jc w:val="both"/>
        <w:rPr>
          <w:rFonts w:ascii="Calibri" w:hAnsi="Calibri" w:cs="Calibri"/>
          <w:color w:val="auto"/>
        </w:rPr>
      </w:pPr>
    </w:p>
    <w:p w14:paraId="12058831" w14:textId="002332E6" w:rsidR="00AC0EE4" w:rsidRDefault="00AC0EE4" w:rsidP="00AC0EE4">
      <w:pPr>
        <w:spacing w:before="0" w:after="0" w:line="240" w:lineRule="auto"/>
        <w:jc w:val="both"/>
        <w:rPr>
          <w:rFonts w:ascii="Calibri" w:hAnsi="Calibri" w:cs="Calibri"/>
          <w:color w:val="auto"/>
        </w:rPr>
      </w:pPr>
      <w:r w:rsidRPr="00F708E2">
        <w:rPr>
          <w:rFonts w:ascii="Calibri" w:hAnsi="Calibri" w:cs="Calibri"/>
          <w:color w:val="auto"/>
        </w:rPr>
        <w:t xml:space="preserve">Debe brindarle los primeros auxilios psicológicos </w:t>
      </w:r>
      <w:r w:rsidR="00AC56FE" w:rsidRPr="00F708E2">
        <w:rPr>
          <w:rFonts w:ascii="Calibri" w:hAnsi="Calibri" w:cs="Calibri"/>
          <w:color w:val="auto"/>
        </w:rPr>
        <w:t>y</w:t>
      </w:r>
      <w:r w:rsidR="003223CA" w:rsidRPr="00F708E2">
        <w:rPr>
          <w:rFonts w:ascii="Calibri" w:hAnsi="Calibri" w:cs="Calibri"/>
          <w:color w:val="auto"/>
        </w:rPr>
        <w:t xml:space="preserve"> </w:t>
      </w:r>
      <w:r w:rsidR="00F5185E" w:rsidRPr="00F708E2">
        <w:rPr>
          <w:rFonts w:ascii="Calibri" w:hAnsi="Calibri" w:cs="Calibri"/>
          <w:color w:val="auto"/>
        </w:rPr>
        <w:t xml:space="preserve">explicarle </w:t>
      </w:r>
      <w:r w:rsidR="003223CA" w:rsidRPr="00F708E2">
        <w:rPr>
          <w:rFonts w:ascii="Calibri" w:hAnsi="Calibri" w:cs="Calibri"/>
          <w:color w:val="auto"/>
        </w:rPr>
        <w:t>sus derechos. Apertura de</w:t>
      </w:r>
      <w:r w:rsidRPr="00F708E2">
        <w:rPr>
          <w:rFonts w:ascii="Calibri" w:hAnsi="Calibri" w:cs="Calibri"/>
          <w:color w:val="auto"/>
        </w:rPr>
        <w:t xml:space="preserve"> un expediente para la evaluación diagnóstica y establecer </w:t>
      </w:r>
      <w:r w:rsidRPr="00313CDD">
        <w:rPr>
          <w:rFonts w:ascii="Calibri" w:hAnsi="Calibri" w:cs="Calibri"/>
          <w:color w:val="auto"/>
        </w:rPr>
        <w:t xml:space="preserve">si hay necesidad de derivar a emergencia o a otra institución. Debe determinar si hay riesgo de suicidio, o si se requiere atención psiquiátrica. Así como si la víctima necesita </w:t>
      </w:r>
      <w:r w:rsidR="00E1539D">
        <w:rPr>
          <w:rFonts w:ascii="Calibri" w:hAnsi="Calibri" w:cs="Calibri"/>
          <w:color w:val="auto"/>
        </w:rPr>
        <w:t>medidas de protección judicial</w:t>
      </w:r>
      <w:r w:rsidRPr="00313CDD">
        <w:rPr>
          <w:rFonts w:ascii="Calibri" w:hAnsi="Calibri" w:cs="Calibri"/>
          <w:color w:val="auto"/>
        </w:rPr>
        <w:t xml:space="preserve"> o administrativas. Y debe elaborar, de manera conjunta, un plan de acción integral de atención psicosocial, de seguimiento y acompañamiento psicoterapéutico en caso de ser necesario, que será ejecutado en una segunda etapa, generalmente a través de otras instancias. </w:t>
      </w:r>
    </w:p>
    <w:p w14:paraId="79468448" w14:textId="24C4AAAC" w:rsidR="00AC0EE4" w:rsidRDefault="00AC0EE4" w:rsidP="00AC0EE4">
      <w:pPr>
        <w:spacing w:before="0" w:after="0" w:line="240" w:lineRule="auto"/>
        <w:jc w:val="both"/>
        <w:rPr>
          <w:rFonts w:ascii="Calibri" w:hAnsi="Calibri" w:cs="Calibri"/>
          <w:color w:val="auto"/>
        </w:rPr>
      </w:pPr>
      <w:r w:rsidRPr="00313CDD">
        <w:rPr>
          <w:rFonts w:ascii="Calibri" w:hAnsi="Calibri" w:cs="Calibri"/>
          <w:color w:val="auto"/>
        </w:rPr>
        <w:t xml:space="preserve">Luego se realiza el diagnóstico y plan de atención integral. En este, se determinará si la víctima requiere y desea la atención psicológica prolongada. Si se determina que sí la necesita, pero la persona no la desea, debe explicársele a qué instancias puede recurrir si cambia de parecer y hay que reforzársele la información acerca de sus derechos. Si la víctima decide que realizará el </w:t>
      </w:r>
      <w:r w:rsidRPr="00313CDD">
        <w:rPr>
          <w:rFonts w:ascii="Calibri" w:hAnsi="Calibri" w:cs="Calibri"/>
          <w:color w:val="auto"/>
        </w:rPr>
        <w:lastRenderedPageBreak/>
        <w:t xml:space="preserve">proceso, se ejecuta la referencia a las instancias especializadas, se le da seguimiento al caso y se le otorga la asistencia psicológica necesaria hasta que finalice el proceso de forma efectiva. Si no es así, se continúa con la asistencia y se </w:t>
      </w:r>
      <w:r w:rsidR="00390C7D">
        <w:rPr>
          <w:rFonts w:ascii="Calibri" w:hAnsi="Calibri" w:cs="Calibri"/>
          <w:color w:val="auto"/>
        </w:rPr>
        <w:t>le da</w:t>
      </w:r>
      <w:r w:rsidR="00390C7D" w:rsidRPr="00313CDD">
        <w:rPr>
          <w:rFonts w:ascii="Calibri" w:hAnsi="Calibri" w:cs="Calibri"/>
          <w:color w:val="auto"/>
        </w:rPr>
        <w:t xml:space="preserve"> seguimiento</w:t>
      </w:r>
      <w:r w:rsidRPr="00313CDD">
        <w:rPr>
          <w:rFonts w:ascii="Calibri" w:hAnsi="Calibri" w:cs="Calibri"/>
          <w:color w:val="auto"/>
        </w:rPr>
        <w:t xml:space="preserve"> al caso.</w:t>
      </w:r>
      <w:r w:rsidR="00E1539D">
        <w:rPr>
          <w:rFonts w:ascii="Calibri" w:hAnsi="Calibri" w:cs="Calibri"/>
          <w:color w:val="auto"/>
        </w:rPr>
        <w:t xml:space="preserve"> (</w:t>
      </w:r>
      <w:r w:rsidR="00F5185E">
        <w:rPr>
          <w:rFonts w:ascii="Calibri" w:hAnsi="Calibri" w:cs="Calibri"/>
          <w:color w:val="auto"/>
        </w:rPr>
        <w:t>Ver</w:t>
      </w:r>
      <w:r w:rsidR="00E1539D">
        <w:rPr>
          <w:rFonts w:ascii="Calibri" w:hAnsi="Calibri" w:cs="Calibri"/>
          <w:color w:val="auto"/>
        </w:rPr>
        <w:t xml:space="preserve"> lineamento </w:t>
      </w:r>
      <w:r w:rsidR="00D5178A">
        <w:rPr>
          <w:rFonts w:ascii="Calibri" w:hAnsi="Calibri" w:cs="Calibri"/>
          <w:color w:val="auto"/>
        </w:rPr>
        <w:t xml:space="preserve">técnicos para la atención a víctimas). </w:t>
      </w:r>
    </w:p>
    <w:p w14:paraId="27D43F2F" w14:textId="0EE1A4C8" w:rsidR="00F5185E" w:rsidRPr="00F708E2" w:rsidRDefault="00F5185E" w:rsidP="00AC0EE4">
      <w:pPr>
        <w:spacing w:before="0" w:after="0" w:line="240" w:lineRule="auto"/>
        <w:jc w:val="both"/>
        <w:rPr>
          <w:rFonts w:ascii="Calibri" w:hAnsi="Calibri" w:cs="Calibri"/>
          <w:color w:val="auto"/>
        </w:rPr>
      </w:pPr>
      <w:r w:rsidRPr="00F708E2">
        <w:rPr>
          <w:rFonts w:ascii="Calibri" w:hAnsi="Calibri" w:cs="Calibri"/>
          <w:color w:val="auto"/>
        </w:rPr>
        <w:t xml:space="preserve">La atención </w:t>
      </w:r>
      <w:r w:rsidR="002950CE" w:rsidRPr="00F708E2">
        <w:rPr>
          <w:rFonts w:ascii="Calibri" w:hAnsi="Calibri" w:cs="Calibri"/>
          <w:color w:val="auto"/>
        </w:rPr>
        <w:t xml:space="preserve">psicológica también debe ser capaz de analizar los posibles riesgos </w:t>
      </w:r>
      <w:r w:rsidR="00AC56FE" w:rsidRPr="00F708E2">
        <w:rPr>
          <w:rFonts w:ascii="Calibri" w:hAnsi="Calibri" w:cs="Calibri"/>
          <w:color w:val="auto"/>
        </w:rPr>
        <w:t>futuros en los que la persona ví</w:t>
      </w:r>
      <w:r w:rsidR="002950CE" w:rsidRPr="00F708E2">
        <w:rPr>
          <w:rFonts w:ascii="Calibri" w:hAnsi="Calibri" w:cs="Calibri"/>
          <w:color w:val="auto"/>
        </w:rPr>
        <w:t xml:space="preserve">ctima puede encontrarse, para ello, es  necesario se oriente para elaborar un plan de seguridad para resguardar su integridad física e incluso su vida, </w:t>
      </w:r>
      <w:r w:rsidR="002A2E32" w:rsidRPr="00F708E2">
        <w:rPr>
          <w:rFonts w:ascii="Calibri" w:hAnsi="Calibri" w:cs="Calibri"/>
          <w:color w:val="auto"/>
        </w:rPr>
        <w:t xml:space="preserve">esto con el fin de prevenir futuros hechos de violencia o una escala progresiva de los hechos de violencia, </w:t>
      </w:r>
      <w:r w:rsidR="002950CE" w:rsidRPr="00F708E2">
        <w:rPr>
          <w:rFonts w:ascii="Calibri" w:hAnsi="Calibri" w:cs="Calibri"/>
          <w:color w:val="auto"/>
        </w:rPr>
        <w:t xml:space="preserve">o se establezcan medidas para </w:t>
      </w:r>
      <w:r w:rsidR="001C1D22" w:rsidRPr="00F708E2">
        <w:rPr>
          <w:rFonts w:ascii="Calibri" w:hAnsi="Calibri" w:cs="Calibri"/>
          <w:color w:val="auto"/>
        </w:rPr>
        <w:t>tomar decisiones oportunas en caso de sufrir otro episodio de violencia.</w:t>
      </w:r>
      <w:r w:rsidR="001C1D22" w:rsidRPr="00F708E2">
        <w:rPr>
          <w:rStyle w:val="Refdenotaalpie"/>
          <w:rFonts w:ascii="Calibri" w:hAnsi="Calibri" w:cs="Calibri"/>
          <w:color w:val="auto"/>
        </w:rPr>
        <w:footnoteReference w:id="7"/>
      </w:r>
      <w:r w:rsidR="001C1D22" w:rsidRPr="00F708E2">
        <w:rPr>
          <w:rFonts w:ascii="Calibri" w:hAnsi="Calibri" w:cs="Calibri"/>
          <w:color w:val="auto"/>
        </w:rPr>
        <w:t xml:space="preserve"> </w:t>
      </w:r>
    </w:p>
    <w:p w14:paraId="54CF4D70" w14:textId="73A942A1" w:rsidR="002F4F28" w:rsidRPr="00F708E2" w:rsidRDefault="002F4F28" w:rsidP="00AC0EE4">
      <w:pPr>
        <w:spacing w:before="0" w:after="0" w:line="240" w:lineRule="auto"/>
        <w:jc w:val="both"/>
        <w:rPr>
          <w:rFonts w:ascii="Calibri" w:hAnsi="Calibri" w:cs="Calibri"/>
          <w:color w:val="auto"/>
        </w:rPr>
      </w:pPr>
      <w:r w:rsidRPr="00F708E2">
        <w:rPr>
          <w:rFonts w:ascii="Calibri" w:hAnsi="Calibri" w:cs="Calibri"/>
          <w:color w:val="auto"/>
        </w:rPr>
        <w:t>En el caso de violencia contra las mujeres, es necesario se realice un análisis más exhaustivo, capaz de identificar si exist</w:t>
      </w:r>
      <w:r w:rsidR="002A2E32" w:rsidRPr="00F708E2">
        <w:rPr>
          <w:rFonts w:ascii="Calibri" w:hAnsi="Calibri" w:cs="Calibri"/>
          <w:color w:val="auto"/>
        </w:rPr>
        <w:t>e</w:t>
      </w:r>
      <w:r w:rsidR="00E07961" w:rsidRPr="00F708E2">
        <w:rPr>
          <w:rFonts w:ascii="Calibri" w:hAnsi="Calibri" w:cs="Calibri"/>
          <w:color w:val="auto"/>
        </w:rPr>
        <w:t xml:space="preserve"> o no el riesgo de feminicidio</w:t>
      </w:r>
      <w:r w:rsidR="00F708E2">
        <w:rPr>
          <w:rFonts w:ascii="Calibri" w:hAnsi="Calibri" w:cs="Calibri"/>
          <w:color w:val="auto"/>
        </w:rPr>
        <w:t>.</w:t>
      </w:r>
    </w:p>
    <w:p w14:paraId="214DBF1C" w14:textId="7B91E887" w:rsidR="00AC0EE4" w:rsidRPr="00313CDD" w:rsidRDefault="00AC56FE" w:rsidP="00390C7D">
      <w:pPr>
        <w:pStyle w:val="Ttulo2"/>
      </w:pPr>
      <w:bookmarkStart w:id="163" w:name="_Toc2722123"/>
      <w:r>
        <w:t>c) ASESORÍA</w:t>
      </w:r>
      <w:r w:rsidR="00AC0EE4" w:rsidRPr="00313CDD">
        <w:t xml:space="preserve"> inmediata</w:t>
      </w:r>
      <w:bookmarkEnd w:id="163"/>
    </w:p>
    <w:p w14:paraId="3EA95FE0" w14:textId="3BA6BD41" w:rsidR="00AC0EE4" w:rsidRPr="00F708E2" w:rsidRDefault="00AC0EE4" w:rsidP="001E70E0">
      <w:pPr>
        <w:spacing w:before="0" w:after="0" w:line="240" w:lineRule="auto"/>
        <w:jc w:val="both"/>
        <w:rPr>
          <w:rFonts w:ascii="Calibri" w:hAnsi="Calibri" w:cs="Calibri"/>
          <w:color w:val="auto"/>
        </w:rPr>
      </w:pPr>
      <w:r w:rsidRPr="00F708E2">
        <w:rPr>
          <w:rFonts w:ascii="Calibri" w:hAnsi="Calibri" w:cs="Calibri"/>
          <w:color w:val="auto"/>
        </w:rPr>
        <w:t>Si bien</w:t>
      </w:r>
      <w:r w:rsidR="001E70E0" w:rsidRPr="00F708E2">
        <w:rPr>
          <w:rFonts w:ascii="Calibri" w:hAnsi="Calibri" w:cs="Calibri"/>
          <w:color w:val="auto"/>
        </w:rPr>
        <w:t xml:space="preserve"> desde la asesoría jurídica se debe</w:t>
      </w:r>
      <w:r w:rsidRPr="00F708E2">
        <w:rPr>
          <w:rFonts w:ascii="Calibri" w:hAnsi="Calibri" w:cs="Calibri"/>
          <w:color w:val="auto"/>
        </w:rPr>
        <w:t xml:space="preserve"> fomentar la denuncia, no puede exigir</w:t>
      </w:r>
      <w:r w:rsidR="00AC56FE" w:rsidRPr="00F708E2">
        <w:rPr>
          <w:rFonts w:ascii="Calibri" w:hAnsi="Calibri" w:cs="Calibri"/>
          <w:color w:val="auto"/>
        </w:rPr>
        <w:t>se</w:t>
      </w:r>
      <w:r w:rsidRPr="00F708E2">
        <w:rPr>
          <w:rFonts w:ascii="Calibri" w:hAnsi="Calibri" w:cs="Calibri"/>
          <w:color w:val="auto"/>
        </w:rPr>
        <w:t>. Debe coordinar y dar seguimiento al caso en materia penal, en la búsqueda de la restitución de derechos y la reparación integral.</w:t>
      </w:r>
    </w:p>
    <w:p w14:paraId="02CFF1E4" w14:textId="4B42BDF9" w:rsidR="00AC0EE4" w:rsidRPr="00F708E2" w:rsidRDefault="00AC0EE4" w:rsidP="00390C7D">
      <w:pPr>
        <w:spacing w:before="0" w:after="0" w:line="240" w:lineRule="auto"/>
        <w:jc w:val="both"/>
        <w:rPr>
          <w:rFonts w:ascii="Calibri" w:hAnsi="Calibri" w:cs="Calibri"/>
          <w:color w:val="auto"/>
        </w:rPr>
      </w:pPr>
      <w:r w:rsidRPr="00F708E2">
        <w:rPr>
          <w:rFonts w:ascii="Calibri" w:hAnsi="Calibri" w:cs="Calibri"/>
          <w:color w:val="auto"/>
        </w:rPr>
        <w:t xml:space="preserve">Para ello, debe realizarse </w:t>
      </w:r>
      <w:r w:rsidR="001E70E0" w:rsidRPr="00F708E2">
        <w:rPr>
          <w:rFonts w:ascii="Calibri" w:hAnsi="Calibri" w:cs="Calibri"/>
          <w:color w:val="auto"/>
        </w:rPr>
        <w:t xml:space="preserve">con la víctima, </w:t>
      </w:r>
      <w:r w:rsidRPr="00F708E2">
        <w:rPr>
          <w:rFonts w:ascii="Calibri" w:hAnsi="Calibri" w:cs="Calibri"/>
          <w:color w:val="auto"/>
        </w:rPr>
        <w:t xml:space="preserve">la explicación de sus derechos (siempre que no se haya realizado previamente, o de manera conjunta anteriormente, en las fases de atención médica y/o psicológica) Sin embargo, en algunos casos puede ser necesario </w:t>
      </w:r>
      <w:r w:rsidR="00AC56FE" w:rsidRPr="00F708E2">
        <w:rPr>
          <w:rFonts w:ascii="Calibri" w:hAnsi="Calibri" w:cs="Calibri"/>
          <w:color w:val="auto"/>
        </w:rPr>
        <w:t>repetirlos</w:t>
      </w:r>
      <w:r w:rsidRPr="00F708E2">
        <w:rPr>
          <w:rFonts w:ascii="Calibri" w:hAnsi="Calibri" w:cs="Calibri"/>
          <w:color w:val="auto"/>
        </w:rPr>
        <w:t xml:space="preserve"> o </w:t>
      </w:r>
      <w:r w:rsidR="00AC56FE" w:rsidRPr="00F708E2">
        <w:rPr>
          <w:rFonts w:ascii="Calibri" w:hAnsi="Calibri" w:cs="Calibri"/>
          <w:color w:val="auto"/>
        </w:rPr>
        <w:t>explicarlos</w:t>
      </w:r>
      <w:r w:rsidR="001E70E0" w:rsidRPr="00F708E2">
        <w:rPr>
          <w:rFonts w:ascii="Calibri" w:hAnsi="Calibri" w:cs="Calibri"/>
          <w:color w:val="auto"/>
        </w:rPr>
        <w:t xml:space="preserve"> de nuevo</w:t>
      </w:r>
      <w:r w:rsidRPr="00F708E2">
        <w:rPr>
          <w:rFonts w:ascii="Calibri" w:hAnsi="Calibri" w:cs="Calibri"/>
          <w:color w:val="auto"/>
        </w:rPr>
        <w:t xml:space="preserve">. </w:t>
      </w:r>
    </w:p>
    <w:p w14:paraId="7E7F5F50" w14:textId="77777777" w:rsidR="00AC0EE4" w:rsidRPr="00F708E2" w:rsidRDefault="00AC0EE4" w:rsidP="00390C7D">
      <w:pPr>
        <w:spacing w:before="0" w:after="0" w:line="240" w:lineRule="auto"/>
        <w:jc w:val="both"/>
        <w:rPr>
          <w:rFonts w:ascii="Calibri" w:hAnsi="Calibri" w:cs="Calibri"/>
          <w:color w:val="auto"/>
        </w:rPr>
      </w:pPr>
      <w:r w:rsidRPr="00F708E2">
        <w:rPr>
          <w:rFonts w:ascii="Calibri" w:hAnsi="Calibri" w:cs="Calibri"/>
          <w:color w:val="auto"/>
        </w:rPr>
        <w:t>Se realiza la apertura del expediente, la descripción del caso y la documentación necesaria. Luego, se efectúa la evaluación de riesgo y se brinda la orientación jurídica necesaria. En esta, se incluyen los recursos, procedimientos judiciales y administrativos a los que tienen derecho en pro de la mejor defensa de sus derechos, intereses y satisfacción de sus necesidades. Para ello, se contemplan y realizan las presentaciones de denuncias o solicitudes de medidas cautelares o de seguridad, si así lo amerita el caso. Se activa el protocolo de seguridad interno</w:t>
      </w:r>
    </w:p>
    <w:p w14:paraId="777875B3" w14:textId="23B599C2" w:rsidR="00AC0EE4" w:rsidRPr="00F708E2" w:rsidRDefault="00AC0EE4" w:rsidP="00390C7D">
      <w:pPr>
        <w:spacing w:before="0" w:after="0" w:line="240" w:lineRule="auto"/>
        <w:jc w:val="both"/>
        <w:rPr>
          <w:rFonts w:ascii="Calibri" w:hAnsi="Calibri" w:cs="Calibri"/>
          <w:color w:val="auto"/>
        </w:rPr>
      </w:pPr>
      <w:r w:rsidRPr="00F708E2">
        <w:rPr>
          <w:rFonts w:ascii="Calibri" w:hAnsi="Calibri" w:cs="Calibri"/>
          <w:color w:val="auto"/>
        </w:rPr>
        <w:t>Se incentiva a la víctima a la denuncia pero brindando una información amplia, hacia qué instancia corresponde, quién le acompañará en el proceso</w:t>
      </w:r>
      <w:r w:rsidR="004270DB" w:rsidRPr="00F708E2">
        <w:rPr>
          <w:rFonts w:ascii="Calibri" w:hAnsi="Calibri" w:cs="Calibri"/>
          <w:color w:val="auto"/>
        </w:rPr>
        <w:t xml:space="preserve"> y</w:t>
      </w:r>
      <w:r w:rsidRPr="00F708E2">
        <w:rPr>
          <w:rFonts w:ascii="Calibri" w:hAnsi="Calibri" w:cs="Calibri"/>
          <w:color w:val="auto"/>
        </w:rPr>
        <w:t xml:space="preserve"> cómo debe hacerlo. </w:t>
      </w:r>
    </w:p>
    <w:p w14:paraId="63484BB0" w14:textId="61FFB10C" w:rsidR="00AC0EE4" w:rsidRPr="00F708E2" w:rsidRDefault="00AC0EE4" w:rsidP="00390C7D">
      <w:pPr>
        <w:spacing w:before="0" w:after="0" w:line="240" w:lineRule="auto"/>
        <w:jc w:val="both"/>
        <w:rPr>
          <w:rFonts w:ascii="Calibri" w:hAnsi="Calibri" w:cs="Calibri"/>
          <w:color w:val="auto"/>
        </w:rPr>
      </w:pPr>
      <w:r w:rsidRPr="00F708E2">
        <w:rPr>
          <w:rFonts w:ascii="Calibri" w:hAnsi="Calibri" w:cs="Calibri"/>
          <w:color w:val="auto"/>
        </w:rPr>
        <w:t xml:space="preserve">Si la víctima decide realizar la denuncia, </w:t>
      </w:r>
      <w:r w:rsidR="004270DB" w:rsidRPr="00F708E2">
        <w:rPr>
          <w:rFonts w:ascii="Calibri" w:hAnsi="Calibri" w:cs="Calibri"/>
          <w:color w:val="auto"/>
        </w:rPr>
        <w:t xml:space="preserve">se </w:t>
      </w:r>
      <w:r w:rsidRPr="00F708E2">
        <w:rPr>
          <w:rFonts w:ascii="Calibri" w:hAnsi="Calibri" w:cs="Calibri"/>
          <w:color w:val="auto"/>
        </w:rPr>
        <w:t>brindar</w:t>
      </w:r>
      <w:r w:rsidR="004270DB" w:rsidRPr="00F708E2">
        <w:rPr>
          <w:rFonts w:ascii="Calibri" w:hAnsi="Calibri" w:cs="Calibri"/>
          <w:color w:val="auto"/>
        </w:rPr>
        <w:t>á</w:t>
      </w:r>
      <w:r w:rsidRPr="00F708E2">
        <w:rPr>
          <w:rFonts w:ascii="Calibri" w:hAnsi="Calibri" w:cs="Calibri"/>
          <w:color w:val="auto"/>
        </w:rPr>
        <w:t xml:space="preserve"> la asesoría jurídica</w:t>
      </w:r>
      <w:r w:rsidR="004270DB" w:rsidRPr="00F708E2">
        <w:rPr>
          <w:rFonts w:ascii="Calibri" w:hAnsi="Calibri" w:cs="Calibri"/>
          <w:color w:val="auto"/>
        </w:rPr>
        <w:t xml:space="preserve"> y se</w:t>
      </w:r>
      <w:r w:rsidRPr="00F708E2">
        <w:rPr>
          <w:rFonts w:ascii="Calibri" w:hAnsi="Calibri" w:cs="Calibri"/>
          <w:color w:val="auto"/>
        </w:rPr>
        <w:t xml:space="preserve"> acompañar</w:t>
      </w:r>
      <w:r w:rsidR="004270DB" w:rsidRPr="00F708E2">
        <w:rPr>
          <w:rFonts w:ascii="Calibri" w:hAnsi="Calibri" w:cs="Calibri"/>
          <w:color w:val="auto"/>
        </w:rPr>
        <w:t>á</w:t>
      </w:r>
      <w:r w:rsidRPr="00F708E2">
        <w:rPr>
          <w:rFonts w:ascii="Calibri" w:hAnsi="Calibri" w:cs="Calibri"/>
          <w:color w:val="auto"/>
        </w:rPr>
        <w:t xml:space="preserve"> durante cualquier proceso jurídico, civil, familiar, mercantil, administrativo o laboral, y </w:t>
      </w:r>
      <w:r w:rsidR="002F4F28" w:rsidRPr="00F708E2">
        <w:rPr>
          <w:rFonts w:ascii="Calibri" w:hAnsi="Calibri" w:cs="Calibri"/>
          <w:color w:val="auto"/>
        </w:rPr>
        <w:t xml:space="preserve">además, se harán las </w:t>
      </w:r>
      <w:r w:rsidRPr="00F708E2">
        <w:rPr>
          <w:rFonts w:ascii="Calibri" w:hAnsi="Calibri" w:cs="Calibri"/>
          <w:color w:val="auto"/>
        </w:rPr>
        <w:t>refer</w:t>
      </w:r>
      <w:r w:rsidR="002F4F28" w:rsidRPr="00F708E2">
        <w:rPr>
          <w:rFonts w:ascii="Calibri" w:hAnsi="Calibri" w:cs="Calibri"/>
          <w:color w:val="auto"/>
        </w:rPr>
        <w:t>encias</w:t>
      </w:r>
      <w:r w:rsidRPr="00F708E2">
        <w:rPr>
          <w:rFonts w:ascii="Calibri" w:hAnsi="Calibri" w:cs="Calibri"/>
          <w:color w:val="auto"/>
        </w:rPr>
        <w:t xml:space="preserve"> a las instituciones competentes para la atención especializada. </w:t>
      </w:r>
    </w:p>
    <w:p w14:paraId="678C7BEC" w14:textId="77777777" w:rsidR="00AC0EE4" w:rsidRPr="00F708E2" w:rsidRDefault="00AC0EE4" w:rsidP="00390C7D">
      <w:pPr>
        <w:spacing w:before="0" w:after="0" w:line="240" w:lineRule="auto"/>
        <w:jc w:val="both"/>
        <w:rPr>
          <w:rFonts w:ascii="Calibri" w:hAnsi="Calibri" w:cs="Calibri"/>
          <w:color w:val="auto"/>
        </w:rPr>
      </w:pPr>
      <w:r w:rsidRPr="00F708E2">
        <w:rPr>
          <w:rFonts w:ascii="Calibri" w:hAnsi="Calibri" w:cs="Calibri"/>
          <w:color w:val="auto"/>
        </w:rPr>
        <w:t>Se debe elaborar un plan de manera conjunta para brindar la atención integral.</w:t>
      </w:r>
      <w:r w:rsidR="00D5178A" w:rsidRPr="00F708E2">
        <w:rPr>
          <w:rFonts w:ascii="Calibri" w:hAnsi="Calibri" w:cs="Calibri"/>
          <w:color w:val="auto"/>
        </w:rPr>
        <w:t xml:space="preserve"> Se le da seguimiento al caso. </w:t>
      </w:r>
      <w:r w:rsidRPr="00F708E2">
        <w:rPr>
          <w:rFonts w:ascii="Calibri" w:hAnsi="Calibri" w:cs="Calibri"/>
          <w:color w:val="auto"/>
        </w:rPr>
        <w:t xml:space="preserve">Si la víctima decide no denunciar, debe evaluarse el riesgo y explicárselo. </w:t>
      </w:r>
    </w:p>
    <w:p w14:paraId="137AF689" w14:textId="77777777" w:rsidR="00390C7D" w:rsidRPr="00BF341F" w:rsidRDefault="00AC0EE4" w:rsidP="00390C7D">
      <w:pPr>
        <w:pStyle w:val="Ttulo2"/>
      </w:pPr>
      <w:bookmarkStart w:id="164" w:name="_Toc2722124"/>
      <w:r w:rsidRPr="00BF341F">
        <w:t>d) Ayuda social inmediata:</w:t>
      </w:r>
      <w:bookmarkEnd w:id="164"/>
    </w:p>
    <w:p w14:paraId="6F50AB86" w14:textId="1635A022" w:rsidR="00AC0EE4" w:rsidRPr="00F708E2" w:rsidRDefault="00AC0EE4" w:rsidP="00AC0EE4">
      <w:pPr>
        <w:spacing w:before="0" w:after="0" w:line="240" w:lineRule="auto"/>
        <w:rPr>
          <w:rFonts w:ascii="Calibri" w:hAnsi="Calibri" w:cs="Calibri"/>
          <w:color w:val="auto"/>
        </w:rPr>
      </w:pPr>
      <w:r w:rsidRPr="00313CDD">
        <w:rPr>
          <w:rFonts w:ascii="Calibri" w:hAnsi="Calibri" w:cs="Calibri"/>
          <w:color w:val="auto"/>
        </w:rPr>
        <w:t xml:space="preserve">Debe identificar las </w:t>
      </w:r>
      <w:r w:rsidRPr="00F708E2">
        <w:rPr>
          <w:rFonts w:ascii="Calibri" w:hAnsi="Calibri" w:cs="Calibri"/>
          <w:color w:val="auto"/>
        </w:rPr>
        <w:t xml:space="preserve">necesidades de la </w:t>
      </w:r>
      <w:r w:rsidR="0093224F" w:rsidRPr="00F708E2">
        <w:rPr>
          <w:rFonts w:ascii="Calibri" w:hAnsi="Calibri" w:cs="Calibri"/>
          <w:color w:val="auto"/>
        </w:rPr>
        <w:t>persona víctima (directa o indirecta</w:t>
      </w:r>
      <w:r w:rsidRPr="00F708E2">
        <w:rPr>
          <w:rFonts w:ascii="Calibri" w:hAnsi="Calibri" w:cs="Calibri"/>
          <w:color w:val="auto"/>
        </w:rPr>
        <w:t>) y darles respuesta mediante suministros inmediatos, coordinaciones, referencias y acompañamiento y seguimiento.</w:t>
      </w:r>
    </w:p>
    <w:p w14:paraId="04D13802" w14:textId="6C975F89" w:rsidR="00AC0EE4" w:rsidRPr="00F708E2" w:rsidRDefault="00AC0EE4" w:rsidP="00390C7D">
      <w:pPr>
        <w:spacing w:before="0" w:after="0" w:line="240" w:lineRule="auto"/>
        <w:jc w:val="both"/>
        <w:rPr>
          <w:rFonts w:ascii="Calibri" w:hAnsi="Calibri" w:cs="Calibri"/>
          <w:color w:val="auto"/>
        </w:rPr>
      </w:pPr>
      <w:r w:rsidRPr="00F708E2">
        <w:rPr>
          <w:rFonts w:ascii="Calibri" w:hAnsi="Calibri" w:cs="Calibri"/>
          <w:color w:val="auto"/>
        </w:rPr>
        <w:t xml:space="preserve">Para ello, </w:t>
      </w:r>
      <w:r w:rsidR="0093224F" w:rsidRPr="00F708E2">
        <w:rPr>
          <w:rFonts w:ascii="Calibri" w:hAnsi="Calibri" w:cs="Calibri"/>
          <w:color w:val="auto"/>
        </w:rPr>
        <w:t xml:space="preserve">le </w:t>
      </w:r>
      <w:r w:rsidRPr="00F708E2">
        <w:rPr>
          <w:rFonts w:ascii="Calibri" w:hAnsi="Calibri" w:cs="Calibri"/>
          <w:color w:val="auto"/>
        </w:rPr>
        <w:t>debe</w:t>
      </w:r>
      <w:r w:rsidR="0093224F" w:rsidRPr="00F708E2">
        <w:rPr>
          <w:rFonts w:ascii="Calibri" w:hAnsi="Calibri" w:cs="Calibri"/>
          <w:color w:val="auto"/>
        </w:rPr>
        <w:t>n</w:t>
      </w:r>
      <w:r w:rsidRPr="00F708E2">
        <w:rPr>
          <w:rFonts w:ascii="Calibri" w:hAnsi="Calibri" w:cs="Calibri"/>
          <w:color w:val="auto"/>
        </w:rPr>
        <w:t xml:space="preserve">  </w:t>
      </w:r>
      <w:r w:rsidR="0093224F" w:rsidRPr="00F708E2">
        <w:rPr>
          <w:rFonts w:ascii="Calibri" w:hAnsi="Calibri" w:cs="Calibri"/>
          <w:color w:val="auto"/>
        </w:rPr>
        <w:t xml:space="preserve">explicar cuáles son </w:t>
      </w:r>
      <w:r w:rsidRPr="00F708E2">
        <w:rPr>
          <w:rFonts w:ascii="Calibri" w:hAnsi="Calibri" w:cs="Calibri"/>
          <w:color w:val="auto"/>
        </w:rPr>
        <w:t xml:space="preserve">sus derechos (si es primera vez), aperturar el expediente, realizar una entrevista, explicarle los servicios y medidas a los que puede acceder, orientar, gestionar y otorgar medidas inmediatas (de ser necesario) de alimentación, alojamiento (para los casos necesarios), aseo. </w:t>
      </w:r>
    </w:p>
    <w:p w14:paraId="695E4FCF" w14:textId="77777777" w:rsidR="00AC0EE4" w:rsidRPr="00F708E2" w:rsidRDefault="00AC0EE4" w:rsidP="00390C7D">
      <w:pPr>
        <w:spacing w:before="0" w:after="0" w:line="240" w:lineRule="auto"/>
        <w:jc w:val="both"/>
        <w:rPr>
          <w:rFonts w:ascii="Calibri" w:hAnsi="Calibri" w:cs="Calibri"/>
          <w:color w:val="auto"/>
        </w:rPr>
      </w:pPr>
      <w:r w:rsidRPr="00F708E2">
        <w:rPr>
          <w:rFonts w:ascii="Calibri" w:hAnsi="Calibri" w:cs="Calibri"/>
          <w:color w:val="auto"/>
        </w:rPr>
        <w:t xml:space="preserve">También debe proveer ayuda de intérprete en casos de discapacidad auditiva, verbal o visual. Así mismo, elabora un informe integral conjunto para atender a las necesidades, darle seguimiento y acompañamiento si la víctima requiere asistencia social prolongada, o sus familiares, si así fuere necesario. </w:t>
      </w:r>
    </w:p>
    <w:p w14:paraId="6228A30C" w14:textId="77777777" w:rsidR="00AC0EE4" w:rsidRPr="00F708E2" w:rsidRDefault="00AC0EE4" w:rsidP="00390C7D">
      <w:pPr>
        <w:spacing w:before="0" w:after="0" w:line="240" w:lineRule="auto"/>
        <w:jc w:val="both"/>
        <w:rPr>
          <w:rFonts w:ascii="Calibri" w:hAnsi="Calibri" w:cs="Calibri"/>
          <w:color w:val="auto"/>
        </w:rPr>
      </w:pPr>
      <w:r w:rsidRPr="00F708E2">
        <w:rPr>
          <w:rFonts w:ascii="Calibri" w:hAnsi="Calibri" w:cs="Calibri"/>
          <w:color w:val="auto"/>
        </w:rPr>
        <w:lastRenderedPageBreak/>
        <w:t xml:space="preserve">En casos de desplazamiento forzado, en esta etapa lo primero que debe procurarse es buscar alojamiento, aseo, alimentación y protección conjunta. En las siguientes etapas se realizan otras acciones en este sentido. </w:t>
      </w:r>
    </w:p>
    <w:p w14:paraId="4C03DDF3" w14:textId="73E18B94" w:rsidR="00AC0EE4" w:rsidRDefault="00AC0EE4" w:rsidP="00390C7D">
      <w:pPr>
        <w:spacing w:before="0" w:after="0" w:line="240" w:lineRule="auto"/>
        <w:jc w:val="both"/>
        <w:rPr>
          <w:rFonts w:ascii="Calibri" w:hAnsi="Calibri" w:cs="Calibri"/>
          <w:color w:val="auto"/>
        </w:rPr>
      </w:pPr>
      <w:r w:rsidRPr="00F708E2">
        <w:rPr>
          <w:rFonts w:ascii="Calibri" w:hAnsi="Calibri" w:cs="Calibri"/>
          <w:color w:val="auto"/>
        </w:rPr>
        <w:t xml:space="preserve">Por otra parte, esta ruta también contempla la atención a migrantes de nacionalidad extranjera que se han visto forzados a dejar sus naciones por la violencia social. Para estas </w:t>
      </w:r>
      <w:r w:rsidRPr="00313CDD">
        <w:rPr>
          <w:rFonts w:ascii="Calibri" w:hAnsi="Calibri" w:cs="Calibri"/>
          <w:color w:val="auto"/>
        </w:rPr>
        <w:t>víctimas, se activan los mismos protoco</w:t>
      </w:r>
      <w:r w:rsidR="0093224F">
        <w:rPr>
          <w:rFonts w:ascii="Calibri" w:hAnsi="Calibri" w:cs="Calibri"/>
          <w:color w:val="auto"/>
        </w:rPr>
        <w:t>l</w:t>
      </w:r>
      <w:r w:rsidRPr="00313CDD">
        <w:rPr>
          <w:rFonts w:ascii="Calibri" w:hAnsi="Calibri" w:cs="Calibri"/>
          <w:color w:val="auto"/>
        </w:rPr>
        <w:t>os, con la salvedad que, según lo amerite, también se deben derivar los casos pertinentes al Ministerio de Relaciones Ex</w:t>
      </w:r>
      <w:r w:rsidR="00E6330E">
        <w:rPr>
          <w:rFonts w:ascii="Calibri" w:hAnsi="Calibri" w:cs="Calibri"/>
          <w:color w:val="auto"/>
        </w:rPr>
        <w:t>teriores de El Salvador (RREE) u otras instituciones que trabajen el tema de desplazamiento con necesidades de protección</w:t>
      </w:r>
      <w:r w:rsidRPr="00313CDD">
        <w:rPr>
          <w:rFonts w:ascii="Calibri" w:hAnsi="Calibri" w:cs="Calibri"/>
          <w:color w:val="auto"/>
        </w:rPr>
        <w:t xml:space="preserve">. Si necesitan ayuda psicológica o atención médica inmediata, también deben derivarse a las instituciones correspondientes, las cuales brindarán la ayuda independientemente de la nacionalidad. Así mismo aplica para los casos de trata de personas de origen foráneo. </w:t>
      </w:r>
    </w:p>
    <w:p w14:paraId="4B667DE8" w14:textId="77777777" w:rsidR="00390C7D" w:rsidRDefault="00390C7D" w:rsidP="00390C7D">
      <w:pPr>
        <w:spacing w:before="0" w:after="0" w:line="240" w:lineRule="auto"/>
        <w:jc w:val="both"/>
        <w:rPr>
          <w:rFonts w:ascii="Calibri" w:hAnsi="Calibri" w:cs="Calibri"/>
          <w:color w:val="auto"/>
        </w:rPr>
      </w:pPr>
    </w:p>
    <w:p w14:paraId="7BDCDC6E" w14:textId="77777777" w:rsidR="00FF3353" w:rsidRPr="00313CDD" w:rsidRDefault="00FF3353" w:rsidP="00390C7D">
      <w:pPr>
        <w:spacing w:before="0" w:after="0" w:line="240" w:lineRule="auto"/>
        <w:jc w:val="both"/>
        <w:rPr>
          <w:rFonts w:ascii="Calibri" w:hAnsi="Calibri" w:cs="Calibri"/>
          <w:color w:val="auto"/>
        </w:rPr>
      </w:pPr>
    </w:p>
    <w:p w14:paraId="35F903D3" w14:textId="77777777" w:rsidR="00AC0EE4" w:rsidRPr="00313CDD" w:rsidRDefault="00390C7D" w:rsidP="00FF3353">
      <w:pPr>
        <w:pStyle w:val="Ttulo1"/>
        <w:spacing w:before="0" w:after="0"/>
      </w:pPr>
      <w:bookmarkStart w:id="165" w:name="_Toc2722125"/>
      <w:r w:rsidRPr="00313CDD">
        <w:t>2. AYUDA PROLONGADA</w:t>
      </w:r>
      <w:bookmarkEnd w:id="165"/>
    </w:p>
    <w:p w14:paraId="2D1487A0" w14:textId="77777777" w:rsidR="00AC0EE4" w:rsidRDefault="00AC0EE4" w:rsidP="00390C7D">
      <w:pPr>
        <w:spacing w:before="0" w:after="0" w:line="240" w:lineRule="auto"/>
        <w:jc w:val="both"/>
        <w:rPr>
          <w:rFonts w:ascii="Calibri" w:hAnsi="Calibri" w:cs="Calibri"/>
          <w:color w:val="auto"/>
        </w:rPr>
      </w:pPr>
      <w:r w:rsidRPr="00313CDD">
        <w:rPr>
          <w:rFonts w:ascii="Calibri" w:hAnsi="Calibri" w:cs="Calibri"/>
          <w:color w:val="auto"/>
        </w:rPr>
        <w:t>Son medidas de mediano a largo plazo que varían según cada caso, y que requieren acciones y recursos económicos, sociales, culturales. En algunos casos, dependen de programas gubernamentales, en otros, hay carencias de estos y hay que buscar la manera de financiar la atención a través de subvenciones, asocios público privados, apoyo de ONG’s, voluntariado, etc.</w:t>
      </w:r>
    </w:p>
    <w:p w14:paraId="07A3D407" w14:textId="77777777" w:rsidR="00390C7D" w:rsidRPr="00313CDD" w:rsidRDefault="00390C7D" w:rsidP="00390C7D">
      <w:pPr>
        <w:spacing w:before="0" w:after="0" w:line="240" w:lineRule="auto"/>
        <w:jc w:val="both"/>
        <w:rPr>
          <w:rFonts w:ascii="Calibri" w:hAnsi="Calibri" w:cs="Calibri"/>
          <w:color w:val="auto"/>
        </w:rPr>
      </w:pPr>
    </w:p>
    <w:p w14:paraId="3309CE49" w14:textId="77777777" w:rsidR="00AC0EE4" w:rsidRPr="00313CDD" w:rsidRDefault="00AC0EE4" w:rsidP="00390C7D">
      <w:pPr>
        <w:pStyle w:val="Ttulo2"/>
      </w:pPr>
      <w:bookmarkStart w:id="166" w:name="_Toc2722126"/>
      <w:r w:rsidRPr="00313CDD">
        <w:t xml:space="preserve">a) Atención </w:t>
      </w:r>
      <w:r w:rsidR="00505DA4">
        <w:t>EN SALUD</w:t>
      </w:r>
      <w:bookmarkEnd w:id="166"/>
      <w:r w:rsidRPr="00313CDD">
        <w:t xml:space="preserve"> </w:t>
      </w:r>
    </w:p>
    <w:p w14:paraId="1A3B93C6" w14:textId="5F064283" w:rsidR="00AC0EE4" w:rsidRPr="00F708E2" w:rsidRDefault="00C95679" w:rsidP="00390C7D">
      <w:pPr>
        <w:spacing w:before="0" w:after="0" w:line="240" w:lineRule="auto"/>
        <w:jc w:val="both"/>
        <w:rPr>
          <w:rFonts w:ascii="Calibri" w:hAnsi="Calibri" w:cs="Calibri"/>
          <w:color w:val="auto"/>
        </w:rPr>
      </w:pPr>
      <w:r>
        <w:rPr>
          <w:rFonts w:ascii="Calibri" w:hAnsi="Calibri" w:cs="Calibri"/>
          <w:color w:val="auto"/>
        </w:rPr>
        <w:t>Se debe de enfocar e</w:t>
      </w:r>
      <w:r w:rsidR="009955F2">
        <w:rPr>
          <w:rFonts w:ascii="Calibri" w:hAnsi="Calibri" w:cs="Calibri"/>
          <w:color w:val="auto"/>
        </w:rPr>
        <w:t>n</w:t>
      </w:r>
      <w:r>
        <w:rPr>
          <w:rFonts w:ascii="Calibri" w:hAnsi="Calibri" w:cs="Calibri"/>
          <w:color w:val="auto"/>
        </w:rPr>
        <w:t xml:space="preserve"> trabajar </w:t>
      </w:r>
      <w:r w:rsidR="009955F2">
        <w:rPr>
          <w:rFonts w:ascii="Calibri" w:hAnsi="Calibri" w:cs="Calibri"/>
          <w:color w:val="auto"/>
        </w:rPr>
        <w:t>de forma integral la salud de la persona afectada o grupo familiar, lo anterior dirigido a la salud física y mental, esta atención</w:t>
      </w:r>
      <w:r w:rsidR="00AC56FE">
        <w:rPr>
          <w:rFonts w:ascii="Calibri" w:hAnsi="Calibri" w:cs="Calibri"/>
          <w:color w:val="auto"/>
        </w:rPr>
        <w:t xml:space="preserve"> debe de ser activada</w:t>
      </w:r>
      <w:r w:rsidR="009955F2">
        <w:rPr>
          <w:rFonts w:ascii="Calibri" w:hAnsi="Calibri" w:cs="Calibri"/>
          <w:color w:val="auto"/>
        </w:rPr>
        <w:t xml:space="preserve"> con los servicios interdisciplinarios en salud</w:t>
      </w:r>
      <w:r w:rsidR="0093394B">
        <w:rPr>
          <w:rFonts w:ascii="Calibri" w:hAnsi="Calibri" w:cs="Calibri"/>
          <w:color w:val="auto"/>
        </w:rPr>
        <w:t>,</w:t>
      </w:r>
      <w:r w:rsidR="009955F2">
        <w:rPr>
          <w:rFonts w:ascii="Calibri" w:hAnsi="Calibri" w:cs="Calibri"/>
          <w:color w:val="auto"/>
        </w:rPr>
        <w:t xml:space="preserve"> brindando el seguimiento a la atención inmediata que se facilitó en la recepción del caso. Para ello es importante que l</w:t>
      </w:r>
      <w:r w:rsidR="00B525EA">
        <w:rPr>
          <w:rFonts w:ascii="Calibri" w:hAnsi="Calibri" w:cs="Calibri"/>
          <w:color w:val="auto"/>
        </w:rPr>
        <w:t>as instituciones que se coordina</w:t>
      </w:r>
      <w:r w:rsidR="00AC56FE">
        <w:rPr>
          <w:rFonts w:ascii="Calibri" w:hAnsi="Calibri" w:cs="Calibri"/>
          <w:color w:val="auto"/>
        </w:rPr>
        <w:t xml:space="preserve">n por medio del CMPV en el componente </w:t>
      </w:r>
      <w:r w:rsidR="00B525EA">
        <w:rPr>
          <w:rFonts w:ascii="Calibri" w:hAnsi="Calibri" w:cs="Calibri"/>
          <w:color w:val="auto"/>
        </w:rPr>
        <w:t>6</w:t>
      </w:r>
      <w:r w:rsidR="002F6BA0">
        <w:rPr>
          <w:rFonts w:ascii="Calibri" w:hAnsi="Calibri" w:cs="Calibri"/>
          <w:color w:val="auto"/>
        </w:rPr>
        <w:t xml:space="preserve"> </w:t>
      </w:r>
      <w:r w:rsidR="002F6BA0" w:rsidRPr="00F708E2">
        <w:rPr>
          <w:rFonts w:ascii="Calibri" w:hAnsi="Calibri" w:cs="Calibri"/>
          <w:color w:val="auto"/>
        </w:rPr>
        <w:t>de</w:t>
      </w:r>
      <w:r w:rsidR="0093394B" w:rsidRPr="00F708E2">
        <w:rPr>
          <w:rFonts w:ascii="Calibri" w:hAnsi="Calibri" w:cs="Calibri"/>
          <w:color w:val="auto"/>
        </w:rPr>
        <w:t xml:space="preserve"> Atención a Víctimas,</w:t>
      </w:r>
      <w:r w:rsidR="00B525EA" w:rsidRPr="00F708E2">
        <w:rPr>
          <w:rFonts w:ascii="Calibri" w:hAnsi="Calibri" w:cs="Calibri"/>
          <w:color w:val="auto"/>
        </w:rPr>
        <w:t xml:space="preserve"> </w:t>
      </w:r>
      <w:r w:rsidR="009955F2" w:rsidRPr="00F708E2">
        <w:rPr>
          <w:rFonts w:ascii="Calibri" w:hAnsi="Calibri" w:cs="Calibri"/>
          <w:color w:val="auto"/>
        </w:rPr>
        <w:t>puedan</w:t>
      </w:r>
      <w:r w:rsidR="00B525EA" w:rsidRPr="00F708E2">
        <w:rPr>
          <w:rFonts w:ascii="Calibri" w:hAnsi="Calibri" w:cs="Calibri"/>
          <w:color w:val="auto"/>
        </w:rPr>
        <w:t xml:space="preserve"> trabajar el tema de salud,</w:t>
      </w:r>
      <w:r w:rsidR="009955F2" w:rsidRPr="00F708E2">
        <w:rPr>
          <w:rFonts w:ascii="Calibri" w:hAnsi="Calibri" w:cs="Calibri"/>
          <w:color w:val="auto"/>
        </w:rPr>
        <w:t xml:space="preserve"> tales como</w:t>
      </w:r>
      <w:r w:rsidR="00B525EA" w:rsidRPr="00F708E2">
        <w:rPr>
          <w:rFonts w:ascii="Calibri" w:hAnsi="Calibri" w:cs="Calibri"/>
          <w:color w:val="auto"/>
        </w:rPr>
        <w:t xml:space="preserve"> UCSF, ISSS, Clínica municipal, Dirección de Atención a Víctimas (DAV), organizaciones de la sociedad civil y hasta asocios públicos-privados;</w:t>
      </w:r>
      <w:r w:rsidR="00AC0EE4" w:rsidRPr="00F708E2">
        <w:rPr>
          <w:rFonts w:ascii="Calibri" w:hAnsi="Calibri" w:cs="Calibri"/>
          <w:color w:val="auto"/>
        </w:rPr>
        <w:t xml:space="preserve"> se</w:t>
      </w:r>
      <w:r w:rsidR="00B525EA" w:rsidRPr="00F708E2">
        <w:rPr>
          <w:rFonts w:ascii="Calibri" w:hAnsi="Calibri" w:cs="Calibri"/>
          <w:color w:val="auto"/>
        </w:rPr>
        <w:t xml:space="preserve"> debe de</w:t>
      </w:r>
      <w:r w:rsidR="00AC0EE4" w:rsidRPr="00F708E2">
        <w:rPr>
          <w:rFonts w:ascii="Calibri" w:hAnsi="Calibri" w:cs="Calibri"/>
          <w:color w:val="auto"/>
        </w:rPr>
        <w:t xml:space="preserve"> brinda</w:t>
      </w:r>
      <w:r w:rsidR="00B525EA" w:rsidRPr="00F708E2">
        <w:rPr>
          <w:rFonts w:ascii="Calibri" w:hAnsi="Calibri" w:cs="Calibri"/>
          <w:color w:val="auto"/>
        </w:rPr>
        <w:t>r</w:t>
      </w:r>
      <w:r w:rsidR="00AC0EE4" w:rsidRPr="00F708E2">
        <w:rPr>
          <w:rFonts w:ascii="Calibri" w:hAnsi="Calibri" w:cs="Calibri"/>
          <w:color w:val="auto"/>
        </w:rPr>
        <w:t xml:space="preserve"> la atención médica general y especializada en tratamientos psicológicos, psiquiátricos, o médicos. Estos últimos pueden incluir tratamientos farmacológicos de mediano a largo plazo, análisis de laboratorio, toma de imágenes (radiografías, scanners, </w:t>
      </w:r>
      <w:r w:rsidR="0093394B" w:rsidRPr="00F708E2">
        <w:rPr>
          <w:rFonts w:ascii="Calibri" w:hAnsi="Calibri" w:cs="Calibri"/>
          <w:color w:val="auto"/>
        </w:rPr>
        <w:t>ultrasonografías</w:t>
      </w:r>
      <w:r w:rsidR="00AC0EE4" w:rsidRPr="00F708E2">
        <w:rPr>
          <w:rFonts w:ascii="Calibri" w:hAnsi="Calibri" w:cs="Calibri"/>
          <w:color w:val="auto"/>
        </w:rPr>
        <w:t>, resonancias magnéticas), prótesis, órtesis, terapia física y hasta rehabilitación. Por otra parte, también brinda servicios odontológicos reconstructivos, atención materno-infantil, y todas las medidas que establezca el Ministerio de Salud</w:t>
      </w:r>
      <w:r w:rsidR="000F5F0B" w:rsidRPr="00F708E2">
        <w:rPr>
          <w:rFonts w:ascii="Calibri" w:hAnsi="Calibri" w:cs="Calibri"/>
          <w:color w:val="auto"/>
        </w:rPr>
        <w:t xml:space="preserve"> </w:t>
      </w:r>
    </w:p>
    <w:p w14:paraId="7AA0D0D1" w14:textId="77777777" w:rsidR="00AC0EE4" w:rsidRPr="00313CDD" w:rsidRDefault="00AC0EE4" w:rsidP="00AC0EE4">
      <w:pPr>
        <w:spacing w:before="0" w:after="0" w:line="240" w:lineRule="auto"/>
        <w:rPr>
          <w:rFonts w:ascii="Calibri" w:hAnsi="Calibri" w:cs="Calibri"/>
          <w:color w:val="auto"/>
        </w:rPr>
      </w:pPr>
    </w:p>
    <w:p w14:paraId="0677E37B" w14:textId="77777777" w:rsidR="00AC0EE4" w:rsidRPr="00313CDD" w:rsidRDefault="00AC0EE4" w:rsidP="00390C7D">
      <w:pPr>
        <w:pStyle w:val="Ttulo2"/>
      </w:pPr>
      <w:bookmarkStart w:id="167" w:name="_Toc2722127"/>
      <w:r w:rsidRPr="00313CDD">
        <w:t>b) Reingreso, ingreso y permanencia en el sistema educativo</w:t>
      </w:r>
      <w:bookmarkEnd w:id="167"/>
    </w:p>
    <w:p w14:paraId="405E9B68" w14:textId="028849F2" w:rsidR="00AC0EE4" w:rsidRPr="00313CDD" w:rsidRDefault="00AC0EE4" w:rsidP="00390C7D">
      <w:pPr>
        <w:spacing w:before="0" w:after="0" w:line="240" w:lineRule="auto"/>
        <w:jc w:val="both"/>
        <w:rPr>
          <w:rFonts w:ascii="Calibri" w:hAnsi="Calibri" w:cs="Calibri"/>
          <w:color w:val="auto"/>
        </w:rPr>
      </w:pPr>
      <w:r w:rsidRPr="00313CDD">
        <w:rPr>
          <w:rFonts w:ascii="Calibri" w:hAnsi="Calibri" w:cs="Calibri"/>
          <w:color w:val="auto"/>
        </w:rPr>
        <w:t>Debe realizarse un estudio para determinar las necesidades de educación de la víctima, o de sus familiares si es el caso, y gestionar con el M</w:t>
      </w:r>
      <w:r w:rsidR="005120D1" w:rsidRPr="005120D1">
        <w:rPr>
          <w:rFonts w:ascii="Calibri" w:hAnsi="Calibri" w:cs="Calibri"/>
          <w:color w:val="FF0000"/>
        </w:rPr>
        <w:t>INED</w:t>
      </w:r>
      <w:r w:rsidRPr="00313CDD">
        <w:rPr>
          <w:rFonts w:ascii="Calibri" w:hAnsi="Calibri" w:cs="Calibri"/>
          <w:color w:val="auto"/>
        </w:rPr>
        <w:t xml:space="preserve"> para que se vinculen de manera directa o indirecta, en base a sus programas, incluidos aquellos modelos de educación flexible. Debe facilitarse a las víctimas el acceso a la educación,</w:t>
      </w:r>
      <w:r w:rsidR="002F6BA0">
        <w:rPr>
          <w:rFonts w:ascii="Calibri" w:hAnsi="Calibri" w:cs="Calibri"/>
          <w:color w:val="auto"/>
        </w:rPr>
        <w:t xml:space="preserve"> matrículas, material educativo</w:t>
      </w:r>
      <w:r w:rsidR="005120D1">
        <w:rPr>
          <w:rFonts w:ascii="Calibri" w:hAnsi="Calibri" w:cs="Calibri"/>
          <w:color w:val="FF0000"/>
        </w:rPr>
        <w:t>,</w:t>
      </w:r>
      <w:r w:rsidRPr="00313CDD">
        <w:rPr>
          <w:rFonts w:ascii="Calibri" w:hAnsi="Calibri" w:cs="Calibri"/>
          <w:color w:val="auto"/>
        </w:rPr>
        <w:t xml:space="preserve"> facilitarse el traslado a otros centros educativos (cuando es por desplazamiento forzado) en donde sus vidas no corran riesgo por el lugar de origen</w:t>
      </w:r>
      <w:r w:rsidR="005120D1">
        <w:rPr>
          <w:rFonts w:ascii="Calibri" w:hAnsi="Calibri" w:cs="Calibri"/>
          <w:color w:val="auto"/>
        </w:rPr>
        <w:t xml:space="preserve">, </w:t>
      </w:r>
      <w:r w:rsidR="005120D1" w:rsidRPr="005120D1">
        <w:rPr>
          <w:rFonts w:ascii="Calibri" w:hAnsi="Calibri" w:cs="Calibri"/>
          <w:color w:val="FF0000"/>
        </w:rPr>
        <w:t>etc</w:t>
      </w:r>
      <w:r w:rsidRPr="005120D1">
        <w:rPr>
          <w:rFonts w:ascii="Calibri" w:hAnsi="Calibri" w:cs="Calibri"/>
          <w:color w:val="FF0000"/>
        </w:rPr>
        <w:t xml:space="preserve">. </w:t>
      </w:r>
      <w:r w:rsidRPr="00313CDD">
        <w:rPr>
          <w:rFonts w:ascii="Calibri" w:hAnsi="Calibri" w:cs="Calibri"/>
          <w:color w:val="auto"/>
        </w:rPr>
        <w:t>Esto se determinará a través de una evaluación y creación de un plan conjunto con la víctima. Debe darse seguimiento al caso y promover la permanencia de la víctima en el sistema educativo.</w:t>
      </w:r>
    </w:p>
    <w:p w14:paraId="087CC7B1" w14:textId="77777777" w:rsidR="00AC0EE4" w:rsidRPr="00313CDD" w:rsidRDefault="00AC0EE4" w:rsidP="00AC0EE4">
      <w:pPr>
        <w:spacing w:before="0" w:after="0" w:line="240" w:lineRule="auto"/>
        <w:rPr>
          <w:rFonts w:ascii="Calibri" w:hAnsi="Calibri" w:cs="Calibri"/>
          <w:color w:val="auto"/>
        </w:rPr>
      </w:pPr>
    </w:p>
    <w:p w14:paraId="36057BC9" w14:textId="77777777" w:rsidR="00AC0EE4" w:rsidRPr="00313CDD" w:rsidRDefault="00AC0EE4" w:rsidP="00390C7D">
      <w:pPr>
        <w:pStyle w:val="Ttulo2"/>
      </w:pPr>
      <w:bookmarkStart w:id="168" w:name="_Toc2722128"/>
      <w:r w:rsidRPr="00313CDD">
        <w:t>c) Asesoría jurídica y Administración de justicia</w:t>
      </w:r>
      <w:bookmarkEnd w:id="168"/>
    </w:p>
    <w:p w14:paraId="0B6AA77D" w14:textId="77777777" w:rsidR="00AC0EE4" w:rsidRPr="00313CDD" w:rsidRDefault="00AC0EE4" w:rsidP="00390C7D">
      <w:pPr>
        <w:spacing w:before="0" w:after="0" w:line="240" w:lineRule="auto"/>
        <w:jc w:val="both"/>
        <w:rPr>
          <w:rFonts w:ascii="Calibri" w:hAnsi="Calibri" w:cs="Calibri"/>
          <w:color w:val="auto"/>
        </w:rPr>
      </w:pPr>
      <w:r w:rsidRPr="00313CDD">
        <w:rPr>
          <w:rFonts w:ascii="Calibri" w:hAnsi="Calibri" w:cs="Calibri"/>
          <w:color w:val="auto"/>
        </w:rPr>
        <w:t xml:space="preserve">Debe definir la intervención de diversos servicios en atención a víctimas, la asesoría jurídica que requiere, la orientación, acompañamiento y seguimiento a través del Ministerio Público e instituciones relacionadas de acuerdo al hecho sufrido. </w:t>
      </w:r>
    </w:p>
    <w:p w14:paraId="15A8153E" w14:textId="77777777" w:rsidR="00AC0EE4" w:rsidRPr="00313CDD" w:rsidRDefault="00AC0EE4" w:rsidP="00390C7D">
      <w:pPr>
        <w:spacing w:before="0" w:after="0" w:line="240" w:lineRule="auto"/>
        <w:jc w:val="both"/>
        <w:rPr>
          <w:rFonts w:ascii="Calibri" w:hAnsi="Calibri" w:cs="Calibri"/>
          <w:color w:val="auto"/>
        </w:rPr>
      </w:pPr>
      <w:r w:rsidRPr="00313CDD">
        <w:rPr>
          <w:rFonts w:ascii="Calibri" w:hAnsi="Calibri" w:cs="Calibri"/>
          <w:color w:val="auto"/>
        </w:rPr>
        <w:lastRenderedPageBreak/>
        <w:t xml:space="preserve">Deben solicitarse las medidas de protección para el caso de ser necesario. Y debe realizarse las referencias a Organizaciones de la Sociedad Civil cuando lo amerite. </w:t>
      </w:r>
    </w:p>
    <w:p w14:paraId="6C43B327" w14:textId="77777777" w:rsidR="00AC0EE4" w:rsidRPr="00313CDD" w:rsidRDefault="00AC0EE4" w:rsidP="00AC0EE4">
      <w:pPr>
        <w:spacing w:before="0" w:after="0" w:line="240" w:lineRule="auto"/>
        <w:rPr>
          <w:rFonts w:ascii="Calibri" w:hAnsi="Calibri" w:cs="Calibri"/>
          <w:color w:val="auto"/>
        </w:rPr>
      </w:pPr>
    </w:p>
    <w:p w14:paraId="7C3CD1E1" w14:textId="77777777" w:rsidR="00AC0EE4" w:rsidRPr="00313CDD" w:rsidRDefault="00AC0EE4" w:rsidP="00390C7D">
      <w:pPr>
        <w:pStyle w:val="Ttulo2"/>
      </w:pPr>
      <w:bookmarkStart w:id="169" w:name="_Toc2722129"/>
      <w:r w:rsidRPr="00313CDD">
        <w:t>d) Medidas sociales</w:t>
      </w:r>
      <w:bookmarkEnd w:id="169"/>
    </w:p>
    <w:p w14:paraId="4BEA7D17" w14:textId="04BD0B19" w:rsidR="00AC0EE4" w:rsidRPr="00313CDD" w:rsidRDefault="00AC0EE4" w:rsidP="006704D6">
      <w:pPr>
        <w:spacing w:before="0" w:after="0" w:line="240" w:lineRule="auto"/>
        <w:jc w:val="both"/>
        <w:rPr>
          <w:rFonts w:ascii="Calibri" w:hAnsi="Calibri" w:cs="Calibri"/>
          <w:color w:val="auto"/>
        </w:rPr>
      </w:pPr>
      <w:r w:rsidRPr="00313CDD">
        <w:rPr>
          <w:rFonts w:ascii="Calibri" w:hAnsi="Calibri" w:cs="Calibri"/>
          <w:color w:val="auto"/>
        </w:rPr>
        <w:t>Debe realizarse un estudio para detectar las necesidades de la</w:t>
      </w:r>
      <w:r w:rsidR="005120D1">
        <w:rPr>
          <w:rFonts w:ascii="Calibri" w:hAnsi="Calibri" w:cs="Calibri"/>
          <w:color w:val="auto"/>
        </w:rPr>
        <w:t>s</w:t>
      </w:r>
      <w:r w:rsidRPr="00313CDD">
        <w:rPr>
          <w:rFonts w:ascii="Calibri" w:hAnsi="Calibri" w:cs="Calibri"/>
          <w:color w:val="auto"/>
        </w:rPr>
        <w:t xml:space="preserve"> víctimas, gestionar con las instituciones que proporcionan alojamiento, acceso a vivienda, alimentación, formación laboral, acceso al trabajo, acceso a préstamos, etc. Debe acompañarse a la víctima ante instituciones competentes para ayudar con las gestiones correspondientes y dar el seguimiento de la atención. Debe vincularse su caso con las organizaciones de la sociedad civil competente</w:t>
      </w:r>
      <w:r w:rsidR="006704D6">
        <w:rPr>
          <w:rFonts w:ascii="Calibri" w:hAnsi="Calibri" w:cs="Calibri"/>
          <w:color w:val="auto"/>
        </w:rPr>
        <w:t>s y favorecer redes de soporte.</w:t>
      </w:r>
    </w:p>
    <w:p w14:paraId="7DCDB5B7" w14:textId="77777777" w:rsidR="00AC0EE4" w:rsidRPr="00313CDD" w:rsidRDefault="00390C7D" w:rsidP="00390C7D">
      <w:pPr>
        <w:pStyle w:val="Ttulo1"/>
      </w:pPr>
      <w:bookmarkStart w:id="170" w:name="_Toc2722130"/>
      <w:r w:rsidRPr="00313CDD">
        <w:t>REPARACIÓN INTEGRAL</w:t>
      </w:r>
      <w:bookmarkEnd w:id="170"/>
    </w:p>
    <w:p w14:paraId="57C12FEE" w14:textId="77777777" w:rsidR="00AC0EE4" w:rsidRPr="00313CDD" w:rsidRDefault="00AC0EE4" w:rsidP="00390C7D">
      <w:pPr>
        <w:spacing w:before="0" w:after="0" w:line="240" w:lineRule="auto"/>
        <w:jc w:val="both"/>
        <w:rPr>
          <w:rFonts w:ascii="Calibri" w:hAnsi="Calibri" w:cs="Calibri"/>
          <w:color w:val="auto"/>
        </w:rPr>
      </w:pPr>
      <w:r w:rsidRPr="00313CDD">
        <w:rPr>
          <w:rFonts w:ascii="Calibri" w:hAnsi="Calibri" w:cs="Calibri"/>
          <w:color w:val="auto"/>
        </w:rPr>
        <w:t xml:space="preserve">Estas son las medidas otorgadas por resolución o determinación por un órgano facultado que busca la recuperación del proyecto de vida de la víctima. Las medidas pueden ser de restitución, de compensación, de rehabilitación, de satisfacción, así como para garantizar la no repetición del hecho victimizante. </w:t>
      </w:r>
    </w:p>
    <w:p w14:paraId="2958A071" w14:textId="77777777" w:rsidR="00AC0EE4" w:rsidRPr="00313CDD" w:rsidRDefault="00AC0EE4" w:rsidP="00AC0EE4">
      <w:pPr>
        <w:spacing w:before="0" w:after="0" w:line="240" w:lineRule="auto"/>
        <w:rPr>
          <w:rFonts w:ascii="Calibri" w:hAnsi="Calibri" w:cs="Calibri"/>
          <w:color w:val="auto"/>
        </w:rPr>
      </w:pPr>
    </w:p>
    <w:p w14:paraId="480FE6DE" w14:textId="77777777" w:rsidR="00AC0EE4" w:rsidRPr="00313CDD" w:rsidRDefault="00AC0EE4" w:rsidP="00390C7D">
      <w:pPr>
        <w:pStyle w:val="Ttulo2"/>
      </w:pPr>
      <w:bookmarkStart w:id="171" w:name="_Toc2722131"/>
      <w:r w:rsidRPr="00313CDD">
        <w:t>a) Medidas de restitución</w:t>
      </w:r>
      <w:bookmarkEnd w:id="171"/>
    </w:p>
    <w:p w14:paraId="2518A7FE" w14:textId="77777777" w:rsidR="00AC0EE4" w:rsidRPr="00313CDD" w:rsidRDefault="00AC0EE4" w:rsidP="00390C7D">
      <w:pPr>
        <w:spacing w:before="0" w:after="0" w:line="240" w:lineRule="auto"/>
        <w:jc w:val="both"/>
        <w:rPr>
          <w:rFonts w:ascii="Calibri" w:hAnsi="Calibri" w:cs="Calibri"/>
          <w:color w:val="auto"/>
        </w:rPr>
      </w:pPr>
      <w:r w:rsidRPr="00313CDD">
        <w:rPr>
          <w:rFonts w:ascii="Calibri" w:hAnsi="Calibri" w:cs="Calibri"/>
          <w:color w:val="auto"/>
        </w:rPr>
        <w:t xml:space="preserve">Estas contemplan el restablecimiento de los derechos políticos, jurídicos y de ciudadanía, de la libertad (en caso de secuestro o desaparición forzada), de la identidad. También contempla el retorno digno y seguro a su lugar de residencia, en caso de viabilidad, la reintegración del empleo, y la devolución de bienes o valores de su propiedad que hayan sido incautados o recuperados, así como sus frutos. Si no fuese posible, el pago de su valor actualizado. También incluye la eliminación de antecedentes penales cuando se revoque una sentencia de condena. </w:t>
      </w:r>
    </w:p>
    <w:p w14:paraId="3DF190D8" w14:textId="77777777" w:rsidR="00AC0EE4" w:rsidRPr="00313CDD" w:rsidRDefault="00AC0EE4" w:rsidP="00AC0EE4">
      <w:pPr>
        <w:spacing w:before="0" w:after="0" w:line="240" w:lineRule="auto"/>
        <w:rPr>
          <w:rFonts w:ascii="Calibri" w:hAnsi="Calibri" w:cs="Calibri"/>
          <w:color w:val="auto"/>
        </w:rPr>
      </w:pPr>
    </w:p>
    <w:p w14:paraId="774E7293" w14:textId="77777777" w:rsidR="00390C7D" w:rsidRDefault="00AC0EE4" w:rsidP="00390C7D">
      <w:pPr>
        <w:pStyle w:val="Ttulo2"/>
      </w:pPr>
      <w:bookmarkStart w:id="172" w:name="_Toc2722132"/>
      <w:r w:rsidRPr="00313CDD">
        <w:t>b) Medidas de compensación:</w:t>
      </w:r>
      <w:bookmarkEnd w:id="172"/>
      <w:r w:rsidRPr="00313CDD">
        <w:t xml:space="preserve"> </w:t>
      </w:r>
    </w:p>
    <w:p w14:paraId="178E75E1" w14:textId="77777777" w:rsidR="00AC0EE4" w:rsidRPr="00313CDD" w:rsidRDefault="00AC0EE4" w:rsidP="00AC0EE4">
      <w:pPr>
        <w:spacing w:before="0" w:after="0" w:line="240" w:lineRule="auto"/>
        <w:rPr>
          <w:rFonts w:ascii="Calibri" w:hAnsi="Calibri" w:cs="Calibri"/>
          <w:color w:val="auto"/>
        </w:rPr>
      </w:pPr>
      <w:r w:rsidRPr="00313CDD">
        <w:rPr>
          <w:rFonts w:ascii="Calibri" w:hAnsi="Calibri" w:cs="Calibri"/>
          <w:color w:val="auto"/>
        </w:rPr>
        <w:t xml:space="preserve">Estas se dividen en una serie de acciones que se describen a continuación: </w:t>
      </w:r>
    </w:p>
    <w:p w14:paraId="4F4CF19C" w14:textId="77777777" w:rsidR="00AC0EE4" w:rsidRPr="00390C7D" w:rsidRDefault="00AC0EE4" w:rsidP="00664CD9">
      <w:pPr>
        <w:pStyle w:val="Prrafodelista"/>
        <w:numPr>
          <w:ilvl w:val="0"/>
          <w:numId w:val="7"/>
        </w:numPr>
        <w:spacing w:after="0"/>
        <w:ind w:left="567" w:hanging="207"/>
        <w:jc w:val="both"/>
        <w:rPr>
          <w:rFonts w:ascii="Calibri" w:hAnsi="Calibri" w:cs="Calibri"/>
        </w:rPr>
      </w:pPr>
      <w:r w:rsidRPr="00390C7D">
        <w:rPr>
          <w:rFonts w:ascii="Calibri" w:hAnsi="Calibri" w:cs="Calibri"/>
        </w:rPr>
        <w:t>Aplicación de la compensación con base en el principio pro-persona y evitar priorizar esta medida en detrimento de otras, para no desviar el sentido de la reparación integral.</w:t>
      </w:r>
    </w:p>
    <w:p w14:paraId="55DDC257" w14:textId="77777777" w:rsidR="00AC0EE4" w:rsidRPr="00390C7D" w:rsidRDefault="00AC0EE4" w:rsidP="00664CD9">
      <w:pPr>
        <w:pStyle w:val="Prrafodelista"/>
        <w:numPr>
          <w:ilvl w:val="0"/>
          <w:numId w:val="7"/>
        </w:numPr>
        <w:spacing w:after="0"/>
        <w:ind w:left="567" w:hanging="207"/>
        <w:jc w:val="both"/>
        <w:rPr>
          <w:rFonts w:ascii="Calibri" w:hAnsi="Calibri" w:cs="Calibri"/>
        </w:rPr>
      </w:pPr>
      <w:r w:rsidRPr="00390C7D">
        <w:rPr>
          <w:rFonts w:ascii="Calibri" w:hAnsi="Calibri" w:cs="Calibri"/>
        </w:rPr>
        <w:t>Resarcimiento de los perjuicios ocasionados o lucro cesante, incluyendo el pago de los salarios o percepciones correspondientes, cuando por lesiones se cause incapacidad para trabajar en oficio, arte o profesión.</w:t>
      </w:r>
    </w:p>
    <w:p w14:paraId="37756730" w14:textId="77777777" w:rsidR="00AC0EE4" w:rsidRPr="00390C7D" w:rsidRDefault="00AC0EE4" w:rsidP="00664CD9">
      <w:pPr>
        <w:pStyle w:val="Prrafodelista"/>
        <w:numPr>
          <w:ilvl w:val="0"/>
          <w:numId w:val="7"/>
        </w:numPr>
        <w:spacing w:after="0"/>
        <w:ind w:left="567" w:hanging="207"/>
        <w:jc w:val="both"/>
        <w:rPr>
          <w:rFonts w:ascii="Calibri" w:hAnsi="Calibri" w:cs="Calibri"/>
        </w:rPr>
      </w:pPr>
      <w:r w:rsidRPr="00390C7D">
        <w:rPr>
          <w:rFonts w:ascii="Calibri" w:hAnsi="Calibri" w:cs="Calibri"/>
        </w:rPr>
        <w:t>Resarcimiento por la pérdida de oportunidades académicas y prestaciones sociales.</w:t>
      </w:r>
    </w:p>
    <w:p w14:paraId="2E045F46" w14:textId="77777777" w:rsidR="00AC0EE4" w:rsidRPr="00390C7D" w:rsidRDefault="00AC0EE4" w:rsidP="00664CD9">
      <w:pPr>
        <w:pStyle w:val="Prrafodelista"/>
        <w:numPr>
          <w:ilvl w:val="0"/>
          <w:numId w:val="7"/>
        </w:numPr>
        <w:spacing w:after="0"/>
        <w:ind w:left="567" w:hanging="207"/>
        <w:jc w:val="both"/>
        <w:rPr>
          <w:rFonts w:ascii="Calibri" w:hAnsi="Calibri" w:cs="Calibri"/>
        </w:rPr>
      </w:pPr>
      <w:r w:rsidRPr="00390C7D">
        <w:rPr>
          <w:rFonts w:ascii="Calibri" w:hAnsi="Calibri" w:cs="Calibri"/>
        </w:rPr>
        <w:t>Reparación del daño sufrido en la integridad física, moral y patrimonial de la víctima o las personas con derecho a la reparación integral.</w:t>
      </w:r>
    </w:p>
    <w:p w14:paraId="78C7DB2A" w14:textId="77777777" w:rsidR="00AC0EE4" w:rsidRPr="00390C7D" w:rsidRDefault="00AC0EE4" w:rsidP="00664CD9">
      <w:pPr>
        <w:pStyle w:val="Prrafodelista"/>
        <w:numPr>
          <w:ilvl w:val="0"/>
          <w:numId w:val="7"/>
        </w:numPr>
        <w:spacing w:after="0"/>
        <w:ind w:left="567" w:hanging="207"/>
        <w:jc w:val="both"/>
        <w:rPr>
          <w:rFonts w:ascii="Calibri" w:hAnsi="Calibri" w:cs="Calibri"/>
        </w:rPr>
      </w:pPr>
      <w:r w:rsidRPr="00390C7D">
        <w:rPr>
          <w:rFonts w:ascii="Calibri" w:hAnsi="Calibri" w:cs="Calibri"/>
        </w:rPr>
        <w:t>Pago de tratamientos médicos o terapéuticos que, como consecuencia del delito sean necesarios para la recuperación de la salud física y psicológica de la víctima.</w:t>
      </w:r>
    </w:p>
    <w:p w14:paraId="262FD930" w14:textId="77777777" w:rsidR="00AC0EE4" w:rsidRPr="00390C7D" w:rsidRDefault="00AC0EE4" w:rsidP="00664CD9">
      <w:pPr>
        <w:pStyle w:val="Prrafodelista"/>
        <w:numPr>
          <w:ilvl w:val="0"/>
          <w:numId w:val="7"/>
        </w:numPr>
        <w:spacing w:after="0"/>
        <w:ind w:left="567" w:hanging="207"/>
        <w:jc w:val="both"/>
        <w:rPr>
          <w:rFonts w:ascii="Calibri" w:hAnsi="Calibri" w:cs="Calibri"/>
        </w:rPr>
      </w:pPr>
      <w:r w:rsidRPr="00390C7D">
        <w:rPr>
          <w:rFonts w:ascii="Calibri" w:hAnsi="Calibri" w:cs="Calibri"/>
        </w:rPr>
        <w:t>Pago de los gastos judiciales de asesores jurídicos privados.</w:t>
      </w:r>
    </w:p>
    <w:p w14:paraId="14ABD4E4" w14:textId="77777777" w:rsidR="00390C7D" w:rsidRPr="004C02D8" w:rsidRDefault="00AC0EE4" w:rsidP="00664CD9">
      <w:pPr>
        <w:pStyle w:val="Prrafodelista"/>
        <w:numPr>
          <w:ilvl w:val="0"/>
          <w:numId w:val="7"/>
        </w:numPr>
        <w:spacing w:after="0"/>
        <w:ind w:left="567" w:hanging="207"/>
        <w:jc w:val="both"/>
        <w:rPr>
          <w:rFonts w:ascii="Calibri" w:hAnsi="Calibri" w:cs="Calibri"/>
        </w:rPr>
      </w:pPr>
      <w:r w:rsidRPr="00390C7D">
        <w:rPr>
          <w:rFonts w:ascii="Calibri" w:hAnsi="Calibri" w:cs="Calibri"/>
        </w:rPr>
        <w:t>Pago de gastos comprobables de transporte, alojamiento, comunicación o alimentación que le ocasione trasladarse al lugar del juicio o para asistir a su tratamiento, si la víctima reside en un lugar distinto al del enjuiciamiento o donde recibe la atención.</w:t>
      </w:r>
    </w:p>
    <w:p w14:paraId="1F12E920" w14:textId="77777777" w:rsidR="00AC0EE4" w:rsidRPr="00313CDD" w:rsidRDefault="00AC0EE4" w:rsidP="00B7245D">
      <w:pPr>
        <w:pStyle w:val="Ttulo2"/>
        <w:jc w:val="both"/>
      </w:pPr>
      <w:bookmarkStart w:id="173" w:name="_Toc2722133"/>
      <w:r w:rsidRPr="00313CDD">
        <w:t>c) Medidas de satisfacción</w:t>
      </w:r>
      <w:bookmarkEnd w:id="173"/>
    </w:p>
    <w:p w14:paraId="3386303D" w14:textId="77777777" w:rsidR="00AC0EE4" w:rsidRPr="00390C7D" w:rsidRDefault="00AC0EE4" w:rsidP="00664CD9">
      <w:pPr>
        <w:pStyle w:val="Prrafodelista"/>
        <w:numPr>
          <w:ilvl w:val="0"/>
          <w:numId w:val="7"/>
        </w:numPr>
        <w:spacing w:after="0"/>
        <w:ind w:left="567" w:hanging="283"/>
        <w:jc w:val="both"/>
        <w:rPr>
          <w:rFonts w:ascii="Calibri" w:hAnsi="Calibri" w:cs="Calibri"/>
        </w:rPr>
      </w:pPr>
      <w:r w:rsidRPr="00390C7D">
        <w:rPr>
          <w:rFonts w:ascii="Calibri" w:hAnsi="Calibri" w:cs="Calibri"/>
        </w:rPr>
        <w:t>Investigación de los hechos y sanciones judiciales o administrativas a los responsables.</w:t>
      </w:r>
    </w:p>
    <w:p w14:paraId="3DF5762B" w14:textId="77777777" w:rsidR="00AC0EE4" w:rsidRPr="00390C7D" w:rsidRDefault="00AC0EE4" w:rsidP="00664CD9">
      <w:pPr>
        <w:pStyle w:val="Prrafodelista"/>
        <w:numPr>
          <w:ilvl w:val="0"/>
          <w:numId w:val="7"/>
        </w:numPr>
        <w:spacing w:after="0"/>
        <w:ind w:left="567" w:hanging="283"/>
        <w:jc w:val="both"/>
        <w:rPr>
          <w:rFonts w:ascii="Calibri" w:hAnsi="Calibri" w:cs="Calibri"/>
        </w:rPr>
      </w:pPr>
      <w:r w:rsidRPr="00390C7D">
        <w:rPr>
          <w:rFonts w:ascii="Calibri" w:hAnsi="Calibri" w:cs="Calibri"/>
        </w:rPr>
        <w:t xml:space="preserve">Revelación pública y completa de la verdad a través de informes u otros medios, en la medida en que esa revelación no provoque más daños o amenace la seguridad y los </w:t>
      </w:r>
      <w:r w:rsidRPr="00390C7D">
        <w:rPr>
          <w:rFonts w:ascii="Calibri" w:hAnsi="Calibri" w:cs="Calibri"/>
        </w:rPr>
        <w:lastRenderedPageBreak/>
        <w:t>intereses de la víctima, de sus familiares, de los testigos o de personas que han intervenido para ayudar a la víctima o para impedir que se produzcan nuevos delitos.</w:t>
      </w:r>
    </w:p>
    <w:p w14:paraId="0CC31994" w14:textId="77777777" w:rsidR="00AC0EE4" w:rsidRPr="00390C7D" w:rsidRDefault="00AC0EE4" w:rsidP="00664CD9">
      <w:pPr>
        <w:pStyle w:val="Prrafodelista"/>
        <w:numPr>
          <w:ilvl w:val="0"/>
          <w:numId w:val="7"/>
        </w:numPr>
        <w:spacing w:after="0"/>
        <w:ind w:left="567" w:hanging="283"/>
        <w:jc w:val="both"/>
        <w:rPr>
          <w:rFonts w:ascii="Calibri" w:hAnsi="Calibri" w:cs="Calibri"/>
        </w:rPr>
      </w:pPr>
      <w:r w:rsidRPr="00390C7D">
        <w:rPr>
          <w:rFonts w:ascii="Calibri" w:hAnsi="Calibri" w:cs="Calibri"/>
        </w:rPr>
        <w:t>Declaraciones oficiales y resoluciones judiciales a través de medios de comunicación, que restablezca la dignidad y la reputación de la víctima y de las personas vinculadas.</w:t>
      </w:r>
    </w:p>
    <w:p w14:paraId="33B900F5" w14:textId="77777777" w:rsidR="00AC0EE4" w:rsidRPr="00390C7D" w:rsidRDefault="00AC0EE4" w:rsidP="00664CD9">
      <w:pPr>
        <w:pStyle w:val="Prrafodelista"/>
        <w:numPr>
          <w:ilvl w:val="0"/>
          <w:numId w:val="7"/>
        </w:numPr>
        <w:spacing w:after="0"/>
        <w:ind w:left="567" w:hanging="283"/>
        <w:jc w:val="both"/>
        <w:rPr>
          <w:rFonts w:ascii="Calibri" w:hAnsi="Calibri" w:cs="Calibri"/>
        </w:rPr>
      </w:pPr>
      <w:r w:rsidRPr="00390C7D">
        <w:rPr>
          <w:rFonts w:ascii="Calibri" w:hAnsi="Calibri" w:cs="Calibri"/>
        </w:rPr>
        <w:t>Disculpas públicas o privadas de parte del Estado, autores y personas involucradas en el hecho punible, el reconocimiento de los hechos y la aceptación de responsabilidades.</w:t>
      </w:r>
    </w:p>
    <w:p w14:paraId="5B6687B3" w14:textId="77777777" w:rsidR="00AC0EE4" w:rsidRPr="00390C7D" w:rsidRDefault="00AC0EE4" w:rsidP="00664CD9">
      <w:pPr>
        <w:pStyle w:val="Prrafodelista"/>
        <w:numPr>
          <w:ilvl w:val="0"/>
          <w:numId w:val="7"/>
        </w:numPr>
        <w:spacing w:after="0"/>
        <w:ind w:left="567" w:hanging="283"/>
        <w:jc w:val="both"/>
        <w:rPr>
          <w:rFonts w:ascii="Calibri" w:hAnsi="Calibri" w:cs="Calibri"/>
        </w:rPr>
      </w:pPr>
      <w:r w:rsidRPr="00390C7D">
        <w:rPr>
          <w:rFonts w:ascii="Calibri" w:hAnsi="Calibri" w:cs="Calibri"/>
        </w:rPr>
        <w:t>Búsqueda, recuperación, identificación e inhumación de las personas desaparecidas y de los cuerpos u osamentas de las personas asesinadas.</w:t>
      </w:r>
    </w:p>
    <w:p w14:paraId="0770CFEC" w14:textId="77777777" w:rsidR="00AC0EE4" w:rsidRPr="00390C7D" w:rsidRDefault="00AC0EE4" w:rsidP="00664CD9">
      <w:pPr>
        <w:pStyle w:val="Prrafodelista"/>
        <w:numPr>
          <w:ilvl w:val="0"/>
          <w:numId w:val="7"/>
        </w:numPr>
        <w:spacing w:after="0"/>
        <w:ind w:left="567" w:hanging="283"/>
        <w:jc w:val="both"/>
        <w:rPr>
          <w:rFonts w:ascii="Calibri" w:hAnsi="Calibri" w:cs="Calibri"/>
        </w:rPr>
      </w:pPr>
      <w:r w:rsidRPr="00390C7D">
        <w:rPr>
          <w:rFonts w:ascii="Calibri" w:hAnsi="Calibri" w:cs="Calibri"/>
        </w:rPr>
        <w:t>Realización de actos o eventos que conmemoren el honor, la dignidad y la humanidad de las víctimas, tanto vivas como fallecidas.</w:t>
      </w:r>
    </w:p>
    <w:p w14:paraId="0DE547CF" w14:textId="77777777" w:rsidR="00AC0EE4" w:rsidRPr="00390C7D" w:rsidRDefault="00AC0EE4" w:rsidP="00664CD9">
      <w:pPr>
        <w:pStyle w:val="Prrafodelista"/>
        <w:numPr>
          <w:ilvl w:val="0"/>
          <w:numId w:val="7"/>
        </w:numPr>
        <w:spacing w:after="0"/>
        <w:ind w:left="567" w:hanging="283"/>
        <w:jc w:val="both"/>
        <w:rPr>
          <w:rFonts w:ascii="Calibri" w:hAnsi="Calibri" w:cs="Calibri"/>
        </w:rPr>
      </w:pPr>
      <w:r w:rsidRPr="00390C7D">
        <w:rPr>
          <w:rFonts w:ascii="Calibri" w:hAnsi="Calibri" w:cs="Calibri"/>
        </w:rPr>
        <w:t xml:space="preserve">Acompañamiento psicosocial durante las medidas de satisfacción. </w:t>
      </w:r>
    </w:p>
    <w:p w14:paraId="30009715" w14:textId="77777777" w:rsidR="00AC0EE4" w:rsidRPr="00313CDD" w:rsidRDefault="00AC0EE4" w:rsidP="00AC0EE4">
      <w:pPr>
        <w:spacing w:before="0" w:after="0" w:line="240" w:lineRule="auto"/>
        <w:rPr>
          <w:rFonts w:ascii="Calibri" w:hAnsi="Calibri" w:cs="Calibri"/>
          <w:color w:val="auto"/>
        </w:rPr>
      </w:pPr>
    </w:p>
    <w:p w14:paraId="21B0D407" w14:textId="77777777" w:rsidR="00AC0EE4" w:rsidRPr="00313CDD" w:rsidRDefault="00AC0EE4" w:rsidP="00390C7D">
      <w:pPr>
        <w:pStyle w:val="Ttulo2"/>
      </w:pPr>
      <w:bookmarkStart w:id="174" w:name="_Toc2722134"/>
      <w:r w:rsidRPr="00313CDD">
        <w:t>d) Medidas de rehabilitación holística</w:t>
      </w:r>
      <w:bookmarkEnd w:id="174"/>
      <w:r w:rsidRPr="00313CDD">
        <w:t xml:space="preserve">  </w:t>
      </w:r>
    </w:p>
    <w:p w14:paraId="17C2CA64" w14:textId="77777777" w:rsidR="00AC0EE4" w:rsidRPr="00390C7D" w:rsidRDefault="00AC0EE4" w:rsidP="00664CD9">
      <w:pPr>
        <w:pStyle w:val="Prrafodelista"/>
        <w:numPr>
          <w:ilvl w:val="0"/>
          <w:numId w:val="7"/>
        </w:numPr>
        <w:spacing w:after="0"/>
        <w:ind w:left="567" w:hanging="283"/>
        <w:jc w:val="both"/>
        <w:rPr>
          <w:rFonts w:ascii="Calibri" w:hAnsi="Calibri" w:cs="Calibri"/>
        </w:rPr>
      </w:pPr>
      <w:r w:rsidRPr="00390C7D">
        <w:rPr>
          <w:rFonts w:ascii="Calibri" w:hAnsi="Calibri" w:cs="Calibri"/>
        </w:rPr>
        <w:t>Atención médica, psicológica y psiquiátrica especializada.</w:t>
      </w:r>
    </w:p>
    <w:p w14:paraId="26DB1A7F" w14:textId="77777777" w:rsidR="00AC0EE4" w:rsidRPr="00390C7D" w:rsidRDefault="00AC0EE4" w:rsidP="00664CD9">
      <w:pPr>
        <w:pStyle w:val="Prrafodelista"/>
        <w:numPr>
          <w:ilvl w:val="0"/>
          <w:numId w:val="7"/>
        </w:numPr>
        <w:spacing w:after="0"/>
        <w:ind w:left="567" w:hanging="283"/>
        <w:jc w:val="both"/>
        <w:rPr>
          <w:rFonts w:ascii="Calibri" w:hAnsi="Calibri" w:cs="Calibri"/>
        </w:rPr>
      </w:pPr>
      <w:r w:rsidRPr="00390C7D">
        <w:rPr>
          <w:rFonts w:ascii="Calibri" w:hAnsi="Calibri" w:cs="Calibri"/>
        </w:rPr>
        <w:t>Servicios de asesoría jurídica para facilitar el ejercicio de los derechos.</w:t>
      </w:r>
    </w:p>
    <w:p w14:paraId="3E944E82" w14:textId="77777777" w:rsidR="00AC0EE4" w:rsidRPr="00390C7D" w:rsidRDefault="00AC0EE4" w:rsidP="00664CD9">
      <w:pPr>
        <w:pStyle w:val="Prrafodelista"/>
        <w:numPr>
          <w:ilvl w:val="0"/>
          <w:numId w:val="7"/>
        </w:numPr>
        <w:spacing w:after="0"/>
        <w:ind w:left="567" w:hanging="283"/>
        <w:jc w:val="both"/>
        <w:rPr>
          <w:rFonts w:ascii="Calibri" w:hAnsi="Calibri" w:cs="Calibri"/>
        </w:rPr>
      </w:pPr>
      <w:r w:rsidRPr="00390C7D">
        <w:rPr>
          <w:rFonts w:ascii="Calibri" w:hAnsi="Calibri" w:cs="Calibri"/>
        </w:rPr>
        <w:t>Incorporación a programas especializados: educación y formación, capacitación laboral, servicios financieros, arte y cultura, otros.</w:t>
      </w:r>
    </w:p>
    <w:p w14:paraId="5A9498EF" w14:textId="77777777" w:rsidR="00AC0EE4" w:rsidRPr="00390C7D" w:rsidRDefault="00AC0EE4" w:rsidP="00664CD9">
      <w:pPr>
        <w:pStyle w:val="Prrafodelista"/>
        <w:numPr>
          <w:ilvl w:val="0"/>
          <w:numId w:val="7"/>
        </w:numPr>
        <w:spacing w:after="0"/>
        <w:ind w:left="567" w:hanging="283"/>
        <w:jc w:val="both"/>
        <w:rPr>
          <w:rFonts w:ascii="Calibri" w:hAnsi="Calibri" w:cs="Calibri"/>
        </w:rPr>
      </w:pPr>
      <w:r w:rsidRPr="00390C7D">
        <w:rPr>
          <w:rFonts w:ascii="Calibri" w:hAnsi="Calibri" w:cs="Calibri"/>
        </w:rPr>
        <w:t xml:space="preserve">Todas aquellas medidas que buscan el restablecimiento de la independencia física, mental, social, profesional e inclusión social de la víctima, incluido su grupo o comunidad (no debe ser equiparada a la asistencia prolongada). </w:t>
      </w:r>
    </w:p>
    <w:p w14:paraId="11BBDC26" w14:textId="77777777" w:rsidR="00AC0EE4" w:rsidRPr="00313CDD" w:rsidRDefault="00AC0EE4" w:rsidP="00AC0EE4">
      <w:pPr>
        <w:spacing w:before="0" w:after="0" w:line="240" w:lineRule="auto"/>
        <w:rPr>
          <w:rFonts w:ascii="Calibri" w:hAnsi="Calibri" w:cs="Calibri"/>
          <w:color w:val="auto"/>
        </w:rPr>
      </w:pPr>
    </w:p>
    <w:p w14:paraId="6EF950AE" w14:textId="77777777" w:rsidR="00AC0EE4" w:rsidRPr="00313CDD" w:rsidRDefault="00AC0EE4" w:rsidP="00390C7D">
      <w:pPr>
        <w:pStyle w:val="Ttulo2"/>
      </w:pPr>
      <w:bookmarkStart w:id="175" w:name="_Toc2722135"/>
      <w:r w:rsidRPr="00313CDD">
        <w:t>e) Garantías de no repetición</w:t>
      </w:r>
      <w:bookmarkEnd w:id="175"/>
      <w:r w:rsidRPr="00313CDD">
        <w:t xml:space="preserve"> </w:t>
      </w:r>
    </w:p>
    <w:p w14:paraId="6D9909DC" w14:textId="77777777" w:rsidR="00AC0EE4" w:rsidRPr="00390C7D" w:rsidRDefault="00AC0EE4" w:rsidP="00664CD9">
      <w:pPr>
        <w:pStyle w:val="Prrafodelista"/>
        <w:numPr>
          <w:ilvl w:val="0"/>
          <w:numId w:val="7"/>
        </w:numPr>
        <w:spacing w:after="0"/>
        <w:ind w:left="567" w:hanging="207"/>
        <w:jc w:val="both"/>
        <w:rPr>
          <w:rFonts w:ascii="Calibri" w:hAnsi="Calibri" w:cs="Calibri"/>
        </w:rPr>
      </w:pPr>
      <w:r w:rsidRPr="00390C7D">
        <w:rPr>
          <w:rFonts w:ascii="Calibri" w:hAnsi="Calibri" w:cs="Calibri"/>
        </w:rPr>
        <w:t>Reforma o creación de políticas públicas que incorporen garantías de no repetición para evitar o prevenir la reproducción de hechos victimizantes.</w:t>
      </w:r>
    </w:p>
    <w:p w14:paraId="231C376F" w14:textId="77777777" w:rsidR="00AC0EE4" w:rsidRPr="00390C7D" w:rsidRDefault="00AC0EE4" w:rsidP="00664CD9">
      <w:pPr>
        <w:pStyle w:val="Prrafodelista"/>
        <w:numPr>
          <w:ilvl w:val="0"/>
          <w:numId w:val="7"/>
        </w:numPr>
        <w:spacing w:after="0"/>
        <w:ind w:left="567" w:hanging="207"/>
        <w:jc w:val="both"/>
        <w:rPr>
          <w:rFonts w:ascii="Calibri" w:hAnsi="Calibri" w:cs="Calibri"/>
        </w:rPr>
      </w:pPr>
      <w:r w:rsidRPr="00390C7D">
        <w:rPr>
          <w:rFonts w:ascii="Calibri" w:hAnsi="Calibri" w:cs="Calibri"/>
        </w:rPr>
        <w:t>Educación de la población en derechos humanos.</w:t>
      </w:r>
    </w:p>
    <w:p w14:paraId="0C875034" w14:textId="77777777" w:rsidR="00AC0EE4" w:rsidRPr="00390C7D" w:rsidRDefault="00AC0EE4" w:rsidP="00664CD9">
      <w:pPr>
        <w:pStyle w:val="Prrafodelista"/>
        <w:numPr>
          <w:ilvl w:val="0"/>
          <w:numId w:val="7"/>
        </w:numPr>
        <w:spacing w:after="0"/>
        <w:ind w:left="567" w:hanging="207"/>
        <w:jc w:val="both"/>
        <w:rPr>
          <w:rFonts w:ascii="Calibri" w:hAnsi="Calibri" w:cs="Calibri"/>
        </w:rPr>
      </w:pPr>
      <w:r w:rsidRPr="00390C7D">
        <w:rPr>
          <w:rFonts w:ascii="Calibri" w:hAnsi="Calibri" w:cs="Calibri"/>
        </w:rPr>
        <w:t>Capacitación de servidores públicos.</w:t>
      </w:r>
    </w:p>
    <w:p w14:paraId="3E1C9B2E" w14:textId="77777777" w:rsidR="00AC0EE4" w:rsidRPr="00390C7D" w:rsidRDefault="00AC0EE4" w:rsidP="00664CD9">
      <w:pPr>
        <w:pStyle w:val="Prrafodelista"/>
        <w:numPr>
          <w:ilvl w:val="0"/>
          <w:numId w:val="7"/>
        </w:numPr>
        <w:spacing w:after="0"/>
        <w:ind w:left="567" w:hanging="207"/>
        <w:jc w:val="both"/>
        <w:rPr>
          <w:rFonts w:ascii="Calibri" w:hAnsi="Calibri" w:cs="Calibri"/>
        </w:rPr>
      </w:pPr>
      <w:r w:rsidRPr="00390C7D">
        <w:rPr>
          <w:rFonts w:ascii="Calibri" w:hAnsi="Calibri" w:cs="Calibri"/>
        </w:rPr>
        <w:t>Fortalecimiento de mecanismos de reconciliación y paz, transparencia y anticorrupción.</w:t>
      </w:r>
    </w:p>
    <w:p w14:paraId="6A7A07B4" w14:textId="77777777" w:rsidR="00AC0EE4" w:rsidRPr="00390C7D" w:rsidRDefault="00AC0EE4" w:rsidP="00664CD9">
      <w:pPr>
        <w:pStyle w:val="Prrafodelista"/>
        <w:numPr>
          <w:ilvl w:val="0"/>
          <w:numId w:val="7"/>
        </w:numPr>
        <w:spacing w:after="0"/>
        <w:ind w:left="567" w:hanging="207"/>
        <w:jc w:val="both"/>
        <w:rPr>
          <w:rFonts w:ascii="Calibri" w:hAnsi="Calibri" w:cs="Calibri"/>
        </w:rPr>
      </w:pPr>
      <w:r w:rsidRPr="00390C7D">
        <w:rPr>
          <w:rFonts w:ascii="Calibri" w:hAnsi="Calibri" w:cs="Calibri"/>
        </w:rPr>
        <w:t>Control efectivo por las autoridades de la fuerza armada y de seguridad pública.</w:t>
      </w:r>
    </w:p>
    <w:p w14:paraId="668675FB" w14:textId="77777777" w:rsidR="00AC0EE4" w:rsidRPr="00390C7D" w:rsidRDefault="00AC0EE4" w:rsidP="00664CD9">
      <w:pPr>
        <w:pStyle w:val="Prrafodelista"/>
        <w:numPr>
          <w:ilvl w:val="0"/>
          <w:numId w:val="7"/>
        </w:numPr>
        <w:spacing w:after="0"/>
        <w:ind w:left="567" w:hanging="207"/>
        <w:jc w:val="both"/>
        <w:rPr>
          <w:rFonts w:ascii="Calibri" w:hAnsi="Calibri" w:cs="Calibri"/>
        </w:rPr>
      </w:pPr>
      <w:r w:rsidRPr="00390C7D">
        <w:rPr>
          <w:rFonts w:ascii="Calibri" w:hAnsi="Calibri" w:cs="Calibri"/>
        </w:rPr>
        <w:t>La sanción y exclusión en la participación en el gobierno o en las fuerzas de seguridad de los militares, agentes de inteligencia y otro personal de seguridad declarados responsables de planear, instigar, ordenar o cometer graves violaciones de los derechos humanos.</w:t>
      </w:r>
    </w:p>
    <w:p w14:paraId="4F69061C" w14:textId="77777777" w:rsidR="004C02D8" w:rsidRDefault="00AC0EE4" w:rsidP="00664CD9">
      <w:pPr>
        <w:pStyle w:val="Prrafodelista"/>
        <w:numPr>
          <w:ilvl w:val="0"/>
          <w:numId w:val="7"/>
        </w:numPr>
        <w:spacing w:after="0"/>
        <w:ind w:left="567" w:hanging="207"/>
        <w:jc w:val="both"/>
        <w:rPr>
          <w:rFonts w:ascii="Calibri" w:hAnsi="Calibri" w:cs="Calibri"/>
        </w:rPr>
      </w:pPr>
      <w:r w:rsidRPr="00390C7D">
        <w:rPr>
          <w:rFonts w:ascii="Calibri" w:hAnsi="Calibri" w:cs="Calibri"/>
        </w:rPr>
        <w:t>La protección de los profesionales del derecho, la salud y la información, personal jurisdiccional y testigos.</w:t>
      </w:r>
    </w:p>
    <w:p w14:paraId="0B1C378B" w14:textId="77777777" w:rsidR="00B7245D" w:rsidRPr="004C02D8" w:rsidRDefault="00B7245D" w:rsidP="00664CD9">
      <w:pPr>
        <w:pStyle w:val="Prrafodelista"/>
        <w:numPr>
          <w:ilvl w:val="0"/>
          <w:numId w:val="7"/>
        </w:numPr>
        <w:spacing w:after="0"/>
        <w:ind w:left="567" w:hanging="207"/>
        <w:jc w:val="both"/>
        <w:rPr>
          <w:rFonts w:ascii="Calibri" w:hAnsi="Calibri" w:cs="Calibri"/>
        </w:rPr>
        <w:sectPr w:rsidR="00B7245D" w:rsidRPr="004C02D8" w:rsidSect="00C95036">
          <w:footerReference w:type="default" r:id="rId41"/>
          <w:footerReference w:type="first" r:id="rId42"/>
          <w:pgSz w:w="11907" w:h="16839" w:code="9"/>
          <w:pgMar w:top="1417" w:right="1701" w:bottom="1417" w:left="1701" w:header="720" w:footer="720" w:gutter="0"/>
          <w:pgNumType w:start="4"/>
          <w:cols w:space="720"/>
          <w:titlePg/>
          <w:docGrid w:linePitch="360"/>
        </w:sectPr>
      </w:pPr>
    </w:p>
    <w:p w14:paraId="548B7B07" w14:textId="65BA3169" w:rsidR="00970618" w:rsidRDefault="00CA45A7" w:rsidP="004C02D8">
      <w:pPr>
        <w:spacing w:before="0"/>
      </w:pPr>
      <w:r>
        <w:rPr>
          <w:noProof/>
          <w:lang w:val="es-SV" w:eastAsia="es-SV"/>
        </w:rPr>
        <w:lastRenderedPageBreak/>
        <mc:AlternateContent>
          <mc:Choice Requires="wps">
            <w:drawing>
              <wp:anchor distT="0" distB="0" distL="114300" distR="114300" simplePos="0" relativeHeight="251600384" behindDoc="0" locked="0" layoutInCell="1" allowOverlap="1" wp14:anchorId="05C8E974" wp14:editId="17F34501">
                <wp:simplePos x="0" y="0"/>
                <wp:positionH relativeFrom="column">
                  <wp:posOffset>2782570</wp:posOffset>
                </wp:positionH>
                <wp:positionV relativeFrom="paragraph">
                  <wp:posOffset>-38100</wp:posOffset>
                </wp:positionV>
                <wp:extent cx="1306830" cy="1251585"/>
                <wp:effectExtent l="0" t="190500" r="0" b="139065"/>
                <wp:wrapNone/>
                <wp:docPr id="24" name="Freeform 16"/>
                <wp:cNvGraphicFramePr/>
                <a:graphic xmlns:a="http://schemas.openxmlformats.org/drawingml/2006/main">
                  <a:graphicData uri="http://schemas.microsoft.com/office/word/2010/wordprocessingShape">
                    <wps:wsp>
                      <wps:cNvSpPr/>
                      <wps:spPr>
                        <a:xfrm rot="1193443">
                          <a:off x="0" y="0"/>
                          <a:ext cx="1306830" cy="1251585"/>
                        </a:xfrm>
                        <a:custGeom>
                          <a:avLst/>
                          <a:gdLst>
                            <a:gd name="connsiteX0" fmla="*/ 5421632 w 5936354"/>
                            <a:gd name="connsiteY0" fmla="*/ 3570739 h 3570739"/>
                            <a:gd name="connsiteX1" fmla="*/ 4813338 w 5936354"/>
                            <a:gd name="connsiteY1" fmla="*/ 2617423 h 3570739"/>
                            <a:gd name="connsiteX2" fmla="*/ 5062200 w 5936354"/>
                            <a:gd name="connsiteY2" fmla="*/ 2617423 h 3570739"/>
                            <a:gd name="connsiteX3" fmla="*/ 2577889 w 5936354"/>
                            <a:gd name="connsiteY3" fmla="*/ -2 h 3570739"/>
                            <a:gd name="connsiteX4" fmla="*/ 3109605 w 5936354"/>
                            <a:gd name="connsiteY4" fmla="*/ 0 h 3570739"/>
                            <a:gd name="connsiteX5" fmla="*/ 5593916 w 5936354"/>
                            <a:gd name="connsiteY5" fmla="*/ 2617425 h 3570739"/>
                            <a:gd name="connsiteX6" fmla="*/ 5842782 w 5936354"/>
                            <a:gd name="connsiteY6" fmla="*/ 2617423 h 3570739"/>
                            <a:gd name="connsiteX7" fmla="*/ 5421632 w 5936354"/>
                            <a:gd name="connsiteY7" fmla="*/ 3570739 h 3570739"/>
                            <a:gd name="connsiteX0" fmla="*/ 2843745 w 5936354"/>
                            <a:gd name="connsiteY0" fmla="*/ 19041 h 3570739"/>
                            <a:gd name="connsiteX1" fmla="*/ 531714 w 5936354"/>
                            <a:gd name="connsiteY1" fmla="*/ 3570739 h 3570739"/>
                            <a:gd name="connsiteX2" fmla="*/ 0 w 5936354"/>
                            <a:gd name="connsiteY2" fmla="*/ 3570739 h 3570739"/>
                            <a:gd name="connsiteX3" fmla="*/ 543256 w 5936354"/>
                            <a:gd name="connsiteY3" fmla="*/ 1378111 h 3570739"/>
                            <a:gd name="connsiteX4" fmla="*/ 2843754 w 5936354"/>
                            <a:gd name="connsiteY4" fmla="*/ 19044 h 3570739"/>
                            <a:gd name="connsiteX5" fmla="*/ 2843745 w 5936354"/>
                            <a:gd name="connsiteY5" fmla="*/ 19041 h 3570739"/>
                            <a:gd name="connsiteX0" fmla="*/ 2843745 w 5936354"/>
                            <a:gd name="connsiteY0" fmla="*/ 19041 h 3570739"/>
                            <a:gd name="connsiteX1" fmla="*/ 531714 w 5936354"/>
                            <a:gd name="connsiteY1" fmla="*/ 3570739 h 3570739"/>
                            <a:gd name="connsiteX2" fmla="*/ 0 w 5936354"/>
                            <a:gd name="connsiteY2" fmla="*/ 3570739 h 3570739"/>
                            <a:gd name="connsiteX3" fmla="*/ 487777 w 5936354"/>
                            <a:gd name="connsiteY3" fmla="*/ 1480626 h 3570739"/>
                            <a:gd name="connsiteX4" fmla="*/ 2577893 w 5936354"/>
                            <a:gd name="connsiteY4" fmla="*/ 3 h 3570739"/>
                            <a:gd name="connsiteX5" fmla="*/ 3109605 w 5936354"/>
                            <a:gd name="connsiteY5" fmla="*/ 0 h 3570739"/>
                            <a:gd name="connsiteX6" fmla="*/ 5593916 w 5936354"/>
                            <a:gd name="connsiteY6" fmla="*/ 2617425 h 3570739"/>
                            <a:gd name="connsiteX7" fmla="*/ 5842782 w 5936354"/>
                            <a:gd name="connsiteY7" fmla="*/ 2617423 h 3570739"/>
                            <a:gd name="connsiteX8" fmla="*/ 5421632 w 5936354"/>
                            <a:gd name="connsiteY8" fmla="*/ 3570739 h 3570739"/>
                            <a:gd name="connsiteX9" fmla="*/ 4813338 w 5936354"/>
                            <a:gd name="connsiteY9" fmla="*/ 2617423 h 3570739"/>
                            <a:gd name="connsiteX10" fmla="*/ 5062200 w 5936354"/>
                            <a:gd name="connsiteY10" fmla="*/ 2617423 h 3570739"/>
                            <a:gd name="connsiteX11" fmla="*/ 2577889 w 5936354"/>
                            <a:gd name="connsiteY11" fmla="*/ -2 h 3570739"/>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531714 w 5842782"/>
                            <a:gd name="connsiteY1" fmla="*/ 3678764 h 3678764"/>
                            <a:gd name="connsiteX2" fmla="*/ 0 w 5842782"/>
                            <a:gd name="connsiteY2" fmla="*/ 3678764 h 3678764"/>
                            <a:gd name="connsiteX3" fmla="*/ 543256 w 5842782"/>
                            <a:gd name="connsiteY3" fmla="*/ 1486136 h 3678764"/>
                            <a:gd name="connsiteX4" fmla="*/ 2843754 w 5842782"/>
                            <a:gd name="connsiteY4" fmla="*/ 127069 h 3678764"/>
                            <a:gd name="connsiteX5" fmla="*/ 2843745 w 5842782"/>
                            <a:gd name="connsiteY5" fmla="*/ 127066 h 3678764"/>
                            <a:gd name="connsiteX0" fmla="*/ 2843745 w 5842782"/>
                            <a:gd name="connsiteY0" fmla="*/ 127066 h 3678764"/>
                            <a:gd name="connsiteX1" fmla="*/ 0 w 5842782"/>
                            <a:gd name="connsiteY1" fmla="*/ 3678764 h 3678764"/>
                            <a:gd name="connsiteX2" fmla="*/ 487777 w 5842782"/>
                            <a:gd name="connsiteY2" fmla="*/ 1588651 h 3678764"/>
                            <a:gd name="connsiteX3" fmla="*/ 2577893 w 5842782"/>
                            <a:gd name="connsiteY3" fmla="*/ 108028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8" fmla="*/ 4813338 w 5842782"/>
                            <a:gd name="connsiteY8" fmla="*/ 2725448 h 3678764"/>
                            <a:gd name="connsiteX9" fmla="*/ 5062200 w 5842782"/>
                            <a:gd name="connsiteY9" fmla="*/ 2725448 h 3678764"/>
                            <a:gd name="connsiteX10" fmla="*/ 2577889 w 5842782"/>
                            <a:gd name="connsiteY10" fmla="*/ 108023 h 3678764"/>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531714 w 5842782"/>
                            <a:gd name="connsiteY1" fmla="*/ 3678764 h 3678764"/>
                            <a:gd name="connsiteX2" fmla="*/ 0 w 5842782"/>
                            <a:gd name="connsiteY2" fmla="*/ 3678764 h 3678764"/>
                            <a:gd name="connsiteX3" fmla="*/ 543256 w 5842782"/>
                            <a:gd name="connsiteY3" fmla="*/ 1486136 h 3678764"/>
                            <a:gd name="connsiteX4" fmla="*/ 2843754 w 5842782"/>
                            <a:gd name="connsiteY4" fmla="*/ 127069 h 3678764"/>
                            <a:gd name="connsiteX5" fmla="*/ 2843745 w 5842782"/>
                            <a:gd name="connsiteY5" fmla="*/ 127066 h 3678764"/>
                            <a:gd name="connsiteX0" fmla="*/ 2843745 w 5842782"/>
                            <a:gd name="connsiteY0" fmla="*/ 127066 h 3678764"/>
                            <a:gd name="connsiteX1" fmla="*/ 487777 w 5842782"/>
                            <a:gd name="connsiteY1" fmla="*/ 1588651 h 3678764"/>
                            <a:gd name="connsiteX2" fmla="*/ 2577893 w 5842782"/>
                            <a:gd name="connsiteY2" fmla="*/ 108028 h 3678764"/>
                            <a:gd name="connsiteX3" fmla="*/ 3109605 w 5842782"/>
                            <a:gd name="connsiteY3" fmla="*/ 108025 h 3678764"/>
                            <a:gd name="connsiteX4" fmla="*/ 5593916 w 5842782"/>
                            <a:gd name="connsiteY4" fmla="*/ 2725450 h 3678764"/>
                            <a:gd name="connsiteX5" fmla="*/ 5842782 w 5842782"/>
                            <a:gd name="connsiteY5" fmla="*/ 2725448 h 3678764"/>
                            <a:gd name="connsiteX6" fmla="*/ 5421632 w 5842782"/>
                            <a:gd name="connsiteY6" fmla="*/ 3678764 h 3678764"/>
                            <a:gd name="connsiteX7" fmla="*/ 4813338 w 5842782"/>
                            <a:gd name="connsiteY7" fmla="*/ 2725448 h 3678764"/>
                            <a:gd name="connsiteX8" fmla="*/ 5062200 w 5842782"/>
                            <a:gd name="connsiteY8" fmla="*/ 2725448 h 3678764"/>
                            <a:gd name="connsiteX9" fmla="*/ 2577889 w 5842782"/>
                            <a:gd name="connsiteY9" fmla="*/ 108023 h 3678764"/>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531714 w 5842782"/>
                            <a:gd name="connsiteY1" fmla="*/ 3678764 h 3678764"/>
                            <a:gd name="connsiteX2" fmla="*/ 0 w 5842782"/>
                            <a:gd name="connsiteY2" fmla="*/ 3678764 h 3678764"/>
                            <a:gd name="connsiteX3" fmla="*/ 543256 w 5842782"/>
                            <a:gd name="connsiteY3" fmla="*/ 1486136 h 3678764"/>
                            <a:gd name="connsiteX4" fmla="*/ 2843754 w 5842782"/>
                            <a:gd name="connsiteY4" fmla="*/ 127069 h 3678764"/>
                            <a:gd name="connsiteX5" fmla="*/ 2843745 w 5842782"/>
                            <a:gd name="connsiteY5" fmla="*/ 127066 h 3678764"/>
                            <a:gd name="connsiteX0" fmla="*/ 2843745 w 5842782"/>
                            <a:gd name="connsiteY0" fmla="*/ 127066 h 3678764"/>
                            <a:gd name="connsiteX1" fmla="*/ 2577893 w 5842782"/>
                            <a:gd name="connsiteY1" fmla="*/ 108028 h 3678764"/>
                            <a:gd name="connsiteX2" fmla="*/ 3109605 w 5842782"/>
                            <a:gd name="connsiteY2" fmla="*/ 108025 h 3678764"/>
                            <a:gd name="connsiteX3" fmla="*/ 5593916 w 5842782"/>
                            <a:gd name="connsiteY3" fmla="*/ 2725450 h 3678764"/>
                            <a:gd name="connsiteX4" fmla="*/ 5842782 w 5842782"/>
                            <a:gd name="connsiteY4" fmla="*/ 2725448 h 3678764"/>
                            <a:gd name="connsiteX5" fmla="*/ 5421632 w 5842782"/>
                            <a:gd name="connsiteY5" fmla="*/ 3678764 h 3678764"/>
                            <a:gd name="connsiteX6" fmla="*/ 4813338 w 5842782"/>
                            <a:gd name="connsiteY6" fmla="*/ 2725448 h 3678764"/>
                            <a:gd name="connsiteX7" fmla="*/ 5062200 w 5842782"/>
                            <a:gd name="connsiteY7" fmla="*/ 2725448 h 3678764"/>
                            <a:gd name="connsiteX8" fmla="*/ 2577889 w 5842782"/>
                            <a:gd name="connsiteY8" fmla="*/ 108023 h 3678764"/>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0 w 5842782"/>
                            <a:gd name="connsiteY1" fmla="*/ 3678764 h 3678764"/>
                            <a:gd name="connsiteX2" fmla="*/ 543256 w 5842782"/>
                            <a:gd name="connsiteY2" fmla="*/ 1486136 h 3678764"/>
                            <a:gd name="connsiteX3" fmla="*/ 2843754 w 5842782"/>
                            <a:gd name="connsiteY3" fmla="*/ 127069 h 3678764"/>
                            <a:gd name="connsiteX4" fmla="*/ 2843745 w 5842782"/>
                            <a:gd name="connsiteY4" fmla="*/ 127066 h 3678764"/>
                            <a:gd name="connsiteX0" fmla="*/ 2843745 w 5842782"/>
                            <a:gd name="connsiteY0" fmla="*/ 127066 h 3678764"/>
                            <a:gd name="connsiteX1" fmla="*/ 2577893 w 5842782"/>
                            <a:gd name="connsiteY1" fmla="*/ 108028 h 3678764"/>
                            <a:gd name="connsiteX2" fmla="*/ 3109605 w 5842782"/>
                            <a:gd name="connsiteY2" fmla="*/ 108025 h 3678764"/>
                            <a:gd name="connsiteX3" fmla="*/ 5593916 w 5842782"/>
                            <a:gd name="connsiteY3" fmla="*/ 2725450 h 3678764"/>
                            <a:gd name="connsiteX4" fmla="*/ 5842782 w 5842782"/>
                            <a:gd name="connsiteY4" fmla="*/ 2725448 h 3678764"/>
                            <a:gd name="connsiteX5" fmla="*/ 5421632 w 5842782"/>
                            <a:gd name="connsiteY5" fmla="*/ 3678764 h 3678764"/>
                            <a:gd name="connsiteX6" fmla="*/ 4813338 w 5842782"/>
                            <a:gd name="connsiteY6" fmla="*/ 2725448 h 3678764"/>
                            <a:gd name="connsiteX7" fmla="*/ 5062200 w 5842782"/>
                            <a:gd name="connsiteY7" fmla="*/ 2725448 h 3678764"/>
                            <a:gd name="connsiteX8" fmla="*/ 2577889 w 5842782"/>
                            <a:gd name="connsiteY8" fmla="*/ 108023 h 3678764"/>
                            <a:gd name="connsiteX0" fmla="*/ 4878376 w 5299526"/>
                            <a:gd name="connsiteY0" fmla="*/ 3678764 h 3678764"/>
                            <a:gd name="connsiteX1" fmla="*/ 4270082 w 5299526"/>
                            <a:gd name="connsiteY1" fmla="*/ 2725448 h 3678764"/>
                            <a:gd name="connsiteX2" fmla="*/ 4518944 w 5299526"/>
                            <a:gd name="connsiteY2" fmla="*/ 2725448 h 3678764"/>
                            <a:gd name="connsiteX3" fmla="*/ 2034633 w 5299526"/>
                            <a:gd name="connsiteY3" fmla="*/ 108023 h 3678764"/>
                            <a:gd name="connsiteX4" fmla="*/ 2566349 w 5299526"/>
                            <a:gd name="connsiteY4" fmla="*/ 108025 h 3678764"/>
                            <a:gd name="connsiteX5" fmla="*/ 5050660 w 5299526"/>
                            <a:gd name="connsiteY5" fmla="*/ 2725450 h 3678764"/>
                            <a:gd name="connsiteX6" fmla="*/ 5299526 w 5299526"/>
                            <a:gd name="connsiteY6" fmla="*/ 2725448 h 3678764"/>
                            <a:gd name="connsiteX7" fmla="*/ 4878376 w 5299526"/>
                            <a:gd name="connsiteY7" fmla="*/ 3678764 h 3678764"/>
                            <a:gd name="connsiteX0" fmla="*/ 2300489 w 5299526"/>
                            <a:gd name="connsiteY0" fmla="*/ 127066 h 3678764"/>
                            <a:gd name="connsiteX1" fmla="*/ 0 w 5299526"/>
                            <a:gd name="connsiteY1" fmla="*/ 1486136 h 3678764"/>
                            <a:gd name="connsiteX2" fmla="*/ 2300498 w 5299526"/>
                            <a:gd name="connsiteY2" fmla="*/ 127069 h 3678764"/>
                            <a:gd name="connsiteX3" fmla="*/ 2300489 w 5299526"/>
                            <a:gd name="connsiteY3" fmla="*/ 127066 h 3678764"/>
                            <a:gd name="connsiteX0" fmla="*/ 2300489 w 5299526"/>
                            <a:gd name="connsiteY0" fmla="*/ 127066 h 3678764"/>
                            <a:gd name="connsiteX1" fmla="*/ 2034637 w 5299526"/>
                            <a:gd name="connsiteY1" fmla="*/ 108028 h 3678764"/>
                            <a:gd name="connsiteX2" fmla="*/ 2566349 w 5299526"/>
                            <a:gd name="connsiteY2" fmla="*/ 108025 h 3678764"/>
                            <a:gd name="connsiteX3" fmla="*/ 5050660 w 5299526"/>
                            <a:gd name="connsiteY3" fmla="*/ 2725450 h 3678764"/>
                            <a:gd name="connsiteX4" fmla="*/ 5299526 w 5299526"/>
                            <a:gd name="connsiteY4" fmla="*/ 2725448 h 3678764"/>
                            <a:gd name="connsiteX5" fmla="*/ 4878376 w 5299526"/>
                            <a:gd name="connsiteY5" fmla="*/ 3678764 h 3678764"/>
                            <a:gd name="connsiteX6" fmla="*/ 4270082 w 5299526"/>
                            <a:gd name="connsiteY6" fmla="*/ 2725448 h 3678764"/>
                            <a:gd name="connsiteX7" fmla="*/ 4518944 w 5299526"/>
                            <a:gd name="connsiteY7" fmla="*/ 2725448 h 3678764"/>
                            <a:gd name="connsiteX8" fmla="*/ 2034633 w 5299526"/>
                            <a:gd name="connsiteY8" fmla="*/ 108023 h 3678764"/>
                            <a:gd name="connsiteX0" fmla="*/ 2888049 w 3309199"/>
                            <a:gd name="connsiteY0" fmla="*/ 3570741 h 3570741"/>
                            <a:gd name="connsiteX1" fmla="*/ 2279755 w 3309199"/>
                            <a:gd name="connsiteY1" fmla="*/ 2617425 h 3570741"/>
                            <a:gd name="connsiteX2" fmla="*/ 2528617 w 3309199"/>
                            <a:gd name="connsiteY2" fmla="*/ 2617425 h 3570741"/>
                            <a:gd name="connsiteX3" fmla="*/ 44306 w 3309199"/>
                            <a:gd name="connsiteY3" fmla="*/ 0 h 3570741"/>
                            <a:gd name="connsiteX4" fmla="*/ 576022 w 3309199"/>
                            <a:gd name="connsiteY4" fmla="*/ 2 h 3570741"/>
                            <a:gd name="connsiteX5" fmla="*/ 3060333 w 3309199"/>
                            <a:gd name="connsiteY5" fmla="*/ 2617427 h 3570741"/>
                            <a:gd name="connsiteX6" fmla="*/ 3309199 w 3309199"/>
                            <a:gd name="connsiteY6" fmla="*/ 2617425 h 3570741"/>
                            <a:gd name="connsiteX7" fmla="*/ 2888049 w 3309199"/>
                            <a:gd name="connsiteY7" fmla="*/ 3570741 h 3570741"/>
                            <a:gd name="connsiteX0" fmla="*/ 310162 w 3309199"/>
                            <a:gd name="connsiteY0" fmla="*/ 19043 h 3570741"/>
                            <a:gd name="connsiteX1" fmla="*/ 310171 w 3309199"/>
                            <a:gd name="connsiteY1" fmla="*/ 19046 h 3570741"/>
                            <a:gd name="connsiteX2" fmla="*/ 310162 w 3309199"/>
                            <a:gd name="connsiteY2" fmla="*/ 19043 h 3570741"/>
                            <a:gd name="connsiteX0" fmla="*/ 310162 w 3309199"/>
                            <a:gd name="connsiteY0" fmla="*/ 19043 h 3570741"/>
                            <a:gd name="connsiteX1" fmla="*/ 44310 w 3309199"/>
                            <a:gd name="connsiteY1" fmla="*/ 5 h 3570741"/>
                            <a:gd name="connsiteX2" fmla="*/ 576022 w 3309199"/>
                            <a:gd name="connsiteY2" fmla="*/ 2 h 3570741"/>
                            <a:gd name="connsiteX3" fmla="*/ 3060333 w 3309199"/>
                            <a:gd name="connsiteY3" fmla="*/ 2617427 h 3570741"/>
                            <a:gd name="connsiteX4" fmla="*/ 3309199 w 3309199"/>
                            <a:gd name="connsiteY4" fmla="*/ 2617425 h 3570741"/>
                            <a:gd name="connsiteX5" fmla="*/ 2888049 w 3309199"/>
                            <a:gd name="connsiteY5" fmla="*/ 3570741 h 3570741"/>
                            <a:gd name="connsiteX6" fmla="*/ 2279755 w 3309199"/>
                            <a:gd name="connsiteY6" fmla="*/ 2617425 h 3570741"/>
                            <a:gd name="connsiteX7" fmla="*/ 2528617 w 3309199"/>
                            <a:gd name="connsiteY7" fmla="*/ 2617425 h 3570741"/>
                            <a:gd name="connsiteX8" fmla="*/ 44306 w 3309199"/>
                            <a:gd name="connsiteY8" fmla="*/ 0 h 3570741"/>
                            <a:gd name="connsiteX0" fmla="*/ 2888049 w 3309199"/>
                            <a:gd name="connsiteY0" fmla="*/ 3570741 h 3570741"/>
                            <a:gd name="connsiteX1" fmla="*/ 2279755 w 3309199"/>
                            <a:gd name="connsiteY1" fmla="*/ 2617425 h 3570741"/>
                            <a:gd name="connsiteX2" fmla="*/ 2528617 w 3309199"/>
                            <a:gd name="connsiteY2" fmla="*/ 2617425 h 3570741"/>
                            <a:gd name="connsiteX3" fmla="*/ 44306 w 3309199"/>
                            <a:gd name="connsiteY3" fmla="*/ 0 h 3570741"/>
                            <a:gd name="connsiteX4" fmla="*/ 576022 w 3309199"/>
                            <a:gd name="connsiteY4" fmla="*/ 2 h 3570741"/>
                            <a:gd name="connsiteX5" fmla="*/ 3060333 w 3309199"/>
                            <a:gd name="connsiteY5" fmla="*/ 2617427 h 3570741"/>
                            <a:gd name="connsiteX6" fmla="*/ 3309199 w 3309199"/>
                            <a:gd name="connsiteY6" fmla="*/ 2617425 h 3570741"/>
                            <a:gd name="connsiteX7" fmla="*/ 2888049 w 3309199"/>
                            <a:gd name="connsiteY7" fmla="*/ 3570741 h 3570741"/>
                            <a:gd name="connsiteX0" fmla="*/ 310162 w 3309199"/>
                            <a:gd name="connsiteY0" fmla="*/ 19043 h 3570741"/>
                            <a:gd name="connsiteX1" fmla="*/ 310171 w 3309199"/>
                            <a:gd name="connsiteY1" fmla="*/ 19046 h 3570741"/>
                            <a:gd name="connsiteX2" fmla="*/ 310162 w 3309199"/>
                            <a:gd name="connsiteY2" fmla="*/ 19043 h 3570741"/>
                            <a:gd name="connsiteX0" fmla="*/ 310162 w 3309199"/>
                            <a:gd name="connsiteY0" fmla="*/ 19043 h 3570741"/>
                            <a:gd name="connsiteX1" fmla="*/ 44310 w 3309199"/>
                            <a:gd name="connsiteY1" fmla="*/ 5 h 3570741"/>
                            <a:gd name="connsiteX2" fmla="*/ 576022 w 3309199"/>
                            <a:gd name="connsiteY2" fmla="*/ 2 h 3570741"/>
                            <a:gd name="connsiteX3" fmla="*/ 3060333 w 3309199"/>
                            <a:gd name="connsiteY3" fmla="*/ 2617427 h 3570741"/>
                            <a:gd name="connsiteX4" fmla="*/ 3309199 w 3309199"/>
                            <a:gd name="connsiteY4" fmla="*/ 2617425 h 3570741"/>
                            <a:gd name="connsiteX5" fmla="*/ 2888049 w 3309199"/>
                            <a:gd name="connsiteY5" fmla="*/ 3570741 h 3570741"/>
                            <a:gd name="connsiteX6" fmla="*/ 2528617 w 3309199"/>
                            <a:gd name="connsiteY6" fmla="*/ 2617425 h 3570741"/>
                            <a:gd name="connsiteX7" fmla="*/ 44306 w 3309199"/>
                            <a:gd name="connsiteY7" fmla="*/ 0 h 3570741"/>
                            <a:gd name="connsiteX0" fmla="*/ 2888049 w 3309199"/>
                            <a:gd name="connsiteY0" fmla="*/ 3570741 h 3570741"/>
                            <a:gd name="connsiteX1" fmla="*/ 2279755 w 3309199"/>
                            <a:gd name="connsiteY1" fmla="*/ 2617425 h 3570741"/>
                            <a:gd name="connsiteX2" fmla="*/ 2528617 w 3309199"/>
                            <a:gd name="connsiteY2" fmla="*/ 2617425 h 3570741"/>
                            <a:gd name="connsiteX3" fmla="*/ 44306 w 3309199"/>
                            <a:gd name="connsiteY3" fmla="*/ 0 h 3570741"/>
                            <a:gd name="connsiteX4" fmla="*/ 576022 w 3309199"/>
                            <a:gd name="connsiteY4" fmla="*/ 2 h 3570741"/>
                            <a:gd name="connsiteX5" fmla="*/ 3060333 w 3309199"/>
                            <a:gd name="connsiteY5" fmla="*/ 2617427 h 3570741"/>
                            <a:gd name="connsiteX6" fmla="*/ 3309199 w 3309199"/>
                            <a:gd name="connsiteY6" fmla="*/ 2617425 h 3570741"/>
                            <a:gd name="connsiteX7" fmla="*/ 2888049 w 3309199"/>
                            <a:gd name="connsiteY7" fmla="*/ 3570741 h 3570741"/>
                            <a:gd name="connsiteX0" fmla="*/ 310162 w 3309199"/>
                            <a:gd name="connsiteY0" fmla="*/ 19043 h 3570741"/>
                            <a:gd name="connsiteX1" fmla="*/ 310171 w 3309199"/>
                            <a:gd name="connsiteY1" fmla="*/ 19046 h 3570741"/>
                            <a:gd name="connsiteX2" fmla="*/ 310162 w 3309199"/>
                            <a:gd name="connsiteY2" fmla="*/ 19043 h 3570741"/>
                            <a:gd name="connsiteX0" fmla="*/ 310162 w 3309199"/>
                            <a:gd name="connsiteY0" fmla="*/ 19043 h 3570741"/>
                            <a:gd name="connsiteX1" fmla="*/ 44310 w 3309199"/>
                            <a:gd name="connsiteY1" fmla="*/ 5 h 3570741"/>
                            <a:gd name="connsiteX2" fmla="*/ 576022 w 3309199"/>
                            <a:gd name="connsiteY2" fmla="*/ 2 h 3570741"/>
                            <a:gd name="connsiteX3" fmla="*/ 3060333 w 3309199"/>
                            <a:gd name="connsiteY3" fmla="*/ 2617427 h 3570741"/>
                            <a:gd name="connsiteX4" fmla="*/ 3309199 w 3309199"/>
                            <a:gd name="connsiteY4" fmla="*/ 2617425 h 3570741"/>
                            <a:gd name="connsiteX5" fmla="*/ 2888049 w 3309199"/>
                            <a:gd name="connsiteY5" fmla="*/ 3570741 h 3570741"/>
                            <a:gd name="connsiteX6" fmla="*/ 44306 w 3309199"/>
                            <a:gd name="connsiteY6" fmla="*/ 0 h 3570741"/>
                            <a:gd name="connsiteX0" fmla="*/ 2843743 w 3264893"/>
                            <a:gd name="connsiteY0" fmla="*/ 3570741 h 3570741"/>
                            <a:gd name="connsiteX1" fmla="*/ 2235449 w 3264893"/>
                            <a:gd name="connsiteY1" fmla="*/ 2617425 h 3570741"/>
                            <a:gd name="connsiteX2" fmla="*/ 2484311 w 3264893"/>
                            <a:gd name="connsiteY2" fmla="*/ 2617425 h 3570741"/>
                            <a:gd name="connsiteX3" fmla="*/ 0 w 3264893"/>
                            <a:gd name="connsiteY3" fmla="*/ 0 h 3570741"/>
                            <a:gd name="connsiteX4" fmla="*/ 531716 w 3264893"/>
                            <a:gd name="connsiteY4" fmla="*/ 2 h 3570741"/>
                            <a:gd name="connsiteX5" fmla="*/ 3016027 w 3264893"/>
                            <a:gd name="connsiteY5" fmla="*/ 2617427 h 3570741"/>
                            <a:gd name="connsiteX6" fmla="*/ 3264893 w 3264893"/>
                            <a:gd name="connsiteY6" fmla="*/ 2617425 h 3570741"/>
                            <a:gd name="connsiteX7" fmla="*/ 2843743 w 3264893"/>
                            <a:gd name="connsiteY7" fmla="*/ 3570741 h 3570741"/>
                            <a:gd name="connsiteX0" fmla="*/ 265856 w 3264893"/>
                            <a:gd name="connsiteY0" fmla="*/ 19043 h 3570741"/>
                            <a:gd name="connsiteX1" fmla="*/ 265865 w 3264893"/>
                            <a:gd name="connsiteY1" fmla="*/ 19046 h 3570741"/>
                            <a:gd name="connsiteX2" fmla="*/ 265856 w 3264893"/>
                            <a:gd name="connsiteY2" fmla="*/ 19043 h 3570741"/>
                            <a:gd name="connsiteX0" fmla="*/ 4 w 3264893"/>
                            <a:gd name="connsiteY0" fmla="*/ 5 h 3570741"/>
                            <a:gd name="connsiteX1" fmla="*/ 531716 w 3264893"/>
                            <a:gd name="connsiteY1" fmla="*/ 2 h 3570741"/>
                            <a:gd name="connsiteX2" fmla="*/ 3016027 w 3264893"/>
                            <a:gd name="connsiteY2" fmla="*/ 2617427 h 3570741"/>
                            <a:gd name="connsiteX3" fmla="*/ 3264893 w 3264893"/>
                            <a:gd name="connsiteY3" fmla="*/ 2617425 h 3570741"/>
                            <a:gd name="connsiteX4" fmla="*/ 2843743 w 3264893"/>
                            <a:gd name="connsiteY4" fmla="*/ 3570741 h 3570741"/>
                            <a:gd name="connsiteX5" fmla="*/ 0 w 3264893"/>
                            <a:gd name="connsiteY5" fmla="*/ 0 h 3570741"/>
                            <a:gd name="connsiteX0" fmla="*/ 2843743 w 3264893"/>
                            <a:gd name="connsiteY0" fmla="*/ 3570741 h 3570741"/>
                            <a:gd name="connsiteX1" fmla="*/ 2235449 w 3264893"/>
                            <a:gd name="connsiteY1" fmla="*/ 2617425 h 3570741"/>
                            <a:gd name="connsiteX2" fmla="*/ 2484311 w 3264893"/>
                            <a:gd name="connsiteY2" fmla="*/ 2617425 h 3570741"/>
                            <a:gd name="connsiteX3" fmla="*/ 0 w 3264893"/>
                            <a:gd name="connsiteY3" fmla="*/ 0 h 3570741"/>
                            <a:gd name="connsiteX4" fmla="*/ 531716 w 3264893"/>
                            <a:gd name="connsiteY4" fmla="*/ 2 h 3570741"/>
                            <a:gd name="connsiteX5" fmla="*/ 3016027 w 3264893"/>
                            <a:gd name="connsiteY5" fmla="*/ 2617427 h 3570741"/>
                            <a:gd name="connsiteX6" fmla="*/ 3264893 w 3264893"/>
                            <a:gd name="connsiteY6" fmla="*/ 2617425 h 3570741"/>
                            <a:gd name="connsiteX7" fmla="*/ 2843743 w 3264893"/>
                            <a:gd name="connsiteY7" fmla="*/ 3570741 h 3570741"/>
                            <a:gd name="connsiteX0" fmla="*/ 265856 w 3264893"/>
                            <a:gd name="connsiteY0" fmla="*/ 19043 h 3570741"/>
                            <a:gd name="connsiteX1" fmla="*/ 265865 w 3264893"/>
                            <a:gd name="connsiteY1" fmla="*/ 19046 h 3570741"/>
                            <a:gd name="connsiteX2" fmla="*/ 265856 w 3264893"/>
                            <a:gd name="connsiteY2" fmla="*/ 19043 h 3570741"/>
                            <a:gd name="connsiteX0" fmla="*/ 4 w 3264893"/>
                            <a:gd name="connsiteY0" fmla="*/ 5 h 3570741"/>
                            <a:gd name="connsiteX1" fmla="*/ 531716 w 3264893"/>
                            <a:gd name="connsiteY1" fmla="*/ 2 h 3570741"/>
                            <a:gd name="connsiteX2" fmla="*/ 3016027 w 3264893"/>
                            <a:gd name="connsiteY2" fmla="*/ 2617427 h 3570741"/>
                            <a:gd name="connsiteX3" fmla="*/ 3264893 w 3264893"/>
                            <a:gd name="connsiteY3" fmla="*/ 2617425 h 3570741"/>
                            <a:gd name="connsiteX4" fmla="*/ 2843743 w 3264893"/>
                            <a:gd name="connsiteY4" fmla="*/ 3570741 h 357074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264893" h="3570741" stroke="0" extrusionOk="0">
                              <a:moveTo>
                                <a:pt x="2843743" y="3570741"/>
                              </a:moveTo>
                              <a:lnTo>
                                <a:pt x="2235449" y="2617425"/>
                              </a:lnTo>
                              <a:lnTo>
                                <a:pt x="2484311" y="2617425"/>
                              </a:lnTo>
                              <a:cubicBezTo>
                                <a:pt x="2174971" y="1070764"/>
                                <a:pt x="1158665" y="2"/>
                                <a:pt x="0" y="0"/>
                              </a:cubicBezTo>
                              <a:lnTo>
                                <a:pt x="531716" y="2"/>
                              </a:lnTo>
                              <a:cubicBezTo>
                                <a:pt x="1690381" y="5"/>
                                <a:pt x="2706688" y="1070767"/>
                                <a:pt x="3016027" y="2617427"/>
                              </a:cubicBezTo>
                              <a:lnTo>
                                <a:pt x="3264893" y="2617425"/>
                              </a:lnTo>
                              <a:lnTo>
                                <a:pt x="2843743" y="3570741"/>
                              </a:lnTo>
                              <a:close/>
                            </a:path>
                            <a:path w="3264893" h="3570741" fill="darkenLess" stroke="0" extrusionOk="0">
                              <a:moveTo>
                                <a:pt x="265856" y="19043"/>
                              </a:moveTo>
                              <a:lnTo>
                                <a:pt x="265865" y="19046"/>
                              </a:lnTo>
                              <a:lnTo>
                                <a:pt x="265856" y="19043"/>
                              </a:lnTo>
                              <a:close/>
                            </a:path>
                            <a:path w="3264893" h="3570741" fill="none" extrusionOk="0">
                              <a:moveTo>
                                <a:pt x="4" y="5"/>
                              </a:moveTo>
                              <a:lnTo>
                                <a:pt x="531716" y="2"/>
                              </a:lnTo>
                              <a:cubicBezTo>
                                <a:pt x="1690381" y="5"/>
                                <a:pt x="2706688" y="1070767"/>
                                <a:pt x="3016027" y="2617427"/>
                              </a:cubicBezTo>
                              <a:lnTo>
                                <a:pt x="3264893" y="2617425"/>
                              </a:lnTo>
                              <a:lnTo>
                                <a:pt x="2843743" y="3570741"/>
                              </a:lnTo>
                            </a:path>
                          </a:pathLst>
                        </a:custGeom>
                        <a:gradFill flip="none" rotWithShape="1">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17922446" id="Freeform 16" o:spid="_x0000_s1026" style="position:absolute;margin-left:219.1pt;margin-top:-3pt;width:102.9pt;height:98.55pt;rotation:1303558fd;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64893,3570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" path="m2843743,3570741nsl2235449,2617425r248862,c2174971,1070764,1158665,2,,l531716,2c1690381,5,2706688,1070767,3016027,2617427r248866,-2l2843743,3570741xem265856,19043nsl265865,19046r-9,-3xem4,5nfl531716,2c1690381,5,2706688,1070767,3016027,2617427r248866,-2l2843743,3570741e" fillcolor="#f8f9fc [184]" stroked="f" strokeweight="2pt">
                <v:fill color2="#d5dbee [984]" rotate="t" colors="0 #f8f9fc;48497f #c0cae6;54395f #c0cae6;1 #d5dcef" focus="100%" type="gradient"/>
                <v:path arrowok="t" o:extrusionok="f" o:connecttype="custom" o:connectlocs="2,2;212829,1;1207217,917438;1306830,917437;1138257,1251585" o:connectangles="0,0,0,0,0"/>
              </v:shape>
            </w:pict>
          </mc:Fallback>
        </mc:AlternateContent>
      </w:r>
      <w:r>
        <w:rPr>
          <w:noProof/>
          <w:lang w:val="es-SV" w:eastAsia="es-SV"/>
        </w:rPr>
        <mc:AlternateContent>
          <mc:Choice Requires="wps">
            <w:drawing>
              <wp:anchor distT="0" distB="0" distL="114300" distR="114300" simplePos="0" relativeHeight="251588096" behindDoc="0" locked="0" layoutInCell="1" allowOverlap="1" wp14:anchorId="53B69CC1" wp14:editId="0F5F374A">
                <wp:simplePos x="0" y="0"/>
                <wp:positionH relativeFrom="column">
                  <wp:posOffset>6084570</wp:posOffset>
                </wp:positionH>
                <wp:positionV relativeFrom="paragraph">
                  <wp:posOffset>177165</wp:posOffset>
                </wp:positionV>
                <wp:extent cx="2310765" cy="783590"/>
                <wp:effectExtent l="0" t="0" r="13335" b="16510"/>
                <wp:wrapNone/>
                <wp:docPr id="13" name="13 Cuadro de texto"/>
                <wp:cNvGraphicFramePr/>
                <a:graphic xmlns:a="http://schemas.openxmlformats.org/drawingml/2006/main">
                  <a:graphicData uri="http://schemas.microsoft.com/office/word/2010/wordprocessingShape">
                    <wps:wsp>
                      <wps:cNvSpPr txBox="1"/>
                      <wps:spPr>
                        <a:xfrm>
                          <a:off x="0" y="0"/>
                          <a:ext cx="2310765" cy="783590"/>
                        </a:xfrm>
                        <a:prstGeom prst="rect">
                          <a:avLst/>
                        </a:prstGeom>
                        <a:ln>
                          <a:solidFill>
                            <a:schemeClr val="tx1">
                              <a:lumMod val="50000"/>
                              <a:lumOff val="50000"/>
                            </a:schemeClr>
                          </a:solidFill>
                        </a:ln>
                      </wps:spPr>
                      <wps:style>
                        <a:lnRef idx="2">
                          <a:schemeClr val="accent5"/>
                        </a:lnRef>
                        <a:fillRef idx="1">
                          <a:schemeClr val="lt1"/>
                        </a:fillRef>
                        <a:effectRef idx="0">
                          <a:schemeClr val="accent5"/>
                        </a:effectRef>
                        <a:fontRef idx="minor">
                          <a:schemeClr val="dk1"/>
                        </a:fontRef>
                      </wps:style>
                      <wps:txbx>
                        <w:txbxContent>
                          <w:p w14:paraId="6873E48F" w14:textId="3F3BDE55" w:rsidR="00DA4494" w:rsidRPr="00CA45A7" w:rsidRDefault="00DA4494" w:rsidP="004C02D8">
                            <w:pPr>
                              <w:spacing w:before="0" w:after="0" w:line="240" w:lineRule="auto"/>
                              <w:rPr>
                                <w:color w:val="272D37" w:themeColor="text2" w:themeShade="80"/>
                                <w:sz w:val="18"/>
                              </w:rPr>
                            </w:pPr>
                            <w:r w:rsidRPr="00CA45A7">
                              <w:rPr>
                                <w:color w:val="272D37" w:themeColor="text2" w:themeShade="80"/>
                                <w:sz w:val="18"/>
                              </w:rPr>
                              <w:t xml:space="preserve">Active los servicios médicos del municipio. (UCSF, Clínica municipal, ISSS y FOSALUD del centro integrado de Justicia). Y dé referencia hospitalaria HNZ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69CC1" id="13 Cuadro de texto" o:spid="_x0000_s1044" type="#_x0000_t202" style="position:absolute;margin-left:479.1pt;margin-top:13.95pt;width:181.95pt;height:61.7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" fillcolor="white [3201]" strokecolor="gray [1629]" strokeweight="2pt">
                <v:textbox>
                  <w:txbxContent>
                    <w:p w14:paraId="6873E48F" w14:textId="3F3BDE55" w:rsidR="00DA4494" w:rsidRPr="00CA45A7" w:rsidRDefault="00DA4494" w:rsidP="004C02D8">
                      <w:pPr>
                        <w:spacing w:before="0" w:after="0" w:line="240" w:lineRule="auto"/>
                        <w:rPr>
                          <w:color w:val="272D37" w:themeColor="text2" w:themeShade="80"/>
                          <w:sz w:val="18"/>
                        </w:rPr>
                      </w:pPr>
                      <w:r w:rsidRPr="00CA45A7">
                        <w:rPr>
                          <w:color w:val="272D37" w:themeColor="text2" w:themeShade="80"/>
                          <w:sz w:val="18"/>
                        </w:rPr>
                        <w:t xml:space="preserve">Active los servicios médicos del municipio. (UCSF, Clínica municipal, ISSS y FOSALUD del centro integrado de Justicia). Y dé referencia hospitalaria HNZ </w:t>
                      </w:r>
                    </w:p>
                  </w:txbxContent>
                </v:textbox>
              </v:shape>
            </w:pict>
          </mc:Fallback>
        </mc:AlternateContent>
      </w:r>
      <w:r>
        <w:rPr>
          <w:noProof/>
          <w:lang w:val="es-SV" w:eastAsia="es-SV"/>
        </w:rPr>
        <mc:AlternateContent>
          <mc:Choice Requires="wps">
            <w:drawing>
              <wp:anchor distT="0" distB="0" distL="114300" distR="114300" simplePos="0" relativeHeight="251630080" behindDoc="0" locked="0" layoutInCell="1" allowOverlap="1" wp14:anchorId="060E90CB" wp14:editId="18E979A7">
                <wp:simplePos x="0" y="0"/>
                <wp:positionH relativeFrom="column">
                  <wp:posOffset>4539615</wp:posOffset>
                </wp:positionH>
                <wp:positionV relativeFrom="paragraph">
                  <wp:posOffset>-542290</wp:posOffset>
                </wp:positionV>
                <wp:extent cx="4345940" cy="762000"/>
                <wp:effectExtent l="0" t="0" r="0" b="0"/>
                <wp:wrapNone/>
                <wp:docPr id="6" name="6 Cuadro de texto"/>
                <wp:cNvGraphicFramePr/>
                <a:graphic xmlns:a="http://schemas.openxmlformats.org/drawingml/2006/main">
                  <a:graphicData uri="http://schemas.microsoft.com/office/word/2010/wordprocessingShape">
                    <wps:wsp>
                      <wps:cNvSpPr txBox="1"/>
                      <wps:spPr>
                        <a:xfrm>
                          <a:off x="0" y="0"/>
                          <a:ext cx="4345940" cy="76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CD8D47" w14:textId="77777777" w:rsidR="00DA4494" w:rsidRPr="005C07C4" w:rsidRDefault="00DA4494" w:rsidP="00E2091C">
                            <w:pPr>
                              <w:pStyle w:val="Ttulo"/>
                              <w:outlineLvl w:val="1"/>
                              <w:rPr>
                                <w:b/>
                                <w:sz w:val="36"/>
                              </w:rPr>
                            </w:pPr>
                            <w:bookmarkStart w:id="176" w:name="_Toc2722136"/>
                            <w:r w:rsidRPr="005C07C4">
                              <w:rPr>
                                <w:b/>
                                <w:sz w:val="36"/>
                              </w:rPr>
                              <w:t>Modelo de Flujograma de Acción</w:t>
                            </w:r>
                            <w:bookmarkEnd w:id="176"/>
                            <w:r w:rsidRPr="005C07C4">
                              <w:rPr>
                                <w:b/>
                                <w:sz w:val="36"/>
                              </w:rPr>
                              <w:t xml:space="preserve"> </w:t>
                            </w:r>
                          </w:p>
                          <w:p w14:paraId="44B1A5D9" w14:textId="77777777" w:rsidR="00DA4494" w:rsidRDefault="00DA44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E90CB" id="6 Cuadro de texto" o:spid="_x0000_s1045" type="#_x0000_t202" style="position:absolute;margin-left:357.45pt;margin-top:-42.7pt;width:342.2pt;height:60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" filled="f" stroked="f" strokeweight=".5pt">
                <v:textbox>
                  <w:txbxContent>
                    <w:p w14:paraId="0CCD8D47" w14:textId="77777777" w:rsidR="00DA4494" w:rsidRPr="005C07C4" w:rsidRDefault="00DA4494" w:rsidP="00E2091C">
                      <w:pPr>
                        <w:pStyle w:val="Puesto"/>
                        <w:outlineLvl w:val="1"/>
                        <w:rPr>
                          <w:b/>
                          <w:sz w:val="36"/>
                        </w:rPr>
                      </w:pPr>
                      <w:bookmarkStart w:id="177" w:name="_Toc2722136"/>
                      <w:r w:rsidRPr="005C07C4">
                        <w:rPr>
                          <w:b/>
                          <w:sz w:val="36"/>
                        </w:rPr>
                        <w:t>Modelo de Flujograma de Acción</w:t>
                      </w:r>
                      <w:bookmarkEnd w:id="177"/>
                      <w:r w:rsidRPr="005C07C4">
                        <w:rPr>
                          <w:b/>
                          <w:sz w:val="36"/>
                        </w:rPr>
                        <w:t xml:space="preserve"> </w:t>
                      </w:r>
                    </w:p>
                    <w:p w14:paraId="44B1A5D9" w14:textId="77777777" w:rsidR="00DA4494" w:rsidRDefault="00DA4494"/>
                  </w:txbxContent>
                </v:textbox>
              </v:shape>
            </w:pict>
          </mc:Fallback>
        </mc:AlternateContent>
      </w:r>
      <w:r>
        <w:rPr>
          <w:noProof/>
          <w:lang w:val="es-SV" w:eastAsia="es-SV"/>
        </w:rPr>
        <mc:AlternateContent>
          <mc:Choice Requires="wps">
            <w:drawing>
              <wp:anchor distT="0" distB="0" distL="114300" distR="114300" simplePos="0" relativeHeight="251586048" behindDoc="0" locked="0" layoutInCell="1" allowOverlap="1" wp14:anchorId="21A67490" wp14:editId="330668E7">
                <wp:simplePos x="0" y="0"/>
                <wp:positionH relativeFrom="column">
                  <wp:posOffset>4212590</wp:posOffset>
                </wp:positionH>
                <wp:positionV relativeFrom="paragraph">
                  <wp:posOffset>85090</wp:posOffset>
                </wp:positionV>
                <wp:extent cx="831215" cy="320040"/>
                <wp:effectExtent l="0" t="0" r="26035" b="22860"/>
                <wp:wrapNone/>
                <wp:docPr id="8" name="8 Cuadro de texto"/>
                <wp:cNvGraphicFramePr/>
                <a:graphic xmlns:a="http://schemas.openxmlformats.org/drawingml/2006/main">
                  <a:graphicData uri="http://schemas.microsoft.com/office/word/2010/wordprocessingShape">
                    <wps:wsp>
                      <wps:cNvSpPr txBox="1"/>
                      <wps:spPr>
                        <a:xfrm>
                          <a:off x="0" y="0"/>
                          <a:ext cx="831215" cy="320040"/>
                        </a:xfrm>
                        <a:prstGeom prst="rect">
                          <a:avLst/>
                        </a:prstGeom>
                        <a:ln>
                          <a:solidFill>
                            <a:schemeClr val="bg2">
                              <a:lumMod val="50000"/>
                            </a:schemeClr>
                          </a:solidFill>
                        </a:ln>
                      </wps:spPr>
                      <wps:style>
                        <a:lnRef idx="2">
                          <a:schemeClr val="accent5"/>
                        </a:lnRef>
                        <a:fillRef idx="1">
                          <a:schemeClr val="lt1"/>
                        </a:fillRef>
                        <a:effectRef idx="0">
                          <a:schemeClr val="accent5"/>
                        </a:effectRef>
                        <a:fontRef idx="minor">
                          <a:schemeClr val="dk1"/>
                        </a:fontRef>
                      </wps:style>
                      <wps:txbx>
                        <w:txbxContent>
                          <w:p w14:paraId="35BE2B1B" w14:textId="77777777" w:rsidR="00DA4494" w:rsidRDefault="00DA4494" w:rsidP="004C02D8">
                            <w:pPr>
                              <w:spacing w:before="0" w:after="0" w:line="360" w:lineRule="auto"/>
                              <w:rPr>
                                <w:color w:val="272D37" w:themeColor="text2" w:themeShade="80"/>
                              </w:rPr>
                            </w:pPr>
                            <w:r w:rsidRPr="003520B8">
                              <w:rPr>
                                <w:color w:val="272D37" w:themeColor="text2" w:themeShade="80"/>
                              </w:rPr>
                              <w:t>Asistencia</w:t>
                            </w:r>
                          </w:p>
                          <w:p w14:paraId="33E60C0D" w14:textId="5B8872BD" w:rsidR="00DA4494" w:rsidRPr="003520B8" w:rsidRDefault="00DA4494" w:rsidP="004C02D8">
                            <w:pPr>
                              <w:spacing w:before="0" w:after="0" w:line="360" w:lineRule="auto"/>
                              <w:rPr>
                                <w:color w:val="272D37" w:themeColor="text2" w:themeShade="80"/>
                              </w:rPr>
                            </w:pPr>
                            <w:r>
                              <w:rPr>
                                <w:color w:val="272D37" w:themeColor="text2" w:themeShade="8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67490" id="8 Cuadro de texto" o:spid="_x0000_s1046" type="#_x0000_t202" style="position:absolute;margin-left:331.7pt;margin-top:6.7pt;width:65.45pt;height:25.2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" fillcolor="white [3201]" strokecolor="#007ce9 [1614]" strokeweight="2pt">
                <v:textbox>
                  <w:txbxContent>
                    <w:p w14:paraId="35BE2B1B" w14:textId="77777777" w:rsidR="00DA4494" w:rsidRDefault="00DA4494" w:rsidP="004C02D8">
                      <w:pPr>
                        <w:spacing w:before="0" w:after="0" w:line="360" w:lineRule="auto"/>
                        <w:rPr>
                          <w:color w:val="272D37" w:themeColor="text2" w:themeShade="80"/>
                        </w:rPr>
                      </w:pPr>
                      <w:r w:rsidRPr="003520B8">
                        <w:rPr>
                          <w:color w:val="272D37" w:themeColor="text2" w:themeShade="80"/>
                        </w:rPr>
                        <w:t>Asistencia</w:t>
                      </w:r>
                    </w:p>
                    <w:p w14:paraId="33E60C0D" w14:textId="5B8872BD" w:rsidR="00DA4494" w:rsidRPr="003520B8" w:rsidRDefault="00DA4494" w:rsidP="004C02D8">
                      <w:pPr>
                        <w:spacing w:before="0" w:after="0" w:line="360" w:lineRule="auto"/>
                        <w:rPr>
                          <w:color w:val="272D37" w:themeColor="text2" w:themeShade="80"/>
                        </w:rPr>
                      </w:pPr>
                      <w:r>
                        <w:rPr>
                          <w:color w:val="272D37" w:themeColor="text2" w:themeShade="80"/>
                        </w:rPr>
                        <w:t>:</w:t>
                      </w:r>
                    </w:p>
                  </w:txbxContent>
                </v:textbox>
              </v:shape>
            </w:pict>
          </mc:Fallback>
        </mc:AlternateContent>
      </w:r>
    </w:p>
    <w:p w14:paraId="3CF33DDF" w14:textId="74393AF3" w:rsidR="004C02D8" w:rsidRDefault="00CA45A7" w:rsidP="00CA45A7">
      <w:pPr>
        <w:spacing w:before="0"/>
      </w:pPr>
      <w:r>
        <w:rPr>
          <w:noProof/>
          <w:lang w:val="es-SV" w:eastAsia="es-SV"/>
        </w:rPr>
        <mc:AlternateContent>
          <mc:Choice Requires="wps">
            <w:drawing>
              <wp:anchor distT="0" distB="0" distL="114300" distR="114300" simplePos="0" relativeHeight="251738624" behindDoc="1" locked="0" layoutInCell="1" allowOverlap="1" wp14:anchorId="564815CB" wp14:editId="5862B568">
                <wp:simplePos x="0" y="0"/>
                <wp:positionH relativeFrom="column">
                  <wp:posOffset>3909695</wp:posOffset>
                </wp:positionH>
                <wp:positionV relativeFrom="paragraph">
                  <wp:posOffset>92075</wp:posOffset>
                </wp:positionV>
                <wp:extent cx="1673860" cy="647700"/>
                <wp:effectExtent l="0" t="0" r="0" b="0"/>
                <wp:wrapTight wrapText="bothSides">
                  <wp:wrapPolygon edited="0">
                    <wp:start x="737" y="635"/>
                    <wp:lineTo x="737" y="20329"/>
                    <wp:lineTo x="20649" y="20329"/>
                    <wp:lineTo x="20649" y="635"/>
                    <wp:lineTo x="737" y="635"/>
                  </wp:wrapPolygon>
                </wp:wrapTight>
                <wp:docPr id="130" name="130 Cuadro de texto"/>
                <wp:cNvGraphicFramePr/>
                <a:graphic xmlns:a="http://schemas.openxmlformats.org/drawingml/2006/main">
                  <a:graphicData uri="http://schemas.microsoft.com/office/word/2010/wordprocessingShape">
                    <wps:wsp>
                      <wps:cNvSpPr txBox="1"/>
                      <wps:spPr>
                        <a:xfrm>
                          <a:off x="0" y="0"/>
                          <a:ext cx="1673860" cy="647700"/>
                        </a:xfrm>
                        <a:prstGeom prst="rect">
                          <a:avLst/>
                        </a:prstGeom>
                        <a:noFill/>
                        <a:ln w="28575">
                          <a:noFill/>
                        </a:ln>
                        <a:effectLst/>
                      </wps:spPr>
                      <wps:style>
                        <a:lnRef idx="0">
                          <a:schemeClr val="accent1"/>
                        </a:lnRef>
                        <a:fillRef idx="0">
                          <a:schemeClr val="accent1"/>
                        </a:fillRef>
                        <a:effectRef idx="0">
                          <a:schemeClr val="accent1"/>
                        </a:effectRef>
                        <a:fontRef idx="minor">
                          <a:schemeClr val="dk1"/>
                        </a:fontRef>
                      </wps:style>
                      <wps:txbx>
                        <w:txbxContent>
                          <w:p w14:paraId="77EFFAB2" w14:textId="1A81718A" w:rsidR="00DA4494" w:rsidRPr="0018777E" w:rsidRDefault="00DA4494" w:rsidP="0018777E">
                            <w:pPr>
                              <w:spacing w:before="0" w:after="0" w:line="240" w:lineRule="auto"/>
                              <w:jc w:val="center"/>
                              <w:rPr>
                                <w:b/>
                                <w:color w:val="007789" w:themeColor="accent1" w:themeShade="BF"/>
                                <w:sz w:val="18"/>
                              </w:rPr>
                            </w:pPr>
                            <w:r w:rsidRPr="0018777E">
                              <w:rPr>
                                <w:b/>
                                <w:color w:val="007789" w:themeColor="accent1" w:themeShade="BF"/>
                                <w:sz w:val="18"/>
                              </w:rPr>
                              <w:t>Evaluación de Riesgos: frecuencias de agresión, riesgo feminicida, homicida</w:t>
                            </w:r>
                            <w:r>
                              <w:rPr>
                                <w:b/>
                                <w:color w:val="007789" w:themeColor="accent1" w:themeShade="BF"/>
                                <w:sz w:val="18"/>
                              </w:rPr>
                              <w:t>, ideas suicidas etc.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815CB" id="130 Cuadro de texto" o:spid="_x0000_s1047" type="#_x0000_t202" style="position:absolute;margin-left:307.85pt;margin-top:7.25pt;width:131.8pt;height:51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" filled="f" stroked="f" strokeweight="2.25pt">
                <v:textbox>
                  <w:txbxContent>
                    <w:p w14:paraId="77EFFAB2" w14:textId="1A81718A" w:rsidR="00DA4494" w:rsidRPr="0018777E" w:rsidRDefault="00DA4494" w:rsidP="0018777E">
                      <w:pPr>
                        <w:spacing w:before="0" w:after="0" w:line="240" w:lineRule="auto"/>
                        <w:jc w:val="center"/>
                        <w:rPr>
                          <w:b/>
                          <w:color w:val="007789" w:themeColor="accent1" w:themeShade="BF"/>
                          <w:sz w:val="18"/>
                        </w:rPr>
                      </w:pPr>
                      <w:r w:rsidRPr="0018777E">
                        <w:rPr>
                          <w:b/>
                          <w:color w:val="007789" w:themeColor="accent1" w:themeShade="BF"/>
                          <w:sz w:val="18"/>
                        </w:rPr>
                        <w:t>Evaluación de Riesgos: frecuencias de agresión, riesgo feminicida, homicida</w:t>
                      </w:r>
                      <w:r>
                        <w:rPr>
                          <w:b/>
                          <w:color w:val="007789" w:themeColor="accent1" w:themeShade="BF"/>
                          <w:sz w:val="18"/>
                        </w:rPr>
                        <w:t>, ideas suicidas etc.</w:t>
                      </w:r>
                    </w:p>
                  </w:txbxContent>
                </v:textbox>
                <w10:wrap type="tight"/>
              </v:shape>
            </w:pict>
          </mc:Fallback>
        </mc:AlternateContent>
      </w:r>
      <w:r>
        <w:rPr>
          <w:noProof/>
          <w:lang w:val="es-SV" w:eastAsia="es-SV"/>
        </w:rPr>
        <mc:AlternateContent>
          <mc:Choice Requires="wps">
            <w:drawing>
              <wp:anchor distT="0" distB="0" distL="114300" distR="114300" simplePos="0" relativeHeight="251589120" behindDoc="0" locked="0" layoutInCell="1" allowOverlap="1" wp14:anchorId="47BE7BCA" wp14:editId="708D61F8">
                <wp:simplePos x="0" y="0"/>
                <wp:positionH relativeFrom="column">
                  <wp:posOffset>4841240</wp:posOffset>
                </wp:positionH>
                <wp:positionV relativeFrom="paragraph">
                  <wp:posOffset>170815</wp:posOffset>
                </wp:positionV>
                <wp:extent cx="1088390" cy="1071245"/>
                <wp:effectExtent l="38100" t="76200" r="0" b="90805"/>
                <wp:wrapNone/>
                <wp:docPr id="14" name="14 Conector angular"/>
                <wp:cNvGraphicFramePr/>
                <a:graphic xmlns:a="http://schemas.openxmlformats.org/drawingml/2006/main">
                  <a:graphicData uri="http://schemas.microsoft.com/office/word/2010/wordprocessingShape">
                    <wps:wsp>
                      <wps:cNvCnPr/>
                      <wps:spPr>
                        <a:xfrm flipV="1">
                          <a:off x="0" y="0"/>
                          <a:ext cx="1088390" cy="1071245"/>
                        </a:xfrm>
                        <a:prstGeom prst="bentConnector3">
                          <a:avLst>
                            <a:gd name="adj1" fmla="val 63093"/>
                          </a:avLst>
                        </a:prstGeom>
                        <a:ln>
                          <a:prstDash val="sysDot"/>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1379D54" id="_x0000_t34" coordsize="21600,21600" o:spt="34" o:oned="t" adj="10800" path="m,l@0,0@0,21600,21600,21600e" filled="f">
                <v:stroke joinstyle="miter"/>
                <v:formulas>
                  <v:f eqn="val #0"/>
                </v:formulas>
                <v:path arrowok="t" fillok="f" o:connecttype="none"/>
                <v:handles>
                  <v:h position="#0,center"/>
                </v:handles>
                <o:lock v:ext="edit" shapetype="t"/>
              </v:shapetype>
              <v:shape id="14 Conector angular" o:spid="_x0000_s1026" type="#_x0000_t34" style="position:absolute;margin-left:381.2pt;margin-top:13.45pt;width:85.7pt;height:84.35pt;flip:y;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" adj="13628" strokecolor="black [3200]" strokeweight="2pt">
                <v:stroke dashstyle="1 1" endarrow="open"/>
                <v:shadow on="t" color="black" opacity="24903f" origin=",.5" offset="0,.55556mm"/>
              </v:shape>
            </w:pict>
          </mc:Fallback>
        </mc:AlternateContent>
      </w:r>
      <w:r w:rsidR="004C02D8">
        <w:rPr>
          <w:noProof/>
          <w:lang w:val="es-SV" w:eastAsia="es-SV"/>
        </w:rPr>
        <mc:AlternateContent>
          <mc:Choice Requires="wpg">
            <w:drawing>
              <wp:anchor distT="0" distB="0" distL="114300" distR="114300" simplePos="0" relativeHeight="251616768" behindDoc="0" locked="0" layoutInCell="1" allowOverlap="1" wp14:anchorId="1F2ACCA8" wp14:editId="72A33252">
                <wp:simplePos x="0" y="0"/>
                <wp:positionH relativeFrom="column">
                  <wp:posOffset>727710</wp:posOffset>
                </wp:positionH>
                <wp:positionV relativeFrom="paragraph">
                  <wp:posOffset>259715</wp:posOffset>
                </wp:positionV>
                <wp:extent cx="506095" cy="388620"/>
                <wp:effectExtent l="0" t="0" r="8255" b="0"/>
                <wp:wrapNone/>
                <wp:docPr id="67" name="Group 10"/>
                <wp:cNvGraphicFramePr/>
                <a:graphic xmlns:a="http://schemas.openxmlformats.org/drawingml/2006/main">
                  <a:graphicData uri="http://schemas.microsoft.com/office/word/2010/wordprocessingGroup">
                    <wpg:wgp>
                      <wpg:cNvGrpSpPr/>
                      <wpg:grpSpPr>
                        <a:xfrm>
                          <a:off x="0" y="0"/>
                          <a:ext cx="506095" cy="388620"/>
                          <a:chOff x="4300657" y="0"/>
                          <a:chExt cx="4813034" cy="4238625"/>
                        </a:xfrm>
                        <a:solidFill>
                          <a:srgbClr val="0070C0"/>
                        </a:solidFill>
                        <a:effectLst/>
                      </wpg:grpSpPr>
                      <wps:wsp>
                        <wps:cNvPr id="68" name="Freeform 6"/>
                        <wps:cNvSpPr>
                          <a:spLocks/>
                        </wps:cNvSpPr>
                        <wps:spPr bwMode="auto">
                          <a:xfrm>
                            <a:off x="6535591" y="0"/>
                            <a:ext cx="2578100" cy="4238625"/>
                          </a:xfrm>
                          <a:custGeom>
                            <a:avLst/>
                            <a:gdLst>
                              <a:gd name="T0" fmla="*/ 10 w 1624"/>
                              <a:gd name="T1" fmla="*/ 0 h 2670"/>
                              <a:gd name="T2" fmla="*/ 302 w 1624"/>
                              <a:gd name="T3" fmla="*/ 9 h 2670"/>
                              <a:gd name="T4" fmla="*/ 1624 w 1624"/>
                              <a:gd name="T5" fmla="*/ 1331 h 2670"/>
                              <a:gd name="T6" fmla="*/ 299 w 1624"/>
                              <a:gd name="T7" fmla="*/ 2657 h 2670"/>
                              <a:gd name="T8" fmla="*/ 0 w 1624"/>
                              <a:gd name="T9" fmla="*/ 2670 h 2670"/>
                              <a:gd name="T10" fmla="*/ 15 w 1624"/>
                              <a:gd name="T11" fmla="*/ 2374 h 2670"/>
                              <a:gd name="T12" fmla="*/ 1059 w 1624"/>
                              <a:gd name="T13" fmla="*/ 1331 h 2670"/>
                              <a:gd name="T14" fmla="*/ 20 w 1624"/>
                              <a:gd name="T15" fmla="*/ 291 h 2670"/>
                              <a:gd name="T16" fmla="*/ 10 w 1624"/>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4" h="2670">
                                <a:moveTo>
                                  <a:pt x="10" y="0"/>
                                </a:moveTo>
                                <a:lnTo>
                                  <a:pt x="302" y="9"/>
                                </a:lnTo>
                                <a:lnTo>
                                  <a:pt x="1624" y="1331"/>
                                </a:lnTo>
                                <a:lnTo>
                                  <a:pt x="299" y="2657"/>
                                </a:lnTo>
                                <a:lnTo>
                                  <a:pt x="0" y="2670"/>
                                </a:lnTo>
                                <a:lnTo>
                                  <a:pt x="15" y="2374"/>
                                </a:lnTo>
                                <a:lnTo>
                                  <a:pt x="1059" y="1331"/>
                                </a:lnTo>
                                <a:lnTo>
                                  <a:pt x="20" y="291"/>
                                </a:lnTo>
                                <a:lnTo>
                                  <a:pt x="10" y="0"/>
                                </a:lnTo>
                                <a:close/>
                              </a:path>
                            </a:pathLst>
                          </a:custGeom>
                          <a:grpFill/>
                          <a:ln w="0">
                            <a:noFill/>
                            <a:prstDash val="solid"/>
                            <a:round/>
                            <a:headEnd/>
                            <a:tailEnd/>
                          </a:ln>
                        </wps:spPr>
                        <wps:txbx>
                          <w:txbxContent>
                            <w:p w14:paraId="3E6C042C"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s:wsp>
                        <wps:cNvPr id="69" name="Freeform 7"/>
                        <wps:cNvSpPr>
                          <a:spLocks/>
                        </wps:cNvSpPr>
                        <wps:spPr bwMode="auto">
                          <a:xfrm>
                            <a:off x="5418919" y="0"/>
                            <a:ext cx="2578099" cy="4238625"/>
                          </a:xfrm>
                          <a:custGeom>
                            <a:avLst/>
                            <a:gdLst>
                              <a:gd name="T0" fmla="*/ 10 w 1624"/>
                              <a:gd name="T1" fmla="*/ 0 h 2670"/>
                              <a:gd name="T2" fmla="*/ 302 w 1624"/>
                              <a:gd name="T3" fmla="*/ 9 h 2670"/>
                              <a:gd name="T4" fmla="*/ 1624 w 1624"/>
                              <a:gd name="T5" fmla="*/ 1331 h 2670"/>
                              <a:gd name="T6" fmla="*/ 298 w 1624"/>
                              <a:gd name="T7" fmla="*/ 2657 h 2670"/>
                              <a:gd name="T8" fmla="*/ 0 w 1624"/>
                              <a:gd name="T9" fmla="*/ 2670 h 2670"/>
                              <a:gd name="T10" fmla="*/ 15 w 1624"/>
                              <a:gd name="T11" fmla="*/ 2374 h 2670"/>
                              <a:gd name="T12" fmla="*/ 1058 w 1624"/>
                              <a:gd name="T13" fmla="*/ 1331 h 2670"/>
                              <a:gd name="T14" fmla="*/ 19 w 1624"/>
                              <a:gd name="T15" fmla="*/ 291 h 2670"/>
                              <a:gd name="T16" fmla="*/ 10 w 1624"/>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4" h="2670">
                                <a:moveTo>
                                  <a:pt x="10" y="0"/>
                                </a:moveTo>
                                <a:lnTo>
                                  <a:pt x="302" y="9"/>
                                </a:lnTo>
                                <a:lnTo>
                                  <a:pt x="1624" y="1331"/>
                                </a:lnTo>
                                <a:lnTo>
                                  <a:pt x="298" y="2657"/>
                                </a:lnTo>
                                <a:lnTo>
                                  <a:pt x="0" y="2670"/>
                                </a:lnTo>
                                <a:lnTo>
                                  <a:pt x="15" y="2374"/>
                                </a:lnTo>
                                <a:lnTo>
                                  <a:pt x="1058" y="1331"/>
                                </a:lnTo>
                                <a:lnTo>
                                  <a:pt x="19" y="291"/>
                                </a:lnTo>
                                <a:lnTo>
                                  <a:pt x="10" y="0"/>
                                </a:lnTo>
                                <a:close/>
                              </a:path>
                            </a:pathLst>
                          </a:custGeom>
                          <a:grpFill/>
                          <a:ln w="0">
                            <a:noFill/>
                            <a:prstDash val="solid"/>
                            <a:round/>
                            <a:headEnd/>
                            <a:tailEnd/>
                          </a:ln>
                        </wps:spPr>
                        <wps:txbx>
                          <w:txbxContent>
                            <w:p w14:paraId="10DFABAC"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s:wsp>
                        <wps:cNvPr id="70" name="Freeform 8"/>
                        <wps:cNvSpPr>
                          <a:spLocks/>
                        </wps:cNvSpPr>
                        <wps:spPr bwMode="auto">
                          <a:xfrm>
                            <a:off x="4300657" y="0"/>
                            <a:ext cx="2579688" cy="4238625"/>
                          </a:xfrm>
                          <a:custGeom>
                            <a:avLst/>
                            <a:gdLst>
                              <a:gd name="T0" fmla="*/ 10 w 1625"/>
                              <a:gd name="T1" fmla="*/ 0 h 2670"/>
                              <a:gd name="T2" fmla="*/ 302 w 1625"/>
                              <a:gd name="T3" fmla="*/ 9 h 2670"/>
                              <a:gd name="T4" fmla="*/ 1625 w 1625"/>
                              <a:gd name="T5" fmla="*/ 1331 h 2670"/>
                              <a:gd name="T6" fmla="*/ 299 w 1625"/>
                              <a:gd name="T7" fmla="*/ 2657 h 2670"/>
                              <a:gd name="T8" fmla="*/ 0 w 1625"/>
                              <a:gd name="T9" fmla="*/ 2670 h 2670"/>
                              <a:gd name="T10" fmla="*/ 16 w 1625"/>
                              <a:gd name="T11" fmla="*/ 2374 h 2670"/>
                              <a:gd name="T12" fmla="*/ 1059 w 1625"/>
                              <a:gd name="T13" fmla="*/ 1331 h 2670"/>
                              <a:gd name="T14" fmla="*/ 19 w 1625"/>
                              <a:gd name="T15" fmla="*/ 291 h 2670"/>
                              <a:gd name="T16" fmla="*/ 10 w 1625"/>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5" h="2670">
                                <a:moveTo>
                                  <a:pt x="10" y="0"/>
                                </a:moveTo>
                                <a:lnTo>
                                  <a:pt x="302" y="9"/>
                                </a:lnTo>
                                <a:lnTo>
                                  <a:pt x="1625" y="1331"/>
                                </a:lnTo>
                                <a:lnTo>
                                  <a:pt x="299" y="2657"/>
                                </a:lnTo>
                                <a:lnTo>
                                  <a:pt x="0" y="2670"/>
                                </a:lnTo>
                                <a:lnTo>
                                  <a:pt x="16" y="2374"/>
                                </a:lnTo>
                                <a:lnTo>
                                  <a:pt x="1059" y="1331"/>
                                </a:lnTo>
                                <a:lnTo>
                                  <a:pt x="19" y="291"/>
                                </a:lnTo>
                                <a:lnTo>
                                  <a:pt x="10" y="0"/>
                                </a:lnTo>
                                <a:close/>
                              </a:path>
                            </a:pathLst>
                          </a:custGeom>
                          <a:grpFill/>
                          <a:ln w="0">
                            <a:noFill/>
                            <a:prstDash val="solid"/>
                            <a:round/>
                            <a:headEnd/>
                            <a:tailEnd/>
                          </a:ln>
                        </wps:spPr>
                        <wps:txbx>
                          <w:txbxContent>
                            <w:p w14:paraId="27568080"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F2ACCA8" id="Group 10" o:spid="_x0000_s1048" style="position:absolute;margin-left:57.3pt;margin-top:20.45pt;width:39.85pt;height:30.6pt;z-index:251616768;mso-width-relative:margin;mso-height-relative:margin" coordorigin="43006" coordsize="48130,42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">
                <v:shape id="Freeform 6" o:spid="_x0000_s1049" style="position:absolute;left:65355;width:25781;height:42386;visibility:visible;mso-wrap-style:square;v-text-anchor:top" coordsize="1624,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JzmsMA&#10;AADbAAAADwAAAGRycy9kb3ducmV2LnhtbERPTWuDQBC9F/oflgn01qzpQYJ1DSWk0ISmQZtLb6M7&#10;Vak7K+5Gzb/vHgI5Pt53uplNJ0YaXGtZwWoZgSCurG65VnD+fn9eg3AeWWNnmRRcycEme3xIMdF2&#10;4pzGwtcihLBLUEHjfZ9I6aqGDLql7YkD92sHgz7AoZZ6wCmEm06+RFEsDbYcGhrsadtQ9VdcjILD&#10;0Y3l/nT9Ov3Uq3xffO6qcntW6mkxv72C8DT7u/jm/tAK4jA2fAk/QG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JzmsMAAADbAAAADwAAAAAAAAAAAAAAAACYAgAAZHJzL2Rv&#10;d25yZXYueG1sUEsFBgAAAAAEAAQA9QAAAIgDAAAAAA==&#10;" adj="-11796480,,5400" path="m10,l302,9,1624,1331,299,2657,,2670,15,2374,1059,1331,20,291,10,xe" filled="f" stroked="f" strokeweight="0">
                  <v:stroke joinstyle="round"/>
                  <v:formulas/>
                  <v:path arrowok="t" o:connecttype="custom" o:connectlocs="15875,0;479425,14288;2578100,2112963;474663,4217988;0,4238625;23813,3768725;1681163,2112963;31750,461963;15875,0" o:connectangles="0,0,0,0,0,0,0,0,0" textboxrect="0,0,1624,2670"/>
                  <v:textbox>
                    <w:txbxContent>
                      <w:p w14:paraId="3E6C042C" w14:textId="77777777" w:rsidR="00DA4494" w:rsidRDefault="00DA4494" w:rsidP="004C02D8">
                        <w:pPr>
                          <w:rPr>
                            <w:rFonts w:eastAsia="Times New Roman"/>
                          </w:rPr>
                        </w:pPr>
                      </w:p>
                    </w:txbxContent>
                  </v:textbox>
                </v:shape>
                <v:shape id="Freeform 7" o:spid="_x0000_s1050" style="position:absolute;left:54189;width:25781;height:42386;visibility:visible;mso-wrap-style:square;v-text-anchor:top" coordsize="1624,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7WAcUA&#10;AADbAAAADwAAAGRycy9kb3ducmV2LnhtbESPT4vCMBTE78J+h/AWvGmqB9GuURbZBRX/YNeLt2fz&#10;bMs2L6WJtX57Iwgeh5n5DTOdt6YUDdWusKxg0I9AEKdWF5wpOP799sYgnEfWWFomBXdyMJ99dKYY&#10;a3vjAzWJz0SAsItRQe59FUvp0pwMur6tiIN3sbVBH2SdSV3jLcBNKYdRNJIGCw4LOVa0yCn9T65G&#10;wXrrmvNqf9/tT9ngsEo2P+l5cVSq+9l+f4Hw1Pp3+NVeagWjCTy/hB8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btYBxQAAANsAAAAPAAAAAAAAAAAAAAAAAJgCAABkcnMv&#10;ZG93bnJldi54bWxQSwUGAAAAAAQABAD1AAAAigMAAAAA&#10;" adj="-11796480,,5400" path="m10,l302,9,1624,1331,298,2657,,2670,15,2374,1058,1331,19,291,10,xe" filled="f" stroked="f" strokeweight="0">
                  <v:stroke joinstyle="round"/>
                  <v:formulas/>
                  <v:path arrowok="t" o:connecttype="custom" o:connectlocs="15875,0;479425,14288;2578099,2112963;473075,4217988;0,4238625;23812,3768725;1679574,2112963;30162,461963;15875,0" o:connectangles="0,0,0,0,0,0,0,0,0" textboxrect="0,0,1624,2670"/>
                  <v:textbox>
                    <w:txbxContent>
                      <w:p w14:paraId="10DFABAC" w14:textId="77777777" w:rsidR="00DA4494" w:rsidRDefault="00DA4494" w:rsidP="004C02D8">
                        <w:pPr>
                          <w:rPr>
                            <w:rFonts w:eastAsia="Times New Roman"/>
                          </w:rPr>
                        </w:pPr>
                      </w:p>
                    </w:txbxContent>
                  </v:textbox>
                </v:shape>
                <v:shape id="Freeform 8" o:spid="_x0000_s1051" style="position:absolute;left:43006;width:25797;height:42386;visibility:visible;mso-wrap-style:square;v-text-anchor:top" coordsize="1625,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s+xcEA&#10;AADbAAAADwAAAGRycy9kb3ducmV2LnhtbERPy4rCMBTdD/gP4QqzG1MFZ0o1isoIKuPC18Ldpbm2&#10;xeamJFHr308WgsvDeY+nranFnZyvLCvo9xIQxLnVFRcKjoflVwrCB2SNtWVS8CQP00nnY4yZtg/e&#10;0X0fChFD2GeooAyhyaT0eUkGfc82xJG7WGcwROgKqR0+Yrip5SBJvqXBimNDiQ0tSsqv+5tRsA1/&#10;uNN685vejs/TMB2ul25+Vuqz285GIAK14S1+uVdawU9cH7/EHyA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JLPsXBAAAA2wAAAA8AAAAAAAAAAAAAAAAAmAIAAGRycy9kb3du&#10;cmV2LnhtbFBLBQYAAAAABAAEAPUAAACGAwAAAAA=&#10;" adj="-11796480,,5400" path="m10,l302,9,1625,1331,299,2657,,2670,16,2374,1059,1331,19,291,10,xe" filled="f" stroked="f" strokeweight="0">
                  <v:stroke joinstyle="round"/>
                  <v:formulas/>
                  <v:path arrowok="t" o:connecttype="custom" o:connectlocs="15875,0;479425,14288;2579688,2112963;474663,4217988;0,4238625;25400,3768725;1681163,2112963;30163,461963;15875,0" o:connectangles="0,0,0,0,0,0,0,0,0" textboxrect="0,0,1625,2670"/>
                  <v:textbox>
                    <w:txbxContent>
                      <w:p w14:paraId="27568080" w14:textId="77777777" w:rsidR="00DA4494" w:rsidRDefault="00DA4494" w:rsidP="004C02D8">
                        <w:pPr>
                          <w:rPr>
                            <w:rFonts w:eastAsia="Times New Roman"/>
                          </w:rPr>
                        </w:pPr>
                      </w:p>
                    </w:txbxContent>
                  </v:textbox>
                </v:shape>
              </v:group>
            </w:pict>
          </mc:Fallback>
        </mc:AlternateContent>
      </w:r>
      <w:r w:rsidR="004C02D8">
        <w:rPr>
          <w:noProof/>
          <w:lang w:val="es-SV" w:eastAsia="es-SV"/>
        </w:rPr>
        <mc:AlternateContent>
          <mc:Choice Requires="wpg">
            <w:drawing>
              <wp:anchor distT="0" distB="0" distL="114300" distR="114300" simplePos="0" relativeHeight="251602432" behindDoc="0" locked="0" layoutInCell="1" allowOverlap="1" wp14:anchorId="5D7E0BB5" wp14:editId="4793F9CB">
                <wp:simplePos x="0" y="0"/>
                <wp:positionH relativeFrom="column">
                  <wp:posOffset>2477135</wp:posOffset>
                </wp:positionH>
                <wp:positionV relativeFrom="paragraph">
                  <wp:posOffset>1089660</wp:posOffset>
                </wp:positionV>
                <wp:extent cx="506095" cy="388620"/>
                <wp:effectExtent l="1588" t="0" r="0" b="0"/>
                <wp:wrapNone/>
                <wp:docPr id="28" name="Group 10"/>
                <wp:cNvGraphicFramePr/>
                <a:graphic xmlns:a="http://schemas.openxmlformats.org/drawingml/2006/main">
                  <a:graphicData uri="http://schemas.microsoft.com/office/word/2010/wordprocessingGroup">
                    <wpg:wgp>
                      <wpg:cNvGrpSpPr/>
                      <wpg:grpSpPr>
                        <a:xfrm rot="5400000">
                          <a:off x="0" y="0"/>
                          <a:ext cx="506095" cy="388620"/>
                          <a:chOff x="4300657" y="0"/>
                          <a:chExt cx="4813034" cy="4238625"/>
                        </a:xfrm>
                        <a:solidFill>
                          <a:srgbClr val="002060"/>
                        </a:solidFill>
                        <a:effectLst/>
                      </wpg:grpSpPr>
                      <wps:wsp>
                        <wps:cNvPr id="29" name="Freeform 6"/>
                        <wps:cNvSpPr>
                          <a:spLocks/>
                        </wps:cNvSpPr>
                        <wps:spPr bwMode="auto">
                          <a:xfrm>
                            <a:off x="6535591" y="0"/>
                            <a:ext cx="2578100" cy="4238625"/>
                          </a:xfrm>
                          <a:custGeom>
                            <a:avLst/>
                            <a:gdLst>
                              <a:gd name="T0" fmla="*/ 10 w 1624"/>
                              <a:gd name="T1" fmla="*/ 0 h 2670"/>
                              <a:gd name="T2" fmla="*/ 302 w 1624"/>
                              <a:gd name="T3" fmla="*/ 9 h 2670"/>
                              <a:gd name="T4" fmla="*/ 1624 w 1624"/>
                              <a:gd name="T5" fmla="*/ 1331 h 2670"/>
                              <a:gd name="T6" fmla="*/ 299 w 1624"/>
                              <a:gd name="T7" fmla="*/ 2657 h 2670"/>
                              <a:gd name="T8" fmla="*/ 0 w 1624"/>
                              <a:gd name="T9" fmla="*/ 2670 h 2670"/>
                              <a:gd name="T10" fmla="*/ 15 w 1624"/>
                              <a:gd name="T11" fmla="*/ 2374 h 2670"/>
                              <a:gd name="T12" fmla="*/ 1059 w 1624"/>
                              <a:gd name="T13" fmla="*/ 1331 h 2670"/>
                              <a:gd name="T14" fmla="*/ 20 w 1624"/>
                              <a:gd name="T15" fmla="*/ 291 h 2670"/>
                              <a:gd name="T16" fmla="*/ 10 w 1624"/>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4" h="2670">
                                <a:moveTo>
                                  <a:pt x="10" y="0"/>
                                </a:moveTo>
                                <a:lnTo>
                                  <a:pt x="302" y="9"/>
                                </a:lnTo>
                                <a:lnTo>
                                  <a:pt x="1624" y="1331"/>
                                </a:lnTo>
                                <a:lnTo>
                                  <a:pt x="299" y="2657"/>
                                </a:lnTo>
                                <a:lnTo>
                                  <a:pt x="0" y="2670"/>
                                </a:lnTo>
                                <a:lnTo>
                                  <a:pt x="15" y="2374"/>
                                </a:lnTo>
                                <a:lnTo>
                                  <a:pt x="1059" y="1331"/>
                                </a:lnTo>
                                <a:lnTo>
                                  <a:pt x="20" y="291"/>
                                </a:lnTo>
                                <a:lnTo>
                                  <a:pt x="10" y="0"/>
                                </a:lnTo>
                                <a:close/>
                              </a:path>
                            </a:pathLst>
                          </a:custGeom>
                          <a:grpFill/>
                          <a:ln w="0">
                            <a:noFill/>
                            <a:prstDash val="solid"/>
                            <a:round/>
                            <a:headEnd/>
                            <a:tailEnd/>
                          </a:ln>
                        </wps:spPr>
                        <wps:txbx>
                          <w:txbxContent>
                            <w:p w14:paraId="7634C4D4"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s:wsp>
                        <wps:cNvPr id="30" name="Freeform 7"/>
                        <wps:cNvSpPr>
                          <a:spLocks/>
                        </wps:cNvSpPr>
                        <wps:spPr bwMode="auto">
                          <a:xfrm>
                            <a:off x="5418919" y="0"/>
                            <a:ext cx="2578099" cy="4238625"/>
                          </a:xfrm>
                          <a:custGeom>
                            <a:avLst/>
                            <a:gdLst>
                              <a:gd name="T0" fmla="*/ 10 w 1624"/>
                              <a:gd name="T1" fmla="*/ 0 h 2670"/>
                              <a:gd name="T2" fmla="*/ 302 w 1624"/>
                              <a:gd name="T3" fmla="*/ 9 h 2670"/>
                              <a:gd name="T4" fmla="*/ 1624 w 1624"/>
                              <a:gd name="T5" fmla="*/ 1331 h 2670"/>
                              <a:gd name="T6" fmla="*/ 298 w 1624"/>
                              <a:gd name="T7" fmla="*/ 2657 h 2670"/>
                              <a:gd name="T8" fmla="*/ 0 w 1624"/>
                              <a:gd name="T9" fmla="*/ 2670 h 2670"/>
                              <a:gd name="T10" fmla="*/ 15 w 1624"/>
                              <a:gd name="T11" fmla="*/ 2374 h 2670"/>
                              <a:gd name="T12" fmla="*/ 1058 w 1624"/>
                              <a:gd name="T13" fmla="*/ 1331 h 2670"/>
                              <a:gd name="T14" fmla="*/ 19 w 1624"/>
                              <a:gd name="T15" fmla="*/ 291 h 2670"/>
                              <a:gd name="T16" fmla="*/ 10 w 1624"/>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4" h="2670">
                                <a:moveTo>
                                  <a:pt x="10" y="0"/>
                                </a:moveTo>
                                <a:lnTo>
                                  <a:pt x="302" y="9"/>
                                </a:lnTo>
                                <a:lnTo>
                                  <a:pt x="1624" y="1331"/>
                                </a:lnTo>
                                <a:lnTo>
                                  <a:pt x="298" y="2657"/>
                                </a:lnTo>
                                <a:lnTo>
                                  <a:pt x="0" y="2670"/>
                                </a:lnTo>
                                <a:lnTo>
                                  <a:pt x="15" y="2374"/>
                                </a:lnTo>
                                <a:lnTo>
                                  <a:pt x="1058" y="1331"/>
                                </a:lnTo>
                                <a:lnTo>
                                  <a:pt x="19" y="291"/>
                                </a:lnTo>
                                <a:lnTo>
                                  <a:pt x="10" y="0"/>
                                </a:lnTo>
                                <a:close/>
                              </a:path>
                            </a:pathLst>
                          </a:custGeom>
                          <a:grpFill/>
                          <a:ln w="0">
                            <a:noFill/>
                            <a:prstDash val="solid"/>
                            <a:round/>
                            <a:headEnd/>
                            <a:tailEnd/>
                          </a:ln>
                        </wps:spPr>
                        <wps:txbx>
                          <w:txbxContent>
                            <w:p w14:paraId="1B911AF2"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s:wsp>
                        <wps:cNvPr id="31" name="Freeform 8"/>
                        <wps:cNvSpPr>
                          <a:spLocks/>
                        </wps:cNvSpPr>
                        <wps:spPr bwMode="auto">
                          <a:xfrm>
                            <a:off x="4300657" y="0"/>
                            <a:ext cx="2579688" cy="4238625"/>
                          </a:xfrm>
                          <a:custGeom>
                            <a:avLst/>
                            <a:gdLst>
                              <a:gd name="T0" fmla="*/ 10 w 1625"/>
                              <a:gd name="T1" fmla="*/ 0 h 2670"/>
                              <a:gd name="T2" fmla="*/ 302 w 1625"/>
                              <a:gd name="T3" fmla="*/ 9 h 2670"/>
                              <a:gd name="T4" fmla="*/ 1625 w 1625"/>
                              <a:gd name="T5" fmla="*/ 1331 h 2670"/>
                              <a:gd name="T6" fmla="*/ 299 w 1625"/>
                              <a:gd name="T7" fmla="*/ 2657 h 2670"/>
                              <a:gd name="T8" fmla="*/ 0 w 1625"/>
                              <a:gd name="T9" fmla="*/ 2670 h 2670"/>
                              <a:gd name="T10" fmla="*/ 16 w 1625"/>
                              <a:gd name="T11" fmla="*/ 2374 h 2670"/>
                              <a:gd name="T12" fmla="*/ 1059 w 1625"/>
                              <a:gd name="T13" fmla="*/ 1331 h 2670"/>
                              <a:gd name="T14" fmla="*/ 19 w 1625"/>
                              <a:gd name="T15" fmla="*/ 291 h 2670"/>
                              <a:gd name="T16" fmla="*/ 10 w 1625"/>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5" h="2670">
                                <a:moveTo>
                                  <a:pt x="10" y="0"/>
                                </a:moveTo>
                                <a:lnTo>
                                  <a:pt x="302" y="9"/>
                                </a:lnTo>
                                <a:lnTo>
                                  <a:pt x="1625" y="1331"/>
                                </a:lnTo>
                                <a:lnTo>
                                  <a:pt x="299" y="2657"/>
                                </a:lnTo>
                                <a:lnTo>
                                  <a:pt x="0" y="2670"/>
                                </a:lnTo>
                                <a:lnTo>
                                  <a:pt x="16" y="2374"/>
                                </a:lnTo>
                                <a:lnTo>
                                  <a:pt x="1059" y="1331"/>
                                </a:lnTo>
                                <a:lnTo>
                                  <a:pt x="19" y="291"/>
                                </a:lnTo>
                                <a:lnTo>
                                  <a:pt x="10" y="0"/>
                                </a:lnTo>
                                <a:close/>
                              </a:path>
                            </a:pathLst>
                          </a:custGeom>
                          <a:grpFill/>
                          <a:ln w="0">
                            <a:noFill/>
                            <a:prstDash val="solid"/>
                            <a:round/>
                            <a:headEnd/>
                            <a:tailEnd/>
                          </a:ln>
                        </wps:spPr>
                        <wps:txbx>
                          <w:txbxContent>
                            <w:p w14:paraId="6B33588F"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D7E0BB5" id="_x0000_s1052" style="position:absolute;margin-left:195.05pt;margin-top:85.8pt;width:39.85pt;height:30.6pt;rotation:90;z-index:251602432;mso-width-relative:margin;mso-height-relative:margin" coordorigin="43006" coordsize="48130,42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">
                <v:shape id="Freeform 6" o:spid="_x0000_s1053" style="position:absolute;left:65355;width:25781;height:42386;visibility:visible;mso-wrap-style:square;v-text-anchor:top" coordsize="1624,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RvwcYA&#10;AADbAAAADwAAAGRycy9kb3ducmV2LnhtbESPQWvCQBSE70L/w/IKvelGD1LTrKGEFrRUxTQXb8/s&#10;MwnNvg3ZbYz/visUehxm5hsmSUfTioF611hWMJ9FIIhLqxuuFBRf79NnEM4ja2wtk4IbOUjXD5ME&#10;Y22vfKQh95UIEHYxKqi972IpXVmTQTezHXHwLrY36IPsK6l7vAa4aeUiipbSYMNhocaOsprK7/zH&#10;KPjYueG8Pdz2h1M1P27zz7fynBVKPT2Ory8gPI3+P/zX3mgFixXcv4Qf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RvwcYAAADbAAAADwAAAAAAAAAAAAAAAACYAgAAZHJz&#10;L2Rvd25yZXYueG1sUEsFBgAAAAAEAAQA9QAAAIsDAAAAAA==&#10;" adj="-11796480,,5400" path="m10,l302,9,1624,1331,299,2657,,2670,15,2374,1059,1331,20,291,10,xe" filled="f" stroked="f" strokeweight="0">
                  <v:stroke joinstyle="round"/>
                  <v:formulas/>
                  <v:path arrowok="t" o:connecttype="custom" o:connectlocs="15875,0;479425,14288;2578100,2112963;474663,4217988;0,4238625;23813,3768725;1681163,2112963;31750,461963;15875,0" o:connectangles="0,0,0,0,0,0,0,0,0" textboxrect="0,0,1624,2670"/>
                  <v:textbox>
                    <w:txbxContent>
                      <w:p w14:paraId="7634C4D4" w14:textId="77777777" w:rsidR="00DA4494" w:rsidRDefault="00DA4494" w:rsidP="004C02D8">
                        <w:pPr>
                          <w:rPr>
                            <w:rFonts w:eastAsia="Times New Roman"/>
                          </w:rPr>
                        </w:pPr>
                      </w:p>
                    </w:txbxContent>
                  </v:textbox>
                </v:shape>
                <v:shape id="Freeform 7" o:spid="_x0000_s1054" style="position:absolute;left:54189;width:25781;height:42386;visibility:visible;mso-wrap-style:square;v-text-anchor:top" coordsize="1624,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dQgcMA&#10;AADbAAAADwAAAGRycy9kb3ducmV2LnhtbERPy2rCQBTdF/yH4Ra6ayYqFEkdpYiCig+SuunumrlN&#10;QjN3Qmaax993FkKXh/NergdTi45aV1lWMI1iEMS51RUXCm6fu9cFCOeRNdaWScFIDtarydMSE217&#10;TqnLfCFCCLsEFZTeN4mULi/JoItsQxy4b9sa9AG2hdQt9iHc1HIWx2/SYMWhocSGNiXlP9mvUXA8&#10;u+5+uI6X61cxTQ/ZaZvfNzelXp6Hj3cQngb/L36491rBPKwPX8IP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dQgcMAAADbAAAADwAAAAAAAAAAAAAAAACYAgAAZHJzL2Rv&#10;d25yZXYueG1sUEsFBgAAAAAEAAQA9QAAAIgDAAAAAA==&#10;" adj="-11796480,,5400" path="m10,l302,9,1624,1331,298,2657,,2670,15,2374,1058,1331,19,291,10,xe" filled="f" stroked="f" strokeweight="0">
                  <v:stroke joinstyle="round"/>
                  <v:formulas/>
                  <v:path arrowok="t" o:connecttype="custom" o:connectlocs="15875,0;479425,14288;2578099,2112963;473075,4217988;0,4238625;23812,3768725;1679574,2112963;30162,461963;15875,0" o:connectangles="0,0,0,0,0,0,0,0,0" textboxrect="0,0,1624,2670"/>
                  <v:textbox>
                    <w:txbxContent>
                      <w:p w14:paraId="1B911AF2" w14:textId="77777777" w:rsidR="00DA4494" w:rsidRDefault="00DA4494" w:rsidP="004C02D8">
                        <w:pPr>
                          <w:rPr>
                            <w:rFonts w:eastAsia="Times New Roman"/>
                          </w:rPr>
                        </w:pPr>
                      </w:p>
                    </w:txbxContent>
                  </v:textbox>
                </v:shape>
                <v:shape id="Freeform 8" o:spid="_x0000_s1055" style="position:absolute;left:43006;width:25797;height:42386;visibility:visible;mso-wrap-style:square;v-text-anchor:top" coordsize="1625,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0insUA&#10;AADbAAAADwAAAGRycy9kb3ducmV2LnhtbESPQWvCQBSE74X+h+UVvNWNFSVEV2lLA1rsQasHb4/s&#10;MwnNvg27a4z/visIHoeZ+YaZL3vTiI6cry0rGA0TEMSF1TWXCva/+WsKwgdkjY1lUnAlD8vF89Mc&#10;M20vvKVuF0oRIewzVFCF0GZS+qIig35oW+LonawzGKJ0pdQOLxFuGvmWJFNpsOa4UGFLnxUVf7uz&#10;UfATNrjV+vsrPe+vh0k6Wefu46jU4KV/n4EI1IdH+N5eaQXjEdy+xB8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bSKexQAAANsAAAAPAAAAAAAAAAAAAAAAAJgCAABkcnMv&#10;ZG93bnJldi54bWxQSwUGAAAAAAQABAD1AAAAigMAAAAA&#10;" adj="-11796480,,5400" path="m10,l302,9,1625,1331,299,2657,,2670,16,2374,1059,1331,19,291,10,xe" filled="f" stroked="f" strokeweight="0">
                  <v:stroke joinstyle="round"/>
                  <v:formulas/>
                  <v:path arrowok="t" o:connecttype="custom" o:connectlocs="15875,0;479425,14288;2579688,2112963;474663,4217988;0,4238625;25400,3768725;1681163,2112963;30163,461963;15875,0" o:connectangles="0,0,0,0,0,0,0,0,0" textboxrect="0,0,1625,2670"/>
                  <v:textbox>
                    <w:txbxContent>
                      <w:p w14:paraId="6B33588F" w14:textId="77777777" w:rsidR="00DA4494" w:rsidRDefault="00DA4494" w:rsidP="004C02D8">
                        <w:pPr>
                          <w:rPr>
                            <w:rFonts w:eastAsia="Times New Roman"/>
                          </w:rPr>
                        </w:pPr>
                      </w:p>
                    </w:txbxContent>
                  </v:textbox>
                </v:shape>
              </v:group>
            </w:pict>
          </mc:Fallback>
        </mc:AlternateContent>
      </w:r>
      <w:r w:rsidR="004C02D8">
        <w:rPr>
          <w:noProof/>
          <w:lang w:val="es-SV" w:eastAsia="es-SV"/>
        </w:rPr>
        <mc:AlternateContent>
          <mc:Choice Requires="wps">
            <w:drawing>
              <wp:anchor distT="0" distB="0" distL="114300" distR="114300" simplePos="0" relativeHeight="251617792" behindDoc="0" locked="0" layoutInCell="1" allowOverlap="1" wp14:anchorId="12E2AED3" wp14:editId="1D599278">
                <wp:simplePos x="0" y="0"/>
                <wp:positionH relativeFrom="column">
                  <wp:posOffset>453390</wp:posOffset>
                </wp:positionH>
                <wp:positionV relativeFrom="paragraph">
                  <wp:posOffset>-432493</wp:posOffset>
                </wp:positionV>
                <wp:extent cx="1076325" cy="733425"/>
                <wp:effectExtent l="0" t="0" r="0" b="0"/>
                <wp:wrapNone/>
                <wp:docPr id="71" name="71 Cuadro de texto"/>
                <wp:cNvGraphicFramePr/>
                <a:graphic xmlns:a="http://schemas.openxmlformats.org/drawingml/2006/main">
                  <a:graphicData uri="http://schemas.microsoft.com/office/word/2010/wordprocessingShape">
                    <wps:wsp>
                      <wps:cNvSpPr txBox="1"/>
                      <wps:spPr>
                        <a:xfrm>
                          <a:off x="0" y="0"/>
                          <a:ext cx="1076325" cy="733425"/>
                        </a:xfrm>
                        <a:prstGeom prst="rect">
                          <a:avLst/>
                        </a:prstGeom>
                        <a:noFill/>
                        <a:ln>
                          <a:noFill/>
                        </a:ln>
                      </wps:spPr>
                      <wps:style>
                        <a:lnRef idx="2">
                          <a:schemeClr val="accent5"/>
                        </a:lnRef>
                        <a:fillRef idx="1">
                          <a:schemeClr val="lt1"/>
                        </a:fillRef>
                        <a:effectRef idx="0">
                          <a:schemeClr val="accent5"/>
                        </a:effectRef>
                        <a:fontRef idx="minor">
                          <a:schemeClr val="dk1"/>
                        </a:fontRef>
                      </wps:style>
                      <wps:txbx>
                        <w:txbxContent>
                          <w:p w14:paraId="4BEEF1FC" w14:textId="77777777" w:rsidR="00DA4494" w:rsidRDefault="00DA4494" w:rsidP="004C02D8">
                            <w:pPr>
                              <w:spacing w:before="0" w:after="0" w:line="240" w:lineRule="auto"/>
                              <w:jc w:val="center"/>
                              <w:rPr>
                                <w:color w:val="272D37" w:themeColor="text2" w:themeShade="80"/>
                              </w:rPr>
                            </w:pPr>
                            <w:r>
                              <w:rPr>
                                <w:color w:val="272D37" w:themeColor="text2" w:themeShade="80"/>
                              </w:rPr>
                              <w:t>Uso de hoja</w:t>
                            </w:r>
                          </w:p>
                          <w:p w14:paraId="28C62837" w14:textId="77777777" w:rsidR="00DA4494" w:rsidRPr="003520B8" w:rsidRDefault="00DA4494" w:rsidP="004C02D8">
                            <w:pPr>
                              <w:spacing w:before="0" w:after="0" w:line="240" w:lineRule="auto"/>
                              <w:jc w:val="center"/>
                              <w:rPr>
                                <w:color w:val="272D37" w:themeColor="text2" w:themeShade="80"/>
                              </w:rPr>
                            </w:pPr>
                            <w:r>
                              <w:rPr>
                                <w:color w:val="272D37" w:themeColor="text2" w:themeShade="80"/>
                              </w:rPr>
                              <w:t>de derivación hacia mesa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2AED3" id="71 Cuadro de texto" o:spid="_x0000_s1056" type="#_x0000_t202" style="position:absolute;margin-left:35.7pt;margin-top:-34.05pt;width:84.75pt;height:57.7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" filled="f" stroked="f" strokeweight="2pt">
                <v:textbox>
                  <w:txbxContent>
                    <w:p w14:paraId="4BEEF1FC" w14:textId="77777777" w:rsidR="00DA4494" w:rsidRDefault="00DA4494" w:rsidP="004C02D8">
                      <w:pPr>
                        <w:spacing w:before="0" w:after="0" w:line="240" w:lineRule="auto"/>
                        <w:jc w:val="center"/>
                        <w:rPr>
                          <w:color w:val="272D37" w:themeColor="text2" w:themeShade="80"/>
                        </w:rPr>
                      </w:pPr>
                      <w:r>
                        <w:rPr>
                          <w:color w:val="272D37" w:themeColor="text2" w:themeShade="80"/>
                        </w:rPr>
                        <w:t>Uso de hoja</w:t>
                      </w:r>
                    </w:p>
                    <w:p w14:paraId="28C62837" w14:textId="77777777" w:rsidR="00DA4494" w:rsidRPr="003520B8" w:rsidRDefault="00DA4494" w:rsidP="004C02D8">
                      <w:pPr>
                        <w:spacing w:before="0" w:after="0" w:line="240" w:lineRule="auto"/>
                        <w:jc w:val="center"/>
                        <w:rPr>
                          <w:color w:val="272D37" w:themeColor="text2" w:themeShade="80"/>
                        </w:rPr>
                      </w:pPr>
                      <w:r>
                        <w:rPr>
                          <w:color w:val="272D37" w:themeColor="text2" w:themeShade="80"/>
                        </w:rPr>
                        <w:t>de derivación hacia mesa 6</w:t>
                      </w:r>
                    </w:p>
                  </w:txbxContent>
                </v:textbox>
              </v:shape>
            </w:pict>
          </mc:Fallback>
        </mc:AlternateContent>
      </w:r>
      <w:r w:rsidR="004C02D8">
        <w:rPr>
          <w:noProof/>
          <w:lang w:val="es-SV" w:eastAsia="es-SV"/>
        </w:rPr>
        <mc:AlternateContent>
          <mc:Choice Requires="wpg">
            <w:drawing>
              <wp:anchor distT="0" distB="0" distL="114300" distR="114300" simplePos="0" relativeHeight="251615744" behindDoc="0" locked="0" layoutInCell="1" allowOverlap="1" wp14:anchorId="1054D9D1" wp14:editId="2234E0B3">
                <wp:simplePos x="0" y="0"/>
                <wp:positionH relativeFrom="column">
                  <wp:posOffset>2477770</wp:posOffset>
                </wp:positionH>
                <wp:positionV relativeFrom="paragraph">
                  <wp:posOffset>4464050</wp:posOffset>
                </wp:positionV>
                <wp:extent cx="506095" cy="388620"/>
                <wp:effectExtent l="1588" t="0" r="0" b="0"/>
                <wp:wrapNone/>
                <wp:docPr id="63" name="Group 10"/>
                <wp:cNvGraphicFramePr/>
                <a:graphic xmlns:a="http://schemas.openxmlformats.org/drawingml/2006/main">
                  <a:graphicData uri="http://schemas.microsoft.com/office/word/2010/wordprocessingGroup">
                    <wpg:wgp>
                      <wpg:cNvGrpSpPr/>
                      <wpg:grpSpPr>
                        <a:xfrm rot="5400000">
                          <a:off x="0" y="0"/>
                          <a:ext cx="506095" cy="388620"/>
                          <a:chOff x="4300657" y="0"/>
                          <a:chExt cx="4813034" cy="4238625"/>
                        </a:xfrm>
                        <a:solidFill>
                          <a:srgbClr val="002060"/>
                        </a:solidFill>
                        <a:effectLst/>
                      </wpg:grpSpPr>
                      <wps:wsp>
                        <wps:cNvPr id="64" name="Freeform 6"/>
                        <wps:cNvSpPr>
                          <a:spLocks/>
                        </wps:cNvSpPr>
                        <wps:spPr bwMode="auto">
                          <a:xfrm>
                            <a:off x="6535591" y="0"/>
                            <a:ext cx="2578100" cy="4238625"/>
                          </a:xfrm>
                          <a:custGeom>
                            <a:avLst/>
                            <a:gdLst>
                              <a:gd name="T0" fmla="*/ 10 w 1624"/>
                              <a:gd name="T1" fmla="*/ 0 h 2670"/>
                              <a:gd name="T2" fmla="*/ 302 w 1624"/>
                              <a:gd name="T3" fmla="*/ 9 h 2670"/>
                              <a:gd name="T4" fmla="*/ 1624 w 1624"/>
                              <a:gd name="T5" fmla="*/ 1331 h 2670"/>
                              <a:gd name="T6" fmla="*/ 299 w 1624"/>
                              <a:gd name="T7" fmla="*/ 2657 h 2670"/>
                              <a:gd name="T8" fmla="*/ 0 w 1624"/>
                              <a:gd name="T9" fmla="*/ 2670 h 2670"/>
                              <a:gd name="T10" fmla="*/ 15 w 1624"/>
                              <a:gd name="T11" fmla="*/ 2374 h 2670"/>
                              <a:gd name="T12" fmla="*/ 1059 w 1624"/>
                              <a:gd name="T13" fmla="*/ 1331 h 2670"/>
                              <a:gd name="T14" fmla="*/ 20 w 1624"/>
                              <a:gd name="T15" fmla="*/ 291 h 2670"/>
                              <a:gd name="T16" fmla="*/ 10 w 1624"/>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4" h="2670">
                                <a:moveTo>
                                  <a:pt x="10" y="0"/>
                                </a:moveTo>
                                <a:lnTo>
                                  <a:pt x="302" y="9"/>
                                </a:lnTo>
                                <a:lnTo>
                                  <a:pt x="1624" y="1331"/>
                                </a:lnTo>
                                <a:lnTo>
                                  <a:pt x="299" y="2657"/>
                                </a:lnTo>
                                <a:lnTo>
                                  <a:pt x="0" y="2670"/>
                                </a:lnTo>
                                <a:lnTo>
                                  <a:pt x="15" y="2374"/>
                                </a:lnTo>
                                <a:lnTo>
                                  <a:pt x="1059" y="1331"/>
                                </a:lnTo>
                                <a:lnTo>
                                  <a:pt x="20" y="291"/>
                                </a:lnTo>
                                <a:lnTo>
                                  <a:pt x="10" y="0"/>
                                </a:lnTo>
                                <a:close/>
                              </a:path>
                            </a:pathLst>
                          </a:custGeom>
                          <a:grpFill/>
                          <a:ln w="0">
                            <a:noFill/>
                            <a:prstDash val="solid"/>
                            <a:round/>
                            <a:headEnd/>
                            <a:tailEnd/>
                          </a:ln>
                        </wps:spPr>
                        <wps:txbx>
                          <w:txbxContent>
                            <w:p w14:paraId="3799ECC7"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s:wsp>
                        <wps:cNvPr id="65" name="Freeform 7"/>
                        <wps:cNvSpPr>
                          <a:spLocks/>
                        </wps:cNvSpPr>
                        <wps:spPr bwMode="auto">
                          <a:xfrm>
                            <a:off x="5418919" y="0"/>
                            <a:ext cx="2578099" cy="4238625"/>
                          </a:xfrm>
                          <a:custGeom>
                            <a:avLst/>
                            <a:gdLst>
                              <a:gd name="T0" fmla="*/ 10 w 1624"/>
                              <a:gd name="T1" fmla="*/ 0 h 2670"/>
                              <a:gd name="T2" fmla="*/ 302 w 1624"/>
                              <a:gd name="T3" fmla="*/ 9 h 2670"/>
                              <a:gd name="T4" fmla="*/ 1624 w 1624"/>
                              <a:gd name="T5" fmla="*/ 1331 h 2670"/>
                              <a:gd name="T6" fmla="*/ 298 w 1624"/>
                              <a:gd name="T7" fmla="*/ 2657 h 2670"/>
                              <a:gd name="T8" fmla="*/ 0 w 1624"/>
                              <a:gd name="T9" fmla="*/ 2670 h 2670"/>
                              <a:gd name="T10" fmla="*/ 15 w 1624"/>
                              <a:gd name="T11" fmla="*/ 2374 h 2670"/>
                              <a:gd name="T12" fmla="*/ 1058 w 1624"/>
                              <a:gd name="T13" fmla="*/ 1331 h 2670"/>
                              <a:gd name="T14" fmla="*/ 19 w 1624"/>
                              <a:gd name="T15" fmla="*/ 291 h 2670"/>
                              <a:gd name="T16" fmla="*/ 10 w 1624"/>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4" h="2670">
                                <a:moveTo>
                                  <a:pt x="10" y="0"/>
                                </a:moveTo>
                                <a:lnTo>
                                  <a:pt x="302" y="9"/>
                                </a:lnTo>
                                <a:lnTo>
                                  <a:pt x="1624" y="1331"/>
                                </a:lnTo>
                                <a:lnTo>
                                  <a:pt x="298" y="2657"/>
                                </a:lnTo>
                                <a:lnTo>
                                  <a:pt x="0" y="2670"/>
                                </a:lnTo>
                                <a:lnTo>
                                  <a:pt x="15" y="2374"/>
                                </a:lnTo>
                                <a:lnTo>
                                  <a:pt x="1058" y="1331"/>
                                </a:lnTo>
                                <a:lnTo>
                                  <a:pt x="19" y="291"/>
                                </a:lnTo>
                                <a:lnTo>
                                  <a:pt x="10" y="0"/>
                                </a:lnTo>
                                <a:close/>
                              </a:path>
                            </a:pathLst>
                          </a:custGeom>
                          <a:grpFill/>
                          <a:ln w="0">
                            <a:noFill/>
                            <a:prstDash val="solid"/>
                            <a:round/>
                            <a:headEnd/>
                            <a:tailEnd/>
                          </a:ln>
                        </wps:spPr>
                        <wps:txbx>
                          <w:txbxContent>
                            <w:p w14:paraId="2AD258D3"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s:wsp>
                        <wps:cNvPr id="66" name="Freeform 8"/>
                        <wps:cNvSpPr>
                          <a:spLocks/>
                        </wps:cNvSpPr>
                        <wps:spPr bwMode="auto">
                          <a:xfrm>
                            <a:off x="4300657" y="0"/>
                            <a:ext cx="2579688" cy="4238625"/>
                          </a:xfrm>
                          <a:custGeom>
                            <a:avLst/>
                            <a:gdLst>
                              <a:gd name="T0" fmla="*/ 10 w 1625"/>
                              <a:gd name="T1" fmla="*/ 0 h 2670"/>
                              <a:gd name="T2" fmla="*/ 302 w 1625"/>
                              <a:gd name="T3" fmla="*/ 9 h 2670"/>
                              <a:gd name="T4" fmla="*/ 1625 w 1625"/>
                              <a:gd name="T5" fmla="*/ 1331 h 2670"/>
                              <a:gd name="T6" fmla="*/ 299 w 1625"/>
                              <a:gd name="T7" fmla="*/ 2657 h 2670"/>
                              <a:gd name="T8" fmla="*/ 0 w 1625"/>
                              <a:gd name="T9" fmla="*/ 2670 h 2670"/>
                              <a:gd name="T10" fmla="*/ 16 w 1625"/>
                              <a:gd name="T11" fmla="*/ 2374 h 2670"/>
                              <a:gd name="T12" fmla="*/ 1059 w 1625"/>
                              <a:gd name="T13" fmla="*/ 1331 h 2670"/>
                              <a:gd name="T14" fmla="*/ 19 w 1625"/>
                              <a:gd name="T15" fmla="*/ 291 h 2670"/>
                              <a:gd name="T16" fmla="*/ 10 w 1625"/>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5" h="2670">
                                <a:moveTo>
                                  <a:pt x="10" y="0"/>
                                </a:moveTo>
                                <a:lnTo>
                                  <a:pt x="302" y="9"/>
                                </a:lnTo>
                                <a:lnTo>
                                  <a:pt x="1625" y="1331"/>
                                </a:lnTo>
                                <a:lnTo>
                                  <a:pt x="299" y="2657"/>
                                </a:lnTo>
                                <a:lnTo>
                                  <a:pt x="0" y="2670"/>
                                </a:lnTo>
                                <a:lnTo>
                                  <a:pt x="16" y="2374"/>
                                </a:lnTo>
                                <a:lnTo>
                                  <a:pt x="1059" y="1331"/>
                                </a:lnTo>
                                <a:lnTo>
                                  <a:pt x="19" y="291"/>
                                </a:lnTo>
                                <a:lnTo>
                                  <a:pt x="10" y="0"/>
                                </a:lnTo>
                                <a:close/>
                              </a:path>
                            </a:pathLst>
                          </a:custGeom>
                          <a:grpFill/>
                          <a:ln w="0">
                            <a:noFill/>
                            <a:prstDash val="solid"/>
                            <a:round/>
                            <a:headEnd/>
                            <a:tailEnd/>
                          </a:ln>
                        </wps:spPr>
                        <wps:txbx>
                          <w:txbxContent>
                            <w:p w14:paraId="21B2D770"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054D9D1" id="_x0000_s1057" style="position:absolute;margin-left:195.1pt;margin-top:351.5pt;width:39.85pt;height:30.6pt;rotation:90;z-index:251615744;mso-width-relative:margin;mso-height-relative:margin" coordorigin="43006" coordsize="48130,42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">
                <v:shape id="Freeform 6" o:spid="_x0000_s1058" style="position:absolute;left:65355;width:25781;height:42386;visibility:visible;mso-wrap-style:square;v-text-anchor:top" coordsize="1624,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5n8YA&#10;AADbAAAADwAAAGRycy9kb3ducmV2LnhtbESPzWrDMBCE74W+g9hCb43sUkJwrYQSWqhLfojrS24b&#10;a2ObWitjqY7z9lEgkOMwM98w6WI0rRiod41lBfEkAkFcWt1wpaD4/XqZgXAeWWNrmRScycFi/viQ&#10;YqLtiXc05L4SAcIuQQW1910ipStrMugmtiMO3tH2Bn2QfSV1j6cAN618jaKpNNhwWKixo2VN5V/+&#10;bxT8rN1wyLbnzXZfxbssX32Wh2Wh1PPT+PEOwtPo7+Fb+1srmL7B9Uv4AX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5n8YAAADbAAAADwAAAAAAAAAAAAAAAACYAgAAZHJz&#10;L2Rvd25yZXYueG1sUEsFBgAAAAAEAAQA9QAAAIsDAAAAAA==&#10;" adj="-11796480,,5400" path="m10,l302,9,1624,1331,299,2657,,2670,15,2374,1059,1331,20,291,10,xe" filled="f" stroked="f" strokeweight="0">
                  <v:stroke joinstyle="round"/>
                  <v:formulas/>
                  <v:path arrowok="t" o:connecttype="custom" o:connectlocs="15875,0;479425,14288;2578100,2112963;474663,4217988;0,4238625;23813,3768725;1681163,2112963;31750,461963;15875,0" o:connectangles="0,0,0,0,0,0,0,0,0" textboxrect="0,0,1624,2670"/>
                  <v:textbox>
                    <w:txbxContent>
                      <w:p w14:paraId="3799ECC7" w14:textId="77777777" w:rsidR="00DA4494" w:rsidRDefault="00DA4494" w:rsidP="004C02D8">
                        <w:pPr>
                          <w:rPr>
                            <w:rFonts w:eastAsia="Times New Roman"/>
                          </w:rPr>
                        </w:pPr>
                      </w:p>
                    </w:txbxContent>
                  </v:textbox>
                </v:shape>
                <v:shape id="Freeform 7" o:spid="_x0000_s1059" style="position:absolute;left:54189;width:25781;height:42386;visibility:visible;mso-wrap-style:square;v-text-anchor:top" coordsize="1624,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PcBMYA&#10;AADbAAAADwAAAGRycy9kb3ducmV2LnhtbESPzWrDMBCE74W+g9hCb43sQkNwrYQSWqhLfojrS24b&#10;a2ObWitjqY7z9lEgkOMwM98w6WI0rRiod41lBfEkAkFcWt1wpaD4/XqZgXAeWWNrmRScycFi/viQ&#10;YqLtiXc05L4SAcIuQQW1910ipStrMugmtiMO3tH2Bn2QfSV1j6cAN618jaKpNNhwWKixo2VN5V/+&#10;bxT8rN1wyLbnzXZfxbssX32Wh2Wh1PPT+PEOwtPo7+Fb+1srmL7B9Uv4AX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PcBMYAAADbAAAADwAAAAAAAAAAAAAAAACYAgAAZHJz&#10;L2Rvd25yZXYueG1sUEsFBgAAAAAEAAQA9QAAAIsDAAAAAA==&#10;" adj="-11796480,,5400" path="m10,l302,9,1624,1331,298,2657,,2670,15,2374,1058,1331,19,291,10,xe" filled="f" stroked="f" strokeweight="0">
                  <v:stroke joinstyle="round"/>
                  <v:formulas/>
                  <v:path arrowok="t" o:connecttype="custom" o:connectlocs="15875,0;479425,14288;2578099,2112963;473075,4217988;0,4238625;23812,3768725;1679574,2112963;30162,461963;15875,0" o:connectangles="0,0,0,0,0,0,0,0,0" textboxrect="0,0,1624,2670"/>
                  <v:textbox>
                    <w:txbxContent>
                      <w:p w14:paraId="2AD258D3" w14:textId="77777777" w:rsidR="00DA4494" w:rsidRDefault="00DA4494" w:rsidP="004C02D8">
                        <w:pPr>
                          <w:rPr>
                            <w:rFonts w:eastAsia="Times New Roman"/>
                          </w:rPr>
                        </w:pPr>
                      </w:p>
                    </w:txbxContent>
                  </v:textbox>
                </v:shape>
                <v:shape id="Freeform 8" o:spid="_x0000_s1060" style="position:absolute;left:43006;width:25797;height:42386;visibility:visible;mso-wrap-style:square;v-text-anchor:top" coordsize="1625,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eV98UA&#10;AADbAAAADwAAAGRycy9kb3ducmV2LnhtbESPQWvCQBSE7wX/w/KE3upGwRCim1BLBSv2oNVDb4/s&#10;axKafRt2V43/3hUKPQ4z8w2zLAfTiQs531pWMJ0kIIgrq1uuFRy/1i8ZCB+QNXaWScGNPJTF6GmJ&#10;ubZX3tPlEGoRIexzVNCE0OdS+qohg35ie+Lo/VhnMETpaqkdXiPcdHKWJKk02HJcaLCnt4aq38PZ&#10;KPgMO9xrvX3PzsfbaZ7NP9Zu9a3U83h4XYAINIT/8F97oxWkKTy+xB8g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N5X3xQAAANsAAAAPAAAAAAAAAAAAAAAAAJgCAABkcnMv&#10;ZG93bnJldi54bWxQSwUGAAAAAAQABAD1AAAAigMAAAAA&#10;" adj="-11796480,,5400" path="m10,l302,9,1625,1331,299,2657,,2670,16,2374,1059,1331,19,291,10,xe" filled="f" stroked="f" strokeweight="0">
                  <v:stroke joinstyle="round"/>
                  <v:formulas/>
                  <v:path arrowok="t" o:connecttype="custom" o:connectlocs="15875,0;479425,14288;2579688,2112963;474663,4217988;0,4238625;25400,3768725;1681163,2112963;30163,461963;15875,0" o:connectangles="0,0,0,0,0,0,0,0,0" textboxrect="0,0,1625,2670"/>
                  <v:textbox>
                    <w:txbxContent>
                      <w:p w14:paraId="21B2D770" w14:textId="77777777" w:rsidR="00DA4494" w:rsidRDefault="00DA4494" w:rsidP="004C02D8">
                        <w:pPr>
                          <w:rPr>
                            <w:rFonts w:eastAsia="Times New Roman"/>
                          </w:rPr>
                        </w:pPr>
                      </w:p>
                    </w:txbxContent>
                  </v:textbox>
                </v:shape>
              </v:group>
            </w:pict>
          </mc:Fallback>
        </mc:AlternateContent>
      </w:r>
      <w:r w:rsidR="004C02D8">
        <w:rPr>
          <w:noProof/>
          <w:lang w:val="es-SV" w:eastAsia="es-SV"/>
        </w:rPr>
        <mc:AlternateContent>
          <mc:Choice Requires="wps">
            <w:drawing>
              <wp:anchor distT="0" distB="0" distL="114300" distR="114300" simplePos="0" relativeHeight="251627008" behindDoc="0" locked="0" layoutInCell="1" allowOverlap="1" wp14:anchorId="619CE83A" wp14:editId="5B85D18F">
                <wp:simplePos x="0" y="0"/>
                <wp:positionH relativeFrom="column">
                  <wp:posOffset>-401955</wp:posOffset>
                </wp:positionH>
                <wp:positionV relativeFrom="paragraph">
                  <wp:posOffset>5019675</wp:posOffset>
                </wp:positionV>
                <wp:extent cx="961390" cy="745490"/>
                <wp:effectExtent l="0" t="0" r="10160" b="16510"/>
                <wp:wrapNone/>
                <wp:docPr id="86" name="86 Rectángulo"/>
                <wp:cNvGraphicFramePr/>
                <a:graphic xmlns:a="http://schemas.openxmlformats.org/drawingml/2006/main">
                  <a:graphicData uri="http://schemas.microsoft.com/office/word/2010/wordprocessingShape">
                    <wps:wsp>
                      <wps:cNvSpPr/>
                      <wps:spPr>
                        <a:xfrm>
                          <a:off x="0" y="0"/>
                          <a:ext cx="961390" cy="745490"/>
                        </a:xfrm>
                        <a:prstGeom prst="rect">
                          <a:avLst/>
                        </a:prstGeom>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3D53EC8D" w14:textId="1B452171" w:rsidR="00DA4494" w:rsidRPr="00777CBE" w:rsidRDefault="00DA4494" w:rsidP="004C02D8">
                            <w:pPr>
                              <w:spacing w:before="0" w:after="0"/>
                              <w:jc w:val="center"/>
                              <w:rPr>
                                <w:rFonts w:ascii="Candara" w:hAnsi="Candara"/>
                                <w:sz w:val="18"/>
                              </w:rPr>
                            </w:pPr>
                            <w:r>
                              <w:rPr>
                                <w:rFonts w:ascii="Candara" w:hAnsi="Candara"/>
                                <w:sz w:val="18"/>
                              </w:rPr>
                              <w:t>FASE III</w:t>
                            </w:r>
                            <w:r>
                              <w:rPr>
                                <w:rFonts w:ascii="Candara" w:hAnsi="Candara"/>
                                <w:sz w:val="18"/>
                              </w:rPr>
                              <w:br/>
                              <w:t>Reconstrucción de proyecto de vida.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9CE83A" id="86 Rectángulo" o:spid="_x0000_s1061" style="position:absolute;margin-left:-31.65pt;margin-top:395.25pt;width:75.7pt;height:58.7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" fillcolor="white [3201]" strokecolor="#7f7f7f [1612]" strokeweight="2pt">
                <v:textbox>
                  <w:txbxContent>
                    <w:p w14:paraId="3D53EC8D" w14:textId="1B452171" w:rsidR="00DA4494" w:rsidRPr="00777CBE" w:rsidRDefault="00DA4494" w:rsidP="004C02D8">
                      <w:pPr>
                        <w:spacing w:before="0" w:after="0"/>
                        <w:jc w:val="center"/>
                        <w:rPr>
                          <w:rFonts w:ascii="Candara" w:hAnsi="Candara"/>
                          <w:sz w:val="18"/>
                        </w:rPr>
                      </w:pPr>
                      <w:r>
                        <w:rPr>
                          <w:rFonts w:ascii="Candara" w:hAnsi="Candara"/>
                          <w:sz w:val="18"/>
                        </w:rPr>
                        <w:t>FASE III</w:t>
                      </w:r>
                      <w:r>
                        <w:rPr>
                          <w:rFonts w:ascii="Candara" w:hAnsi="Candara"/>
                          <w:sz w:val="18"/>
                        </w:rPr>
                        <w:br/>
                        <w:t>Reconstrucción de proyecto de vida.</w:t>
                      </w:r>
                    </w:p>
                  </w:txbxContent>
                </v:textbox>
              </v:rect>
            </w:pict>
          </mc:Fallback>
        </mc:AlternateContent>
      </w:r>
      <w:r w:rsidR="004C02D8">
        <w:rPr>
          <w:noProof/>
          <w:lang w:val="es-SV" w:eastAsia="es-SV"/>
        </w:rPr>
        <mc:AlternateContent>
          <mc:Choice Requires="wps">
            <w:drawing>
              <wp:anchor distT="0" distB="0" distL="114300" distR="114300" simplePos="0" relativeHeight="251610624" behindDoc="0" locked="0" layoutInCell="1" allowOverlap="1" wp14:anchorId="37C548A5" wp14:editId="2680B8C9">
                <wp:simplePos x="0" y="0"/>
                <wp:positionH relativeFrom="column">
                  <wp:posOffset>-448310</wp:posOffset>
                </wp:positionH>
                <wp:positionV relativeFrom="paragraph">
                  <wp:posOffset>3653155</wp:posOffset>
                </wp:positionV>
                <wp:extent cx="961390" cy="745490"/>
                <wp:effectExtent l="0" t="0" r="10160" b="16510"/>
                <wp:wrapNone/>
                <wp:docPr id="51" name="51 Rectángulo"/>
                <wp:cNvGraphicFramePr/>
                <a:graphic xmlns:a="http://schemas.openxmlformats.org/drawingml/2006/main">
                  <a:graphicData uri="http://schemas.microsoft.com/office/word/2010/wordprocessingShape">
                    <wps:wsp>
                      <wps:cNvSpPr/>
                      <wps:spPr>
                        <a:xfrm>
                          <a:off x="0" y="0"/>
                          <a:ext cx="961390" cy="745490"/>
                        </a:xfrm>
                        <a:prstGeom prst="rect">
                          <a:avLst/>
                        </a:prstGeom>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2F1D9144" w14:textId="77777777" w:rsidR="00DA4494" w:rsidRPr="00777CBE" w:rsidRDefault="00DA4494" w:rsidP="004C02D8">
                            <w:pPr>
                              <w:spacing w:before="0" w:after="0"/>
                              <w:jc w:val="center"/>
                              <w:rPr>
                                <w:rFonts w:ascii="Candara" w:hAnsi="Candara"/>
                                <w:sz w:val="18"/>
                              </w:rPr>
                            </w:pPr>
                            <w:r>
                              <w:rPr>
                                <w:rFonts w:ascii="Candara" w:hAnsi="Candara"/>
                                <w:sz w:val="18"/>
                              </w:rPr>
                              <w:t>FASE II</w:t>
                            </w:r>
                            <w:r>
                              <w:rPr>
                                <w:rFonts w:ascii="Candara" w:hAnsi="Candara"/>
                                <w:sz w:val="18"/>
                              </w:rPr>
                              <w:br/>
                              <w:t>Seguimiento al proceso de atención.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C548A5" id="51 Rectángulo" o:spid="_x0000_s1062" style="position:absolute;margin-left:-35.3pt;margin-top:287.65pt;width:75.7pt;height:58.7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" fillcolor="white [3201]" strokecolor="#7f7f7f [1612]" strokeweight="2pt">
                <v:textbox>
                  <w:txbxContent>
                    <w:p w14:paraId="2F1D9144" w14:textId="77777777" w:rsidR="00DA4494" w:rsidRPr="00777CBE" w:rsidRDefault="00DA4494" w:rsidP="004C02D8">
                      <w:pPr>
                        <w:spacing w:before="0" w:after="0"/>
                        <w:jc w:val="center"/>
                        <w:rPr>
                          <w:rFonts w:ascii="Candara" w:hAnsi="Candara"/>
                          <w:sz w:val="18"/>
                        </w:rPr>
                      </w:pPr>
                      <w:r>
                        <w:rPr>
                          <w:rFonts w:ascii="Candara" w:hAnsi="Candara"/>
                          <w:sz w:val="18"/>
                        </w:rPr>
                        <w:t>FASE II</w:t>
                      </w:r>
                      <w:r>
                        <w:rPr>
                          <w:rFonts w:ascii="Candara" w:hAnsi="Candara"/>
                          <w:sz w:val="18"/>
                        </w:rPr>
                        <w:br/>
                        <w:t>Seguimiento al proceso de atención.</w:t>
                      </w:r>
                    </w:p>
                  </w:txbxContent>
                </v:textbox>
              </v:rect>
            </w:pict>
          </mc:Fallback>
        </mc:AlternateContent>
      </w:r>
      <w:r w:rsidR="004C02D8">
        <w:rPr>
          <w:noProof/>
          <w:lang w:val="es-SV" w:eastAsia="es-SV"/>
        </w:rPr>
        <mc:AlternateContent>
          <mc:Choice Requires="wpg">
            <w:drawing>
              <wp:anchor distT="0" distB="0" distL="114300" distR="114300" simplePos="0" relativeHeight="251628032" behindDoc="0" locked="0" layoutInCell="1" allowOverlap="1" wp14:anchorId="4B509E65" wp14:editId="14819B32">
                <wp:simplePos x="0" y="0"/>
                <wp:positionH relativeFrom="column">
                  <wp:posOffset>727113</wp:posOffset>
                </wp:positionH>
                <wp:positionV relativeFrom="paragraph">
                  <wp:posOffset>5185310</wp:posOffset>
                </wp:positionV>
                <wp:extent cx="506678" cy="388909"/>
                <wp:effectExtent l="0" t="0" r="8255" b="0"/>
                <wp:wrapNone/>
                <wp:docPr id="88" name="Group 10"/>
                <wp:cNvGraphicFramePr/>
                <a:graphic xmlns:a="http://schemas.openxmlformats.org/drawingml/2006/main">
                  <a:graphicData uri="http://schemas.microsoft.com/office/word/2010/wordprocessingGroup">
                    <wpg:wgp>
                      <wpg:cNvGrpSpPr/>
                      <wpg:grpSpPr>
                        <a:xfrm>
                          <a:off x="0" y="0"/>
                          <a:ext cx="506678" cy="388909"/>
                          <a:chOff x="4300657" y="0"/>
                          <a:chExt cx="4813034" cy="4238625"/>
                        </a:xfrm>
                        <a:solidFill>
                          <a:srgbClr val="0070C0"/>
                        </a:solidFill>
                        <a:effectLst/>
                      </wpg:grpSpPr>
                      <wps:wsp>
                        <wps:cNvPr id="89" name="Freeform 6"/>
                        <wps:cNvSpPr>
                          <a:spLocks/>
                        </wps:cNvSpPr>
                        <wps:spPr bwMode="auto">
                          <a:xfrm>
                            <a:off x="6535591" y="0"/>
                            <a:ext cx="2578100" cy="4238625"/>
                          </a:xfrm>
                          <a:custGeom>
                            <a:avLst/>
                            <a:gdLst>
                              <a:gd name="T0" fmla="*/ 10 w 1624"/>
                              <a:gd name="T1" fmla="*/ 0 h 2670"/>
                              <a:gd name="T2" fmla="*/ 302 w 1624"/>
                              <a:gd name="T3" fmla="*/ 9 h 2670"/>
                              <a:gd name="T4" fmla="*/ 1624 w 1624"/>
                              <a:gd name="T5" fmla="*/ 1331 h 2670"/>
                              <a:gd name="T6" fmla="*/ 299 w 1624"/>
                              <a:gd name="T7" fmla="*/ 2657 h 2670"/>
                              <a:gd name="T8" fmla="*/ 0 w 1624"/>
                              <a:gd name="T9" fmla="*/ 2670 h 2670"/>
                              <a:gd name="T10" fmla="*/ 15 w 1624"/>
                              <a:gd name="T11" fmla="*/ 2374 h 2670"/>
                              <a:gd name="T12" fmla="*/ 1059 w 1624"/>
                              <a:gd name="T13" fmla="*/ 1331 h 2670"/>
                              <a:gd name="T14" fmla="*/ 20 w 1624"/>
                              <a:gd name="T15" fmla="*/ 291 h 2670"/>
                              <a:gd name="T16" fmla="*/ 10 w 1624"/>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4" h="2670">
                                <a:moveTo>
                                  <a:pt x="10" y="0"/>
                                </a:moveTo>
                                <a:lnTo>
                                  <a:pt x="302" y="9"/>
                                </a:lnTo>
                                <a:lnTo>
                                  <a:pt x="1624" y="1331"/>
                                </a:lnTo>
                                <a:lnTo>
                                  <a:pt x="299" y="2657"/>
                                </a:lnTo>
                                <a:lnTo>
                                  <a:pt x="0" y="2670"/>
                                </a:lnTo>
                                <a:lnTo>
                                  <a:pt x="15" y="2374"/>
                                </a:lnTo>
                                <a:lnTo>
                                  <a:pt x="1059" y="1331"/>
                                </a:lnTo>
                                <a:lnTo>
                                  <a:pt x="20" y="291"/>
                                </a:lnTo>
                                <a:lnTo>
                                  <a:pt x="10" y="0"/>
                                </a:lnTo>
                                <a:close/>
                              </a:path>
                            </a:pathLst>
                          </a:custGeom>
                          <a:grpFill/>
                          <a:ln w="0">
                            <a:noFill/>
                            <a:prstDash val="solid"/>
                            <a:round/>
                            <a:headEnd/>
                            <a:tailEnd/>
                          </a:ln>
                        </wps:spPr>
                        <wps:txbx>
                          <w:txbxContent>
                            <w:p w14:paraId="1EF0FB16"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s:wsp>
                        <wps:cNvPr id="90" name="Freeform 7"/>
                        <wps:cNvSpPr>
                          <a:spLocks/>
                        </wps:cNvSpPr>
                        <wps:spPr bwMode="auto">
                          <a:xfrm>
                            <a:off x="5418919" y="0"/>
                            <a:ext cx="2578099" cy="4238625"/>
                          </a:xfrm>
                          <a:custGeom>
                            <a:avLst/>
                            <a:gdLst>
                              <a:gd name="T0" fmla="*/ 10 w 1624"/>
                              <a:gd name="T1" fmla="*/ 0 h 2670"/>
                              <a:gd name="T2" fmla="*/ 302 w 1624"/>
                              <a:gd name="T3" fmla="*/ 9 h 2670"/>
                              <a:gd name="T4" fmla="*/ 1624 w 1624"/>
                              <a:gd name="T5" fmla="*/ 1331 h 2670"/>
                              <a:gd name="T6" fmla="*/ 298 w 1624"/>
                              <a:gd name="T7" fmla="*/ 2657 h 2670"/>
                              <a:gd name="T8" fmla="*/ 0 w 1624"/>
                              <a:gd name="T9" fmla="*/ 2670 h 2670"/>
                              <a:gd name="T10" fmla="*/ 15 w 1624"/>
                              <a:gd name="T11" fmla="*/ 2374 h 2670"/>
                              <a:gd name="T12" fmla="*/ 1058 w 1624"/>
                              <a:gd name="T13" fmla="*/ 1331 h 2670"/>
                              <a:gd name="T14" fmla="*/ 19 w 1624"/>
                              <a:gd name="T15" fmla="*/ 291 h 2670"/>
                              <a:gd name="T16" fmla="*/ 10 w 1624"/>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4" h="2670">
                                <a:moveTo>
                                  <a:pt x="10" y="0"/>
                                </a:moveTo>
                                <a:lnTo>
                                  <a:pt x="302" y="9"/>
                                </a:lnTo>
                                <a:lnTo>
                                  <a:pt x="1624" y="1331"/>
                                </a:lnTo>
                                <a:lnTo>
                                  <a:pt x="298" y="2657"/>
                                </a:lnTo>
                                <a:lnTo>
                                  <a:pt x="0" y="2670"/>
                                </a:lnTo>
                                <a:lnTo>
                                  <a:pt x="15" y="2374"/>
                                </a:lnTo>
                                <a:lnTo>
                                  <a:pt x="1058" y="1331"/>
                                </a:lnTo>
                                <a:lnTo>
                                  <a:pt x="19" y="291"/>
                                </a:lnTo>
                                <a:lnTo>
                                  <a:pt x="10" y="0"/>
                                </a:lnTo>
                                <a:close/>
                              </a:path>
                            </a:pathLst>
                          </a:custGeom>
                          <a:grpFill/>
                          <a:ln w="0">
                            <a:noFill/>
                            <a:prstDash val="solid"/>
                            <a:round/>
                            <a:headEnd/>
                            <a:tailEnd/>
                          </a:ln>
                        </wps:spPr>
                        <wps:txbx>
                          <w:txbxContent>
                            <w:p w14:paraId="4C885E05"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s:wsp>
                        <wps:cNvPr id="91" name="Freeform 8"/>
                        <wps:cNvSpPr>
                          <a:spLocks/>
                        </wps:cNvSpPr>
                        <wps:spPr bwMode="auto">
                          <a:xfrm>
                            <a:off x="4300657" y="0"/>
                            <a:ext cx="2579688" cy="4238625"/>
                          </a:xfrm>
                          <a:custGeom>
                            <a:avLst/>
                            <a:gdLst>
                              <a:gd name="T0" fmla="*/ 10 w 1625"/>
                              <a:gd name="T1" fmla="*/ 0 h 2670"/>
                              <a:gd name="T2" fmla="*/ 302 w 1625"/>
                              <a:gd name="T3" fmla="*/ 9 h 2670"/>
                              <a:gd name="T4" fmla="*/ 1625 w 1625"/>
                              <a:gd name="T5" fmla="*/ 1331 h 2670"/>
                              <a:gd name="T6" fmla="*/ 299 w 1625"/>
                              <a:gd name="T7" fmla="*/ 2657 h 2670"/>
                              <a:gd name="T8" fmla="*/ 0 w 1625"/>
                              <a:gd name="T9" fmla="*/ 2670 h 2670"/>
                              <a:gd name="T10" fmla="*/ 16 w 1625"/>
                              <a:gd name="T11" fmla="*/ 2374 h 2670"/>
                              <a:gd name="T12" fmla="*/ 1059 w 1625"/>
                              <a:gd name="T13" fmla="*/ 1331 h 2670"/>
                              <a:gd name="T14" fmla="*/ 19 w 1625"/>
                              <a:gd name="T15" fmla="*/ 291 h 2670"/>
                              <a:gd name="T16" fmla="*/ 10 w 1625"/>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5" h="2670">
                                <a:moveTo>
                                  <a:pt x="10" y="0"/>
                                </a:moveTo>
                                <a:lnTo>
                                  <a:pt x="302" y="9"/>
                                </a:lnTo>
                                <a:lnTo>
                                  <a:pt x="1625" y="1331"/>
                                </a:lnTo>
                                <a:lnTo>
                                  <a:pt x="299" y="2657"/>
                                </a:lnTo>
                                <a:lnTo>
                                  <a:pt x="0" y="2670"/>
                                </a:lnTo>
                                <a:lnTo>
                                  <a:pt x="16" y="2374"/>
                                </a:lnTo>
                                <a:lnTo>
                                  <a:pt x="1059" y="1331"/>
                                </a:lnTo>
                                <a:lnTo>
                                  <a:pt x="19" y="291"/>
                                </a:lnTo>
                                <a:lnTo>
                                  <a:pt x="10" y="0"/>
                                </a:lnTo>
                                <a:close/>
                              </a:path>
                            </a:pathLst>
                          </a:custGeom>
                          <a:grpFill/>
                          <a:ln w="0">
                            <a:noFill/>
                            <a:prstDash val="solid"/>
                            <a:round/>
                            <a:headEnd/>
                            <a:tailEnd/>
                          </a:ln>
                        </wps:spPr>
                        <wps:txbx>
                          <w:txbxContent>
                            <w:p w14:paraId="5A8F1E57"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B509E65" id="_x0000_s1063" style="position:absolute;margin-left:57.25pt;margin-top:408.3pt;width:39.9pt;height:30.6pt;z-index:251628032;mso-width-relative:margin;mso-height-relative:margin" coordorigin="43006" coordsize="48130,42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">
                <v:shape id="Freeform 6" o:spid="_x0000_s1064" style="position:absolute;left:65355;width:25781;height:42386;visibility:visible;mso-wrap-style:square;v-text-anchor:top" coordsize="1624,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Iw+8YA&#10;AADbAAAADwAAAGRycy9kb3ducmV2LnhtbESPzWrDMBCE74W+g9hCb43sHkriWgkltFCX/BDXl9w2&#10;1sY2tVbGUh3n7aNAIMdhZr5h0sVoWjFQ7xrLCuJJBIK4tLrhSkHx+/UyBeE8ssbWMik4k4PF/PEh&#10;xUTbE+9oyH0lAoRdggpq77tESlfWZNBNbEccvKPtDfog+0rqHk8Bblr5GkVv0mDDYaHGjpY1lX/5&#10;v1Hws3bDIdueN9t9Fe+yfPVZHpaFUs9P48c7CE+jv4dv7W+tYDqD65fwA+T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Iw+8YAAADbAAAADwAAAAAAAAAAAAAAAACYAgAAZHJz&#10;L2Rvd25yZXYueG1sUEsFBgAAAAAEAAQA9QAAAIsDAAAAAA==&#10;" adj="-11796480,,5400" path="m10,l302,9,1624,1331,299,2657,,2670,15,2374,1059,1331,20,291,10,xe" filled="f" stroked="f" strokeweight="0">
                  <v:stroke joinstyle="round"/>
                  <v:formulas/>
                  <v:path arrowok="t" o:connecttype="custom" o:connectlocs="15875,0;479425,14288;2578100,2112963;474663,4217988;0,4238625;23813,3768725;1681163,2112963;31750,461963;15875,0" o:connectangles="0,0,0,0,0,0,0,0,0" textboxrect="0,0,1624,2670"/>
                  <v:textbox>
                    <w:txbxContent>
                      <w:p w14:paraId="1EF0FB16" w14:textId="77777777" w:rsidR="00DA4494" w:rsidRDefault="00DA4494" w:rsidP="004C02D8">
                        <w:pPr>
                          <w:rPr>
                            <w:rFonts w:eastAsia="Times New Roman"/>
                          </w:rPr>
                        </w:pPr>
                      </w:p>
                    </w:txbxContent>
                  </v:textbox>
                </v:shape>
                <v:shape id="Freeform 7" o:spid="_x0000_s1065" style="position:absolute;left:54189;width:25781;height:42386;visibility:visible;mso-wrap-style:square;v-text-anchor:top" coordsize="1624,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EPu8MA&#10;AADbAAAADwAAAGRycy9kb3ducmV2LnhtbERPy2rCQBTdF/yH4Ra6aya6kJo6ShEFFR8kddPdNXOb&#10;hGbuhMw0j7/vLIQuD+e9XA+mFh21rrKsYBrFIIhzqysuFNw+d69vIJxH1lhbJgUjOVivJk9LTLTt&#10;OaUu84UIIewSVFB63yRSurwkgy6yDXHgvm1r0AfYFlK32IdwU8tZHM+lwYpDQ4kNbUrKf7Jfo+B4&#10;dt39cB0v169imh6y0za/b25KvTwPH+8gPA3+X/xw77WCRVgfvoQf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EPu8MAAADbAAAADwAAAAAAAAAAAAAAAACYAgAAZHJzL2Rv&#10;d25yZXYueG1sUEsFBgAAAAAEAAQA9QAAAIgDAAAAAA==&#10;" adj="-11796480,,5400" path="m10,l302,9,1624,1331,298,2657,,2670,15,2374,1058,1331,19,291,10,xe" filled="f" stroked="f" strokeweight="0">
                  <v:stroke joinstyle="round"/>
                  <v:formulas/>
                  <v:path arrowok="t" o:connecttype="custom" o:connectlocs="15875,0;479425,14288;2578099,2112963;473075,4217988;0,4238625;23812,3768725;1679574,2112963;30162,461963;15875,0" o:connectangles="0,0,0,0,0,0,0,0,0" textboxrect="0,0,1624,2670"/>
                  <v:textbox>
                    <w:txbxContent>
                      <w:p w14:paraId="4C885E05" w14:textId="77777777" w:rsidR="00DA4494" w:rsidRDefault="00DA4494" w:rsidP="004C02D8">
                        <w:pPr>
                          <w:rPr>
                            <w:rFonts w:eastAsia="Times New Roman"/>
                          </w:rPr>
                        </w:pPr>
                      </w:p>
                    </w:txbxContent>
                  </v:textbox>
                </v:shape>
                <v:shape id="Freeform 8" o:spid="_x0000_s1066" style="position:absolute;left:43006;width:25797;height:42386;visibility:visible;mso-wrap-style:square;v-text-anchor:top" coordsize="1625,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t9pMUA&#10;AADbAAAADwAAAGRycy9kb3ducmV2LnhtbESPQWvCQBSE74L/YXlCb3VjwZKmboJKhbboIdYeentk&#10;X5Ng9m3YXTX++65Q8DjMzDfMohhMJ87kfGtZwWyagCCurG65VnD42jymIHxA1thZJgVX8lDk49EC&#10;M20vXNJ5H2oRIewzVNCE0GdS+qohg35qe+Lo/VpnMETpaqkdXiLcdPIpSZ6lwZbjQoM9rRuqjvuT&#10;UbALWyy1/nxLT4fr9zydf2zc6keph8mwfAURaAj38H/7XSt4mcHtS/wB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C32kxQAAANsAAAAPAAAAAAAAAAAAAAAAAJgCAABkcnMv&#10;ZG93bnJldi54bWxQSwUGAAAAAAQABAD1AAAAigMAAAAA&#10;" adj="-11796480,,5400" path="m10,l302,9,1625,1331,299,2657,,2670,16,2374,1059,1331,19,291,10,xe" filled="f" stroked="f" strokeweight="0">
                  <v:stroke joinstyle="round"/>
                  <v:formulas/>
                  <v:path arrowok="t" o:connecttype="custom" o:connectlocs="15875,0;479425,14288;2579688,2112963;474663,4217988;0,4238625;25400,3768725;1681163,2112963;30163,461963;15875,0" o:connectangles="0,0,0,0,0,0,0,0,0" textboxrect="0,0,1625,2670"/>
                  <v:textbox>
                    <w:txbxContent>
                      <w:p w14:paraId="5A8F1E57" w14:textId="77777777" w:rsidR="00DA4494" w:rsidRDefault="00DA4494" w:rsidP="004C02D8">
                        <w:pPr>
                          <w:rPr>
                            <w:rFonts w:eastAsia="Times New Roman"/>
                          </w:rPr>
                        </w:pPr>
                      </w:p>
                    </w:txbxContent>
                  </v:textbox>
                </v:shape>
              </v:group>
            </w:pict>
          </mc:Fallback>
        </mc:AlternateContent>
      </w:r>
      <w:r w:rsidR="004C02D8">
        <w:rPr>
          <w:noProof/>
          <w:lang w:val="es-SV" w:eastAsia="es-SV"/>
        </w:rPr>
        <mc:AlternateContent>
          <mc:Choice Requires="wps">
            <w:drawing>
              <wp:anchor distT="0" distB="0" distL="114300" distR="114300" simplePos="0" relativeHeight="251606528" behindDoc="0" locked="0" layoutInCell="1" allowOverlap="1" wp14:anchorId="266638E8" wp14:editId="3AA1D8C0">
                <wp:simplePos x="0" y="0"/>
                <wp:positionH relativeFrom="column">
                  <wp:posOffset>1870883</wp:posOffset>
                </wp:positionH>
                <wp:positionV relativeFrom="paragraph">
                  <wp:posOffset>4595495</wp:posOffset>
                </wp:positionV>
                <wp:extent cx="1651635" cy="1638300"/>
                <wp:effectExtent l="0" t="0" r="5715" b="0"/>
                <wp:wrapNone/>
                <wp:docPr id="41" name="41 Elipse"/>
                <wp:cNvGraphicFramePr/>
                <a:graphic xmlns:a="http://schemas.openxmlformats.org/drawingml/2006/main">
                  <a:graphicData uri="http://schemas.microsoft.com/office/word/2010/wordprocessingShape">
                    <wps:wsp>
                      <wps:cNvSpPr/>
                      <wps:spPr>
                        <a:xfrm>
                          <a:off x="0" y="0"/>
                          <a:ext cx="1651635" cy="1638300"/>
                        </a:xfrm>
                        <a:prstGeom prst="ellipse">
                          <a:avLst/>
                        </a:prstGeom>
                        <a:gradFill flip="none" rotWithShape="1">
                          <a:gsLst>
                            <a:gs pos="9000">
                              <a:schemeClr val="accent3">
                                <a:lumMod val="75000"/>
                              </a:schemeClr>
                            </a:gs>
                            <a:gs pos="52000">
                              <a:schemeClr val="accent3">
                                <a:lumMod val="20000"/>
                                <a:lumOff val="80000"/>
                              </a:schemeClr>
                            </a:gs>
                            <a:gs pos="62000">
                              <a:schemeClr val="bg1">
                                <a:lumMod val="95000"/>
                              </a:schemeClr>
                            </a:gs>
                            <a:gs pos="77000">
                              <a:schemeClr val="accent3">
                                <a:lumMod val="20000"/>
                                <a:lumOff val="80000"/>
                              </a:schemeClr>
                            </a:gs>
                          </a:gsLst>
                          <a:lin ang="189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DB5F27" w14:textId="77777777" w:rsidR="00DA4494" w:rsidRPr="00D227DE" w:rsidRDefault="00DA4494" w:rsidP="004C02D8">
                            <w:pPr>
                              <w:spacing w:after="0"/>
                              <w:rPr>
                                <w:color w:val="272D37" w:themeColor="text2" w:themeShade="80"/>
                                <w:szCs w:val="20"/>
                              </w:rPr>
                            </w:pPr>
                          </w:p>
                          <w:p w14:paraId="07DE3E74" w14:textId="77777777" w:rsidR="00DA4494" w:rsidRPr="00DD1DC0" w:rsidRDefault="00DA4494" w:rsidP="004C02D8">
                            <w:pPr>
                              <w:pStyle w:val="Prrafodelista"/>
                              <w:spacing w:after="0" w:line="276" w:lineRule="auto"/>
                              <w:ind w:left="142"/>
                              <w:jc w:val="center"/>
                              <w:rPr>
                                <w:color w:val="272D37" w:themeColor="text2" w:themeShade="80"/>
                                <w:szCs w:val="20"/>
                                <w:lang w:val="es-ES"/>
                              </w:rPr>
                            </w:pPr>
                            <w:r w:rsidRPr="00DD1DC0">
                              <w:rPr>
                                <w:color w:val="272D37" w:themeColor="text2" w:themeShade="80"/>
                                <w:szCs w:val="20"/>
                                <w:lang w:val="es-ES"/>
                              </w:rPr>
                              <w:t>Reparación integral</w:t>
                            </w:r>
                            <w:r>
                              <w:rPr>
                                <w:color w:val="272D37" w:themeColor="text2" w:themeShade="80"/>
                                <w:szCs w:val="20"/>
                                <w:lang w:val="es-ES"/>
                              </w:rPr>
                              <w:t>.</w:t>
                            </w:r>
                          </w:p>
                          <w:p w14:paraId="740E8F2D" w14:textId="77777777" w:rsidR="00DA4494" w:rsidRDefault="00DA4494" w:rsidP="004C02D8">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6638E8" id="41 Elipse" o:spid="_x0000_s1067" style="position:absolute;margin-left:147.3pt;margin-top:361.85pt;width:130.05pt;height:129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" fillcolor="#c48b01 [2406]" stroked="f" strokeweight="2pt">
                <v:fill color2="#fef0cd [662]" rotate="t" angle="135" colors="0 #c58d01;5898f #c58d01;34079f #fff1ce;40632f #f2f2f2" focus="100%" type="gradient"/>
                <v:textbox>
                  <w:txbxContent>
                    <w:p w14:paraId="71DB5F27" w14:textId="77777777" w:rsidR="00DA4494" w:rsidRPr="00D227DE" w:rsidRDefault="00DA4494" w:rsidP="004C02D8">
                      <w:pPr>
                        <w:spacing w:after="0"/>
                        <w:rPr>
                          <w:color w:val="272D37" w:themeColor="text2" w:themeShade="80"/>
                          <w:szCs w:val="20"/>
                        </w:rPr>
                      </w:pPr>
                    </w:p>
                    <w:p w14:paraId="07DE3E74" w14:textId="77777777" w:rsidR="00DA4494" w:rsidRPr="00DD1DC0" w:rsidRDefault="00DA4494" w:rsidP="004C02D8">
                      <w:pPr>
                        <w:pStyle w:val="Prrafodelista"/>
                        <w:spacing w:after="0" w:line="276" w:lineRule="auto"/>
                        <w:ind w:left="142"/>
                        <w:jc w:val="center"/>
                        <w:rPr>
                          <w:color w:val="272D37" w:themeColor="text2" w:themeShade="80"/>
                          <w:szCs w:val="20"/>
                          <w:lang w:val="es-ES"/>
                        </w:rPr>
                      </w:pPr>
                      <w:r w:rsidRPr="00DD1DC0">
                        <w:rPr>
                          <w:color w:val="272D37" w:themeColor="text2" w:themeShade="80"/>
                          <w:szCs w:val="20"/>
                          <w:lang w:val="es-ES"/>
                        </w:rPr>
                        <w:t>Reparación integral</w:t>
                      </w:r>
                      <w:r>
                        <w:rPr>
                          <w:color w:val="272D37" w:themeColor="text2" w:themeShade="80"/>
                          <w:szCs w:val="20"/>
                          <w:lang w:val="es-ES"/>
                        </w:rPr>
                        <w:t>.</w:t>
                      </w:r>
                    </w:p>
                    <w:p w14:paraId="740E8F2D" w14:textId="77777777" w:rsidR="00DA4494" w:rsidRDefault="00DA4494" w:rsidP="004C02D8">
                      <w:pPr>
                        <w:spacing w:line="240" w:lineRule="auto"/>
                        <w:jc w:val="center"/>
                      </w:pPr>
                    </w:p>
                  </w:txbxContent>
                </v:textbox>
              </v:oval>
            </w:pict>
          </mc:Fallback>
        </mc:AlternateContent>
      </w:r>
      <w:r w:rsidR="004C02D8">
        <w:rPr>
          <w:noProof/>
          <w:lang w:val="es-SV" w:eastAsia="es-SV"/>
        </w:rPr>
        <mc:AlternateContent>
          <mc:Choice Requires="wps">
            <w:drawing>
              <wp:anchor distT="0" distB="0" distL="114300" distR="114300" simplePos="0" relativeHeight="251581952" behindDoc="0" locked="0" layoutInCell="1" allowOverlap="1" wp14:anchorId="6E0507A0" wp14:editId="68061C1B">
                <wp:simplePos x="0" y="0"/>
                <wp:positionH relativeFrom="column">
                  <wp:posOffset>1688465</wp:posOffset>
                </wp:positionH>
                <wp:positionV relativeFrom="paragraph">
                  <wp:posOffset>4358640</wp:posOffset>
                </wp:positionV>
                <wp:extent cx="2006600" cy="1971040"/>
                <wp:effectExtent l="0" t="0" r="12700" b="10160"/>
                <wp:wrapNone/>
                <wp:docPr id="78" name="78 Elipse"/>
                <wp:cNvGraphicFramePr/>
                <a:graphic xmlns:a="http://schemas.openxmlformats.org/drawingml/2006/main">
                  <a:graphicData uri="http://schemas.microsoft.com/office/word/2010/wordprocessingShape">
                    <wps:wsp>
                      <wps:cNvSpPr/>
                      <wps:spPr>
                        <a:xfrm>
                          <a:off x="0" y="0"/>
                          <a:ext cx="2006600" cy="1971040"/>
                        </a:xfrm>
                        <a:prstGeom prst="ellipse">
                          <a:avLst/>
                        </a:prstGeom>
                        <a:noFill/>
                        <a:ln cmpd="sng">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CA8DC2" id="78 Elipse" o:spid="_x0000_s1026" style="position:absolute;margin-left:132.95pt;margin-top:343.2pt;width:158pt;height:155.2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" filled="f" strokecolor="black [3213]" strokeweight="2pt">
                <v:stroke dashstyle="dash"/>
              </v:oval>
            </w:pict>
          </mc:Fallback>
        </mc:AlternateContent>
      </w:r>
      <w:r w:rsidR="004C02D8">
        <w:rPr>
          <w:noProof/>
          <w:lang w:val="es-SV" w:eastAsia="es-SV"/>
        </w:rPr>
        <mc:AlternateContent>
          <mc:Choice Requires="wps">
            <w:drawing>
              <wp:anchor distT="0" distB="0" distL="114300" distR="114300" simplePos="0" relativeHeight="251596288" behindDoc="0" locked="0" layoutInCell="1" allowOverlap="1" wp14:anchorId="465172CC" wp14:editId="6046652F">
                <wp:simplePos x="0" y="0"/>
                <wp:positionH relativeFrom="column">
                  <wp:posOffset>1685290</wp:posOffset>
                </wp:positionH>
                <wp:positionV relativeFrom="paragraph">
                  <wp:posOffset>-725170</wp:posOffset>
                </wp:positionV>
                <wp:extent cx="2087880" cy="2089150"/>
                <wp:effectExtent l="0" t="0" r="7620" b="6350"/>
                <wp:wrapNone/>
                <wp:docPr id="2" name="2 Elipse"/>
                <wp:cNvGraphicFramePr/>
                <a:graphic xmlns:a="http://schemas.openxmlformats.org/drawingml/2006/main">
                  <a:graphicData uri="http://schemas.microsoft.com/office/word/2010/wordprocessingShape">
                    <wps:wsp>
                      <wps:cNvSpPr/>
                      <wps:spPr>
                        <a:xfrm>
                          <a:off x="0" y="0"/>
                          <a:ext cx="2087880" cy="2089150"/>
                        </a:xfrm>
                        <a:prstGeom prst="ellipse">
                          <a:avLst/>
                        </a:prstGeom>
                        <a:gradFill>
                          <a:gsLst>
                            <a:gs pos="78000">
                              <a:schemeClr val="accent5">
                                <a:lumMod val="60000"/>
                                <a:lumOff val="40000"/>
                              </a:schemeClr>
                            </a:gs>
                            <a:gs pos="42000">
                              <a:schemeClr val="bg1">
                                <a:lumMod val="95000"/>
                              </a:schemeClr>
                            </a:gs>
                            <a:gs pos="87000">
                              <a:schemeClr val="bg1">
                                <a:lumMod val="65000"/>
                              </a:schemeClr>
                            </a:gs>
                          </a:gsLst>
                          <a:lin ang="810000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69B813" w14:textId="35282D5B" w:rsidR="00DA4494" w:rsidRPr="00FB6B7F" w:rsidRDefault="00DA4494" w:rsidP="004C02D8">
                            <w:pPr>
                              <w:jc w:val="center"/>
                              <w:rPr>
                                <w:color w:val="272D37" w:themeColor="text2" w:themeShade="80"/>
                                <w:sz w:val="20"/>
                              </w:rPr>
                            </w:pPr>
                            <w:r>
                              <w:rPr>
                                <w:color w:val="272D37" w:themeColor="text2" w:themeShade="80"/>
                              </w:rPr>
                              <w:t>Componente</w:t>
                            </w:r>
                            <w:r w:rsidRPr="00FB6B7F">
                              <w:rPr>
                                <w:color w:val="272D37" w:themeColor="text2" w:themeShade="80"/>
                              </w:rPr>
                              <w:t xml:space="preserve"> 6  Atención a víctimas de violencia de Ciudad Delgado</w:t>
                            </w:r>
                            <w:r w:rsidRPr="00FB6B7F">
                              <w:rPr>
                                <w:color w:val="272D37" w:themeColor="text2" w:themeShade="80"/>
                                <w:sz w:val="20"/>
                              </w:rPr>
                              <w:t>.</w:t>
                            </w:r>
                          </w:p>
                          <w:p w14:paraId="0BC7B41B" w14:textId="77777777" w:rsidR="00DA4494" w:rsidRPr="00FB6B7F" w:rsidRDefault="00DA4494" w:rsidP="004C02D8">
                            <w:pPr>
                              <w:spacing w:before="0" w:after="0"/>
                              <w:jc w:val="center"/>
                              <w:rPr>
                                <w:b/>
                                <w:color w:val="272D37" w:themeColor="text2" w:themeShade="80"/>
                                <w:sz w:val="14"/>
                              </w:rPr>
                            </w:pPr>
                            <w:r w:rsidRPr="00FB6B7F">
                              <w:rPr>
                                <w:b/>
                                <w:color w:val="272D37" w:themeColor="text2" w:themeShade="80"/>
                                <w:sz w:val="14"/>
                              </w:rPr>
                              <w:t>(Punto focal será todo el CMPV y cada una de las unidades de la municipalidad).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5172CC" id="2 Elipse" o:spid="_x0000_s1068" style="position:absolute;margin-left:132.7pt;margin-top:-57.1pt;width:164.4pt;height:164.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" fillcolor="#f2f2f2 [3052]" stroked="f" strokeweight="2pt">
                <v:fill color2="#a5a5a5 [2092]" angle="315" colors="0 #f2f2f2;27525f #f2f2f2;51118f #abb9de" focus="100%" type="gradient"/>
                <v:textbox>
                  <w:txbxContent>
                    <w:p w14:paraId="6D69B813" w14:textId="35282D5B" w:rsidR="00DA4494" w:rsidRPr="00FB6B7F" w:rsidRDefault="00DA4494" w:rsidP="004C02D8">
                      <w:pPr>
                        <w:jc w:val="center"/>
                        <w:rPr>
                          <w:color w:val="272D37" w:themeColor="text2" w:themeShade="80"/>
                          <w:sz w:val="20"/>
                        </w:rPr>
                      </w:pPr>
                      <w:r>
                        <w:rPr>
                          <w:color w:val="272D37" w:themeColor="text2" w:themeShade="80"/>
                        </w:rPr>
                        <w:t>Componente</w:t>
                      </w:r>
                      <w:r w:rsidRPr="00FB6B7F">
                        <w:rPr>
                          <w:color w:val="272D37" w:themeColor="text2" w:themeShade="80"/>
                        </w:rPr>
                        <w:t xml:space="preserve"> 6  Atención a víctimas de violencia de Ciudad Delgado</w:t>
                      </w:r>
                      <w:r w:rsidRPr="00FB6B7F">
                        <w:rPr>
                          <w:color w:val="272D37" w:themeColor="text2" w:themeShade="80"/>
                          <w:sz w:val="20"/>
                        </w:rPr>
                        <w:t>.</w:t>
                      </w:r>
                    </w:p>
                    <w:p w14:paraId="0BC7B41B" w14:textId="77777777" w:rsidR="00DA4494" w:rsidRPr="00FB6B7F" w:rsidRDefault="00DA4494" w:rsidP="004C02D8">
                      <w:pPr>
                        <w:spacing w:before="0" w:after="0"/>
                        <w:jc w:val="center"/>
                        <w:rPr>
                          <w:b/>
                          <w:color w:val="272D37" w:themeColor="text2" w:themeShade="80"/>
                          <w:sz w:val="14"/>
                        </w:rPr>
                      </w:pPr>
                      <w:r w:rsidRPr="00FB6B7F">
                        <w:rPr>
                          <w:b/>
                          <w:color w:val="272D37" w:themeColor="text2" w:themeShade="80"/>
                          <w:sz w:val="14"/>
                        </w:rPr>
                        <w:t>(Punto focal será todo el CMPV y cada una de las unidades de la municipalidad).</w:t>
                      </w:r>
                    </w:p>
                  </w:txbxContent>
                </v:textbox>
              </v:oval>
            </w:pict>
          </mc:Fallback>
        </mc:AlternateContent>
      </w:r>
      <w:r w:rsidR="004C02D8">
        <w:rPr>
          <w:noProof/>
          <w:lang w:val="es-SV" w:eastAsia="es-SV"/>
        </w:rPr>
        <mc:AlternateContent>
          <mc:Choice Requires="wps">
            <w:drawing>
              <wp:anchor distT="0" distB="0" distL="114300" distR="114300" simplePos="0" relativeHeight="251584000" behindDoc="0" locked="0" layoutInCell="1" allowOverlap="1" wp14:anchorId="4FCD8A45" wp14:editId="1B3E54EE">
                <wp:simplePos x="0" y="0"/>
                <wp:positionH relativeFrom="column">
                  <wp:posOffset>1504315</wp:posOffset>
                </wp:positionH>
                <wp:positionV relativeFrom="paragraph">
                  <wp:posOffset>-852805</wp:posOffset>
                </wp:positionV>
                <wp:extent cx="2454275" cy="2231390"/>
                <wp:effectExtent l="0" t="0" r="22225" b="16510"/>
                <wp:wrapNone/>
                <wp:docPr id="1" name="1 Elipse"/>
                <wp:cNvGraphicFramePr/>
                <a:graphic xmlns:a="http://schemas.openxmlformats.org/drawingml/2006/main">
                  <a:graphicData uri="http://schemas.microsoft.com/office/word/2010/wordprocessingShape">
                    <wps:wsp>
                      <wps:cNvSpPr/>
                      <wps:spPr>
                        <a:xfrm>
                          <a:off x="0" y="0"/>
                          <a:ext cx="2454275" cy="2231390"/>
                        </a:xfrm>
                        <a:prstGeom prst="ellipse">
                          <a:avLst/>
                        </a:prstGeom>
                        <a:noFill/>
                        <a:ln cmpd="sng">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B9A337" id="1 Elipse" o:spid="_x0000_s1026" style="position:absolute;margin-left:118.45pt;margin-top:-67.15pt;width:193.25pt;height:175.7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" filled="f" strokecolor="black [3213]" strokeweight="2pt">
                <v:stroke dashstyle="dash"/>
              </v:oval>
            </w:pict>
          </mc:Fallback>
        </mc:AlternateContent>
      </w:r>
      <w:r w:rsidR="004C02D8">
        <w:rPr>
          <w:noProof/>
          <w:lang w:val="es-SV" w:eastAsia="es-SV"/>
        </w:rPr>
        <mc:AlternateContent>
          <mc:Choice Requires="wpg">
            <w:drawing>
              <wp:anchor distT="0" distB="0" distL="114300" distR="114300" simplePos="0" relativeHeight="251614720" behindDoc="0" locked="0" layoutInCell="1" allowOverlap="1" wp14:anchorId="1D6E8F9C" wp14:editId="47E0C0D8">
                <wp:simplePos x="0" y="0"/>
                <wp:positionH relativeFrom="column">
                  <wp:posOffset>3414395</wp:posOffset>
                </wp:positionH>
                <wp:positionV relativeFrom="paragraph">
                  <wp:posOffset>3732530</wp:posOffset>
                </wp:positionV>
                <wp:extent cx="387985" cy="388620"/>
                <wp:effectExtent l="0" t="0" r="0" b="0"/>
                <wp:wrapNone/>
                <wp:docPr id="59" name="Group 10"/>
                <wp:cNvGraphicFramePr/>
                <a:graphic xmlns:a="http://schemas.openxmlformats.org/drawingml/2006/main">
                  <a:graphicData uri="http://schemas.microsoft.com/office/word/2010/wordprocessingGroup">
                    <wpg:wgp>
                      <wpg:cNvGrpSpPr/>
                      <wpg:grpSpPr>
                        <a:xfrm>
                          <a:off x="0" y="0"/>
                          <a:ext cx="387985" cy="388620"/>
                          <a:chOff x="4300657" y="0"/>
                          <a:chExt cx="4813034" cy="4238625"/>
                        </a:xfrm>
                        <a:solidFill>
                          <a:srgbClr val="002060"/>
                        </a:solidFill>
                        <a:effectLst/>
                      </wpg:grpSpPr>
                      <wps:wsp>
                        <wps:cNvPr id="60" name="Freeform 6"/>
                        <wps:cNvSpPr>
                          <a:spLocks/>
                        </wps:cNvSpPr>
                        <wps:spPr bwMode="auto">
                          <a:xfrm>
                            <a:off x="6535591" y="0"/>
                            <a:ext cx="2578100" cy="4238625"/>
                          </a:xfrm>
                          <a:custGeom>
                            <a:avLst/>
                            <a:gdLst>
                              <a:gd name="T0" fmla="*/ 10 w 1624"/>
                              <a:gd name="T1" fmla="*/ 0 h 2670"/>
                              <a:gd name="T2" fmla="*/ 302 w 1624"/>
                              <a:gd name="T3" fmla="*/ 9 h 2670"/>
                              <a:gd name="T4" fmla="*/ 1624 w 1624"/>
                              <a:gd name="T5" fmla="*/ 1331 h 2670"/>
                              <a:gd name="T6" fmla="*/ 299 w 1624"/>
                              <a:gd name="T7" fmla="*/ 2657 h 2670"/>
                              <a:gd name="T8" fmla="*/ 0 w 1624"/>
                              <a:gd name="T9" fmla="*/ 2670 h 2670"/>
                              <a:gd name="T10" fmla="*/ 15 w 1624"/>
                              <a:gd name="T11" fmla="*/ 2374 h 2670"/>
                              <a:gd name="T12" fmla="*/ 1059 w 1624"/>
                              <a:gd name="T13" fmla="*/ 1331 h 2670"/>
                              <a:gd name="T14" fmla="*/ 20 w 1624"/>
                              <a:gd name="T15" fmla="*/ 291 h 2670"/>
                              <a:gd name="T16" fmla="*/ 10 w 1624"/>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4" h="2670">
                                <a:moveTo>
                                  <a:pt x="10" y="0"/>
                                </a:moveTo>
                                <a:lnTo>
                                  <a:pt x="302" y="9"/>
                                </a:lnTo>
                                <a:lnTo>
                                  <a:pt x="1624" y="1331"/>
                                </a:lnTo>
                                <a:lnTo>
                                  <a:pt x="299" y="2657"/>
                                </a:lnTo>
                                <a:lnTo>
                                  <a:pt x="0" y="2670"/>
                                </a:lnTo>
                                <a:lnTo>
                                  <a:pt x="15" y="2374"/>
                                </a:lnTo>
                                <a:lnTo>
                                  <a:pt x="1059" y="1331"/>
                                </a:lnTo>
                                <a:lnTo>
                                  <a:pt x="20" y="291"/>
                                </a:lnTo>
                                <a:lnTo>
                                  <a:pt x="10" y="0"/>
                                </a:lnTo>
                                <a:close/>
                              </a:path>
                            </a:pathLst>
                          </a:custGeom>
                          <a:grpFill/>
                          <a:ln w="0">
                            <a:noFill/>
                            <a:prstDash val="solid"/>
                            <a:round/>
                            <a:headEnd/>
                            <a:tailEnd/>
                          </a:ln>
                        </wps:spPr>
                        <wps:txbx>
                          <w:txbxContent>
                            <w:p w14:paraId="6887F591"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s:wsp>
                        <wps:cNvPr id="61" name="Freeform 7"/>
                        <wps:cNvSpPr>
                          <a:spLocks/>
                        </wps:cNvSpPr>
                        <wps:spPr bwMode="auto">
                          <a:xfrm>
                            <a:off x="5418919" y="0"/>
                            <a:ext cx="2578099" cy="4238625"/>
                          </a:xfrm>
                          <a:custGeom>
                            <a:avLst/>
                            <a:gdLst>
                              <a:gd name="T0" fmla="*/ 10 w 1624"/>
                              <a:gd name="T1" fmla="*/ 0 h 2670"/>
                              <a:gd name="T2" fmla="*/ 302 w 1624"/>
                              <a:gd name="T3" fmla="*/ 9 h 2670"/>
                              <a:gd name="T4" fmla="*/ 1624 w 1624"/>
                              <a:gd name="T5" fmla="*/ 1331 h 2670"/>
                              <a:gd name="T6" fmla="*/ 298 w 1624"/>
                              <a:gd name="T7" fmla="*/ 2657 h 2670"/>
                              <a:gd name="T8" fmla="*/ 0 w 1624"/>
                              <a:gd name="T9" fmla="*/ 2670 h 2670"/>
                              <a:gd name="T10" fmla="*/ 15 w 1624"/>
                              <a:gd name="T11" fmla="*/ 2374 h 2670"/>
                              <a:gd name="T12" fmla="*/ 1058 w 1624"/>
                              <a:gd name="T13" fmla="*/ 1331 h 2670"/>
                              <a:gd name="T14" fmla="*/ 19 w 1624"/>
                              <a:gd name="T15" fmla="*/ 291 h 2670"/>
                              <a:gd name="T16" fmla="*/ 10 w 1624"/>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4" h="2670">
                                <a:moveTo>
                                  <a:pt x="10" y="0"/>
                                </a:moveTo>
                                <a:lnTo>
                                  <a:pt x="302" y="9"/>
                                </a:lnTo>
                                <a:lnTo>
                                  <a:pt x="1624" y="1331"/>
                                </a:lnTo>
                                <a:lnTo>
                                  <a:pt x="298" y="2657"/>
                                </a:lnTo>
                                <a:lnTo>
                                  <a:pt x="0" y="2670"/>
                                </a:lnTo>
                                <a:lnTo>
                                  <a:pt x="15" y="2374"/>
                                </a:lnTo>
                                <a:lnTo>
                                  <a:pt x="1058" y="1331"/>
                                </a:lnTo>
                                <a:lnTo>
                                  <a:pt x="19" y="291"/>
                                </a:lnTo>
                                <a:lnTo>
                                  <a:pt x="10" y="0"/>
                                </a:lnTo>
                                <a:close/>
                              </a:path>
                            </a:pathLst>
                          </a:custGeom>
                          <a:grpFill/>
                          <a:ln w="0">
                            <a:noFill/>
                            <a:prstDash val="solid"/>
                            <a:round/>
                            <a:headEnd/>
                            <a:tailEnd/>
                          </a:ln>
                        </wps:spPr>
                        <wps:txbx>
                          <w:txbxContent>
                            <w:p w14:paraId="5BEBB9B4"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s:wsp>
                        <wps:cNvPr id="62" name="Freeform 8"/>
                        <wps:cNvSpPr>
                          <a:spLocks/>
                        </wps:cNvSpPr>
                        <wps:spPr bwMode="auto">
                          <a:xfrm>
                            <a:off x="4300657" y="0"/>
                            <a:ext cx="2579688" cy="4238625"/>
                          </a:xfrm>
                          <a:custGeom>
                            <a:avLst/>
                            <a:gdLst>
                              <a:gd name="T0" fmla="*/ 10 w 1625"/>
                              <a:gd name="T1" fmla="*/ 0 h 2670"/>
                              <a:gd name="T2" fmla="*/ 302 w 1625"/>
                              <a:gd name="T3" fmla="*/ 9 h 2670"/>
                              <a:gd name="T4" fmla="*/ 1625 w 1625"/>
                              <a:gd name="T5" fmla="*/ 1331 h 2670"/>
                              <a:gd name="T6" fmla="*/ 299 w 1625"/>
                              <a:gd name="T7" fmla="*/ 2657 h 2670"/>
                              <a:gd name="T8" fmla="*/ 0 w 1625"/>
                              <a:gd name="T9" fmla="*/ 2670 h 2670"/>
                              <a:gd name="T10" fmla="*/ 16 w 1625"/>
                              <a:gd name="T11" fmla="*/ 2374 h 2670"/>
                              <a:gd name="T12" fmla="*/ 1059 w 1625"/>
                              <a:gd name="T13" fmla="*/ 1331 h 2670"/>
                              <a:gd name="T14" fmla="*/ 19 w 1625"/>
                              <a:gd name="T15" fmla="*/ 291 h 2670"/>
                              <a:gd name="T16" fmla="*/ 10 w 1625"/>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5" h="2670">
                                <a:moveTo>
                                  <a:pt x="10" y="0"/>
                                </a:moveTo>
                                <a:lnTo>
                                  <a:pt x="302" y="9"/>
                                </a:lnTo>
                                <a:lnTo>
                                  <a:pt x="1625" y="1331"/>
                                </a:lnTo>
                                <a:lnTo>
                                  <a:pt x="299" y="2657"/>
                                </a:lnTo>
                                <a:lnTo>
                                  <a:pt x="0" y="2670"/>
                                </a:lnTo>
                                <a:lnTo>
                                  <a:pt x="16" y="2374"/>
                                </a:lnTo>
                                <a:lnTo>
                                  <a:pt x="1059" y="1331"/>
                                </a:lnTo>
                                <a:lnTo>
                                  <a:pt x="19" y="291"/>
                                </a:lnTo>
                                <a:lnTo>
                                  <a:pt x="10" y="0"/>
                                </a:lnTo>
                                <a:close/>
                              </a:path>
                            </a:pathLst>
                          </a:custGeom>
                          <a:grpFill/>
                          <a:ln w="0">
                            <a:noFill/>
                            <a:prstDash val="solid"/>
                            <a:round/>
                            <a:headEnd/>
                            <a:tailEnd/>
                          </a:ln>
                        </wps:spPr>
                        <wps:txbx>
                          <w:txbxContent>
                            <w:p w14:paraId="1CE48CF8"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D6E8F9C" id="_x0000_s1069" style="position:absolute;margin-left:268.85pt;margin-top:293.9pt;width:30.55pt;height:30.6pt;z-index:251614720;mso-width-relative:margin;mso-height-relative:margin" coordorigin="43006" coordsize="48130,42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">
                <v:shape id="Freeform 6" o:spid="_x0000_s1070" style="position:absolute;left:65355;width:25781;height:42386;visibility:visible;mso-wrap-style:square;v-text-anchor:top" coordsize="1624,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R/nMMA&#10;AADbAAAADwAAAGRycy9kb3ducmV2LnhtbERPTWuDQBC9F/oflgn01qzpQYJ1DSWk0ISmQZtLb6M7&#10;Vak7K+5Gzb/vHgI5Pt53uplNJ0YaXGtZwWoZgSCurG65VnD+fn9eg3AeWWNnmRRcycEme3xIMdF2&#10;4pzGwtcihLBLUEHjfZ9I6aqGDLql7YkD92sHgz7AoZZ6wCmEm06+RFEsDbYcGhrsadtQ9VdcjILD&#10;0Y3l/nT9Ov3Uq3xffO6qcntW6mkxv72C8DT7u/jm/tAK4rA+fAk/QG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R/nMMAAADbAAAADwAAAAAAAAAAAAAAAACYAgAAZHJzL2Rv&#10;d25yZXYueG1sUEsFBgAAAAAEAAQA9QAAAIgDAAAAAA==&#10;" adj="-11796480,,5400" path="m10,l302,9,1624,1331,299,2657,,2670,15,2374,1059,1331,20,291,10,xe" filled="f" stroked="f" strokeweight="0">
                  <v:stroke joinstyle="round"/>
                  <v:formulas/>
                  <v:path arrowok="t" o:connecttype="custom" o:connectlocs="15875,0;479425,14288;2578100,2112963;474663,4217988;0,4238625;23813,3768725;1681163,2112963;31750,461963;15875,0" o:connectangles="0,0,0,0,0,0,0,0,0" textboxrect="0,0,1624,2670"/>
                  <v:textbox>
                    <w:txbxContent>
                      <w:p w14:paraId="6887F591" w14:textId="77777777" w:rsidR="00DA4494" w:rsidRDefault="00DA4494" w:rsidP="004C02D8">
                        <w:pPr>
                          <w:rPr>
                            <w:rFonts w:eastAsia="Times New Roman"/>
                          </w:rPr>
                        </w:pPr>
                      </w:p>
                    </w:txbxContent>
                  </v:textbox>
                </v:shape>
                <v:shape id="Freeform 7" o:spid="_x0000_s1071" style="position:absolute;left:54189;width:25781;height:42386;visibility:visible;mso-wrap-style:square;v-text-anchor:top" coordsize="1624,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jaB8YA&#10;AADbAAAADwAAAGRycy9kb3ducmV2LnhtbESPQWvCQBSE7wX/w/KE3uomPUiJrlKCQlPaSqKX3p7Z&#10;1yQ0+zZktzH5911B8DjMzDfMejuaVgzUu8aygngRgSAurW64UnA67p9eQDiPrLG1TAomcrDdzB7W&#10;mGh74ZyGwlciQNglqKD2vkukdGVNBt3CdsTB+7G9QR9kX0nd4yXATSufo2gpDTYcFmrsKK2p/C3+&#10;jIL3Tzecs8P0dfiu4jwrPnblOT0p9TgfX1cgPI3+Hr6137SCZQzXL+EH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hjaB8YAAADbAAAADwAAAAAAAAAAAAAAAACYAgAAZHJz&#10;L2Rvd25yZXYueG1sUEsFBgAAAAAEAAQA9QAAAIsDAAAAAA==&#10;" adj="-11796480,,5400" path="m10,l302,9,1624,1331,298,2657,,2670,15,2374,1058,1331,19,291,10,xe" filled="f" stroked="f" strokeweight="0">
                  <v:stroke joinstyle="round"/>
                  <v:formulas/>
                  <v:path arrowok="t" o:connecttype="custom" o:connectlocs="15875,0;479425,14288;2578099,2112963;473075,4217988;0,4238625;23812,3768725;1679574,2112963;30162,461963;15875,0" o:connectangles="0,0,0,0,0,0,0,0,0" textboxrect="0,0,1624,2670"/>
                  <v:textbox>
                    <w:txbxContent>
                      <w:p w14:paraId="5BEBB9B4" w14:textId="77777777" w:rsidR="00DA4494" w:rsidRDefault="00DA4494" w:rsidP="004C02D8">
                        <w:pPr>
                          <w:rPr>
                            <w:rFonts w:eastAsia="Times New Roman"/>
                          </w:rPr>
                        </w:pPr>
                      </w:p>
                    </w:txbxContent>
                  </v:textbox>
                </v:shape>
                <v:shape id="Freeform 8" o:spid="_x0000_s1072" style="position:absolute;left:43006;width:25797;height:42386;visibility:visible;mso-wrap-style:square;v-text-anchor:top" coordsize="1625,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yT9MQA&#10;AADbAAAADwAAAGRycy9kb3ducmV2LnhtbESPT4vCMBTE74LfIbyFvWm6glKqUVxZYVf04L+Dt0fz&#10;bMs2LyWJWr+9EQSPw8z8hpnMWlOLKzlfWVbw1U9AEOdWV1woOOyXvRSED8gaa8uk4E4eZtNuZ4KZ&#10;tjfe0nUXChEh7DNUUIbQZFL6vCSDvm8b4uidrTMYonSF1A5vEW5qOUiSkTRYcVwosaFFSfn/7mIU&#10;bMIat1qvftLL4X4cpsO/pfs+KfX50c7HIAK14R1+tX+1gtEAnl/iD5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Mk/TEAAAA2wAAAA8AAAAAAAAAAAAAAAAAmAIAAGRycy9k&#10;b3ducmV2LnhtbFBLBQYAAAAABAAEAPUAAACJAwAAAAA=&#10;" adj="-11796480,,5400" path="m10,l302,9,1625,1331,299,2657,,2670,16,2374,1059,1331,19,291,10,xe" filled="f" stroked="f" strokeweight="0">
                  <v:stroke joinstyle="round"/>
                  <v:formulas/>
                  <v:path arrowok="t" o:connecttype="custom" o:connectlocs="15875,0;479425,14288;2579688,2112963;474663,4217988;0,4238625;25400,3768725;1681163,2112963;30163,461963;15875,0" o:connectangles="0,0,0,0,0,0,0,0,0" textboxrect="0,0,1625,2670"/>
                  <v:textbox>
                    <w:txbxContent>
                      <w:p w14:paraId="1CE48CF8" w14:textId="77777777" w:rsidR="00DA4494" w:rsidRDefault="00DA4494" w:rsidP="004C02D8">
                        <w:pPr>
                          <w:rPr>
                            <w:rFonts w:eastAsia="Times New Roman"/>
                          </w:rPr>
                        </w:pPr>
                      </w:p>
                    </w:txbxContent>
                  </v:textbox>
                </v:shape>
              </v:group>
            </w:pict>
          </mc:Fallback>
        </mc:AlternateContent>
      </w:r>
      <w:r w:rsidR="004C02D8">
        <w:rPr>
          <w:noProof/>
          <w:lang w:val="es-SV" w:eastAsia="es-SV"/>
        </w:rPr>
        <mc:AlternateContent>
          <mc:Choice Requires="wps">
            <w:drawing>
              <wp:anchor distT="0" distB="0" distL="114300" distR="114300" simplePos="0" relativeHeight="251604480" behindDoc="0" locked="0" layoutInCell="1" allowOverlap="1" wp14:anchorId="5849CF5C" wp14:editId="090C3DD9">
                <wp:simplePos x="0" y="0"/>
                <wp:positionH relativeFrom="column">
                  <wp:posOffset>3623310</wp:posOffset>
                </wp:positionH>
                <wp:positionV relativeFrom="paragraph">
                  <wp:posOffset>3110865</wp:posOffset>
                </wp:positionV>
                <wp:extent cx="1902460" cy="1910715"/>
                <wp:effectExtent l="0" t="0" r="2540" b="0"/>
                <wp:wrapNone/>
                <wp:docPr id="37" name="37 Elipse"/>
                <wp:cNvGraphicFramePr/>
                <a:graphic xmlns:a="http://schemas.openxmlformats.org/drawingml/2006/main">
                  <a:graphicData uri="http://schemas.microsoft.com/office/word/2010/wordprocessingShape">
                    <wps:wsp>
                      <wps:cNvSpPr/>
                      <wps:spPr>
                        <a:xfrm>
                          <a:off x="0" y="0"/>
                          <a:ext cx="1902460" cy="1910715"/>
                        </a:xfrm>
                        <a:prstGeom prst="ellipse">
                          <a:avLst/>
                        </a:prstGeom>
                        <a:gradFill>
                          <a:gsLst>
                            <a:gs pos="30000">
                              <a:schemeClr val="bg1">
                                <a:lumMod val="95000"/>
                              </a:schemeClr>
                            </a:gs>
                            <a:gs pos="58000">
                              <a:schemeClr val="bg1">
                                <a:lumMod val="95000"/>
                              </a:schemeClr>
                            </a:gs>
                            <a:gs pos="87000">
                              <a:schemeClr val="bg1">
                                <a:lumMod val="65000"/>
                              </a:schemeClr>
                            </a:gs>
                          </a:gsLst>
                          <a:lin ang="810000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0C42FB" w14:textId="77777777" w:rsidR="00DA4494" w:rsidRDefault="00DA4494" w:rsidP="00664CD9">
                            <w:pPr>
                              <w:pStyle w:val="Prrafodelista"/>
                              <w:numPr>
                                <w:ilvl w:val="0"/>
                                <w:numId w:val="9"/>
                              </w:numPr>
                              <w:spacing w:after="0" w:line="276" w:lineRule="auto"/>
                              <w:ind w:left="142" w:hanging="284"/>
                              <w:rPr>
                                <w:color w:val="272D37" w:themeColor="text2" w:themeShade="80"/>
                                <w:sz w:val="20"/>
                                <w:szCs w:val="20"/>
                                <w:lang w:val="es-ES"/>
                              </w:rPr>
                            </w:pPr>
                            <w:r>
                              <w:rPr>
                                <w:color w:val="272D37" w:themeColor="text2" w:themeShade="80"/>
                                <w:sz w:val="20"/>
                                <w:szCs w:val="20"/>
                                <w:lang w:val="es-ES"/>
                              </w:rPr>
                              <w:t>Seguimiento  a los servicios de salud</w:t>
                            </w:r>
                          </w:p>
                          <w:p w14:paraId="02728376" w14:textId="77777777" w:rsidR="00DA4494" w:rsidRDefault="00DA4494" w:rsidP="00664CD9">
                            <w:pPr>
                              <w:pStyle w:val="Prrafodelista"/>
                              <w:numPr>
                                <w:ilvl w:val="0"/>
                                <w:numId w:val="9"/>
                              </w:numPr>
                              <w:spacing w:after="0" w:line="276" w:lineRule="auto"/>
                              <w:ind w:left="142" w:hanging="284"/>
                              <w:rPr>
                                <w:color w:val="272D37" w:themeColor="text2" w:themeShade="80"/>
                                <w:sz w:val="20"/>
                                <w:szCs w:val="20"/>
                                <w:lang w:val="es-ES"/>
                              </w:rPr>
                            </w:pPr>
                            <w:r>
                              <w:rPr>
                                <w:color w:val="272D37" w:themeColor="text2" w:themeShade="80"/>
                                <w:sz w:val="20"/>
                                <w:szCs w:val="20"/>
                                <w:lang w:val="es-ES"/>
                              </w:rPr>
                              <w:t>Administración de justicia</w:t>
                            </w:r>
                          </w:p>
                          <w:p w14:paraId="7E29E509" w14:textId="77777777" w:rsidR="00DA4494" w:rsidRDefault="00DA4494" w:rsidP="00664CD9">
                            <w:pPr>
                              <w:pStyle w:val="Prrafodelista"/>
                              <w:numPr>
                                <w:ilvl w:val="0"/>
                                <w:numId w:val="9"/>
                              </w:numPr>
                              <w:spacing w:after="0" w:line="276" w:lineRule="auto"/>
                              <w:ind w:left="142" w:hanging="284"/>
                              <w:rPr>
                                <w:color w:val="272D37" w:themeColor="text2" w:themeShade="80"/>
                                <w:sz w:val="20"/>
                                <w:szCs w:val="20"/>
                                <w:lang w:val="es-ES"/>
                              </w:rPr>
                            </w:pPr>
                            <w:r>
                              <w:rPr>
                                <w:color w:val="272D37" w:themeColor="text2" w:themeShade="80"/>
                                <w:sz w:val="20"/>
                                <w:szCs w:val="20"/>
                                <w:lang w:val="es-ES"/>
                              </w:rPr>
                              <w:t>Acceso a educación</w:t>
                            </w:r>
                          </w:p>
                          <w:p w14:paraId="284479B1" w14:textId="77777777" w:rsidR="00DA4494" w:rsidRPr="003520B8" w:rsidRDefault="00DA4494" w:rsidP="00664CD9">
                            <w:pPr>
                              <w:pStyle w:val="Prrafodelista"/>
                              <w:numPr>
                                <w:ilvl w:val="0"/>
                                <w:numId w:val="9"/>
                              </w:numPr>
                              <w:spacing w:after="0" w:line="276" w:lineRule="auto"/>
                              <w:ind w:left="142" w:hanging="284"/>
                              <w:rPr>
                                <w:color w:val="272D37" w:themeColor="text2" w:themeShade="80"/>
                                <w:sz w:val="20"/>
                                <w:szCs w:val="20"/>
                                <w:lang w:val="es-ES"/>
                              </w:rPr>
                            </w:pPr>
                            <w:r>
                              <w:rPr>
                                <w:color w:val="272D37" w:themeColor="text2" w:themeShade="80"/>
                                <w:sz w:val="20"/>
                                <w:szCs w:val="20"/>
                                <w:lang w:val="es-ES"/>
                              </w:rPr>
                              <w:t>Medios Sociales</w:t>
                            </w:r>
                          </w:p>
                          <w:p w14:paraId="65FD4999" w14:textId="77777777" w:rsidR="00DA4494" w:rsidRDefault="00DA4494" w:rsidP="004C02D8">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49CF5C" id="37 Elipse" o:spid="_x0000_s1073" style="position:absolute;margin-left:285.3pt;margin-top:244.95pt;width:149.8pt;height:150.4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" fillcolor="#f2f2f2 [3052]" stroked="f" strokeweight="2pt">
                <v:fill color2="#a5a5a5 [2092]" angle="315" colors="0 #f2f2f2;19661f #f2f2f2;38011f #f2f2f2" focus="100%" type="gradient"/>
                <v:textbox>
                  <w:txbxContent>
                    <w:p w14:paraId="450C42FB" w14:textId="77777777" w:rsidR="00DA4494" w:rsidRDefault="00DA4494" w:rsidP="00664CD9">
                      <w:pPr>
                        <w:pStyle w:val="Prrafodelista"/>
                        <w:numPr>
                          <w:ilvl w:val="0"/>
                          <w:numId w:val="9"/>
                        </w:numPr>
                        <w:spacing w:after="0" w:line="276" w:lineRule="auto"/>
                        <w:ind w:left="142" w:hanging="284"/>
                        <w:rPr>
                          <w:color w:val="272D37" w:themeColor="text2" w:themeShade="80"/>
                          <w:sz w:val="20"/>
                          <w:szCs w:val="20"/>
                          <w:lang w:val="es-ES"/>
                        </w:rPr>
                      </w:pPr>
                      <w:r>
                        <w:rPr>
                          <w:color w:val="272D37" w:themeColor="text2" w:themeShade="80"/>
                          <w:sz w:val="20"/>
                          <w:szCs w:val="20"/>
                          <w:lang w:val="es-ES"/>
                        </w:rPr>
                        <w:t>Seguimiento  a los servicios de salud</w:t>
                      </w:r>
                    </w:p>
                    <w:p w14:paraId="02728376" w14:textId="77777777" w:rsidR="00DA4494" w:rsidRDefault="00DA4494" w:rsidP="00664CD9">
                      <w:pPr>
                        <w:pStyle w:val="Prrafodelista"/>
                        <w:numPr>
                          <w:ilvl w:val="0"/>
                          <w:numId w:val="9"/>
                        </w:numPr>
                        <w:spacing w:after="0" w:line="276" w:lineRule="auto"/>
                        <w:ind w:left="142" w:hanging="284"/>
                        <w:rPr>
                          <w:color w:val="272D37" w:themeColor="text2" w:themeShade="80"/>
                          <w:sz w:val="20"/>
                          <w:szCs w:val="20"/>
                          <w:lang w:val="es-ES"/>
                        </w:rPr>
                      </w:pPr>
                      <w:r>
                        <w:rPr>
                          <w:color w:val="272D37" w:themeColor="text2" w:themeShade="80"/>
                          <w:sz w:val="20"/>
                          <w:szCs w:val="20"/>
                          <w:lang w:val="es-ES"/>
                        </w:rPr>
                        <w:t>Administración de justicia</w:t>
                      </w:r>
                    </w:p>
                    <w:p w14:paraId="7E29E509" w14:textId="77777777" w:rsidR="00DA4494" w:rsidRDefault="00DA4494" w:rsidP="00664CD9">
                      <w:pPr>
                        <w:pStyle w:val="Prrafodelista"/>
                        <w:numPr>
                          <w:ilvl w:val="0"/>
                          <w:numId w:val="9"/>
                        </w:numPr>
                        <w:spacing w:after="0" w:line="276" w:lineRule="auto"/>
                        <w:ind w:left="142" w:hanging="284"/>
                        <w:rPr>
                          <w:color w:val="272D37" w:themeColor="text2" w:themeShade="80"/>
                          <w:sz w:val="20"/>
                          <w:szCs w:val="20"/>
                          <w:lang w:val="es-ES"/>
                        </w:rPr>
                      </w:pPr>
                      <w:r>
                        <w:rPr>
                          <w:color w:val="272D37" w:themeColor="text2" w:themeShade="80"/>
                          <w:sz w:val="20"/>
                          <w:szCs w:val="20"/>
                          <w:lang w:val="es-ES"/>
                        </w:rPr>
                        <w:t>Acceso a educación</w:t>
                      </w:r>
                    </w:p>
                    <w:p w14:paraId="284479B1" w14:textId="77777777" w:rsidR="00DA4494" w:rsidRPr="003520B8" w:rsidRDefault="00DA4494" w:rsidP="00664CD9">
                      <w:pPr>
                        <w:pStyle w:val="Prrafodelista"/>
                        <w:numPr>
                          <w:ilvl w:val="0"/>
                          <w:numId w:val="9"/>
                        </w:numPr>
                        <w:spacing w:after="0" w:line="276" w:lineRule="auto"/>
                        <w:ind w:left="142" w:hanging="284"/>
                        <w:rPr>
                          <w:color w:val="272D37" w:themeColor="text2" w:themeShade="80"/>
                          <w:sz w:val="20"/>
                          <w:szCs w:val="20"/>
                          <w:lang w:val="es-ES"/>
                        </w:rPr>
                      </w:pPr>
                      <w:r>
                        <w:rPr>
                          <w:color w:val="272D37" w:themeColor="text2" w:themeShade="80"/>
                          <w:sz w:val="20"/>
                          <w:szCs w:val="20"/>
                          <w:lang w:val="es-ES"/>
                        </w:rPr>
                        <w:t>Medios Sociales</w:t>
                      </w:r>
                    </w:p>
                    <w:p w14:paraId="65FD4999" w14:textId="77777777" w:rsidR="00DA4494" w:rsidRDefault="00DA4494" w:rsidP="004C02D8">
                      <w:pPr>
                        <w:spacing w:line="240" w:lineRule="auto"/>
                        <w:jc w:val="center"/>
                      </w:pPr>
                    </w:p>
                  </w:txbxContent>
                </v:textbox>
              </v:oval>
            </w:pict>
          </mc:Fallback>
        </mc:AlternateContent>
      </w:r>
      <w:r w:rsidR="004C02D8">
        <w:rPr>
          <w:noProof/>
          <w:lang w:val="es-SV" w:eastAsia="es-SV"/>
        </w:rPr>
        <mc:AlternateContent>
          <mc:Choice Requires="wps">
            <w:drawing>
              <wp:anchor distT="0" distB="0" distL="114300" distR="114300" simplePos="0" relativeHeight="251587072" behindDoc="0" locked="0" layoutInCell="1" allowOverlap="1" wp14:anchorId="3F005C9E" wp14:editId="2231294D">
                <wp:simplePos x="0" y="0"/>
                <wp:positionH relativeFrom="column">
                  <wp:posOffset>1414780</wp:posOffset>
                </wp:positionH>
                <wp:positionV relativeFrom="paragraph">
                  <wp:posOffset>1090930</wp:posOffset>
                </wp:positionV>
                <wp:extent cx="2274570" cy="2115185"/>
                <wp:effectExtent l="0" t="0" r="11430" b="18415"/>
                <wp:wrapNone/>
                <wp:docPr id="11" name="11 Elipse"/>
                <wp:cNvGraphicFramePr/>
                <a:graphic xmlns:a="http://schemas.openxmlformats.org/drawingml/2006/main">
                  <a:graphicData uri="http://schemas.microsoft.com/office/word/2010/wordprocessingShape">
                    <wps:wsp>
                      <wps:cNvSpPr/>
                      <wps:spPr>
                        <a:xfrm>
                          <a:off x="0" y="0"/>
                          <a:ext cx="2274570" cy="2115185"/>
                        </a:xfrm>
                        <a:prstGeom prst="ellipse">
                          <a:avLst/>
                        </a:prstGeom>
                        <a:noFill/>
                        <a:ln cmpd="sng">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B0FBAB" id="11 Elipse" o:spid="_x0000_s1026" style="position:absolute;margin-left:111.4pt;margin-top:85.9pt;width:179.1pt;height:166.5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" filled="f" strokecolor="black [3213]" strokeweight="2pt">
                <v:stroke dashstyle="dash"/>
              </v:oval>
            </w:pict>
          </mc:Fallback>
        </mc:AlternateContent>
      </w:r>
      <w:r w:rsidR="004C02D8">
        <w:rPr>
          <w:noProof/>
          <w:lang w:val="es-SV" w:eastAsia="es-SV"/>
        </w:rPr>
        <mc:AlternateContent>
          <mc:Choice Requires="wps">
            <w:drawing>
              <wp:anchor distT="0" distB="0" distL="114300" distR="114300" simplePos="0" relativeHeight="251585024" behindDoc="0" locked="0" layoutInCell="1" allowOverlap="1" wp14:anchorId="41010F32" wp14:editId="60B0D44B">
                <wp:simplePos x="0" y="0"/>
                <wp:positionH relativeFrom="column">
                  <wp:posOffset>-528320</wp:posOffset>
                </wp:positionH>
                <wp:positionV relativeFrom="paragraph">
                  <wp:posOffset>-356235</wp:posOffset>
                </wp:positionV>
                <wp:extent cx="1037590" cy="1217564"/>
                <wp:effectExtent l="0" t="0" r="10160" b="20955"/>
                <wp:wrapNone/>
                <wp:docPr id="5" name="5 Rectángulo"/>
                <wp:cNvGraphicFramePr/>
                <a:graphic xmlns:a="http://schemas.openxmlformats.org/drawingml/2006/main">
                  <a:graphicData uri="http://schemas.microsoft.com/office/word/2010/wordprocessingShape">
                    <wps:wsp>
                      <wps:cNvSpPr/>
                      <wps:spPr>
                        <a:xfrm>
                          <a:off x="0" y="0"/>
                          <a:ext cx="1037590" cy="1217564"/>
                        </a:xfrm>
                        <a:prstGeom prst="rect">
                          <a:avLst/>
                        </a:prstGeom>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5AB1460A" w14:textId="77777777" w:rsidR="00DA4494" w:rsidRPr="00777CBE" w:rsidRDefault="00DA4494" w:rsidP="004C02D8">
                            <w:pPr>
                              <w:spacing w:before="0" w:after="0"/>
                              <w:jc w:val="center"/>
                              <w:rPr>
                                <w:rFonts w:ascii="Candara" w:hAnsi="Candara"/>
                                <w:sz w:val="18"/>
                              </w:rPr>
                            </w:pPr>
                            <w:r w:rsidRPr="00777CBE">
                              <w:rPr>
                                <w:rFonts w:ascii="Candara" w:hAnsi="Candara"/>
                                <w:sz w:val="18"/>
                              </w:rPr>
                              <w:t xml:space="preserve">Recepción de caso </w:t>
                            </w:r>
                            <w:r>
                              <w:rPr>
                                <w:rFonts w:ascii="Candara" w:hAnsi="Candara"/>
                                <w:sz w:val="18"/>
                              </w:rPr>
                              <w:t xml:space="preserve"> de violencia </w:t>
                            </w:r>
                            <w:r w:rsidRPr="00777CBE">
                              <w:rPr>
                                <w:rFonts w:ascii="Candara" w:hAnsi="Candara"/>
                                <w:sz w:val="18"/>
                              </w:rPr>
                              <w:t>por cualquier institución presente en Ciudad Delgado</w:t>
                            </w:r>
                            <w:r>
                              <w:rPr>
                                <w:rFonts w:ascii="Candara" w:hAnsi="Candara"/>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010F32" id="5 Rectángulo" o:spid="_x0000_s1074" style="position:absolute;margin-left:-41.6pt;margin-top:-28.05pt;width:81.7pt;height:95.8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" fillcolor="white [3201]" strokecolor="#7f7f7f [1612]" strokeweight="2pt">
                <v:textbox>
                  <w:txbxContent>
                    <w:p w14:paraId="5AB1460A" w14:textId="77777777" w:rsidR="00DA4494" w:rsidRPr="00777CBE" w:rsidRDefault="00DA4494" w:rsidP="004C02D8">
                      <w:pPr>
                        <w:spacing w:before="0" w:after="0"/>
                        <w:jc w:val="center"/>
                        <w:rPr>
                          <w:rFonts w:ascii="Candara" w:hAnsi="Candara"/>
                          <w:sz w:val="18"/>
                        </w:rPr>
                      </w:pPr>
                      <w:r w:rsidRPr="00777CBE">
                        <w:rPr>
                          <w:rFonts w:ascii="Candara" w:hAnsi="Candara"/>
                          <w:sz w:val="18"/>
                        </w:rPr>
                        <w:t xml:space="preserve">Recepción de caso </w:t>
                      </w:r>
                      <w:r>
                        <w:rPr>
                          <w:rFonts w:ascii="Candara" w:hAnsi="Candara"/>
                          <w:sz w:val="18"/>
                        </w:rPr>
                        <w:t xml:space="preserve"> de violencia </w:t>
                      </w:r>
                      <w:r w:rsidRPr="00777CBE">
                        <w:rPr>
                          <w:rFonts w:ascii="Candara" w:hAnsi="Candara"/>
                          <w:sz w:val="18"/>
                        </w:rPr>
                        <w:t>por cualquier institución presente en Ciudad Delgado</w:t>
                      </w:r>
                      <w:r>
                        <w:rPr>
                          <w:rFonts w:ascii="Candara" w:hAnsi="Candara"/>
                          <w:sz w:val="18"/>
                        </w:rPr>
                        <w:t>.</w:t>
                      </w:r>
                    </w:p>
                  </w:txbxContent>
                </v:textbox>
              </v:rect>
            </w:pict>
          </mc:Fallback>
        </mc:AlternateContent>
      </w:r>
      <w:r w:rsidR="004C02D8">
        <w:rPr>
          <w:noProof/>
          <w:lang w:val="es-SV" w:eastAsia="es-SV"/>
        </w:rPr>
        <mc:AlternateContent>
          <mc:Choice Requires="wps">
            <w:drawing>
              <wp:anchor distT="0" distB="0" distL="114300" distR="114300" simplePos="0" relativeHeight="251601408" behindDoc="0" locked="0" layoutInCell="1" allowOverlap="1" wp14:anchorId="7ACD26FF" wp14:editId="2B5DF81A">
                <wp:simplePos x="0" y="0"/>
                <wp:positionH relativeFrom="column">
                  <wp:posOffset>873125</wp:posOffset>
                </wp:positionH>
                <wp:positionV relativeFrom="paragraph">
                  <wp:posOffset>1530985</wp:posOffset>
                </wp:positionV>
                <wp:extent cx="1306830" cy="1251585"/>
                <wp:effectExtent l="0" t="285750" r="0" b="177165"/>
                <wp:wrapNone/>
                <wp:docPr id="25" name="Freeform 16"/>
                <wp:cNvGraphicFramePr/>
                <a:graphic xmlns:a="http://schemas.openxmlformats.org/drawingml/2006/main">
                  <a:graphicData uri="http://schemas.microsoft.com/office/word/2010/wordprocessingShape">
                    <wps:wsp>
                      <wps:cNvSpPr/>
                      <wps:spPr>
                        <a:xfrm rot="19100275" flipH="1">
                          <a:off x="0" y="0"/>
                          <a:ext cx="1306830" cy="1251585"/>
                        </a:xfrm>
                        <a:custGeom>
                          <a:avLst/>
                          <a:gdLst>
                            <a:gd name="connsiteX0" fmla="*/ 5421632 w 5936354"/>
                            <a:gd name="connsiteY0" fmla="*/ 3570739 h 3570739"/>
                            <a:gd name="connsiteX1" fmla="*/ 4813338 w 5936354"/>
                            <a:gd name="connsiteY1" fmla="*/ 2617423 h 3570739"/>
                            <a:gd name="connsiteX2" fmla="*/ 5062200 w 5936354"/>
                            <a:gd name="connsiteY2" fmla="*/ 2617423 h 3570739"/>
                            <a:gd name="connsiteX3" fmla="*/ 2577889 w 5936354"/>
                            <a:gd name="connsiteY3" fmla="*/ -2 h 3570739"/>
                            <a:gd name="connsiteX4" fmla="*/ 3109605 w 5936354"/>
                            <a:gd name="connsiteY4" fmla="*/ 0 h 3570739"/>
                            <a:gd name="connsiteX5" fmla="*/ 5593916 w 5936354"/>
                            <a:gd name="connsiteY5" fmla="*/ 2617425 h 3570739"/>
                            <a:gd name="connsiteX6" fmla="*/ 5842782 w 5936354"/>
                            <a:gd name="connsiteY6" fmla="*/ 2617423 h 3570739"/>
                            <a:gd name="connsiteX7" fmla="*/ 5421632 w 5936354"/>
                            <a:gd name="connsiteY7" fmla="*/ 3570739 h 3570739"/>
                            <a:gd name="connsiteX0" fmla="*/ 2843745 w 5936354"/>
                            <a:gd name="connsiteY0" fmla="*/ 19041 h 3570739"/>
                            <a:gd name="connsiteX1" fmla="*/ 531714 w 5936354"/>
                            <a:gd name="connsiteY1" fmla="*/ 3570739 h 3570739"/>
                            <a:gd name="connsiteX2" fmla="*/ 0 w 5936354"/>
                            <a:gd name="connsiteY2" fmla="*/ 3570739 h 3570739"/>
                            <a:gd name="connsiteX3" fmla="*/ 543256 w 5936354"/>
                            <a:gd name="connsiteY3" fmla="*/ 1378111 h 3570739"/>
                            <a:gd name="connsiteX4" fmla="*/ 2843754 w 5936354"/>
                            <a:gd name="connsiteY4" fmla="*/ 19044 h 3570739"/>
                            <a:gd name="connsiteX5" fmla="*/ 2843745 w 5936354"/>
                            <a:gd name="connsiteY5" fmla="*/ 19041 h 3570739"/>
                            <a:gd name="connsiteX0" fmla="*/ 2843745 w 5936354"/>
                            <a:gd name="connsiteY0" fmla="*/ 19041 h 3570739"/>
                            <a:gd name="connsiteX1" fmla="*/ 531714 w 5936354"/>
                            <a:gd name="connsiteY1" fmla="*/ 3570739 h 3570739"/>
                            <a:gd name="connsiteX2" fmla="*/ 0 w 5936354"/>
                            <a:gd name="connsiteY2" fmla="*/ 3570739 h 3570739"/>
                            <a:gd name="connsiteX3" fmla="*/ 487777 w 5936354"/>
                            <a:gd name="connsiteY3" fmla="*/ 1480626 h 3570739"/>
                            <a:gd name="connsiteX4" fmla="*/ 2577893 w 5936354"/>
                            <a:gd name="connsiteY4" fmla="*/ 3 h 3570739"/>
                            <a:gd name="connsiteX5" fmla="*/ 3109605 w 5936354"/>
                            <a:gd name="connsiteY5" fmla="*/ 0 h 3570739"/>
                            <a:gd name="connsiteX6" fmla="*/ 5593916 w 5936354"/>
                            <a:gd name="connsiteY6" fmla="*/ 2617425 h 3570739"/>
                            <a:gd name="connsiteX7" fmla="*/ 5842782 w 5936354"/>
                            <a:gd name="connsiteY7" fmla="*/ 2617423 h 3570739"/>
                            <a:gd name="connsiteX8" fmla="*/ 5421632 w 5936354"/>
                            <a:gd name="connsiteY8" fmla="*/ 3570739 h 3570739"/>
                            <a:gd name="connsiteX9" fmla="*/ 4813338 w 5936354"/>
                            <a:gd name="connsiteY9" fmla="*/ 2617423 h 3570739"/>
                            <a:gd name="connsiteX10" fmla="*/ 5062200 w 5936354"/>
                            <a:gd name="connsiteY10" fmla="*/ 2617423 h 3570739"/>
                            <a:gd name="connsiteX11" fmla="*/ 2577889 w 5936354"/>
                            <a:gd name="connsiteY11" fmla="*/ -2 h 3570739"/>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531714 w 5842782"/>
                            <a:gd name="connsiteY1" fmla="*/ 3678764 h 3678764"/>
                            <a:gd name="connsiteX2" fmla="*/ 0 w 5842782"/>
                            <a:gd name="connsiteY2" fmla="*/ 3678764 h 3678764"/>
                            <a:gd name="connsiteX3" fmla="*/ 543256 w 5842782"/>
                            <a:gd name="connsiteY3" fmla="*/ 1486136 h 3678764"/>
                            <a:gd name="connsiteX4" fmla="*/ 2843754 w 5842782"/>
                            <a:gd name="connsiteY4" fmla="*/ 127069 h 3678764"/>
                            <a:gd name="connsiteX5" fmla="*/ 2843745 w 5842782"/>
                            <a:gd name="connsiteY5" fmla="*/ 127066 h 3678764"/>
                            <a:gd name="connsiteX0" fmla="*/ 2843745 w 5842782"/>
                            <a:gd name="connsiteY0" fmla="*/ 127066 h 3678764"/>
                            <a:gd name="connsiteX1" fmla="*/ 0 w 5842782"/>
                            <a:gd name="connsiteY1" fmla="*/ 3678764 h 3678764"/>
                            <a:gd name="connsiteX2" fmla="*/ 487777 w 5842782"/>
                            <a:gd name="connsiteY2" fmla="*/ 1588651 h 3678764"/>
                            <a:gd name="connsiteX3" fmla="*/ 2577893 w 5842782"/>
                            <a:gd name="connsiteY3" fmla="*/ 108028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8" fmla="*/ 4813338 w 5842782"/>
                            <a:gd name="connsiteY8" fmla="*/ 2725448 h 3678764"/>
                            <a:gd name="connsiteX9" fmla="*/ 5062200 w 5842782"/>
                            <a:gd name="connsiteY9" fmla="*/ 2725448 h 3678764"/>
                            <a:gd name="connsiteX10" fmla="*/ 2577889 w 5842782"/>
                            <a:gd name="connsiteY10" fmla="*/ 108023 h 3678764"/>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531714 w 5842782"/>
                            <a:gd name="connsiteY1" fmla="*/ 3678764 h 3678764"/>
                            <a:gd name="connsiteX2" fmla="*/ 0 w 5842782"/>
                            <a:gd name="connsiteY2" fmla="*/ 3678764 h 3678764"/>
                            <a:gd name="connsiteX3" fmla="*/ 543256 w 5842782"/>
                            <a:gd name="connsiteY3" fmla="*/ 1486136 h 3678764"/>
                            <a:gd name="connsiteX4" fmla="*/ 2843754 w 5842782"/>
                            <a:gd name="connsiteY4" fmla="*/ 127069 h 3678764"/>
                            <a:gd name="connsiteX5" fmla="*/ 2843745 w 5842782"/>
                            <a:gd name="connsiteY5" fmla="*/ 127066 h 3678764"/>
                            <a:gd name="connsiteX0" fmla="*/ 2843745 w 5842782"/>
                            <a:gd name="connsiteY0" fmla="*/ 127066 h 3678764"/>
                            <a:gd name="connsiteX1" fmla="*/ 487777 w 5842782"/>
                            <a:gd name="connsiteY1" fmla="*/ 1588651 h 3678764"/>
                            <a:gd name="connsiteX2" fmla="*/ 2577893 w 5842782"/>
                            <a:gd name="connsiteY2" fmla="*/ 108028 h 3678764"/>
                            <a:gd name="connsiteX3" fmla="*/ 3109605 w 5842782"/>
                            <a:gd name="connsiteY3" fmla="*/ 108025 h 3678764"/>
                            <a:gd name="connsiteX4" fmla="*/ 5593916 w 5842782"/>
                            <a:gd name="connsiteY4" fmla="*/ 2725450 h 3678764"/>
                            <a:gd name="connsiteX5" fmla="*/ 5842782 w 5842782"/>
                            <a:gd name="connsiteY5" fmla="*/ 2725448 h 3678764"/>
                            <a:gd name="connsiteX6" fmla="*/ 5421632 w 5842782"/>
                            <a:gd name="connsiteY6" fmla="*/ 3678764 h 3678764"/>
                            <a:gd name="connsiteX7" fmla="*/ 4813338 w 5842782"/>
                            <a:gd name="connsiteY7" fmla="*/ 2725448 h 3678764"/>
                            <a:gd name="connsiteX8" fmla="*/ 5062200 w 5842782"/>
                            <a:gd name="connsiteY8" fmla="*/ 2725448 h 3678764"/>
                            <a:gd name="connsiteX9" fmla="*/ 2577889 w 5842782"/>
                            <a:gd name="connsiteY9" fmla="*/ 108023 h 3678764"/>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531714 w 5842782"/>
                            <a:gd name="connsiteY1" fmla="*/ 3678764 h 3678764"/>
                            <a:gd name="connsiteX2" fmla="*/ 0 w 5842782"/>
                            <a:gd name="connsiteY2" fmla="*/ 3678764 h 3678764"/>
                            <a:gd name="connsiteX3" fmla="*/ 543256 w 5842782"/>
                            <a:gd name="connsiteY3" fmla="*/ 1486136 h 3678764"/>
                            <a:gd name="connsiteX4" fmla="*/ 2843754 w 5842782"/>
                            <a:gd name="connsiteY4" fmla="*/ 127069 h 3678764"/>
                            <a:gd name="connsiteX5" fmla="*/ 2843745 w 5842782"/>
                            <a:gd name="connsiteY5" fmla="*/ 127066 h 3678764"/>
                            <a:gd name="connsiteX0" fmla="*/ 2843745 w 5842782"/>
                            <a:gd name="connsiteY0" fmla="*/ 127066 h 3678764"/>
                            <a:gd name="connsiteX1" fmla="*/ 2577893 w 5842782"/>
                            <a:gd name="connsiteY1" fmla="*/ 108028 h 3678764"/>
                            <a:gd name="connsiteX2" fmla="*/ 3109605 w 5842782"/>
                            <a:gd name="connsiteY2" fmla="*/ 108025 h 3678764"/>
                            <a:gd name="connsiteX3" fmla="*/ 5593916 w 5842782"/>
                            <a:gd name="connsiteY3" fmla="*/ 2725450 h 3678764"/>
                            <a:gd name="connsiteX4" fmla="*/ 5842782 w 5842782"/>
                            <a:gd name="connsiteY4" fmla="*/ 2725448 h 3678764"/>
                            <a:gd name="connsiteX5" fmla="*/ 5421632 w 5842782"/>
                            <a:gd name="connsiteY5" fmla="*/ 3678764 h 3678764"/>
                            <a:gd name="connsiteX6" fmla="*/ 4813338 w 5842782"/>
                            <a:gd name="connsiteY6" fmla="*/ 2725448 h 3678764"/>
                            <a:gd name="connsiteX7" fmla="*/ 5062200 w 5842782"/>
                            <a:gd name="connsiteY7" fmla="*/ 2725448 h 3678764"/>
                            <a:gd name="connsiteX8" fmla="*/ 2577889 w 5842782"/>
                            <a:gd name="connsiteY8" fmla="*/ 108023 h 3678764"/>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0 w 5842782"/>
                            <a:gd name="connsiteY1" fmla="*/ 3678764 h 3678764"/>
                            <a:gd name="connsiteX2" fmla="*/ 543256 w 5842782"/>
                            <a:gd name="connsiteY2" fmla="*/ 1486136 h 3678764"/>
                            <a:gd name="connsiteX3" fmla="*/ 2843754 w 5842782"/>
                            <a:gd name="connsiteY3" fmla="*/ 127069 h 3678764"/>
                            <a:gd name="connsiteX4" fmla="*/ 2843745 w 5842782"/>
                            <a:gd name="connsiteY4" fmla="*/ 127066 h 3678764"/>
                            <a:gd name="connsiteX0" fmla="*/ 2843745 w 5842782"/>
                            <a:gd name="connsiteY0" fmla="*/ 127066 h 3678764"/>
                            <a:gd name="connsiteX1" fmla="*/ 2577893 w 5842782"/>
                            <a:gd name="connsiteY1" fmla="*/ 108028 h 3678764"/>
                            <a:gd name="connsiteX2" fmla="*/ 3109605 w 5842782"/>
                            <a:gd name="connsiteY2" fmla="*/ 108025 h 3678764"/>
                            <a:gd name="connsiteX3" fmla="*/ 5593916 w 5842782"/>
                            <a:gd name="connsiteY3" fmla="*/ 2725450 h 3678764"/>
                            <a:gd name="connsiteX4" fmla="*/ 5842782 w 5842782"/>
                            <a:gd name="connsiteY4" fmla="*/ 2725448 h 3678764"/>
                            <a:gd name="connsiteX5" fmla="*/ 5421632 w 5842782"/>
                            <a:gd name="connsiteY5" fmla="*/ 3678764 h 3678764"/>
                            <a:gd name="connsiteX6" fmla="*/ 4813338 w 5842782"/>
                            <a:gd name="connsiteY6" fmla="*/ 2725448 h 3678764"/>
                            <a:gd name="connsiteX7" fmla="*/ 5062200 w 5842782"/>
                            <a:gd name="connsiteY7" fmla="*/ 2725448 h 3678764"/>
                            <a:gd name="connsiteX8" fmla="*/ 2577889 w 5842782"/>
                            <a:gd name="connsiteY8" fmla="*/ 108023 h 3678764"/>
                            <a:gd name="connsiteX0" fmla="*/ 4878376 w 5299526"/>
                            <a:gd name="connsiteY0" fmla="*/ 3678764 h 3678764"/>
                            <a:gd name="connsiteX1" fmla="*/ 4270082 w 5299526"/>
                            <a:gd name="connsiteY1" fmla="*/ 2725448 h 3678764"/>
                            <a:gd name="connsiteX2" fmla="*/ 4518944 w 5299526"/>
                            <a:gd name="connsiteY2" fmla="*/ 2725448 h 3678764"/>
                            <a:gd name="connsiteX3" fmla="*/ 2034633 w 5299526"/>
                            <a:gd name="connsiteY3" fmla="*/ 108023 h 3678764"/>
                            <a:gd name="connsiteX4" fmla="*/ 2566349 w 5299526"/>
                            <a:gd name="connsiteY4" fmla="*/ 108025 h 3678764"/>
                            <a:gd name="connsiteX5" fmla="*/ 5050660 w 5299526"/>
                            <a:gd name="connsiteY5" fmla="*/ 2725450 h 3678764"/>
                            <a:gd name="connsiteX6" fmla="*/ 5299526 w 5299526"/>
                            <a:gd name="connsiteY6" fmla="*/ 2725448 h 3678764"/>
                            <a:gd name="connsiteX7" fmla="*/ 4878376 w 5299526"/>
                            <a:gd name="connsiteY7" fmla="*/ 3678764 h 3678764"/>
                            <a:gd name="connsiteX0" fmla="*/ 2300489 w 5299526"/>
                            <a:gd name="connsiteY0" fmla="*/ 127066 h 3678764"/>
                            <a:gd name="connsiteX1" fmla="*/ 0 w 5299526"/>
                            <a:gd name="connsiteY1" fmla="*/ 1486136 h 3678764"/>
                            <a:gd name="connsiteX2" fmla="*/ 2300498 w 5299526"/>
                            <a:gd name="connsiteY2" fmla="*/ 127069 h 3678764"/>
                            <a:gd name="connsiteX3" fmla="*/ 2300489 w 5299526"/>
                            <a:gd name="connsiteY3" fmla="*/ 127066 h 3678764"/>
                            <a:gd name="connsiteX0" fmla="*/ 2300489 w 5299526"/>
                            <a:gd name="connsiteY0" fmla="*/ 127066 h 3678764"/>
                            <a:gd name="connsiteX1" fmla="*/ 2034637 w 5299526"/>
                            <a:gd name="connsiteY1" fmla="*/ 108028 h 3678764"/>
                            <a:gd name="connsiteX2" fmla="*/ 2566349 w 5299526"/>
                            <a:gd name="connsiteY2" fmla="*/ 108025 h 3678764"/>
                            <a:gd name="connsiteX3" fmla="*/ 5050660 w 5299526"/>
                            <a:gd name="connsiteY3" fmla="*/ 2725450 h 3678764"/>
                            <a:gd name="connsiteX4" fmla="*/ 5299526 w 5299526"/>
                            <a:gd name="connsiteY4" fmla="*/ 2725448 h 3678764"/>
                            <a:gd name="connsiteX5" fmla="*/ 4878376 w 5299526"/>
                            <a:gd name="connsiteY5" fmla="*/ 3678764 h 3678764"/>
                            <a:gd name="connsiteX6" fmla="*/ 4270082 w 5299526"/>
                            <a:gd name="connsiteY6" fmla="*/ 2725448 h 3678764"/>
                            <a:gd name="connsiteX7" fmla="*/ 4518944 w 5299526"/>
                            <a:gd name="connsiteY7" fmla="*/ 2725448 h 3678764"/>
                            <a:gd name="connsiteX8" fmla="*/ 2034633 w 5299526"/>
                            <a:gd name="connsiteY8" fmla="*/ 108023 h 3678764"/>
                            <a:gd name="connsiteX0" fmla="*/ 2888049 w 3309199"/>
                            <a:gd name="connsiteY0" fmla="*/ 3570741 h 3570741"/>
                            <a:gd name="connsiteX1" fmla="*/ 2279755 w 3309199"/>
                            <a:gd name="connsiteY1" fmla="*/ 2617425 h 3570741"/>
                            <a:gd name="connsiteX2" fmla="*/ 2528617 w 3309199"/>
                            <a:gd name="connsiteY2" fmla="*/ 2617425 h 3570741"/>
                            <a:gd name="connsiteX3" fmla="*/ 44306 w 3309199"/>
                            <a:gd name="connsiteY3" fmla="*/ 0 h 3570741"/>
                            <a:gd name="connsiteX4" fmla="*/ 576022 w 3309199"/>
                            <a:gd name="connsiteY4" fmla="*/ 2 h 3570741"/>
                            <a:gd name="connsiteX5" fmla="*/ 3060333 w 3309199"/>
                            <a:gd name="connsiteY5" fmla="*/ 2617427 h 3570741"/>
                            <a:gd name="connsiteX6" fmla="*/ 3309199 w 3309199"/>
                            <a:gd name="connsiteY6" fmla="*/ 2617425 h 3570741"/>
                            <a:gd name="connsiteX7" fmla="*/ 2888049 w 3309199"/>
                            <a:gd name="connsiteY7" fmla="*/ 3570741 h 3570741"/>
                            <a:gd name="connsiteX0" fmla="*/ 310162 w 3309199"/>
                            <a:gd name="connsiteY0" fmla="*/ 19043 h 3570741"/>
                            <a:gd name="connsiteX1" fmla="*/ 310171 w 3309199"/>
                            <a:gd name="connsiteY1" fmla="*/ 19046 h 3570741"/>
                            <a:gd name="connsiteX2" fmla="*/ 310162 w 3309199"/>
                            <a:gd name="connsiteY2" fmla="*/ 19043 h 3570741"/>
                            <a:gd name="connsiteX0" fmla="*/ 310162 w 3309199"/>
                            <a:gd name="connsiteY0" fmla="*/ 19043 h 3570741"/>
                            <a:gd name="connsiteX1" fmla="*/ 44310 w 3309199"/>
                            <a:gd name="connsiteY1" fmla="*/ 5 h 3570741"/>
                            <a:gd name="connsiteX2" fmla="*/ 576022 w 3309199"/>
                            <a:gd name="connsiteY2" fmla="*/ 2 h 3570741"/>
                            <a:gd name="connsiteX3" fmla="*/ 3060333 w 3309199"/>
                            <a:gd name="connsiteY3" fmla="*/ 2617427 h 3570741"/>
                            <a:gd name="connsiteX4" fmla="*/ 3309199 w 3309199"/>
                            <a:gd name="connsiteY4" fmla="*/ 2617425 h 3570741"/>
                            <a:gd name="connsiteX5" fmla="*/ 2888049 w 3309199"/>
                            <a:gd name="connsiteY5" fmla="*/ 3570741 h 3570741"/>
                            <a:gd name="connsiteX6" fmla="*/ 2279755 w 3309199"/>
                            <a:gd name="connsiteY6" fmla="*/ 2617425 h 3570741"/>
                            <a:gd name="connsiteX7" fmla="*/ 2528617 w 3309199"/>
                            <a:gd name="connsiteY7" fmla="*/ 2617425 h 3570741"/>
                            <a:gd name="connsiteX8" fmla="*/ 44306 w 3309199"/>
                            <a:gd name="connsiteY8" fmla="*/ 0 h 3570741"/>
                            <a:gd name="connsiteX0" fmla="*/ 2888049 w 3309199"/>
                            <a:gd name="connsiteY0" fmla="*/ 3570741 h 3570741"/>
                            <a:gd name="connsiteX1" fmla="*/ 2279755 w 3309199"/>
                            <a:gd name="connsiteY1" fmla="*/ 2617425 h 3570741"/>
                            <a:gd name="connsiteX2" fmla="*/ 2528617 w 3309199"/>
                            <a:gd name="connsiteY2" fmla="*/ 2617425 h 3570741"/>
                            <a:gd name="connsiteX3" fmla="*/ 44306 w 3309199"/>
                            <a:gd name="connsiteY3" fmla="*/ 0 h 3570741"/>
                            <a:gd name="connsiteX4" fmla="*/ 576022 w 3309199"/>
                            <a:gd name="connsiteY4" fmla="*/ 2 h 3570741"/>
                            <a:gd name="connsiteX5" fmla="*/ 3060333 w 3309199"/>
                            <a:gd name="connsiteY5" fmla="*/ 2617427 h 3570741"/>
                            <a:gd name="connsiteX6" fmla="*/ 3309199 w 3309199"/>
                            <a:gd name="connsiteY6" fmla="*/ 2617425 h 3570741"/>
                            <a:gd name="connsiteX7" fmla="*/ 2888049 w 3309199"/>
                            <a:gd name="connsiteY7" fmla="*/ 3570741 h 3570741"/>
                            <a:gd name="connsiteX0" fmla="*/ 310162 w 3309199"/>
                            <a:gd name="connsiteY0" fmla="*/ 19043 h 3570741"/>
                            <a:gd name="connsiteX1" fmla="*/ 310171 w 3309199"/>
                            <a:gd name="connsiteY1" fmla="*/ 19046 h 3570741"/>
                            <a:gd name="connsiteX2" fmla="*/ 310162 w 3309199"/>
                            <a:gd name="connsiteY2" fmla="*/ 19043 h 3570741"/>
                            <a:gd name="connsiteX0" fmla="*/ 310162 w 3309199"/>
                            <a:gd name="connsiteY0" fmla="*/ 19043 h 3570741"/>
                            <a:gd name="connsiteX1" fmla="*/ 44310 w 3309199"/>
                            <a:gd name="connsiteY1" fmla="*/ 5 h 3570741"/>
                            <a:gd name="connsiteX2" fmla="*/ 576022 w 3309199"/>
                            <a:gd name="connsiteY2" fmla="*/ 2 h 3570741"/>
                            <a:gd name="connsiteX3" fmla="*/ 3060333 w 3309199"/>
                            <a:gd name="connsiteY3" fmla="*/ 2617427 h 3570741"/>
                            <a:gd name="connsiteX4" fmla="*/ 3309199 w 3309199"/>
                            <a:gd name="connsiteY4" fmla="*/ 2617425 h 3570741"/>
                            <a:gd name="connsiteX5" fmla="*/ 2888049 w 3309199"/>
                            <a:gd name="connsiteY5" fmla="*/ 3570741 h 3570741"/>
                            <a:gd name="connsiteX6" fmla="*/ 2528617 w 3309199"/>
                            <a:gd name="connsiteY6" fmla="*/ 2617425 h 3570741"/>
                            <a:gd name="connsiteX7" fmla="*/ 44306 w 3309199"/>
                            <a:gd name="connsiteY7" fmla="*/ 0 h 3570741"/>
                            <a:gd name="connsiteX0" fmla="*/ 2888049 w 3309199"/>
                            <a:gd name="connsiteY0" fmla="*/ 3570741 h 3570741"/>
                            <a:gd name="connsiteX1" fmla="*/ 2279755 w 3309199"/>
                            <a:gd name="connsiteY1" fmla="*/ 2617425 h 3570741"/>
                            <a:gd name="connsiteX2" fmla="*/ 2528617 w 3309199"/>
                            <a:gd name="connsiteY2" fmla="*/ 2617425 h 3570741"/>
                            <a:gd name="connsiteX3" fmla="*/ 44306 w 3309199"/>
                            <a:gd name="connsiteY3" fmla="*/ 0 h 3570741"/>
                            <a:gd name="connsiteX4" fmla="*/ 576022 w 3309199"/>
                            <a:gd name="connsiteY4" fmla="*/ 2 h 3570741"/>
                            <a:gd name="connsiteX5" fmla="*/ 3060333 w 3309199"/>
                            <a:gd name="connsiteY5" fmla="*/ 2617427 h 3570741"/>
                            <a:gd name="connsiteX6" fmla="*/ 3309199 w 3309199"/>
                            <a:gd name="connsiteY6" fmla="*/ 2617425 h 3570741"/>
                            <a:gd name="connsiteX7" fmla="*/ 2888049 w 3309199"/>
                            <a:gd name="connsiteY7" fmla="*/ 3570741 h 3570741"/>
                            <a:gd name="connsiteX0" fmla="*/ 310162 w 3309199"/>
                            <a:gd name="connsiteY0" fmla="*/ 19043 h 3570741"/>
                            <a:gd name="connsiteX1" fmla="*/ 310171 w 3309199"/>
                            <a:gd name="connsiteY1" fmla="*/ 19046 h 3570741"/>
                            <a:gd name="connsiteX2" fmla="*/ 310162 w 3309199"/>
                            <a:gd name="connsiteY2" fmla="*/ 19043 h 3570741"/>
                            <a:gd name="connsiteX0" fmla="*/ 310162 w 3309199"/>
                            <a:gd name="connsiteY0" fmla="*/ 19043 h 3570741"/>
                            <a:gd name="connsiteX1" fmla="*/ 44310 w 3309199"/>
                            <a:gd name="connsiteY1" fmla="*/ 5 h 3570741"/>
                            <a:gd name="connsiteX2" fmla="*/ 576022 w 3309199"/>
                            <a:gd name="connsiteY2" fmla="*/ 2 h 3570741"/>
                            <a:gd name="connsiteX3" fmla="*/ 3060333 w 3309199"/>
                            <a:gd name="connsiteY3" fmla="*/ 2617427 h 3570741"/>
                            <a:gd name="connsiteX4" fmla="*/ 3309199 w 3309199"/>
                            <a:gd name="connsiteY4" fmla="*/ 2617425 h 3570741"/>
                            <a:gd name="connsiteX5" fmla="*/ 2888049 w 3309199"/>
                            <a:gd name="connsiteY5" fmla="*/ 3570741 h 3570741"/>
                            <a:gd name="connsiteX6" fmla="*/ 44306 w 3309199"/>
                            <a:gd name="connsiteY6" fmla="*/ 0 h 3570741"/>
                            <a:gd name="connsiteX0" fmla="*/ 2843743 w 3264893"/>
                            <a:gd name="connsiteY0" fmla="*/ 3570741 h 3570741"/>
                            <a:gd name="connsiteX1" fmla="*/ 2235449 w 3264893"/>
                            <a:gd name="connsiteY1" fmla="*/ 2617425 h 3570741"/>
                            <a:gd name="connsiteX2" fmla="*/ 2484311 w 3264893"/>
                            <a:gd name="connsiteY2" fmla="*/ 2617425 h 3570741"/>
                            <a:gd name="connsiteX3" fmla="*/ 0 w 3264893"/>
                            <a:gd name="connsiteY3" fmla="*/ 0 h 3570741"/>
                            <a:gd name="connsiteX4" fmla="*/ 531716 w 3264893"/>
                            <a:gd name="connsiteY4" fmla="*/ 2 h 3570741"/>
                            <a:gd name="connsiteX5" fmla="*/ 3016027 w 3264893"/>
                            <a:gd name="connsiteY5" fmla="*/ 2617427 h 3570741"/>
                            <a:gd name="connsiteX6" fmla="*/ 3264893 w 3264893"/>
                            <a:gd name="connsiteY6" fmla="*/ 2617425 h 3570741"/>
                            <a:gd name="connsiteX7" fmla="*/ 2843743 w 3264893"/>
                            <a:gd name="connsiteY7" fmla="*/ 3570741 h 3570741"/>
                            <a:gd name="connsiteX0" fmla="*/ 265856 w 3264893"/>
                            <a:gd name="connsiteY0" fmla="*/ 19043 h 3570741"/>
                            <a:gd name="connsiteX1" fmla="*/ 265865 w 3264893"/>
                            <a:gd name="connsiteY1" fmla="*/ 19046 h 3570741"/>
                            <a:gd name="connsiteX2" fmla="*/ 265856 w 3264893"/>
                            <a:gd name="connsiteY2" fmla="*/ 19043 h 3570741"/>
                            <a:gd name="connsiteX0" fmla="*/ 4 w 3264893"/>
                            <a:gd name="connsiteY0" fmla="*/ 5 h 3570741"/>
                            <a:gd name="connsiteX1" fmla="*/ 531716 w 3264893"/>
                            <a:gd name="connsiteY1" fmla="*/ 2 h 3570741"/>
                            <a:gd name="connsiteX2" fmla="*/ 3016027 w 3264893"/>
                            <a:gd name="connsiteY2" fmla="*/ 2617427 h 3570741"/>
                            <a:gd name="connsiteX3" fmla="*/ 3264893 w 3264893"/>
                            <a:gd name="connsiteY3" fmla="*/ 2617425 h 3570741"/>
                            <a:gd name="connsiteX4" fmla="*/ 2843743 w 3264893"/>
                            <a:gd name="connsiteY4" fmla="*/ 3570741 h 3570741"/>
                            <a:gd name="connsiteX5" fmla="*/ 0 w 3264893"/>
                            <a:gd name="connsiteY5" fmla="*/ 0 h 3570741"/>
                            <a:gd name="connsiteX0" fmla="*/ 2843743 w 3264893"/>
                            <a:gd name="connsiteY0" fmla="*/ 3570741 h 3570741"/>
                            <a:gd name="connsiteX1" fmla="*/ 2235449 w 3264893"/>
                            <a:gd name="connsiteY1" fmla="*/ 2617425 h 3570741"/>
                            <a:gd name="connsiteX2" fmla="*/ 2484311 w 3264893"/>
                            <a:gd name="connsiteY2" fmla="*/ 2617425 h 3570741"/>
                            <a:gd name="connsiteX3" fmla="*/ 0 w 3264893"/>
                            <a:gd name="connsiteY3" fmla="*/ 0 h 3570741"/>
                            <a:gd name="connsiteX4" fmla="*/ 531716 w 3264893"/>
                            <a:gd name="connsiteY4" fmla="*/ 2 h 3570741"/>
                            <a:gd name="connsiteX5" fmla="*/ 3016027 w 3264893"/>
                            <a:gd name="connsiteY5" fmla="*/ 2617427 h 3570741"/>
                            <a:gd name="connsiteX6" fmla="*/ 3264893 w 3264893"/>
                            <a:gd name="connsiteY6" fmla="*/ 2617425 h 3570741"/>
                            <a:gd name="connsiteX7" fmla="*/ 2843743 w 3264893"/>
                            <a:gd name="connsiteY7" fmla="*/ 3570741 h 3570741"/>
                            <a:gd name="connsiteX0" fmla="*/ 265856 w 3264893"/>
                            <a:gd name="connsiteY0" fmla="*/ 19043 h 3570741"/>
                            <a:gd name="connsiteX1" fmla="*/ 265865 w 3264893"/>
                            <a:gd name="connsiteY1" fmla="*/ 19046 h 3570741"/>
                            <a:gd name="connsiteX2" fmla="*/ 265856 w 3264893"/>
                            <a:gd name="connsiteY2" fmla="*/ 19043 h 3570741"/>
                            <a:gd name="connsiteX0" fmla="*/ 4 w 3264893"/>
                            <a:gd name="connsiteY0" fmla="*/ 5 h 3570741"/>
                            <a:gd name="connsiteX1" fmla="*/ 531716 w 3264893"/>
                            <a:gd name="connsiteY1" fmla="*/ 2 h 3570741"/>
                            <a:gd name="connsiteX2" fmla="*/ 3016027 w 3264893"/>
                            <a:gd name="connsiteY2" fmla="*/ 2617427 h 3570741"/>
                            <a:gd name="connsiteX3" fmla="*/ 3264893 w 3264893"/>
                            <a:gd name="connsiteY3" fmla="*/ 2617425 h 3570741"/>
                            <a:gd name="connsiteX4" fmla="*/ 2843743 w 3264893"/>
                            <a:gd name="connsiteY4" fmla="*/ 3570741 h 357074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264893" h="3570741" stroke="0" extrusionOk="0">
                              <a:moveTo>
                                <a:pt x="2843743" y="3570741"/>
                              </a:moveTo>
                              <a:lnTo>
                                <a:pt x="2235449" y="2617425"/>
                              </a:lnTo>
                              <a:lnTo>
                                <a:pt x="2484311" y="2617425"/>
                              </a:lnTo>
                              <a:cubicBezTo>
                                <a:pt x="2174971" y="1070764"/>
                                <a:pt x="1158665" y="2"/>
                                <a:pt x="0" y="0"/>
                              </a:cubicBezTo>
                              <a:lnTo>
                                <a:pt x="531716" y="2"/>
                              </a:lnTo>
                              <a:cubicBezTo>
                                <a:pt x="1690381" y="5"/>
                                <a:pt x="2706688" y="1070767"/>
                                <a:pt x="3016027" y="2617427"/>
                              </a:cubicBezTo>
                              <a:lnTo>
                                <a:pt x="3264893" y="2617425"/>
                              </a:lnTo>
                              <a:lnTo>
                                <a:pt x="2843743" y="3570741"/>
                              </a:lnTo>
                              <a:close/>
                            </a:path>
                            <a:path w="3264893" h="3570741" fill="darkenLess" stroke="0" extrusionOk="0">
                              <a:moveTo>
                                <a:pt x="265856" y="19043"/>
                              </a:moveTo>
                              <a:lnTo>
                                <a:pt x="265865" y="19046"/>
                              </a:lnTo>
                              <a:lnTo>
                                <a:pt x="265856" y="19043"/>
                              </a:lnTo>
                              <a:close/>
                            </a:path>
                            <a:path w="3264893" h="3570741" fill="none" extrusionOk="0">
                              <a:moveTo>
                                <a:pt x="4" y="5"/>
                              </a:moveTo>
                              <a:lnTo>
                                <a:pt x="531716" y="2"/>
                              </a:lnTo>
                              <a:cubicBezTo>
                                <a:pt x="1690381" y="5"/>
                                <a:pt x="2706688" y="1070767"/>
                                <a:pt x="3016027" y="2617427"/>
                              </a:cubicBezTo>
                              <a:lnTo>
                                <a:pt x="3264893" y="2617425"/>
                              </a:lnTo>
                              <a:lnTo>
                                <a:pt x="2843743" y="3570741"/>
                              </a:lnTo>
                            </a:path>
                          </a:pathLst>
                        </a:custGeom>
                        <a:gradFill flip="none" rotWithShape="1">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553E72F5" id="Freeform 16" o:spid="_x0000_s1026" style="position:absolute;margin-left:68.75pt;margin-top:120.55pt;width:102.9pt;height:98.55pt;rotation:2730366fd;flip:x;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64893,3570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" path="m2843743,3570741nsl2235449,2617425r248862,c2174971,1070764,1158665,2,,l531716,2c1690381,5,2706688,1070767,3016027,2617427r248866,-2l2843743,3570741xem265856,19043nsl265865,19046r-9,-3xem4,5nfl531716,2c1690381,5,2706688,1070767,3016027,2617427r248866,-2l2843743,3570741e" fillcolor="#f8f9fc [184]" stroked="f" strokeweight="2pt">
                <v:fill color2="#d5dbee [984]" rotate="t" colors="0 #f8f9fc;48497f #c0cae6;54395f #c0cae6;1 #d5dcef" focus="100%" type="gradient"/>
                <v:path arrowok="t" o:extrusionok="f" o:connecttype="custom" o:connectlocs="2,2;212829,1;1207217,917438;1306830,917437;1138257,1251585" o:connectangles="0,0,0,0,0"/>
              </v:shape>
            </w:pict>
          </mc:Fallback>
        </mc:AlternateContent>
      </w:r>
      <w:r w:rsidR="004C02D8">
        <w:rPr>
          <w:noProof/>
          <w:lang w:val="es-SV" w:eastAsia="es-SV"/>
        </w:rPr>
        <mc:AlternateContent>
          <mc:Choice Requires="wps">
            <w:drawing>
              <wp:anchor distT="0" distB="0" distL="114300" distR="114300" simplePos="0" relativeHeight="251611648" behindDoc="0" locked="0" layoutInCell="1" allowOverlap="1" wp14:anchorId="4F03D3D6" wp14:editId="60E2A324">
                <wp:simplePos x="0" y="0"/>
                <wp:positionH relativeFrom="column">
                  <wp:posOffset>849874</wp:posOffset>
                </wp:positionH>
                <wp:positionV relativeFrom="paragraph">
                  <wp:posOffset>3675983</wp:posOffset>
                </wp:positionV>
                <wp:extent cx="1306830" cy="1251585"/>
                <wp:effectExtent l="0" t="258128" r="0" b="149542"/>
                <wp:wrapNone/>
                <wp:docPr id="52" name="Freeform 16"/>
                <wp:cNvGraphicFramePr/>
                <a:graphic xmlns:a="http://schemas.openxmlformats.org/drawingml/2006/main">
                  <a:graphicData uri="http://schemas.microsoft.com/office/word/2010/wordprocessingShape">
                    <wps:wsp>
                      <wps:cNvSpPr/>
                      <wps:spPr>
                        <a:xfrm rot="18860037" flipH="1">
                          <a:off x="0" y="0"/>
                          <a:ext cx="1306830" cy="1251585"/>
                        </a:xfrm>
                        <a:custGeom>
                          <a:avLst/>
                          <a:gdLst>
                            <a:gd name="connsiteX0" fmla="*/ 5421632 w 5936354"/>
                            <a:gd name="connsiteY0" fmla="*/ 3570739 h 3570739"/>
                            <a:gd name="connsiteX1" fmla="*/ 4813338 w 5936354"/>
                            <a:gd name="connsiteY1" fmla="*/ 2617423 h 3570739"/>
                            <a:gd name="connsiteX2" fmla="*/ 5062200 w 5936354"/>
                            <a:gd name="connsiteY2" fmla="*/ 2617423 h 3570739"/>
                            <a:gd name="connsiteX3" fmla="*/ 2577889 w 5936354"/>
                            <a:gd name="connsiteY3" fmla="*/ -2 h 3570739"/>
                            <a:gd name="connsiteX4" fmla="*/ 3109605 w 5936354"/>
                            <a:gd name="connsiteY4" fmla="*/ 0 h 3570739"/>
                            <a:gd name="connsiteX5" fmla="*/ 5593916 w 5936354"/>
                            <a:gd name="connsiteY5" fmla="*/ 2617425 h 3570739"/>
                            <a:gd name="connsiteX6" fmla="*/ 5842782 w 5936354"/>
                            <a:gd name="connsiteY6" fmla="*/ 2617423 h 3570739"/>
                            <a:gd name="connsiteX7" fmla="*/ 5421632 w 5936354"/>
                            <a:gd name="connsiteY7" fmla="*/ 3570739 h 3570739"/>
                            <a:gd name="connsiteX0" fmla="*/ 2843745 w 5936354"/>
                            <a:gd name="connsiteY0" fmla="*/ 19041 h 3570739"/>
                            <a:gd name="connsiteX1" fmla="*/ 531714 w 5936354"/>
                            <a:gd name="connsiteY1" fmla="*/ 3570739 h 3570739"/>
                            <a:gd name="connsiteX2" fmla="*/ 0 w 5936354"/>
                            <a:gd name="connsiteY2" fmla="*/ 3570739 h 3570739"/>
                            <a:gd name="connsiteX3" fmla="*/ 543256 w 5936354"/>
                            <a:gd name="connsiteY3" fmla="*/ 1378111 h 3570739"/>
                            <a:gd name="connsiteX4" fmla="*/ 2843754 w 5936354"/>
                            <a:gd name="connsiteY4" fmla="*/ 19044 h 3570739"/>
                            <a:gd name="connsiteX5" fmla="*/ 2843745 w 5936354"/>
                            <a:gd name="connsiteY5" fmla="*/ 19041 h 3570739"/>
                            <a:gd name="connsiteX0" fmla="*/ 2843745 w 5936354"/>
                            <a:gd name="connsiteY0" fmla="*/ 19041 h 3570739"/>
                            <a:gd name="connsiteX1" fmla="*/ 531714 w 5936354"/>
                            <a:gd name="connsiteY1" fmla="*/ 3570739 h 3570739"/>
                            <a:gd name="connsiteX2" fmla="*/ 0 w 5936354"/>
                            <a:gd name="connsiteY2" fmla="*/ 3570739 h 3570739"/>
                            <a:gd name="connsiteX3" fmla="*/ 487777 w 5936354"/>
                            <a:gd name="connsiteY3" fmla="*/ 1480626 h 3570739"/>
                            <a:gd name="connsiteX4" fmla="*/ 2577893 w 5936354"/>
                            <a:gd name="connsiteY4" fmla="*/ 3 h 3570739"/>
                            <a:gd name="connsiteX5" fmla="*/ 3109605 w 5936354"/>
                            <a:gd name="connsiteY5" fmla="*/ 0 h 3570739"/>
                            <a:gd name="connsiteX6" fmla="*/ 5593916 w 5936354"/>
                            <a:gd name="connsiteY6" fmla="*/ 2617425 h 3570739"/>
                            <a:gd name="connsiteX7" fmla="*/ 5842782 w 5936354"/>
                            <a:gd name="connsiteY7" fmla="*/ 2617423 h 3570739"/>
                            <a:gd name="connsiteX8" fmla="*/ 5421632 w 5936354"/>
                            <a:gd name="connsiteY8" fmla="*/ 3570739 h 3570739"/>
                            <a:gd name="connsiteX9" fmla="*/ 4813338 w 5936354"/>
                            <a:gd name="connsiteY9" fmla="*/ 2617423 h 3570739"/>
                            <a:gd name="connsiteX10" fmla="*/ 5062200 w 5936354"/>
                            <a:gd name="connsiteY10" fmla="*/ 2617423 h 3570739"/>
                            <a:gd name="connsiteX11" fmla="*/ 2577889 w 5936354"/>
                            <a:gd name="connsiteY11" fmla="*/ -2 h 3570739"/>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531714 w 5842782"/>
                            <a:gd name="connsiteY1" fmla="*/ 3678764 h 3678764"/>
                            <a:gd name="connsiteX2" fmla="*/ 0 w 5842782"/>
                            <a:gd name="connsiteY2" fmla="*/ 3678764 h 3678764"/>
                            <a:gd name="connsiteX3" fmla="*/ 543256 w 5842782"/>
                            <a:gd name="connsiteY3" fmla="*/ 1486136 h 3678764"/>
                            <a:gd name="connsiteX4" fmla="*/ 2843754 w 5842782"/>
                            <a:gd name="connsiteY4" fmla="*/ 127069 h 3678764"/>
                            <a:gd name="connsiteX5" fmla="*/ 2843745 w 5842782"/>
                            <a:gd name="connsiteY5" fmla="*/ 127066 h 3678764"/>
                            <a:gd name="connsiteX0" fmla="*/ 2843745 w 5842782"/>
                            <a:gd name="connsiteY0" fmla="*/ 127066 h 3678764"/>
                            <a:gd name="connsiteX1" fmla="*/ 0 w 5842782"/>
                            <a:gd name="connsiteY1" fmla="*/ 3678764 h 3678764"/>
                            <a:gd name="connsiteX2" fmla="*/ 487777 w 5842782"/>
                            <a:gd name="connsiteY2" fmla="*/ 1588651 h 3678764"/>
                            <a:gd name="connsiteX3" fmla="*/ 2577893 w 5842782"/>
                            <a:gd name="connsiteY3" fmla="*/ 108028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8" fmla="*/ 4813338 w 5842782"/>
                            <a:gd name="connsiteY8" fmla="*/ 2725448 h 3678764"/>
                            <a:gd name="connsiteX9" fmla="*/ 5062200 w 5842782"/>
                            <a:gd name="connsiteY9" fmla="*/ 2725448 h 3678764"/>
                            <a:gd name="connsiteX10" fmla="*/ 2577889 w 5842782"/>
                            <a:gd name="connsiteY10" fmla="*/ 108023 h 3678764"/>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531714 w 5842782"/>
                            <a:gd name="connsiteY1" fmla="*/ 3678764 h 3678764"/>
                            <a:gd name="connsiteX2" fmla="*/ 0 w 5842782"/>
                            <a:gd name="connsiteY2" fmla="*/ 3678764 h 3678764"/>
                            <a:gd name="connsiteX3" fmla="*/ 543256 w 5842782"/>
                            <a:gd name="connsiteY3" fmla="*/ 1486136 h 3678764"/>
                            <a:gd name="connsiteX4" fmla="*/ 2843754 w 5842782"/>
                            <a:gd name="connsiteY4" fmla="*/ 127069 h 3678764"/>
                            <a:gd name="connsiteX5" fmla="*/ 2843745 w 5842782"/>
                            <a:gd name="connsiteY5" fmla="*/ 127066 h 3678764"/>
                            <a:gd name="connsiteX0" fmla="*/ 2843745 w 5842782"/>
                            <a:gd name="connsiteY0" fmla="*/ 127066 h 3678764"/>
                            <a:gd name="connsiteX1" fmla="*/ 487777 w 5842782"/>
                            <a:gd name="connsiteY1" fmla="*/ 1588651 h 3678764"/>
                            <a:gd name="connsiteX2" fmla="*/ 2577893 w 5842782"/>
                            <a:gd name="connsiteY2" fmla="*/ 108028 h 3678764"/>
                            <a:gd name="connsiteX3" fmla="*/ 3109605 w 5842782"/>
                            <a:gd name="connsiteY3" fmla="*/ 108025 h 3678764"/>
                            <a:gd name="connsiteX4" fmla="*/ 5593916 w 5842782"/>
                            <a:gd name="connsiteY4" fmla="*/ 2725450 h 3678764"/>
                            <a:gd name="connsiteX5" fmla="*/ 5842782 w 5842782"/>
                            <a:gd name="connsiteY5" fmla="*/ 2725448 h 3678764"/>
                            <a:gd name="connsiteX6" fmla="*/ 5421632 w 5842782"/>
                            <a:gd name="connsiteY6" fmla="*/ 3678764 h 3678764"/>
                            <a:gd name="connsiteX7" fmla="*/ 4813338 w 5842782"/>
                            <a:gd name="connsiteY7" fmla="*/ 2725448 h 3678764"/>
                            <a:gd name="connsiteX8" fmla="*/ 5062200 w 5842782"/>
                            <a:gd name="connsiteY8" fmla="*/ 2725448 h 3678764"/>
                            <a:gd name="connsiteX9" fmla="*/ 2577889 w 5842782"/>
                            <a:gd name="connsiteY9" fmla="*/ 108023 h 3678764"/>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531714 w 5842782"/>
                            <a:gd name="connsiteY1" fmla="*/ 3678764 h 3678764"/>
                            <a:gd name="connsiteX2" fmla="*/ 0 w 5842782"/>
                            <a:gd name="connsiteY2" fmla="*/ 3678764 h 3678764"/>
                            <a:gd name="connsiteX3" fmla="*/ 543256 w 5842782"/>
                            <a:gd name="connsiteY3" fmla="*/ 1486136 h 3678764"/>
                            <a:gd name="connsiteX4" fmla="*/ 2843754 w 5842782"/>
                            <a:gd name="connsiteY4" fmla="*/ 127069 h 3678764"/>
                            <a:gd name="connsiteX5" fmla="*/ 2843745 w 5842782"/>
                            <a:gd name="connsiteY5" fmla="*/ 127066 h 3678764"/>
                            <a:gd name="connsiteX0" fmla="*/ 2843745 w 5842782"/>
                            <a:gd name="connsiteY0" fmla="*/ 127066 h 3678764"/>
                            <a:gd name="connsiteX1" fmla="*/ 2577893 w 5842782"/>
                            <a:gd name="connsiteY1" fmla="*/ 108028 h 3678764"/>
                            <a:gd name="connsiteX2" fmla="*/ 3109605 w 5842782"/>
                            <a:gd name="connsiteY2" fmla="*/ 108025 h 3678764"/>
                            <a:gd name="connsiteX3" fmla="*/ 5593916 w 5842782"/>
                            <a:gd name="connsiteY3" fmla="*/ 2725450 h 3678764"/>
                            <a:gd name="connsiteX4" fmla="*/ 5842782 w 5842782"/>
                            <a:gd name="connsiteY4" fmla="*/ 2725448 h 3678764"/>
                            <a:gd name="connsiteX5" fmla="*/ 5421632 w 5842782"/>
                            <a:gd name="connsiteY5" fmla="*/ 3678764 h 3678764"/>
                            <a:gd name="connsiteX6" fmla="*/ 4813338 w 5842782"/>
                            <a:gd name="connsiteY6" fmla="*/ 2725448 h 3678764"/>
                            <a:gd name="connsiteX7" fmla="*/ 5062200 w 5842782"/>
                            <a:gd name="connsiteY7" fmla="*/ 2725448 h 3678764"/>
                            <a:gd name="connsiteX8" fmla="*/ 2577889 w 5842782"/>
                            <a:gd name="connsiteY8" fmla="*/ 108023 h 3678764"/>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0 w 5842782"/>
                            <a:gd name="connsiteY1" fmla="*/ 3678764 h 3678764"/>
                            <a:gd name="connsiteX2" fmla="*/ 543256 w 5842782"/>
                            <a:gd name="connsiteY2" fmla="*/ 1486136 h 3678764"/>
                            <a:gd name="connsiteX3" fmla="*/ 2843754 w 5842782"/>
                            <a:gd name="connsiteY3" fmla="*/ 127069 h 3678764"/>
                            <a:gd name="connsiteX4" fmla="*/ 2843745 w 5842782"/>
                            <a:gd name="connsiteY4" fmla="*/ 127066 h 3678764"/>
                            <a:gd name="connsiteX0" fmla="*/ 2843745 w 5842782"/>
                            <a:gd name="connsiteY0" fmla="*/ 127066 h 3678764"/>
                            <a:gd name="connsiteX1" fmla="*/ 2577893 w 5842782"/>
                            <a:gd name="connsiteY1" fmla="*/ 108028 h 3678764"/>
                            <a:gd name="connsiteX2" fmla="*/ 3109605 w 5842782"/>
                            <a:gd name="connsiteY2" fmla="*/ 108025 h 3678764"/>
                            <a:gd name="connsiteX3" fmla="*/ 5593916 w 5842782"/>
                            <a:gd name="connsiteY3" fmla="*/ 2725450 h 3678764"/>
                            <a:gd name="connsiteX4" fmla="*/ 5842782 w 5842782"/>
                            <a:gd name="connsiteY4" fmla="*/ 2725448 h 3678764"/>
                            <a:gd name="connsiteX5" fmla="*/ 5421632 w 5842782"/>
                            <a:gd name="connsiteY5" fmla="*/ 3678764 h 3678764"/>
                            <a:gd name="connsiteX6" fmla="*/ 4813338 w 5842782"/>
                            <a:gd name="connsiteY6" fmla="*/ 2725448 h 3678764"/>
                            <a:gd name="connsiteX7" fmla="*/ 5062200 w 5842782"/>
                            <a:gd name="connsiteY7" fmla="*/ 2725448 h 3678764"/>
                            <a:gd name="connsiteX8" fmla="*/ 2577889 w 5842782"/>
                            <a:gd name="connsiteY8" fmla="*/ 108023 h 3678764"/>
                            <a:gd name="connsiteX0" fmla="*/ 4878376 w 5299526"/>
                            <a:gd name="connsiteY0" fmla="*/ 3678764 h 3678764"/>
                            <a:gd name="connsiteX1" fmla="*/ 4270082 w 5299526"/>
                            <a:gd name="connsiteY1" fmla="*/ 2725448 h 3678764"/>
                            <a:gd name="connsiteX2" fmla="*/ 4518944 w 5299526"/>
                            <a:gd name="connsiteY2" fmla="*/ 2725448 h 3678764"/>
                            <a:gd name="connsiteX3" fmla="*/ 2034633 w 5299526"/>
                            <a:gd name="connsiteY3" fmla="*/ 108023 h 3678764"/>
                            <a:gd name="connsiteX4" fmla="*/ 2566349 w 5299526"/>
                            <a:gd name="connsiteY4" fmla="*/ 108025 h 3678764"/>
                            <a:gd name="connsiteX5" fmla="*/ 5050660 w 5299526"/>
                            <a:gd name="connsiteY5" fmla="*/ 2725450 h 3678764"/>
                            <a:gd name="connsiteX6" fmla="*/ 5299526 w 5299526"/>
                            <a:gd name="connsiteY6" fmla="*/ 2725448 h 3678764"/>
                            <a:gd name="connsiteX7" fmla="*/ 4878376 w 5299526"/>
                            <a:gd name="connsiteY7" fmla="*/ 3678764 h 3678764"/>
                            <a:gd name="connsiteX0" fmla="*/ 2300489 w 5299526"/>
                            <a:gd name="connsiteY0" fmla="*/ 127066 h 3678764"/>
                            <a:gd name="connsiteX1" fmla="*/ 0 w 5299526"/>
                            <a:gd name="connsiteY1" fmla="*/ 1486136 h 3678764"/>
                            <a:gd name="connsiteX2" fmla="*/ 2300498 w 5299526"/>
                            <a:gd name="connsiteY2" fmla="*/ 127069 h 3678764"/>
                            <a:gd name="connsiteX3" fmla="*/ 2300489 w 5299526"/>
                            <a:gd name="connsiteY3" fmla="*/ 127066 h 3678764"/>
                            <a:gd name="connsiteX0" fmla="*/ 2300489 w 5299526"/>
                            <a:gd name="connsiteY0" fmla="*/ 127066 h 3678764"/>
                            <a:gd name="connsiteX1" fmla="*/ 2034637 w 5299526"/>
                            <a:gd name="connsiteY1" fmla="*/ 108028 h 3678764"/>
                            <a:gd name="connsiteX2" fmla="*/ 2566349 w 5299526"/>
                            <a:gd name="connsiteY2" fmla="*/ 108025 h 3678764"/>
                            <a:gd name="connsiteX3" fmla="*/ 5050660 w 5299526"/>
                            <a:gd name="connsiteY3" fmla="*/ 2725450 h 3678764"/>
                            <a:gd name="connsiteX4" fmla="*/ 5299526 w 5299526"/>
                            <a:gd name="connsiteY4" fmla="*/ 2725448 h 3678764"/>
                            <a:gd name="connsiteX5" fmla="*/ 4878376 w 5299526"/>
                            <a:gd name="connsiteY5" fmla="*/ 3678764 h 3678764"/>
                            <a:gd name="connsiteX6" fmla="*/ 4270082 w 5299526"/>
                            <a:gd name="connsiteY6" fmla="*/ 2725448 h 3678764"/>
                            <a:gd name="connsiteX7" fmla="*/ 4518944 w 5299526"/>
                            <a:gd name="connsiteY7" fmla="*/ 2725448 h 3678764"/>
                            <a:gd name="connsiteX8" fmla="*/ 2034633 w 5299526"/>
                            <a:gd name="connsiteY8" fmla="*/ 108023 h 3678764"/>
                            <a:gd name="connsiteX0" fmla="*/ 2888049 w 3309199"/>
                            <a:gd name="connsiteY0" fmla="*/ 3570741 h 3570741"/>
                            <a:gd name="connsiteX1" fmla="*/ 2279755 w 3309199"/>
                            <a:gd name="connsiteY1" fmla="*/ 2617425 h 3570741"/>
                            <a:gd name="connsiteX2" fmla="*/ 2528617 w 3309199"/>
                            <a:gd name="connsiteY2" fmla="*/ 2617425 h 3570741"/>
                            <a:gd name="connsiteX3" fmla="*/ 44306 w 3309199"/>
                            <a:gd name="connsiteY3" fmla="*/ 0 h 3570741"/>
                            <a:gd name="connsiteX4" fmla="*/ 576022 w 3309199"/>
                            <a:gd name="connsiteY4" fmla="*/ 2 h 3570741"/>
                            <a:gd name="connsiteX5" fmla="*/ 3060333 w 3309199"/>
                            <a:gd name="connsiteY5" fmla="*/ 2617427 h 3570741"/>
                            <a:gd name="connsiteX6" fmla="*/ 3309199 w 3309199"/>
                            <a:gd name="connsiteY6" fmla="*/ 2617425 h 3570741"/>
                            <a:gd name="connsiteX7" fmla="*/ 2888049 w 3309199"/>
                            <a:gd name="connsiteY7" fmla="*/ 3570741 h 3570741"/>
                            <a:gd name="connsiteX0" fmla="*/ 310162 w 3309199"/>
                            <a:gd name="connsiteY0" fmla="*/ 19043 h 3570741"/>
                            <a:gd name="connsiteX1" fmla="*/ 310171 w 3309199"/>
                            <a:gd name="connsiteY1" fmla="*/ 19046 h 3570741"/>
                            <a:gd name="connsiteX2" fmla="*/ 310162 w 3309199"/>
                            <a:gd name="connsiteY2" fmla="*/ 19043 h 3570741"/>
                            <a:gd name="connsiteX0" fmla="*/ 310162 w 3309199"/>
                            <a:gd name="connsiteY0" fmla="*/ 19043 h 3570741"/>
                            <a:gd name="connsiteX1" fmla="*/ 44310 w 3309199"/>
                            <a:gd name="connsiteY1" fmla="*/ 5 h 3570741"/>
                            <a:gd name="connsiteX2" fmla="*/ 576022 w 3309199"/>
                            <a:gd name="connsiteY2" fmla="*/ 2 h 3570741"/>
                            <a:gd name="connsiteX3" fmla="*/ 3060333 w 3309199"/>
                            <a:gd name="connsiteY3" fmla="*/ 2617427 h 3570741"/>
                            <a:gd name="connsiteX4" fmla="*/ 3309199 w 3309199"/>
                            <a:gd name="connsiteY4" fmla="*/ 2617425 h 3570741"/>
                            <a:gd name="connsiteX5" fmla="*/ 2888049 w 3309199"/>
                            <a:gd name="connsiteY5" fmla="*/ 3570741 h 3570741"/>
                            <a:gd name="connsiteX6" fmla="*/ 2279755 w 3309199"/>
                            <a:gd name="connsiteY6" fmla="*/ 2617425 h 3570741"/>
                            <a:gd name="connsiteX7" fmla="*/ 2528617 w 3309199"/>
                            <a:gd name="connsiteY7" fmla="*/ 2617425 h 3570741"/>
                            <a:gd name="connsiteX8" fmla="*/ 44306 w 3309199"/>
                            <a:gd name="connsiteY8" fmla="*/ 0 h 3570741"/>
                            <a:gd name="connsiteX0" fmla="*/ 2888049 w 3309199"/>
                            <a:gd name="connsiteY0" fmla="*/ 3570741 h 3570741"/>
                            <a:gd name="connsiteX1" fmla="*/ 2279755 w 3309199"/>
                            <a:gd name="connsiteY1" fmla="*/ 2617425 h 3570741"/>
                            <a:gd name="connsiteX2" fmla="*/ 2528617 w 3309199"/>
                            <a:gd name="connsiteY2" fmla="*/ 2617425 h 3570741"/>
                            <a:gd name="connsiteX3" fmla="*/ 44306 w 3309199"/>
                            <a:gd name="connsiteY3" fmla="*/ 0 h 3570741"/>
                            <a:gd name="connsiteX4" fmla="*/ 576022 w 3309199"/>
                            <a:gd name="connsiteY4" fmla="*/ 2 h 3570741"/>
                            <a:gd name="connsiteX5" fmla="*/ 3060333 w 3309199"/>
                            <a:gd name="connsiteY5" fmla="*/ 2617427 h 3570741"/>
                            <a:gd name="connsiteX6" fmla="*/ 3309199 w 3309199"/>
                            <a:gd name="connsiteY6" fmla="*/ 2617425 h 3570741"/>
                            <a:gd name="connsiteX7" fmla="*/ 2888049 w 3309199"/>
                            <a:gd name="connsiteY7" fmla="*/ 3570741 h 3570741"/>
                            <a:gd name="connsiteX0" fmla="*/ 310162 w 3309199"/>
                            <a:gd name="connsiteY0" fmla="*/ 19043 h 3570741"/>
                            <a:gd name="connsiteX1" fmla="*/ 310171 w 3309199"/>
                            <a:gd name="connsiteY1" fmla="*/ 19046 h 3570741"/>
                            <a:gd name="connsiteX2" fmla="*/ 310162 w 3309199"/>
                            <a:gd name="connsiteY2" fmla="*/ 19043 h 3570741"/>
                            <a:gd name="connsiteX0" fmla="*/ 310162 w 3309199"/>
                            <a:gd name="connsiteY0" fmla="*/ 19043 h 3570741"/>
                            <a:gd name="connsiteX1" fmla="*/ 44310 w 3309199"/>
                            <a:gd name="connsiteY1" fmla="*/ 5 h 3570741"/>
                            <a:gd name="connsiteX2" fmla="*/ 576022 w 3309199"/>
                            <a:gd name="connsiteY2" fmla="*/ 2 h 3570741"/>
                            <a:gd name="connsiteX3" fmla="*/ 3060333 w 3309199"/>
                            <a:gd name="connsiteY3" fmla="*/ 2617427 h 3570741"/>
                            <a:gd name="connsiteX4" fmla="*/ 3309199 w 3309199"/>
                            <a:gd name="connsiteY4" fmla="*/ 2617425 h 3570741"/>
                            <a:gd name="connsiteX5" fmla="*/ 2888049 w 3309199"/>
                            <a:gd name="connsiteY5" fmla="*/ 3570741 h 3570741"/>
                            <a:gd name="connsiteX6" fmla="*/ 2528617 w 3309199"/>
                            <a:gd name="connsiteY6" fmla="*/ 2617425 h 3570741"/>
                            <a:gd name="connsiteX7" fmla="*/ 44306 w 3309199"/>
                            <a:gd name="connsiteY7" fmla="*/ 0 h 3570741"/>
                            <a:gd name="connsiteX0" fmla="*/ 2888049 w 3309199"/>
                            <a:gd name="connsiteY0" fmla="*/ 3570741 h 3570741"/>
                            <a:gd name="connsiteX1" fmla="*/ 2279755 w 3309199"/>
                            <a:gd name="connsiteY1" fmla="*/ 2617425 h 3570741"/>
                            <a:gd name="connsiteX2" fmla="*/ 2528617 w 3309199"/>
                            <a:gd name="connsiteY2" fmla="*/ 2617425 h 3570741"/>
                            <a:gd name="connsiteX3" fmla="*/ 44306 w 3309199"/>
                            <a:gd name="connsiteY3" fmla="*/ 0 h 3570741"/>
                            <a:gd name="connsiteX4" fmla="*/ 576022 w 3309199"/>
                            <a:gd name="connsiteY4" fmla="*/ 2 h 3570741"/>
                            <a:gd name="connsiteX5" fmla="*/ 3060333 w 3309199"/>
                            <a:gd name="connsiteY5" fmla="*/ 2617427 h 3570741"/>
                            <a:gd name="connsiteX6" fmla="*/ 3309199 w 3309199"/>
                            <a:gd name="connsiteY6" fmla="*/ 2617425 h 3570741"/>
                            <a:gd name="connsiteX7" fmla="*/ 2888049 w 3309199"/>
                            <a:gd name="connsiteY7" fmla="*/ 3570741 h 3570741"/>
                            <a:gd name="connsiteX0" fmla="*/ 310162 w 3309199"/>
                            <a:gd name="connsiteY0" fmla="*/ 19043 h 3570741"/>
                            <a:gd name="connsiteX1" fmla="*/ 310171 w 3309199"/>
                            <a:gd name="connsiteY1" fmla="*/ 19046 h 3570741"/>
                            <a:gd name="connsiteX2" fmla="*/ 310162 w 3309199"/>
                            <a:gd name="connsiteY2" fmla="*/ 19043 h 3570741"/>
                            <a:gd name="connsiteX0" fmla="*/ 310162 w 3309199"/>
                            <a:gd name="connsiteY0" fmla="*/ 19043 h 3570741"/>
                            <a:gd name="connsiteX1" fmla="*/ 44310 w 3309199"/>
                            <a:gd name="connsiteY1" fmla="*/ 5 h 3570741"/>
                            <a:gd name="connsiteX2" fmla="*/ 576022 w 3309199"/>
                            <a:gd name="connsiteY2" fmla="*/ 2 h 3570741"/>
                            <a:gd name="connsiteX3" fmla="*/ 3060333 w 3309199"/>
                            <a:gd name="connsiteY3" fmla="*/ 2617427 h 3570741"/>
                            <a:gd name="connsiteX4" fmla="*/ 3309199 w 3309199"/>
                            <a:gd name="connsiteY4" fmla="*/ 2617425 h 3570741"/>
                            <a:gd name="connsiteX5" fmla="*/ 2888049 w 3309199"/>
                            <a:gd name="connsiteY5" fmla="*/ 3570741 h 3570741"/>
                            <a:gd name="connsiteX6" fmla="*/ 44306 w 3309199"/>
                            <a:gd name="connsiteY6" fmla="*/ 0 h 3570741"/>
                            <a:gd name="connsiteX0" fmla="*/ 2843743 w 3264893"/>
                            <a:gd name="connsiteY0" fmla="*/ 3570741 h 3570741"/>
                            <a:gd name="connsiteX1" fmla="*/ 2235449 w 3264893"/>
                            <a:gd name="connsiteY1" fmla="*/ 2617425 h 3570741"/>
                            <a:gd name="connsiteX2" fmla="*/ 2484311 w 3264893"/>
                            <a:gd name="connsiteY2" fmla="*/ 2617425 h 3570741"/>
                            <a:gd name="connsiteX3" fmla="*/ 0 w 3264893"/>
                            <a:gd name="connsiteY3" fmla="*/ 0 h 3570741"/>
                            <a:gd name="connsiteX4" fmla="*/ 531716 w 3264893"/>
                            <a:gd name="connsiteY4" fmla="*/ 2 h 3570741"/>
                            <a:gd name="connsiteX5" fmla="*/ 3016027 w 3264893"/>
                            <a:gd name="connsiteY5" fmla="*/ 2617427 h 3570741"/>
                            <a:gd name="connsiteX6" fmla="*/ 3264893 w 3264893"/>
                            <a:gd name="connsiteY6" fmla="*/ 2617425 h 3570741"/>
                            <a:gd name="connsiteX7" fmla="*/ 2843743 w 3264893"/>
                            <a:gd name="connsiteY7" fmla="*/ 3570741 h 3570741"/>
                            <a:gd name="connsiteX0" fmla="*/ 265856 w 3264893"/>
                            <a:gd name="connsiteY0" fmla="*/ 19043 h 3570741"/>
                            <a:gd name="connsiteX1" fmla="*/ 265865 w 3264893"/>
                            <a:gd name="connsiteY1" fmla="*/ 19046 h 3570741"/>
                            <a:gd name="connsiteX2" fmla="*/ 265856 w 3264893"/>
                            <a:gd name="connsiteY2" fmla="*/ 19043 h 3570741"/>
                            <a:gd name="connsiteX0" fmla="*/ 4 w 3264893"/>
                            <a:gd name="connsiteY0" fmla="*/ 5 h 3570741"/>
                            <a:gd name="connsiteX1" fmla="*/ 531716 w 3264893"/>
                            <a:gd name="connsiteY1" fmla="*/ 2 h 3570741"/>
                            <a:gd name="connsiteX2" fmla="*/ 3016027 w 3264893"/>
                            <a:gd name="connsiteY2" fmla="*/ 2617427 h 3570741"/>
                            <a:gd name="connsiteX3" fmla="*/ 3264893 w 3264893"/>
                            <a:gd name="connsiteY3" fmla="*/ 2617425 h 3570741"/>
                            <a:gd name="connsiteX4" fmla="*/ 2843743 w 3264893"/>
                            <a:gd name="connsiteY4" fmla="*/ 3570741 h 3570741"/>
                            <a:gd name="connsiteX5" fmla="*/ 0 w 3264893"/>
                            <a:gd name="connsiteY5" fmla="*/ 0 h 3570741"/>
                            <a:gd name="connsiteX0" fmla="*/ 2843743 w 3264893"/>
                            <a:gd name="connsiteY0" fmla="*/ 3570741 h 3570741"/>
                            <a:gd name="connsiteX1" fmla="*/ 2235449 w 3264893"/>
                            <a:gd name="connsiteY1" fmla="*/ 2617425 h 3570741"/>
                            <a:gd name="connsiteX2" fmla="*/ 2484311 w 3264893"/>
                            <a:gd name="connsiteY2" fmla="*/ 2617425 h 3570741"/>
                            <a:gd name="connsiteX3" fmla="*/ 0 w 3264893"/>
                            <a:gd name="connsiteY3" fmla="*/ 0 h 3570741"/>
                            <a:gd name="connsiteX4" fmla="*/ 531716 w 3264893"/>
                            <a:gd name="connsiteY4" fmla="*/ 2 h 3570741"/>
                            <a:gd name="connsiteX5" fmla="*/ 3016027 w 3264893"/>
                            <a:gd name="connsiteY5" fmla="*/ 2617427 h 3570741"/>
                            <a:gd name="connsiteX6" fmla="*/ 3264893 w 3264893"/>
                            <a:gd name="connsiteY6" fmla="*/ 2617425 h 3570741"/>
                            <a:gd name="connsiteX7" fmla="*/ 2843743 w 3264893"/>
                            <a:gd name="connsiteY7" fmla="*/ 3570741 h 3570741"/>
                            <a:gd name="connsiteX0" fmla="*/ 265856 w 3264893"/>
                            <a:gd name="connsiteY0" fmla="*/ 19043 h 3570741"/>
                            <a:gd name="connsiteX1" fmla="*/ 265865 w 3264893"/>
                            <a:gd name="connsiteY1" fmla="*/ 19046 h 3570741"/>
                            <a:gd name="connsiteX2" fmla="*/ 265856 w 3264893"/>
                            <a:gd name="connsiteY2" fmla="*/ 19043 h 3570741"/>
                            <a:gd name="connsiteX0" fmla="*/ 4 w 3264893"/>
                            <a:gd name="connsiteY0" fmla="*/ 5 h 3570741"/>
                            <a:gd name="connsiteX1" fmla="*/ 531716 w 3264893"/>
                            <a:gd name="connsiteY1" fmla="*/ 2 h 3570741"/>
                            <a:gd name="connsiteX2" fmla="*/ 3016027 w 3264893"/>
                            <a:gd name="connsiteY2" fmla="*/ 2617427 h 3570741"/>
                            <a:gd name="connsiteX3" fmla="*/ 3264893 w 3264893"/>
                            <a:gd name="connsiteY3" fmla="*/ 2617425 h 3570741"/>
                            <a:gd name="connsiteX4" fmla="*/ 2843743 w 3264893"/>
                            <a:gd name="connsiteY4" fmla="*/ 3570741 h 357074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264893" h="3570741" stroke="0" extrusionOk="0">
                              <a:moveTo>
                                <a:pt x="2843743" y="3570741"/>
                              </a:moveTo>
                              <a:lnTo>
                                <a:pt x="2235449" y="2617425"/>
                              </a:lnTo>
                              <a:lnTo>
                                <a:pt x="2484311" y="2617425"/>
                              </a:lnTo>
                              <a:cubicBezTo>
                                <a:pt x="2174971" y="1070764"/>
                                <a:pt x="1158665" y="2"/>
                                <a:pt x="0" y="0"/>
                              </a:cubicBezTo>
                              <a:lnTo>
                                <a:pt x="531716" y="2"/>
                              </a:lnTo>
                              <a:cubicBezTo>
                                <a:pt x="1690381" y="5"/>
                                <a:pt x="2706688" y="1070767"/>
                                <a:pt x="3016027" y="2617427"/>
                              </a:cubicBezTo>
                              <a:lnTo>
                                <a:pt x="3264893" y="2617425"/>
                              </a:lnTo>
                              <a:lnTo>
                                <a:pt x="2843743" y="3570741"/>
                              </a:lnTo>
                              <a:close/>
                            </a:path>
                            <a:path w="3264893" h="3570741" fill="darkenLess" stroke="0" extrusionOk="0">
                              <a:moveTo>
                                <a:pt x="265856" y="19043"/>
                              </a:moveTo>
                              <a:lnTo>
                                <a:pt x="265865" y="19046"/>
                              </a:lnTo>
                              <a:lnTo>
                                <a:pt x="265856" y="19043"/>
                              </a:lnTo>
                              <a:close/>
                            </a:path>
                            <a:path w="3264893" h="3570741" fill="none" extrusionOk="0">
                              <a:moveTo>
                                <a:pt x="4" y="5"/>
                              </a:moveTo>
                              <a:lnTo>
                                <a:pt x="531716" y="2"/>
                              </a:lnTo>
                              <a:cubicBezTo>
                                <a:pt x="1690381" y="5"/>
                                <a:pt x="2706688" y="1070767"/>
                                <a:pt x="3016027" y="2617427"/>
                              </a:cubicBezTo>
                              <a:lnTo>
                                <a:pt x="3264893" y="2617425"/>
                              </a:lnTo>
                              <a:lnTo>
                                <a:pt x="2843743" y="3570741"/>
                              </a:lnTo>
                            </a:path>
                          </a:pathLst>
                        </a:custGeom>
                        <a:gradFill flip="none" rotWithShape="1">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3CA06525" id="Freeform 16" o:spid="_x0000_s1026" style="position:absolute;margin-left:66.9pt;margin-top:289.45pt;width:102.9pt;height:98.55pt;rotation:2992770fd;flip:x;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64893,3570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" path="m2843743,3570741nsl2235449,2617425r248862,c2174971,1070764,1158665,2,,l531716,2c1690381,5,2706688,1070767,3016027,2617427r248866,-2l2843743,3570741xem265856,19043nsl265865,19046r-9,-3xem4,5nfl531716,2c1690381,5,2706688,1070767,3016027,2617427r248866,-2l2843743,3570741e" fillcolor="#f8f9fc [184]" stroked="f" strokeweight="2pt">
                <v:fill color2="#d5dbee [984]" rotate="t" colors="0 #f8f9fc;48497f #c0cae6;54395f #c0cae6;1 #d5dcef" focus="100%" type="gradient"/>
                <v:path arrowok="t" o:extrusionok="f" o:connecttype="custom" o:connectlocs="2,2;212829,1;1207217,917438;1306830,917437;1138257,1251585" o:connectangles="0,0,0,0,0"/>
              </v:shape>
            </w:pict>
          </mc:Fallback>
        </mc:AlternateContent>
      </w:r>
      <w:r w:rsidR="004C02D8">
        <w:rPr>
          <w:noProof/>
          <w:lang w:val="es-SV" w:eastAsia="es-SV"/>
        </w:rPr>
        <mc:AlternateContent>
          <mc:Choice Requires="wps">
            <w:drawing>
              <wp:anchor distT="0" distB="0" distL="114300" distR="114300" simplePos="0" relativeHeight="251582976" behindDoc="0" locked="0" layoutInCell="1" allowOverlap="1" wp14:anchorId="71997338" wp14:editId="26E60EB3">
                <wp:simplePos x="0" y="0"/>
                <wp:positionH relativeFrom="column">
                  <wp:posOffset>1419225</wp:posOffset>
                </wp:positionH>
                <wp:positionV relativeFrom="paragraph">
                  <wp:posOffset>2800350</wp:posOffset>
                </wp:positionV>
                <wp:extent cx="2632075" cy="2469515"/>
                <wp:effectExtent l="0" t="0" r="15875" b="26035"/>
                <wp:wrapNone/>
                <wp:docPr id="38" name="38 Elipse"/>
                <wp:cNvGraphicFramePr/>
                <a:graphic xmlns:a="http://schemas.openxmlformats.org/drawingml/2006/main">
                  <a:graphicData uri="http://schemas.microsoft.com/office/word/2010/wordprocessingShape">
                    <wps:wsp>
                      <wps:cNvSpPr/>
                      <wps:spPr>
                        <a:xfrm>
                          <a:off x="0" y="0"/>
                          <a:ext cx="2632075" cy="2469515"/>
                        </a:xfrm>
                        <a:prstGeom prst="ellipse">
                          <a:avLst/>
                        </a:prstGeom>
                        <a:noFill/>
                        <a:ln cmpd="sng">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042286" id="38 Elipse" o:spid="_x0000_s1026" style="position:absolute;margin-left:111.75pt;margin-top:220.5pt;width:207.25pt;height:194.4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" filled="f" strokecolor="black [3213]" strokeweight="2pt">
                <v:stroke dashstyle="dash"/>
              </v:oval>
            </w:pict>
          </mc:Fallback>
        </mc:AlternateContent>
      </w:r>
      <w:r w:rsidR="004C02D8">
        <w:rPr>
          <w:noProof/>
          <w:lang w:val="es-SV" w:eastAsia="es-SV"/>
        </w:rPr>
        <mc:AlternateContent>
          <mc:Choice Requires="wpg">
            <w:drawing>
              <wp:anchor distT="0" distB="0" distL="114300" distR="114300" simplePos="0" relativeHeight="251607552" behindDoc="0" locked="0" layoutInCell="1" allowOverlap="1" wp14:anchorId="62CEBD78" wp14:editId="304799A2">
                <wp:simplePos x="0" y="0"/>
                <wp:positionH relativeFrom="column">
                  <wp:posOffset>619760</wp:posOffset>
                </wp:positionH>
                <wp:positionV relativeFrom="paragraph">
                  <wp:posOffset>1918970</wp:posOffset>
                </wp:positionV>
                <wp:extent cx="506095" cy="388620"/>
                <wp:effectExtent l="0" t="0" r="8255" b="0"/>
                <wp:wrapNone/>
                <wp:docPr id="42" name="Group 10"/>
                <wp:cNvGraphicFramePr/>
                <a:graphic xmlns:a="http://schemas.openxmlformats.org/drawingml/2006/main">
                  <a:graphicData uri="http://schemas.microsoft.com/office/word/2010/wordprocessingGroup">
                    <wpg:wgp>
                      <wpg:cNvGrpSpPr/>
                      <wpg:grpSpPr>
                        <a:xfrm>
                          <a:off x="0" y="0"/>
                          <a:ext cx="506095" cy="388620"/>
                          <a:chOff x="4300657" y="0"/>
                          <a:chExt cx="4813034" cy="4238625"/>
                        </a:xfrm>
                        <a:solidFill>
                          <a:srgbClr val="0070C0"/>
                        </a:solidFill>
                        <a:effectLst/>
                      </wpg:grpSpPr>
                      <wps:wsp>
                        <wps:cNvPr id="43" name="Freeform 6"/>
                        <wps:cNvSpPr>
                          <a:spLocks/>
                        </wps:cNvSpPr>
                        <wps:spPr bwMode="auto">
                          <a:xfrm>
                            <a:off x="6535591" y="0"/>
                            <a:ext cx="2578100" cy="4238625"/>
                          </a:xfrm>
                          <a:custGeom>
                            <a:avLst/>
                            <a:gdLst>
                              <a:gd name="T0" fmla="*/ 10 w 1624"/>
                              <a:gd name="T1" fmla="*/ 0 h 2670"/>
                              <a:gd name="T2" fmla="*/ 302 w 1624"/>
                              <a:gd name="T3" fmla="*/ 9 h 2670"/>
                              <a:gd name="T4" fmla="*/ 1624 w 1624"/>
                              <a:gd name="T5" fmla="*/ 1331 h 2670"/>
                              <a:gd name="T6" fmla="*/ 299 w 1624"/>
                              <a:gd name="T7" fmla="*/ 2657 h 2670"/>
                              <a:gd name="T8" fmla="*/ 0 w 1624"/>
                              <a:gd name="T9" fmla="*/ 2670 h 2670"/>
                              <a:gd name="T10" fmla="*/ 15 w 1624"/>
                              <a:gd name="T11" fmla="*/ 2374 h 2670"/>
                              <a:gd name="T12" fmla="*/ 1059 w 1624"/>
                              <a:gd name="T13" fmla="*/ 1331 h 2670"/>
                              <a:gd name="T14" fmla="*/ 20 w 1624"/>
                              <a:gd name="T15" fmla="*/ 291 h 2670"/>
                              <a:gd name="T16" fmla="*/ 10 w 1624"/>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4" h="2670">
                                <a:moveTo>
                                  <a:pt x="10" y="0"/>
                                </a:moveTo>
                                <a:lnTo>
                                  <a:pt x="302" y="9"/>
                                </a:lnTo>
                                <a:lnTo>
                                  <a:pt x="1624" y="1331"/>
                                </a:lnTo>
                                <a:lnTo>
                                  <a:pt x="299" y="2657"/>
                                </a:lnTo>
                                <a:lnTo>
                                  <a:pt x="0" y="2670"/>
                                </a:lnTo>
                                <a:lnTo>
                                  <a:pt x="15" y="2374"/>
                                </a:lnTo>
                                <a:lnTo>
                                  <a:pt x="1059" y="1331"/>
                                </a:lnTo>
                                <a:lnTo>
                                  <a:pt x="20" y="291"/>
                                </a:lnTo>
                                <a:lnTo>
                                  <a:pt x="10" y="0"/>
                                </a:lnTo>
                                <a:close/>
                              </a:path>
                            </a:pathLst>
                          </a:custGeom>
                          <a:grpFill/>
                          <a:ln w="0">
                            <a:noFill/>
                            <a:prstDash val="solid"/>
                            <a:round/>
                            <a:headEnd/>
                            <a:tailEnd/>
                          </a:ln>
                        </wps:spPr>
                        <wps:txbx>
                          <w:txbxContent>
                            <w:p w14:paraId="62D622B1"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s:wsp>
                        <wps:cNvPr id="44" name="Freeform 7"/>
                        <wps:cNvSpPr>
                          <a:spLocks/>
                        </wps:cNvSpPr>
                        <wps:spPr bwMode="auto">
                          <a:xfrm>
                            <a:off x="5418919" y="0"/>
                            <a:ext cx="2578099" cy="4238625"/>
                          </a:xfrm>
                          <a:custGeom>
                            <a:avLst/>
                            <a:gdLst>
                              <a:gd name="T0" fmla="*/ 10 w 1624"/>
                              <a:gd name="T1" fmla="*/ 0 h 2670"/>
                              <a:gd name="T2" fmla="*/ 302 w 1624"/>
                              <a:gd name="T3" fmla="*/ 9 h 2670"/>
                              <a:gd name="T4" fmla="*/ 1624 w 1624"/>
                              <a:gd name="T5" fmla="*/ 1331 h 2670"/>
                              <a:gd name="T6" fmla="*/ 298 w 1624"/>
                              <a:gd name="T7" fmla="*/ 2657 h 2670"/>
                              <a:gd name="T8" fmla="*/ 0 w 1624"/>
                              <a:gd name="T9" fmla="*/ 2670 h 2670"/>
                              <a:gd name="T10" fmla="*/ 15 w 1624"/>
                              <a:gd name="T11" fmla="*/ 2374 h 2670"/>
                              <a:gd name="T12" fmla="*/ 1058 w 1624"/>
                              <a:gd name="T13" fmla="*/ 1331 h 2670"/>
                              <a:gd name="T14" fmla="*/ 19 w 1624"/>
                              <a:gd name="T15" fmla="*/ 291 h 2670"/>
                              <a:gd name="T16" fmla="*/ 10 w 1624"/>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4" h="2670">
                                <a:moveTo>
                                  <a:pt x="10" y="0"/>
                                </a:moveTo>
                                <a:lnTo>
                                  <a:pt x="302" y="9"/>
                                </a:lnTo>
                                <a:lnTo>
                                  <a:pt x="1624" y="1331"/>
                                </a:lnTo>
                                <a:lnTo>
                                  <a:pt x="298" y="2657"/>
                                </a:lnTo>
                                <a:lnTo>
                                  <a:pt x="0" y="2670"/>
                                </a:lnTo>
                                <a:lnTo>
                                  <a:pt x="15" y="2374"/>
                                </a:lnTo>
                                <a:lnTo>
                                  <a:pt x="1058" y="1331"/>
                                </a:lnTo>
                                <a:lnTo>
                                  <a:pt x="19" y="291"/>
                                </a:lnTo>
                                <a:lnTo>
                                  <a:pt x="10" y="0"/>
                                </a:lnTo>
                                <a:close/>
                              </a:path>
                            </a:pathLst>
                          </a:custGeom>
                          <a:grpFill/>
                          <a:ln w="0">
                            <a:noFill/>
                            <a:prstDash val="solid"/>
                            <a:round/>
                            <a:headEnd/>
                            <a:tailEnd/>
                          </a:ln>
                        </wps:spPr>
                        <wps:txbx>
                          <w:txbxContent>
                            <w:p w14:paraId="645E54C2"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s:wsp>
                        <wps:cNvPr id="45" name="Freeform 8"/>
                        <wps:cNvSpPr>
                          <a:spLocks/>
                        </wps:cNvSpPr>
                        <wps:spPr bwMode="auto">
                          <a:xfrm>
                            <a:off x="4300657" y="0"/>
                            <a:ext cx="2579688" cy="4238625"/>
                          </a:xfrm>
                          <a:custGeom>
                            <a:avLst/>
                            <a:gdLst>
                              <a:gd name="T0" fmla="*/ 10 w 1625"/>
                              <a:gd name="T1" fmla="*/ 0 h 2670"/>
                              <a:gd name="T2" fmla="*/ 302 w 1625"/>
                              <a:gd name="T3" fmla="*/ 9 h 2670"/>
                              <a:gd name="T4" fmla="*/ 1625 w 1625"/>
                              <a:gd name="T5" fmla="*/ 1331 h 2670"/>
                              <a:gd name="T6" fmla="*/ 299 w 1625"/>
                              <a:gd name="T7" fmla="*/ 2657 h 2670"/>
                              <a:gd name="T8" fmla="*/ 0 w 1625"/>
                              <a:gd name="T9" fmla="*/ 2670 h 2670"/>
                              <a:gd name="T10" fmla="*/ 16 w 1625"/>
                              <a:gd name="T11" fmla="*/ 2374 h 2670"/>
                              <a:gd name="T12" fmla="*/ 1059 w 1625"/>
                              <a:gd name="T13" fmla="*/ 1331 h 2670"/>
                              <a:gd name="T14" fmla="*/ 19 w 1625"/>
                              <a:gd name="T15" fmla="*/ 291 h 2670"/>
                              <a:gd name="T16" fmla="*/ 10 w 1625"/>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5" h="2670">
                                <a:moveTo>
                                  <a:pt x="10" y="0"/>
                                </a:moveTo>
                                <a:lnTo>
                                  <a:pt x="302" y="9"/>
                                </a:lnTo>
                                <a:lnTo>
                                  <a:pt x="1625" y="1331"/>
                                </a:lnTo>
                                <a:lnTo>
                                  <a:pt x="299" y="2657"/>
                                </a:lnTo>
                                <a:lnTo>
                                  <a:pt x="0" y="2670"/>
                                </a:lnTo>
                                <a:lnTo>
                                  <a:pt x="16" y="2374"/>
                                </a:lnTo>
                                <a:lnTo>
                                  <a:pt x="1059" y="1331"/>
                                </a:lnTo>
                                <a:lnTo>
                                  <a:pt x="19" y="291"/>
                                </a:lnTo>
                                <a:lnTo>
                                  <a:pt x="10" y="0"/>
                                </a:lnTo>
                                <a:close/>
                              </a:path>
                            </a:pathLst>
                          </a:custGeom>
                          <a:grpFill/>
                          <a:ln w="0">
                            <a:noFill/>
                            <a:prstDash val="solid"/>
                            <a:round/>
                            <a:headEnd/>
                            <a:tailEnd/>
                          </a:ln>
                        </wps:spPr>
                        <wps:txbx>
                          <w:txbxContent>
                            <w:p w14:paraId="550FEFD0"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2CEBD78" id="_x0000_s1075" style="position:absolute;margin-left:48.8pt;margin-top:151.1pt;width:39.85pt;height:30.6pt;z-index:251607552;mso-width-relative:margin;mso-height-relative:margin" coordorigin="43006" coordsize="48130,42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">
                <v:shape id="Freeform 6" o:spid="_x0000_s1076" style="position:absolute;left:65355;width:25781;height:42386;visibility:visible;mso-wrap-style:square;v-text-anchor:top" coordsize="1624,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O9i8YA&#10;AADbAAAADwAAAGRycy9kb3ducmV2LnhtbESPT2vCQBTE74V+h+UVvNWNfygSs0qRCiqtYvTi7SX7&#10;moRm34bsGuO37xYKHoeZ+Q2TLHtTi45aV1lWMBpGIIhzqysuFJxP69cZCOeRNdaWScGdHCwXz08J&#10;xtre+Ehd6gsRIOxiVFB638RSurwkg25oG+LgfdvWoA+yLaRu8RbgppbjKHqTBisOCyU2tCop/0mv&#10;RsHuy3XZ9nDfHy7F6LhNPz/ybHVWavDSv89BeOr9I/zf3mgF0wn8fQk/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O9i8YAAADbAAAADwAAAAAAAAAAAAAAAACYAgAAZHJz&#10;L2Rvd25yZXYueG1sUEsFBgAAAAAEAAQA9QAAAIsDAAAAAA==&#10;" adj="-11796480,,5400" path="m10,l302,9,1624,1331,299,2657,,2670,15,2374,1059,1331,20,291,10,xe" filled="f" stroked="f" strokeweight="0">
                  <v:stroke joinstyle="round"/>
                  <v:formulas/>
                  <v:path arrowok="t" o:connecttype="custom" o:connectlocs="15875,0;479425,14288;2578100,2112963;474663,4217988;0,4238625;23813,3768725;1681163,2112963;31750,461963;15875,0" o:connectangles="0,0,0,0,0,0,0,0,0" textboxrect="0,0,1624,2670"/>
                  <v:textbox>
                    <w:txbxContent>
                      <w:p w14:paraId="62D622B1" w14:textId="77777777" w:rsidR="00DA4494" w:rsidRDefault="00DA4494" w:rsidP="004C02D8">
                        <w:pPr>
                          <w:rPr>
                            <w:rFonts w:eastAsia="Times New Roman"/>
                          </w:rPr>
                        </w:pPr>
                      </w:p>
                    </w:txbxContent>
                  </v:textbox>
                </v:shape>
                <v:shape id="Freeform 7" o:spid="_x0000_s1077" style="position:absolute;left:54189;width:25781;height:42386;visibility:visible;mso-wrap-style:square;v-text-anchor:top" coordsize="1624,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ol/8UA&#10;AADbAAAADwAAAGRycy9kb3ducmV2LnhtbESPT4vCMBTE78J+h/AWvGmqiEjXKIvsgop/sOvF27N5&#10;tmWbl9LEWr+9EQSPw8z8hpnOW1OKhmpXWFYw6EcgiFOrC84UHP9+exMQziNrLC2Tgjs5mM8+OlOM&#10;tb3xgZrEZyJA2MWoIPe+iqV0aU4GXd9WxMG72NqgD7LOpK7xFuCmlMMoGkuDBYeFHCta5JT+J1ej&#10;YL11zXm1v+/2p2xwWCWbn/S8OCrV/Wy/v0B4av07/GovtYLRCJ5fw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2iX/xQAAANsAAAAPAAAAAAAAAAAAAAAAAJgCAABkcnMv&#10;ZG93bnJldi54bWxQSwUGAAAAAAQABAD1AAAAigMAAAAA&#10;" adj="-11796480,,5400" path="m10,l302,9,1624,1331,298,2657,,2670,15,2374,1058,1331,19,291,10,xe" filled="f" stroked="f" strokeweight="0">
                  <v:stroke joinstyle="round"/>
                  <v:formulas/>
                  <v:path arrowok="t" o:connecttype="custom" o:connectlocs="15875,0;479425,14288;2578099,2112963;473075,4217988;0,4238625;23812,3768725;1679574,2112963;30162,461963;15875,0" o:connectangles="0,0,0,0,0,0,0,0,0" textboxrect="0,0,1624,2670"/>
                  <v:textbox>
                    <w:txbxContent>
                      <w:p w14:paraId="645E54C2" w14:textId="77777777" w:rsidR="00DA4494" w:rsidRDefault="00DA4494" w:rsidP="004C02D8">
                        <w:pPr>
                          <w:rPr>
                            <w:rFonts w:eastAsia="Times New Roman"/>
                          </w:rPr>
                        </w:pPr>
                      </w:p>
                    </w:txbxContent>
                  </v:textbox>
                </v:shape>
                <v:shape id="Freeform 8" o:spid="_x0000_s1078" style="position:absolute;left:43006;width:25797;height:42386;visibility:visible;mso-wrap-style:square;v-text-anchor:top" coordsize="1625,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BX4MUA&#10;AADbAAAADwAAAGRycy9kb3ducmV2LnhtbESPzWrDMBCE74W+g9hCbo2cEBfjWA5pSaAtzSF/h9wW&#10;a2ubWisjKYnz9lWhkOMwM98wxWIwnbiQ861lBZNxAoK4srrlWsFhv37OQPiArLGzTApu5GFRPj4U&#10;mGt75S1ddqEWEcI+RwVNCH0upa8aMujHtieO3rd1BkOUrpba4TXCTSenSfIiDbYcFxrs6a2h6md3&#10;Ngo24Qu3Wn+usvPhdkyz9GPtXk9KjZ6G5RxEoCHcw//td61glsLfl/gDZ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UFfgxQAAANsAAAAPAAAAAAAAAAAAAAAAAJgCAABkcnMv&#10;ZG93bnJldi54bWxQSwUGAAAAAAQABAD1AAAAigMAAAAA&#10;" adj="-11796480,,5400" path="m10,l302,9,1625,1331,299,2657,,2670,16,2374,1059,1331,19,291,10,xe" filled="f" stroked="f" strokeweight="0">
                  <v:stroke joinstyle="round"/>
                  <v:formulas/>
                  <v:path arrowok="t" o:connecttype="custom" o:connectlocs="15875,0;479425,14288;2579688,2112963;474663,4217988;0,4238625;25400,3768725;1681163,2112963;30163,461963;15875,0" o:connectangles="0,0,0,0,0,0,0,0,0" textboxrect="0,0,1625,2670"/>
                  <v:textbox>
                    <w:txbxContent>
                      <w:p w14:paraId="550FEFD0" w14:textId="77777777" w:rsidR="00DA4494" w:rsidRDefault="00DA4494" w:rsidP="004C02D8">
                        <w:pPr>
                          <w:rPr>
                            <w:rFonts w:eastAsia="Times New Roman"/>
                          </w:rPr>
                        </w:pPr>
                      </w:p>
                    </w:txbxContent>
                  </v:textbox>
                </v:shape>
              </v:group>
            </w:pict>
          </mc:Fallback>
        </mc:AlternateContent>
      </w:r>
      <w:r w:rsidR="004C02D8">
        <w:rPr>
          <w:noProof/>
          <w:lang w:val="es-SV" w:eastAsia="es-SV"/>
        </w:rPr>
        <mc:AlternateContent>
          <mc:Choice Requires="wpg">
            <w:drawing>
              <wp:anchor distT="0" distB="0" distL="114300" distR="114300" simplePos="0" relativeHeight="251608576" behindDoc="0" locked="0" layoutInCell="1" allowOverlap="1" wp14:anchorId="45DDAB0D" wp14:editId="63F7EB56">
                <wp:simplePos x="0" y="0"/>
                <wp:positionH relativeFrom="column">
                  <wp:posOffset>612095</wp:posOffset>
                </wp:positionH>
                <wp:positionV relativeFrom="paragraph">
                  <wp:posOffset>3808845</wp:posOffset>
                </wp:positionV>
                <wp:extent cx="506678" cy="388909"/>
                <wp:effectExtent l="0" t="0" r="8255" b="0"/>
                <wp:wrapNone/>
                <wp:docPr id="46" name="Group 10"/>
                <wp:cNvGraphicFramePr/>
                <a:graphic xmlns:a="http://schemas.openxmlformats.org/drawingml/2006/main">
                  <a:graphicData uri="http://schemas.microsoft.com/office/word/2010/wordprocessingGroup">
                    <wpg:wgp>
                      <wpg:cNvGrpSpPr/>
                      <wpg:grpSpPr>
                        <a:xfrm>
                          <a:off x="0" y="0"/>
                          <a:ext cx="506678" cy="388909"/>
                          <a:chOff x="4300657" y="0"/>
                          <a:chExt cx="4813034" cy="4238625"/>
                        </a:xfrm>
                        <a:solidFill>
                          <a:srgbClr val="0070C0"/>
                        </a:solidFill>
                        <a:effectLst/>
                      </wpg:grpSpPr>
                      <wps:wsp>
                        <wps:cNvPr id="47" name="Freeform 6"/>
                        <wps:cNvSpPr>
                          <a:spLocks/>
                        </wps:cNvSpPr>
                        <wps:spPr bwMode="auto">
                          <a:xfrm>
                            <a:off x="6535591" y="0"/>
                            <a:ext cx="2578100" cy="4238625"/>
                          </a:xfrm>
                          <a:custGeom>
                            <a:avLst/>
                            <a:gdLst>
                              <a:gd name="T0" fmla="*/ 10 w 1624"/>
                              <a:gd name="T1" fmla="*/ 0 h 2670"/>
                              <a:gd name="T2" fmla="*/ 302 w 1624"/>
                              <a:gd name="T3" fmla="*/ 9 h 2670"/>
                              <a:gd name="T4" fmla="*/ 1624 w 1624"/>
                              <a:gd name="T5" fmla="*/ 1331 h 2670"/>
                              <a:gd name="T6" fmla="*/ 299 w 1624"/>
                              <a:gd name="T7" fmla="*/ 2657 h 2670"/>
                              <a:gd name="T8" fmla="*/ 0 w 1624"/>
                              <a:gd name="T9" fmla="*/ 2670 h 2670"/>
                              <a:gd name="T10" fmla="*/ 15 w 1624"/>
                              <a:gd name="T11" fmla="*/ 2374 h 2670"/>
                              <a:gd name="T12" fmla="*/ 1059 w 1624"/>
                              <a:gd name="T13" fmla="*/ 1331 h 2670"/>
                              <a:gd name="T14" fmla="*/ 20 w 1624"/>
                              <a:gd name="T15" fmla="*/ 291 h 2670"/>
                              <a:gd name="T16" fmla="*/ 10 w 1624"/>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4" h="2670">
                                <a:moveTo>
                                  <a:pt x="10" y="0"/>
                                </a:moveTo>
                                <a:lnTo>
                                  <a:pt x="302" y="9"/>
                                </a:lnTo>
                                <a:lnTo>
                                  <a:pt x="1624" y="1331"/>
                                </a:lnTo>
                                <a:lnTo>
                                  <a:pt x="299" y="2657"/>
                                </a:lnTo>
                                <a:lnTo>
                                  <a:pt x="0" y="2670"/>
                                </a:lnTo>
                                <a:lnTo>
                                  <a:pt x="15" y="2374"/>
                                </a:lnTo>
                                <a:lnTo>
                                  <a:pt x="1059" y="1331"/>
                                </a:lnTo>
                                <a:lnTo>
                                  <a:pt x="20" y="291"/>
                                </a:lnTo>
                                <a:lnTo>
                                  <a:pt x="10" y="0"/>
                                </a:lnTo>
                                <a:close/>
                              </a:path>
                            </a:pathLst>
                          </a:custGeom>
                          <a:grpFill/>
                          <a:ln w="0">
                            <a:noFill/>
                            <a:prstDash val="solid"/>
                            <a:round/>
                            <a:headEnd/>
                            <a:tailEnd/>
                          </a:ln>
                        </wps:spPr>
                        <wps:txbx>
                          <w:txbxContent>
                            <w:p w14:paraId="6500C8B8"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s:wsp>
                        <wps:cNvPr id="48" name="Freeform 7"/>
                        <wps:cNvSpPr>
                          <a:spLocks/>
                        </wps:cNvSpPr>
                        <wps:spPr bwMode="auto">
                          <a:xfrm>
                            <a:off x="5418919" y="0"/>
                            <a:ext cx="2578099" cy="4238625"/>
                          </a:xfrm>
                          <a:custGeom>
                            <a:avLst/>
                            <a:gdLst>
                              <a:gd name="T0" fmla="*/ 10 w 1624"/>
                              <a:gd name="T1" fmla="*/ 0 h 2670"/>
                              <a:gd name="T2" fmla="*/ 302 w 1624"/>
                              <a:gd name="T3" fmla="*/ 9 h 2670"/>
                              <a:gd name="T4" fmla="*/ 1624 w 1624"/>
                              <a:gd name="T5" fmla="*/ 1331 h 2670"/>
                              <a:gd name="T6" fmla="*/ 298 w 1624"/>
                              <a:gd name="T7" fmla="*/ 2657 h 2670"/>
                              <a:gd name="T8" fmla="*/ 0 w 1624"/>
                              <a:gd name="T9" fmla="*/ 2670 h 2670"/>
                              <a:gd name="T10" fmla="*/ 15 w 1624"/>
                              <a:gd name="T11" fmla="*/ 2374 h 2670"/>
                              <a:gd name="T12" fmla="*/ 1058 w 1624"/>
                              <a:gd name="T13" fmla="*/ 1331 h 2670"/>
                              <a:gd name="T14" fmla="*/ 19 w 1624"/>
                              <a:gd name="T15" fmla="*/ 291 h 2670"/>
                              <a:gd name="T16" fmla="*/ 10 w 1624"/>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4" h="2670">
                                <a:moveTo>
                                  <a:pt x="10" y="0"/>
                                </a:moveTo>
                                <a:lnTo>
                                  <a:pt x="302" y="9"/>
                                </a:lnTo>
                                <a:lnTo>
                                  <a:pt x="1624" y="1331"/>
                                </a:lnTo>
                                <a:lnTo>
                                  <a:pt x="298" y="2657"/>
                                </a:lnTo>
                                <a:lnTo>
                                  <a:pt x="0" y="2670"/>
                                </a:lnTo>
                                <a:lnTo>
                                  <a:pt x="15" y="2374"/>
                                </a:lnTo>
                                <a:lnTo>
                                  <a:pt x="1058" y="1331"/>
                                </a:lnTo>
                                <a:lnTo>
                                  <a:pt x="19" y="291"/>
                                </a:lnTo>
                                <a:lnTo>
                                  <a:pt x="10" y="0"/>
                                </a:lnTo>
                                <a:close/>
                              </a:path>
                            </a:pathLst>
                          </a:custGeom>
                          <a:grpFill/>
                          <a:ln w="0">
                            <a:noFill/>
                            <a:prstDash val="solid"/>
                            <a:round/>
                            <a:headEnd/>
                            <a:tailEnd/>
                          </a:ln>
                        </wps:spPr>
                        <wps:txbx>
                          <w:txbxContent>
                            <w:p w14:paraId="16CF1973"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s:wsp>
                        <wps:cNvPr id="49" name="Freeform 8"/>
                        <wps:cNvSpPr>
                          <a:spLocks/>
                        </wps:cNvSpPr>
                        <wps:spPr bwMode="auto">
                          <a:xfrm>
                            <a:off x="4300657" y="0"/>
                            <a:ext cx="2579688" cy="4238625"/>
                          </a:xfrm>
                          <a:custGeom>
                            <a:avLst/>
                            <a:gdLst>
                              <a:gd name="T0" fmla="*/ 10 w 1625"/>
                              <a:gd name="T1" fmla="*/ 0 h 2670"/>
                              <a:gd name="T2" fmla="*/ 302 w 1625"/>
                              <a:gd name="T3" fmla="*/ 9 h 2670"/>
                              <a:gd name="T4" fmla="*/ 1625 w 1625"/>
                              <a:gd name="T5" fmla="*/ 1331 h 2670"/>
                              <a:gd name="T6" fmla="*/ 299 w 1625"/>
                              <a:gd name="T7" fmla="*/ 2657 h 2670"/>
                              <a:gd name="T8" fmla="*/ 0 w 1625"/>
                              <a:gd name="T9" fmla="*/ 2670 h 2670"/>
                              <a:gd name="T10" fmla="*/ 16 w 1625"/>
                              <a:gd name="T11" fmla="*/ 2374 h 2670"/>
                              <a:gd name="T12" fmla="*/ 1059 w 1625"/>
                              <a:gd name="T13" fmla="*/ 1331 h 2670"/>
                              <a:gd name="T14" fmla="*/ 19 w 1625"/>
                              <a:gd name="T15" fmla="*/ 291 h 2670"/>
                              <a:gd name="T16" fmla="*/ 10 w 1625"/>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5" h="2670">
                                <a:moveTo>
                                  <a:pt x="10" y="0"/>
                                </a:moveTo>
                                <a:lnTo>
                                  <a:pt x="302" y="9"/>
                                </a:lnTo>
                                <a:lnTo>
                                  <a:pt x="1625" y="1331"/>
                                </a:lnTo>
                                <a:lnTo>
                                  <a:pt x="299" y="2657"/>
                                </a:lnTo>
                                <a:lnTo>
                                  <a:pt x="0" y="2670"/>
                                </a:lnTo>
                                <a:lnTo>
                                  <a:pt x="16" y="2374"/>
                                </a:lnTo>
                                <a:lnTo>
                                  <a:pt x="1059" y="1331"/>
                                </a:lnTo>
                                <a:lnTo>
                                  <a:pt x="19" y="291"/>
                                </a:lnTo>
                                <a:lnTo>
                                  <a:pt x="10" y="0"/>
                                </a:lnTo>
                                <a:close/>
                              </a:path>
                            </a:pathLst>
                          </a:custGeom>
                          <a:grpFill/>
                          <a:ln w="0">
                            <a:noFill/>
                            <a:prstDash val="solid"/>
                            <a:round/>
                            <a:headEnd/>
                            <a:tailEnd/>
                          </a:ln>
                        </wps:spPr>
                        <wps:txbx>
                          <w:txbxContent>
                            <w:p w14:paraId="5D3AAF5E"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5DDAB0D" id="_x0000_s1079" style="position:absolute;margin-left:48.2pt;margin-top:299.9pt;width:39.9pt;height:30.6pt;z-index:251608576;mso-width-relative:margin;mso-height-relative:margin" coordorigin="43006" coordsize="48130,42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">
                <v:shape id="Freeform 6" o:spid="_x0000_s1080" style="position:absolute;left:65355;width:25781;height:42386;visibility:visible;mso-wrap-style:square;v-text-anchor:top" coordsize="1624,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i7iMUA&#10;AADbAAAADwAAAGRycy9kb3ducmV2LnhtbESPQWvCQBSE74X+h+UVvNWNIlZiVilSQaVVjF68vWRf&#10;k9Ds25BdY/z33ULB4zAz3zDJsje16Kh1lWUFo2EEgji3uuJCwfm0fp2BcB5ZY22ZFNzJwXLx/JRg&#10;rO2Nj9SlvhABwi5GBaX3TSyly0sy6Ia2IQ7et20N+iDbQuoWbwFuajmOoqk0WHFYKLGhVUn5T3o1&#10;CnZfrsu2h/v+cClGx236+ZFnq7NSg5f+fQ7CU+8f4f/2RiuYvMHfl/AD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CLuIxQAAANsAAAAPAAAAAAAAAAAAAAAAAJgCAABkcnMv&#10;ZG93bnJldi54bWxQSwUGAAAAAAQABAD1AAAAigMAAAAA&#10;" adj="-11796480,,5400" path="m10,l302,9,1624,1331,299,2657,,2670,15,2374,1059,1331,20,291,10,xe" filled="f" stroked="f" strokeweight="0">
                  <v:stroke joinstyle="round"/>
                  <v:formulas/>
                  <v:path arrowok="t" o:connecttype="custom" o:connectlocs="15875,0;479425,14288;2578100,2112963;474663,4217988;0,4238625;23813,3768725;1681163,2112963;31750,461963;15875,0" o:connectangles="0,0,0,0,0,0,0,0,0" textboxrect="0,0,1624,2670"/>
                  <v:textbox>
                    <w:txbxContent>
                      <w:p w14:paraId="6500C8B8" w14:textId="77777777" w:rsidR="00DA4494" w:rsidRDefault="00DA4494" w:rsidP="004C02D8">
                        <w:pPr>
                          <w:rPr>
                            <w:rFonts w:eastAsia="Times New Roman"/>
                          </w:rPr>
                        </w:pPr>
                      </w:p>
                    </w:txbxContent>
                  </v:textbox>
                </v:shape>
                <v:shape id="Freeform 7" o:spid="_x0000_s1081" style="position:absolute;left:54189;width:25781;height:42386;visibility:visible;mso-wrap-style:square;v-text-anchor:top" coordsize="1624,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cv+sMA&#10;AADbAAAADwAAAGRycy9kb3ducmV2LnhtbERPy2rCQBTdF/yH4Ra6ayaKFEkdpYiCig+SuunumrlN&#10;QjN3Qmaax993FkKXh/NergdTi45aV1lWMI1iEMS51RUXCm6fu9cFCOeRNdaWScFIDtarydMSE217&#10;TqnLfCFCCLsEFZTeN4mULi/JoItsQxy4b9sa9AG2hdQt9iHc1HIWx2/SYMWhocSGNiXlP9mvUXA8&#10;u+5+uI6X61cxTQ/ZaZvfNzelXp6Hj3cQngb/L36491rBPIwNX8IP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cv+sMAAADbAAAADwAAAAAAAAAAAAAAAACYAgAAZHJzL2Rv&#10;d25yZXYueG1sUEsFBgAAAAAEAAQA9QAAAIgDAAAAAA==&#10;" adj="-11796480,,5400" path="m10,l302,9,1624,1331,298,2657,,2670,15,2374,1058,1331,19,291,10,xe" filled="f" stroked="f" strokeweight="0">
                  <v:stroke joinstyle="round"/>
                  <v:formulas/>
                  <v:path arrowok="t" o:connecttype="custom" o:connectlocs="15875,0;479425,14288;2578099,2112963;473075,4217988;0,4238625;23812,3768725;1679574,2112963;30162,461963;15875,0" o:connectangles="0,0,0,0,0,0,0,0,0" textboxrect="0,0,1624,2670"/>
                  <v:textbox>
                    <w:txbxContent>
                      <w:p w14:paraId="16CF1973" w14:textId="77777777" w:rsidR="00DA4494" w:rsidRDefault="00DA4494" w:rsidP="004C02D8">
                        <w:pPr>
                          <w:rPr>
                            <w:rFonts w:eastAsia="Times New Roman"/>
                          </w:rPr>
                        </w:pPr>
                      </w:p>
                    </w:txbxContent>
                  </v:textbox>
                </v:shape>
                <v:shape id="Freeform 8" o:spid="_x0000_s1082" style="position:absolute;left:43006;width:25797;height:42386;visibility:visible;mso-wrap-style:square;v-text-anchor:top" coordsize="1625,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1d5cUA&#10;AADbAAAADwAAAGRycy9kb3ducmV2LnhtbESPQWvCQBSE7wX/w/IK3uqmoiVNXaUVAyr2oLWH3h7Z&#10;1ySYfRt21xj/vSsUehxm5htmtuhNIzpyvras4HmUgCAurK65VHD8yp9SED4ga2wsk4IreVjMBw8z&#10;zLS98J66QyhFhLDPUEEVQptJ6YuKDPqRbYmj92udwRClK6V2eIlw08hxkrxIgzXHhQpbWlZUnA5n&#10;o+Az7HCv9XaVno/X72k63eTu40ep4WP//gYiUB/+w3/ttVYweYX7l/gD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HV3lxQAAANsAAAAPAAAAAAAAAAAAAAAAAJgCAABkcnMv&#10;ZG93bnJldi54bWxQSwUGAAAAAAQABAD1AAAAigMAAAAA&#10;" adj="-11796480,,5400" path="m10,l302,9,1625,1331,299,2657,,2670,16,2374,1059,1331,19,291,10,xe" filled="f" stroked="f" strokeweight="0">
                  <v:stroke joinstyle="round"/>
                  <v:formulas/>
                  <v:path arrowok="t" o:connecttype="custom" o:connectlocs="15875,0;479425,14288;2579688,2112963;474663,4217988;0,4238625;25400,3768725;1681163,2112963;30163,461963;15875,0" o:connectangles="0,0,0,0,0,0,0,0,0" textboxrect="0,0,1625,2670"/>
                  <v:textbox>
                    <w:txbxContent>
                      <w:p w14:paraId="5D3AAF5E" w14:textId="77777777" w:rsidR="00DA4494" w:rsidRDefault="00DA4494" w:rsidP="004C02D8">
                        <w:pPr>
                          <w:rPr>
                            <w:rFonts w:eastAsia="Times New Roman"/>
                          </w:rPr>
                        </w:pPr>
                      </w:p>
                    </w:txbxContent>
                  </v:textbox>
                </v:shape>
              </v:group>
            </w:pict>
          </mc:Fallback>
        </mc:AlternateContent>
      </w:r>
      <w:r w:rsidR="004C02D8">
        <w:rPr>
          <w:noProof/>
          <w:lang w:val="es-SV" w:eastAsia="es-SV"/>
        </w:rPr>
        <mc:AlternateContent>
          <mc:Choice Requires="wps">
            <w:drawing>
              <wp:anchor distT="0" distB="0" distL="114300" distR="114300" simplePos="0" relativeHeight="251597312" behindDoc="0" locked="0" layoutInCell="1" allowOverlap="1" wp14:anchorId="390C2560" wp14:editId="22029344">
                <wp:simplePos x="0" y="0"/>
                <wp:positionH relativeFrom="column">
                  <wp:posOffset>1636395</wp:posOffset>
                </wp:positionH>
                <wp:positionV relativeFrom="paragraph">
                  <wp:posOffset>1134088</wp:posOffset>
                </wp:positionV>
                <wp:extent cx="2185035" cy="2077085"/>
                <wp:effectExtent l="0" t="0" r="5715" b="0"/>
                <wp:wrapNone/>
                <wp:docPr id="3" name="3 Elipse"/>
                <wp:cNvGraphicFramePr/>
                <a:graphic xmlns:a="http://schemas.openxmlformats.org/drawingml/2006/main">
                  <a:graphicData uri="http://schemas.microsoft.com/office/word/2010/wordprocessingShape">
                    <wps:wsp>
                      <wps:cNvSpPr/>
                      <wps:spPr>
                        <a:xfrm>
                          <a:off x="0" y="0"/>
                          <a:ext cx="2185035" cy="2077085"/>
                        </a:xfrm>
                        <a:prstGeom prst="ellipse">
                          <a:avLst/>
                        </a:prstGeom>
                        <a:gradFill>
                          <a:gsLst>
                            <a:gs pos="3000">
                              <a:srgbClr val="71BBD2"/>
                            </a:gs>
                            <a:gs pos="77000">
                              <a:srgbClr val="97CCDE"/>
                            </a:gs>
                            <a:gs pos="53000">
                              <a:srgbClr val="96CADE">
                                <a:lumMod val="64000"/>
                                <a:lumOff val="36000"/>
                              </a:srgb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4B5819" w14:textId="77777777" w:rsidR="00DA4494" w:rsidRDefault="00DA4494" w:rsidP="004C02D8">
                            <w:pPr>
                              <w:spacing w:after="0" w:line="240" w:lineRule="auto"/>
                              <w:jc w:val="center"/>
                              <w:rPr>
                                <w:color w:val="272D37" w:themeColor="text2" w:themeShade="80"/>
                              </w:rPr>
                            </w:pPr>
                            <w:r>
                              <w:rPr>
                                <w:color w:val="272D37" w:themeColor="text2" w:themeShade="80"/>
                              </w:rPr>
                              <w:t>Active</w:t>
                            </w:r>
                          </w:p>
                          <w:p w14:paraId="1E7F7D98" w14:textId="77777777" w:rsidR="00DA4494" w:rsidRDefault="00DA4494" w:rsidP="004C02D8">
                            <w:pPr>
                              <w:spacing w:before="0" w:after="0" w:line="240" w:lineRule="auto"/>
                              <w:jc w:val="center"/>
                              <w:rPr>
                                <w:color w:val="272D37" w:themeColor="text2" w:themeShade="80"/>
                              </w:rPr>
                            </w:pPr>
                            <w:r>
                              <w:rPr>
                                <w:color w:val="272D37" w:themeColor="text2" w:themeShade="80"/>
                              </w:rPr>
                              <w:t>Atención inmediata.</w:t>
                            </w:r>
                          </w:p>
                          <w:p w14:paraId="6160B90C" w14:textId="77777777" w:rsidR="00DA4494" w:rsidRPr="000E0BEF" w:rsidRDefault="00DA4494" w:rsidP="004C02D8">
                            <w:pPr>
                              <w:spacing w:before="0" w:after="0" w:line="240" w:lineRule="auto"/>
                              <w:jc w:val="center"/>
                              <w:rPr>
                                <w:color w:val="272D37" w:themeColor="text2" w:themeShade="8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0C2560" id="3 Elipse" o:spid="_x0000_s1083" style="position:absolute;margin-left:128.85pt;margin-top:89.3pt;width:172.05pt;height:163.5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" fillcolor="#71bbd2" stroked="f" strokeweight="2pt">
                <v:fill color2="#97ccde" colors="0 #71bbd2;1966f #71bbd2;34734f #bcddea" focus="100%" type="gradient">
                  <o:fill v:ext="view" type="gradientUnscaled"/>
                </v:fill>
                <v:textbox>
                  <w:txbxContent>
                    <w:p w14:paraId="0D4B5819" w14:textId="77777777" w:rsidR="00DA4494" w:rsidRDefault="00DA4494" w:rsidP="004C02D8">
                      <w:pPr>
                        <w:spacing w:after="0" w:line="240" w:lineRule="auto"/>
                        <w:jc w:val="center"/>
                        <w:rPr>
                          <w:color w:val="272D37" w:themeColor="text2" w:themeShade="80"/>
                        </w:rPr>
                      </w:pPr>
                      <w:r>
                        <w:rPr>
                          <w:color w:val="272D37" w:themeColor="text2" w:themeShade="80"/>
                        </w:rPr>
                        <w:t>Active</w:t>
                      </w:r>
                    </w:p>
                    <w:p w14:paraId="1E7F7D98" w14:textId="77777777" w:rsidR="00DA4494" w:rsidRDefault="00DA4494" w:rsidP="004C02D8">
                      <w:pPr>
                        <w:spacing w:before="0" w:after="0" w:line="240" w:lineRule="auto"/>
                        <w:jc w:val="center"/>
                        <w:rPr>
                          <w:color w:val="272D37" w:themeColor="text2" w:themeShade="80"/>
                        </w:rPr>
                      </w:pPr>
                      <w:r>
                        <w:rPr>
                          <w:color w:val="272D37" w:themeColor="text2" w:themeShade="80"/>
                        </w:rPr>
                        <w:t>Atención inmediata.</w:t>
                      </w:r>
                    </w:p>
                    <w:p w14:paraId="6160B90C" w14:textId="77777777" w:rsidR="00DA4494" w:rsidRPr="000E0BEF" w:rsidRDefault="00DA4494" w:rsidP="004C02D8">
                      <w:pPr>
                        <w:spacing w:before="0" w:after="0" w:line="240" w:lineRule="auto"/>
                        <w:jc w:val="center"/>
                        <w:rPr>
                          <w:color w:val="272D37" w:themeColor="text2" w:themeShade="80"/>
                        </w:rPr>
                      </w:pPr>
                    </w:p>
                  </w:txbxContent>
                </v:textbox>
              </v:oval>
            </w:pict>
          </mc:Fallback>
        </mc:AlternateContent>
      </w:r>
      <w:r w:rsidR="004C02D8">
        <w:rPr>
          <w:noProof/>
          <w:lang w:val="es-SV" w:eastAsia="es-SV"/>
        </w:rPr>
        <mc:AlternateContent>
          <mc:Choice Requires="wps">
            <w:drawing>
              <wp:anchor distT="0" distB="0" distL="114300" distR="114300" simplePos="0" relativeHeight="251598336" behindDoc="0" locked="0" layoutInCell="1" allowOverlap="1" wp14:anchorId="57D864CE" wp14:editId="23A00928">
                <wp:simplePos x="0" y="0"/>
                <wp:positionH relativeFrom="column">
                  <wp:posOffset>1576705</wp:posOffset>
                </wp:positionH>
                <wp:positionV relativeFrom="paragraph">
                  <wp:posOffset>2917190</wp:posOffset>
                </wp:positionV>
                <wp:extent cx="2244090" cy="2101215"/>
                <wp:effectExtent l="0" t="0" r="3810" b="0"/>
                <wp:wrapNone/>
                <wp:docPr id="4" name="4 Elipse"/>
                <wp:cNvGraphicFramePr/>
                <a:graphic xmlns:a="http://schemas.openxmlformats.org/drawingml/2006/main">
                  <a:graphicData uri="http://schemas.microsoft.com/office/word/2010/wordprocessingShape">
                    <wps:wsp>
                      <wps:cNvSpPr/>
                      <wps:spPr>
                        <a:xfrm>
                          <a:off x="0" y="0"/>
                          <a:ext cx="2244090" cy="2101215"/>
                        </a:xfrm>
                        <a:prstGeom prst="ellipse">
                          <a:avLst/>
                        </a:prstGeom>
                        <a:gradFill flip="none" rotWithShape="1">
                          <a:gsLst>
                            <a:gs pos="3000">
                              <a:schemeClr val="bg1">
                                <a:lumMod val="85000"/>
                              </a:schemeClr>
                            </a:gs>
                            <a:gs pos="19988">
                              <a:srgbClr val="D9D9D9"/>
                            </a:gs>
                            <a:gs pos="43000">
                              <a:schemeClr val="bg1">
                                <a:lumMod val="85000"/>
                              </a:schemeClr>
                            </a:gs>
                            <a:gs pos="51000">
                              <a:srgbClr val="D4E3E1"/>
                            </a:gs>
                          </a:gsLst>
                          <a:lin ang="81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18DA62" w14:textId="77777777" w:rsidR="00DA4494" w:rsidRPr="000E0BEF" w:rsidRDefault="00DA4494" w:rsidP="004C02D8">
                            <w:pPr>
                              <w:spacing w:before="0" w:after="0"/>
                              <w:jc w:val="center"/>
                              <w:rPr>
                                <w:color w:val="272D37" w:themeColor="text2" w:themeShade="80"/>
                              </w:rPr>
                            </w:pPr>
                            <w:r w:rsidRPr="000E0BEF">
                              <w:rPr>
                                <w:color w:val="272D37" w:themeColor="text2" w:themeShade="80"/>
                              </w:rPr>
                              <w:t>A</w:t>
                            </w:r>
                            <w:r>
                              <w:rPr>
                                <w:color w:val="272D37" w:themeColor="text2" w:themeShade="80"/>
                              </w:rPr>
                              <w:t>tención prolongada.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D864CE" id="4 Elipse" o:spid="_x0000_s1084" style="position:absolute;margin-left:124.15pt;margin-top:229.7pt;width:176.7pt;height:165.4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" fillcolor="#d8d8d8 [2732]" stroked="f" strokeweight="2pt">
                <v:fill color2="#d4e3e1" rotate="t" angle="315" colors="0 #d9d9d9;1966f #d9d9d9;13099f #d9d9d9;28180f #d9d9d9" focus="100%" type="gradient"/>
                <v:textbox>
                  <w:txbxContent>
                    <w:p w14:paraId="0F18DA62" w14:textId="77777777" w:rsidR="00DA4494" w:rsidRPr="000E0BEF" w:rsidRDefault="00DA4494" w:rsidP="004C02D8">
                      <w:pPr>
                        <w:spacing w:before="0" w:after="0"/>
                        <w:jc w:val="center"/>
                        <w:rPr>
                          <w:color w:val="272D37" w:themeColor="text2" w:themeShade="80"/>
                        </w:rPr>
                      </w:pPr>
                      <w:r w:rsidRPr="000E0BEF">
                        <w:rPr>
                          <w:color w:val="272D37" w:themeColor="text2" w:themeShade="80"/>
                        </w:rPr>
                        <w:t>A</w:t>
                      </w:r>
                      <w:r>
                        <w:rPr>
                          <w:color w:val="272D37" w:themeColor="text2" w:themeShade="80"/>
                        </w:rPr>
                        <w:t>tención prolongada.</w:t>
                      </w:r>
                    </w:p>
                  </w:txbxContent>
                </v:textbox>
              </v:oval>
            </w:pict>
          </mc:Fallback>
        </mc:AlternateContent>
      </w:r>
      <w:r w:rsidR="004C02D8">
        <w:rPr>
          <w:noProof/>
          <w:lang w:val="es-SV" w:eastAsia="es-SV"/>
        </w:rPr>
        <mc:AlternateContent>
          <mc:Choice Requires="wpg">
            <w:drawing>
              <wp:anchor distT="0" distB="0" distL="114300" distR="114300" simplePos="0" relativeHeight="251603456" behindDoc="0" locked="0" layoutInCell="1" allowOverlap="1" wp14:anchorId="4D8C0099" wp14:editId="33C86462">
                <wp:simplePos x="0" y="0"/>
                <wp:positionH relativeFrom="column">
                  <wp:posOffset>2460832</wp:posOffset>
                </wp:positionH>
                <wp:positionV relativeFrom="paragraph">
                  <wp:posOffset>2659814</wp:posOffset>
                </wp:positionV>
                <wp:extent cx="506678" cy="388909"/>
                <wp:effectExtent l="1588" t="0" r="0" b="0"/>
                <wp:wrapNone/>
                <wp:docPr id="33" name="Group 10"/>
                <wp:cNvGraphicFramePr/>
                <a:graphic xmlns:a="http://schemas.openxmlformats.org/drawingml/2006/main">
                  <a:graphicData uri="http://schemas.microsoft.com/office/word/2010/wordprocessingGroup">
                    <wpg:wgp>
                      <wpg:cNvGrpSpPr/>
                      <wpg:grpSpPr>
                        <a:xfrm rot="5400000">
                          <a:off x="0" y="0"/>
                          <a:ext cx="506678" cy="388909"/>
                          <a:chOff x="4300657" y="0"/>
                          <a:chExt cx="4813034" cy="4238625"/>
                        </a:xfrm>
                        <a:solidFill>
                          <a:srgbClr val="002060"/>
                        </a:solidFill>
                        <a:effectLst/>
                      </wpg:grpSpPr>
                      <wps:wsp>
                        <wps:cNvPr id="34" name="Freeform 6"/>
                        <wps:cNvSpPr>
                          <a:spLocks/>
                        </wps:cNvSpPr>
                        <wps:spPr bwMode="auto">
                          <a:xfrm>
                            <a:off x="6535591" y="0"/>
                            <a:ext cx="2578100" cy="4238625"/>
                          </a:xfrm>
                          <a:custGeom>
                            <a:avLst/>
                            <a:gdLst>
                              <a:gd name="T0" fmla="*/ 10 w 1624"/>
                              <a:gd name="T1" fmla="*/ 0 h 2670"/>
                              <a:gd name="T2" fmla="*/ 302 w 1624"/>
                              <a:gd name="T3" fmla="*/ 9 h 2670"/>
                              <a:gd name="T4" fmla="*/ 1624 w 1624"/>
                              <a:gd name="T5" fmla="*/ 1331 h 2670"/>
                              <a:gd name="T6" fmla="*/ 299 w 1624"/>
                              <a:gd name="T7" fmla="*/ 2657 h 2670"/>
                              <a:gd name="T8" fmla="*/ 0 w 1624"/>
                              <a:gd name="T9" fmla="*/ 2670 h 2670"/>
                              <a:gd name="T10" fmla="*/ 15 w 1624"/>
                              <a:gd name="T11" fmla="*/ 2374 h 2670"/>
                              <a:gd name="T12" fmla="*/ 1059 w 1624"/>
                              <a:gd name="T13" fmla="*/ 1331 h 2670"/>
                              <a:gd name="T14" fmla="*/ 20 w 1624"/>
                              <a:gd name="T15" fmla="*/ 291 h 2670"/>
                              <a:gd name="T16" fmla="*/ 10 w 1624"/>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4" h="2670">
                                <a:moveTo>
                                  <a:pt x="10" y="0"/>
                                </a:moveTo>
                                <a:lnTo>
                                  <a:pt x="302" y="9"/>
                                </a:lnTo>
                                <a:lnTo>
                                  <a:pt x="1624" y="1331"/>
                                </a:lnTo>
                                <a:lnTo>
                                  <a:pt x="299" y="2657"/>
                                </a:lnTo>
                                <a:lnTo>
                                  <a:pt x="0" y="2670"/>
                                </a:lnTo>
                                <a:lnTo>
                                  <a:pt x="15" y="2374"/>
                                </a:lnTo>
                                <a:lnTo>
                                  <a:pt x="1059" y="1331"/>
                                </a:lnTo>
                                <a:lnTo>
                                  <a:pt x="20" y="291"/>
                                </a:lnTo>
                                <a:lnTo>
                                  <a:pt x="10" y="0"/>
                                </a:lnTo>
                                <a:close/>
                              </a:path>
                            </a:pathLst>
                          </a:custGeom>
                          <a:solidFill>
                            <a:srgbClr val="002060"/>
                          </a:solidFill>
                          <a:ln w="0">
                            <a:noFill/>
                            <a:prstDash val="solid"/>
                            <a:round/>
                            <a:headEnd/>
                            <a:tailEnd/>
                          </a:ln>
                        </wps:spPr>
                        <wps:txbx>
                          <w:txbxContent>
                            <w:p w14:paraId="5F2F862B"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s:wsp>
                        <wps:cNvPr id="35" name="Freeform 7"/>
                        <wps:cNvSpPr>
                          <a:spLocks/>
                        </wps:cNvSpPr>
                        <wps:spPr bwMode="auto">
                          <a:xfrm>
                            <a:off x="5418919" y="0"/>
                            <a:ext cx="2578099" cy="4238625"/>
                          </a:xfrm>
                          <a:custGeom>
                            <a:avLst/>
                            <a:gdLst>
                              <a:gd name="T0" fmla="*/ 10 w 1624"/>
                              <a:gd name="T1" fmla="*/ 0 h 2670"/>
                              <a:gd name="T2" fmla="*/ 302 w 1624"/>
                              <a:gd name="T3" fmla="*/ 9 h 2670"/>
                              <a:gd name="T4" fmla="*/ 1624 w 1624"/>
                              <a:gd name="T5" fmla="*/ 1331 h 2670"/>
                              <a:gd name="T6" fmla="*/ 298 w 1624"/>
                              <a:gd name="T7" fmla="*/ 2657 h 2670"/>
                              <a:gd name="T8" fmla="*/ 0 w 1624"/>
                              <a:gd name="T9" fmla="*/ 2670 h 2670"/>
                              <a:gd name="T10" fmla="*/ 15 w 1624"/>
                              <a:gd name="T11" fmla="*/ 2374 h 2670"/>
                              <a:gd name="T12" fmla="*/ 1058 w 1624"/>
                              <a:gd name="T13" fmla="*/ 1331 h 2670"/>
                              <a:gd name="T14" fmla="*/ 19 w 1624"/>
                              <a:gd name="T15" fmla="*/ 291 h 2670"/>
                              <a:gd name="T16" fmla="*/ 10 w 1624"/>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4" h="2670">
                                <a:moveTo>
                                  <a:pt x="10" y="0"/>
                                </a:moveTo>
                                <a:lnTo>
                                  <a:pt x="302" y="9"/>
                                </a:lnTo>
                                <a:lnTo>
                                  <a:pt x="1624" y="1331"/>
                                </a:lnTo>
                                <a:lnTo>
                                  <a:pt x="298" y="2657"/>
                                </a:lnTo>
                                <a:lnTo>
                                  <a:pt x="0" y="2670"/>
                                </a:lnTo>
                                <a:lnTo>
                                  <a:pt x="15" y="2374"/>
                                </a:lnTo>
                                <a:lnTo>
                                  <a:pt x="1058" y="1331"/>
                                </a:lnTo>
                                <a:lnTo>
                                  <a:pt x="19" y="291"/>
                                </a:lnTo>
                                <a:lnTo>
                                  <a:pt x="10" y="0"/>
                                </a:lnTo>
                                <a:close/>
                              </a:path>
                            </a:pathLst>
                          </a:custGeom>
                          <a:grpFill/>
                          <a:ln w="0">
                            <a:noFill/>
                            <a:prstDash val="solid"/>
                            <a:round/>
                            <a:headEnd/>
                            <a:tailEnd/>
                          </a:ln>
                        </wps:spPr>
                        <wps:txbx>
                          <w:txbxContent>
                            <w:p w14:paraId="1BBA4772"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s:wsp>
                        <wps:cNvPr id="36" name="Freeform 8"/>
                        <wps:cNvSpPr>
                          <a:spLocks/>
                        </wps:cNvSpPr>
                        <wps:spPr bwMode="auto">
                          <a:xfrm>
                            <a:off x="4300657" y="0"/>
                            <a:ext cx="2579688" cy="4238625"/>
                          </a:xfrm>
                          <a:custGeom>
                            <a:avLst/>
                            <a:gdLst>
                              <a:gd name="T0" fmla="*/ 10 w 1625"/>
                              <a:gd name="T1" fmla="*/ 0 h 2670"/>
                              <a:gd name="T2" fmla="*/ 302 w 1625"/>
                              <a:gd name="T3" fmla="*/ 9 h 2670"/>
                              <a:gd name="T4" fmla="*/ 1625 w 1625"/>
                              <a:gd name="T5" fmla="*/ 1331 h 2670"/>
                              <a:gd name="T6" fmla="*/ 299 w 1625"/>
                              <a:gd name="T7" fmla="*/ 2657 h 2670"/>
                              <a:gd name="T8" fmla="*/ 0 w 1625"/>
                              <a:gd name="T9" fmla="*/ 2670 h 2670"/>
                              <a:gd name="T10" fmla="*/ 16 w 1625"/>
                              <a:gd name="T11" fmla="*/ 2374 h 2670"/>
                              <a:gd name="T12" fmla="*/ 1059 w 1625"/>
                              <a:gd name="T13" fmla="*/ 1331 h 2670"/>
                              <a:gd name="T14" fmla="*/ 19 w 1625"/>
                              <a:gd name="T15" fmla="*/ 291 h 2670"/>
                              <a:gd name="T16" fmla="*/ 10 w 1625"/>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5" h="2670">
                                <a:moveTo>
                                  <a:pt x="10" y="0"/>
                                </a:moveTo>
                                <a:lnTo>
                                  <a:pt x="302" y="9"/>
                                </a:lnTo>
                                <a:lnTo>
                                  <a:pt x="1625" y="1331"/>
                                </a:lnTo>
                                <a:lnTo>
                                  <a:pt x="299" y="2657"/>
                                </a:lnTo>
                                <a:lnTo>
                                  <a:pt x="0" y="2670"/>
                                </a:lnTo>
                                <a:lnTo>
                                  <a:pt x="16" y="2374"/>
                                </a:lnTo>
                                <a:lnTo>
                                  <a:pt x="1059" y="1331"/>
                                </a:lnTo>
                                <a:lnTo>
                                  <a:pt x="19" y="291"/>
                                </a:lnTo>
                                <a:lnTo>
                                  <a:pt x="10" y="0"/>
                                </a:lnTo>
                                <a:close/>
                              </a:path>
                            </a:pathLst>
                          </a:custGeom>
                          <a:grpFill/>
                          <a:ln w="0">
                            <a:noFill/>
                            <a:prstDash val="solid"/>
                            <a:round/>
                            <a:headEnd/>
                            <a:tailEnd/>
                          </a:ln>
                        </wps:spPr>
                        <wps:txbx>
                          <w:txbxContent>
                            <w:p w14:paraId="26F87102"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D8C0099" id="_x0000_s1085" style="position:absolute;margin-left:193.75pt;margin-top:209.45pt;width:39.9pt;height:30.6pt;rotation:90;z-index:251603456;mso-width-relative:margin;mso-height-relative:margin" coordorigin="43006" coordsize="48130,42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">
                <v:shape id="Freeform 6" o:spid="_x0000_s1086" style="position:absolute;left:65355;width:25781;height:42386;visibility:visible;mso-wrap-style:square;v-text-anchor:top" coordsize="1624,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KEoMQA&#10;AADbAAAADwAAAGRycy9kb3ducmV2LnhtbESPT2vCQBTE7wW/w/IEL0U32lQ0ukopiN6Kfy7eHtln&#10;Es2+Dbsbk377bqHQ4zAzv2HW297U4knOV5YVTCcJCOLc6ooLBZfzbrwA4QOyxtoyKfgmD9vN4GWN&#10;mbYdH+l5CoWIEPYZKihDaDIpfV6SQT+xDXH0btYZDFG6QmqHXYSbWs6SZC4NVhwXSmzos6T8cWqN&#10;gv0xne1xeV+k9t09vq6H9rUzrVKjYf+xAhGoD//hv/ZBK3hL4fdL/AF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yhKDEAAAA2wAAAA8AAAAAAAAAAAAAAAAAmAIAAGRycy9k&#10;b3ducmV2LnhtbFBLBQYAAAAABAAEAPUAAACJAwAAAAA=&#10;" adj="-11796480,,5400" path="m10,l302,9,1624,1331,299,2657,,2670,15,2374,1059,1331,20,291,10,xe" fillcolor="#002060" stroked="f" strokeweight="0">
                  <v:stroke joinstyle="round"/>
                  <v:formulas/>
                  <v:path arrowok="t" o:connecttype="custom" o:connectlocs="15875,0;479425,14288;2578100,2112963;474663,4217988;0,4238625;23813,3768725;1681163,2112963;31750,461963;15875,0" o:connectangles="0,0,0,0,0,0,0,0,0" textboxrect="0,0,1624,2670"/>
                  <v:textbox>
                    <w:txbxContent>
                      <w:p w14:paraId="5F2F862B" w14:textId="77777777" w:rsidR="00DA4494" w:rsidRDefault="00DA4494" w:rsidP="004C02D8">
                        <w:pPr>
                          <w:rPr>
                            <w:rFonts w:eastAsia="Times New Roman"/>
                          </w:rPr>
                        </w:pPr>
                      </w:p>
                    </w:txbxContent>
                  </v:textbox>
                </v:shape>
                <v:shape id="Freeform 7" o:spid="_x0000_s1087" style="position:absolute;left:54189;width:25781;height:42386;visibility:visible;mso-wrap-style:square;v-text-anchor:top" coordsize="1624,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DzGcUA&#10;AADbAAAADwAAAGRycy9kb3ducmV2LnhtbESPQWvCQBSE74X+h+UVvNWNikViVilSQaVVjF68vWRf&#10;k9Ds25BdY/z33ULB4zAz3zDJsje16Kh1lWUFo2EEgji3uuJCwfm0fp2BcB5ZY22ZFNzJwXLx/JRg&#10;rO2Nj9SlvhABwi5GBaX3TSyly0sy6Ia2IQ7et20N+iDbQuoWbwFuajmOojdpsOKwUGJDq5Lyn/Rq&#10;FOy+XJdtD/f94VKMjtv08yPPVmelBi/9+xyEp94/wv/tjVYwmcLfl/AD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kPMZxQAAANsAAAAPAAAAAAAAAAAAAAAAAJgCAABkcnMv&#10;ZG93bnJldi54bWxQSwUGAAAAAAQABAD1AAAAigMAAAAA&#10;" adj="-11796480,,5400" path="m10,l302,9,1624,1331,298,2657,,2670,15,2374,1058,1331,19,291,10,xe" filled="f" stroked="f" strokeweight="0">
                  <v:stroke joinstyle="round"/>
                  <v:formulas/>
                  <v:path arrowok="t" o:connecttype="custom" o:connectlocs="15875,0;479425,14288;2578099,2112963;473075,4217988;0,4238625;23812,3768725;1679574,2112963;30162,461963;15875,0" o:connectangles="0,0,0,0,0,0,0,0,0" textboxrect="0,0,1624,2670"/>
                  <v:textbox>
                    <w:txbxContent>
                      <w:p w14:paraId="1BBA4772" w14:textId="77777777" w:rsidR="00DA4494" w:rsidRDefault="00DA4494" w:rsidP="004C02D8">
                        <w:pPr>
                          <w:rPr>
                            <w:rFonts w:eastAsia="Times New Roman"/>
                          </w:rPr>
                        </w:pPr>
                      </w:p>
                    </w:txbxContent>
                  </v:textbox>
                </v:shape>
                <v:shape id="Freeform 8" o:spid="_x0000_s1088" style="position:absolute;left:43006;width:25797;height:42386;visibility:visible;mso-wrap-style:square;v-text-anchor:top" coordsize="1625,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S66sUA&#10;AADbAAAADwAAAGRycy9kb3ducmV2LnhtbESPQWvCQBSE7wX/w/KE3urGihJSV9FioEp70NpDb4/s&#10;axLMvg27G43/3hUKHoeZ+YaZL3vTiDM5X1tWMB4lIIgLq2suFRy/85cUhA/IGhvLpOBKHpaLwdMc&#10;M20vvKfzIZQiQthnqKAKoc2k9EVFBv3ItsTR+7POYIjSlVI7vES4aeRrksykwZrjQoUtvVdUnA6d&#10;UfAVPnGv9W6TdsfrzzSdbnO3/lXqediv3kAE6sMj/N/+0AomM7h/iT9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LrqxQAAANsAAAAPAAAAAAAAAAAAAAAAAJgCAABkcnMv&#10;ZG93bnJldi54bWxQSwUGAAAAAAQABAD1AAAAigMAAAAA&#10;" adj="-11796480,,5400" path="m10,l302,9,1625,1331,299,2657,,2670,16,2374,1059,1331,19,291,10,xe" filled="f" stroked="f" strokeweight="0">
                  <v:stroke joinstyle="round"/>
                  <v:formulas/>
                  <v:path arrowok="t" o:connecttype="custom" o:connectlocs="15875,0;479425,14288;2579688,2112963;474663,4217988;0,4238625;25400,3768725;1681163,2112963;30163,461963;15875,0" o:connectangles="0,0,0,0,0,0,0,0,0" textboxrect="0,0,1625,2670"/>
                  <v:textbox>
                    <w:txbxContent>
                      <w:p w14:paraId="26F87102" w14:textId="77777777" w:rsidR="00DA4494" w:rsidRDefault="00DA4494" w:rsidP="004C02D8">
                        <w:pPr>
                          <w:rPr>
                            <w:rFonts w:eastAsia="Times New Roman"/>
                          </w:rPr>
                        </w:pPr>
                      </w:p>
                    </w:txbxContent>
                  </v:textbox>
                </v:shape>
              </v:group>
            </w:pict>
          </mc:Fallback>
        </mc:AlternateContent>
      </w:r>
    </w:p>
    <w:p w14:paraId="5A995D71" w14:textId="58915787" w:rsidR="00970618" w:rsidRDefault="00D1106A" w:rsidP="004C02D8">
      <w:pPr>
        <w:spacing w:before="0"/>
      </w:pPr>
      <w:r>
        <w:rPr>
          <w:noProof/>
          <w:lang w:val="es-SV" w:eastAsia="es-SV"/>
        </w:rPr>
        <mc:AlternateContent>
          <mc:Choice Requires="wps">
            <w:drawing>
              <wp:anchor distT="0" distB="0" distL="114300" distR="114300" simplePos="0" relativeHeight="251590144" behindDoc="0" locked="0" layoutInCell="1" allowOverlap="1" wp14:anchorId="2AED20CB" wp14:editId="233D97D7">
                <wp:simplePos x="0" y="0"/>
                <wp:positionH relativeFrom="column">
                  <wp:posOffset>5161818</wp:posOffset>
                </wp:positionH>
                <wp:positionV relativeFrom="paragraph">
                  <wp:posOffset>269142</wp:posOffset>
                </wp:positionV>
                <wp:extent cx="831215" cy="818515"/>
                <wp:effectExtent l="38100" t="76200" r="6985" b="95885"/>
                <wp:wrapNone/>
                <wp:docPr id="15" name="15 Conector angular"/>
                <wp:cNvGraphicFramePr/>
                <a:graphic xmlns:a="http://schemas.openxmlformats.org/drawingml/2006/main">
                  <a:graphicData uri="http://schemas.microsoft.com/office/word/2010/wordprocessingShape">
                    <wps:wsp>
                      <wps:cNvCnPr/>
                      <wps:spPr>
                        <a:xfrm flipV="1">
                          <a:off x="0" y="0"/>
                          <a:ext cx="831215" cy="818515"/>
                        </a:xfrm>
                        <a:prstGeom prst="bentConnector3">
                          <a:avLst>
                            <a:gd name="adj1" fmla="val 66043"/>
                          </a:avLst>
                        </a:prstGeom>
                        <a:ln>
                          <a:prstDash val="sysDot"/>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ED8291" id="15 Conector angular" o:spid="_x0000_s1026" type="#_x0000_t34" style="position:absolute;margin-left:406.45pt;margin-top:21.2pt;width:65.45pt;height:64.45pt;flip:y;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" adj="14265" strokecolor="black [3200]" strokeweight="2pt">
                <v:stroke dashstyle="1 1" endarrow="open"/>
                <v:shadow on="t" color="black" opacity="24903f" origin=",.5" offset="0,.55556mm"/>
              </v:shape>
            </w:pict>
          </mc:Fallback>
        </mc:AlternateContent>
      </w:r>
    </w:p>
    <w:p w14:paraId="48A29230" w14:textId="5AD7C8C2" w:rsidR="00970618" w:rsidRDefault="00CA45A7" w:rsidP="004C02D8">
      <w:pPr>
        <w:spacing w:before="0"/>
      </w:pPr>
      <w:r>
        <w:rPr>
          <w:noProof/>
          <w:lang w:val="es-SV" w:eastAsia="es-SV"/>
        </w:rPr>
        <mc:AlternateContent>
          <mc:Choice Requires="wps">
            <w:drawing>
              <wp:anchor distT="0" distB="0" distL="114300" distR="114300" simplePos="0" relativeHeight="251591168" behindDoc="0" locked="0" layoutInCell="1" allowOverlap="1" wp14:anchorId="6D99DB35" wp14:editId="0E3350B6">
                <wp:simplePos x="0" y="0"/>
                <wp:positionH relativeFrom="column">
                  <wp:posOffset>6073140</wp:posOffset>
                </wp:positionH>
                <wp:positionV relativeFrom="paragraph">
                  <wp:posOffset>66674</wp:posOffset>
                </wp:positionV>
                <wp:extent cx="2327910" cy="504825"/>
                <wp:effectExtent l="0" t="0" r="15240" b="28575"/>
                <wp:wrapNone/>
                <wp:docPr id="16" name="16 Cuadro de texto"/>
                <wp:cNvGraphicFramePr/>
                <a:graphic xmlns:a="http://schemas.openxmlformats.org/drawingml/2006/main">
                  <a:graphicData uri="http://schemas.microsoft.com/office/word/2010/wordprocessingShape">
                    <wps:wsp>
                      <wps:cNvSpPr txBox="1"/>
                      <wps:spPr>
                        <a:xfrm>
                          <a:off x="0" y="0"/>
                          <a:ext cx="2327910" cy="504825"/>
                        </a:xfrm>
                        <a:prstGeom prst="rect">
                          <a:avLst/>
                        </a:prstGeom>
                        <a:ln>
                          <a:solidFill>
                            <a:schemeClr val="tx1">
                              <a:lumMod val="50000"/>
                              <a:lumOff val="50000"/>
                            </a:schemeClr>
                          </a:solidFill>
                        </a:ln>
                      </wps:spPr>
                      <wps:style>
                        <a:lnRef idx="2">
                          <a:schemeClr val="accent5"/>
                        </a:lnRef>
                        <a:fillRef idx="1">
                          <a:schemeClr val="lt1"/>
                        </a:fillRef>
                        <a:effectRef idx="0">
                          <a:schemeClr val="accent5"/>
                        </a:effectRef>
                        <a:fontRef idx="minor">
                          <a:schemeClr val="dk1"/>
                        </a:fontRef>
                      </wps:style>
                      <wps:txbx>
                        <w:txbxContent>
                          <w:p w14:paraId="296EAEB5" w14:textId="77777777" w:rsidR="00DA4494" w:rsidRPr="00CA45A7" w:rsidRDefault="00DA4494" w:rsidP="004C02D8">
                            <w:pPr>
                              <w:spacing w:before="0" w:after="0" w:line="240" w:lineRule="auto"/>
                              <w:rPr>
                                <w:color w:val="272D37" w:themeColor="text2" w:themeShade="80"/>
                                <w:sz w:val="18"/>
                              </w:rPr>
                            </w:pPr>
                            <w:r w:rsidRPr="00CA45A7">
                              <w:rPr>
                                <w:color w:val="272D37" w:themeColor="text2" w:themeShade="80"/>
                                <w:sz w:val="18"/>
                              </w:rPr>
                              <w:t>Aplique Primeros  Auxilios Psicológicos (Uso  de la herramienta sugerida) por todo receptor.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9DB35" id="16 Cuadro de texto" o:spid="_x0000_s1089" type="#_x0000_t202" style="position:absolute;margin-left:478.2pt;margin-top:5.25pt;width:183.3pt;height:39.7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" fillcolor="white [3201]" strokecolor="gray [1629]" strokeweight="2pt">
                <v:textbox>
                  <w:txbxContent>
                    <w:p w14:paraId="296EAEB5" w14:textId="77777777" w:rsidR="00DA4494" w:rsidRPr="00CA45A7" w:rsidRDefault="00DA4494" w:rsidP="004C02D8">
                      <w:pPr>
                        <w:spacing w:before="0" w:after="0" w:line="240" w:lineRule="auto"/>
                        <w:rPr>
                          <w:color w:val="272D37" w:themeColor="text2" w:themeShade="80"/>
                          <w:sz w:val="18"/>
                        </w:rPr>
                      </w:pPr>
                      <w:r w:rsidRPr="00CA45A7">
                        <w:rPr>
                          <w:color w:val="272D37" w:themeColor="text2" w:themeShade="80"/>
                          <w:sz w:val="18"/>
                        </w:rPr>
                        <w:t>Aplique Primeros  Auxilios Psicológicos (Uso  de la herramienta sugerida) por todo receptor.</w:t>
                      </w:r>
                    </w:p>
                  </w:txbxContent>
                </v:textbox>
              </v:shape>
            </w:pict>
          </mc:Fallback>
        </mc:AlternateContent>
      </w:r>
      <w:r w:rsidR="003A05E6">
        <w:rPr>
          <w:noProof/>
          <w:lang w:val="es-SV" w:eastAsia="es-SV"/>
        </w:rPr>
        <mc:AlternateContent>
          <mc:Choice Requires="wps">
            <w:drawing>
              <wp:anchor distT="0" distB="0" distL="114300" distR="114300" simplePos="0" relativeHeight="251580928" behindDoc="0" locked="0" layoutInCell="1" allowOverlap="1" wp14:anchorId="179FB2CF" wp14:editId="649B5D81">
                <wp:simplePos x="0" y="0"/>
                <wp:positionH relativeFrom="column">
                  <wp:posOffset>3510915</wp:posOffset>
                </wp:positionH>
                <wp:positionV relativeFrom="paragraph">
                  <wp:posOffset>158115</wp:posOffset>
                </wp:positionV>
                <wp:extent cx="2072640" cy="1996440"/>
                <wp:effectExtent l="0" t="0" r="3810" b="3810"/>
                <wp:wrapNone/>
                <wp:docPr id="9" name="9 Elipse"/>
                <wp:cNvGraphicFramePr/>
                <a:graphic xmlns:a="http://schemas.openxmlformats.org/drawingml/2006/main">
                  <a:graphicData uri="http://schemas.microsoft.com/office/word/2010/wordprocessingShape">
                    <wps:wsp>
                      <wps:cNvSpPr/>
                      <wps:spPr>
                        <a:xfrm>
                          <a:off x="0" y="0"/>
                          <a:ext cx="2072640" cy="1996440"/>
                        </a:xfrm>
                        <a:prstGeom prst="ellipse">
                          <a:avLst/>
                        </a:prstGeom>
                        <a:gradFill>
                          <a:gsLst>
                            <a:gs pos="7000">
                              <a:srgbClr val="55B0C9"/>
                            </a:gs>
                            <a:gs pos="86000">
                              <a:schemeClr val="accent5">
                                <a:lumMod val="20000"/>
                                <a:lumOff val="80000"/>
                              </a:schemeClr>
                            </a:gs>
                            <a:gs pos="0">
                              <a:schemeClr val="accent5"/>
                            </a:gs>
                            <a:gs pos="0">
                              <a:srgbClr val="96CADE"/>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30431C" w14:textId="77777777" w:rsidR="00DA4494" w:rsidRPr="003520B8" w:rsidRDefault="00DA4494" w:rsidP="00664CD9">
                            <w:pPr>
                              <w:pStyle w:val="Prrafodelista"/>
                              <w:numPr>
                                <w:ilvl w:val="0"/>
                                <w:numId w:val="9"/>
                              </w:numPr>
                              <w:spacing w:after="0" w:line="276" w:lineRule="auto"/>
                              <w:ind w:left="720"/>
                              <w:rPr>
                                <w:color w:val="272D37" w:themeColor="text2" w:themeShade="80"/>
                                <w:sz w:val="20"/>
                                <w:szCs w:val="20"/>
                                <w:lang w:val="es-ES"/>
                              </w:rPr>
                            </w:pPr>
                            <w:r w:rsidRPr="003520B8">
                              <w:rPr>
                                <w:color w:val="272D37" w:themeColor="text2" w:themeShade="80"/>
                                <w:sz w:val="20"/>
                                <w:szCs w:val="20"/>
                                <w:lang w:val="es-ES"/>
                              </w:rPr>
                              <w:t>Médica</w:t>
                            </w:r>
                          </w:p>
                          <w:p w14:paraId="1D8B83E8" w14:textId="77777777" w:rsidR="00DA4494" w:rsidRPr="003520B8" w:rsidRDefault="00DA4494" w:rsidP="00664CD9">
                            <w:pPr>
                              <w:pStyle w:val="Prrafodelista"/>
                              <w:numPr>
                                <w:ilvl w:val="0"/>
                                <w:numId w:val="9"/>
                              </w:numPr>
                              <w:spacing w:after="0" w:line="276" w:lineRule="auto"/>
                              <w:ind w:left="720"/>
                              <w:rPr>
                                <w:color w:val="272D37" w:themeColor="text2" w:themeShade="80"/>
                                <w:sz w:val="20"/>
                                <w:szCs w:val="20"/>
                                <w:lang w:val="es-ES"/>
                              </w:rPr>
                            </w:pPr>
                            <w:r w:rsidRPr="003520B8">
                              <w:rPr>
                                <w:color w:val="272D37" w:themeColor="text2" w:themeShade="80"/>
                                <w:sz w:val="20"/>
                                <w:szCs w:val="20"/>
                                <w:lang w:val="es-ES"/>
                              </w:rPr>
                              <w:t>Primera ayuda psicológica</w:t>
                            </w:r>
                          </w:p>
                          <w:p w14:paraId="0C502324" w14:textId="77777777" w:rsidR="00DA4494" w:rsidRPr="003520B8" w:rsidRDefault="00DA4494" w:rsidP="00664CD9">
                            <w:pPr>
                              <w:pStyle w:val="Prrafodelista"/>
                              <w:numPr>
                                <w:ilvl w:val="0"/>
                                <w:numId w:val="9"/>
                              </w:numPr>
                              <w:spacing w:after="0" w:line="276" w:lineRule="auto"/>
                              <w:ind w:left="720"/>
                              <w:rPr>
                                <w:color w:val="272D37" w:themeColor="text2" w:themeShade="80"/>
                                <w:sz w:val="20"/>
                                <w:szCs w:val="20"/>
                                <w:lang w:val="es-ES"/>
                              </w:rPr>
                            </w:pPr>
                            <w:r w:rsidRPr="003520B8">
                              <w:rPr>
                                <w:color w:val="272D37" w:themeColor="text2" w:themeShade="80"/>
                                <w:sz w:val="20"/>
                                <w:szCs w:val="20"/>
                                <w:lang w:val="es-ES"/>
                              </w:rPr>
                              <w:t>Ayuda Jurídica</w:t>
                            </w:r>
                          </w:p>
                          <w:p w14:paraId="7960D6F8" w14:textId="77777777" w:rsidR="00DA4494" w:rsidRPr="003520B8" w:rsidRDefault="00DA4494" w:rsidP="00664CD9">
                            <w:pPr>
                              <w:pStyle w:val="Prrafodelista"/>
                              <w:numPr>
                                <w:ilvl w:val="0"/>
                                <w:numId w:val="9"/>
                              </w:numPr>
                              <w:spacing w:after="0" w:line="276" w:lineRule="auto"/>
                              <w:ind w:left="720"/>
                              <w:rPr>
                                <w:color w:val="272D37" w:themeColor="text2" w:themeShade="80"/>
                                <w:sz w:val="20"/>
                                <w:szCs w:val="20"/>
                                <w:lang w:val="es-ES"/>
                              </w:rPr>
                            </w:pPr>
                            <w:r w:rsidRPr="003520B8">
                              <w:rPr>
                                <w:color w:val="272D37" w:themeColor="text2" w:themeShade="80"/>
                                <w:sz w:val="20"/>
                                <w:szCs w:val="20"/>
                                <w:lang w:val="es-ES"/>
                              </w:rPr>
                              <w:t>Ayuda social</w:t>
                            </w:r>
                          </w:p>
                          <w:p w14:paraId="1323DF75" w14:textId="77777777" w:rsidR="00DA4494" w:rsidRDefault="00DA4494" w:rsidP="004C02D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9FB2CF" id="9 Elipse" o:spid="_x0000_s1090" style="position:absolute;margin-left:276.45pt;margin-top:12.45pt;width:163.2pt;height:157.2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" fillcolor="#738ac8 [3208]" stroked="f" strokeweight="2pt">
                <v:fill color2="#e3e7f4 [664]" colors="0 #738ac8;0 #96cade;4588f #55b0c9;56361f #e3e8f4" focus="100%" type="gradient">
                  <o:fill v:ext="view" type="gradientUnscaled"/>
                </v:fill>
                <v:textbox>
                  <w:txbxContent>
                    <w:p w14:paraId="7330431C" w14:textId="77777777" w:rsidR="00DA4494" w:rsidRPr="003520B8" w:rsidRDefault="00DA4494" w:rsidP="00664CD9">
                      <w:pPr>
                        <w:pStyle w:val="Prrafodelista"/>
                        <w:numPr>
                          <w:ilvl w:val="0"/>
                          <w:numId w:val="9"/>
                        </w:numPr>
                        <w:spacing w:after="0" w:line="276" w:lineRule="auto"/>
                        <w:ind w:left="720"/>
                        <w:rPr>
                          <w:color w:val="272D37" w:themeColor="text2" w:themeShade="80"/>
                          <w:sz w:val="20"/>
                          <w:szCs w:val="20"/>
                          <w:lang w:val="es-ES"/>
                        </w:rPr>
                      </w:pPr>
                      <w:r w:rsidRPr="003520B8">
                        <w:rPr>
                          <w:color w:val="272D37" w:themeColor="text2" w:themeShade="80"/>
                          <w:sz w:val="20"/>
                          <w:szCs w:val="20"/>
                          <w:lang w:val="es-ES"/>
                        </w:rPr>
                        <w:t>Médica</w:t>
                      </w:r>
                    </w:p>
                    <w:p w14:paraId="1D8B83E8" w14:textId="77777777" w:rsidR="00DA4494" w:rsidRPr="003520B8" w:rsidRDefault="00DA4494" w:rsidP="00664CD9">
                      <w:pPr>
                        <w:pStyle w:val="Prrafodelista"/>
                        <w:numPr>
                          <w:ilvl w:val="0"/>
                          <w:numId w:val="9"/>
                        </w:numPr>
                        <w:spacing w:after="0" w:line="276" w:lineRule="auto"/>
                        <w:ind w:left="720"/>
                        <w:rPr>
                          <w:color w:val="272D37" w:themeColor="text2" w:themeShade="80"/>
                          <w:sz w:val="20"/>
                          <w:szCs w:val="20"/>
                          <w:lang w:val="es-ES"/>
                        </w:rPr>
                      </w:pPr>
                      <w:r w:rsidRPr="003520B8">
                        <w:rPr>
                          <w:color w:val="272D37" w:themeColor="text2" w:themeShade="80"/>
                          <w:sz w:val="20"/>
                          <w:szCs w:val="20"/>
                          <w:lang w:val="es-ES"/>
                        </w:rPr>
                        <w:t>Primera ayuda psicológica</w:t>
                      </w:r>
                    </w:p>
                    <w:p w14:paraId="0C502324" w14:textId="77777777" w:rsidR="00DA4494" w:rsidRPr="003520B8" w:rsidRDefault="00DA4494" w:rsidP="00664CD9">
                      <w:pPr>
                        <w:pStyle w:val="Prrafodelista"/>
                        <w:numPr>
                          <w:ilvl w:val="0"/>
                          <w:numId w:val="9"/>
                        </w:numPr>
                        <w:spacing w:after="0" w:line="276" w:lineRule="auto"/>
                        <w:ind w:left="720"/>
                        <w:rPr>
                          <w:color w:val="272D37" w:themeColor="text2" w:themeShade="80"/>
                          <w:sz w:val="20"/>
                          <w:szCs w:val="20"/>
                          <w:lang w:val="es-ES"/>
                        </w:rPr>
                      </w:pPr>
                      <w:r w:rsidRPr="003520B8">
                        <w:rPr>
                          <w:color w:val="272D37" w:themeColor="text2" w:themeShade="80"/>
                          <w:sz w:val="20"/>
                          <w:szCs w:val="20"/>
                          <w:lang w:val="es-ES"/>
                        </w:rPr>
                        <w:t>Ayuda Jurídica</w:t>
                      </w:r>
                    </w:p>
                    <w:p w14:paraId="7960D6F8" w14:textId="77777777" w:rsidR="00DA4494" w:rsidRPr="003520B8" w:rsidRDefault="00DA4494" w:rsidP="00664CD9">
                      <w:pPr>
                        <w:pStyle w:val="Prrafodelista"/>
                        <w:numPr>
                          <w:ilvl w:val="0"/>
                          <w:numId w:val="9"/>
                        </w:numPr>
                        <w:spacing w:after="0" w:line="276" w:lineRule="auto"/>
                        <w:ind w:left="720"/>
                        <w:rPr>
                          <w:color w:val="272D37" w:themeColor="text2" w:themeShade="80"/>
                          <w:sz w:val="20"/>
                          <w:szCs w:val="20"/>
                          <w:lang w:val="es-ES"/>
                        </w:rPr>
                      </w:pPr>
                      <w:r w:rsidRPr="003520B8">
                        <w:rPr>
                          <w:color w:val="272D37" w:themeColor="text2" w:themeShade="80"/>
                          <w:sz w:val="20"/>
                          <w:szCs w:val="20"/>
                          <w:lang w:val="es-ES"/>
                        </w:rPr>
                        <w:t>Ayuda social</w:t>
                      </w:r>
                    </w:p>
                    <w:p w14:paraId="1323DF75" w14:textId="77777777" w:rsidR="00DA4494" w:rsidRDefault="00DA4494" w:rsidP="004C02D8">
                      <w:pPr>
                        <w:jc w:val="center"/>
                      </w:pPr>
                    </w:p>
                  </w:txbxContent>
                </v:textbox>
              </v:oval>
            </w:pict>
          </mc:Fallback>
        </mc:AlternateContent>
      </w:r>
    </w:p>
    <w:p w14:paraId="1FCF28FC" w14:textId="1F9147CB" w:rsidR="00970618" w:rsidRDefault="00970618" w:rsidP="004C02D8">
      <w:pPr>
        <w:spacing w:before="0"/>
      </w:pPr>
    </w:p>
    <w:p w14:paraId="69641473" w14:textId="237BFC0F" w:rsidR="00970618" w:rsidRDefault="00CA45A7" w:rsidP="004C02D8">
      <w:pPr>
        <w:spacing w:before="0"/>
      </w:pPr>
      <w:r>
        <w:rPr>
          <w:noProof/>
          <w:lang w:val="es-SV" w:eastAsia="es-SV"/>
        </w:rPr>
        <mc:AlternateContent>
          <mc:Choice Requires="wps">
            <w:drawing>
              <wp:anchor distT="0" distB="0" distL="114300" distR="114300" simplePos="0" relativeHeight="251593216" behindDoc="0" locked="0" layoutInCell="1" allowOverlap="1" wp14:anchorId="375F0172" wp14:editId="58E3B00E">
                <wp:simplePos x="0" y="0"/>
                <wp:positionH relativeFrom="column">
                  <wp:posOffset>6092190</wp:posOffset>
                </wp:positionH>
                <wp:positionV relativeFrom="paragraph">
                  <wp:posOffset>-635</wp:posOffset>
                </wp:positionV>
                <wp:extent cx="2303145" cy="820420"/>
                <wp:effectExtent l="0" t="0" r="20955" b="17780"/>
                <wp:wrapNone/>
                <wp:docPr id="18" name="18 Cuadro de texto"/>
                <wp:cNvGraphicFramePr/>
                <a:graphic xmlns:a="http://schemas.openxmlformats.org/drawingml/2006/main">
                  <a:graphicData uri="http://schemas.microsoft.com/office/word/2010/wordprocessingShape">
                    <wps:wsp>
                      <wps:cNvSpPr txBox="1"/>
                      <wps:spPr>
                        <a:xfrm>
                          <a:off x="0" y="0"/>
                          <a:ext cx="2303145" cy="820420"/>
                        </a:xfrm>
                        <a:prstGeom prst="rect">
                          <a:avLst/>
                        </a:prstGeom>
                        <a:ln>
                          <a:solidFill>
                            <a:schemeClr val="tx1">
                              <a:lumMod val="50000"/>
                              <a:lumOff val="50000"/>
                            </a:schemeClr>
                          </a:solidFill>
                        </a:ln>
                      </wps:spPr>
                      <wps:style>
                        <a:lnRef idx="2">
                          <a:schemeClr val="accent5"/>
                        </a:lnRef>
                        <a:fillRef idx="1">
                          <a:schemeClr val="lt1"/>
                        </a:fillRef>
                        <a:effectRef idx="0">
                          <a:schemeClr val="accent5"/>
                        </a:effectRef>
                        <a:fontRef idx="minor">
                          <a:schemeClr val="dk1"/>
                        </a:fontRef>
                      </wps:style>
                      <wps:txbx>
                        <w:txbxContent>
                          <w:p w14:paraId="57C81D51" w14:textId="77777777" w:rsidR="00DA4494" w:rsidRPr="00CA45A7" w:rsidRDefault="00DA4494" w:rsidP="004C02D8">
                            <w:pPr>
                              <w:spacing w:before="0" w:after="0" w:line="240" w:lineRule="auto"/>
                              <w:rPr>
                                <w:color w:val="272D37" w:themeColor="text2" w:themeShade="80"/>
                                <w:sz w:val="18"/>
                              </w:rPr>
                            </w:pPr>
                            <w:r w:rsidRPr="00CA45A7">
                              <w:rPr>
                                <w:color w:val="272D37" w:themeColor="text2" w:themeShade="80"/>
                                <w:sz w:val="18"/>
                              </w:rPr>
                              <w:t>Asistencia técnica por servicios que posee el municipio (Unidad contravencional de la municipalidad, Centro Integrado de justicia,  proyecto de DDHH de Cruz Roja Salvadoreña, ISDEMU).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F0172" id="18 Cuadro de texto" o:spid="_x0000_s1091" type="#_x0000_t202" style="position:absolute;margin-left:479.7pt;margin-top:-.05pt;width:181.35pt;height:64.6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" fillcolor="white [3201]" strokecolor="gray [1629]" strokeweight="2pt">
                <v:textbox>
                  <w:txbxContent>
                    <w:p w14:paraId="57C81D51" w14:textId="77777777" w:rsidR="00DA4494" w:rsidRPr="00CA45A7" w:rsidRDefault="00DA4494" w:rsidP="004C02D8">
                      <w:pPr>
                        <w:spacing w:before="0" w:after="0" w:line="240" w:lineRule="auto"/>
                        <w:rPr>
                          <w:color w:val="272D37" w:themeColor="text2" w:themeShade="80"/>
                          <w:sz w:val="18"/>
                        </w:rPr>
                      </w:pPr>
                      <w:r w:rsidRPr="00CA45A7">
                        <w:rPr>
                          <w:color w:val="272D37" w:themeColor="text2" w:themeShade="80"/>
                          <w:sz w:val="18"/>
                        </w:rPr>
                        <w:t>Asistencia técnica por servicios que posee el municipio (Unidad contravencional de la municipalidad, Centro Integrado de justicia,  proyecto de DDHH de Cruz Roja Salvadoreña, ISDEMU).</w:t>
                      </w:r>
                    </w:p>
                  </w:txbxContent>
                </v:textbox>
              </v:shape>
            </w:pict>
          </mc:Fallback>
        </mc:AlternateContent>
      </w:r>
      <w:r>
        <w:rPr>
          <w:noProof/>
          <w:lang w:val="es-SV" w:eastAsia="es-SV"/>
        </w:rPr>
        <mc:AlternateContent>
          <mc:Choice Requires="wps">
            <w:drawing>
              <wp:anchor distT="0" distB="0" distL="114300" distR="114300" simplePos="0" relativeHeight="251592192" behindDoc="0" locked="0" layoutInCell="1" allowOverlap="1" wp14:anchorId="0B23DA74" wp14:editId="7E915950">
                <wp:simplePos x="0" y="0"/>
                <wp:positionH relativeFrom="column">
                  <wp:posOffset>5158105</wp:posOffset>
                </wp:positionH>
                <wp:positionV relativeFrom="paragraph">
                  <wp:posOffset>259080</wp:posOffset>
                </wp:positionV>
                <wp:extent cx="914400" cy="259715"/>
                <wp:effectExtent l="38100" t="76200" r="0" b="83185"/>
                <wp:wrapNone/>
                <wp:docPr id="17" name="17 Conector angular"/>
                <wp:cNvGraphicFramePr/>
                <a:graphic xmlns:a="http://schemas.openxmlformats.org/drawingml/2006/main">
                  <a:graphicData uri="http://schemas.microsoft.com/office/word/2010/wordprocessingShape">
                    <wps:wsp>
                      <wps:cNvCnPr/>
                      <wps:spPr>
                        <a:xfrm flipV="1">
                          <a:off x="0" y="0"/>
                          <a:ext cx="914400" cy="259715"/>
                        </a:xfrm>
                        <a:prstGeom prst="bentConnector3">
                          <a:avLst>
                            <a:gd name="adj1" fmla="val 61458"/>
                          </a:avLst>
                        </a:prstGeom>
                        <a:ln>
                          <a:prstDash val="sysDot"/>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F897F2" id="17 Conector angular" o:spid="_x0000_s1026" type="#_x0000_t34" style="position:absolute;margin-left:406.15pt;margin-top:20.4pt;width:1in;height:20.45pt;flip:y;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" adj="13275" strokecolor="black [3200]" strokeweight="2pt">
                <v:stroke dashstyle="1 1" endarrow="open"/>
                <v:shadow on="t" color="black" opacity="24903f" origin=",.5" offset="0,.55556mm"/>
              </v:shape>
            </w:pict>
          </mc:Fallback>
        </mc:AlternateContent>
      </w:r>
      <w:r w:rsidR="002E25F3">
        <w:rPr>
          <w:noProof/>
          <w:lang w:val="es-SV" w:eastAsia="es-SV"/>
        </w:rPr>
        <mc:AlternateContent>
          <mc:Choice Requires="wps">
            <w:drawing>
              <wp:anchor distT="0" distB="0" distL="114300" distR="114300" simplePos="0" relativeHeight="251609600" behindDoc="0" locked="0" layoutInCell="1" allowOverlap="1" wp14:anchorId="3F52B2FD" wp14:editId="62A96C79">
                <wp:simplePos x="0" y="0"/>
                <wp:positionH relativeFrom="column">
                  <wp:posOffset>-451795</wp:posOffset>
                </wp:positionH>
                <wp:positionV relativeFrom="paragraph">
                  <wp:posOffset>142240</wp:posOffset>
                </wp:positionV>
                <wp:extent cx="961390" cy="828040"/>
                <wp:effectExtent l="0" t="0" r="10160" b="10160"/>
                <wp:wrapNone/>
                <wp:docPr id="50" name="50 Rectángulo"/>
                <wp:cNvGraphicFramePr/>
                <a:graphic xmlns:a="http://schemas.openxmlformats.org/drawingml/2006/main">
                  <a:graphicData uri="http://schemas.microsoft.com/office/word/2010/wordprocessingShape">
                    <wps:wsp>
                      <wps:cNvSpPr/>
                      <wps:spPr>
                        <a:xfrm>
                          <a:off x="0" y="0"/>
                          <a:ext cx="961390" cy="828040"/>
                        </a:xfrm>
                        <a:prstGeom prst="rect">
                          <a:avLst/>
                        </a:prstGeom>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77C49367" w14:textId="77777777" w:rsidR="00DA4494" w:rsidRPr="00777CBE" w:rsidRDefault="00DA4494" w:rsidP="004C02D8">
                            <w:pPr>
                              <w:jc w:val="center"/>
                              <w:rPr>
                                <w:rFonts w:ascii="Candara" w:hAnsi="Candara"/>
                                <w:sz w:val="18"/>
                              </w:rPr>
                            </w:pPr>
                            <w:r>
                              <w:rPr>
                                <w:rFonts w:ascii="Candara" w:hAnsi="Candara"/>
                                <w:sz w:val="18"/>
                              </w:rPr>
                              <w:t>FASE I</w:t>
                            </w:r>
                            <w:r>
                              <w:rPr>
                                <w:rFonts w:ascii="Candara" w:hAnsi="Candara"/>
                                <w:sz w:val="18"/>
                              </w:rPr>
                              <w:br/>
                              <w:t>Evalúe si existe necesidad de emergencia.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52B2FD" id="50 Rectángulo" o:spid="_x0000_s1092" style="position:absolute;margin-left:-35.55pt;margin-top:11.2pt;width:75.7pt;height:65.2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" fillcolor="white [3201]" strokecolor="#7f7f7f [1612]" strokeweight="2pt">
                <v:textbox>
                  <w:txbxContent>
                    <w:p w14:paraId="77C49367" w14:textId="77777777" w:rsidR="00DA4494" w:rsidRPr="00777CBE" w:rsidRDefault="00DA4494" w:rsidP="004C02D8">
                      <w:pPr>
                        <w:jc w:val="center"/>
                        <w:rPr>
                          <w:rFonts w:ascii="Candara" w:hAnsi="Candara"/>
                          <w:sz w:val="18"/>
                        </w:rPr>
                      </w:pPr>
                      <w:r>
                        <w:rPr>
                          <w:rFonts w:ascii="Candara" w:hAnsi="Candara"/>
                          <w:sz w:val="18"/>
                        </w:rPr>
                        <w:t>FASE I</w:t>
                      </w:r>
                      <w:r>
                        <w:rPr>
                          <w:rFonts w:ascii="Candara" w:hAnsi="Candara"/>
                          <w:sz w:val="18"/>
                        </w:rPr>
                        <w:br/>
                        <w:t>Evalúe si existe necesidad de emergencia.</w:t>
                      </w:r>
                    </w:p>
                  </w:txbxContent>
                </v:textbox>
              </v:rect>
            </w:pict>
          </mc:Fallback>
        </mc:AlternateContent>
      </w:r>
    </w:p>
    <w:p w14:paraId="3F7175DD" w14:textId="77777777" w:rsidR="00970618" w:rsidRDefault="00AA2FC2" w:rsidP="004C02D8">
      <w:pPr>
        <w:spacing w:before="0"/>
      </w:pPr>
      <w:r>
        <w:rPr>
          <w:noProof/>
          <w:lang w:val="es-SV" w:eastAsia="es-SV"/>
        </w:rPr>
        <mc:AlternateContent>
          <mc:Choice Requires="wpg">
            <w:drawing>
              <wp:anchor distT="0" distB="0" distL="114300" distR="114300" simplePos="0" relativeHeight="251624960" behindDoc="0" locked="0" layoutInCell="1" allowOverlap="1" wp14:anchorId="18B352A0" wp14:editId="3275707C">
                <wp:simplePos x="0" y="0"/>
                <wp:positionH relativeFrom="column">
                  <wp:posOffset>3526155</wp:posOffset>
                </wp:positionH>
                <wp:positionV relativeFrom="paragraph">
                  <wp:posOffset>24765</wp:posOffset>
                </wp:positionV>
                <wp:extent cx="387985" cy="388620"/>
                <wp:effectExtent l="0" t="0" r="0" b="0"/>
                <wp:wrapNone/>
                <wp:docPr id="55" name="Group 10"/>
                <wp:cNvGraphicFramePr/>
                <a:graphic xmlns:a="http://schemas.openxmlformats.org/drawingml/2006/main">
                  <a:graphicData uri="http://schemas.microsoft.com/office/word/2010/wordprocessingGroup">
                    <wpg:wgp>
                      <wpg:cNvGrpSpPr/>
                      <wpg:grpSpPr>
                        <a:xfrm>
                          <a:off x="0" y="0"/>
                          <a:ext cx="387985" cy="388620"/>
                          <a:chOff x="4300657" y="0"/>
                          <a:chExt cx="4813034" cy="4238625"/>
                        </a:xfrm>
                        <a:solidFill>
                          <a:srgbClr val="002060"/>
                        </a:solidFill>
                        <a:effectLst/>
                      </wpg:grpSpPr>
                      <wps:wsp>
                        <wps:cNvPr id="56" name="Freeform 6"/>
                        <wps:cNvSpPr>
                          <a:spLocks/>
                        </wps:cNvSpPr>
                        <wps:spPr bwMode="auto">
                          <a:xfrm>
                            <a:off x="6535591" y="0"/>
                            <a:ext cx="2578100" cy="4238625"/>
                          </a:xfrm>
                          <a:custGeom>
                            <a:avLst/>
                            <a:gdLst>
                              <a:gd name="T0" fmla="*/ 10 w 1624"/>
                              <a:gd name="T1" fmla="*/ 0 h 2670"/>
                              <a:gd name="T2" fmla="*/ 302 w 1624"/>
                              <a:gd name="T3" fmla="*/ 9 h 2670"/>
                              <a:gd name="T4" fmla="*/ 1624 w 1624"/>
                              <a:gd name="T5" fmla="*/ 1331 h 2670"/>
                              <a:gd name="T6" fmla="*/ 299 w 1624"/>
                              <a:gd name="T7" fmla="*/ 2657 h 2670"/>
                              <a:gd name="T8" fmla="*/ 0 w 1624"/>
                              <a:gd name="T9" fmla="*/ 2670 h 2670"/>
                              <a:gd name="T10" fmla="*/ 15 w 1624"/>
                              <a:gd name="T11" fmla="*/ 2374 h 2670"/>
                              <a:gd name="T12" fmla="*/ 1059 w 1624"/>
                              <a:gd name="T13" fmla="*/ 1331 h 2670"/>
                              <a:gd name="T14" fmla="*/ 20 w 1624"/>
                              <a:gd name="T15" fmla="*/ 291 h 2670"/>
                              <a:gd name="T16" fmla="*/ 10 w 1624"/>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4" h="2670">
                                <a:moveTo>
                                  <a:pt x="10" y="0"/>
                                </a:moveTo>
                                <a:lnTo>
                                  <a:pt x="302" y="9"/>
                                </a:lnTo>
                                <a:lnTo>
                                  <a:pt x="1624" y="1331"/>
                                </a:lnTo>
                                <a:lnTo>
                                  <a:pt x="299" y="2657"/>
                                </a:lnTo>
                                <a:lnTo>
                                  <a:pt x="0" y="2670"/>
                                </a:lnTo>
                                <a:lnTo>
                                  <a:pt x="15" y="2374"/>
                                </a:lnTo>
                                <a:lnTo>
                                  <a:pt x="1059" y="1331"/>
                                </a:lnTo>
                                <a:lnTo>
                                  <a:pt x="20" y="291"/>
                                </a:lnTo>
                                <a:lnTo>
                                  <a:pt x="10" y="0"/>
                                </a:lnTo>
                                <a:close/>
                              </a:path>
                            </a:pathLst>
                          </a:custGeom>
                          <a:grpFill/>
                          <a:ln w="0">
                            <a:noFill/>
                            <a:prstDash val="solid"/>
                            <a:round/>
                            <a:headEnd/>
                            <a:tailEnd/>
                          </a:ln>
                        </wps:spPr>
                        <wps:txbx>
                          <w:txbxContent>
                            <w:p w14:paraId="0364286D"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s:wsp>
                        <wps:cNvPr id="57" name="Freeform 7"/>
                        <wps:cNvSpPr>
                          <a:spLocks/>
                        </wps:cNvSpPr>
                        <wps:spPr bwMode="auto">
                          <a:xfrm>
                            <a:off x="5418919" y="0"/>
                            <a:ext cx="2578099" cy="4238625"/>
                          </a:xfrm>
                          <a:custGeom>
                            <a:avLst/>
                            <a:gdLst>
                              <a:gd name="T0" fmla="*/ 10 w 1624"/>
                              <a:gd name="T1" fmla="*/ 0 h 2670"/>
                              <a:gd name="T2" fmla="*/ 302 w 1624"/>
                              <a:gd name="T3" fmla="*/ 9 h 2670"/>
                              <a:gd name="T4" fmla="*/ 1624 w 1624"/>
                              <a:gd name="T5" fmla="*/ 1331 h 2670"/>
                              <a:gd name="T6" fmla="*/ 298 w 1624"/>
                              <a:gd name="T7" fmla="*/ 2657 h 2670"/>
                              <a:gd name="T8" fmla="*/ 0 w 1624"/>
                              <a:gd name="T9" fmla="*/ 2670 h 2670"/>
                              <a:gd name="T10" fmla="*/ 15 w 1624"/>
                              <a:gd name="T11" fmla="*/ 2374 h 2670"/>
                              <a:gd name="T12" fmla="*/ 1058 w 1624"/>
                              <a:gd name="T13" fmla="*/ 1331 h 2670"/>
                              <a:gd name="T14" fmla="*/ 19 w 1624"/>
                              <a:gd name="T15" fmla="*/ 291 h 2670"/>
                              <a:gd name="T16" fmla="*/ 10 w 1624"/>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4" h="2670">
                                <a:moveTo>
                                  <a:pt x="10" y="0"/>
                                </a:moveTo>
                                <a:lnTo>
                                  <a:pt x="302" y="9"/>
                                </a:lnTo>
                                <a:lnTo>
                                  <a:pt x="1624" y="1331"/>
                                </a:lnTo>
                                <a:lnTo>
                                  <a:pt x="298" y="2657"/>
                                </a:lnTo>
                                <a:lnTo>
                                  <a:pt x="0" y="2670"/>
                                </a:lnTo>
                                <a:lnTo>
                                  <a:pt x="15" y="2374"/>
                                </a:lnTo>
                                <a:lnTo>
                                  <a:pt x="1058" y="1331"/>
                                </a:lnTo>
                                <a:lnTo>
                                  <a:pt x="19" y="291"/>
                                </a:lnTo>
                                <a:lnTo>
                                  <a:pt x="10" y="0"/>
                                </a:lnTo>
                                <a:close/>
                              </a:path>
                            </a:pathLst>
                          </a:custGeom>
                          <a:grpFill/>
                          <a:ln w="0">
                            <a:noFill/>
                            <a:prstDash val="solid"/>
                            <a:round/>
                            <a:headEnd/>
                            <a:tailEnd/>
                          </a:ln>
                        </wps:spPr>
                        <wps:txbx>
                          <w:txbxContent>
                            <w:p w14:paraId="389026E4"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s:wsp>
                        <wps:cNvPr id="58" name="Freeform 8"/>
                        <wps:cNvSpPr>
                          <a:spLocks/>
                        </wps:cNvSpPr>
                        <wps:spPr bwMode="auto">
                          <a:xfrm>
                            <a:off x="4300657" y="0"/>
                            <a:ext cx="2579688" cy="4238625"/>
                          </a:xfrm>
                          <a:custGeom>
                            <a:avLst/>
                            <a:gdLst>
                              <a:gd name="T0" fmla="*/ 10 w 1625"/>
                              <a:gd name="T1" fmla="*/ 0 h 2670"/>
                              <a:gd name="T2" fmla="*/ 302 w 1625"/>
                              <a:gd name="T3" fmla="*/ 9 h 2670"/>
                              <a:gd name="T4" fmla="*/ 1625 w 1625"/>
                              <a:gd name="T5" fmla="*/ 1331 h 2670"/>
                              <a:gd name="T6" fmla="*/ 299 w 1625"/>
                              <a:gd name="T7" fmla="*/ 2657 h 2670"/>
                              <a:gd name="T8" fmla="*/ 0 w 1625"/>
                              <a:gd name="T9" fmla="*/ 2670 h 2670"/>
                              <a:gd name="T10" fmla="*/ 16 w 1625"/>
                              <a:gd name="T11" fmla="*/ 2374 h 2670"/>
                              <a:gd name="T12" fmla="*/ 1059 w 1625"/>
                              <a:gd name="T13" fmla="*/ 1331 h 2670"/>
                              <a:gd name="T14" fmla="*/ 19 w 1625"/>
                              <a:gd name="T15" fmla="*/ 291 h 2670"/>
                              <a:gd name="T16" fmla="*/ 10 w 1625"/>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5" h="2670">
                                <a:moveTo>
                                  <a:pt x="10" y="0"/>
                                </a:moveTo>
                                <a:lnTo>
                                  <a:pt x="302" y="9"/>
                                </a:lnTo>
                                <a:lnTo>
                                  <a:pt x="1625" y="1331"/>
                                </a:lnTo>
                                <a:lnTo>
                                  <a:pt x="299" y="2657"/>
                                </a:lnTo>
                                <a:lnTo>
                                  <a:pt x="0" y="2670"/>
                                </a:lnTo>
                                <a:lnTo>
                                  <a:pt x="16" y="2374"/>
                                </a:lnTo>
                                <a:lnTo>
                                  <a:pt x="1059" y="1331"/>
                                </a:lnTo>
                                <a:lnTo>
                                  <a:pt x="19" y="291"/>
                                </a:lnTo>
                                <a:lnTo>
                                  <a:pt x="10" y="0"/>
                                </a:lnTo>
                                <a:close/>
                              </a:path>
                            </a:pathLst>
                          </a:custGeom>
                          <a:grpFill/>
                          <a:ln w="0">
                            <a:noFill/>
                            <a:prstDash val="solid"/>
                            <a:round/>
                            <a:headEnd/>
                            <a:tailEnd/>
                          </a:ln>
                        </wps:spPr>
                        <wps:txbx>
                          <w:txbxContent>
                            <w:p w14:paraId="25CF5321"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8B352A0" id="_x0000_s1093" style="position:absolute;margin-left:277.65pt;margin-top:1.95pt;width:30.55pt;height:30.6pt;z-index:251624960;mso-width-relative:margin;mso-height-relative:margin" coordorigin="43006" coordsize="48130,42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">
                <v:shape id="Freeform 6" o:spid="_x0000_s1094" style="position:absolute;left:65355;width:25781;height:42386;visibility:visible;mso-wrap-style:square;v-text-anchor:top" coordsize="1624,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2IzsYA&#10;AADbAAAADwAAAGRycy9kb3ducmV2LnhtbESPzWrDMBCE74W+g9hCb43sQkNwrYQSWqhLfojrS24b&#10;a2ObWitjqY7z9lEgkOMwM98w6WI0rRiod41lBfEkAkFcWt1wpaD4/XqZgXAeWWNrmRScycFi/viQ&#10;YqLtiXc05L4SAcIuQQW1910ipStrMugmtiMO3tH2Bn2QfSV1j6cAN618jaKpNNhwWKixo2VN5V/+&#10;bxT8rN1wyLbnzXZfxbssX32Wh2Wh1PPT+PEOwtPo7+Fb+1sreJvC9Uv4AX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52IzsYAAADbAAAADwAAAAAAAAAAAAAAAACYAgAAZHJz&#10;L2Rvd25yZXYueG1sUEsFBgAAAAAEAAQA9QAAAIsDAAAAAA==&#10;" adj="-11796480,,5400" path="m10,l302,9,1624,1331,299,2657,,2670,15,2374,1059,1331,20,291,10,xe" filled="f" stroked="f" strokeweight="0">
                  <v:stroke joinstyle="round"/>
                  <v:formulas/>
                  <v:path arrowok="t" o:connecttype="custom" o:connectlocs="15875,0;479425,14288;2578100,2112963;474663,4217988;0,4238625;23813,3768725;1681163,2112963;31750,461963;15875,0" o:connectangles="0,0,0,0,0,0,0,0,0" textboxrect="0,0,1624,2670"/>
                  <v:textbox>
                    <w:txbxContent>
                      <w:p w14:paraId="0364286D" w14:textId="77777777" w:rsidR="00DA4494" w:rsidRDefault="00DA4494" w:rsidP="004C02D8">
                        <w:pPr>
                          <w:rPr>
                            <w:rFonts w:eastAsia="Times New Roman"/>
                          </w:rPr>
                        </w:pPr>
                      </w:p>
                    </w:txbxContent>
                  </v:textbox>
                </v:shape>
                <v:shape id="Freeform 7" o:spid="_x0000_s1095" style="position:absolute;left:54189;width:25781;height:42386;visibility:visible;mso-wrap-style:square;v-text-anchor:top" coordsize="1624,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EtVcUA&#10;AADbAAAADwAAAGRycy9kb3ducmV2LnhtbESPQWvCQBSE74X+h+UVvNWNglZiVilSQaVVjF68vWRf&#10;k9Ds25BdY/z33ULB4zAz3zDJsje16Kh1lWUFo2EEgji3uuJCwfm0fp2BcB5ZY22ZFNzJwXLx/JRg&#10;rO2Nj9SlvhABwi5GBaX3TSyly0sy6Ia2IQ7et20N+iDbQuoWbwFuajmOoqk0WHFYKLGhVUn5T3o1&#10;CnZfrsu2h/v+cClGx236+ZFnq7NSg5f+fQ7CU+8f4f/2RiuYvMHfl/AD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0S1VxQAAANsAAAAPAAAAAAAAAAAAAAAAAJgCAABkcnMv&#10;ZG93bnJldi54bWxQSwUGAAAAAAQABAD1AAAAigMAAAAA&#10;" adj="-11796480,,5400" path="m10,l302,9,1624,1331,298,2657,,2670,15,2374,1058,1331,19,291,10,xe" filled="f" stroked="f" strokeweight="0">
                  <v:stroke joinstyle="round"/>
                  <v:formulas/>
                  <v:path arrowok="t" o:connecttype="custom" o:connectlocs="15875,0;479425,14288;2578099,2112963;473075,4217988;0,4238625;23812,3768725;1679574,2112963;30162,461963;15875,0" o:connectangles="0,0,0,0,0,0,0,0,0" textboxrect="0,0,1624,2670"/>
                  <v:textbox>
                    <w:txbxContent>
                      <w:p w14:paraId="389026E4" w14:textId="77777777" w:rsidR="00DA4494" w:rsidRDefault="00DA4494" w:rsidP="004C02D8">
                        <w:pPr>
                          <w:rPr>
                            <w:rFonts w:eastAsia="Times New Roman"/>
                          </w:rPr>
                        </w:pPr>
                      </w:p>
                    </w:txbxContent>
                  </v:textbox>
                </v:shape>
                <v:shape id="Freeform 8" o:spid="_x0000_s1096" style="position:absolute;left:43006;width:25797;height:42386;visibility:visible;mso-wrap-style:square;v-text-anchor:top" coordsize="1625,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huo8IA&#10;AADbAAAADwAAAGRycy9kb3ducmV2LnhtbERPz2vCMBS+D/wfwhvstqYbVEpnFJUJ29gOunrw9mie&#10;bbF5KUm07X9vDoMdP77fi9VoOnEj51vLCl6SFARxZXXLtYLyd/ecg/ABWWNnmRRM5GG1nD0ssNB2&#10;4D3dDqEWMYR9gQqaEPpCSl81ZNAntieO3Nk6gyFCV0vtcIjhppOvaTqXBluODQ32tG2ouhyuRsFP&#10;+Ma91l/v+bWcjlmefe7c5qTU0+O4fgMRaAz/4j/3h1aQxbHxS/wB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iG6jwgAAANsAAAAPAAAAAAAAAAAAAAAAAJgCAABkcnMvZG93&#10;bnJldi54bWxQSwUGAAAAAAQABAD1AAAAhwMAAAAA&#10;" adj="-11796480,,5400" path="m10,l302,9,1625,1331,299,2657,,2670,16,2374,1059,1331,19,291,10,xe" filled="f" stroked="f" strokeweight="0">
                  <v:stroke joinstyle="round"/>
                  <v:formulas/>
                  <v:path arrowok="t" o:connecttype="custom" o:connectlocs="15875,0;479425,14288;2579688,2112963;474663,4217988;0,4238625;25400,3768725;1681163,2112963;30163,461963;15875,0" o:connectangles="0,0,0,0,0,0,0,0,0" textboxrect="0,0,1625,2670"/>
                  <v:textbox>
                    <w:txbxContent>
                      <w:p w14:paraId="25CF5321" w14:textId="77777777" w:rsidR="00DA4494" w:rsidRDefault="00DA4494" w:rsidP="004C02D8">
                        <w:pPr>
                          <w:rPr>
                            <w:rFonts w:eastAsia="Times New Roman"/>
                          </w:rPr>
                        </w:pPr>
                      </w:p>
                    </w:txbxContent>
                  </v:textbox>
                </v:shape>
              </v:group>
            </w:pict>
          </mc:Fallback>
        </mc:AlternateContent>
      </w:r>
    </w:p>
    <w:p w14:paraId="7EC38350" w14:textId="293FA0E5" w:rsidR="00970618" w:rsidRDefault="00CA45A7" w:rsidP="00970618">
      <w:r>
        <w:rPr>
          <w:noProof/>
          <w:lang w:val="es-SV" w:eastAsia="es-SV"/>
        </w:rPr>
        <mc:AlternateContent>
          <mc:Choice Requires="wps">
            <w:drawing>
              <wp:anchor distT="0" distB="0" distL="114300" distR="114300" simplePos="0" relativeHeight="251599360" behindDoc="0" locked="0" layoutInCell="1" allowOverlap="1" wp14:anchorId="3F6A2443" wp14:editId="35AD5A57">
                <wp:simplePos x="0" y="0"/>
                <wp:positionH relativeFrom="column">
                  <wp:posOffset>4368165</wp:posOffset>
                </wp:positionH>
                <wp:positionV relativeFrom="paragraph">
                  <wp:posOffset>248285</wp:posOffset>
                </wp:positionV>
                <wp:extent cx="1175385" cy="986790"/>
                <wp:effectExtent l="0" t="0" r="43815" b="0"/>
                <wp:wrapNone/>
                <wp:docPr id="23" name="Freeform 16"/>
                <wp:cNvGraphicFramePr/>
                <a:graphic xmlns:a="http://schemas.openxmlformats.org/drawingml/2006/main">
                  <a:graphicData uri="http://schemas.microsoft.com/office/word/2010/wordprocessingShape">
                    <wps:wsp>
                      <wps:cNvSpPr/>
                      <wps:spPr>
                        <a:xfrm rot="12335632" flipH="1">
                          <a:off x="0" y="0"/>
                          <a:ext cx="1175385" cy="986790"/>
                        </a:xfrm>
                        <a:custGeom>
                          <a:avLst/>
                          <a:gdLst>
                            <a:gd name="connsiteX0" fmla="*/ 5421632 w 5936354"/>
                            <a:gd name="connsiteY0" fmla="*/ 3570739 h 3570739"/>
                            <a:gd name="connsiteX1" fmla="*/ 4813338 w 5936354"/>
                            <a:gd name="connsiteY1" fmla="*/ 2617423 h 3570739"/>
                            <a:gd name="connsiteX2" fmla="*/ 5062200 w 5936354"/>
                            <a:gd name="connsiteY2" fmla="*/ 2617423 h 3570739"/>
                            <a:gd name="connsiteX3" fmla="*/ 2577889 w 5936354"/>
                            <a:gd name="connsiteY3" fmla="*/ -2 h 3570739"/>
                            <a:gd name="connsiteX4" fmla="*/ 3109605 w 5936354"/>
                            <a:gd name="connsiteY4" fmla="*/ 0 h 3570739"/>
                            <a:gd name="connsiteX5" fmla="*/ 5593916 w 5936354"/>
                            <a:gd name="connsiteY5" fmla="*/ 2617425 h 3570739"/>
                            <a:gd name="connsiteX6" fmla="*/ 5842782 w 5936354"/>
                            <a:gd name="connsiteY6" fmla="*/ 2617423 h 3570739"/>
                            <a:gd name="connsiteX7" fmla="*/ 5421632 w 5936354"/>
                            <a:gd name="connsiteY7" fmla="*/ 3570739 h 3570739"/>
                            <a:gd name="connsiteX0" fmla="*/ 2843745 w 5936354"/>
                            <a:gd name="connsiteY0" fmla="*/ 19041 h 3570739"/>
                            <a:gd name="connsiteX1" fmla="*/ 531714 w 5936354"/>
                            <a:gd name="connsiteY1" fmla="*/ 3570739 h 3570739"/>
                            <a:gd name="connsiteX2" fmla="*/ 0 w 5936354"/>
                            <a:gd name="connsiteY2" fmla="*/ 3570739 h 3570739"/>
                            <a:gd name="connsiteX3" fmla="*/ 543256 w 5936354"/>
                            <a:gd name="connsiteY3" fmla="*/ 1378111 h 3570739"/>
                            <a:gd name="connsiteX4" fmla="*/ 2843754 w 5936354"/>
                            <a:gd name="connsiteY4" fmla="*/ 19044 h 3570739"/>
                            <a:gd name="connsiteX5" fmla="*/ 2843745 w 5936354"/>
                            <a:gd name="connsiteY5" fmla="*/ 19041 h 3570739"/>
                            <a:gd name="connsiteX0" fmla="*/ 2843745 w 5936354"/>
                            <a:gd name="connsiteY0" fmla="*/ 19041 h 3570739"/>
                            <a:gd name="connsiteX1" fmla="*/ 531714 w 5936354"/>
                            <a:gd name="connsiteY1" fmla="*/ 3570739 h 3570739"/>
                            <a:gd name="connsiteX2" fmla="*/ 0 w 5936354"/>
                            <a:gd name="connsiteY2" fmla="*/ 3570739 h 3570739"/>
                            <a:gd name="connsiteX3" fmla="*/ 487777 w 5936354"/>
                            <a:gd name="connsiteY3" fmla="*/ 1480626 h 3570739"/>
                            <a:gd name="connsiteX4" fmla="*/ 2577893 w 5936354"/>
                            <a:gd name="connsiteY4" fmla="*/ 3 h 3570739"/>
                            <a:gd name="connsiteX5" fmla="*/ 3109605 w 5936354"/>
                            <a:gd name="connsiteY5" fmla="*/ 0 h 3570739"/>
                            <a:gd name="connsiteX6" fmla="*/ 5593916 w 5936354"/>
                            <a:gd name="connsiteY6" fmla="*/ 2617425 h 3570739"/>
                            <a:gd name="connsiteX7" fmla="*/ 5842782 w 5936354"/>
                            <a:gd name="connsiteY7" fmla="*/ 2617423 h 3570739"/>
                            <a:gd name="connsiteX8" fmla="*/ 5421632 w 5936354"/>
                            <a:gd name="connsiteY8" fmla="*/ 3570739 h 3570739"/>
                            <a:gd name="connsiteX9" fmla="*/ 4813338 w 5936354"/>
                            <a:gd name="connsiteY9" fmla="*/ 2617423 h 3570739"/>
                            <a:gd name="connsiteX10" fmla="*/ 5062200 w 5936354"/>
                            <a:gd name="connsiteY10" fmla="*/ 2617423 h 3570739"/>
                            <a:gd name="connsiteX11" fmla="*/ 2577889 w 5936354"/>
                            <a:gd name="connsiteY11" fmla="*/ -2 h 3570739"/>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531714 w 5842782"/>
                            <a:gd name="connsiteY1" fmla="*/ 3678764 h 3678764"/>
                            <a:gd name="connsiteX2" fmla="*/ 0 w 5842782"/>
                            <a:gd name="connsiteY2" fmla="*/ 3678764 h 3678764"/>
                            <a:gd name="connsiteX3" fmla="*/ 543256 w 5842782"/>
                            <a:gd name="connsiteY3" fmla="*/ 1486136 h 3678764"/>
                            <a:gd name="connsiteX4" fmla="*/ 2843754 w 5842782"/>
                            <a:gd name="connsiteY4" fmla="*/ 127069 h 3678764"/>
                            <a:gd name="connsiteX5" fmla="*/ 2843745 w 5842782"/>
                            <a:gd name="connsiteY5" fmla="*/ 127066 h 3678764"/>
                            <a:gd name="connsiteX0" fmla="*/ 2843745 w 5842782"/>
                            <a:gd name="connsiteY0" fmla="*/ 127066 h 3678764"/>
                            <a:gd name="connsiteX1" fmla="*/ 0 w 5842782"/>
                            <a:gd name="connsiteY1" fmla="*/ 3678764 h 3678764"/>
                            <a:gd name="connsiteX2" fmla="*/ 487777 w 5842782"/>
                            <a:gd name="connsiteY2" fmla="*/ 1588651 h 3678764"/>
                            <a:gd name="connsiteX3" fmla="*/ 2577893 w 5842782"/>
                            <a:gd name="connsiteY3" fmla="*/ 108028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8" fmla="*/ 4813338 w 5842782"/>
                            <a:gd name="connsiteY8" fmla="*/ 2725448 h 3678764"/>
                            <a:gd name="connsiteX9" fmla="*/ 5062200 w 5842782"/>
                            <a:gd name="connsiteY9" fmla="*/ 2725448 h 3678764"/>
                            <a:gd name="connsiteX10" fmla="*/ 2577889 w 5842782"/>
                            <a:gd name="connsiteY10" fmla="*/ 108023 h 3678764"/>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531714 w 5842782"/>
                            <a:gd name="connsiteY1" fmla="*/ 3678764 h 3678764"/>
                            <a:gd name="connsiteX2" fmla="*/ 0 w 5842782"/>
                            <a:gd name="connsiteY2" fmla="*/ 3678764 h 3678764"/>
                            <a:gd name="connsiteX3" fmla="*/ 543256 w 5842782"/>
                            <a:gd name="connsiteY3" fmla="*/ 1486136 h 3678764"/>
                            <a:gd name="connsiteX4" fmla="*/ 2843754 w 5842782"/>
                            <a:gd name="connsiteY4" fmla="*/ 127069 h 3678764"/>
                            <a:gd name="connsiteX5" fmla="*/ 2843745 w 5842782"/>
                            <a:gd name="connsiteY5" fmla="*/ 127066 h 3678764"/>
                            <a:gd name="connsiteX0" fmla="*/ 2843745 w 5842782"/>
                            <a:gd name="connsiteY0" fmla="*/ 127066 h 3678764"/>
                            <a:gd name="connsiteX1" fmla="*/ 487777 w 5842782"/>
                            <a:gd name="connsiteY1" fmla="*/ 1588651 h 3678764"/>
                            <a:gd name="connsiteX2" fmla="*/ 2577893 w 5842782"/>
                            <a:gd name="connsiteY2" fmla="*/ 108028 h 3678764"/>
                            <a:gd name="connsiteX3" fmla="*/ 3109605 w 5842782"/>
                            <a:gd name="connsiteY3" fmla="*/ 108025 h 3678764"/>
                            <a:gd name="connsiteX4" fmla="*/ 5593916 w 5842782"/>
                            <a:gd name="connsiteY4" fmla="*/ 2725450 h 3678764"/>
                            <a:gd name="connsiteX5" fmla="*/ 5842782 w 5842782"/>
                            <a:gd name="connsiteY5" fmla="*/ 2725448 h 3678764"/>
                            <a:gd name="connsiteX6" fmla="*/ 5421632 w 5842782"/>
                            <a:gd name="connsiteY6" fmla="*/ 3678764 h 3678764"/>
                            <a:gd name="connsiteX7" fmla="*/ 4813338 w 5842782"/>
                            <a:gd name="connsiteY7" fmla="*/ 2725448 h 3678764"/>
                            <a:gd name="connsiteX8" fmla="*/ 5062200 w 5842782"/>
                            <a:gd name="connsiteY8" fmla="*/ 2725448 h 3678764"/>
                            <a:gd name="connsiteX9" fmla="*/ 2577889 w 5842782"/>
                            <a:gd name="connsiteY9" fmla="*/ 108023 h 3678764"/>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531714 w 5842782"/>
                            <a:gd name="connsiteY1" fmla="*/ 3678764 h 3678764"/>
                            <a:gd name="connsiteX2" fmla="*/ 0 w 5842782"/>
                            <a:gd name="connsiteY2" fmla="*/ 3678764 h 3678764"/>
                            <a:gd name="connsiteX3" fmla="*/ 543256 w 5842782"/>
                            <a:gd name="connsiteY3" fmla="*/ 1486136 h 3678764"/>
                            <a:gd name="connsiteX4" fmla="*/ 2843754 w 5842782"/>
                            <a:gd name="connsiteY4" fmla="*/ 127069 h 3678764"/>
                            <a:gd name="connsiteX5" fmla="*/ 2843745 w 5842782"/>
                            <a:gd name="connsiteY5" fmla="*/ 127066 h 3678764"/>
                            <a:gd name="connsiteX0" fmla="*/ 2843745 w 5842782"/>
                            <a:gd name="connsiteY0" fmla="*/ 127066 h 3678764"/>
                            <a:gd name="connsiteX1" fmla="*/ 2577893 w 5842782"/>
                            <a:gd name="connsiteY1" fmla="*/ 108028 h 3678764"/>
                            <a:gd name="connsiteX2" fmla="*/ 3109605 w 5842782"/>
                            <a:gd name="connsiteY2" fmla="*/ 108025 h 3678764"/>
                            <a:gd name="connsiteX3" fmla="*/ 5593916 w 5842782"/>
                            <a:gd name="connsiteY3" fmla="*/ 2725450 h 3678764"/>
                            <a:gd name="connsiteX4" fmla="*/ 5842782 w 5842782"/>
                            <a:gd name="connsiteY4" fmla="*/ 2725448 h 3678764"/>
                            <a:gd name="connsiteX5" fmla="*/ 5421632 w 5842782"/>
                            <a:gd name="connsiteY5" fmla="*/ 3678764 h 3678764"/>
                            <a:gd name="connsiteX6" fmla="*/ 4813338 w 5842782"/>
                            <a:gd name="connsiteY6" fmla="*/ 2725448 h 3678764"/>
                            <a:gd name="connsiteX7" fmla="*/ 5062200 w 5842782"/>
                            <a:gd name="connsiteY7" fmla="*/ 2725448 h 3678764"/>
                            <a:gd name="connsiteX8" fmla="*/ 2577889 w 5842782"/>
                            <a:gd name="connsiteY8" fmla="*/ 108023 h 3678764"/>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0 w 5842782"/>
                            <a:gd name="connsiteY1" fmla="*/ 3678764 h 3678764"/>
                            <a:gd name="connsiteX2" fmla="*/ 543256 w 5842782"/>
                            <a:gd name="connsiteY2" fmla="*/ 1486136 h 3678764"/>
                            <a:gd name="connsiteX3" fmla="*/ 2843754 w 5842782"/>
                            <a:gd name="connsiteY3" fmla="*/ 127069 h 3678764"/>
                            <a:gd name="connsiteX4" fmla="*/ 2843745 w 5842782"/>
                            <a:gd name="connsiteY4" fmla="*/ 127066 h 3678764"/>
                            <a:gd name="connsiteX0" fmla="*/ 2843745 w 5842782"/>
                            <a:gd name="connsiteY0" fmla="*/ 127066 h 3678764"/>
                            <a:gd name="connsiteX1" fmla="*/ 2577893 w 5842782"/>
                            <a:gd name="connsiteY1" fmla="*/ 108028 h 3678764"/>
                            <a:gd name="connsiteX2" fmla="*/ 3109605 w 5842782"/>
                            <a:gd name="connsiteY2" fmla="*/ 108025 h 3678764"/>
                            <a:gd name="connsiteX3" fmla="*/ 5593916 w 5842782"/>
                            <a:gd name="connsiteY3" fmla="*/ 2725450 h 3678764"/>
                            <a:gd name="connsiteX4" fmla="*/ 5842782 w 5842782"/>
                            <a:gd name="connsiteY4" fmla="*/ 2725448 h 3678764"/>
                            <a:gd name="connsiteX5" fmla="*/ 5421632 w 5842782"/>
                            <a:gd name="connsiteY5" fmla="*/ 3678764 h 3678764"/>
                            <a:gd name="connsiteX6" fmla="*/ 4813338 w 5842782"/>
                            <a:gd name="connsiteY6" fmla="*/ 2725448 h 3678764"/>
                            <a:gd name="connsiteX7" fmla="*/ 5062200 w 5842782"/>
                            <a:gd name="connsiteY7" fmla="*/ 2725448 h 3678764"/>
                            <a:gd name="connsiteX8" fmla="*/ 2577889 w 5842782"/>
                            <a:gd name="connsiteY8" fmla="*/ 108023 h 3678764"/>
                            <a:gd name="connsiteX0" fmla="*/ 4878376 w 5299526"/>
                            <a:gd name="connsiteY0" fmla="*/ 3678764 h 3678764"/>
                            <a:gd name="connsiteX1" fmla="*/ 4270082 w 5299526"/>
                            <a:gd name="connsiteY1" fmla="*/ 2725448 h 3678764"/>
                            <a:gd name="connsiteX2" fmla="*/ 4518944 w 5299526"/>
                            <a:gd name="connsiteY2" fmla="*/ 2725448 h 3678764"/>
                            <a:gd name="connsiteX3" fmla="*/ 2034633 w 5299526"/>
                            <a:gd name="connsiteY3" fmla="*/ 108023 h 3678764"/>
                            <a:gd name="connsiteX4" fmla="*/ 2566349 w 5299526"/>
                            <a:gd name="connsiteY4" fmla="*/ 108025 h 3678764"/>
                            <a:gd name="connsiteX5" fmla="*/ 5050660 w 5299526"/>
                            <a:gd name="connsiteY5" fmla="*/ 2725450 h 3678764"/>
                            <a:gd name="connsiteX6" fmla="*/ 5299526 w 5299526"/>
                            <a:gd name="connsiteY6" fmla="*/ 2725448 h 3678764"/>
                            <a:gd name="connsiteX7" fmla="*/ 4878376 w 5299526"/>
                            <a:gd name="connsiteY7" fmla="*/ 3678764 h 3678764"/>
                            <a:gd name="connsiteX0" fmla="*/ 2300489 w 5299526"/>
                            <a:gd name="connsiteY0" fmla="*/ 127066 h 3678764"/>
                            <a:gd name="connsiteX1" fmla="*/ 0 w 5299526"/>
                            <a:gd name="connsiteY1" fmla="*/ 1486136 h 3678764"/>
                            <a:gd name="connsiteX2" fmla="*/ 2300498 w 5299526"/>
                            <a:gd name="connsiteY2" fmla="*/ 127069 h 3678764"/>
                            <a:gd name="connsiteX3" fmla="*/ 2300489 w 5299526"/>
                            <a:gd name="connsiteY3" fmla="*/ 127066 h 3678764"/>
                            <a:gd name="connsiteX0" fmla="*/ 2300489 w 5299526"/>
                            <a:gd name="connsiteY0" fmla="*/ 127066 h 3678764"/>
                            <a:gd name="connsiteX1" fmla="*/ 2034637 w 5299526"/>
                            <a:gd name="connsiteY1" fmla="*/ 108028 h 3678764"/>
                            <a:gd name="connsiteX2" fmla="*/ 2566349 w 5299526"/>
                            <a:gd name="connsiteY2" fmla="*/ 108025 h 3678764"/>
                            <a:gd name="connsiteX3" fmla="*/ 5050660 w 5299526"/>
                            <a:gd name="connsiteY3" fmla="*/ 2725450 h 3678764"/>
                            <a:gd name="connsiteX4" fmla="*/ 5299526 w 5299526"/>
                            <a:gd name="connsiteY4" fmla="*/ 2725448 h 3678764"/>
                            <a:gd name="connsiteX5" fmla="*/ 4878376 w 5299526"/>
                            <a:gd name="connsiteY5" fmla="*/ 3678764 h 3678764"/>
                            <a:gd name="connsiteX6" fmla="*/ 4270082 w 5299526"/>
                            <a:gd name="connsiteY6" fmla="*/ 2725448 h 3678764"/>
                            <a:gd name="connsiteX7" fmla="*/ 4518944 w 5299526"/>
                            <a:gd name="connsiteY7" fmla="*/ 2725448 h 3678764"/>
                            <a:gd name="connsiteX8" fmla="*/ 2034633 w 5299526"/>
                            <a:gd name="connsiteY8" fmla="*/ 108023 h 3678764"/>
                            <a:gd name="connsiteX0" fmla="*/ 2888049 w 3309199"/>
                            <a:gd name="connsiteY0" fmla="*/ 3570741 h 3570741"/>
                            <a:gd name="connsiteX1" fmla="*/ 2279755 w 3309199"/>
                            <a:gd name="connsiteY1" fmla="*/ 2617425 h 3570741"/>
                            <a:gd name="connsiteX2" fmla="*/ 2528617 w 3309199"/>
                            <a:gd name="connsiteY2" fmla="*/ 2617425 h 3570741"/>
                            <a:gd name="connsiteX3" fmla="*/ 44306 w 3309199"/>
                            <a:gd name="connsiteY3" fmla="*/ 0 h 3570741"/>
                            <a:gd name="connsiteX4" fmla="*/ 576022 w 3309199"/>
                            <a:gd name="connsiteY4" fmla="*/ 2 h 3570741"/>
                            <a:gd name="connsiteX5" fmla="*/ 3060333 w 3309199"/>
                            <a:gd name="connsiteY5" fmla="*/ 2617427 h 3570741"/>
                            <a:gd name="connsiteX6" fmla="*/ 3309199 w 3309199"/>
                            <a:gd name="connsiteY6" fmla="*/ 2617425 h 3570741"/>
                            <a:gd name="connsiteX7" fmla="*/ 2888049 w 3309199"/>
                            <a:gd name="connsiteY7" fmla="*/ 3570741 h 3570741"/>
                            <a:gd name="connsiteX0" fmla="*/ 310162 w 3309199"/>
                            <a:gd name="connsiteY0" fmla="*/ 19043 h 3570741"/>
                            <a:gd name="connsiteX1" fmla="*/ 310171 w 3309199"/>
                            <a:gd name="connsiteY1" fmla="*/ 19046 h 3570741"/>
                            <a:gd name="connsiteX2" fmla="*/ 310162 w 3309199"/>
                            <a:gd name="connsiteY2" fmla="*/ 19043 h 3570741"/>
                            <a:gd name="connsiteX0" fmla="*/ 310162 w 3309199"/>
                            <a:gd name="connsiteY0" fmla="*/ 19043 h 3570741"/>
                            <a:gd name="connsiteX1" fmla="*/ 44310 w 3309199"/>
                            <a:gd name="connsiteY1" fmla="*/ 5 h 3570741"/>
                            <a:gd name="connsiteX2" fmla="*/ 576022 w 3309199"/>
                            <a:gd name="connsiteY2" fmla="*/ 2 h 3570741"/>
                            <a:gd name="connsiteX3" fmla="*/ 3060333 w 3309199"/>
                            <a:gd name="connsiteY3" fmla="*/ 2617427 h 3570741"/>
                            <a:gd name="connsiteX4" fmla="*/ 3309199 w 3309199"/>
                            <a:gd name="connsiteY4" fmla="*/ 2617425 h 3570741"/>
                            <a:gd name="connsiteX5" fmla="*/ 2888049 w 3309199"/>
                            <a:gd name="connsiteY5" fmla="*/ 3570741 h 3570741"/>
                            <a:gd name="connsiteX6" fmla="*/ 2279755 w 3309199"/>
                            <a:gd name="connsiteY6" fmla="*/ 2617425 h 3570741"/>
                            <a:gd name="connsiteX7" fmla="*/ 2528617 w 3309199"/>
                            <a:gd name="connsiteY7" fmla="*/ 2617425 h 3570741"/>
                            <a:gd name="connsiteX8" fmla="*/ 44306 w 3309199"/>
                            <a:gd name="connsiteY8" fmla="*/ 0 h 3570741"/>
                            <a:gd name="connsiteX0" fmla="*/ 2888049 w 3309199"/>
                            <a:gd name="connsiteY0" fmla="*/ 3570741 h 3570741"/>
                            <a:gd name="connsiteX1" fmla="*/ 2279755 w 3309199"/>
                            <a:gd name="connsiteY1" fmla="*/ 2617425 h 3570741"/>
                            <a:gd name="connsiteX2" fmla="*/ 2528617 w 3309199"/>
                            <a:gd name="connsiteY2" fmla="*/ 2617425 h 3570741"/>
                            <a:gd name="connsiteX3" fmla="*/ 44306 w 3309199"/>
                            <a:gd name="connsiteY3" fmla="*/ 0 h 3570741"/>
                            <a:gd name="connsiteX4" fmla="*/ 576022 w 3309199"/>
                            <a:gd name="connsiteY4" fmla="*/ 2 h 3570741"/>
                            <a:gd name="connsiteX5" fmla="*/ 3060333 w 3309199"/>
                            <a:gd name="connsiteY5" fmla="*/ 2617427 h 3570741"/>
                            <a:gd name="connsiteX6" fmla="*/ 3309199 w 3309199"/>
                            <a:gd name="connsiteY6" fmla="*/ 2617425 h 3570741"/>
                            <a:gd name="connsiteX7" fmla="*/ 2888049 w 3309199"/>
                            <a:gd name="connsiteY7" fmla="*/ 3570741 h 3570741"/>
                            <a:gd name="connsiteX0" fmla="*/ 310162 w 3309199"/>
                            <a:gd name="connsiteY0" fmla="*/ 19043 h 3570741"/>
                            <a:gd name="connsiteX1" fmla="*/ 310171 w 3309199"/>
                            <a:gd name="connsiteY1" fmla="*/ 19046 h 3570741"/>
                            <a:gd name="connsiteX2" fmla="*/ 310162 w 3309199"/>
                            <a:gd name="connsiteY2" fmla="*/ 19043 h 3570741"/>
                            <a:gd name="connsiteX0" fmla="*/ 310162 w 3309199"/>
                            <a:gd name="connsiteY0" fmla="*/ 19043 h 3570741"/>
                            <a:gd name="connsiteX1" fmla="*/ 44310 w 3309199"/>
                            <a:gd name="connsiteY1" fmla="*/ 5 h 3570741"/>
                            <a:gd name="connsiteX2" fmla="*/ 576022 w 3309199"/>
                            <a:gd name="connsiteY2" fmla="*/ 2 h 3570741"/>
                            <a:gd name="connsiteX3" fmla="*/ 3060333 w 3309199"/>
                            <a:gd name="connsiteY3" fmla="*/ 2617427 h 3570741"/>
                            <a:gd name="connsiteX4" fmla="*/ 3309199 w 3309199"/>
                            <a:gd name="connsiteY4" fmla="*/ 2617425 h 3570741"/>
                            <a:gd name="connsiteX5" fmla="*/ 2888049 w 3309199"/>
                            <a:gd name="connsiteY5" fmla="*/ 3570741 h 3570741"/>
                            <a:gd name="connsiteX6" fmla="*/ 2528617 w 3309199"/>
                            <a:gd name="connsiteY6" fmla="*/ 2617425 h 3570741"/>
                            <a:gd name="connsiteX7" fmla="*/ 44306 w 3309199"/>
                            <a:gd name="connsiteY7" fmla="*/ 0 h 3570741"/>
                            <a:gd name="connsiteX0" fmla="*/ 2888049 w 3309199"/>
                            <a:gd name="connsiteY0" fmla="*/ 3570741 h 3570741"/>
                            <a:gd name="connsiteX1" fmla="*/ 2279755 w 3309199"/>
                            <a:gd name="connsiteY1" fmla="*/ 2617425 h 3570741"/>
                            <a:gd name="connsiteX2" fmla="*/ 2528617 w 3309199"/>
                            <a:gd name="connsiteY2" fmla="*/ 2617425 h 3570741"/>
                            <a:gd name="connsiteX3" fmla="*/ 44306 w 3309199"/>
                            <a:gd name="connsiteY3" fmla="*/ 0 h 3570741"/>
                            <a:gd name="connsiteX4" fmla="*/ 576022 w 3309199"/>
                            <a:gd name="connsiteY4" fmla="*/ 2 h 3570741"/>
                            <a:gd name="connsiteX5" fmla="*/ 3060333 w 3309199"/>
                            <a:gd name="connsiteY5" fmla="*/ 2617427 h 3570741"/>
                            <a:gd name="connsiteX6" fmla="*/ 3309199 w 3309199"/>
                            <a:gd name="connsiteY6" fmla="*/ 2617425 h 3570741"/>
                            <a:gd name="connsiteX7" fmla="*/ 2888049 w 3309199"/>
                            <a:gd name="connsiteY7" fmla="*/ 3570741 h 3570741"/>
                            <a:gd name="connsiteX0" fmla="*/ 310162 w 3309199"/>
                            <a:gd name="connsiteY0" fmla="*/ 19043 h 3570741"/>
                            <a:gd name="connsiteX1" fmla="*/ 310171 w 3309199"/>
                            <a:gd name="connsiteY1" fmla="*/ 19046 h 3570741"/>
                            <a:gd name="connsiteX2" fmla="*/ 310162 w 3309199"/>
                            <a:gd name="connsiteY2" fmla="*/ 19043 h 3570741"/>
                            <a:gd name="connsiteX0" fmla="*/ 310162 w 3309199"/>
                            <a:gd name="connsiteY0" fmla="*/ 19043 h 3570741"/>
                            <a:gd name="connsiteX1" fmla="*/ 44310 w 3309199"/>
                            <a:gd name="connsiteY1" fmla="*/ 5 h 3570741"/>
                            <a:gd name="connsiteX2" fmla="*/ 576022 w 3309199"/>
                            <a:gd name="connsiteY2" fmla="*/ 2 h 3570741"/>
                            <a:gd name="connsiteX3" fmla="*/ 3060333 w 3309199"/>
                            <a:gd name="connsiteY3" fmla="*/ 2617427 h 3570741"/>
                            <a:gd name="connsiteX4" fmla="*/ 3309199 w 3309199"/>
                            <a:gd name="connsiteY4" fmla="*/ 2617425 h 3570741"/>
                            <a:gd name="connsiteX5" fmla="*/ 2888049 w 3309199"/>
                            <a:gd name="connsiteY5" fmla="*/ 3570741 h 3570741"/>
                            <a:gd name="connsiteX6" fmla="*/ 44306 w 3309199"/>
                            <a:gd name="connsiteY6" fmla="*/ 0 h 3570741"/>
                            <a:gd name="connsiteX0" fmla="*/ 2843743 w 3264893"/>
                            <a:gd name="connsiteY0" fmla="*/ 3570741 h 3570741"/>
                            <a:gd name="connsiteX1" fmla="*/ 2235449 w 3264893"/>
                            <a:gd name="connsiteY1" fmla="*/ 2617425 h 3570741"/>
                            <a:gd name="connsiteX2" fmla="*/ 2484311 w 3264893"/>
                            <a:gd name="connsiteY2" fmla="*/ 2617425 h 3570741"/>
                            <a:gd name="connsiteX3" fmla="*/ 0 w 3264893"/>
                            <a:gd name="connsiteY3" fmla="*/ 0 h 3570741"/>
                            <a:gd name="connsiteX4" fmla="*/ 531716 w 3264893"/>
                            <a:gd name="connsiteY4" fmla="*/ 2 h 3570741"/>
                            <a:gd name="connsiteX5" fmla="*/ 3016027 w 3264893"/>
                            <a:gd name="connsiteY5" fmla="*/ 2617427 h 3570741"/>
                            <a:gd name="connsiteX6" fmla="*/ 3264893 w 3264893"/>
                            <a:gd name="connsiteY6" fmla="*/ 2617425 h 3570741"/>
                            <a:gd name="connsiteX7" fmla="*/ 2843743 w 3264893"/>
                            <a:gd name="connsiteY7" fmla="*/ 3570741 h 3570741"/>
                            <a:gd name="connsiteX0" fmla="*/ 265856 w 3264893"/>
                            <a:gd name="connsiteY0" fmla="*/ 19043 h 3570741"/>
                            <a:gd name="connsiteX1" fmla="*/ 265865 w 3264893"/>
                            <a:gd name="connsiteY1" fmla="*/ 19046 h 3570741"/>
                            <a:gd name="connsiteX2" fmla="*/ 265856 w 3264893"/>
                            <a:gd name="connsiteY2" fmla="*/ 19043 h 3570741"/>
                            <a:gd name="connsiteX0" fmla="*/ 4 w 3264893"/>
                            <a:gd name="connsiteY0" fmla="*/ 5 h 3570741"/>
                            <a:gd name="connsiteX1" fmla="*/ 531716 w 3264893"/>
                            <a:gd name="connsiteY1" fmla="*/ 2 h 3570741"/>
                            <a:gd name="connsiteX2" fmla="*/ 3016027 w 3264893"/>
                            <a:gd name="connsiteY2" fmla="*/ 2617427 h 3570741"/>
                            <a:gd name="connsiteX3" fmla="*/ 3264893 w 3264893"/>
                            <a:gd name="connsiteY3" fmla="*/ 2617425 h 3570741"/>
                            <a:gd name="connsiteX4" fmla="*/ 2843743 w 3264893"/>
                            <a:gd name="connsiteY4" fmla="*/ 3570741 h 3570741"/>
                            <a:gd name="connsiteX5" fmla="*/ 0 w 3264893"/>
                            <a:gd name="connsiteY5" fmla="*/ 0 h 3570741"/>
                            <a:gd name="connsiteX0" fmla="*/ 2843743 w 3264893"/>
                            <a:gd name="connsiteY0" fmla="*/ 3570741 h 3570741"/>
                            <a:gd name="connsiteX1" fmla="*/ 2235449 w 3264893"/>
                            <a:gd name="connsiteY1" fmla="*/ 2617425 h 3570741"/>
                            <a:gd name="connsiteX2" fmla="*/ 2484311 w 3264893"/>
                            <a:gd name="connsiteY2" fmla="*/ 2617425 h 3570741"/>
                            <a:gd name="connsiteX3" fmla="*/ 0 w 3264893"/>
                            <a:gd name="connsiteY3" fmla="*/ 0 h 3570741"/>
                            <a:gd name="connsiteX4" fmla="*/ 531716 w 3264893"/>
                            <a:gd name="connsiteY4" fmla="*/ 2 h 3570741"/>
                            <a:gd name="connsiteX5" fmla="*/ 3016027 w 3264893"/>
                            <a:gd name="connsiteY5" fmla="*/ 2617427 h 3570741"/>
                            <a:gd name="connsiteX6" fmla="*/ 3264893 w 3264893"/>
                            <a:gd name="connsiteY6" fmla="*/ 2617425 h 3570741"/>
                            <a:gd name="connsiteX7" fmla="*/ 2843743 w 3264893"/>
                            <a:gd name="connsiteY7" fmla="*/ 3570741 h 3570741"/>
                            <a:gd name="connsiteX0" fmla="*/ 265856 w 3264893"/>
                            <a:gd name="connsiteY0" fmla="*/ 19043 h 3570741"/>
                            <a:gd name="connsiteX1" fmla="*/ 265865 w 3264893"/>
                            <a:gd name="connsiteY1" fmla="*/ 19046 h 3570741"/>
                            <a:gd name="connsiteX2" fmla="*/ 265856 w 3264893"/>
                            <a:gd name="connsiteY2" fmla="*/ 19043 h 3570741"/>
                            <a:gd name="connsiteX0" fmla="*/ 4 w 3264893"/>
                            <a:gd name="connsiteY0" fmla="*/ 5 h 3570741"/>
                            <a:gd name="connsiteX1" fmla="*/ 531716 w 3264893"/>
                            <a:gd name="connsiteY1" fmla="*/ 2 h 3570741"/>
                            <a:gd name="connsiteX2" fmla="*/ 3016027 w 3264893"/>
                            <a:gd name="connsiteY2" fmla="*/ 2617427 h 3570741"/>
                            <a:gd name="connsiteX3" fmla="*/ 3264893 w 3264893"/>
                            <a:gd name="connsiteY3" fmla="*/ 2617425 h 3570741"/>
                            <a:gd name="connsiteX4" fmla="*/ 2843743 w 3264893"/>
                            <a:gd name="connsiteY4" fmla="*/ 3570741 h 357074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264893" h="3570741" stroke="0" extrusionOk="0">
                              <a:moveTo>
                                <a:pt x="2843743" y="3570741"/>
                              </a:moveTo>
                              <a:lnTo>
                                <a:pt x="2235449" y="2617425"/>
                              </a:lnTo>
                              <a:lnTo>
                                <a:pt x="2484311" y="2617425"/>
                              </a:lnTo>
                              <a:cubicBezTo>
                                <a:pt x="2174971" y="1070764"/>
                                <a:pt x="1158665" y="2"/>
                                <a:pt x="0" y="0"/>
                              </a:cubicBezTo>
                              <a:lnTo>
                                <a:pt x="531716" y="2"/>
                              </a:lnTo>
                              <a:cubicBezTo>
                                <a:pt x="1690381" y="5"/>
                                <a:pt x="2706688" y="1070767"/>
                                <a:pt x="3016027" y="2617427"/>
                              </a:cubicBezTo>
                              <a:lnTo>
                                <a:pt x="3264893" y="2617425"/>
                              </a:lnTo>
                              <a:lnTo>
                                <a:pt x="2843743" y="3570741"/>
                              </a:lnTo>
                              <a:close/>
                            </a:path>
                            <a:path w="3264893" h="3570741" fill="darkenLess" stroke="0" extrusionOk="0">
                              <a:moveTo>
                                <a:pt x="265856" y="19043"/>
                              </a:moveTo>
                              <a:lnTo>
                                <a:pt x="265865" y="19046"/>
                              </a:lnTo>
                              <a:lnTo>
                                <a:pt x="265856" y="19043"/>
                              </a:lnTo>
                              <a:close/>
                            </a:path>
                            <a:path w="3264893" h="3570741" fill="none" extrusionOk="0">
                              <a:moveTo>
                                <a:pt x="4" y="5"/>
                              </a:moveTo>
                              <a:lnTo>
                                <a:pt x="531716" y="2"/>
                              </a:lnTo>
                              <a:cubicBezTo>
                                <a:pt x="1690381" y="5"/>
                                <a:pt x="2706688" y="1070767"/>
                                <a:pt x="3016027" y="2617427"/>
                              </a:cubicBezTo>
                              <a:lnTo>
                                <a:pt x="3264893" y="2617425"/>
                              </a:lnTo>
                              <a:lnTo>
                                <a:pt x="2843743" y="3570741"/>
                              </a:lnTo>
                            </a:path>
                          </a:pathLst>
                        </a:custGeom>
                        <a:gradFill flip="none" rotWithShape="1">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2BB99B60" id="Freeform 16" o:spid="_x0000_s1026" style="position:absolute;margin-left:343.95pt;margin-top:19.55pt;width:92.55pt;height:77.7pt;rotation:10119160fd;flip:x;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64893,3570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" path="m2843743,3570741nsl2235449,2617425r248862,c2174971,1070764,1158665,2,,l531716,2c1690381,5,2706688,1070767,3016027,2617427r248866,-2l2843743,3570741xem265856,19043nsl265865,19046r-9,-3xem4,5nfl531716,2c1690381,5,2706688,1070767,3016027,2617427r248866,-2l2843743,3570741e" fillcolor="#f8f9fc [184]" stroked="f" strokeweight="2pt">
                <v:fill color2="#d5dbee [984]" rotate="t" colors="0 #f8f9fc;48497f #c0cae6;54395f #c0cae6;1 #d5dcef" focus="100%" type="gradient"/>
                <v:path arrowok="t" o:extrusionok="f" o:connecttype="custom" o:connectlocs="1,1;191422,1;1085791,723337;1175385,723337;1023768,986790" o:connectangles="0,0,0,0,0"/>
              </v:shape>
            </w:pict>
          </mc:Fallback>
        </mc:AlternateContent>
      </w:r>
      <w:r>
        <w:rPr>
          <w:noProof/>
          <w:lang w:val="es-SV" w:eastAsia="es-SV"/>
        </w:rPr>
        <mc:AlternateContent>
          <mc:Choice Requires="wps">
            <w:drawing>
              <wp:anchor distT="0" distB="0" distL="114300" distR="114300" simplePos="0" relativeHeight="251594240" behindDoc="0" locked="0" layoutInCell="1" allowOverlap="1" wp14:anchorId="5E690CE7" wp14:editId="195EFE42">
                <wp:simplePos x="0" y="0"/>
                <wp:positionH relativeFrom="column">
                  <wp:posOffset>5177790</wp:posOffset>
                </wp:positionH>
                <wp:positionV relativeFrom="paragraph">
                  <wp:posOffset>66040</wp:posOffset>
                </wp:positionV>
                <wp:extent cx="828675" cy="450215"/>
                <wp:effectExtent l="38100" t="38100" r="66675" b="140335"/>
                <wp:wrapNone/>
                <wp:docPr id="19" name="19 Conector angular"/>
                <wp:cNvGraphicFramePr/>
                <a:graphic xmlns:a="http://schemas.openxmlformats.org/drawingml/2006/main">
                  <a:graphicData uri="http://schemas.microsoft.com/office/word/2010/wordprocessingShape">
                    <wps:wsp>
                      <wps:cNvCnPr/>
                      <wps:spPr>
                        <a:xfrm>
                          <a:off x="0" y="0"/>
                          <a:ext cx="828675" cy="450215"/>
                        </a:xfrm>
                        <a:prstGeom prst="bentConnector3">
                          <a:avLst>
                            <a:gd name="adj1" fmla="val 50000"/>
                          </a:avLst>
                        </a:prstGeom>
                        <a:ln>
                          <a:prstDash val="sysDot"/>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8A31A2" id="19 Conector angular" o:spid="_x0000_s1026" type="#_x0000_t34" style="position:absolute;margin-left:407.7pt;margin-top:5.2pt;width:65.25pt;height:35.4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" strokecolor="black [3200]" strokeweight="2pt">
                <v:stroke dashstyle="1 1" endarrow="open"/>
                <v:shadow on="t" color="black" opacity="24903f" origin=",.5" offset="0,.55556mm"/>
              </v:shape>
            </w:pict>
          </mc:Fallback>
        </mc:AlternateContent>
      </w:r>
      <w:r>
        <w:rPr>
          <w:noProof/>
          <w:lang w:val="es-SV" w:eastAsia="es-SV"/>
        </w:rPr>
        <mc:AlternateContent>
          <mc:Choice Requires="wps">
            <w:drawing>
              <wp:anchor distT="0" distB="0" distL="114300" distR="114300" simplePos="0" relativeHeight="251595264" behindDoc="0" locked="0" layoutInCell="1" allowOverlap="1" wp14:anchorId="2A851E59" wp14:editId="559BD306">
                <wp:simplePos x="0" y="0"/>
                <wp:positionH relativeFrom="column">
                  <wp:posOffset>6092190</wp:posOffset>
                </wp:positionH>
                <wp:positionV relativeFrom="paragraph">
                  <wp:posOffset>256540</wp:posOffset>
                </wp:positionV>
                <wp:extent cx="2308860" cy="427355"/>
                <wp:effectExtent l="0" t="0" r="15240" b="10795"/>
                <wp:wrapNone/>
                <wp:docPr id="20" name="20 Cuadro de texto"/>
                <wp:cNvGraphicFramePr/>
                <a:graphic xmlns:a="http://schemas.openxmlformats.org/drawingml/2006/main">
                  <a:graphicData uri="http://schemas.microsoft.com/office/word/2010/wordprocessingShape">
                    <wps:wsp>
                      <wps:cNvSpPr txBox="1"/>
                      <wps:spPr>
                        <a:xfrm>
                          <a:off x="0" y="0"/>
                          <a:ext cx="2308860" cy="427355"/>
                        </a:xfrm>
                        <a:prstGeom prst="rect">
                          <a:avLst/>
                        </a:prstGeom>
                        <a:ln>
                          <a:solidFill>
                            <a:schemeClr val="tx1">
                              <a:lumMod val="50000"/>
                              <a:lumOff val="50000"/>
                            </a:schemeClr>
                          </a:solidFill>
                        </a:ln>
                      </wps:spPr>
                      <wps:style>
                        <a:lnRef idx="2">
                          <a:schemeClr val="accent5"/>
                        </a:lnRef>
                        <a:fillRef idx="1">
                          <a:schemeClr val="lt1"/>
                        </a:fillRef>
                        <a:effectRef idx="0">
                          <a:schemeClr val="accent5"/>
                        </a:effectRef>
                        <a:fontRef idx="minor">
                          <a:schemeClr val="dk1"/>
                        </a:fontRef>
                      </wps:style>
                      <wps:txbx>
                        <w:txbxContent>
                          <w:p w14:paraId="40A0EE87" w14:textId="77777777" w:rsidR="00DA4494" w:rsidRPr="00CC6F11" w:rsidRDefault="00DA4494" w:rsidP="004C02D8">
                            <w:pPr>
                              <w:spacing w:after="0" w:line="240" w:lineRule="auto"/>
                              <w:rPr>
                                <w:color w:val="272D37" w:themeColor="text2" w:themeShade="80"/>
                                <w:sz w:val="20"/>
                              </w:rPr>
                            </w:pPr>
                            <w:r>
                              <w:rPr>
                                <w:color w:val="272D37" w:themeColor="text2" w:themeShade="80"/>
                                <w:sz w:val="20"/>
                              </w:rPr>
                              <w:t xml:space="preserve">Brindar asistencia humanitaria.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51E59" id="20 Cuadro de texto" o:spid="_x0000_s1097" type="#_x0000_t202" style="position:absolute;margin-left:479.7pt;margin-top:20.2pt;width:181.8pt;height:33.6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" fillcolor="white [3201]" strokecolor="gray [1629]" strokeweight="2pt">
                <v:textbox>
                  <w:txbxContent>
                    <w:p w14:paraId="40A0EE87" w14:textId="77777777" w:rsidR="00DA4494" w:rsidRPr="00CC6F11" w:rsidRDefault="00DA4494" w:rsidP="004C02D8">
                      <w:pPr>
                        <w:spacing w:after="0" w:line="240" w:lineRule="auto"/>
                        <w:rPr>
                          <w:color w:val="272D37" w:themeColor="text2" w:themeShade="80"/>
                          <w:sz w:val="20"/>
                        </w:rPr>
                      </w:pPr>
                      <w:r>
                        <w:rPr>
                          <w:color w:val="272D37" w:themeColor="text2" w:themeShade="80"/>
                          <w:sz w:val="20"/>
                        </w:rPr>
                        <w:t xml:space="preserve">Brindar asistencia humanitaria. </w:t>
                      </w:r>
                    </w:p>
                  </w:txbxContent>
                </v:textbox>
              </v:shape>
            </w:pict>
          </mc:Fallback>
        </mc:AlternateContent>
      </w:r>
    </w:p>
    <w:p w14:paraId="2D9180B6" w14:textId="295B779B" w:rsidR="00970618" w:rsidRDefault="006553BA" w:rsidP="00970618">
      <w:r>
        <w:rPr>
          <w:noProof/>
          <w:lang w:val="es-SV" w:eastAsia="es-SV"/>
        </w:rPr>
        <mc:AlternateContent>
          <mc:Choice Requires="wps">
            <w:drawing>
              <wp:anchor distT="0" distB="0" distL="114300" distR="114300" simplePos="0" relativeHeight="251625984" behindDoc="0" locked="0" layoutInCell="1" allowOverlap="1" wp14:anchorId="5EACD255" wp14:editId="5FC669AB">
                <wp:simplePos x="0" y="0"/>
                <wp:positionH relativeFrom="column">
                  <wp:posOffset>5532121</wp:posOffset>
                </wp:positionH>
                <wp:positionV relativeFrom="paragraph">
                  <wp:posOffset>38735</wp:posOffset>
                </wp:positionV>
                <wp:extent cx="6266815" cy="266700"/>
                <wp:effectExtent l="9208" t="0" r="9842" b="9843"/>
                <wp:wrapNone/>
                <wp:docPr id="85" name="85 Cuadro de texto"/>
                <wp:cNvGraphicFramePr/>
                <a:graphic xmlns:a="http://schemas.openxmlformats.org/drawingml/2006/main">
                  <a:graphicData uri="http://schemas.microsoft.com/office/word/2010/wordprocessingShape">
                    <wps:wsp>
                      <wps:cNvSpPr txBox="1"/>
                      <wps:spPr>
                        <a:xfrm rot="16200000">
                          <a:off x="0" y="0"/>
                          <a:ext cx="6266815" cy="266700"/>
                        </a:xfrm>
                        <a:prstGeom prst="rect">
                          <a:avLst/>
                        </a:prstGeom>
                        <a:ln>
                          <a:solidFill>
                            <a:schemeClr val="tx1">
                              <a:lumMod val="50000"/>
                              <a:lumOff val="50000"/>
                            </a:schemeClr>
                          </a:solidFill>
                        </a:ln>
                      </wps:spPr>
                      <wps:style>
                        <a:lnRef idx="2">
                          <a:schemeClr val="accent5"/>
                        </a:lnRef>
                        <a:fillRef idx="1">
                          <a:schemeClr val="lt1"/>
                        </a:fillRef>
                        <a:effectRef idx="0">
                          <a:schemeClr val="accent5"/>
                        </a:effectRef>
                        <a:fontRef idx="minor">
                          <a:schemeClr val="dk1"/>
                        </a:fontRef>
                      </wps:style>
                      <wps:txbx>
                        <w:txbxContent>
                          <w:p w14:paraId="7C42140B" w14:textId="77777777" w:rsidR="00DA4494" w:rsidRPr="00CC6F11" w:rsidRDefault="00DA4494" w:rsidP="004C02D8">
                            <w:pPr>
                              <w:spacing w:before="0" w:after="0" w:line="240" w:lineRule="auto"/>
                              <w:rPr>
                                <w:color w:val="272D37" w:themeColor="text2" w:themeShade="80"/>
                                <w:sz w:val="20"/>
                              </w:rPr>
                            </w:pPr>
                            <w:r>
                              <w:rPr>
                                <w:color w:val="272D37" w:themeColor="text2" w:themeShade="80"/>
                                <w:sz w:val="20"/>
                              </w:rPr>
                              <w:t>Se podrá hacer la atención por la red nacional de atención de instituciones que no están presentes en el municipio.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CD255" id="85 Cuadro de texto" o:spid="_x0000_s1098" type="#_x0000_t202" style="position:absolute;margin-left:435.6pt;margin-top:3.05pt;width:493.45pt;height:21pt;rotation:-90;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" fillcolor="white [3201]" strokecolor="gray [1629]" strokeweight="2pt">
                <v:textbox>
                  <w:txbxContent>
                    <w:p w14:paraId="7C42140B" w14:textId="77777777" w:rsidR="00DA4494" w:rsidRPr="00CC6F11" w:rsidRDefault="00DA4494" w:rsidP="004C02D8">
                      <w:pPr>
                        <w:spacing w:before="0" w:after="0" w:line="240" w:lineRule="auto"/>
                        <w:rPr>
                          <w:color w:val="272D37" w:themeColor="text2" w:themeShade="80"/>
                          <w:sz w:val="20"/>
                        </w:rPr>
                      </w:pPr>
                      <w:r>
                        <w:rPr>
                          <w:color w:val="272D37" w:themeColor="text2" w:themeShade="80"/>
                          <w:sz w:val="20"/>
                        </w:rPr>
                        <w:t>Se podrá hacer la atención por la red nacional de atención de instituciones que no están presentes en el municipio.</w:t>
                      </w:r>
                    </w:p>
                  </w:txbxContent>
                </v:textbox>
              </v:shape>
            </w:pict>
          </mc:Fallback>
        </mc:AlternateContent>
      </w:r>
    </w:p>
    <w:p w14:paraId="42038847" w14:textId="0AE31BC6" w:rsidR="00970618" w:rsidRDefault="00CA45A7" w:rsidP="00970618">
      <w:r>
        <w:rPr>
          <w:noProof/>
          <w:lang w:val="es-SV" w:eastAsia="es-SV"/>
        </w:rPr>
        <mc:AlternateContent>
          <mc:Choice Requires="wps">
            <w:drawing>
              <wp:anchor distT="0" distB="0" distL="114300" distR="114300" simplePos="0" relativeHeight="251613696" behindDoc="0" locked="0" layoutInCell="1" allowOverlap="1" wp14:anchorId="219287CF" wp14:editId="5D32577C">
                <wp:simplePos x="0" y="0"/>
                <wp:positionH relativeFrom="column">
                  <wp:posOffset>6026785</wp:posOffset>
                </wp:positionH>
                <wp:positionV relativeFrom="paragraph">
                  <wp:posOffset>201089</wp:posOffset>
                </wp:positionV>
                <wp:extent cx="1514475" cy="427355"/>
                <wp:effectExtent l="0" t="0" r="28575" b="10795"/>
                <wp:wrapNone/>
                <wp:docPr id="54" name="54 Cuadro de texto"/>
                <wp:cNvGraphicFramePr/>
                <a:graphic xmlns:a="http://schemas.openxmlformats.org/drawingml/2006/main">
                  <a:graphicData uri="http://schemas.microsoft.com/office/word/2010/wordprocessingShape">
                    <wps:wsp>
                      <wps:cNvSpPr txBox="1"/>
                      <wps:spPr>
                        <a:xfrm>
                          <a:off x="0" y="0"/>
                          <a:ext cx="1514475" cy="427355"/>
                        </a:xfrm>
                        <a:prstGeom prst="rect">
                          <a:avLst/>
                        </a:prstGeom>
                        <a:ln>
                          <a:solidFill>
                            <a:schemeClr val="tx1">
                              <a:lumMod val="50000"/>
                              <a:lumOff val="50000"/>
                            </a:schemeClr>
                          </a:solidFill>
                        </a:ln>
                      </wps:spPr>
                      <wps:style>
                        <a:lnRef idx="2">
                          <a:schemeClr val="accent5"/>
                        </a:lnRef>
                        <a:fillRef idx="1">
                          <a:schemeClr val="lt1"/>
                        </a:fillRef>
                        <a:effectRef idx="0">
                          <a:schemeClr val="accent5"/>
                        </a:effectRef>
                        <a:fontRef idx="minor">
                          <a:schemeClr val="dk1"/>
                        </a:fontRef>
                      </wps:style>
                      <wps:txbx>
                        <w:txbxContent>
                          <w:p w14:paraId="13903F34" w14:textId="77777777" w:rsidR="00DA4494" w:rsidRPr="00CC6F11" w:rsidRDefault="00DA4494" w:rsidP="004C02D8">
                            <w:pPr>
                              <w:spacing w:before="0" w:after="0" w:line="240" w:lineRule="auto"/>
                              <w:rPr>
                                <w:color w:val="272D37" w:themeColor="text2" w:themeShade="80"/>
                                <w:sz w:val="20"/>
                              </w:rPr>
                            </w:pPr>
                            <w:r>
                              <w:rPr>
                                <w:color w:val="272D37" w:themeColor="text2" w:themeShade="80"/>
                                <w:sz w:val="20"/>
                              </w:rPr>
                              <w:t xml:space="preserve">Médica, psicológica y rehabilitación.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287CF" id="54 Cuadro de texto" o:spid="_x0000_s1099" type="#_x0000_t202" style="position:absolute;margin-left:474.55pt;margin-top:15.85pt;width:119.25pt;height:33.6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" fillcolor="white [3201]" strokecolor="gray [1629]" strokeweight="2pt">
                <v:textbox>
                  <w:txbxContent>
                    <w:p w14:paraId="13903F34" w14:textId="77777777" w:rsidR="00DA4494" w:rsidRPr="00CC6F11" w:rsidRDefault="00DA4494" w:rsidP="004C02D8">
                      <w:pPr>
                        <w:spacing w:before="0" w:after="0" w:line="240" w:lineRule="auto"/>
                        <w:rPr>
                          <w:color w:val="272D37" w:themeColor="text2" w:themeShade="80"/>
                          <w:sz w:val="20"/>
                        </w:rPr>
                      </w:pPr>
                      <w:r>
                        <w:rPr>
                          <w:color w:val="272D37" w:themeColor="text2" w:themeShade="80"/>
                          <w:sz w:val="20"/>
                        </w:rPr>
                        <w:t xml:space="preserve">Médica, psicológica y rehabilitación. </w:t>
                      </w:r>
                    </w:p>
                  </w:txbxContent>
                </v:textbox>
              </v:shape>
            </w:pict>
          </mc:Fallback>
        </mc:AlternateContent>
      </w:r>
    </w:p>
    <w:p w14:paraId="1C8FF48C" w14:textId="77777777" w:rsidR="00970618" w:rsidRDefault="00647D8C" w:rsidP="00970618">
      <w:r>
        <w:rPr>
          <w:noProof/>
          <w:lang w:val="es-SV" w:eastAsia="es-SV"/>
        </w:rPr>
        <mc:AlternateContent>
          <mc:Choice Requires="wps">
            <w:drawing>
              <wp:anchor distT="0" distB="0" distL="114300" distR="114300" simplePos="0" relativeHeight="251731456" behindDoc="0" locked="0" layoutInCell="1" allowOverlap="1" wp14:anchorId="5CF6A78C" wp14:editId="7D867CD9">
                <wp:simplePos x="0" y="0"/>
                <wp:positionH relativeFrom="column">
                  <wp:posOffset>7602220</wp:posOffset>
                </wp:positionH>
                <wp:positionV relativeFrom="paragraph">
                  <wp:posOffset>99695</wp:posOffset>
                </wp:positionV>
                <wp:extent cx="794385" cy="0"/>
                <wp:effectExtent l="0" t="76200" r="24765" b="152400"/>
                <wp:wrapNone/>
                <wp:docPr id="97" name="97 Conector angular"/>
                <wp:cNvGraphicFramePr/>
                <a:graphic xmlns:a="http://schemas.openxmlformats.org/drawingml/2006/main">
                  <a:graphicData uri="http://schemas.microsoft.com/office/word/2010/wordprocessingShape">
                    <wps:wsp>
                      <wps:cNvCnPr/>
                      <wps:spPr>
                        <a:xfrm>
                          <a:off x="0" y="0"/>
                          <a:ext cx="794385" cy="0"/>
                        </a:xfrm>
                        <a:prstGeom prst="bentConnector3">
                          <a:avLst>
                            <a:gd name="adj1" fmla="val 50000"/>
                          </a:avLst>
                        </a:prstGeom>
                        <a:ln>
                          <a:prstDash val="sysDot"/>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AE86F7" id="97 Conector angular" o:spid="_x0000_s1026" type="#_x0000_t34" style="position:absolute;margin-left:598.6pt;margin-top:7.85pt;width:62.55pt;height:0;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" strokecolor="black [3200]" strokeweight="2pt">
                <v:stroke dashstyle="1 1" endarrow="open"/>
                <v:shadow on="t" color="black" opacity="24903f" origin=",.5" offset="0,.55556mm"/>
              </v:shape>
            </w:pict>
          </mc:Fallback>
        </mc:AlternateContent>
      </w:r>
      <w:r w:rsidR="003A05E6">
        <w:rPr>
          <w:noProof/>
          <w:lang w:val="es-SV" w:eastAsia="es-SV"/>
        </w:rPr>
        <mc:AlternateContent>
          <mc:Choice Requires="wps">
            <w:drawing>
              <wp:anchor distT="0" distB="0" distL="114300" distR="114300" simplePos="0" relativeHeight="251605504" behindDoc="0" locked="0" layoutInCell="1" allowOverlap="1" wp14:anchorId="2B708C9D" wp14:editId="17CF3F93">
                <wp:simplePos x="0" y="0"/>
                <wp:positionH relativeFrom="column">
                  <wp:posOffset>5052695</wp:posOffset>
                </wp:positionH>
                <wp:positionV relativeFrom="paragraph">
                  <wp:posOffset>110490</wp:posOffset>
                </wp:positionV>
                <wp:extent cx="908685" cy="383540"/>
                <wp:effectExtent l="38100" t="76200" r="5715" b="92710"/>
                <wp:wrapNone/>
                <wp:docPr id="40" name="40 Conector angular"/>
                <wp:cNvGraphicFramePr/>
                <a:graphic xmlns:a="http://schemas.openxmlformats.org/drawingml/2006/main">
                  <a:graphicData uri="http://schemas.microsoft.com/office/word/2010/wordprocessingShape">
                    <wps:wsp>
                      <wps:cNvCnPr/>
                      <wps:spPr>
                        <a:xfrm flipV="1">
                          <a:off x="0" y="0"/>
                          <a:ext cx="908685" cy="383540"/>
                        </a:xfrm>
                        <a:prstGeom prst="bentConnector3">
                          <a:avLst>
                            <a:gd name="adj1" fmla="val 50000"/>
                          </a:avLst>
                        </a:prstGeom>
                        <a:ln>
                          <a:prstDash val="sysDot"/>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7A03A1" id="40 Conector angular" o:spid="_x0000_s1026" type="#_x0000_t34" style="position:absolute;margin-left:397.85pt;margin-top:8.7pt;width:71.55pt;height:30.2pt;flip:y;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" strokecolor="black [3200]" strokeweight="2pt">
                <v:stroke dashstyle="1 1" endarrow="open"/>
                <v:shadow on="t" color="black" opacity="24903f" origin=",.5" offset="0,.55556mm"/>
              </v:shape>
            </w:pict>
          </mc:Fallback>
        </mc:AlternateContent>
      </w:r>
    </w:p>
    <w:p w14:paraId="59A54FC9" w14:textId="70A3C958" w:rsidR="00970618" w:rsidRDefault="00CA45A7" w:rsidP="00970618">
      <w:r>
        <w:rPr>
          <w:noProof/>
          <w:lang w:val="es-SV" w:eastAsia="es-SV"/>
        </w:rPr>
        <mc:AlternateContent>
          <mc:Choice Requires="wps">
            <w:drawing>
              <wp:anchor distT="0" distB="0" distL="114300" distR="114300" simplePos="0" relativeHeight="251620864" behindDoc="0" locked="0" layoutInCell="1" allowOverlap="1" wp14:anchorId="1DACCC4D" wp14:editId="28503AC5">
                <wp:simplePos x="0" y="0"/>
                <wp:positionH relativeFrom="column">
                  <wp:posOffset>5993130</wp:posOffset>
                </wp:positionH>
                <wp:positionV relativeFrom="paragraph">
                  <wp:posOffset>79375</wp:posOffset>
                </wp:positionV>
                <wp:extent cx="2066925" cy="427355"/>
                <wp:effectExtent l="0" t="0" r="28575" b="10795"/>
                <wp:wrapNone/>
                <wp:docPr id="74" name="74 Cuadro de texto"/>
                <wp:cNvGraphicFramePr/>
                <a:graphic xmlns:a="http://schemas.openxmlformats.org/drawingml/2006/main">
                  <a:graphicData uri="http://schemas.microsoft.com/office/word/2010/wordprocessingShape">
                    <wps:wsp>
                      <wps:cNvSpPr txBox="1"/>
                      <wps:spPr>
                        <a:xfrm>
                          <a:off x="0" y="0"/>
                          <a:ext cx="2066925" cy="427355"/>
                        </a:xfrm>
                        <a:prstGeom prst="rect">
                          <a:avLst/>
                        </a:prstGeom>
                        <a:ln>
                          <a:solidFill>
                            <a:schemeClr val="tx1">
                              <a:lumMod val="50000"/>
                              <a:lumOff val="50000"/>
                            </a:schemeClr>
                          </a:solidFill>
                        </a:ln>
                      </wps:spPr>
                      <wps:style>
                        <a:lnRef idx="2">
                          <a:schemeClr val="accent5"/>
                        </a:lnRef>
                        <a:fillRef idx="1">
                          <a:schemeClr val="lt1"/>
                        </a:fillRef>
                        <a:effectRef idx="0">
                          <a:schemeClr val="accent5"/>
                        </a:effectRef>
                        <a:fontRef idx="minor">
                          <a:schemeClr val="dk1"/>
                        </a:fontRef>
                      </wps:style>
                      <wps:txbx>
                        <w:txbxContent>
                          <w:p w14:paraId="6B26BE43" w14:textId="77777777" w:rsidR="00DA4494" w:rsidRDefault="00DA4494" w:rsidP="00664CD9">
                            <w:pPr>
                              <w:pStyle w:val="Prrafodelista"/>
                              <w:numPr>
                                <w:ilvl w:val="0"/>
                                <w:numId w:val="10"/>
                              </w:numPr>
                              <w:spacing w:after="0"/>
                              <w:ind w:left="284" w:hanging="284"/>
                              <w:rPr>
                                <w:color w:val="272D37" w:themeColor="text2" w:themeShade="80"/>
                                <w:sz w:val="20"/>
                                <w:lang w:val="es-ES"/>
                              </w:rPr>
                            </w:pPr>
                            <w:r w:rsidRPr="00363BD0">
                              <w:rPr>
                                <w:color w:val="272D37" w:themeColor="text2" w:themeShade="80"/>
                                <w:sz w:val="20"/>
                                <w:lang w:val="es-ES"/>
                              </w:rPr>
                              <w:t>Acompañamiento y seguimiento</w:t>
                            </w:r>
                            <w:r>
                              <w:rPr>
                                <w:color w:val="272D37" w:themeColor="text2" w:themeShade="80"/>
                                <w:sz w:val="20"/>
                                <w:lang w:val="es-ES"/>
                              </w:rPr>
                              <w:t>.</w:t>
                            </w:r>
                          </w:p>
                          <w:p w14:paraId="485DF7BE" w14:textId="77777777" w:rsidR="00DA4494" w:rsidRPr="00363BD0" w:rsidRDefault="00DA4494" w:rsidP="00664CD9">
                            <w:pPr>
                              <w:pStyle w:val="Prrafodelista"/>
                              <w:numPr>
                                <w:ilvl w:val="0"/>
                                <w:numId w:val="10"/>
                              </w:numPr>
                              <w:spacing w:after="0"/>
                              <w:ind w:left="284" w:hanging="284"/>
                              <w:rPr>
                                <w:color w:val="272D37" w:themeColor="text2" w:themeShade="80"/>
                                <w:sz w:val="20"/>
                                <w:lang w:val="es-ES"/>
                              </w:rPr>
                            </w:pPr>
                            <w:r w:rsidRPr="00363BD0">
                              <w:rPr>
                                <w:color w:val="272D37" w:themeColor="text2" w:themeShade="80"/>
                                <w:sz w:val="20"/>
                                <w:lang w:val="es-ES"/>
                              </w:rPr>
                              <w:t>Soporte jurídico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CCC4D" id="74 Cuadro de texto" o:spid="_x0000_s1100" type="#_x0000_t202" style="position:absolute;margin-left:471.9pt;margin-top:6.25pt;width:162.75pt;height:33.6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" fillcolor="white [3201]" strokecolor="gray [1629]" strokeweight="2pt">
                <v:textbox>
                  <w:txbxContent>
                    <w:p w14:paraId="6B26BE43" w14:textId="77777777" w:rsidR="00DA4494" w:rsidRDefault="00DA4494" w:rsidP="00664CD9">
                      <w:pPr>
                        <w:pStyle w:val="Prrafodelista"/>
                        <w:numPr>
                          <w:ilvl w:val="0"/>
                          <w:numId w:val="10"/>
                        </w:numPr>
                        <w:spacing w:after="0"/>
                        <w:ind w:left="284" w:hanging="284"/>
                        <w:rPr>
                          <w:color w:val="272D37" w:themeColor="text2" w:themeShade="80"/>
                          <w:sz w:val="20"/>
                          <w:lang w:val="es-ES"/>
                        </w:rPr>
                      </w:pPr>
                      <w:r w:rsidRPr="00363BD0">
                        <w:rPr>
                          <w:color w:val="272D37" w:themeColor="text2" w:themeShade="80"/>
                          <w:sz w:val="20"/>
                          <w:lang w:val="es-ES"/>
                        </w:rPr>
                        <w:t>Acompañamiento y seguimiento</w:t>
                      </w:r>
                      <w:r>
                        <w:rPr>
                          <w:color w:val="272D37" w:themeColor="text2" w:themeShade="80"/>
                          <w:sz w:val="20"/>
                          <w:lang w:val="es-ES"/>
                        </w:rPr>
                        <w:t>.</w:t>
                      </w:r>
                    </w:p>
                    <w:p w14:paraId="485DF7BE" w14:textId="77777777" w:rsidR="00DA4494" w:rsidRPr="00363BD0" w:rsidRDefault="00DA4494" w:rsidP="00664CD9">
                      <w:pPr>
                        <w:pStyle w:val="Prrafodelista"/>
                        <w:numPr>
                          <w:ilvl w:val="0"/>
                          <w:numId w:val="10"/>
                        </w:numPr>
                        <w:spacing w:after="0"/>
                        <w:ind w:left="284" w:hanging="284"/>
                        <w:rPr>
                          <w:color w:val="272D37" w:themeColor="text2" w:themeShade="80"/>
                          <w:sz w:val="20"/>
                          <w:lang w:val="es-ES"/>
                        </w:rPr>
                      </w:pPr>
                      <w:r w:rsidRPr="00363BD0">
                        <w:rPr>
                          <w:color w:val="272D37" w:themeColor="text2" w:themeShade="80"/>
                          <w:sz w:val="20"/>
                          <w:lang w:val="es-ES"/>
                        </w:rPr>
                        <w:t>Soporte jurídico</w:t>
                      </w:r>
                    </w:p>
                  </w:txbxContent>
                </v:textbox>
              </v:shape>
            </w:pict>
          </mc:Fallback>
        </mc:AlternateContent>
      </w:r>
      <w:r w:rsidR="00647D8C">
        <w:rPr>
          <w:noProof/>
          <w:lang w:val="es-SV" w:eastAsia="es-SV"/>
        </w:rPr>
        <mc:AlternateContent>
          <mc:Choice Requires="wps">
            <w:drawing>
              <wp:anchor distT="0" distB="0" distL="114300" distR="114300" simplePos="0" relativeHeight="251730432" behindDoc="0" locked="0" layoutInCell="1" allowOverlap="1" wp14:anchorId="04C6AA65" wp14:editId="54839CD0">
                <wp:simplePos x="0" y="0"/>
                <wp:positionH relativeFrom="column">
                  <wp:posOffset>7648575</wp:posOffset>
                </wp:positionH>
                <wp:positionV relativeFrom="paragraph">
                  <wp:posOffset>269875</wp:posOffset>
                </wp:positionV>
                <wp:extent cx="794385" cy="0"/>
                <wp:effectExtent l="0" t="76200" r="24765" b="152400"/>
                <wp:wrapNone/>
                <wp:docPr id="87" name="87 Conector angular"/>
                <wp:cNvGraphicFramePr/>
                <a:graphic xmlns:a="http://schemas.openxmlformats.org/drawingml/2006/main">
                  <a:graphicData uri="http://schemas.microsoft.com/office/word/2010/wordprocessingShape">
                    <wps:wsp>
                      <wps:cNvCnPr/>
                      <wps:spPr>
                        <a:xfrm>
                          <a:off x="0" y="0"/>
                          <a:ext cx="794385" cy="0"/>
                        </a:xfrm>
                        <a:prstGeom prst="bentConnector3">
                          <a:avLst>
                            <a:gd name="adj1" fmla="val 50000"/>
                          </a:avLst>
                        </a:prstGeom>
                        <a:ln>
                          <a:prstDash val="sysDot"/>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137A63" id="87 Conector angular" o:spid="_x0000_s1026" type="#_x0000_t34" style="position:absolute;margin-left:602.25pt;margin-top:21.25pt;width:62.55pt;height:0;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" strokecolor="black [3200]" strokeweight="2pt">
                <v:stroke dashstyle="1 1" endarrow="open"/>
                <v:shadow on="t" color="black" opacity="24903f" origin=",.5" offset="0,.55556mm"/>
              </v:shape>
            </w:pict>
          </mc:Fallback>
        </mc:AlternateContent>
      </w:r>
      <w:r w:rsidR="003A05E6">
        <w:rPr>
          <w:noProof/>
          <w:lang w:val="es-SV" w:eastAsia="es-SV"/>
        </w:rPr>
        <mc:AlternateContent>
          <mc:Choice Requires="wps">
            <w:drawing>
              <wp:anchor distT="0" distB="0" distL="114300" distR="114300" simplePos="0" relativeHeight="251618816" behindDoc="0" locked="0" layoutInCell="1" allowOverlap="1" wp14:anchorId="5823B346" wp14:editId="6CA16ADB">
                <wp:simplePos x="0" y="0"/>
                <wp:positionH relativeFrom="column">
                  <wp:posOffset>5081270</wp:posOffset>
                </wp:positionH>
                <wp:positionV relativeFrom="paragraph">
                  <wp:posOffset>241300</wp:posOffset>
                </wp:positionV>
                <wp:extent cx="847725" cy="262890"/>
                <wp:effectExtent l="38100" t="76200" r="9525" b="80010"/>
                <wp:wrapNone/>
                <wp:docPr id="72" name="72 Conector angular"/>
                <wp:cNvGraphicFramePr/>
                <a:graphic xmlns:a="http://schemas.openxmlformats.org/drawingml/2006/main">
                  <a:graphicData uri="http://schemas.microsoft.com/office/word/2010/wordprocessingShape">
                    <wps:wsp>
                      <wps:cNvCnPr/>
                      <wps:spPr>
                        <a:xfrm flipV="1">
                          <a:off x="0" y="0"/>
                          <a:ext cx="847725" cy="262890"/>
                        </a:xfrm>
                        <a:prstGeom prst="bentConnector3">
                          <a:avLst>
                            <a:gd name="adj1" fmla="val 50000"/>
                          </a:avLst>
                        </a:prstGeom>
                        <a:ln>
                          <a:prstDash val="sysDot"/>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40A152" id="72 Conector angular" o:spid="_x0000_s1026" type="#_x0000_t34" style="position:absolute;margin-left:400.1pt;margin-top:19pt;width:66.75pt;height:20.7pt;flip:y;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" strokecolor="black [3200]" strokeweight="2pt">
                <v:stroke dashstyle="1 1" endarrow="open"/>
                <v:shadow on="t" color="black" opacity="24903f" origin=",.5" offset="0,.55556mm"/>
              </v:shape>
            </w:pict>
          </mc:Fallback>
        </mc:AlternateContent>
      </w:r>
    </w:p>
    <w:p w14:paraId="35F2C350" w14:textId="0F49EDB6" w:rsidR="00970618" w:rsidRDefault="00CA45A7" w:rsidP="00970618">
      <w:r>
        <w:rPr>
          <w:noProof/>
          <w:lang w:val="es-SV" w:eastAsia="es-SV"/>
        </w:rPr>
        <mc:AlternateContent>
          <mc:Choice Requires="wps">
            <w:drawing>
              <wp:anchor distT="0" distB="0" distL="114300" distR="114300" simplePos="0" relativeHeight="251621888" behindDoc="0" locked="0" layoutInCell="1" allowOverlap="1" wp14:anchorId="190805C8" wp14:editId="530A2A12">
                <wp:simplePos x="0" y="0"/>
                <wp:positionH relativeFrom="column">
                  <wp:posOffset>6000115</wp:posOffset>
                </wp:positionH>
                <wp:positionV relativeFrom="paragraph">
                  <wp:posOffset>272415</wp:posOffset>
                </wp:positionV>
                <wp:extent cx="2276475" cy="427990"/>
                <wp:effectExtent l="0" t="0" r="28575" b="10160"/>
                <wp:wrapNone/>
                <wp:docPr id="75" name="75 Cuadro de texto"/>
                <wp:cNvGraphicFramePr/>
                <a:graphic xmlns:a="http://schemas.openxmlformats.org/drawingml/2006/main">
                  <a:graphicData uri="http://schemas.microsoft.com/office/word/2010/wordprocessingShape">
                    <wps:wsp>
                      <wps:cNvSpPr txBox="1"/>
                      <wps:spPr>
                        <a:xfrm>
                          <a:off x="0" y="0"/>
                          <a:ext cx="2276475" cy="427990"/>
                        </a:xfrm>
                        <a:prstGeom prst="rect">
                          <a:avLst/>
                        </a:prstGeom>
                        <a:ln>
                          <a:solidFill>
                            <a:schemeClr val="tx1">
                              <a:lumMod val="50000"/>
                              <a:lumOff val="50000"/>
                            </a:schemeClr>
                          </a:solidFill>
                        </a:ln>
                      </wps:spPr>
                      <wps:style>
                        <a:lnRef idx="2">
                          <a:schemeClr val="accent5"/>
                        </a:lnRef>
                        <a:fillRef idx="1">
                          <a:schemeClr val="lt1"/>
                        </a:fillRef>
                        <a:effectRef idx="0">
                          <a:schemeClr val="accent5"/>
                        </a:effectRef>
                        <a:fontRef idx="minor">
                          <a:schemeClr val="dk1"/>
                        </a:fontRef>
                      </wps:style>
                      <wps:txbx>
                        <w:txbxContent>
                          <w:p w14:paraId="551846FA" w14:textId="77777777" w:rsidR="00DA4494" w:rsidRPr="00CC6F11" w:rsidRDefault="00DA4494" w:rsidP="004C02D8">
                            <w:pPr>
                              <w:spacing w:before="0" w:after="0" w:line="240" w:lineRule="auto"/>
                              <w:rPr>
                                <w:color w:val="272D37" w:themeColor="text2" w:themeShade="80"/>
                                <w:sz w:val="20"/>
                              </w:rPr>
                            </w:pPr>
                            <w:r>
                              <w:rPr>
                                <w:color w:val="272D37" w:themeColor="text2" w:themeShade="80"/>
                                <w:sz w:val="20"/>
                              </w:rPr>
                              <w:t xml:space="preserve">Activación del MINED en el municipio y programas referidos  a la formación.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805C8" id="75 Cuadro de texto" o:spid="_x0000_s1101" type="#_x0000_t202" style="position:absolute;margin-left:472.45pt;margin-top:21.45pt;width:179.25pt;height:33.7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" fillcolor="white [3201]" strokecolor="gray [1629]" strokeweight="2pt">
                <v:textbox>
                  <w:txbxContent>
                    <w:p w14:paraId="551846FA" w14:textId="77777777" w:rsidR="00DA4494" w:rsidRPr="00CC6F11" w:rsidRDefault="00DA4494" w:rsidP="004C02D8">
                      <w:pPr>
                        <w:spacing w:before="0" w:after="0" w:line="240" w:lineRule="auto"/>
                        <w:rPr>
                          <w:color w:val="272D37" w:themeColor="text2" w:themeShade="80"/>
                          <w:sz w:val="20"/>
                        </w:rPr>
                      </w:pPr>
                      <w:r>
                        <w:rPr>
                          <w:color w:val="272D37" w:themeColor="text2" w:themeShade="80"/>
                          <w:sz w:val="20"/>
                        </w:rPr>
                        <w:t xml:space="preserve">Activación del MINED en el municipio y programas referidos  a la formación. </w:t>
                      </w:r>
                    </w:p>
                  </w:txbxContent>
                </v:textbox>
              </v:shape>
            </w:pict>
          </mc:Fallback>
        </mc:AlternateContent>
      </w:r>
    </w:p>
    <w:p w14:paraId="3D3BA01D" w14:textId="05F94BE2" w:rsidR="00970618" w:rsidRDefault="00CA45A7" w:rsidP="00970618">
      <w:r>
        <w:rPr>
          <w:noProof/>
          <w:lang w:val="es-SV" w:eastAsia="es-SV"/>
        </w:rPr>
        <mc:AlternateContent>
          <mc:Choice Requires="wps">
            <w:drawing>
              <wp:anchor distT="0" distB="0" distL="114300" distR="114300" simplePos="0" relativeHeight="251612672" behindDoc="0" locked="0" layoutInCell="1" allowOverlap="1" wp14:anchorId="414CFC76" wp14:editId="1452EA99">
                <wp:simplePos x="0" y="0"/>
                <wp:positionH relativeFrom="column">
                  <wp:posOffset>4247515</wp:posOffset>
                </wp:positionH>
                <wp:positionV relativeFrom="paragraph">
                  <wp:posOffset>290195</wp:posOffset>
                </wp:positionV>
                <wp:extent cx="1149350" cy="1029970"/>
                <wp:effectExtent l="269240" t="0" r="110490" b="0"/>
                <wp:wrapNone/>
                <wp:docPr id="53" name="Freeform 16"/>
                <wp:cNvGraphicFramePr/>
                <a:graphic xmlns:a="http://schemas.openxmlformats.org/drawingml/2006/main">
                  <a:graphicData uri="http://schemas.microsoft.com/office/word/2010/wordprocessingShape">
                    <wps:wsp>
                      <wps:cNvSpPr/>
                      <wps:spPr>
                        <a:xfrm rot="13753207" flipH="1">
                          <a:off x="0" y="0"/>
                          <a:ext cx="1149350" cy="1029970"/>
                        </a:xfrm>
                        <a:custGeom>
                          <a:avLst/>
                          <a:gdLst>
                            <a:gd name="connsiteX0" fmla="*/ 5421632 w 5936354"/>
                            <a:gd name="connsiteY0" fmla="*/ 3570739 h 3570739"/>
                            <a:gd name="connsiteX1" fmla="*/ 4813338 w 5936354"/>
                            <a:gd name="connsiteY1" fmla="*/ 2617423 h 3570739"/>
                            <a:gd name="connsiteX2" fmla="*/ 5062200 w 5936354"/>
                            <a:gd name="connsiteY2" fmla="*/ 2617423 h 3570739"/>
                            <a:gd name="connsiteX3" fmla="*/ 2577889 w 5936354"/>
                            <a:gd name="connsiteY3" fmla="*/ -2 h 3570739"/>
                            <a:gd name="connsiteX4" fmla="*/ 3109605 w 5936354"/>
                            <a:gd name="connsiteY4" fmla="*/ 0 h 3570739"/>
                            <a:gd name="connsiteX5" fmla="*/ 5593916 w 5936354"/>
                            <a:gd name="connsiteY5" fmla="*/ 2617425 h 3570739"/>
                            <a:gd name="connsiteX6" fmla="*/ 5842782 w 5936354"/>
                            <a:gd name="connsiteY6" fmla="*/ 2617423 h 3570739"/>
                            <a:gd name="connsiteX7" fmla="*/ 5421632 w 5936354"/>
                            <a:gd name="connsiteY7" fmla="*/ 3570739 h 3570739"/>
                            <a:gd name="connsiteX0" fmla="*/ 2843745 w 5936354"/>
                            <a:gd name="connsiteY0" fmla="*/ 19041 h 3570739"/>
                            <a:gd name="connsiteX1" fmla="*/ 531714 w 5936354"/>
                            <a:gd name="connsiteY1" fmla="*/ 3570739 h 3570739"/>
                            <a:gd name="connsiteX2" fmla="*/ 0 w 5936354"/>
                            <a:gd name="connsiteY2" fmla="*/ 3570739 h 3570739"/>
                            <a:gd name="connsiteX3" fmla="*/ 543256 w 5936354"/>
                            <a:gd name="connsiteY3" fmla="*/ 1378111 h 3570739"/>
                            <a:gd name="connsiteX4" fmla="*/ 2843754 w 5936354"/>
                            <a:gd name="connsiteY4" fmla="*/ 19044 h 3570739"/>
                            <a:gd name="connsiteX5" fmla="*/ 2843745 w 5936354"/>
                            <a:gd name="connsiteY5" fmla="*/ 19041 h 3570739"/>
                            <a:gd name="connsiteX0" fmla="*/ 2843745 w 5936354"/>
                            <a:gd name="connsiteY0" fmla="*/ 19041 h 3570739"/>
                            <a:gd name="connsiteX1" fmla="*/ 531714 w 5936354"/>
                            <a:gd name="connsiteY1" fmla="*/ 3570739 h 3570739"/>
                            <a:gd name="connsiteX2" fmla="*/ 0 w 5936354"/>
                            <a:gd name="connsiteY2" fmla="*/ 3570739 h 3570739"/>
                            <a:gd name="connsiteX3" fmla="*/ 487777 w 5936354"/>
                            <a:gd name="connsiteY3" fmla="*/ 1480626 h 3570739"/>
                            <a:gd name="connsiteX4" fmla="*/ 2577893 w 5936354"/>
                            <a:gd name="connsiteY4" fmla="*/ 3 h 3570739"/>
                            <a:gd name="connsiteX5" fmla="*/ 3109605 w 5936354"/>
                            <a:gd name="connsiteY5" fmla="*/ 0 h 3570739"/>
                            <a:gd name="connsiteX6" fmla="*/ 5593916 w 5936354"/>
                            <a:gd name="connsiteY6" fmla="*/ 2617425 h 3570739"/>
                            <a:gd name="connsiteX7" fmla="*/ 5842782 w 5936354"/>
                            <a:gd name="connsiteY7" fmla="*/ 2617423 h 3570739"/>
                            <a:gd name="connsiteX8" fmla="*/ 5421632 w 5936354"/>
                            <a:gd name="connsiteY8" fmla="*/ 3570739 h 3570739"/>
                            <a:gd name="connsiteX9" fmla="*/ 4813338 w 5936354"/>
                            <a:gd name="connsiteY9" fmla="*/ 2617423 h 3570739"/>
                            <a:gd name="connsiteX10" fmla="*/ 5062200 w 5936354"/>
                            <a:gd name="connsiteY10" fmla="*/ 2617423 h 3570739"/>
                            <a:gd name="connsiteX11" fmla="*/ 2577889 w 5936354"/>
                            <a:gd name="connsiteY11" fmla="*/ -2 h 3570739"/>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531714 w 5842782"/>
                            <a:gd name="connsiteY1" fmla="*/ 3678764 h 3678764"/>
                            <a:gd name="connsiteX2" fmla="*/ 0 w 5842782"/>
                            <a:gd name="connsiteY2" fmla="*/ 3678764 h 3678764"/>
                            <a:gd name="connsiteX3" fmla="*/ 543256 w 5842782"/>
                            <a:gd name="connsiteY3" fmla="*/ 1486136 h 3678764"/>
                            <a:gd name="connsiteX4" fmla="*/ 2843754 w 5842782"/>
                            <a:gd name="connsiteY4" fmla="*/ 127069 h 3678764"/>
                            <a:gd name="connsiteX5" fmla="*/ 2843745 w 5842782"/>
                            <a:gd name="connsiteY5" fmla="*/ 127066 h 3678764"/>
                            <a:gd name="connsiteX0" fmla="*/ 2843745 w 5842782"/>
                            <a:gd name="connsiteY0" fmla="*/ 127066 h 3678764"/>
                            <a:gd name="connsiteX1" fmla="*/ 0 w 5842782"/>
                            <a:gd name="connsiteY1" fmla="*/ 3678764 h 3678764"/>
                            <a:gd name="connsiteX2" fmla="*/ 487777 w 5842782"/>
                            <a:gd name="connsiteY2" fmla="*/ 1588651 h 3678764"/>
                            <a:gd name="connsiteX3" fmla="*/ 2577893 w 5842782"/>
                            <a:gd name="connsiteY3" fmla="*/ 108028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8" fmla="*/ 4813338 w 5842782"/>
                            <a:gd name="connsiteY8" fmla="*/ 2725448 h 3678764"/>
                            <a:gd name="connsiteX9" fmla="*/ 5062200 w 5842782"/>
                            <a:gd name="connsiteY9" fmla="*/ 2725448 h 3678764"/>
                            <a:gd name="connsiteX10" fmla="*/ 2577889 w 5842782"/>
                            <a:gd name="connsiteY10" fmla="*/ 108023 h 3678764"/>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531714 w 5842782"/>
                            <a:gd name="connsiteY1" fmla="*/ 3678764 h 3678764"/>
                            <a:gd name="connsiteX2" fmla="*/ 0 w 5842782"/>
                            <a:gd name="connsiteY2" fmla="*/ 3678764 h 3678764"/>
                            <a:gd name="connsiteX3" fmla="*/ 543256 w 5842782"/>
                            <a:gd name="connsiteY3" fmla="*/ 1486136 h 3678764"/>
                            <a:gd name="connsiteX4" fmla="*/ 2843754 w 5842782"/>
                            <a:gd name="connsiteY4" fmla="*/ 127069 h 3678764"/>
                            <a:gd name="connsiteX5" fmla="*/ 2843745 w 5842782"/>
                            <a:gd name="connsiteY5" fmla="*/ 127066 h 3678764"/>
                            <a:gd name="connsiteX0" fmla="*/ 2843745 w 5842782"/>
                            <a:gd name="connsiteY0" fmla="*/ 127066 h 3678764"/>
                            <a:gd name="connsiteX1" fmla="*/ 487777 w 5842782"/>
                            <a:gd name="connsiteY1" fmla="*/ 1588651 h 3678764"/>
                            <a:gd name="connsiteX2" fmla="*/ 2577893 w 5842782"/>
                            <a:gd name="connsiteY2" fmla="*/ 108028 h 3678764"/>
                            <a:gd name="connsiteX3" fmla="*/ 3109605 w 5842782"/>
                            <a:gd name="connsiteY3" fmla="*/ 108025 h 3678764"/>
                            <a:gd name="connsiteX4" fmla="*/ 5593916 w 5842782"/>
                            <a:gd name="connsiteY4" fmla="*/ 2725450 h 3678764"/>
                            <a:gd name="connsiteX5" fmla="*/ 5842782 w 5842782"/>
                            <a:gd name="connsiteY5" fmla="*/ 2725448 h 3678764"/>
                            <a:gd name="connsiteX6" fmla="*/ 5421632 w 5842782"/>
                            <a:gd name="connsiteY6" fmla="*/ 3678764 h 3678764"/>
                            <a:gd name="connsiteX7" fmla="*/ 4813338 w 5842782"/>
                            <a:gd name="connsiteY7" fmla="*/ 2725448 h 3678764"/>
                            <a:gd name="connsiteX8" fmla="*/ 5062200 w 5842782"/>
                            <a:gd name="connsiteY8" fmla="*/ 2725448 h 3678764"/>
                            <a:gd name="connsiteX9" fmla="*/ 2577889 w 5842782"/>
                            <a:gd name="connsiteY9" fmla="*/ 108023 h 3678764"/>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531714 w 5842782"/>
                            <a:gd name="connsiteY1" fmla="*/ 3678764 h 3678764"/>
                            <a:gd name="connsiteX2" fmla="*/ 0 w 5842782"/>
                            <a:gd name="connsiteY2" fmla="*/ 3678764 h 3678764"/>
                            <a:gd name="connsiteX3" fmla="*/ 543256 w 5842782"/>
                            <a:gd name="connsiteY3" fmla="*/ 1486136 h 3678764"/>
                            <a:gd name="connsiteX4" fmla="*/ 2843754 w 5842782"/>
                            <a:gd name="connsiteY4" fmla="*/ 127069 h 3678764"/>
                            <a:gd name="connsiteX5" fmla="*/ 2843745 w 5842782"/>
                            <a:gd name="connsiteY5" fmla="*/ 127066 h 3678764"/>
                            <a:gd name="connsiteX0" fmla="*/ 2843745 w 5842782"/>
                            <a:gd name="connsiteY0" fmla="*/ 127066 h 3678764"/>
                            <a:gd name="connsiteX1" fmla="*/ 2577893 w 5842782"/>
                            <a:gd name="connsiteY1" fmla="*/ 108028 h 3678764"/>
                            <a:gd name="connsiteX2" fmla="*/ 3109605 w 5842782"/>
                            <a:gd name="connsiteY2" fmla="*/ 108025 h 3678764"/>
                            <a:gd name="connsiteX3" fmla="*/ 5593916 w 5842782"/>
                            <a:gd name="connsiteY3" fmla="*/ 2725450 h 3678764"/>
                            <a:gd name="connsiteX4" fmla="*/ 5842782 w 5842782"/>
                            <a:gd name="connsiteY4" fmla="*/ 2725448 h 3678764"/>
                            <a:gd name="connsiteX5" fmla="*/ 5421632 w 5842782"/>
                            <a:gd name="connsiteY5" fmla="*/ 3678764 h 3678764"/>
                            <a:gd name="connsiteX6" fmla="*/ 4813338 w 5842782"/>
                            <a:gd name="connsiteY6" fmla="*/ 2725448 h 3678764"/>
                            <a:gd name="connsiteX7" fmla="*/ 5062200 w 5842782"/>
                            <a:gd name="connsiteY7" fmla="*/ 2725448 h 3678764"/>
                            <a:gd name="connsiteX8" fmla="*/ 2577889 w 5842782"/>
                            <a:gd name="connsiteY8" fmla="*/ 108023 h 3678764"/>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0 w 5842782"/>
                            <a:gd name="connsiteY1" fmla="*/ 3678764 h 3678764"/>
                            <a:gd name="connsiteX2" fmla="*/ 543256 w 5842782"/>
                            <a:gd name="connsiteY2" fmla="*/ 1486136 h 3678764"/>
                            <a:gd name="connsiteX3" fmla="*/ 2843754 w 5842782"/>
                            <a:gd name="connsiteY3" fmla="*/ 127069 h 3678764"/>
                            <a:gd name="connsiteX4" fmla="*/ 2843745 w 5842782"/>
                            <a:gd name="connsiteY4" fmla="*/ 127066 h 3678764"/>
                            <a:gd name="connsiteX0" fmla="*/ 2843745 w 5842782"/>
                            <a:gd name="connsiteY0" fmla="*/ 127066 h 3678764"/>
                            <a:gd name="connsiteX1" fmla="*/ 2577893 w 5842782"/>
                            <a:gd name="connsiteY1" fmla="*/ 108028 h 3678764"/>
                            <a:gd name="connsiteX2" fmla="*/ 3109605 w 5842782"/>
                            <a:gd name="connsiteY2" fmla="*/ 108025 h 3678764"/>
                            <a:gd name="connsiteX3" fmla="*/ 5593916 w 5842782"/>
                            <a:gd name="connsiteY3" fmla="*/ 2725450 h 3678764"/>
                            <a:gd name="connsiteX4" fmla="*/ 5842782 w 5842782"/>
                            <a:gd name="connsiteY4" fmla="*/ 2725448 h 3678764"/>
                            <a:gd name="connsiteX5" fmla="*/ 5421632 w 5842782"/>
                            <a:gd name="connsiteY5" fmla="*/ 3678764 h 3678764"/>
                            <a:gd name="connsiteX6" fmla="*/ 4813338 w 5842782"/>
                            <a:gd name="connsiteY6" fmla="*/ 2725448 h 3678764"/>
                            <a:gd name="connsiteX7" fmla="*/ 5062200 w 5842782"/>
                            <a:gd name="connsiteY7" fmla="*/ 2725448 h 3678764"/>
                            <a:gd name="connsiteX8" fmla="*/ 2577889 w 5842782"/>
                            <a:gd name="connsiteY8" fmla="*/ 108023 h 3678764"/>
                            <a:gd name="connsiteX0" fmla="*/ 4878376 w 5299526"/>
                            <a:gd name="connsiteY0" fmla="*/ 3678764 h 3678764"/>
                            <a:gd name="connsiteX1" fmla="*/ 4270082 w 5299526"/>
                            <a:gd name="connsiteY1" fmla="*/ 2725448 h 3678764"/>
                            <a:gd name="connsiteX2" fmla="*/ 4518944 w 5299526"/>
                            <a:gd name="connsiteY2" fmla="*/ 2725448 h 3678764"/>
                            <a:gd name="connsiteX3" fmla="*/ 2034633 w 5299526"/>
                            <a:gd name="connsiteY3" fmla="*/ 108023 h 3678764"/>
                            <a:gd name="connsiteX4" fmla="*/ 2566349 w 5299526"/>
                            <a:gd name="connsiteY4" fmla="*/ 108025 h 3678764"/>
                            <a:gd name="connsiteX5" fmla="*/ 5050660 w 5299526"/>
                            <a:gd name="connsiteY5" fmla="*/ 2725450 h 3678764"/>
                            <a:gd name="connsiteX6" fmla="*/ 5299526 w 5299526"/>
                            <a:gd name="connsiteY6" fmla="*/ 2725448 h 3678764"/>
                            <a:gd name="connsiteX7" fmla="*/ 4878376 w 5299526"/>
                            <a:gd name="connsiteY7" fmla="*/ 3678764 h 3678764"/>
                            <a:gd name="connsiteX0" fmla="*/ 2300489 w 5299526"/>
                            <a:gd name="connsiteY0" fmla="*/ 127066 h 3678764"/>
                            <a:gd name="connsiteX1" fmla="*/ 0 w 5299526"/>
                            <a:gd name="connsiteY1" fmla="*/ 1486136 h 3678764"/>
                            <a:gd name="connsiteX2" fmla="*/ 2300498 w 5299526"/>
                            <a:gd name="connsiteY2" fmla="*/ 127069 h 3678764"/>
                            <a:gd name="connsiteX3" fmla="*/ 2300489 w 5299526"/>
                            <a:gd name="connsiteY3" fmla="*/ 127066 h 3678764"/>
                            <a:gd name="connsiteX0" fmla="*/ 2300489 w 5299526"/>
                            <a:gd name="connsiteY0" fmla="*/ 127066 h 3678764"/>
                            <a:gd name="connsiteX1" fmla="*/ 2034637 w 5299526"/>
                            <a:gd name="connsiteY1" fmla="*/ 108028 h 3678764"/>
                            <a:gd name="connsiteX2" fmla="*/ 2566349 w 5299526"/>
                            <a:gd name="connsiteY2" fmla="*/ 108025 h 3678764"/>
                            <a:gd name="connsiteX3" fmla="*/ 5050660 w 5299526"/>
                            <a:gd name="connsiteY3" fmla="*/ 2725450 h 3678764"/>
                            <a:gd name="connsiteX4" fmla="*/ 5299526 w 5299526"/>
                            <a:gd name="connsiteY4" fmla="*/ 2725448 h 3678764"/>
                            <a:gd name="connsiteX5" fmla="*/ 4878376 w 5299526"/>
                            <a:gd name="connsiteY5" fmla="*/ 3678764 h 3678764"/>
                            <a:gd name="connsiteX6" fmla="*/ 4270082 w 5299526"/>
                            <a:gd name="connsiteY6" fmla="*/ 2725448 h 3678764"/>
                            <a:gd name="connsiteX7" fmla="*/ 4518944 w 5299526"/>
                            <a:gd name="connsiteY7" fmla="*/ 2725448 h 3678764"/>
                            <a:gd name="connsiteX8" fmla="*/ 2034633 w 5299526"/>
                            <a:gd name="connsiteY8" fmla="*/ 108023 h 3678764"/>
                            <a:gd name="connsiteX0" fmla="*/ 2888049 w 3309199"/>
                            <a:gd name="connsiteY0" fmla="*/ 3570741 h 3570741"/>
                            <a:gd name="connsiteX1" fmla="*/ 2279755 w 3309199"/>
                            <a:gd name="connsiteY1" fmla="*/ 2617425 h 3570741"/>
                            <a:gd name="connsiteX2" fmla="*/ 2528617 w 3309199"/>
                            <a:gd name="connsiteY2" fmla="*/ 2617425 h 3570741"/>
                            <a:gd name="connsiteX3" fmla="*/ 44306 w 3309199"/>
                            <a:gd name="connsiteY3" fmla="*/ 0 h 3570741"/>
                            <a:gd name="connsiteX4" fmla="*/ 576022 w 3309199"/>
                            <a:gd name="connsiteY4" fmla="*/ 2 h 3570741"/>
                            <a:gd name="connsiteX5" fmla="*/ 3060333 w 3309199"/>
                            <a:gd name="connsiteY5" fmla="*/ 2617427 h 3570741"/>
                            <a:gd name="connsiteX6" fmla="*/ 3309199 w 3309199"/>
                            <a:gd name="connsiteY6" fmla="*/ 2617425 h 3570741"/>
                            <a:gd name="connsiteX7" fmla="*/ 2888049 w 3309199"/>
                            <a:gd name="connsiteY7" fmla="*/ 3570741 h 3570741"/>
                            <a:gd name="connsiteX0" fmla="*/ 310162 w 3309199"/>
                            <a:gd name="connsiteY0" fmla="*/ 19043 h 3570741"/>
                            <a:gd name="connsiteX1" fmla="*/ 310171 w 3309199"/>
                            <a:gd name="connsiteY1" fmla="*/ 19046 h 3570741"/>
                            <a:gd name="connsiteX2" fmla="*/ 310162 w 3309199"/>
                            <a:gd name="connsiteY2" fmla="*/ 19043 h 3570741"/>
                            <a:gd name="connsiteX0" fmla="*/ 310162 w 3309199"/>
                            <a:gd name="connsiteY0" fmla="*/ 19043 h 3570741"/>
                            <a:gd name="connsiteX1" fmla="*/ 44310 w 3309199"/>
                            <a:gd name="connsiteY1" fmla="*/ 5 h 3570741"/>
                            <a:gd name="connsiteX2" fmla="*/ 576022 w 3309199"/>
                            <a:gd name="connsiteY2" fmla="*/ 2 h 3570741"/>
                            <a:gd name="connsiteX3" fmla="*/ 3060333 w 3309199"/>
                            <a:gd name="connsiteY3" fmla="*/ 2617427 h 3570741"/>
                            <a:gd name="connsiteX4" fmla="*/ 3309199 w 3309199"/>
                            <a:gd name="connsiteY4" fmla="*/ 2617425 h 3570741"/>
                            <a:gd name="connsiteX5" fmla="*/ 2888049 w 3309199"/>
                            <a:gd name="connsiteY5" fmla="*/ 3570741 h 3570741"/>
                            <a:gd name="connsiteX6" fmla="*/ 2279755 w 3309199"/>
                            <a:gd name="connsiteY6" fmla="*/ 2617425 h 3570741"/>
                            <a:gd name="connsiteX7" fmla="*/ 2528617 w 3309199"/>
                            <a:gd name="connsiteY7" fmla="*/ 2617425 h 3570741"/>
                            <a:gd name="connsiteX8" fmla="*/ 44306 w 3309199"/>
                            <a:gd name="connsiteY8" fmla="*/ 0 h 3570741"/>
                            <a:gd name="connsiteX0" fmla="*/ 2888049 w 3309199"/>
                            <a:gd name="connsiteY0" fmla="*/ 3570741 h 3570741"/>
                            <a:gd name="connsiteX1" fmla="*/ 2279755 w 3309199"/>
                            <a:gd name="connsiteY1" fmla="*/ 2617425 h 3570741"/>
                            <a:gd name="connsiteX2" fmla="*/ 2528617 w 3309199"/>
                            <a:gd name="connsiteY2" fmla="*/ 2617425 h 3570741"/>
                            <a:gd name="connsiteX3" fmla="*/ 44306 w 3309199"/>
                            <a:gd name="connsiteY3" fmla="*/ 0 h 3570741"/>
                            <a:gd name="connsiteX4" fmla="*/ 576022 w 3309199"/>
                            <a:gd name="connsiteY4" fmla="*/ 2 h 3570741"/>
                            <a:gd name="connsiteX5" fmla="*/ 3060333 w 3309199"/>
                            <a:gd name="connsiteY5" fmla="*/ 2617427 h 3570741"/>
                            <a:gd name="connsiteX6" fmla="*/ 3309199 w 3309199"/>
                            <a:gd name="connsiteY6" fmla="*/ 2617425 h 3570741"/>
                            <a:gd name="connsiteX7" fmla="*/ 2888049 w 3309199"/>
                            <a:gd name="connsiteY7" fmla="*/ 3570741 h 3570741"/>
                            <a:gd name="connsiteX0" fmla="*/ 310162 w 3309199"/>
                            <a:gd name="connsiteY0" fmla="*/ 19043 h 3570741"/>
                            <a:gd name="connsiteX1" fmla="*/ 310171 w 3309199"/>
                            <a:gd name="connsiteY1" fmla="*/ 19046 h 3570741"/>
                            <a:gd name="connsiteX2" fmla="*/ 310162 w 3309199"/>
                            <a:gd name="connsiteY2" fmla="*/ 19043 h 3570741"/>
                            <a:gd name="connsiteX0" fmla="*/ 310162 w 3309199"/>
                            <a:gd name="connsiteY0" fmla="*/ 19043 h 3570741"/>
                            <a:gd name="connsiteX1" fmla="*/ 44310 w 3309199"/>
                            <a:gd name="connsiteY1" fmla="*/ 5 h 3570741"/>
                            <a:gd name="connsiteX2" fmla="*/ 576022 w 3309199"/>
                            <a:gd name="connsiteY2" fmla="*/ 2 h 3570741"/>
                            <a:gd name="connsiteX3" fmla="*/ 3060333 w 3309199"/>
                            <a:gd name="connsiteY3" fmla="*/ 2617427 h 3570741"/>
                            <a:gd name="connsiteX4" fmla="*/ 3309199 w 3309199"/>
                            <a:gd name="connsiteY4" fmla="*/ 2617425 h 3570741"/>
                            <a:gd name="connsiteX5" fmla="*/ 2888049 w 3309199"/>
                            <a:gd name="connsiteY5" fmla="*/ 3570741 h 3570741"/>
                            <a:gd name="connsiteX6" fmla="*/ 2528617 w 3309199"/>
                            <a:gd name="connsiteY6" fmla="*/ 2617425 h 3570741"/>
                            <a:gd name="connsiteX7" fmla="*/ 44306 w 3309199"/>
                            <a:gd name="connsiteY7" fmla="*/ 0 h 3570741"/>
                            <a:gd name="connsiteX0" fmla="*/ 2888049 w 3309199"/>
                            <a:gd name="connsiteY0" fmla="*/ 3570741 h 3570741"/>
                            <a:gd name="connsiteX1" fmla="*/ 2279755 w 3309199"/>
                            <a:gd name="connsiteY1" fmla="*/ 2617425 h 3570741"/>
                            <a:gd name="connsiteX2" fmla="*/ 2528617 w 3309199"/>
                            <a:gd name="connsiteY2" fmla="*/ 2617425 h 3570741"/>
                            <a:gd name="connsiteX3" fmla="*/ 44306 w 3309199"/>
                            <a:gd name="connsiteY3" fmla="*/ 0 h 3570741"/>
                            <a:gd name="connsiteX4" fmla="*/ 576022 w 3309199"/>
                            <a:gd name="connsiteY4" fmla="*/ 2 h 3570741"/>
                            <a:gd name="connsiteX5" fmla="*/ 3060333 w 3309199"/>
                            <a:gd name="connsiteY5" fmla="*/ 2617427 h 3570741"/>
                            <a:gd name="connsiteX6" fmla="*/ 3309199 w 3309199"/>
                            <a:gd name="connsiteY6" fmla="*/ 2617425 h 3570741"/>
                            <a:gd name="connsiteX7" fmla="*/ 2888049 w 3309199"/>
                            <a:gd name="connsiteY7" fmla="*/ 3570741 h 3570741"/>
                            <a:gd name="connsiteX0" fmla="*/ 310162 w 3309199"/>
                            <a:gd name="connsiteY0" fmla="*/ 19043 h 3570741"/>
                            <a:gd name="connsiteX1" fmla="*/ 310171 w 3309199"/>
                            <a:gd name="connsiteY1" fmla="*/ 19046 h 3570741"/>
                            <a:gd name="connsiteX2" fmla="*/ 310162 w 3309199"/>
                            <a:gd name="connsiteY2" fmla="*/ 19043 h 3570741"/>
                            <a:gd name="connsiteX0" fmla="*/ 310162 w 3309199"/>
                            <a:gd name="connsiteY0" fmla="*/ 19043 h 3570741"/>
                            <a:gd name="connsiteX1" fmla="*/ 44310 w 3309199"/>
                            <a:gd name="connsiteY1" fmla="*/ 5 h 3570741"/>
                            <a:gd name="connsiteX2" fmla="*/ 576022 w 3309199"/>
                            <a:gd name="connsiteY2" fmla="*/ 2 h 3570741"/>
                            <a:gd name="connsiteX3" fmla="*/ 3060333 w 3309199"/>
                            <a:gd name="connsiteY3" fmla="*/ 2617427 h 3570741"/>
                            <a:gd name="connsiteX4" fmla="*/ 3309199 w 3309199"/>
                            <a:gd name="connsiteY4" fmla="*/ 2617425 h 3570741"/>
                            <a:gd name="connsiteX5" fmla="*/ 2888049 w 3309199"/>
                            <a:gd name="connsiteY5" fmla="*/ 3570741 h 3570741"/>
                            <a:gd name="connsiteX6" fmla="*/ 44306 w 3309199"/>
                            <a:gd name="connsiteY6" fmla="*/ 0 h 3570741"/>
                            <a:gd name="connsiteX0" fmla="*/ 2843743 w 3264893"/>
                            <a:gd name="connsiteY0" fmla="*/ 3570741 h 3570741"/>
                            <a:gd name="connsiteX1" fmla="*/ 2235449 w 3264893"/>
                            <a:gd name="connsiteY1" fmla="*/ 2617425 h 3570741"/>
                            <a:gd name="connsiteX2" fmla="*/ 2484311 w 3264893"/>
                            <a:gd name="connsiteY2" fmla="*/ 2617425 h 3570741"/>
                            <a:gd name="connsiteX3" fmla="*/ 0 w 3264893"/>
                            <a:gd name="connsiteY3" fmla="*/ 0 h 3570741"/>
                            <a:gd name="connsiteX4" fmla="*/ 531716 w 3264893"/>
                            <a:gd name="connsiteY4" fmla="*/ 2 h 3570741"/>
                            <a:gd name="connsiteX5" fmla="*/ 3016027 w 3264893"/>
                            <a:gd name="connsiteY5" fmla="*/ 2617427 h 3570741"/>
                            <a:gd name="connsiteX6" fmla="*/ 3264893 w 3264893"/>
                            <a:gd name="connsiteY6" fmla="*/ 2617425 h 3570741"/>
                            <a:gd name="connsiteX7" fmla="*/ 2843743 w 3264893"/>
                            <a:gd name="connsiteY7" fmla="*/ 3570741 h 3570741"/>
                            <a:gd name="connsiteX0" fmla="*/ 265856 w 3264893"/>
                            <a:gd name="connsiteY0" fmla="*/ 19043 h 3570741"/>
                            <a:gd name="connsiteX1" fmla="*/ 265865 w 3264893"/>
                            <a:gd name="connsiteY1" fmla="*/ 19046 h 3570741"/>
                            <a:gd name="connsiteX2" fmla="*/ 265856 w 3264893"/>
                            <a:gd name="connsiteY2" fmla="*/ 19043 h 3570741"/>
                            <a:gd name="connsiteX0" fmla="*/ 4 w 3264893"/>
                            <a:gd name="connsiteY0" fmla="*/ 5 h 3570741"/>
                            <a:gd name="connsiteX1" fmla="*/ 531716 w 3264893"/>
                            <a:gd name="connsiteY1" fmla="*/ 2 h 3570741"/>
                            <a:gd name="connsiteX2" fmla="*/ 3016027 w 3264893"/>
                            <a:gd name="connsiteY2" fmla="*/ 2617427 h 3570741"/>
                            <a:gd name="connsiteX3" fmla="*/ 3264893 w 3264893"/>
                            <a:gd name="connsiteY3" fmla="*/ 2617425 h 3570741"/>
                            <a:gd name="connsiteX4" fmla="*/ 2843743 w 3264893"/>
                            <a:gd name="connsiteY4" fmla="*/ 3570741 h 3570741"/>
                            <a:gd name="connsiteX5" fmla="*/ 0 w 3264893"/>
                            <a:gd name="connsiteY5" fmla="*/ 0 h 3570741"/>
                            <a:gd name="connsiteX0" fmla="*/ 2843743 w 3264893"/>
                            <a:gd name="connsiteY0" fmla="*/ 3570741 h 3570741"/>
                            <a:gd name="connsiteX1" fmla="*/ 2235449 w 3264893"/>
                            <a:gd name="connsiteY1" fmla="*/ 2617425 h 3570741"/>
                            <a:gd name="connsiteX2" fmla="*/ 2484311 w 3264893"/>
                            <a:gd name="connsiteY2" fmla="*/ 2617425 h 3570741"/>
                            <a:gd name="connsiteX3" fmla="*/ 0 w 3264893"/>
                            <a:gd name="connsiteY3" fmla="*/ 0 h 3570741"/>
                            <a:gd name="connsiteX4" fmla="*/ 531716 w 3264893"/>
                            <a:gd name="connsiteY4" fmla="*/ 2 h 3570741"/>
                            <a:gd name="connsiteX5" fmla="*/ 3016027 w 3264893"/>
                            <a:gd name="connsiteY5" fmla="*/ 2617427 h 3570741"/>
                            <a:gd name="connsiteX6" fmla="*/ 3264893 w 3264893"/>
                            <a:gd name="connsiteY6" fmla="*/ 2617425 h 3570741"/>
                            <a:gd name="connsiteX7" fmla="*/ 2843743 w 3264893"/>
                            <a:gd name="connsiteY7" fmla="*/ 3570741 h 3570741"/>
                            <a:gd name="connsiteX0" fmla="*/ 265856 w 3264893"/>
                            <a:gd name="connsiteY0" fmla="*/ 19043 h 3570741"/>
                            <a:gd name="connsiteX1" fmla="*/ 265865 w 3264893"/>
                            <a:gd name="connsiteY1" fmla="*/ 19046 h 3570741"/>
                            <a:gd name="connsiteX2" fmla="*/ 265856 w 3264893"/>
                            <a:gd name="connsiteY2" fmla="*/ 19043 h 3570741"/>
                            <a:gd name="connsiteX0" fmla="*/ 4 w 3264893"/>
                            <a:gd name="connsiteY0" fmla="*/ 5 h 3570741"/>
                            <a:gd name="connsiteX1" fmla="*/ 531716 w 3264893"/>
                            <a:gd name="connsiteY1" fmla="*/ 2 h 3570741"/>
                            <a:gd name="connsiteX2" fmla="*/ 3016027 w 3264893"/>
                            <a:gd name="connsiteY2" fmla="*/ 2617427 h 3570741"/>
                            <a:gd name="connsiteX3" fmla="*/ 3264893 w 3264893"/>
                            <a:gd name="connsiteY3" fmla="*/ 2617425 h 3570741"/>
                            <a:gd name="connsiteX4" fmla="*/ 2843743 w 3264893"/>
                            <a:gd name="connsiteY4" fmla="*/ 3570741 h 357074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264893" h="3570741" stroke="0" extrusionOk="0">
                              <a:moveTo>
                                <a:pt x="2843743" y="3570741"/>
                              </a:moveTo>
                              <a:lnTo>
                                <a:pt x="2235449" y="2617425"/>
                              </a:lnTo>
                              <a:lnTo>
                                <a:pt x="2484311" y="2617425"/>
                              </a:lnTo>
                              <a:cubicBezTo>
                                <a:pt x="2174971" y="1070764"/>
                                <a:pt x="1158665" y="2"/>
                                <a:pt x="0" y="0"/>
                              </a:cubicBezTo>
                              <a:lnTo>
                                <a:pt x="531716" y="2"/>
                              </a:lnTo>
                              <a:cubicBezTo>
                                <a:pt x="1690381" y="5"/>
                                <a:pt x="2706688" y="1070767"/>
                                <a:pt x="3016027" y="2617427"/>
                              </a:cubicBezTo>
                              <a:lnTo>
                                <a:pt x="3264893" y="2617425"/>
                              </a:lnTo>
                              <a:lnTo>
                                <a:pt x="2843743" y="3570741"/>
                              </a:lnTo>
                              <a:close/>
                            </a:path>
                            <a:path w="3264893" h="3570741" fill="darkenLess" stroke="0" extrusionOk="0">
                              <a:moveTo>
                                <a:pt x="265856" y="19043"/>
                              </a:moveTo>
                              <a:lnTo>
                                <a:pt x="265865" y="19046"/>
                              </a:lnTo>
                              <a:lnTo>
                                <a:pt x="265856" y="19043"/>
                              </a:lnTo>
                              <a:close/>
                            </a:path>
                            <a:path w="3264893" h="3570741" fill="none" extrusionOk="0">
                              <a:moveTo>
                                <a:pt x="4" y="5"/>
                              </a:moveTo>
                              <a:lnTo>
                                <a:pt x="531716" y="2"/>
                              </a:lnTo>
                              <a:cubicBezTo>
                                <a:pt x="1690381" y="5"/>
                                <a:pt x="2706688" y="1070767"/>
                                <a:pt x="3016027" y="2617427"/>
                              </a:cubicBezTo>
                              <a:lnTo>
                                <a:pt x="3264893" y="2617425"/>
                              </a:lnTo>
                              <a:lnTo>
                                <a:pt x="2843743" y="3570741"/>
                              </a:lnTo>
                            </a:path>
                          </a:pathLst>
                        </a:custGeom>
                        <a:gradFill flip="none" rotWithShape="1">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0853E794" id="Freeform 16" o:spid="_x0000_s1026" style="position:absolute;margin-left:334.45pt;margin-top:22.85pt;width:90.5pt;height:81.1pt;rotation:8570790fd;flip:x;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64893,3570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" path="m2843743,3570741nsl2235449,2617425r248862,c2174971,1070764,1158665,2,,l531716,2c1690381,5,2706688,1070767,3016027,2617427r248866,-2l2843743,3570741xem265856,19043nsl265865,19046r-9,-3xem4,5nfl531716,2c1690381,5,2706688,1070767,3016027,2617427r248866,-2l2843743,3570741e" fillcolor="#f8f9fc [184]" stroked="f" strokeweight="2pt">
                <v:fill color2="#d5dbee [984]" rotate="t" colors="0 #f8f9fc;48497f #c0cae6;54395f #c0cae6;1 #d5dcef" focus="100%" type="gradient"/>
                <v:path arrowok="t" o:extrusionok="f" o:connecttype="custom" o:connectlocs="1,1;187182,1;1061741,754989;1149350,754989;1001091,1029970" o:connectangles="0,0,0,0,0"/>
              </v:shape>
            </w:pict>
          </mc:Fallback>
        </mc:AlternateContent>
      </w:r>
      <w:r w:rsidR="003A05E6">
        <w:rPr>
          <w:noProof/>
          <w:lang w:val="es-SV" w:eastAsia="es-SV"/>
        </w:rPr>
        <mc:AlternateContent>
          <mc:Choice Requires="wps">
            <w:drawing>
              <wp:anchor distT="0" distB="0" distL="114300" distR="114300" simplePos="0" relativeHeight="251619840" behindDoc="0" locked="0" layoutInCell="1" allowOverlap="1" wp14:anchorId="078D3904" wp14:editId="4FD0FFD5">
                <wp:simplePos x="0" y="0"/>
                <wp:positionH relativeFrom="column">
                  <wp:posOffset>5175885</wp:posOffset>
                </wp:positionH>
                <wp:positionV relativeFrom="paragraph">
                  <wp:posOffset>154940</wp:posOffset>
                </wp:positionV>
                <wp:extent cx="794385" cy="0"/>
                <wp:effectExtent l="0" t="76200" r="24765" b="152400"/>
                <wp:wrapNone/>
                <wp:docPr id="73" name="73 Conector angular"/>
                <wp:cNvGraphicFramePr/>
                <a:graphic xmlns:a="http://schemas.openxmlformats.org/drawingml/2006/main">
                  <a:graphicData uri="http://schemas.microsoft.com/office/word/2010/wordprocessingShape">
                    <wps:wsp>
                      <wps:cNvCnPr/>
                      <wps:spPr>
                        <a:xfrm>
                          <a:off x="0" y="0"/>
                          <a:ext cx="794385" cy="0"/>
                        </a:xfrm>
                        <a:prstGeom prst="bentConnector3">
                          <a:avLst>
                            <a:gd name="adj1" fmla="val 50000"/>
                          </a:avLst>
                        </a:prstGeom>
                        <a:ln>
                          <a:prstDash val="sysDot"/>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ECFAE3" id="73 Conector angular" o:spid="_x0000_s1026" type="#_x0000_t34" style="position:absolute;margin-left:407.55pt;margin-top:12.2pt;width:62.55pt;height:0;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" strokecolor="black [3200]" strokeweight="2pt">
                <v:stroke dashstyle="1 1" endarrow="open"/>
                <v:shadow on="t" color="black" opacity="24903f" origin=",.5" offset="0,.55556mm"/>
              </v:shape>
            </w:pict>
          </mc:Fallback>
        </mc:AlternateContent>
      </w:r>
    </w:p>
    <w:p w14:paraId="337A6063" w14:textId="5297616E" w:rsidR="00970618" w:rsidRDefault="00CA45A7" w:rsidP="00970618">
      <w:r>
        <w:rPr>
          <w:noProof/>
          <w:lang w:val="es-SV" w:eastAsia="es-SV"/>
        </w:rPr>
        <mc:AlternateContent>
          <mc:Choice Requires="wps">
            <w:drawing>
              <wp:anchor distT="0" distB="0" distL="114300" distR="114300" simplePos="0" relativeHeight="251623936" behindDoc="0" locked="0" layoutInCell="1" allowOverlap="1" wp14:anchorId="333DBE81" wp14:editId="03BF5851">
                <wp:simplePos x="0" y="0"/>
                <wp:positionH relativeFrom="column">
                  <wp:posOffset>6075680</wp:posOffset>
                </wp:positionH>
                <wp:positionV relativeFrom="paragraph">
                  <wp:posOffset>204470</wp:posOffset>
                </wp:positionV>
                <wp:extent cx="2276475" cy="723900"/>
                <wp:effectExtent l="0" t="0" r="28575" b="19050"/>
                <wp:wrapNone/>
                <wp:docPr id="77" name="77 Cuadro de texto"/>
                <wp:cNvGraphicFramePr/>
                <a:graphic xmlns:a="http://schemas.openxmlformats.org/drawingml/2006/main">
                  <a:graphicData uri="http://schemas.microsoft.com/office/word/2010/wordprocessingShape">
                    <wps:wsp>
                      <wps:cNvSpPr txBox="1"/>
                      <wps:spPr>
                        <a:xfrm>
                          <a:off x="0" y="0"/>
                          <a:ext cx="2276475" cy="723900"/>
                        </a:xfrm>
                        <a:prstGeom prst="rect">
                          <a:avLst/>
                        </a:prstGeom>
                        <a:ln>
                          <a:solidFill>
                            <a:schemeClr val="tx1">
                              <a:lumMod val="50000"/>
                              <a:lumOff val="50000"/>
                            </a:schemeClr>
                          </a:solidFill>
                        </a:ln>
                      </wps:spPr>
                      <wps:style>
                        <a:lnRef idx="2">
                          <a:schemeClr val="accent5"/>
                        </a:lnRef>
                        <a:fillRef idx="1">
                          <a:schemeClr val="lt1"/>
                        </a:fillRef>
                        <a:effectRef idx="0">
                          <a:schemeClr val="accent5"/>
                        </a:effectRef>
                        <a:fontRef idx="minor">
                          <a:schemeClr val="dk1"/>
                        </a:fontRef>
                      </wps:style>
                      <wps:txbx>
                        <w:txbxContent>
                          <w:p w14:paraId="5CB0BEA7" w14:textId="77777777" w:rsidR="00DA4494" w:rsidRPr="00363BD0" w:rsidRDefault="00DA4494" w:rsidP="00664CD9">
                            <w:pPr>
                              <w:pStyle w:val="Prrafodelista"/>
                              <w:numPr>
                                <w:ilvl w:val="0"/>
                                <w:numId w:val="10"/>
                              </w:numPr>
                              <w:spacing w:after="0"/>
                              <w:ind w:left="284" w:hanging="284"/>
                              <w:rPr>
                                <w:color w:val="272D37" w:themeColor="text2" w:themeShade="80"/>
                                <w:sz w:val="20"/>
                                <w:lang w:val="es-ES"/>
                              </w:rPr>
                            </w:pPr>
                            <w:r>
                              <w:rPr>
                                <w:color w:val="272D37" w:themeColor="text2" w:themeShade="80"/>
                                <w:sz w:val="20"/>
                                <w:lang w:val="es-ES"/>
                              </w:rPr>
                              <w:t>Servicios integrales a la familia  que desde el CMPV se puedan promover, como medios de vida, y seguridad económica.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DBE81" id="77 Cuadro de texto" o:spid="_x0000_s1102" type="#_x0000_t202" style="position:absolute;margin-left:478.4pt;margin-top:16.1pt;width:179.25pt;height:57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" fillcolor="white [3201]" strokecolor="gray [1629]" strokeweight="2pt">
                <v:textbox>
                  <w:txbxContent>
                    <w:p w14:paraId="5CB0BEA7" w14:textId="77777777" w:rsidR="00DA4494" w:rsidRPr="00363BD0" w:rsidRDefault="00DA4494" w:rsidP="00664CD9">
                      <w:pPr>
                        <w:pStyle w:val="Prrafodelista"/>
                        <w:numPr>
                          <w:ilvl w:val="0"/>
                          <w:numId w:val="10"/>
                        </w:numPr>
                        <w:spacing w:after="0"/>
                        <w:ind w:left="284" w:hanging="284"/>
                        <w:rPr>
                          <w:color w:val="272D37" w:themeColor="text2" w:themeShade="80"/>
                          <w:sz w:val="20"/>
                          <w:lang w:val="es-ES"/>
                        </w:rPr>
                      </w:pPr>
                      <w:r>
                        <w:rPr>
                          <w:color w:val="272D37" w:themeColor="text2" w:themeShade="80"/>
                          <w:sz w:val="20"/>
                          <w:lang w:val="es-ES"/>
                        </w:rPr>
                        <w:t>Servicios integrales a la familia  que desde el CMPV se puedan promover, como medios de vida, y seguridad económica.</w:t>
                      </w:r>
                    </w:p>
                  </w:txbxContent>
                </v:textbox>
              </v:shape>
            </w:pict>
          </mc:Fallback>
        </mc:AlternateContent>
      </w:r>
      <w:r w:rsidR="003A05E6">
        <w:rPr>
          <w:noProof/>
          <w:lang w:val="es-SV" w:eastAsia="es-SV"/>
        </w:rPr>
        <mc:AlternateContent>
          <mc:Choice Requires="wps">
            <w:drawing>
              <wp:anchor distT="0" distB="0" distL="114300" distR="114300" simplePos="0" relativeHeight="251622912" behindDoc="0" locked="0" layoutInCell="1" allowOverlap="1" wp14:anchorId="1FF35CC2" wp14:editId="563A31CD">
                <wp:simplePos x="0" y="0"/>
                <wp:positionH relativeFrom="column">
                  <wp:posOffset>5041265</wp:posOffset>
                </wp:positionH>
                <wp:positionV relativeFrom="paragraph">
                  <wp:posOffset>-1905</wp:posOffset>
                </wp:positionV>
                <wp:extent cx="979170" cy="408305"/>
                <wp:effectExtent l="38100" t="38100" r="68580" b="144145"/>
                <wp:wrapNone/>
                <wp:docPr id="76" name="76 Conector angular"/>
                <wp:cNvGraphicFramePr/>
                <a:graphic xmlns:a="http://schemas.openxmlformats.org/drawingml/2006/main">
                  <a:graphicData uri="http://schemas.microsoft.com/office/word/2010/wordprocessingShape">
                    <wps:wsp>
                      <wps:cNvCnPr/>
                      <wps:spPr>
                        <a:xfrm>
                          <a:off x="0" y="0"/>
                          <a:ext cx="979170" cy="408305"/>
                        </a:xfrm>
                        <a:prstGeom prst="bentConnector3">
                          <a:avLst>
                            <a:gd name="adj1" fmla="val 50000"/>
                          </a:avLst>
                        </a:prstGeom>
                        <a:ln>
                          <a:prstDash val="sysDot"/>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DC45C4" id="76 Conector angular" o:spid="_x0000_s1026" type="#_x0000_t34" style="position:absolute;margin-left:396.95pt;margin-top:-.15pt;width:77.1pt;height:32.1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" strokecolor="black [3200]" strokeweight="2pt">
                <v:stroke dashstyle="1 1" endarrow="open"/>
                <v:shadow on="t" color="black" opacity="24903f" origin=",.5" offset="0,.55556mm"/>
              </v:shape>
            </w:pict>
          </mc:Fallback>
        </mc:AlternateContent>
      </w:r>
    </w:p>
    <w:p w14:paraId="78D0865C" w14:textId="77777777" w:rsidR="00970618" w:rsidRDefault="002B1B01" w:rsidP="00970618">
      <w:r>
        <w:rPr>
          <w:noProof/>
          <w:lang w:val="es-SV" w:eastAsia="es-SV"/>
        </w:rPr>
        <mc:AlternateContent>
          <mc:Choice Requires="wps">
            <w:drawing>
              <wp:anchor distT="0" distB="0" distL="114300" distR="114300" simplePos="0" relativeHeight="251721216" behindDoc="0" locked="0" layoutInCell="1" allowOverlap="1" wp14:anchorId="11956F93" wp14:editId="2CE615AC">
                <wp:simplePos x="0" y="0"/>
                <wp:positionH relativeFrom="column">
                  <wp:posOffset>8007350</wp:posOffset>
                </wp:positionH>
                <wp:positionV relativeFrom="paragraph">
                  <wp:posOffset>103045</wp:posOffset>
                </wp:positionV>
                <wp:extent cx="286582" cy="744329"/>
                <wp:effectExtent l="57150" t="38100" r="170815" b="151130"/>
                <wp:wrapNone/>
                <wp:docPr id="775" name="775 Conector angular"/>
                <wp:cNvGraphicFramePr/>
                <a:graphic xmlns:a="http://schemas.openxmlformats.org/drawingml/2006/main">
                  <a:graphicData uri="http://schemas.microsoft.com/office/word/2010/wordprocessingShape">
                    <wps:wsp>
                      <wps:cNvCnPr/>
                      <wps:spPr>
                        <a:xfrm flipH="1">
                          <a:off x="0" y="0"/>
                          <a:ext cx="286582" cy="744329"/>
                        </a:xfrm>
                        <a:prstGeom prst="bentConnector3">
                          <a:avLst>
                            <a:gd name="adj1" fmla="val -38009"/>
                          </a:avLst>
                        </a:prstGeom>
                        <a:ln>
                          <a:prstDash val="sysDot"/>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EE0414" id="775 Conector angular" o:spid="_x0000_s1026" type="#_x0000_t34" style="position:absolute;margin-left:630.5pt;margin-top:8.1pt;width:22.55pt;height:58.6pt;flip:x;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" adj="-8210" strokecolor="black [3200]" strokeweight="2pt">
                <v:stroke dashstyle="1 1" endarrow="open"/>
                <v:shadow on="t" color="black" opacity="24903f" origin=",.5" offset="0,.55556mm"/>
              </v:shape>
            </w:pict>
          </mc:Fallback>
        </mc:AlternateContent>
      </w:r>
    </w:p>
    <w:p w14:paraId="72BF73CD" w14:textId="77777777" w:rsidR="00970618" w:rsidRDefault="003A05E6" w:rsidP="00970618">
      <w:r>
        <w:rPr>
          <w:noProof/>
          <w:lang w:val="es-SV" w:eastAsia="es-SV"/>
        </w:rPr>
        <mc:AlternateContent>
          <mc:Choice Requires="wps">
            <w:drawing>
              <wp:anchor distT="0" distB="0" distL="114300" distR="114300" simplePos="0" relativeHeight="251648512" behindDoc="0" locked="0" layoutInCell="1" allowOverlap="1" wp14:anchorId="11DA34F7" wp14:editId="05E723EA">
                <wp:simplePos x="0" y="0"/>
                <wp:positionH relativeFrom="column">
                  <wp:posOffset>3879723</wp:posOffset>
                </wp:positionH>
                <wp:positionV relativeFrom="paragraph">
                  <wp:posOffset>298450</wp:posOffset>
                </wp:positionV>
                <wp:extent cx="1245235" cy="1197610"/>
                <wp:effectExtent l="0" t="0" r="0" b="2540"/>
                <wp:wrapNone/>
                <wp:docPr id="181" name="181 Elipse"/>
                <wp:cNvGraphicFramePr/>
                <a:graphic xmlns:a="http://schemas.openxmlformats.org/drawingml/2006/main">
                  <a:graphicData uri="http://schemas.microsoft.com/office/word/2010/wordprocessingShape">
                    <wps:wsp>
                      <wps:cNvSpPr/>
                      <wps:spPr>
                        <a:xfrm>
                          <a:off x="0" y="0"/>
                          <a:ext cx="1245235" cy="1197610"/>
                        </a:xfrm>
                        <a:prstGeom prst="ellipse">
                          <a:avLst/>
                        </a:prstGeom>
                        <a:gradFill flip="none" rotWithShape="1">
                          <a:gsLst>
                            <a:gs pos="3000">
                              <a:schemeClr val="accent3"/>
                            </a:gs>
                            <a:gs pos="56000">
                              <a:schemeClr val="accent3">
                                <a:lumMod val="20000"/>
                                <a:lumOff val="80000"/>
                              </a:schemeClr>
                            </a:gs>
                            <a:gs pos="71000">
                              <a:schemeClr val="bg1">
                                <a:lumMod val="95000"/>
                              </a:schemeClr>
                            </a:gs>
                            <a:gs pos="94000">
                              <a:schemeClr val="accent3">
                                <a:lumMod val="20000"/>
                                <a:lumOff val="80000"/>
                              </a:schemeClr>
                            </a:gs>
                          </a:gsLst>
                          <a:lin ang="189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915C3A" w14:textId="77777777" w:rsidR="00DA4494" w:rsidRPr="003A05E6" w:rsidRDefault="00DA4494" w:rsidP="003A05E6">
                            <w:pPr>
                              <w:spacing w:before="0" w:after="0" w:line="240" w:lineRule="auto"/>
                              <w:jc w:val="center"/>
                              <w:rPr>
                                <w:color w:val="272D37" w:themeColor="text2" w:themeShade="80"/>
                                <w:sz w:val="20"/>
                              </w:rPr>
                            </w:pPr>
                            <w:r w:rsidRPr="003A05E6">
                              <w:rPr>
                                <w:color w:val="272D37" w:themeColor="text2" w:themeShade="80"/>
                                <w:sz w:val="20"/>
                              </w:rPr>
                              <w:t>Activación de un sistema integral</w:t>
                            </w:r>
                            <w:r>
                              <w:rPr>
                                <w:color w:val="272D37" w:themeColor="text2" w:themeShade="80"/>
                                <w:sz w:val="20"/>
                              </w:rPr>
                              <w:t>.</w:t>
                            </w:r>
                            <w:r w:rsidRPr="003A05E6">
                              <w:rPr>
                                <w:color w:val="272D37" w:themeColor="text2" w:themeShade="80"/>
                                <w:sz w:val="20"/>
                              </w:rPr>
                              <w:t xml:space="preserve"> </w:t>
                            </w:r>
                          </w:p>
                          <w:p w14:paraId="2C8BF82F" w14:textId="77777777" w:rsidR="00DA4494" w:rsidRPr="00D227DE" w:rsidRDefault="00DA4494" w:rsidP="003A05E6">
                            <w:pPr>
                              <w:spacing w:after="0"/>
                              <w:rPr>
                                <w:color w:val="272D37" w:themeColor="text2" w:themeShade="80"/>
                                <w:szCs w:val="20"/>
                              </w:rPr>
                            </w:pPr>
                          </w:p>
                          <w:p w14:paraId="10BCF81F" w14:textId="77777777" w:rsidR="00DA4494" w:rsidRDefault="00DA4494" w:rsidP="003A05E6">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DA34F7" id="181 Elipse" o:spid="_x0000_s1103" style="position:absolute;margin-left:305.5pt;margin-top:23.5pt;width:98.05pt;height:94.3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" fillcolor="#feb80a [3206]" stroked="f" strokeweight="2pt">
                <v:fill color2="#fef0cd [662]" rotate="t" angle="135" colors="0 #feb80a;1966f #feb80a;36700f #fff1ce;46531f #f2f2f2" focus="100%" type="gradient"/>
                <v:textbox>
                  <w:txbxContent>
                    <w:p w14:paraId="5D915C3A" w14:textId="77777777" w:rsidR="00DA4494" w:rsidRPr="003A05E6" w:rsidRDefault="00DA4494" w:rsidP="003A05E6">
                      <w:pPr>
                        <w:spacing w:before="0" w:after="0" w:line="240" w:lineRule="auto"/>
                        <w:jc w:val="center"/>
                        <w:rPr>
                          <w:color w:val="272D37" w:themeColor="text2" w:themeShade="80"/>
                          <w:sz w:val="20"/>
                        </w:rPr>
                      </w:pPr>
                      <w:r w:rsidRPr="003A05E6">
                        <w:rPr>
                          <w:color w:val="272D37" w:themeColor="text2" w:themeShade="80"/>
                          <w:sz w:val="20"/>
                        </w:rPr>
                        <w:t>Activación de un sistema integral</w:t>
                      </w:r>
                      <w:r>
                        <w:rPr>
                          <w:color w:val="272D37" w:themeColor="text2" w:themeShade="80"/>
                          <w:sz w:val="20"/>
                        </w:rPr>
                        <w:t>.</w:t>
                      </w:r>
                      <w:r w:rsidRPr="003A05E6">
                        <w:rPr>
                          <w:color w:val="272D37" w:themeColor="text2" w:themeShade="80"/>
                          <w:sz w:val="20"/>
                        </w:rPr>
                        <w:t xml:space="preserve"> </w:t>
                      </w:r>
                    </w:p>
                    <w:p w14:paraId="2C8BF82F" w14:textId="77777777" w:rsidR="00DA4494" w:rsidRPr="00D227DE" w:rsidRDefault="00DA4494" w:rsidP="003A05E6">
                      <w:pPr>
                        <w:spacing w:after="0"/>
                        <w:rPr>
                          <w:color w:val="272D37" w:themeColor="text2" w:themeShade="80"/>
                          <w:szCs w:val="20"/>
                        </w:rPr>
                      </w:pPr>
                    </w:p>
                    <w:p w14:paraId="10BCF81F" w14:textId="77777777" w:rsidR="00DA4494" w:rsidRDefault="00DA4494" w:rsidP="003A05E6">
                      <w:pPr>
                        <w:spacing w:line="240" w:lineRule="auto"/>
                        <w:jc w:val="center"/>
                      </w:pPr>
                    </w:p>
                  </w:txbxContent>
                </v:textbox>
              </v:oval>
            </w:pict>
          </mc:Fallback>
        </mc:AlternateContent>
      </w:r>
    </w:p>
    <w:p w14:paraId="35CA6D65" w14:textId="09E22CEA" w:rsidR="00970618" w:rsidRDefault="006553BA" w:rsidP="00970618">
      <w:r>
        <w:rPr>
          <w:noProof/>
          <w:lang w:val="es-SV" w:eastAsia="es-SV"/>
        </w:rPr>
        <mc:AlternateContent>
          <mc:Choice Requires="wps">
            <w:drawing>
              <wp:anchor distT="0" distB="0" distL="114300" distR="114300" simplePos="0" relativeHeight="251651584" behindDoc="0" locked="0" layoutInCell="1" allowOverlap="1" wp14:anchorId="239FEAC2" wp14:editId="429D4F9E">
                <wp:simplePos x="0" y="0"/>
                <wp:positionH relativeFrom="column">
                  <wp:posOffset>4501202</wp:posOffset>
                </wp:positionH>
                <wp:positionV relativeFrom="paragraph">
                  <wp:posOffset>160960</wp:posOffset>
                </wp:positionV>
                <wp:extent cx="794385" cy="742950"/>
                <wp:effectExtent l="0" t="0" r="24765" b="0"/>
                <wp:wrapNone/>
                <wp:docPr id="187" name="Freeform 16"/>
                <wp:cNvGraphicFramePr/>
                <a:graphic xmlns:a="http://schemas.openxmlformats.org/drawingml/2006/main">
                  <a:graphicData uri="http://schemas.microsoft.com/office/word/2010/wordprocessingShape">
                    <wps:wsp>
                      <wps:cNvSpPr/>
                      <wps:spPr>
                        <a:xfrm rot="11571420" flipH="1">
                          <a:off x="0" y="0"/>
                          <a:ext cx="794385" cy="742950"/>
                        </a:xfrm>
                        <a:custGeom>
                          <a:avLst/>
                          <a:gdLst>
                            <a:gd name="connsiteX0" fmla="*/ 5421632 w 5936354"/>
                            <a:gd name="connsiteY0" fmla="*/ 3570739 h 3570739"/>
                            <a:gd name="connsiteX1" fmla="*/ 4813338 w 5936354"/>
                            <a:gd name="connsiteY1" fmla="*/ 2617423 h 3570739"/>
                            <a:gd name="connsiteX2" fmla="*/ 5062200 w 5936354"/>
                            <a:gd name="connsiteY2" fmla="*/ 2617423 h 3570739"/>
                            <a:gd name="connsiteX3" fmla="*/ 2577889 w 5936354"/>
                            <a:gd name="connsiteY3" fmla="*/ -2 h 3570739"/>
                            <a:gd name="connsiteX4" fmla="*/ 3109605 w 5936354"/>
                            <a:gd name="connsiteY4" fmla="*/ 0 h 3570739"/>
                            <a:gd name="connsiteX5" fmla="*/ 5593916 w 5936354"/>
                            <a:gd name="connsiteY5" fmla="*/ 2617425 h 3570739"/>
                            <a:gd name="connsiteX6" fmla="*/ 5842782 w 5936354"/>
                            <a:gd name="connsiteY6" fmla="*/ 2617423 h 3570739"/>
                            <a:gd name="connsiteX7" fmla="*/ 5421632 w 5936354"/>
                            <a:gd name="connsiteY7" fmla="*/ 3570739 h 3570739"/>
                            <a:gd name="connsiteX0" fmla="*/ 2843745 w 5936354"/>
                            <a:gd name="connsiteY0" fmla="*/ 19041 h 3570739"/>
                            <a:gd name="connsiteX1" fmla="*/ 531714 w 5936354"/>
                            <a:gd name="connsiteY1" fmla="*/ 3570739 h 3570739"/>
                            <a:gd name="connsiteX2" fmla="*/ 0 w 5936354"/>
                            <a:gd name="connsiteY2" fmla="*/ 3570739 h 3570739"/>
                            <a:gd name="connsiteX3" fmla="*/ 543256 w 5936354"/>
                            <a:gd name="connsiteY3" fmla="*/ 1378111 h 3570739"/>
                            <a:gd name="connsiteX4" fmla="*/ 2843754 w 5936354"/>
                            <a:gd name="connsiteY4" fmla="*/ 19044 h 3570739"/>
                            <a:gd name="connsiteX5" fmla="*/ 2843745 w 5936354"/>
                            <a:gd name="connsiteY5" fmla="*/ 19041 h 3570739"/>
                            <a:gd name="connsiteX0" fmla="*/ 2843745 w 5936354"/>
                            <a:gd name="connsiteY0" fmla="*/ 19041 h 3570739"/>
                            <a:gd name="connsiteX1" fmla="*/ 531714 w 5936354"/>
                            <a:gd name="connsiteY1" fmla="*/ 3570739 h 3570739"/>
                            <a:gd name="connsiteX2" fmla="*/ 0 w 5936354"/>
                            <a:gd name="connsiteY2" fmla="*/ 3570739 h 3570739"/>
                            <a:gd name="connsiteX3" fmla="*/ 487777 w 5936354"/>
                            <a:gd name="connsiteY3" fmla="*/ 1480626 h 3570739"/>
                            <a:gd name="connsiteX4" fmla="*/ 2577893 w 5936354"/>
                            <a:gd name="connsiteY4" fmla="*/ 3 h 3570739"/>
                            <a:gd name="connsiteX5" fmla="*/ 3109605 w 5936354"/>
                            <a:gd name="connsiteY5" fmla="*/ 0 h 3570739"/>
                            <a:gd name="connsiteX6" fmla="*/ 5593916 w 5936354"/>
                            <a:gd name="connsiteY6" fmla="*/ 2617425 h 3570739"/>
                            <a:gd name="connsiteX7" fmla="*/ 5842782 w 5936354"/>
                            <a:gd name="connsiteY7" fmla="*/ 2617423 h 3570739"/>
                            <a:gd name="connsiteX8" fmla="*/ 5421632 w 5936354"/>
                            <a:gd name="connsiteY8" fmla="*/ 3570739 h 3570739"/>
                            <a:gd name="connsiteX9" fmla="*/ 4813338 w 5936354"/>
                            <a:gd name="connsiteY9" fmla="*/ 2617423 h 3570739"/>
                            <a:gd name="connsiteX10" fmla="*/ 5062200 w 5936354"/>
                            <a:gd name="connsiteY10" fmla="*/ 2617423 h 3570739"/>
                            <a:gd name="connsiteX11" fmla="*/ 2577889 w 5936354"/>
                            <a:gd name="connsiteY11" fmla="*/ -2 h 3570739"/>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531714 w 5842782"/>
                            <a:gd name="connsiteY1" fmla="*/ 3678764 h 3678764"/>
                            <a:gd name="connsiteX2" fmla="*/ 0 w 5842782"/>
                            <a:gd name="connsiteY2" fmla="*/ 3678764 h 3678764"/>
                            <a:gd name="connsiteX3" fmla="*/ 543256 w 5842782"/>
                            <a:gd name="connsiteY3" fmla="*/ 1486136 h 3678764"/>
                            <a:gd name="connsiteX4" fmla="*/ 2843754 w 5842782"/>
                            <a:gd name="connsiteY4" fmla="*/ 127069 h 3678764"/>
                            <a:gd name="connsiteX5" fmla="*/ 2843745 w 5842782"/>
                            <a:gd name="connsiteY5" fmla="*/ 127066 h 3678764"/>
                            <a:gd name="connsiteX0" fmla="*/ 2843745 w 5842782"/>
                            <a:gd name="connsiteY0" fmla="*/ 127066 h 3678764"/>
                            <a:gd name="connsiteX1" fmla="*/ 0 w 5842782"/>
                            <a:gd name="connsiteY1" fmla="*/ 3678764 h 3678764"/>
                            <a:gd name="connsiteX2" fmla="*/ 487777 w 5842782"/>
                            <a:gd name="connsiteY2" fmla="*/ 1588651 h 3678764"/>
                            <a:gd name="connsiteX3" fmla="*/ 2577893 w 5842782"/>
                            <a:gd name="connsiteY3" fmla="*/ 108028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8" fmla="*/ 4813338 w 5842782"/>
                            <a:gd name="connsiteY8" fmla="*/ 2725448 h 3678764"/>
                            <a:gd name="connsiteX9" fmla="*/ 5062200 w 5842782"/>
                            <a:gd name="connsiteY9" fmla="*/ 2725448 h 3678764"/>
                            <a:gd name="connsiteX10" fmla="*/ 2577889 w 5842782"/>
                            <a:gd name="connsiteY10" fmla="*/ 108023 h 3678764"/>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531714 w 5842782"/>
                            <a:gd name="connsiteY1" fmla="*/ 3678764 h 3678764"/>
                            <a:gd name="connsiteX2" fmla="*/ 0 w 5842782"/>
                            <a:gd name="connsiteY2" fmla="*/ 3678764 h 3678764"/>
                            <a:gd name="connsiteX3" fmla="*/ 543256 w 5842782"/>
                            <a:gd name="connsiteY3" fmla="*/ 1486136 h 3678764"/>
                            <a:gd name="connsiteX4" fmla="*/ 2843754 w 5842782"/>
                            <a:gd name="connsiteY4" fmla="*/ 127069 h 3678764"/>
                            <a:gd name="connsiteX5" fmla="*/ 2843745 w 5842782"/>
                            <a:gd name="connsiteY5" fmla="*/ 127066 h 3678764"/>
                            <a:gd name="connsiteX0" fmla="*/ 2843745 w 5842782"/>
                            <a:gd name="connsiteY0" fmla="*/ 127066 h 3678764"/>
                            <a:gd name="connsiteX1" fmla="*/ 487777 w 5842782"/>
                            <a:gd name="connsiteY1" fmla="*/ 1588651 h 3678764"/>
                            <a:gd name="connsiteX2" fmla="*/ 2577893 w 5842782"/>
                            <a:gd name="connsiteY2" fmla="*/ 108028 h 3678764"/>
                            <a:gd name="connsiteX3" fmla="*/ 3109605 w 5842782"/>
                            <a:gd name="connsiteY3" fmla="*/ 108025 h 3678764"/>
                            <a:gd name="connsiteX4" fmla="*/ 5593916 w 5842782"/>
                            <a:gd name="connsiteY4" fmla="*/ 2725450 h 3678764"/>
                            <a:gd name="connsiteX5" fmla="*/ 5842782 w 5842782"/>
                            <a:gd name="connsiteY5" fmla="*/ 2725448 h 3678764"/>
                            <a:gd name="connsiteX6" fmla="*/ 5421632 w 5842782"/>
                            <a:gd name="connsiteY6" fmla="*/ 3678764 h 3678764"/>
                            <a:gd name="connsiteX7" fmla="*/ 4813338 w 5842782"/>
                            <a:gd name="connsiteY7" fmla="*/ 2725448 h 3678764"/>
                            <a:gd name="connsiteX8" fmla="*/ 5062200 w 5842782"/>
                            <a:gd name="connsiteY8" fmla="*/ 2725448 h 3678764"/>
                            <a:gd name="connsiteX9" fmla="*/ 2577889 w 5842782"/>
                            <a:gd name="connsiteY9" fmla="*/ 108023 h 3678764"/>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531714 w 5842782"/>
                            <a:gd name="connsiteY1" fmla="*/ 3678764 h 3678764"/>
                            <a:gd name="connsiteX2" fmla="*/ 0 w 5842782"/>
                            <a:gd name="connsiteY2" fmla="*/ 3678764 h 3678764"/>
                            <a:gd name="connsiteX3" fmla="*/ 543256 w 5842782"/>
                            <a:gd name="connsiteY3" fmla="*/ 1486136 h 3678764"/>
                            <a:gd name="connsiteX4" fmla="*/ 2843754 w 5842782"/>
                            <a:gd name="connsiteY4" fmla="*/ 127069 h 3678764"/>
                            <a:gd name="connsiteX5" fmla="*/ 2843745 w 5842782"/>
                            <a:gd name="connsiteY5" fmla="*/ 127066 h 3678764"/>
                            <a:gd name="connsiteX0" fmla="*/ 2843745 w 5842782"/>
                            <a:gd name="connsiteY0" fmla="*/ 127066 h 3678764"/>
                            <a:gd name="connsiteX1" fmla="*/ 2577893 w 5842782"/>
                            <a:gd name="connsiteY1" fmla="*/ 108028 h 3678764"/>
                            <a:gd name="connsiteX2" fmla="*/ 3109605 w 5842782"/>
                            <a:gd name="connsiteY2" fmla="*/ 108025 h 3678764"/>
                            <a:gd name="connsiteX3" fmla="*/ 5593916 w 5842782"/>
                            <a:gd name="connsiteY3" fmla="*/ 2725450 h 3678764"/>
                            <a:gd name="connsiteX4" fmla="*/ 5842782 w 5842782"/>
                            <a:gd name="connsiteY4" fmla="*/ 2725448 h 3678764"/>
                            <a:gd name="connsiteX5" fmla="*/ 5421632 w 5842782"/>
                            <a:gd name="connsiteY5" fmla="*/ 3678764 h 3678764"/>
                            <a:gd name="connsiteX6" fmla="*/ 4813338 w 5842782"/>
                            <a:gd name="connsiteY6" fmla="*/ 2725448 h 3678764"/>
                            <a:gd name="connsiteX7" fmla="*/ 5062200 w 5842782"/>
                            <a:gd name="connsiteY7" fmla="*/ 2725448 h 3678764"/>
                            <a:gd name="connsiteX8" fmla="*/ 2577889 w 5842782"/>
                            <a:gd name="connsiteY8" fmla="*/ 108023 h 3678764"/>
                            <a:gd name="connsiteX0" fmla="*/ 5421632 w 5842782"/>
                            <a:gd name="connsiteY0" fmla="*/ 3678764 h 3678764"/>
                            <a:gd name="connsiteX1" fmla="*/ 4813338 w 5842782"/>
                            <a:gd name="connsiteY1" fmla="*/ 2725448 h 3678764"/>
                            <a:gd name="connsiteX2" fmla="*/ 5062200 w 5842782"/>
                            <a:gd name="connsiteY2" fmla="*/ 2725448 h 3678764"/>
                            <a:gd name="connsiteX3" fmla="*/ 2577889 w 5842782"/>
                            <a:gd name="connsiteY3" fmla="*/ 108023 h 3678764"/>
                            <a:gd name="connsiteX4" fmla="*/ 3109605 w 5842782"/>
                            <a:gd name="connsiteY4" fmla="*/ 108025 h 3678764"/>
                            <a:gd name="connsiteX5" fmla="*/ 5593916 w 5842782"/>
                            <a:gd name="connsiteY5" fmla="*/ 2725450 h 3678764"/>
                            <a:gd name="connsiteX6" fmla="*/ 5842782 w 5842782"/>
                            <a:gd name="connsiteY6" fmla="*/ 2725448 h 3678764"/>
                            <a:gd name="connsiteX7" fmla="*/ 5421632 w 5842782"/>
                            <a:gd name="connsiteY7" fmla="*/ 3678764 h 3678764"/>
                            <a:gd name="connsiteX0" fmla="*/ 2843745 w 5842782"/>
                            <a:gd name="connsiteY0" fmla="*/ 127066 h 3678764"/>
                            <a:gd name="connsiteX1" fmla="*/ 0 w 5842782"/>
                            <a:gd name="connsiteY1" fmla="*/ 3678764 h 3678764"/>
                            <a:gd name="connsiteX2" fmla="*/ 543256 w 5842782"/>
                            <a:gd name="connsiteY2" fmla="*/ 1486136 h 3678764"/>
                            <a:gd name="connsiteX3" fmla="*/ 2843754 w 5842782"/>
                            <a:gd name="connsiteY3" fmla="*/ 127069 h 3678764"/>
                            <a:gd name="connsiteX4" fmla="*/ 2843745 w 5842782"/>
                            <a:gd name="connsiteY4" fmla="*/ 127066 h 3678764"/>
                            <a:gd name="connsiteX0" fmla="*/ 2843745 w 5842782"/>
                            <a:gd name="connsiteY0" fmla="*/ 127066 h 3678764"/>
                            <a:gd name="connsiteX1" fmla="*/ 2577893 w 5842782"/>
                            <a:gd name="connsiteY1" fmla="*/ 108028 h 3678764"/>
                            <a:gd name="connsiteX2" fmla="*/ 3109605 w 5842782"/>
                            <a:gd name="connsiteY2" fmla="*/ 108025 h 3678764"/>
                            <a:gd name="connsiteX3" fmla="*/ 5593916 w 5842782"/>
                            <a:gd name="connsiteY3" fmla="*/ 2725450 h 3678764"/>
                            <a:gd name="connsiteX4" fmla="*/ 5842782 w 5842782"/>
                            <a:gd name="connsiteY4" fmla="*/ 2725448 h 3678764"/>
                            <a:gd name="connsiteX5" fmla="*/ 5421632 w 5842782"/>
                            <a:gd name="connsiteY5" fmla="*/ 3678764 h 3678764"/>
                            <a:gd name="connsiteX6" fmla="*/ 4813338 w 5842782"/>
                            <a:gd name="connsiteY6" fmla="*/ 2725448 h 3678764"/>
                            <a:gd name="connsiteX7" fmla="*/ 5062200 w 5842782"/>
                            <a:gd name="connsiteY7" fmla="*/ 2725448 h 3678764"/>
                            <a:gd name="connsiteX8" fmla="*/ 2577889 w 5842782"/>
                            <a:gd name="connsiteY8" fmla="*/ 108023 h 3678764"/>
                            <a:gd name="connsiteX0" fmla="*/ 4878376 w 5299526"/>
                            <a:gd name="connsiteY0" fmla="*/ 3678764 h 3678764"/>
                            <a:gd name="connsiteX1" fmla="*/ 4270082 w 5299526"/>
                            <a:gd name="connsiteY1" fmla="*/ 2725448 h 3678764"/>
                            <a:gd name="connsiteX2" fmla="*/ 4518944 w 5299526"/>
                            <a:gd name="connsiteY2" fmla="*/ 2725448 h 3678764"/>
                            <a:gd name="connsiteX3" fmla="*/ 2034633 w 5299526"/>
                            <a:gd name="connsiteY3" fmla="*/ 108023 h 3678764"/>
                            <a:gd name="connsiteX4" fmla="*/ 2566349 w 5299526"/>
                            <a:gd name="connsiteY4" fmla="*/ 108025 h 3678764"/>
                            <a:gd name="connsiteX5" fmla="*/ 5050660 w 5299526"/>
                            <a:gd name="connsiteY5" fmla="*/ 2725450 h 3678764"/>
                            <a:gd name="connsiteX6" fmla="*/ 5299526 w 5299526"/>
                            <a:gd name="connsiteY6" fmla="*/ 2725448 h 3678764"/>
                            <a:gd name="connsiteX7" fmla="*/ 4878376 w 5299526"/>
                            <a:gd name="connsiteY7" fmla="*/ 3678764 h 3678764"/>
                            <a:gd name="connsiteX0" fmla="*/ 2300489 w 5299526"/>
                            <a:gd name="connsiteY0" fmla="*/ 127066 h 3678764"/>
                            <a:gd name="connsiteX1" fmla="*/ 0 w 5299526"/>
                            <a:gd name="connsiteY1" fmla="*/ 1486136 h 3678764"/>
                            <a:gd name="connsiteX2" fmla="*/ 2300498 w 5299526"/>
                            <a:gd name="connsiteY2" fmla="*/ 127069 h 3678764"/>
                            <a:gd name="connsiteX3" fmla="*/ 2300489 w 5299526"/>
                            <a:gd name="connsiteY3" fmla="*/ 127066 h 3678764"/>
                            <a:gd name="connsiteX0" fmla="*/ 2300489 w 5299526"/>
                            <a:gd name="connsiteY0" fmla="*/ 127066 h 3678764"/>
                            <a:gd name="connsiteX1" fmla="*/ 2034637 w 5299526"/>
                            <a:gd name="connsiteY1" fmla="*/ 108028 h 3678764"/>
                            <a:gd name="connsiteX2" fmla="*/ 2566349 w 5299526"/>
                            <a:gd name="connsiteY2" fmla="*/ 108025 h 3678764"/>
                            <a:gd name="connsiteX3" fmla="*/ 5050660 w 5299526"/>
                            <a:gd name="connsiteY3" fmla="*/ 2725450 h 3678764"/>
                            <a:gd name="connsiteX4" fmla="*/ 5299526 w 5299526"/>
                            <a:gd name="connsiteY4" fmla="*/ 2725448 h 3678764"/>
                            <a:gd name="connsiteX5" fmla="*/ 4878376 w 5299526"/>
                            <a:gd name="connsiteY5" fmla="*/ 3678764 h 3678764"/>
                            <a:gd name="connsiteX6" fmla="*/ 4270082 w 5299526"/>
                            <a:gd name="connsiteY6" fmla="*/ 2725448 h 3678764"/>
                            <a:gd name="connsiteX7" fmla="*/ 4518944 w 5299526"/>
                            <a:gd name="connsiteY7" fmla="*/ 2725448 h 3678764"/>
                            <a:gd name="connsiteX8" fmla="*/ 2034633 w 5299526"/>
                            <a:gd name="connsiteY8" fmla="*/ 108023 h 3678764"/>
                            <a:gd name="connsiteX0" fmla="*/ 2888049 w 3309199"/>
                            <a:gd name="connsiteY0" fmla="*/ 3570741 h 3570741"/>
                            <a:gd name="connsiteX1" fmla="*/ 2279755 w 3309199"/>
                            <a:gd name="connsiteY1" fmla="*/ 2617425 h 3570741"/>
                            <a:gd name="connsiteX2" fmla="*/ 2528617 w 3309199"/>
                            <a:gd name="connsiteY2" fmla="*/ 2617425 h 3570741"/>
                            <a:gd name="connsiteX3" fmla="*/ 44306 w 3309199"/>
                            <a:gd name="connsiteY3" fmla="*/ 0 h 3570741"/>
                            <a:gd name="connsiteX4" fmla="*/ 576022 w 3309199"/>
                            <a:gd name="connsiteY4" fmla="*/ 2 h 3570741"/>
                            <a:gd name="connsiteX5" fmla="*/ 3060333 w 3309199"/>
                            <a:gd name="connsiteY5" fmla="*/ 2617427 h 3570741"/>
                            <a:gd name="connsiteX6" fmla="*/ 3309199 w 3309199"/>
                            <a:gd name="connsiteY6" fmla="*/ 2617425 h 3570741"/>
                            <a:gd name="connsiteX7" fmla="*/ 2888049 w 3309199"/>
                            <a:gd name="connsiteY7" fmla="*/ 3570741 h 3570741"/>
                            <a:gd name="connsiteX0" fmla="*/ 310162 w 3309199"/>
                            <a:gd name="connsiteY0" fmla="*/ 19043 h 3570741"/>
                            <a:gd name="connsiteX1" fmla="*/ 310171 w 3309199"/>
                            <a:gd name="connsiteY1" fmla="*/ 19046 h 3570741"/>
                            <a:gd name="connsiteX2" fmla="*/ 310162 w 3309199"/>
                            <a:gd name="connsiteY2" fmla="*/ 19043 h 3570741"/>
                            <a:gd name="connsiteX0" fmla="*/ 310162 w 3309199"/>
                            <a:gd name="connsiteY0" fmla="*/ 19043 h 3570741"/>
                            <a:gd name="connsiteX1" fmla="*/ 44310 w 3309199"/>
                            <a:gd name="connsiteY1" fmla="*/ 5 h 3570741"/>
                            <a:gd name="connsiteX2" fmla="*/ 576022 w 3309199"/>
                            <a:gd name="connsiteY2" fmla="*/ 2 h 3570741"/>
                            <a:gd name="connsiteX3" fmla="*/ 3060333 w 3309199"/>
                            <a:gd name="connsiteY3" fmla="*/ 2617427 h 3570741"/>
                            <a:gd name="connsiteX4" fmla="*/ 3309199 w 3309199"/>
                            <a:gd name="connsiteY4" fmla="*/ 2617425 h 3570741"/>
                            <a:gd name="connsiteX5" fmla="*/ 2888049 w 3309199"/>
                            <a:gd name="connsiteY5" fmla="*/ 3570741 h 3570741"/>
                            <a:gd name="connsiteX6" fmla="*/ 2279755 w 3309199"/>
                            <a:gd name="connsiteY6" fmla="*/ 2617425 h 3570741"/>
                            <a:gd name="connsiteX7" fmla="*/ 2528617 w 3309199"/>
                            <a:gd name="connsiteY7" fmla="*/ 2617425 h 3570741"/>
                            <a:gd name="connsiteX8" fmla="*/ 44306 w 3309199"/>
                            <a:gd name="connsiteY8" fmla="*/ 0 h 3570741"/>
                            <a:gd name="connsiteX0" fmla="*/ 2888049 w 3309199"/>
                            <a:gd name="connsiteY0" fmla="*/ 3570741 h 3570741"/>
                            <a:gd name="connsiteX1" fmla="*/ 2279755 w 3309199"/>
                            <a:gd name="connsiteY1" fmla="*/ 2617425 h 3570741"/>
                            <a:gd name="connsiteX2" fmla="*/ 2528617 w 3309199"/>
                            <a:gd name="connsiteY2" fmla="*/ 2617425 h 3570741"/>
                            <a:gd name="connsiteX3" fmla="*/ 44306 w 3309199"/>
                            <a:gd name="connsiteY3" fmla="*/ 0 h 3570741"/>
                            <a:gd name="connsiteX4" fmla="*/ 576022 w 3309199"/>
                            <a:gd name="connsiteY4" fmla="*/ 2 h 3570741"/>
                            <a:gd name="connsiteX5" fmla="*/ 3060333 w 3309199"/>
                            <a:gd name="connsiteY5" fmla="*/ 2617427 h 3570741"/>
                            <a:gd name="connsiteX6" fmla="*/ 3309199 w 3309199"/>
                            <a:gd name="connsiteY6" fmla="*/ 2617425 h 3570741"/>
                            <a:gd name="connsiteX7" fmla="*/ 2888049 w 3309199"/>
                            <a:gd name="connsiteY7" fmla="*/ 3570741 h 3570741"/>
                            <a:gd name="connsiteX0" fmla="*/ 310162 w 3309199"/>
                            <a:gd name="connsiteY0" fmla="*/ 19043 h 3570741"/>
                            <a:gd name="connsiteX1" fmla="*/ 310171 w 3309199"/>
                            <a:gd name="connsiteY1" fmla="*/ 19046 h 3570741"/>
                            <a:gd name="connsiteX2" fmla="*/ 310162 w 3309199"/>
                            <a:gd name="connsiteY2" fmla="*/ 19043 h 3570741"/>
                            <a:gd name="connsiteX0" fmla="*/ 310162 w 3309199"/>
                            <a:gd name="connsiteY0" fmla="*/ 19043 h 3570741"/>
                            <a:gd name="connsiteX1" fmla="*/ 44310 w 3309199"/>
                            <a:gd name="connsiteY1" fmla="*/ 5 h 3570741"/>
                            <a:gd name="connsiteX2" fmla="*/ 576022 w 3309199"/>
                            <a:gd name="connsiteY2" fmla="*/ 2 h 3570741"/>
                            <a:gd name="connsiteX3" fmla="*/ 3060333 w 3309199"/>
                            <a:gd name="connsiteY3" fmla="*/ 2617427 h 3570741"/>
                            <a:gd name="connsiteX4" fmla="*/ 3309199 w 3309199"/>
                            <a:gd name="connsiteY4" fmla="*/ 2617425 h 3570741"/>
                            <a:gd name="connsiteX5" fmla="*/ 2888049 w 3309199"/>
                            <a:gd name="connsiteY5" fmla="*/ 3570741 h 3570741"/>
                            <a:gd name="connsiteX6" fmla="*/ 2528617 w 3309199"/>
                            <a:gd name="connsiteY6" fmla="*/ 2617425 h 3570741"/>
                            <a:gd name="connsiteX7" fmla="*/ 44306 w 3309199"/>
                            <a:gd name="connsiteY7" fmla="*/ 0 h 3570741"/>
                            <a:gd name="connsiteX0" fmla="*/ 2888049 w 3309199"/>
                            <a:gd name="connsiteY0" fmla="*/ 3570741 h 3570741"/>
                            <a:gd name="connsiteX1" fmla="*/ 2279755 w 3309199"/>
                            <a:gd name="connsiteY1" fmla="*/ 2617425 h 3570741"/>
                            <a:gd name="connsiteX2" fmla="*/ 2528617 w 3309199"/>
                            <a:gd name="connsiteY2" fmla="*/ 2617425 h 3570741"/>
                            <a:gd name="connsiteX3" fmla="*/ 44306 w 3309199"/>
                            <a:gd name="connsiteY3" fmla="*/ 0 h 3570741"/>
                            <a:gd name="connsiteX4" fmla="*/ 576022 w 3309199"/>
                            <a:gd name="connsiteY4" fmla="*/ 2 h 3570741"/>
                            <a:gd name="connsiteX5" fmla="*/ 3060333 w 3309199"/>
                            <a:gd name="connsiteY5" fmla="*/ 2617427 h 3570741"/>
                            <a:gd name="connsiteX6" fmla="*/ 3309199 w 3309199"/>
                            <a:gd name="connsiteY6" fmla="*/ 2617425 h 3570741"/>
                            <a:gd name="connsiteX7" fmla="*/ 2888049 w 3309199"/>
                            <a:gd name="connsiteY7" fmla="*/ 3570741 h 3570741"/>
                            <a:gd name="connsiteX0" fmla="*/ 310162 w 3309199"/>
                            <a:gd name="connsiteY0" fmla="*/ 19043 h 3570741"/>
                            <a:gd name="connsiteX1" fmla="*/ 310171 w 3309199"/>
                            <a:gd name="connsiteY1" fmla="*/ 19046 h 3570741"/>
                            <a:gd name="connsiteX2" fmla="*/ 310162 w 3309199"/>
                            <a:gd name="connsiteY2" fmla="*/ 19043 h 3570741"/>
                            <a:gd name="connsiteX0" fmla="*/ 310162 w 3309199"/>
                            <a:gd name="connsiteY0" fmla="*/ 19043 h 3570741"/>
                            <a:gd name="connsiteX1" fmla="*/ 44310 w 3309199"/>
                            <a:gd name="connsiteY1" fmla="*/ 5 h 3570741"/>
                            <a:gd name="connsiteX2" fmla="*/ 576022 w 3309199"/>
                            <a:gd name="connsiteY2" fmla="*/ 2 h 3570741"/>
                            <a:gd name="connsiteX3" fmla="*/ 3060333 w 3309199"/>
                            <a:gd name="connsiteY3" fmla="*/ 2617427 h 3570741"/>
                            <a:gd name="connsiteX4" fmla="*/ 3309199 w 3309199"/>
                            <a:gd name="connsiteY4" fmla="*/ 2617425 h 3570741"/>
                            <a:gd name="connsiteX5" fmla="*/ 2888049 w 3309199"/>
                            <a:gd name="connsiteY5" fmla="*/ 3570741 h 3570741"/>
                            <a:gd name="connsiteX6" fmla="*/ 44306 w 3309199"/>
                            <a:gd name="connsiteY6" fmla="*/ 0 h 3570741"/>
                            <a:gd name="connsiteX0" fmla="*/ 2843743 w 3264893"/>
                            <a:gd name="connsiteY0" fmla="*/ 3570741 h 3570741"/>
                            <a:gd name="connsiteX1" fmla="*/ 2235449 w 3264893"/>
                            <a:gd name="connsiteY1" fmla="*/ 2617425 h 3570741"/>
                            <a:gd name="connsiteX2" fmla="*/ 2484311 w 3264893"/>
                            <a:gd name="connsiteY2" fmla="*/ 2617425 h 3570741"/>
                            <a:gd name="connsiteX3" fmla="*/ 0 w 3264893"/>
                            <a:gd name="connsiteY3" fmla="*/ 0 h 3570741"/>
                            <a:gd name="connsiteX4" fmla="*/ 531716 w 3264893"/>
                            <a:gd name="connsiteY4" fmla="*/ 2 h 3570741"/>
                            <a:gd name="connsiteX5" fmla="*/ 3016027 w 3264893"/>
                            <a:gd name="connsiteY5" fmla="*/ 2617427 h 3570741"/>
                            <a:gd name="connsiteX6" fmla="*/ 3264893 w 3264893"/>
                            <a:gd name="connsiteY6" fmla="*/ 2617425 h 3570741"/>
                            <a:gd name="connsiteX7" fmla="*/ 2843743 w 3264893"/>
                            <a:gd name="connsiteY7" fmla="*/ 3570741 h 3570741"/>
                            <a:gd name="connsiteX0" fmla="*/ 265856 w 3264893"/>
                            <a:gd name="connsiteY0" fmla="*/ 19043 h 3570741"/>
                            <a:gd name="connsiteX1" fmla="*/ 265865 w 3264893"/>
                            <a:gd name="connsiteY1" fmla="*/ 19046 h 3570741"/>
                            <a:gd name="connsiteX2" fmla="*/ 265856 w 3264893"/>
                            <a:gd name="connsiteY2" fmla="*/ 19043 h 3570741"/>
                            <a:gd name="connsiteX0" fmla="*/ 4 w 3264893"/>
                            <a:gd name="connsiteY0" fmla="*/ 5 h 3570741"/>
                            <a:gd name="connsiteX1" fmla="*/ 531716 w 3264893"/>
                            <a:gd name="connsiteY1" fmla="*/ 2 h 3570741"/>
                            <a:gd name="connsiteX2" fmla="*/ 3016027 w 3264893"/>
                            <a:gd name="connsiteY2" fmla="*/ 2617427 h 3570741"/>
                            <a:gd name="connsiteX3" fmla="*/ 3264893 w 3264893"/>
                            <a:gd name="connsiteY3" fmla="*/ 2617425 h 3570741"/>
                            <a:gd name="connsiteX4" fmla="*/ 2843743 w 3264893"/>
                            <a:gd name="connsiteY4" fmla="*/ 3570741 h 3570741"/>
                            <a:gd name="connsiteX5" fmla="*/ 0 w 3264893"/>
                            <a:gd name="connsiteY5" fmla="*/ 0 h 3570741"/>
                            <a:gd name="connsiteX0" fmla="*/ 2843743 w 3264893"/>
                            <a:gd name="connsiteY0" fmla="*/ 3570741 h 3570741"/>
                            <a:gd name="connsiteX1" fmla="*/ 2235449 w 3264893"/>
                            <a:gd name="connsiteY1" fmla="*/ 2617425 h 3570741"/>
                            <a:gd name="connsiteX2" fmla="*/ 2484311 w 3264893"/>
                            <a:gd name="connsiteY2" fmla="*/ 2617425 h 3570741"/>
                            <a:gd name="connsiteX3" fmla="*/ 0 w 3264893"/>
                            <a:gd name="connsiteY3" fmla="*/ 0 h 3570741"/>
                            <a:gd name="connsiteX4" fmla="*/ 531716 w 3264893"/>
                            <a:gd name="connsiteY4" fmla="*/ 2 h 3570741"/>
                            <a:gd name="connsiteX5" fmla="*/ 3016027 w 3264893"/>
                            <a:gd name="connsiteY5" fmla="*/ 2617427 h 3570741"/>
                            <a:gd name="connsiteX6" fmla="*/ 3264893 w 3264893"/>
                            <a:gd name="connsiteY6" fmla="*/ 2617425 h 3570741"/>
                            <a:gd name="connsiteX7" fmla="*/ 2843743 w 3264893"/>
                            <a:gd name="connsiteY7" fmla="*/ 3570741 h 3570741"/>
                            <a:gd name="connsiteX0" fmla="*/ 265856 w 3264893"/>
                            <a:gd name="connsiteY0" fmla="*/ 19043 h 3570741"/>
                            <a:gd name="connsiteX1" fmla="*/ 265865 w 3264893"/>
                            <a:gd name="connsiteY1" fmla="*/ 19046 h 3570741"/>
                            <a:gd name="connsiteX2" fmla="*/ 265856 w 3264893"/>
                            <a:gd name="connsiteY2" fmla="*/ 19043 h 3570741"/>
                            <a:gd name="connsiteX0" fmla="*/ 4 w 3264893"/>
                            <a:gd name="connsiteY0" fmla="*/ 5 h 3570741"/>
                            <a:gd name="connsiteX1" fmla="*/ 531716 w 3264893"/>
                            <a:gd name="connsiteY1" fmla="*/ 2 h 3570741"/>
                            <a:gd name="connsiteX2" fmla="*/ 3016027 w 3264893"/>
                            <a:gd name="connsiteY2" fmla="*/ 2617427 h 3570741"/>
                            <a:gd name="connsiteX3" fmla="*/ 3264893 w 3264893"/>
                            <a:gd name="connsiteY3" fmla="*/ 2617425 h 3570741"/>
                            <a:gd name="connsiteX4" fmla="*/ 2843743 w 3264893"/>
                            <a:gd name="connsiteY4" fmla="*/ 3570741 h 357074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264893" h="3570741" stroke="0" extrusionOk="0">
                              <a:moveTo>
                                <a:pt x="2843743" y="3570741"/>
                              </a:moveTo>
                              <a:lnTo>
                                <a:pt x="2235449" y="2617425"/>
                              </a:lnTo>
                              <a:lnTo>
                                <a:pt x="2484311" y="2617425"/>
                              </a:lnTo>
                              <a:cubicBezTo>
                                <a:pt x="2174971" y="1070764"/>
                                <a:pt x="1158665" y="2"/>
                                <a:pt x="0" y="0"/>
                              </a:cubicBezTo>
                              <a:lnTo>
                                <a:pt x="531716" y="2"/>
                              </a:lnTo>
                              <a:cubicBezTo>
                                <a:pt x="1690381" y="5"/>
                                <a:pt x="2706688" y="1070767"/>
                                <a:pt x="3016027" y="2617427"/>
                              </a:cubicBezTo>
                              <a:lnTo>
                                <a:pt x="3264893" y="2617425"/>
                              </a:lnTo>
                              <a:lnTo>
                                <a:pt x="2843743" y="3570741"/>
                              </a:lnTo>
                              <a:close/>
                            </a:path>
                            <a:path w="3264893" h="3570741" fill="darkenLess" stroke="0" extrusionOk="0">
                              <a:moveTo>
                                <a:pt x="265856" y="19043"/>
                              </a:moveTo>
                              <a:lnTo>
                                <a:pt x="265865" y="19046"/>
                              </a:lnTo>
                              <a:lnTo>
                                <a:pt x="265856" y="19043"/>
                              </a:lnTo>
                              <a:close/>
                            </a:path>
                            <a:path w="3264893" h="3570741" fill="none" extrusionOk="0">
                              <a:moveTo>
                                <a:pt x="4" y="5"/>
                              </a:moveTo>
                              <a:lnTo>
                                <a:pt x="531716" y="2"/>
                              </a:lnTo>
                              <a:cubicBezTo>
                                <a:pt x="1690381" y="5"/>
                                <a:pt x="2706688" y="1070767"/>
                                <a:pt x="3016027" y="2617427"/>
                              </a:cubicBezTo>
                              <a:lnTo>
                                <a:pt x="3264893" y="2617425"/>
                              </a:lnTo>
                              <a:lnTo>
                                <a:pt x="2843743" y="3570741"/>
                              </a:lnTo>
                            </a:path>
                          </a:pathLst>
                        </a:custGeom>
                        <a:gradFill flip="none" rotWithShape="1">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7EA67C5D" id="Freeform 16" o:spid="_x0000_s1026" style="position:absolute;margin-left:354.45pt;margin-top:12.65pt;width:62.55pt;height:58.5pt;rotation:10953884fd;flip:x;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64893,3570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" path="m2843743,3570741nsl2235449,2617425r248862,c2174971,1070764,1158665,2,,l531716,2c1690381,5,2706688,1070767,3016027,2617427r248866,-2l2843743,3570741xem265856,19043nsl265865,19046r-9,-3xem4,5nfl531716,2c1690381,5,2706688,1070767,3016027,2617427r248866,-2l2843743,3570741e" fillcolor="#f8f9fc [184]" stroked="f" strokeweight="2pt">
                <v:fill color2="#d5dbee [984]" rotate="t" colors="0 #f8f9fc;48497f #c0cae6;54395f #c0cae6;1 #d5dcef" focus="100%" type="gradient"/>
                <v:path arrowok="t" o:extrusionok="f" o:connecttype="custom" o:connectlocs="1,1;129372,0;733833,544598;794385,544597;691914,742950" o:connectangles="0,0,0,0,0"/>
              </v:shape>
            </w:pict>
          </mc:Fallback>
        </mc:AlternateContent>
      </w:r>
      <w:r w:rsidR="002B1B01">
        <w:rPr>
          <w:noProof/>
          <w:lang w:val="es-SV" w:eastAsia="es-SV"/>
        </w:rPr>
        <mc:AlternateContent>
          <mc:Choice Requires="wpg">
            <w:drawing>
              <wp:anchor distT="0" distB="0" distL="114300" distR="114300" simplePos="0" relativeHeight="251650560" behindDoc="0" locked="0" layoutInCell="1" allowOverlap="1" wp14:anchorId="44F6DE15" wp14:editId="4DB2A8C4">
                <wp:simplePos x="0" y="0"/>
                <wp:positionH relativeFrom="column">
                  <wp:posOffset>6538595</wp:posOffset>
                </wp:positionH>
                <wp:positionV relativeFrom="paragraph">
                  <wp:posOffset>114300</wp:posOffset>
                </wp:positionV>
                <wp:extent cx="299085" cy="302895"/>
                <wp:effectExtent l="0" t="0" r="5715" b="1905"/>
                <wp:wrapNone/>
                <wp:docPr id="183" name="Group 10"/>
                <wp:cNvGraphicFramePr/>
                <a:graphic xmlns:a="http://schemas.openxmlformats.org/drawingml/2006/main">
                  <a:graphicData uri="http://schemas.microsoft.com/office/word/2010/wordprocessingGroup">
                    <wpg:wgp>
                      <wpg:cNvGrpSpPr/>
                      <wpg:grpSpPr>
                        <a:xfrm>
                          <a:off x="0" y="0"/>
                          <a:ext cx="299085" cy="302895"/>
                          <a:chOff x="4300657" y="0"/>
                          <a:chExt cx="4813034" cy="4238625"/>
                        </a:xfrm>
                        <a:solidFill>
                          <a:srgbClr val="002060"/>
                        </a:solidFill>
                        <a:effectLst/>
                      </wpg:grpSpPr>
                      <wps:wsp>
                        <wps:cNvPr id="184" name="Freeform 6"/>
                        <wps:cNvSpPr>
                          <a:spLocks/>
                        </wps:cNvSpPr>
                        <wps:spPr bwMode="auto">
                          <a:xfrm>
                            <a:off x="6535591" y="0"/>
                            <a:ext cx="2578100" cy="4238625"/>
                          </a:xfrm>
                          <a:custGeom>
                            <a:avLst/>
                            <a:gdLst>
                              <a:gd name="T0" fmla="*/ 10 w 1624"/>
                              <a:gd name="T1" fmla="*/ 0 h 2670"/>
                              <a:gd name="T2" fmla="*/ 302 w 1624"/>
                              <a:gd name="T3" fmla="*/ 9 h 2670"/>
                              <a:gd name="T4" fmla="*/ 1624 w 1624"/>
                              <a:gd name="T5" fmla="*/ 1331 h 2670"/>
                              <a:gd name="T6" fmla="*/ 299 w 1624"/>
                              <a:gd name="T7" fmla="*/ 2657 h 2670"/>
                              <a:gd name="T8" fmla="*/ 0 w 1624"/>
                              <a:gd name="T9" fmla="*/ 2670 h 2670"/>
                              <a:gd name="T10" fmla="*/ 15 w 1624"/>
                              <a:gd name="T11" fmla="*/ 2374 h 2670"/>
                              <a:gd name="T12" fmla="*/ 1059 w 1624"/>
                              <a:gd name="T13" fmla="*/ 1331 h 2670"/>
                              <a:gd name="T14" fmla="*/ 20 w 1624"/>
                              <a:gd name="T15" fmla="*/ 291 h 2670"/>
                              <a:gd name="T16" fmla="*/ 10 w 1624"/>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4" h="2670">
                                <a:moveTo>
                                  <a:pt x="10" y="0"/>
                                </a:moveTo>
                                <a:lnTo>
                                  <a:pt x="302" y="9"/>
                                </a:lnTo>
                                <a:lnTo>
                                  <a:pt x="1624" y="1331"/>
                                </a:lnTo>
                                <a:lnTo>
                                  <a:pt x="299" y="2657"/>
                                </a:lnTo>
                                <a:lnTo>
                                  <a:pt x="0" y="2670"/>
                                </a:lnTo>
                                <a:lnTo>
                                  <a:pt x="15" y="2374"/>
                                </a:lnTo>
                                <a:lnTo>
                                  <a:pt x="1059" y="1331"/>
                                </a:lnTo>
                                <a:lnTo>
                                  <a:pt x="20" y="291"/>
                                </a:lnTo>
                                <a:lnTo>
                                  <a:pt x="10" y="0"/>
                                </a:lnTo>
                                <a:close/>
                              </a:path>
                            </a:pathLst>
                          </a:custGeom>
                          <a:grpFill/>
                          <a:ln w="0">
                            <a:noFill/>
                            <a:prstDash val="solid"/>
                            <a:round/>
                            <a:headEnd/>
                            <a:tailEnd/>
                          </a:ln>
                        </wps:spPr>
                        <wps:txbx>
                          <w:txbxContent>
                            <w:p w14:paraId="33EB6999" w14:textId="77777777" w:rsidR="00DA4494" w:rsidRDefault="00DA4494" w:rsidP="00AA2FC2">
                              <w:pPr>
                                <w:rPr>
                                  <w:rFonts w:eastAsia="Times New Roman"/>
                                </w:rPr>
                              </w:pPr>
                            </w:p>
                          </w:txbxContent>
                        </wps:txbx>
                        <wps:bodyPr vert="horz" wrap="square" lIns="91440" tIns="45720" rIns="91440" bIns="45720" numCol="1" anchor="t" anchorCtr="0" compatLnSpc="1">
                          <a:prstTxWarp prst="textNoShape">
                            <a:avLst/>
                          </a:prstTxWarp>
                        </wps:bodyPr>
                      </wps:wsp>
                      <wps:wsp>
                        <wps:cNvPr id="185" name="Freeform 7"/>
                        <wps:cNvSpPr>
                          <a:spLocks/>
                        </wps:cNvSpPr>
                        <wps:spPr bwMode="auto">
                          <a:xfrm>
                            <a:off x="5418919" y="0"/>
                            <a:ext cx="2578099" cy="4238625"/>
                          </a:xfrm>
                          <a:custGeom>
                            <a:avLst/>
                            <a:gdLst>
                              <a:gd name="T0" fmla="*/ 10 w 1624"/>
                              <a:gd name="T1" fmla="*/ 0 h 2670"/>
                              <a:gd name="T2" fmla="*/ 302 w 1624"/>
                              <a:gd name="T3" fmla="*/ 9 h 2670"/>
                              <a:gd name="T4" fmla="*/ 1624 w 1624"/>
                              <a:gd name="T5" fmla="*/ 1331 h 2670"/>
                              <a:gd name="T6" fmla="*/ 298 w 1624"/>
                              <a:gd name="T7" fmla="*/ 2657 h 2670"/>
                              <a:gd name="T8" fmla="*/ 0 w 1624"/>
                              <a:gd name="T9" fmla="*/ 2670 h 2670"/>
                              <a:gd name="T10" fmla="*/ 15 w 1624"/>
                              <a:gd name="T11" fmla="*/ 2374 h 2670"/>
                              <a:gd name="T12" fmla="*/ 1058 w 1624"/>
                              <a:gd name="T13" fmla="*/ 1331 h 2670"/>
                              <a:gd name="T14" fmla="*/ 19 w 1624"/>
                              <a:gd name="T15" fmla="*/ 291 h 2670"/>
                              <a:gd name="T16" fmla="*/ 10 w 1624"/>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4" h="2670">
                                <a:moveTo>
                                  <a:pt x="10" y="0"/>
                                </a:moveTo>
                                <a:lnTo>
                                  <a:pt x="302" y="9"/>
                                </a:lnTo>
                                <a:lnTo>
                                  <a:pt x="1624" y="1331"/>
                                </a:lnTo>
                                <a:lnTo>
                                  <a:pt x="298" y="2657"/>
                                </a:lnTo>
                                <a:lnTo>
                                  <a:pt x="0" y="2670"/>
                                </a:lnTo>
                                <a:lnTo>
                                  <a:pt x="15" y="2374"/>
                                </a:lnTo>
                                <a:lnTo>
                                  <a:pt x="1058" y="1331"/>
                                </a:lnTo>
                                <a:lnTo>
                                  <a:pt x="19" y="291"/>
                                </a:lnTo>
                                <a:lnTo>
                                  <a:pt x="10" y="0"/>
                                </a:lnTo>
                                <a:close/>
                              </a:path>
                            </a:pathLst>
                          </a:custGeom>
                          <a:grpFill/>
                          <a:ln w="0">
                            <a:noFill/>
                            <a:prstDash val="solid"/>
                            <a:round/>
                            <a:headEnd/>
                            <a:tailEnd/>
                          </a:ln>
                        </wps:spPr>
                        <wps:txbx>
                          <w:txbxContent>
                            <w:p w14:paraId="2E6B181F" w14:textId="77777777" w:rsidR="00DA4494" w:rsidRDefault="00DA4494" w:rsidP="00AA2FC2">
                              <w:pPr>
                                <w:rPr>
                                  <w:rFonts w:eastAsia="Times New Roman"/>
                                </w:rPr>
                              </w:pPr>
                            </w:p>
                          </w:txbxContent>
                        </wps:txbx>
                        <wps:bodyPr vert="horz" wrap="square" lIns="91440" tIns="45720" rIns="91440" bIns="45720" numCol="1" anchor="t" anchorCtr="0" compatLnSpc="1">
                          <a:prstTxWarp prst="textNoShape">
                            <a:avLst/>
                          </a:prstTxWarp>
                        </wps:bodyPr>
                      </wps:wsp>
                      <wps:wsp>
                        <wps:cNvPr id="186" name="Freeform 8"/>
                        <wps:cNvSpPr>
                          <a:spLocks/>
                        </wps:cNvSpPr>
                        <wps:spPr bwMode="auto">
                          <a:xfrm>
                            <a:off x="4300657" y="0"/>
                            <a:ext cx="2579688" cy="4238625"/>
                          </a:xfrm>
                          <a:custGeom>
                            <a:avLst/>
                            <a:gdLst>
                              <a:gd name="T0" fmla="*/ 10 w 1625"/>
                              <a:gd name="T1" fmla="*/ 0 h 2670"/>
                              <a:gd name="T2" fmla="*/ 302 w 1625"/>
                              <a:gd name="T3" fmla="*/ 9 h 2670"/>
                              <a:gd name="T4" fmla="*/ 1625 w 1625"/>
                              <a:gd name="T5" fmla="*/ 1331 h 2670"/>
                              <a:gd name="T6" fmla="*/ 299 w 1625"/>
                              <a:gd name="T7" fmla="*/ 2657 h 2670"/>
                              <a:gd name="T8" fmla="*/ 0 w 1625"/>
                              <a:gd name="T9" fmla="*/ 2670 h 2670"/>
                              <a:gd name="T10" fmla="*/ 16 w 1625"/>
                              <a:gd name="T11" fmla="*/ 2374 h 2670"/>
                              <a:gd name="T12" fmla="*/ 1059 w 1625"/>
                              <a:gd name="T13" fmla="*/ 1331 h 2670"/>
                              <a:gd name="T14" fmla="*/ 19 w 1625"/>
                              <a:gd name="T15" fmla="*/ 291 h 2670"/>
                              <a:gd name="T16" fmla="*/ 10 w 1625"/>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5" h="2670">
                                <a:moveTo>
                                  <a:pt x="10" y="0"/>
                                </a:moveTo>
                                <a:lnTo>
                                  <a:pt x="302" y="9"/>
                                </a:lnTo>
                                <a:lnTo>
                                  <a:pt x="1625" y="1331"/>
                                </a:lnTo>
                                <a:lnTo>
                                  <a:pt x="299" y="2657"/>
                                </a:lnTo>
                                <a:lnTo>
                                  <a:pt x="0" y="2670"/>
                                </a:lnTo>
                                <a:lnTo>
                                  <a:pt x="16" y="2374"/>
                                </a:lnTo>
                                <a:lnTo>
                                  <a:pt x="1059" y="1331"/>
                                </a:lnTo>
                                <a:lnTo>
                                  <a:pt x="19" y="291"/>
                                </a:lnTo>
                                <a:lnTo>
                                  <a:pt x="10" y="0"/>
                                </a:lnTo>
                                <a:close/>
                              </a:path>
                            </a:pathLst>
                          </a:custGeom>
                          <a:grpFill/>
                          <a:ln w="0">
                            <a:noFill/>
                            <a:prstDash val="solid"/>
                            <a:round/>
                            <a:headEnd/>
                            <a:tailEnd/>
                          </a:ln>
                        </wps:spPr>
                        <wps:txbx>
                          <w:txbxContent>
                            <w:p w14:paraId="7427D136" w14:textId="77777777" w:rsidR="00DA4494" w:rsidRDefault="00DA4494" w:rsidP="00AA2FC2">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4F6DE15" id="_x0000_s1104" style="position:absolute;margin-left:514.85pt;margin-top:9pt;width:23.55pt;height:23.85pt;z-index:251650560;mso-width-relative:margin;mso-height-relative:margin" coordorigin="43006" coordsize="48130,42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">
                <v:shape id="Freeform 6" o:spid="_x0000_s1105" style="position:absolute;left:65355;width:25781;height:42386;visibility:visible;mso-wrap-style:square;v-text-anchor:top" coordsize="1624,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bQJMMA&#10;AADcAAAADwAAAGRycy9kb3ducmV2LnhtbERPTYvCMBC9L/gfwgje1lQRkWoUEQVddMXqxdvYjG2x&#10;mZQmW+u/NwsLe5vH+5zZojWlaKh2hWUFg34Egji1uuBMweW8+ZyAcB5ZY2mZFLzIwWLe+ZhhrO2T&#10;T9QkPhMhhF2MCnLvq1hKl+Zk0PVtRRy4u60N+gDrTOoanyHclHIYRWNpsODQkGNFq5zSR/JjFHwd&#10;XHPbHV/fx2s2OO2S/Tq9rS5K9brtcgrCU+v/xX/urQ7zJyP4fSZc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bQJMMAAADcAAAADwAAAAAAAAAAAAAAAACYAgAAZHJzL2Rv&#10;d25yZXYueG1sUEsFBgAAAAAEAAQA9QAAAIgDAAAAAA==&#10;" adj="-11796480,,5400" path="m10,l302,9,1624,1331,299,2657,,2670,15,2374,1059,1331,20,291,10,xe" filled="f" stroked="f" strokeweight="0">
                  <v:stroke joinstyle="round"/>
                  <v:formulas/>
                  <v:path arrowok="t" o:connecttype="custom" o:connectlocs="15875,0;479425,14288;2578100,2112963;474663,4217988;0,4238625;23813,3768725;1681163,2112963;31750,461963;15875,0" o:connectangles="0,0,0,0,0,0,0,0,0" textboxrect="0,0,1624,2670"/>
                  <v:textbox>
                    <w:txbxContent>
                      <w:p w14:paraId="33EB6999" w14:textId="77777777" w:rsidR="00DA4494" w:rsidRDefault="00DA4494" w:rsidP="00AA2FC2">
                        <w:pPr>
                          <w:rPr>
                            <w:rFonts w:eastAsia="Times New Roman"/>
                          </w:rPr>
                        </w:pPr>
                      </w:p>
                    </w:txbxContent>
                  </v:textbox>
                </v:shape>
                <v:shape id="Freeform 7" o:spid="_x0000_s1106" style="position:absolute;left:54189;width:25781;height:42386;visibility:visible;mso-wrap-style:square;v-text-anchor:top" coordsize="1624,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p1v8MA&#10;AADcAAAADwAAAGRycy9kb3ducmV2LnhtbERPTYvCMBC9L/gfwgje1lRBkWoUEQVddMXqxdvYjG2x&#10;mZQmW+u/NwsLe5vH+5zZojWlaKh2hWUFg34Egji1uuBMweW8+ZyAcB5ZY2mZFLzIwWLe+ZhhrO2T&#10;T9QkPhMhhF2MCnLvq1hKl+Zk0PVtRRy4u60N+gDrTOoanyHclHIYRWNpsODQkGNFq5zSR/JjFHwd&#10;XHPbHV/fx2s2OO2S/Tq9rS5K9brtcgrCU+v/xX/urQ7zJyP4fSZc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p1v8MAAADcAAAADwAAAAAAAAAAAAAAAACYAgAAZHJzL2Rv&#10;d25yZXYueG1sUEsFBgAAAAAEAAQA9QAAAIgDAAAAAA==&#10;" adj="-11796480,,5400" path="m10,l302,9,1624,1331,298,2657,,2670,15,2374,1058,1331,19,291,10,xe" filled="f" stroked="f" strokeweight="0">
                  <v:stroke joinstyle="round"/>
                  <v:formulas/>
                  <v:path arrowok="t" o:connecttype="custom" o:connectlocs="15875,0;479425,14288;2578099,2112963;473075,4217988;0,4238625;23812,3768725;1679574,2112963;30162,461963;15875,0" o:connectangles="0,0,0,0,0,0,0,0,0" textboxrect="0,0,1624,2670"/>
                  <v:textbox>
                    <w:txbxContent>
                      <w:p w14:paraId="2E6B181F" w14:textId="77777777" w:rsidR="00DA4494" w:rsidRDefault="00DA4494" w:rsidP="00AA2FC2">
                        <w:pPr>
                          <w:rPr>
                            <w:rFonts w:eastAsia="Times New Roman"/>
                          </w:rPr>
                        </w:pPr>
                      </w:p>
                    </w:txbxContent>
                  </v:textbox>
                </v:shape>
                <v:shape id="Freeform 8" o:spid="_x0000_s1107" style="position:absolute;left:43006;width:25797;height:42386;visibility:visible;mso-wrap-style:square;v-text-anchor:top" coordsize="1625,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sJccQA&#10;AADcAAAADwAAAGRycy9kb3ducmV2LnhtbERPTWvCQBC9F/oflil4qxsFQ0hdpZYKKu0hqT14G7Jj&#10;EpqdDburJv/eLRR6m8f7nOV6MJ24kvOtZQWzaQKCuLK65VrB8Wv7nIHwAVljZ5kUjORhvXp8WGKu&#10;7Y0LupahFjGEfY4KmhD6XEpfNWTQT21PHLmzdQZDhK6W2uEthptOzpMklQZbjg0N9vTWUPVTXoyC&#10;z/CBhdaH9+xyHL8X2WK/dZuTUpOn4fUFRKAh/Iv/3Dsd52cp/D4TL5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LCXHEAAAA3AAAAA8AAAAAAAAAAAAAAAAAmAIAAGRycy9k&#10;b3ducmV2LnhtbFBLBQYAAAAABAAEAPUAAACJAwAAAAA=&#10;" adj="-11796480,,5400" path="m10,l302,9,1625,1331,299,2657,,2670,16,2374,1059,1331,19,291,10,xe" filled="f" stroked="f" strokeweight="0">
                  <v:stroke joinstyle="round"/>
                  <v:formulas/>
                  <v:path arrowok="t" o:connecttype="custom" o:connectlocs="15875,0;479425,14288;2579688,2112963;474663,4217988;0,4238625;25400,3768725;1681163,2112963;30163,461963;15875,0" o:connectangles="0,0,0,0,0,0,0,0,0" textboxrect="0,0,1625,2670"/>
                  <v:textbox>
                    <w:txbxContent>
                      <w:p w14:paraId="7427D136" w14:textId="77777777" w:rsidR="00DA4494" w:rsidRDefault="00DA4494" w:rsidP="00AA2FC2">
                        <w:pPr>
                          <w:rPr>
                            <w:rFonts w:eastAsia="Times New Roman"/>
                          </w:rPr>
                        </w:pPr>
                      </w:p>
                    </w:txbxContent>
                  </v:textbox>
                </v:shape>
              </v:group>
            </w:pict>
          </mc:Fallback>
        </mc:AlternateContent>
      </w:r>
      <w:r w:rsidR="002B1B01">
        <w:rPr>
          <w:noProof/>
          <w:lang w:val="es-SV" w:eastAsia="es-SV"/>
        </w:rPr>
        <mc:AlternateContent>
          <mc:Choice Requires="wps">
            <w:drawing>
              <wp:anchor distT="0" distB="0" distL="114300" distR="114300" simplePos="0" relativeHeight="251647488" behindDoc="0" locked="0" layoutInCell="1" allowOverlap="1" wp14:anchorId="5A013893" wp14:editId="7BE44347">
                <wp:simplePos x="0" y="0"/>
                <wp:positionH relativeFrom="column">
                  <wp:posOffset>6856730</wp:posOffset>
                </wp:positionH>
                <wp:positionV relativeFrom="paragraph">
                  <wp:posOffset>45720</wp:posOffset>
                </wp:positionV>
                <wp:extent cx="1138555" cy="427355"/>
                <wp:effectExtent l="0" t="0" r="23495" b="10795"/>
                <wp:wrapNone/>
                <wp:docPr id="178" name="178 Cuadro de texto"/>
                <wp:cNvGraphicFramePr/>
                <a:graphic xmlns:a="http://schemas.openxmlformats.org/drawingml/2006/main">
                  <a:graphicData uri="http://schemas.microsoft.com/office/word/2010/wordprocessingShape">
                    <wps:wsp>
                      <wps:cNvSpPr txBox="1"/>
                      <wps:spPr>
                        <a:xfrm>
                          <a:off x="0" y="0"/>
                          <a:ext cx="1138555" cy="427355"/>
                        </a:xfrm>
                        <a:prstGeom prst="rect">
                          <a:avLst/>
                        </a:prstGeom>
                        <a:ln>
                          <a:solidFill>
                            <a:schemeClr val="tx1">
                              <a:lumMod val="50000"/>
                              <a:lumOff val="50000"/>
                            </a:schemeClr>
                          </a:solidFill>
                        </a:ln>
                      </wps:spPr>
                      <wps:style>
                        <a:lnRef idx="2">
                          <a:schemeClr val="accent5"/>
                        </a:lnRef>
                        <a:fillRef idx="1">
                          <a:schemeClr val="lt1"/>
                        </a:fillRef>
                        <a:effectRef idx="0">
                          <a:schemeClr val="accent5"/>
                        </a:effectRef>
                        <a:fontRef idx="minor">
                          <a:schemeClr val="dk1"/>
                        </a:fontRef>
                      </wps:style>
                      <wps:txbx>
                        <w:txbxContent>
                          <w:p w14:paraId="166BD088" w14:textId="77777777" w:rsidR="00DA4494" w:rsidRPr="00CC6F11" w:rsidRDefault="00DA4494" w:rsidP="003A05E6">
                            <w:pPr>
                              <w:spacing w:before="0" w:after="0" w:line="240" w:lineRule="auto"/>
                              <w:rPr>
                                <w:color w:val="272D37" w:themeColor="text2" w:themeShade="80"/>
                                <w:sz w:val="20"/>
                              </w:rPr>
                            </w:pPr>
                            <w:r>
                              <w:rPr>
                                <w:color w:val="272D37" w:themeColor="text2" w:themeShade="80"/>
                                <w:sz w:val="20"/>
                              </w:rPr>
                              <w:t xml:space="preserve">Construcción del proyecto de vida.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13893" id="178 Cuadro de texto" o:spid="_x0000_s1108" type="#_x0000_t202" style="position:absolute;margin-left:539.9pt;margin-top:3.6pt;width:89.65pt;height:33.6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" fillcolor="white [3201]" strokecolor="gray [1629]" strokeweight="2pt">
                <v:textbox>
                  <w:txbxContent>
                    <w:p w14:paraId="166BD088" w14:textId="77777777" w:rsidR="00DA4494" w:rsidRPr="00CC6F11" w:rsidRDefault="00DA4494" w:rsidP="003A05E6">
                      <w:pPr>
                        <w:spacing w:before="0" w:after="0" w:line="240" w:lineRule="auto"/>
                        <w:rPr>
                          <w:color w:val="272D37" w:themeColor="text2" w:themeShade="80"/>
                          <w:sz w:val="20"/>
                        </w:rPr>
                      </w:pPr>
                      <w:r>
                        <w:rPr>
                          <w:color w:val="272D37" w:themeColor="text2" w:themeShade="80"/>
                          <w:sz w:val="20"/>
                        </w:rPr>
                        <w:t xml:space="preserve">Construcción del proyecto de vida. </w:t>
                      </w:r>
                    </w:p>
                  </w:txbxContent>
                </v:textbox>
              </v:shape>
            </w:pict>
          </mc:Fallback>
        </mc:AlternateContent>
      </w:r>
      <w:r w:rsidR="00AA2FC2">
        <w:rPr>
          <w:noProof/>
          <w:lang w:val="es-SV" w:eastAsia="es-SV"/>
        </w:rPr>
        <mc:AlternateContent>
          <mc:Choice Requires="wps">
            <w:drawing>
              <wp:anchor distT="0" distB="0" distL="114300" distR="114300" simplePos="0" relativeHeight="251649536" behindDoc="0" locked="0" layoutInCell="1" allowOverlap="1" wp14:anchorId="7EF5FFDD" wp14:editId="3E65B1E7">
                <wp:simplePos x="0" y="0"/>
                <wp:positionH relativeFrom="column">
                  <wp:posOffset>5366253</wp:posOffset>
                </wp:positionH>
                <wp:positionV relativeFrom="paragraph">
                  <wp:posOffset>44929</wp:posOffset>
                </wp:positionV>
                <wp:extent cx="1147313" cy="1016456"/>
                <wp:effectExtent l="0" t="0" r="15240" b="12700"/>
                <wp:wrapNone/>
                <wp:docPr id="182" name="182 Cuadro de texto"/>
                <wp:cNvGraphicFramePr/>
                <a:graphic xmlns:a="http://schemas.openxmlformats.org/drawingml/2006/main">
                  <a:graphicData uri="http://schemas.microsoft.com/office/word/2010/wordprocessingShape">
                    <wps:wsp>
                      <wps:cNvSpPr txBox="1"/>
                      <wps:spPr>
                        <a:xfrm>
                          <a:off x="0" y="0"/>
                          <a:ext cx="1147313" cy="1016456"/>
                        </a:xfrm>
                        <a:prstGeom prst="rect">
                          <a:avLst/>
                        </a:prstGeom>
                        <a:ln>
                          <a:solidFill>
                            <a:schemeClr val="tx1">
                              <a:lumMod val="50000"/>
                              <a:lumOff val="50000"/>
                            </a:schemeClr>
                          </a:solidFill>
                        </a:ln>
                      </wps:spPr>
                      <wps:style>
                        <a:lnRef idx="2">
                          <a:schemeClr val="accent5"/>
                        </a:lnRef>
                        <a:fillRef idx="1">
                          <a:schemeClr val="lt1"/>
                        </a:fillRef>
                        <a:effectRef idx="0">
                          <a:schemeClr val="accent5"/>
                        </a:effectRef>
                        <a:fontRef idx="minor">
                          <a:schemeClr val="dk1"/>
                        </a:fontRef>
                      </wps:style>
                      <wps:txbx>
                        <w:txbxContent>
                          <w:p w14:paraId="4252E46C" w14:textId="77777777" w:rsidR="00DA4494" w:rsidRPr="00AA2FC2" w:rsidRDefault="00DA4494" w:rsidP="00664CD9">
                            <w:pPr>
                              <w:pStyle w:val="Prrafodelista"/>
                              <w:numPr>
                                <w:ilvl w:val="0"/>
                                <w:numId w:val="13"/>
                              </w:numPr>
                              <w:spacing w:after="0"/>
                              <w:ind w:left="284"/>
                              <w:rPr>
                                <w:color w:val="272D37" w:themeColor="text2" w:themeShade="80"/>
                                <w:sz w:val="20"/>
                              </w:rPr>
                            </w:pPr>
                            <w:r w:rsidRPr="00AA2FC2">
                              <w:rPr>
                                <w:color w:val="272D37" w:themeColor="text2" w:themeShade="80"/>
                                <w:sz w:val="20"/>
                              </w:rPr>
                              <w:t>Restitución</w:t>
                            </w:r>
                          </w:p>
                          <w:p w14:paraId="0111CADF" w14:textId="77777777" w:rsidR="00DA4494" w:rsidRPr="00AA2FC2" w:rsidRDefault="00DA4494" w:rsidP="00664CD9">
                            <w:pPr>
                              <w:pStyle w:val="Prrafodelista"/>
                              <w:numPr>
                                <w:ilvl w:val="0"/>
                                <w:numId w:val="13"/>
                              </w:numPr>
                              <w:spacing w:after="0"/>
                              <w:ind w:left="284"/>
                              <w:rPr>
                                <w:color w:val="272D37" w:themeColor="text2" w:themeShade="80"/>
                                <w:sz w:val="20"/>
                              </w:rPr>
                            </w:pPr>
                            <w:r w:rsidRPr="00AA2FC2">
                              <w:rPr>
                                <w:color w:val="272D37" w:themeColor="text2" w:themeShade="80"/>
                                <w:sz w:val="20"/>
                              </w:rPr>
                              <w:t>Rehabilitación</w:t>
                            </w:r>
                          </w:p>
                          <w:p w14:paraId="22A07301" w14:textId="77777777" w:rsidR="00DA4494" w:rsidRPr="00AA2FC2" w:rsidRDefault="00DA4494" w:rsidP="00664CD9">
                            <w:pPr>
                              <w:pStyle w:val="Prrafodelista"/>
                              <w:numPr>
                                <w:ilvl w:val="0"/>
                                <w:numId w:val="13"/>
                              </w:numPr>
                              <w:spacing w:after="0"/>
                              <w:ind w:left="284"/>
                              <w:rPr>
                                <w:color w:val="272D37" w:themeColor="text2" w:themeShade="80"/>
                                <w:sz w:val="20"/>
                              </w:rPr>
                            </w:pPr>
                            <w:r w:rsidRPr="00AA2FC2">
                              <w:rPr>
                                <w:color w:val="272D37" w:themeColor="text2" w:themeShade="80"/>
                                <w:sz w:val="20"/>
                              </w:rPr>
                              <w:t>Resarcir</w:t>
                            </w:r>
                          </w:p>
                          <w:p w14:paraId="0068A45E" w14:textId="77777777" w:rsidR="00DA4494" w:rsidRPr="00AA2FC2" w:rsidRDefault="00DA4494" w:rsidP="00664CD9">
                            <w:pPr>
                              <w:pStyle w:val="Prrafodelista"/>
                              <w:numPr>
                                <w:ilvl w:val="0"/>
                                <w:numId w:val="13"/>
                              </w:numPr>
                              <w:spacing w:after="0"/>
                              <w:ind w:left="284"/>
                              <w:rPr>
                                <w:color w:val="272D37" w:themeColor="text2" w:themeShade="80"/>
                                <w:sz w:val="20"/>
                              </w:rPr>
                            </w:pPr>
                            <w:r w:rsidRPr="00AA2FC2">
                              <w:rPr>
                                <w:color w:val="272D37" w:themeColor="text2" w:themeShade="80"/>
                                <w:sz w:val="20"/>
                              </w:rPr>
                              <w:t>No repetición</w:t>
                            </w:r>
                          </w:p>
                          <w:p w14:paraId="49764F33" w14:textId="77777777" w:rsidR="00DA4494" w:rsidRPr="00AA2FC2" w:rsidRDefault="00DA4494" w:rsidP="00664CD9">
                            <w:pPr>
                              <w:pStyle w:val="Prrafodelista"/>
                              <w:numPr>
                                <w:ilvl w:val="0"/>
                                <w:numId w:val="13"/>
                              </w:numPr>
                              <w:spacing w:after="0"/>
                              <w:ind w:left="284"/>
                              <w:rPr>
                                <w:color w:val="272D37" w:themeColor="text2" w:themeShade="80"/>
                                <w:sz w:val="20"/>
                              </w:rPr>
                            </w:pPr>
                            <w:r w:rsidRPr="00AA2FC2">
                              <w:rPr>
                                <w:color w:val="272D37" w:themeColor="text2" w:themeShade="80"/>
                                <w:sz w:val="20"/>
                              </w:rPr>
                              <w:t>Medidas</w:t>
                            </w:r>
                            <w:r>
                              <w:rPr>
                                <w:color w:val="272D37" w:themeColor="text2" w:themeShade="80"/>
                                <w:sz w:val="20"/>
                              </w:rPr>
                              <w:t xml:space="preserve"> de satisfacción</w:t>
                            </w:r>
                          </w:p>
                          <w:p w14:paraId="5AC93DB1" w14:textId="77777777" w:rsidR="00DA4494" w:rsidRDefault="00DA4494" w:rsidP="00AA2FC2">
                            <w:pPr>
                              <w:spacing w:before="0" w:after="0" w:line="240" w:lineRule="auto"/>
                              <w:rPr>
                                <w:color w:val="272D37" w:themeColor="text2" w:themeShade="80"/>
                                <w:sz w:val="20"/>
                              </w:rPr>
                            </w:pPr>
                            <w:r>
                              <w:rPr>
                                <w:color w:val="272D37" w:themeColor="text2" w:themeShade="80"/>
                                <w:sz w:val="20"/>
                              </w:rPr>
                              <w:t xml:space="preserve"> </w:t>
                            </w:r>
                          </w:p>
                          <w:p w14:paraId="75509DE4" w14:textId="77777777" w:rsidR="00DA4494" w:rsidRPr="00CC6F11" w:rsidRDefault="00DA4494" w:rsidP="00AA2FC2">
                            <w:pPr>
                              <w:spacing w:before="0" w:after="0" w:line="240" w:lineRule="auto"/>
                              <w:rPr>
                                <w:color w:val="272D37" w:themeColor="text2" w:themeShade="8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5FFDD" id="182 Cuadro de texto" o:spid="_x0000_s1109" type="#_x0000_t202" style="position:absolute;margin-left:422.55pt;margin-top:3.55pt;width:90.35pt;height:80.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" fillcolor="white [3201]" strokecolor="gray [1629]" strokeweight="2pt">
                <v:textbox>
                  <w:txbxContent>
                    <w:p w14:paraId="4252E46C" w14:textId="77777777" w:rsidR="00DA4494" w:rsidRPr="00AA2FC2" w:rsidRDefault="00DA4494" w:rsidP="00664CD9">
                      <w:pPr>
                        <w:pStyle w:val="Prrafodelista"/>
                        <w:numPr>
                          <w:ilvl w:val="0"/>
                          <w:numId w:val="13"/>
                        </w:numPr>
                        <w:spacing w:after="0"/>
                        <w:ind w:left="284"/>
                        <w:rPr>
                          <w:color w:val="272D37" w:themeColor="text2" w:themeShade="80"/>
                          <w:sz w:val="20"/>
                        </w:rPr>
                      </w:pPr>
                      <w:r w:rsidRPr="00AA2FC2">
                        <w:rPr>
                          <w:color w:val="272D37" w:themeColor="text2" w:themeShade="80"/>
                          <w:sz w:val="20"/>
                        </w:rPr>
                        <w:t>Restitución</w:t>
                      </w:r>
                    </w:p>
                    <w:p w14:paraId="0111CADF" w14:textId="77777777" w:rsidR="00DA4494" w:rsidRPr="00AA2FC2" w:rsidRDefault="00DA4494" w:rsidP="00664CD9">
                      <w:pPr>
                        <w:pStyle w:val="Prrafodelista"/>
                        <w:numPr>
                          <w:ilvl w:val="0"/>
                          <w:numId w:val="13"/>
                        </w:numPr>
                        <w:spacing w:after="0"/>
                        <w:ind w:left="284"/>
                        <w:rPr>
                          <w:color w:val="272D37" w:themeColor="text2" w:themeShade="80"/>
                          <w:sz w:val="20"/>
                        </w:rPr>
                      </w:pPr>
                      <w:r w:rsidRPr="00AA2FC2">
                        <w:rPr>
                          <w:color w:val="272D37" w:themeColor="text2" w:themeShade="80"/>
                          <w:sz w:val="20"/>
                        </w:rPr>
                        <w:t>Rehabilitación</w:t>
                      </w:r>
                    </w:p>
                    <w:p w14:paraId="22A07301" w14:textId="77777777" w:rsidR="00DA4494" w:rsidRPr="00AA2FC2" w:rsidRDefault="00DA4494" w:rsidP="00664CD9">
                      <w:pPr>
                        <w:pStyle w:val="Prrafodelista"/>
                        <w:numPr>
                          <w:ilvl w:val="0"/>
                          <w:numId w:val="13"/>
                        </w:numPr>
                        <w:spacing w:after="0"/>
                        <w:ind w:left="284"/>
                        <w:rPr>
                          <w:color w:val="272D37" w:themeColor="text2" w:themeShade="80"/>
                          <w:sz w:val="20"/>
                        </w:rPr>
                      </w:pPr>
                      <w:r w:rsidRPr="00AA2FC2">
                        <w:rPr>
                          <w:color w:val="272D37" w:themeColor="text2" w:themeShade="80"/>
                          <w:sz w:val="20"/>
                        </w:rPr>
                        <w:t>Resarcir</w:t>
                      </w:r>
                    </w:p>
                    <w:p w14:paraId="0068A45E" w14:textId="77777777" w:rsidR="00DA4494" w:rsidRPr="00AA2FC2" w:rsidRDefault="00DA4494" w:rsidP="00664CD9">
                      <w:pPr>
                        <w:pStyle w:val="Prrafodelista"/>
                        <w:numPr>
                          <w:ilvl w:val="0"/>
                          <w:numId w:val="13"/>
                        </w:numPr>
                        <w:spacing w:after="0"/>
                        <w:ind w:left="284"/>
                        <w:rPr>
                          <w:color w:val="272D37" w:themeColor="text2" w:themeShade="80"/>
                          <w:sz w:val="20"/>
                        </w:rPr>
                      </w:pPr>
                      <w:r w:rsidRPr="00AA2FC2">
                        <w:rPr>
                          <w:color w:val="272D37" w:themeColor="text2" w:themeShade="80"/>
                          <w:sz w:val="20"/>
                        </w:rPr>
                        <w:t>No repetición</w:t>
                      </w:r>
                    </w:p>
                    <w:p w14:paraId="49764F33" w14:textId="77777777" w:rsidR="00DA4494" w:rsidRPr="00AA2FC2" w:rsidRDefault="00DA4494" w:rsidP="00664CD9">
                      <w:pPr>
                        <w:pStyle w:val="Prrafodelista"/>
                        <w:numPr>
                          <w:ilvl w:val="0"/>
                          <w:numId w:val="13"/>
                        </w:numPr>
                        <w:spacing w:after="0"/>
                        <w:ind w:left="284"/>
                        <w:rPr>
                          <w:color w:val="272D37" w:themeColor="text2" w:themeShade="80"/>
                          <w:sz w:val="20"/>
                        </w:rPr>
                      </w:pPr>
                      <w:r w:rsidRPr="00AA2FC2">
                        <w:rPr>
                          <w:color w:val="272D37" w:themeColor="text2" w:themeShade="80"/>
                          <w:sz w:val="20"/>
                        </w:rPr>
                        <w:t>Medidas</w:t>
                      </w:r>
                      <w:r>
                        <w:rPr>
                          <w:color w:val="272D37" w:themeColor="text2" w:themeShade="80"/>
                          <w:sz w:val="20"/>
                        </w:rPr>
                        <w:t xml:space="preserve"> de satisfacción</w:t>
                      </w:r>
                    </w:p>
                    <w:p w14:paraId="5AC93DB1" w14:textId="77777777" w:rsidR="00DA4494" w:rsidRDefault="00DA4494" w:rsidP="00AA2FC2">
                      <w:pPr>
                        <w:spacing w:before="0" w:after="0" w:line="240" w:lineRule="auto"/>
                        <w:rPr>
                          <w:color w:val="272D37" w:themeColor="text2" w:themeShade="80"/>
                          <w:sz w:val="20"/>
                        </w:rPr>
                      </w:pPr>
                      <w:r>
                        <w:rPr>
                          <w:color w:val="272D37" w:themeColor="text2" w:themeShade="80"/>
                          <w:sz w:val="20"/>
                        </w:rPr>
                        <w:t xml:space="preserve"> </w:t>
                      </w:r>
                    </w:p>
                    <w:p w14:paraId="75509DE4" w14:textId="77777777" w:rsidR="00DA4494" w:rsidRPr="00CC6F11" w:rsidRDefault="00DA4494" w:rsidP="00AA2FC2">
                      <w:pPr>
                        <w:spacing w:before="0" w:after="0" w:line="240" w:lineRule="auto"/>
                        <w:rPr>
                          <w:color w:val="272D37" w:themeColor="text2" w:themeShade="80"/>
                          <w:sz w:val="20"/>
                        </w:rPr>
                      </w:pPr>
                    </w:p>
                  </w:txbxContent>
                </v:textbox>
              </v:shape>
            </w:pict>
          </mc:Fallback>
        </mc:AlternateContent>
      </w:r>
      <w:r w:rsidR="003A05E6">
        <w:rPr>
          <w:noProof/>
          <w:lang w:val="es-SV" w:eastAsia="es-SV"/>
        </w:rPr>
        <mc:AlternateContent>
          <mc:Choice Requires="wpg">
            <w:drawing>
              <wp:anchor distT="0" distB="0" distL="114300" distR="114300" simplePos="0" relativeHeight="251629056" behindDoc="0" locked="0" layoutInCell="1" allowOverlap="1" wp14:anchorId="5E66C50E" wp14:editId="27A297A2">
                <wp:simplePos x="0" y="0"/>
                <wp:positionH relativeFrom="column">
                  <wp:posOffset>3521421</wp:posOffset>
                </wp:positionH>
                <wp:positionV relativeFrom="paragraph">
                  <wp:posOffset>32976</wp:posOffset>
                </wp:positionV>
                <wp:extent cx="387985" cy="388620"/>
                <wp:effectExtent l="57150" t="57150" r="0" b="11430"/>
                <wp:wrapNone/>
                <wp:docPr id="92" name="Group 10"/>
                <wp:cNvGraphicFramePr/>
                <a:graphic xmlns:a="http://schemas.openxmlformats.org/drawingml/2006/main">
                  <a:graphicData uri="http://schemas.microsoft.com/office/word/2010/wordprocessingGroup">
                    <wpg:wgp>
                      <wpg:cNvGrpSpPr/>
                      <wpg:grpSpPr>
                        <a:xfrm rot="1137885">
                          <a:off x="0" y="0"/>
                          <a:ext cx="387985" cy="388620"/>
                          <a:chOff x="4300657" y="0"/>
                          <a:chExt cx="4813034" cy="4238625"/>
                        </a:xfrm>
                        <a:solidFill>
                          <a:srgbClr val="002060"/>
                        </a:solidFill>
                        <a:effectLst/>
                      </wpg:grpSpPr>
                      <wps:wsp>
                        <wps:cNvPr id="93" name="Freeform 6"/>
                        <wps:cNvSpPr>
                          <a:spLocks/>
                        </wps:cNvSpPr>
                        <wps:spPr bwMode="auto">
                          <a:xfrm>
                            <a:off x="6535591" y="0"/>
                            <a:ext cx="2578100" cy="4238625"/>
                          </a:xfrm>
                          <a:custGeom>
                            <a:avLst/>
                            <a:gdLst>
                              <a:gd name="T0" fmla="*/ 10 w 1624"/>
                              <a:gd name="T1" fmla="*/ 0 h 2670"/>
                              <a:gd name="T2" fmla="*/ 302 w 1624"/>
                              <a:gd name="T3" fmla="*/ 9 h 2670"/>
                              <a:gd name="T4" fmla="*/ 1624 w 1624"/>
                              <a:gd name="T5" fmla="*/ 1331 h 2670"/>
                              <a:gd name="T6" fmla="*/ 299 w 1624"/>
                              <a:gd name="T7" fmla="*/ 2657 h 2670"/>
                              <a:gd name="T8" fmla="*/ 0 w 1624"/>
                              <a:gd name="T9" fmla="*/ 2670 h 2670"/>
                              <a:gd name="T10" fmla="*/ 15 w 1624"/>
                              <a:gd name="T11" fmla="*/ 2374 h 2670"/>
                              <a:gd name="T12" fmla="*/ 1059 w 1624"/>
                              <a:gd name="T13" fmla="*/ 1331 h 2670"/>
                              <a:gd name="T14" fmla="*/ 20 w 1624"/>
                              <a:gd name="T15" fmla="*/ 291 h 2670"/>
                              <a:gd name="T16" fmla="*/ 10 w 1624"/>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4" h="2670">
                                <a:moveTo>
                                  <a:pt x="10" y="0"/>
                                </a:moveTo>
                                <a:lnTo>
                                  <a:pt x="302" y="9"/>
                                </a:lnTo>
                                <a:lnTo>
                                  <a:pt x="1624" y="1331"/>
                                </a:lnTo>
                                <a:lnTo>
                                  <a:pt x="299" y="2657"/>
                                </a:lnTo>
                                <a:lnTo>
                                  <a:pt x="0" y="2670"/>
                                </a:lnTo>
                                <a:lnTo>
                                  <a:pt x="15" y="2374"/>
                                </a:lnTo>
                                <a:lnTo>
                                  <a:pt x="1059" y="1331"/>
                                </a:lnTo>
                                <a:lnTo>
                                  <a:pt x="20" y="291"/>
                                </a:lnTo>
                                <a:lnTo>
                                  <a:pt x="10" y="0"/>
                                </a:lnTo>
                                <a:close/>
                              </a:path>
                            </a:pathLst>
                          </a:custGeom>
                          <a:grpFill/>
                          <a:ln w="0">
                            <a:noFill/>
                            <a:prstDash val="solid"/>
                            <a:round/>
                            <a:headEnd/>
                            <a:tailEnd/>
                          </a:ln>
                        </wps:spPr>
                        <wps:txbx>
                          <w:txbxContent>
                            <w:p w14:paraId="3F5C61EE"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s:wsp>
                        <wps:cNvPr id="94" name="Freeform 7"/>
                        <wps:cNvSpPr>
                          <a:spLocks/>
                        </wps:cNvSpPr>
                        <wps:spPr bwMode="auto">
                          <a:xfrm>
                            <a:off x="5418919" y="0"/>
                            <a:ext cx="2578099" cy="4238625"/>
                          </a:xfrm>
                          <a:custGeom>
                            <a:avLst/>
                            <a:gdLst>
                              <a:gd name="T0" fmla="*/ 10 w 1624"/>
                              <a:gd name="T1" fmla="*/ 0 h 2670"/>
                              <a:gd name="T2" fmla="*/ 302 w 1624"/>
                              <a:gd name="T3" fmla="*/ 9 h 2670"/>
                              <a:gd name="T4" fmla="*/ 1624 w 1624"/>
                              <a:gd name="T5" fmla="*/ 1331 h 2670"/>
                              <a:gd name="T6" fmla="*/ 298 w 1624"/>
                              <a:gd name="T7" fmla="*/ 2657 h 2670"/>
                              <a:gd name="T8" fmla="*/ 0 w 1624"/>
                              <a:gd name="T9" fmla="*/ 2670 h 2670"/>
                              <a:gd name="T10" fmla="*/ 15 w 1624"/>
                              <a:gd name="T11" fmla="*/ 2374 h 2670"/>
                              <a:gd name="T12" fmla="*/ 1058 w 1624"/>
                              <a:gd name="T13" fmla="*/ 1331 h 2670"/>
                              <a:gd name="T14" fmla="*/ 19 w 1624"/>
                              <a:gd name="T15" fmla="*/ 291 h 2670"/>
                              <a:gd name="T16" fmla="*/ 10 w 1624"/>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4" h="2670">
                                <a:moveTo>
                                  <a:pt x="10" y="0"/>
                                </a:moveTo>
                                <a:lnTo>
                                  <a:pt x="302" y="9"/>
                                </a:lnTo>
                                <a:lnTo>
                                  <a:pt x="1624" y="1331"/>
                                </a:lnTo>
                                <a:lnTo>
                                  <a:pt x="298" y="2657"/>
                                </a:lnTo>
                                <a:lnTo>
                                  <a:pt x="0" y="2670"/>
                                </a:lnTo>
                                <a:lnTo>
                                  <a:pt x="15" y="2374"/>
                                </a:lnTo>
                                <a:lnTo>
                                  <a:pt x="1058" y="1331"/>
                                </a:lnTo>
                                <a:lnTo>
                                  <a:pt x="19" y="291"/>
                                </a:lnTo>
                                <a:lnTo>
                                  <a:pt x="10" y="0"/>
                                </a:lnTo>
                                <a:close/>
                              </a:path>
                            </a:pathLst>
                          </a:custGeom>
                          <a:grpFill/>
                          <a:ln w="0">
                            <a:noFill/>
                            <a:prstDash val="solid"/>
                            <a:round/>
                            <a:headEnd/>
                            <a:tailEnd/>
                          </a:ln>
                        </wps:spPr>
                        <wps:txbx>
                          <w:txbxContent>
                            <w:p w14:paraId="7F113430"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s:wsp>
                        <wps:cNvPr id="95" name="Freeform 8"/>
                        <wps:cNvSpPr>
                          <a:spLocks/>
                        </wps:cNvSpPr>
                        <wps:spPr bwMode="auto">
                          <a:xfrm>
                            <a:off x="4300657" y="0"/>
                            <a:ext cx="2579688" cy="4238625"/>
                          </a:xfrm>
                          <a:custGeom>
                            <a:avLst/>
                            <a:gdLst>
                              <a:gd name="T0" fmla="*/ 10 w 1625"/>
                              <a:gd name="T1" fmla="*/ 0 h 2670"/>
                              <a:gd name="T2" fmla="*/ 302 w 1625"/>
                              <a:gd name="T3" fmla="*/ 9 h 2670"/>
                              <a:gd name="T4" fmla="*/ 1625 w 1625"/>
                              <a:gd name="T5" fmla="*/ 1331 h 2670"/>
                              <a:gd name="T6" fmla="*/ 299 w 1625"/>
                              <a:gd name="T7" fmla="*/ 2657 h 2670"/>
                              <a:gd name="T8" fmla="*/ 0 w 1625"/>
                              <a:gd name="T9" fmla="*/ 2670 h 2670"/>
                              <a:gd name="T10" fmla="*/ 16 w 1625"/>
                              <a:gd name="T11" fmla="*/ 2374 h 2670"/>
                              <a:gd name="T12" fmla="*/ 1059 w 1625"/>
                              <a:gd name="T13" fmla="*/ 1331 h 2670"/>
                              <a:gd name="T14" fmla="*/ 19 w 1625"/>
                              <a:gd name="T15" fmla="*/ 291 h 2670"/>
                              <a:gd name="T16" fmla="*/ 10 w 1625"/>
                              <a:gd name="T17" fmla="*/ 0 h 2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25" h="2670">
                                <a:moveTo>
                                  <a:pt x="10" y="0"/>
                                </a:moveTo>
                                <a:lnTo>
                                  <a:pt x="302" y="9"/>
                                </a:lnTo>
                                <a:lnTo>
                                  <a:pt x="1625" y="1331"/>
                                </a:lnTo>
                                <a:lnTo>
                                  <a:pt x="299" y="2657"/>
                                </a:lnTo>
                                <a:lnTo>
                                  <a:pt x="0" y="2670"/>
                                </a:lnTo>
                                <a:lnTo>
                                  <a:pt x="16" y="2374"/>
                                </a:lnTo>
                                <a:lnTo>
                                  <a:pt x="1059" y="1331"/>
                                </a:lnTo>
                                <a:lnTo>
                                  <a:pt x="19" y="291"/>
                                </a:lnTo>
                                <a:lnTo>
                                  <a:pt x="10" y="0"/>
                                </a:lnTo>
                                <a:close/>
                              </a:path>
                            </a:pathLst>
                          </a:custGeom>
                          <a:grpFill/>
                          <a:ln w="0">
                            <a:noFill/>
                            <a:prstDash val="solid"/>
                            <a:round/>
                            <a:headEnd/>
                            <a:tailEnd/>
                          </a:ln>
                        </wps:spPr>
                        <wps:txbx>
                          <w:txbxContent>
                            <w:p w14:paraId="33E66EEA" w14:textId="77777777" w:rsidR="00DA4494" w:rsidRDefault="00DA4494" w:rsidP="004C02D8">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E66C50E" id="_x0000_s1110" style="position:absolute;margin-left:277.3pt;margin-top:2.6pt;width:30.55pt;height:30.6pt;rotation:1242874fd;z-index:251629056;mso-width-relative:margin;mso-height-relative:margin" coordorigin="43006" coordsize="48130,42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">
                <v:shape id="Freeform 6" o:spid="_x0000_s1111" style="position:absolute;left:65355;width:25781;height:42386;visibility:visible;mso-wrap-style:square;v-text-anchor:top" coordsize="1624,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ORzMUA&#10;AADbAAAADwAAAGRycy9kb3ducmV2LnhtbESPQWvCQBSE74X+h+UVvNWNClJjVilSQaVVjF68vWRf&#10;k9Ds25BdY/z33ULB4zAz3zDJsje16Kh1lWUFo2EEgji3uuJCwfm0fn0D4TyyxtoyKbiTg+Xi+SnB&#10;WNsbH6lLfSEChF2MCkrvm1hKl5dk0A1tQxy8b9sa9EG2hdQt3gLc1HIcRVNpsOKwUGJDq5Lyn/Rq&#10;FOy+XJdtD/f94VKMjtv08yPPVmelBi/9+xyEp94/wv/tjVYwm8Dfl/AD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U5HMxQAAANsAAAAPAAAAAAAAAAAAAAAAAJgCAABkcnMv&#10;ZG93bnJldi54bWxQSwUGAAAAAAQABAD1AAAAigMAAAAA&#10;" adj="-11796480,,5400" path="m10,l302,9,1624,1331,299,2657,,2670,15,2374,1059,1331,20,291,10,xe" filled="f" stroked="f" strokeweight="0">
                  <v:stroke joinstyle="round"/>
                  <v:formulas/>
                  <v:path arrowok="t" o:connecttype="custom" o:connectlocs="15875,0;479425,14288;2578100,2112963;474663,4217988;0,4238625;23813,3768725;1681163,2112963;31750,461963;15875,0" o:connectangles="0,0,0,0,0,0,0,0,0" textboxrect="0,0,1624,2670"/>
                  <v:textbox>
                    <w:txbxContent>
                      <w:p w14:paraId="3F5C61EE" w14:textId="77777777" w:rsidR="00DA4494" w:rsidRDefault="00DA4494" w:rsidP="004C02D8">
                        <w:pPr>
                          <w:rPr>
                            <w:rFonts w:eastAsia="Times New Roman"/>
                          </w:rPr>
                        </w:pPr>
                      </w:p>
                    </w:txbxContent>
                  </v:textbox>
                </v:shape>
                <v:shape id="Freeform 7" o:spid="_x0000_s1112" style="position:absolute;left:54189;width:25781;height:42386;visibility:visible;mso-wrap-style:square;v-text-anchor:top" coordsize="1624,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oJuMUA&#10;AADbAAAADwAAAGRycy9kb3ducmV2LnhtbESPQWvCQBSE74X+h+UVvNWNIlJjVilSQaVVjF68vWRf&#10;k9Ds25BdY/z33ULB4zAz3zDJsje16Kh1lWUFo2EEgji3uuJCwfm0fn0D4TyyxtoyKbiTg+Xi+SnB&#10;WNsbH6lLfSEChF2MCkrvm1hKl5dk0A1tQxy8b9sa9EG2hdQt3gLc1HIcRVNpsOKwUGJDq5Lyn/Rq&#10;FOy+XJdtD/f94VKMjtv08yPPVmelBi/9+xyEp94/wv/tjVYwm8Dfl/AD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ugm4xQAAANsAAAAPAAAAAAAAAAAAAAAAAJgCAABkcnMv&#10;ZG93bnJldi54bWxQSwUGAAAAAAQABAD1AAAAigMAAAAA&#10;" adj="-11796480,,5400" path="m10,l302,9,1624,1331,298,2657,,2670,15,2374,1058,1331,19,291,10,xe" filled="f" stroked="f" strokeweight="0">
                  <v:stroke joinstyle="round"/>
                  <v:formulas/>
                  <v:path arrowok="t" o:connecttype="custom" o:connectlocs="15875,0;479425,14288;2578099,2112963;473075,4217988;0,4238625;23812,3768725;1679574,2112963;30162,461963;15875,0" o:connectangles="0,0,0,0,0,0,0,0,0" textboxrect="0,0,1624,2670"/>
                  <v:textbox>
                    <w:txbxContent>
                      <w:p w14:paraId="7F113430" w14:textId="77777777" w:rsidR="00DA4494" w:rsidRDefault="00DA4494" w:rsidP="004C02D8">
                        <w:pPr>
                          <w:rPr>
                            <w:rFonts w:eastAsia="Times New Roman"/>
                          </w:rPr>
                        </w:pPr>
                      </w:p>
                    </w:txbxContent>
                  </v:textbox>
                </v:shape>
                <v:shape id="Freeform 8" o:spid="_x0000_s1113" style="position:absolute;left:43006;width:25797;height:42386;visibility:visible;mso-wrap-style:square;v-text-anchor:top" coordsize="1625,2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B7p8UA&#10;AADbAAAADwAAAGRycy9kb3ducmV2LnhtbESPQWvCQBSE74L/YXlCb7ppISVNs5EqFdpiD1p76O2R&#10;fSbB7Nuwu2r8911B8DjMzDdMMR9MJ07kfGtZweMsAUFcWd1yrWD3s5pmIHxA1thZJgUX8jAvx6MC&#10;c23PvKHTNtQiQtjnqKAJoc+l9FVDBv3M9sTR21tnMETpaqkdniPcdPIpSZ6lwZbjQoM9LRuqDtuj&#10;UfAd1rjR+us9O+4uv2mWfq7c4k+ph8nw9goi0BDu4Vv7Qyt4SeH6Jf4AW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HunxQAAANsAAAAPAAAAAAAAAAAAAAAAAJgCAABkcnMv&#10;ZG93bnJldi54bWxQSwUGAAAAAAQABAD1AAAAigMAAAAA&#10;" adj="-11796480,,5400" path="m10,l302,9,1625,1331,299,2657,,2670,16,2374,1059,1331,19,291,10,xe" filled="f" stroked="f" strokeweight="0">
                  <v:stroke joinstyle="round"/>
                  <v:formulas/>
                  <v:path arrowok="t" o:connecttype="custom" o:connectlocs="15875,0;479425,14288;2579688,2112963;474663,4217988;0,4238625;25400,3768725;1681163,2112963;30163,461963;15875,0" o:connectangles="0,0,0,0,0,0,0,0,0" textboxrect="0,0,1625,2670"/>
                  <v:textbox>
                    <w:txbxContent>
                      <w:p w14:paraId="33E66EEA" w14:textId="77777777" w:rsidR="00DA4494" w:rsidRDefault="00DA4494" w:rsidP="004C02D8">
                        <w:pPr>
                          <w:rPr>
                            <w:rFonts w:eastAsia="Times New Roman"/>
                          </w:rPr>
                        </w:pPr>
                      </w:p>
                    </w:txbxContent>
                  </v:textbox>
                </v:shape>
              </v:group>
            </w:pict>
          </mc:Fallback>
        </mc:AlternateContent>
      </w:r>
    </w:p>
    <w:p w14:paraId="1A0E7742" w14:textId="77777777" w:rsidR="004C02D8" w:rsidRDefault="004C02D8" w:rsidP="00970618">
      <w:pPr>
        <w:sectPr w:rsidR="004C02D8" w:rsidSect="006553BA">
          <w:headerReference w:type="default" r:id="rId43"/>
          <w:headerReference w:type="first" r:id="rId44"/>
          <w:pgSz w:w="16839" w:h="11907" w:orient="landscape" w:code="9"/>
          <w:pgMar w:top="0" w:right="1701" w:bottom="426" w:left="1701" w:header="720" w:footer="720" w:gutter="0"/>
          <w:cols w:space="720"/>
          <w:titlePg/>
          <w:docGrid w:linePitch="360"/>
        </w:sectPr>
      </w:pPr>
    </w:p>
    <w:p w14:paraId="0B3DCC58"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5CD515FF"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75B9C328"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7280C878"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51979602"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3F62B2A7"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486C8809"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06AB932C"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7F39A08C"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60D12972"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532FEDBA"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70BFE750"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0D19D3BD"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32DCADE3"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5707A818"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5BC87742"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34941750"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304F26F7"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67968F78"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160AE236"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3A94EF82"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2B38777A" w14:textId="42CB6B3B" w:rsidR="000218D3" w:rsidRPr="000218D3" w:rsidRDefault="000218D3" w:rsidP="000218D3">
      <w:pPr>
        <w:spacing w:before="0" w:after="0" w:line="240" w:lineRule="auto"/>
        <w:jc w:val="center"/>
        <w:outlineLvl w:val="0"/>
        <w:rPr>
          <w:rFonts w:ascii="Calibri" w:eastAsia="Calibri" w:hAnsi="Calibri" w:cs="Times New Roman"/>
          <w:b/>
          <w:color w:val="auto"/>
          <w:sz w:val="160"/>
        </w:rPr>
      </w:pPr>
      <w:bookmarkStart w:id="177" w:name="_Toc2722137"/>
      <w:r w:rsidRPr="000218D3">
        <w:rPr>
          <w:rFonts w:ascii="Calibri" w:eastAsia="Calibri" w:hAnsi="Calibri" w:cs="Times New Roman"/>
          <w:b/>
          <w:color w:val="auto"/>
          <w:sz w:val="160"/>
        </w:rPr>
        <w:t>ANEXO</w:t>
      </w:r>
      <w:bookmarkEnd w:id="177"/>
    </w:p>
    <w:p w14:paraId="304C5D89"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7CAD1EEB"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18880885"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35BBA691"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7AF1D0C1"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29E27247"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6F46D280"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0B0667FF"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0FD05FE8"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47FBF895"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287C59E7"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4591AA5D"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00419B83"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6FF7AF61"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0C0FFE53"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5C9C6F2C"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7861CD96"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5B18F531"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678342D2"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31A77351"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7FFFBC05"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10DD049B"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0A065A4C"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30C2BAA0"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397E5BA0"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3F8DD840"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3FADE1E5"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0CBFF572"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3B37D56E"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69001BF5" w14:textId="77777777" w:rsidR="000346F7" w:rsidRDefault="000346F7" w:rsidP="000346F7">
      <w:pPr>
        <w:spacing w:before="0" w:after="0" w:line="240" w:lineRule="auto"/>
        <w:ind w:left="-284"/>
        <w:jc w:val="center"/>
        <w:outlineLvl w:val="1"/>
        <w:rPr>
          <w:rFonts w:ascii="Calibri" w:eastAsia="Calibri" w:hAnsi="Calibri" w:cs="Times New Roman"/>
          <w:b/>
          <w:color w:val="auto"/>
          <w:sz w:val="20"/>
        </w:rPr>
      </w:pPr>
    </w:p>
    <w:p w14:paraId="6803AD95" w14:textId="77777777" w:rsidR="000218D3" w:rsidRDefault="000218D3" w:rsidP="000218D3">
      <w:pPr>
        <w:spacing w:before="0" w:after="0" w:line="240" w:lineRule="auto"/>
        <w:jc w:val="center"/>
        <w:outlineLvl w:val="1"/>
        <w:rPr>
          <w:rFonts w:ascii="Calibri" w:eastAsia="Calibri" w:hAnsi="Calibri" w:cs="Times New Roman"/>
          <w:b/>
          <w:color w:val="auto"/>
          <w:sz w:val="20"/>
        </w:rPr>
      </w:pPr>
    </w:p>
    <w:p w14:paraId="3801DA65" w14:textId="66540862" w:rsidR="00B7245D" w:rsidRPr="00B7245D" w:rsidRDefault="000218D3" w:rsidP="00E2091C">
      <w:pPr>
        <w:shd w:val="clear" w:color="auto" w:fill="C6D9F1"/>
        <w:spacing w:before="0" w:after="0" w:line="240" w:lineRule="auto"/>
        <w:jc w:val="center"/>
        <w:outlineLvl w:val="1"/>
        <w:rPr>
          <w:rFonts w:ascii="Calibri" w:eastAsia="Calibri" w:hAnsi="Calibri" w:cs="Times New Roman"/>
          <w:b/>
          <w:color w:val="auto"/>
          <w:sz w:val="20"/>
        </w:rPr>
      </w:pPr>
      <w:bookmarkStart w:id="178" w:name="_Toc2722138"/>
      <w:r>
        <w:rPr>
          <w:rFonts w:ascii="Calibri" w:eastAsia="Calibri" w:hAnsi="Calibri" w:cs="Times New Roman"/>
          <w:b/>
          <w:color w:val="auto"/>
          <w:sz w:val="20"/>
        </w:rPr>
        <w:t xml:space="preserve">ANEXO #1 </w:t>
      </w:r>
      <w:r w:rsidR="00CF78C3">
        <w:rPr>
          <w:rFonts w:ascii="Calibri" w:eastAsia="Calibri" w:hAnsi="Calibri" w:cs="Times New Roman"/>
          <w:b/>
          <w:color w:val="auto"/>
          <w:sz w:val="20"/>
        </w:rPr>
        <w:t>HOJA DE DERIVACIÓN DE</w:t>
      </w:r>
      <w:r w:rsidR="002B6D13">
        <w:rPr>
          <w:rFonts w:ascii="Calibri" w:eastAsia="Calibri" w:hAnsi="Calibri" w:cs="Times New Roman"/>
          <w:b/>
          <w:color w:val="auto"/>
          <w:sz w:val="20"/>
        </w:rPr>
        <w:t>L COMPONENTE</w:t>
      </w:r>
      <w:r w:rsidR="00B7245D" w:rsidRPr="00B7245D">
        <w:rPr>
          <w:rFonts w:ascii="Calibri" w:eastAsia="Calibri" w:hAnsi="Calibri" w:cs="Times New Roman"/>
          <w:b/>
          <w:color w:val="auto"/>
          <w:sz w:val="20"/>
        </w:rPr>
        <w:t xml:space="preserve"> 6</w:t>
      </w:r>
      <w:r w:rsidR="00A91AC1">
        <w:rPr>
          <w:rFonts w:ascii="Calibri" w:eastAsia="Calibri" w:hAnsi="Calibri" w:cs="Times New Roman"/>
          <w:b/>
          <w:color w:val="auto"/>
          <w:sz w:val="20"/>
        </w:rPr>
        <w:t>:</w:t>
      </w:r>
      <w:r w:rsidR="00B7245D" w:rsidRPr="00B7245D">
        <w:rPr>
          <w:rFonts w:ascii="Calibri" w:eastAsia="Calibri" w:hAnsi="Calibri" w:cs="Times New Roman"/>
          <w:b/>
          <w:color w:val="auto"/>
          <w:sz w:val="20"/>
        </w:rPr>
        <w:t xml:space="preserve"> DE ATENCIÓN A VÍCTIMAS DE VIOLENCIA</w:t>
      </w:r>
      <w:bookmarkEnd w:id="178"/>
      <w:r w:rsidR="00B7245D" w:rsidRPr="00B7245D">
        <w:rPr>
          <w:rFonts w:ascii="Calibri" w:eastAsia="Calibri" w:hAnsi="Calibri" w:cs="Times New Roman"/>
          <w:b/>
          <w:color w:val="auto"/>
          <w:sz w:val="20"/>
        </w:rPr>
        <w:t xml:space="preserve"> </w:t>
      </w:r>
    </w:p>
    <w:p w14:paraId="3A24301B" w14:textId="77777777" w:rsidR="00B7245D" w:rsidRPr="00B7245D" w:rsidRDefault="00B7245D" w:rsidP="00E2091C">
      <w:pPr>
        <w:shd w:val="clear" w:color="auto" w:fill="C6D9F1"/>
        <w:spacing w:before="0" w:after="0" w:line="240" w:lineRule="auto"/>
        <w:jc w:val="center"/>
        <w:outlineLvl w:val="1"/>
        <w:rPr>
          <w:rFonts w:ascii="Calibri" w:eastAsia="Calibri" w:hAnsi="Calibri" w:cs="Times New Roman"/>
          <w:b/>
          <w:color w:val="auto"/>
          <w:sz w:val="20"/>
        </w:rPr>
      </w:pPr>
      <w:bookmarkStart w:id="179" w:name="_Toc536578425"/>
      <w:bookmarkStart w:id="180" w:name="_Toc2602855"/>
      <w:bookmarkStart w:id="181" w:name="_Toc2722139"/>
      <w:r w:rsidRPr="00B7245D">
        <w:rPr>
          <w:rFonts w:ascii="Calibri" w:eastAsia="Calibri" w:hAnsi="Calibri" w:cs="Times New Roman"/>
          <w:b/>
          <w:color w:val="auto"/>
          <w:sz w:val="20"/>
        </w:rPr>
        <w:t>DE CIUDAD DELGADO</w:t>
      </w:r>
      <w:bookmarkEnd w:id="179"/>
      <w:bookmarkEnd w:id="180"/>
      <w:bookmarkEnd w:id="181"/>
    </w:p>
    <w:p w14:paraId="1956465D" w14:textId="77777777" w:rsidR="001156E2" w:rsidRPr="001156E2" w:rsidRDefault="001156E2" w:rsidP="001156E2">
      <w:pPr>
        <w:shd w:val="clear" w:color="auto" w:fill="FFFFFF"/>
        <w:tabs>
          <w:tab w:val="left" w:pos="1515"/>
        </w:tabs>
        <w:spacing w:before="0" w:after="0" w:line="240" w:lineRule="auto"/>
        <w:jc w:val="both"/>
        <w:rPr>
          <w:rFonts w:ascii="Calibri" w:eastAsia="Calibri" w:hAnsi="Calibri" w:cs="Times New Roman"/>
          <w:color w:val="auto"/>
          <w:sz w:val="18"/>
        </w:rPr>
      </w:pPr>
      <w:r>
        <w:rPr>
          <w:rFonts w:ascii="Calibri" w:eastAsia="Calibri" w:hAnsi="Calibri" w:cs="Times New Roman"/>
          <w:b/>
          <w:color w:val="auto"/>
          <w:sz w:val="20"/>
        </w:rPr>
        <w:t xml:space="preserve">Indicación: </w:t>
      </w:r>
      <w:r>
        <w:rPr>
          <w:rFonts w:ascii="Calibri" w:eastAsia="Calibri" w:hAnsi="Calibri" w:cs="Times New Roman"/>
          <w:color w:val="auto"/>
          <w:sz w:val="20"/>
        </w:rPr>
        <w:t xml:space="preserve">la presente hoja será de uso del punto focal y </w:t>
      </w:r>
      <w:r>
        <w:rPr>
          <w:rFonts w:ascii="Calibri" w:eastAsia="Calibri" w:hAnsi="Calibri" w:cs="Times New Roman"/>
          <w:color w:val="auto"/>
          <w:sz w:val="18"/>
        </w:rPr>
        <w:t>organizaciones que posean trabajo en el territorio, su objetivo como tal es recabar información elemental para hacer derivación de caso.</w:t>
      </w:r>
    </w:p>
    <w:p w14:paraId="1DD62D5D" w14:textId="77777777" w:rsidR="00B7245D" w:rsidRPr="00B7245D" w:rsidRDefault="00800933" w:rsidP="00664CD9">
      <w:pPr>
        <w:numPr>
          <w:ilvl w:val="0"/>
          <w:numId w:val="11"/>
        </w:numPr>
        <w:shd w:val="clear" w:color="auto" w:fill="D9D9D9"/>
        <w:spacing w:before="0" w:after="0" w:line="240" w:lineRule="auto"/>
        <w:contextualSpacing/>
        <w:jc w:val="both"/>
        <w:rPr>
          <w:rFonts w:ascii="Calibri" w:eastAsia="Calibri" w:hAnsi="Calibri" w:cs="Times New Roman"/>
          <w:b/>
          <w:color w:val="auto"/>
          <w:sz w:val="20"/>
        </w:rPr>
      </w:pPr>
      <w:r>
        <w:rPr>
          <w:rFonts w:ascii="Calibri" w:eastAsia="Calibri" w:hAnsi="Calibri" w:cs="Times New Roman"/>
          <w:b/>
          <w:color w:val="auto"/>
          <w:sz w:val="20"/>
        </w:rPr>
        <w:t>Datos generales</w:t>
      </w:r>
    </w:p>
    <w:p w14:paraId="3C96F884" w14:textId="77777777" w:rsidR="00B7245D" w:rsidRPr="00B7245D" w:rsidRDefault="00B7245D" w:rsidP="00B7245D">
      <w:pPr>
        <w:spacing w:before="0" w:after="0" w:line="240" w:lineRule="auto"/>
        <w:ind w:left="360"/>
        <w:contextualSpacing/>
        <w:jc w:val="both"/>
        <w:rPr>
          <w:rFonts w:ascii="Calibri" w:eastAsia="Calibri" w:hAnsi="Calibri" w:cs="Times New Roman"/>
          <w:b/>
          <w:color w:val="auto"/>
          <w:sz w:val="20"/>
        </w:rPr>
      </w:pPr>
    </w:p>
    <w:tbl>
      <w:tblPr>
        <w:tblStyle w:val="Tablaconcuadrcula1"/>
        <w:tblW w:w="0" w:type="auto"/>
        <w:tblLook w:val="04A0" w:firstRow="1" w:lastRow="0" w:firstColumn="1" w:lastColumn="0" w:noHBand="0" w:noVBand="1"/>
      </w:tblPr>
      <w:tblGrid>
        <w:gridCol w:w="3432"/>
        <w:gridCol w:w="650"/>
        <w:gridCol w:w="1881"/>
        <w:gridCol w:w="236"/>
        <w:gridCol w:w="270"/>
        <w:gridCol w:w="304"/>
        <w:gridCol w:w="270"/>
        <w:gridCol w:w="270"/>
        <w:gridCol w:w="293"/>
        <w:gridCol w:w="265"/>
        <w:gridCol w:w="264"/>
        <w:gridCol w:w="265"/>
        <w:gridCol w:w="264"/>
        <w:gridCol w:w="264"/>
        <w:gridCol w:w="275"/>
      </w:tblGrid>
      <w:tr w:rsidR="009821EC" w:rsidRPr="00B7245D" w14:paraId="110E9511" w14:textId="77777777" w:rsidTr="004D1480">
        <w:trPr>
          <w:gridBefore w:val="2"/>
          <w:wBefore w:w="4167" w:type="dxa"/>
          <w:trHeight w:val="137"/>
        </w:trPr>
        <w:tc>
          <w:tcPr>
            <w:tcW w:w="1899" w:type="dxa"/>
            <w:shd w:val="clear" w:color="auto" w:fill="E3E7F4" w:themeFill="accent5" w:themeFillTint="33"/>
          </w:tcPr>
          <w:p w14:paraId="06C8AE7B" w14:textId="77777777" w:rsidR="009821EC" w:rsidRPr="00B7245D" w:rsidRDefault="009821EC" w:rsidP="00B7245D">
            <w:pPr>
              <w:rPr>
                <w:rFonts w:ascii="Calibri" w:eastAsia="Calibri" w:hAnsi="Calibri" w:cs="Times New Roman"/>
                <w:b/>
                <w:sz w:val="20"/>
              </w:rPr>
            </w:pPr>
            <w:r w:rsidRPr="00B7245D">
              <w:rPr>
                <w:rFonts w:ascii="Calibri" w:eastAsia="Calibri" w:hAnsi="Calibri" w:cs="Times New Roman"/>
                <w:b/>
                <w:sz w:val="20"/>
              </w:rPr>
              <w:t>No de Expediente:</w:t>
            </w:r>
          </w:p>
        </w:tc>
        <w:tc>
          <w:tcPr>
            <w:tcW w:w="236" w:type="dxa"/>
          </w:tcPr>
          <w:p w14:paraId="5BDA65F2" w14:textId="77777777" w:rsidR="009821EC" w:rsidRPr="00B7245D" w:rsidRDefault="009821EC" w:rsidP="00B7245D">
            <w:pPr>
              <w:rPr>
                <w:rFonts w:ascii="Calibri" w:eastAsia="Calibri" w:hAnsi="Calibri" w:cs="Times New Roman"/>
                <w:b/>
                <w:sz w:val="20"/>
              </w:rPr>
            </w:pPr>
          </w:p>
        </w:tc>
        <w:tc>
          <w:tcPr>
            <w:tcW w:w="271" w:type="dxa"/>
          </w:tcPr>
          <w:p w14:paraId="6485D6C5" w14:textId="77777777" w:rsidR="009821EC" w:rsidRPr="00B7245D" w:rsidRDefault="009821EC" w:rsidP="00B7245D">
            <w:pPr>
              <w:rPr>
                <w:rFonts w:ascii="Calibri" w:eastAsia="Calibri" w:hAnsi="Calibri" w:cs="Times New Roman"/>
                <w:b/>
                <w:sz w:val="20"/>
              </w:rPr>
            </w:pPr>
          </w:p>
        </w:tc>
        <w:tc>
          <w:tcPr>
            <w:tcW w:w="306" w:type="dxa"/>
          </w:tcPr>
          <w:p w14:paraId="7D8D25F2" w14:textId="77777777" w:rsidR="009821EC" w:rsidRPr="00B7245D" w:rsidRDefault="009821EC" w:rsidP="00B7245D">
            <w:pPr>
              <w:rPr>
                <w:rFonts w:ascii="Calibri" w:eastAsia="Calibri" w:hAnsi="Calibri" w:cs="Times New Roman"/>
                <w:b/>
                <w:sz w:val="20"/>
              </w:rPr>
            </w:pPr>
          </w:p>
        </w:tc>
        <w:tc>
          <w:tcPr>
            <w:tcW w:w="271" w:type="dxa"/>
          </w:tcPr>
          <w:p w14:paraId="2AF5A1B6" w14:textId="77777777" w:rsidR="009821EC" w:rsidRPr="00B7245D" w:rsidRDefault="009821EC" w:rsidP="00B7245D">
            <w:pPr>
              <w:rPr>
                <w:rFonts w:ascii="Calibri" w:eastAsia="Calibri" w:hAnsi="Calibri" w:cs="Times New Roman"/>
                <w:b/>
                <w:sz w:val="20"/>
              </w:rPr>
            </w:pPr>
          </w:p>
        </w:tc>
        <w:tc>
          <w:tcPr>
            <w:tcW w:w="271" w:type="dxa"/>
          </w:tcPr>
          <w:p w14:paraId="2C499311" w14:textId="77777777" w:rsidR="009821EC" w:rsidRPr="00B7245D" w:rsidRDefault="009821EC" w:rsidP="00B7245D">
            <w:pPr>
              <w:rPr>
                <w:rFonts w:ascii="Calibri" w:eastAsia="Calibri" w:hAnsi="Calibri" w:cs="Times New Roman"/>
                <w:b/>
                <w:sz w:val="20"/>
              </w:rPr>
            </w:pPr>
          </w:p>
        </w:tc>
        <w:tc>
          <w:tcPr>
            <w:tcW w:w="295" w:type="dxa"/>
          </w:tcPr>
          <w:p w14:paraId="1D9BC5C0" w14:textId="77777777" w:rsidR="009821EC" w:rsidRPr="00B7245D" w:rsidRDefault="009821EC" w:rsidP="00B7245D">
            <w:pPr>
              <w:rPr>
                <w:rFonts w:ascii="Calibri" w:eastAsia="Calibri" w:hAnsi="Calibri" w:cs="Times New Roman"/>
                <w:b/>
                <w:sz w:val="20"/>
              </w:rPr>
            </w:pPr>
          </w:p>
        </w:tc>
        <w:tc>
          <w:tcPr>
            <w:tcW w:w="266" w:type="dxa"/>
          </w:tcPr>
          <w:p w14:paraId="7BFE10AB" w14:textId="77777777" w:rsidR="009821EC" w:rsidRPr="00B7245D" w:rsidRDefault="009821EC" w:rsidP="00B7245D">
            <w:pPr>
              <w:rPr>
                <w:rFonts w:ascii="Calibri" w:eastAsia="Calibri" w:hAnsi="Calibri" w:cs="Times New Roman"/>
                <w:b/>
                <w:sz w:val="20"/>
              </w:rPr>
            </w:pPr>
          </w:p>
        </w:tc>
        <w:tc>
          <w:tcPr>
            <w:tcW w:w="265" w:type="dxa"/>
          </w:tcPr>
          <w:p w14:paraId="5CD2599E" w14:textId="77777777" w:rsidR="009821EC" w:rsidRPr="00B7245D" w:rsidRDefault="009821EC" w:rsidP="00B7245D">
            <w:pPr>
              <w:rPr>
                <w:rFonts w:ascii="Calibri" w:eastAsia="Calibri" w:hAnsi="Calibri" w:cs="Times New Roman"/>
                <w:b/>
                <w:sz w:val="20"/>
              </w:rPr>
            </w:pPr>
          </w:p>
        </w:tc>
        <w:tc>
          <w:tcPr>
            <w:tcW w:w="266" w:type="dxa"/>
          </w:tcPr>
          <w:p w14:paraId="0CC4F903" w14:textId="77777777" w:rsidR="009821EC" w:rsidRPr="00B7245D" w:rsidRDefault="009821EC" w:rsidP="00B7245D">
            <w:pPr>
              <w:rPr>
                <w:rFonts w:ascii="Calibri" w:eastAsia="Calibri" w:hAnsi="Calibri" w:cs="Times New Roman"/>
                <w:b/>
                <w:sz w:val="20"/>
              </w:rPr>
            </w:pPr>
          </w:p>
        </w:tc>
        <w:tc>
          <w:tcPr>
            <w:tcW w:w="265" w:type="dxa"/>
          </w:tcPr>
          <w:p w14:paraId="7B91B02B" w14:textId="77777777" w:rsidR="009821EC" w:rsidRPr="00B7245D" w:rsidRDefault="009821EC" w:rsidP="00B7245D">
            <w:pPr>
              <w:rPr>
                <w:rFonts w:ascii="Calibri" w:eastAsia="Calibri" w:hAnsi="Calibri" w:cs="Times New Roman"/>
                <w:b/>
                <w:sz w:val="20"/>
              </w:rPr>
            </w:pPr>
          </w:p>
        </w:tc>
        <w:tc>
          <w:tcPr>
            <w:tcW w:w="265" w:type="dxa"/>
          </w:tcPr>
          <w:p w14:paraId="1F2057C9" w14:textId="77777777" w:rsidR="009821EC" w:rsidRPr="00B7245D" w:rsidRDefault="009821EC" w:rsidP="00B7245D">
            <w:pPr>
              <w:rPr>
                <w:rFonts w:ascii="Calibri" w:eastAsia="Calibri" w:hAnsi="Calibri" w:cs="Times New Roman"/>
                <w:b/>
                <w:sz w:val="20"/>
              </w:rPr>
            </w:pPr>
          </w:p>
        </w:tc>
        <w:tc>
          <w:tcPr>
            <w:tcW w:w="276" w:type="dxa"/>
          </w:tcPr>
          <w:p w14:paraId="36D47EBB" w14:textId="77777777" w:rsidR="009821EC" w:rsidRPr="00B7245D" w:rsidRDefault="009821EC" w:rsidP="00B7245D">
            <w:pPr>
              <w:rPr>
                <w:rFonts w:ascii="Calibri" w:eastAsia="Calibri" w:hAnsi="Calibri" w:cs="Times New Roman"/>
                <w:b/>
                <w:sz w:val="20"/>
              </w:rPr>
            </w:pPr>
          </w:p>
        </w:tc>
      </w:tr>
      <w:tr w:rsidR="009821EC" w:rsidRPr="00B7245D" w14:paraId="57A673CD" w14:textId="77777777" w:rsidTr="004D1480">
        <w:tc>
          <w:tcPr>
            <w:tcW w:w="3499" w:type="dxa"/>
            <w:shd w:val="clear" w:color="auto" w:fill="E3E7F4" w:themeFill="accent5" w:themeFillTint="33"/>
          </w:tcPr>
          <w:p w14:paraId="77796B70" w14:textId="77777777" w:rsidR="009821EC" w:rsidRPr="00B7245D" w:rsidRDefault="009821EC" w:rsidP="00B7245D">
            <w:pPr>
              <w:jc w:val="center"/>
              <w:rPr>
                <w:rFonts w:ascii="Calibri" w:eastAsia="Calibri" w:hAnsi="Calibri" w:cs="Times New Roman"/>
                <w:b/>
                <w:sz w:val="20"/>
              </w:rPr>
            </w:pPr>
            <w:r w:rsidRPr="00B7245D">
              <w:rPr>
                <w:rFonts w:ascii="Calibri" w:eastAsia="Calibri" w:hAnsi="Calibri" w:cs="Times New Roman"/>
                <w:b/>
                <w:sz w:val="20"/>
              </w:rPr>
              <w:t>Ciudad Delgado</w:t>
            </w:r>
          </w:p>
        </w:tc>
        <w:tc>
          <w:tcPr>
            <w:tcW w:w="2567" w:type="dxa"/>
            <w:gridSpan w:val="2"/>
            <w:shd w:val="clear" w:color="auto" w:fill="E3E7F4" w:themeFill="accent5" w:themeFillTint="33"/>
          </w:tcPr>
          <w:p w14:paraId="081BA5B8" w14:textId="77777777" w:rsidR="009821EC" w:rsidRPr="00B7245D" w:rsidRDefault="009821EC" w:rsidP="00B7245D">
            <w:pPr>
              <w:jc w:val="center"/>
              <w:rPr>
                <w:rFonts w:ascii="Calibri" w:eastAsia="Calibri" w:hAnsi="Calibri" w:cs="Times New Roman"/>
                <w:b/>
                <w:sz w:val="20"/>
              </w:rPr>
            </w:pPr>
            <w:r w:rsidRPr="00B7245D">
              <w:rPr>
                <w:rFonts w:ascii="Calibri" w:eastAsia="Calibri" w:hAnsi="Calibri" w:cs="Times New Roman"/>
                <w:b/>
                <w:sz w:val="20"/>
              </w:rPr>
              <w:t>San Salvador</w:t>
            </w:r>
          </w:p>
        </w:tc>
        <w:tc>
          <w:tcPr>
            <w:tcW w:w="3253" w:type="dxa"/>
            <w:gridSpan w:val="12"/>
          </w:tcPr>
          <w:p w14:paraId="27B14B67" w14:textId="77777777" w:rsidR="009821EC" w:rsidRPr="00B7245D" w:rsidRDefault="009821EC" w:rsidP="00B7245D">
            <w:pPr>
              <w:rPr>
                <w:rFonts w:ascii="Calibri" w:eastAsia="Calibri" w:hAnsi="Calibri" w:cs="Times New Roman"/>
                <w:b/>
                <w:sz w:val="20"/>
              </w:rPr>
            </w:pPr>
            <w:r w:rsidRPr="00B7245D">
              <w:rPr>
                <w:rFonts w:ascii="Calibri" w:eastAsia="Calibri" w:hAnsi="Calibri" w:cs="Times New Roman"/>
                <w:b/>
                <w:sz w:val="20"/>
              </w:rPr>
              <w:t>Fecha:</w:t>
            </w:r>
          </w:p>
        </w:tc>
      </w:tr>
    </w:tbl>
    <w:p w14:paraId="27B560F5" w14:textId="77777777" w:rsidR="00B7245D" w:rsidRPr="00B7245D" w:rsidRDefault="00B7245D" w:rsidP="00B7245D">
      <w:pPr>
        <w:spacing w:before="0" w:after="0" w:line="240" w:lineRule="auto"/>
        <w:jc w:val="center"/>
        <w:rPr>
          <w:rFonts w:ascii="Calibri" w:eastAsia="Calibri" w:hAnsi="Calibri" w:cs="Times New Roman"/>
          <w:b/>
          <w:color w:val="auto"/>
          <w:sz w:val="20"/>
        </w:rPr>
      </w:pPr>
    </w:p>
    <w:p w14:paraId="7455568A" w14:textId="77777777" w:rsidR="00B7245D" w:rsidRPr="00B7245D" w:rsidRDefault="00B7245D" w:rsidP="00664CD9">
      <w:pPr>
        <w:numPr>
          <w:ilvl w:val="0"/>
          <w:numId w:val="11"/>
        </w:numPr>
        <w:shd w:val="clear" w:color="auto" w:fill="D9D9D9"/>
        <w:spacing w:before="0" w:line="276" w:lineRule="auto"/>
        <w:contextualSpacing/>
        <w:rPr>
          <w:rFonts w:ascii="Calibri" w:eastAsia="Calibri" w:hAnsi="Calibri" w:cs="Times New Roman"/>
          <w:b/>
          <w:color w:val="auto"/>
          <w:sz w:val="20"/>
        </w:rPr>
      </w:pPr>
      <w:r w:rsidRPr="00B7245D">
        <w:rPr>
          <w:rFonts w:ascii="Calibri" w:eastAsia="Calibri" w:hAnsi="Calibri" w:cs="Times New Roman"/>
          <w:b/>
          <w:color w:val="auto"/>
          <w:sz w:val="20"/>
        </w:rPr>
        <w:t>Datos de la persona atendida</w:t>
      </w:r>
    </w:p>
    <w:tbl>
      <w:tblPr>
        <w:tblStyle w:val="Tablaconcuadrcula1"/>
        <w:tblW w:w="9860" w:type="dxa"/>
        <w:tblLayout w:type="fixed"/>
        <w:tblLook w:val="04A0" w:firstRow="1" w:lastRow="0" w:firstColumn="1" w:lastColumn="0" w:noHBand="0" w:noVBand="1"/>
      </w:tblPr>
      <w:tblGrid>
        <w:gridCol w:w="1376"/>
        <w:gridCol w:w="473"/>
        <w:gridCol w:w="1391"/>
        <w:gridCol w:w="1304"/>
        <w:gridCol w:w="1718"/>
        <w:gridCol w:w="900"/>
        <w:gridCol w:w="600"/>
        <w:gridCol w:w="1049"/>
        <w:gridCol w:w="1049"/>
      </w:tblGrid>
      <w:tr w:rsidR="00B7245D" w:rsidRPr="00B7245D" w14:paraId="194060D6" w14:textId="77777777" w:rsidTr="00B7245D">
        <w:trPr>
          <w:trHeight w:val="238"/>
        </w:trPr>
        <w:tc>
          <w:tcPr>
            <w:tcW w:w="1376" w:type="dxa"/>
            <w:shd w:val="clear" w:color="auto" w:fill="E3E7F4" w:themeFill="accent5" w:themeFillTint="33"/>
            <w:vAlign w:val="center"/>
          </w:tcPr>
          <w:p w14:paraId="08E5ED8A" w14:textId="77777777" w:rsidR="00B7245D" w:rsidRPr="00B7245D" w:rsidRDefault="00B7245D" w:rsidP="00B7245D">
            <w:pPr>
              <w:spacing w:after="100" w:afterAutospacing="1"/>
              <w:jc w:val="center"/>
              <w:rPr>
                <w:rFonts w:ascii="Calibri" w:eastAsia="Calibri" w:hAnsi="Calibri" w:cs="Times New Roman"/>
                <w:b/>
                <w:sz w:val="16"/>
                <w:szCs w:val="18"/>
              </w:rPr>
            </w:pPr>
            <w:r w:rsidRPr="00B7245D">
              <w:rPr>
                <w:rFonts w:ascii="Calibri" w:eastAsia="Calibri" w:hAnsi="Calibri" w:cs="Times New Roman"/>
                <w:b/>
                <w:sz w:val="16"/>
                <w:szCs w:val="18"/>
              </w:rPr>
              <w:t>Nombre:</w:t>
            </w:r>
          </w:p>
        </w:tc>
        <w:tc>
          <w:tcPr>
            <w:tcW w:w="4885" w:type="dxa"/>
            <w:gridSpan w:val="4"/>
          </w:tcPr>
          <w:p w14:paraId="77D66EEB" w14:textId="77777777" w:rsidR="00B7245D" w:rsidRPr="00B7245D" w:rsidRDefault="00B7245D" w:rsidP="00B7245D">
            <w:pPr>
              <w:jc w:val="center"/>
              <w:rPr>
                <w:rFonts w:ascii="Calibri" w:eastAsia="Calibri" w:hAnsi="Calibri" w:cs="Times New Roman"/>
                <w:b/>
                <w:sz w:val="16"/>
                <w:szCs w:val="18"/>
              </w:rPr>
            </w:pPr>
          </w:p>
        </w:tc>
        <w:tc>
          <w:tcPr>
            <w:tcW w:w="900" w:type="dxa"/>
            <w:shd w:val="clear" w:color="auto" w:fill="E3E7F4" w:themeFill="accent5" w:themeFillTint="33"/>
            <w:vAlign w:val="center"/>
          </w:tcPr>
          <w:p w14:paraId="786A1884" w14:textId="77777777" w:rsidR="00B7245D" w:rsidRPr="00B7245D" w:rsidRDefault="00B7245D" w:rsidP="00B7245D">
            <w:pPr>
              <w:jc w:val="center"/>
              <w:rPr>
                <w:rFonts w:ascii="Calibri" w:eastAsia="Calibri" w:hAnsi="Calibri" w:cs="Times New Roman"/>
                <w:b/>
                <w:sz w:val="16"/>
                <w:szCs w:val="18"/>
              </w:rPr>
            </w:pPr>
            <w:r w:rsidRPr="00B7245D">
              <w:rPr>
                <w:rFonts w:ascii="Calibri" w:eastAsia="Calibri" w:hAnsi="Calibri" w:cs="Times New Roman"/>
                <w:b/>
                <w:sz w:val="16"/>
                <w:szCs w:val="18"/>
              </w:rPr>
              <w:t>Edad</w:t>
            </w:r>
          </w:p>
        </w:tc>
        <w:tc>
          <w:tcPr>
            <w:tcW w:w="2698" w:type="dxa"/>
            <w:gridSpan w:val="3"/>
          </w:tcPr>
          <w:p w14:paraId="193B7691" w14:textId="77777777" w:rsidR="00B7245D" w:rsidRPr="00B7245D" w:rsidRDefault="00B7245D" w:rsidP="00B7245D">
            <w:pPr>
              <w:jc w:val="center"/>
              <w:rPr>
                <w:rFonts w:ascii="Calibri" w:eastAsia="Calibri" w:hAnsi="Calibri" w:cs="Times New Roman"/>
                <w:b/>
                <w:sz w:val="16"/>
                <w:szCs w:val="18"/>
              </w:rPr>
            </w:pPr>
          </w:p>
        </w:tc>
      </w:tr>
      <w:tr w:rsidR="00B7245D" w:rsidRPr="00B7245D" w14:paraId="031CFB63" w14:textId="77777777" w:rsidTr="00B7245D">
        <w:trPr>
          <w:trHeight w:val="304"/>
        </w:trPr>
        <w:tc>
          <w:tcPr>
            <w:tcW w:w="1376" w:type="dxa"/>
            <w:shd w:val="clear" w:color="auto" w:fill="E3E7F4" w:themeFill="accent5" w:themeFillTint="33"/>
            <w:vAlign w:val="center"/>
          </w:tcPr>
          <w:p w14:paraId="55CFA225" w14:textId="77777777" w:rsidR="00B7245D" w:rsidRPr="00B7245D" w:rsidRDefault="00B7245D" w:rsidP="00B7245D">
            <w:pPr>
              <w:spacing w:after="100" w:afterAutospacing="1"/>
              <w:jc w:val="center"/>
              <w:rPr>
                <w:rFonts w:ascii="Calibri" w:eastAsia="Calibri" w:hAnsi="Calibri" w:cs="Times New Roman"/>
                <w:b/>
                <w:sz w:val="16"/>
                <w:szCs w:val="18"/>
              </w:rPr>
            </w:pPr>
            <w:r w:rsidRPr="00B7245D">
              <w:rPr>
                <w:rFonts w:ascii="Calibri" w:eastAsia="Calibri" w:hAnsi="Calibri" w:cs="Times New Roman"/>
                <w:b/>
                <w:sz w:val="16"/>
                <w:szCs w:val="18"/>
              </w:rPr>
              <w:t>Fecha de nacimiento:</w:t>
            </w:r>
          </w:p>
        </w:tc>
        <w:tc>
          <w:tcPr>
            <w:tcW w:w="1864" w:type="dxa"/>
            <w:gridSpan w:val="2"/>
          </w:tcPr>
          <w:p w14:paraId="198C4C52" w14:textId="77777777" w:rsidR="00B7245D" w:rsidRPr="00B7245D" w:rsidRDefault="00B7245D" w:rsidP="00B7245D">
            <w:pPr>
              <w:jc w:val="center"/>
              <w:rPr>
                <w:rFonts w:ascii="Calibri" w:eastAsia="Calibri" w:hAnsi="Calibri" w:cs="Times New Roman"/>
                <w:b/>
                <w:sz w:val="16"/>
                <w:szCs w:val="18"/>
              </w:rPr>
            </w:pPr>
          </w:p>
        </w:tc>
        <w:tc>
          <w:tcPr>
            <w:tcW w:w="1304" w:type="dxa"/>
            <w:shd w:val="clear" w:color="auto" w:fill="E3E7F4" w:themeFill="accent5" w:themeFillTint="33"/>
          </w:tcPr>
          <w:p w14:paraId="3658A854" w14:textId="77777777" w:rsidR="00B7245D" w:rsidRPr="00B7245D" w:rsidRDefault="00B7245D" w:rsidP="00B7245D">
            <w:pPr>
              <w:jc w:val="center"/>
              <w:rPr>
                <w:rFonts w:ascii="Calibri" w:eastAsia="Calibri" w:hAnsi="Calibri" w:cs="Times New Roman"/>
                <w:b/>
                <w:sz w:val="16"/>
                <w:szCs w:val="18"/>
              </w:rPr>
            </w:pPr>
            <w:r w:rsidRPr="00B7245D">
              <w:rPr>
                <w:rFonts w:ascii="Calibri" w:eastAsia="Calibri" w:hAnsi="Calibri" w:cs="Times New Roman"/>
                <w:b/>
                <w:sz w:val="16"/>
                <w:szCs w:val="18"/>
              </w:rPr>
              <w:t>Lugar de nacimiento:</w:t>
            </w:r>
          </w:p>
        </w:tc>
        <w:tc>
          <w:tcPr>
            <w:tcW w:w="1718" w:type="dxa"/>
            <w:shd w:val="clear" w:color="auto" w:fill="FFFFFF" w:themeFill="background1"/>
          </w:tcPr>
          <w:p w14:paraId="023E5D62" w14:textId="77777777" w:rsidR="00B7245D" w:rsidRPr="00B7245D" w:rsidRDefault="00B7245D" w:rsidP="00B7245D">
            <w:pPr>
              <w:jc w:val="center"/>
              <w:rPr>
                <w:rFonts w:ascii="Calibri" w:eastAsia="Calibri" w:hAnsi="Calibri" w:cs="Times New Roman"/>
                <w:b/>
                <w:sz w:val="16"/>
                <w:szCs w:val="18"/>
              </w:rPr>
            </w:pPr>
          </w:p>
        </w:tc>
        <w:tc>
          <w:tcPr>
            <w:tcW w:w="900" w:type="dxa"/>
            <w:shd w:val="clear" w:color="auto" w:fill="E3E7F4" w:themeFill="accent5" w:themeFillTint="33"/>
            <w:vAlign w:val="center"/>
          </w:tcPr>
          <w:p w14:paraId="2D913B4A" w14:textId="77777777" w:rsidR="00B7245D" w:rsidRPr="00B7245D" w:rsidRDefault="00B7245D" w:rsidP="00B7245D">
            <w:pPr>
              <w:jc w:val="center"/>
              <w:rPr>
                <w:rFonts w:ascii="Calibri" w:eastAsia="Calibri" w:hAnsi="Calibri" w:cs="Times New Roman"/>
                <w:b/>
                <w:sz w:val="16"/>
                <w:szCs w:val="18"/>
              </w:rPr>
            </w:pPr>
            <w:r w:rsidRPr="00B7245D">
              <w:rPr>
                <w:rFonts w:ascii="Calibri" w:eastAsia="Calibri" w:hAnsi="Calibri" w:cs="Times New Roman"/>
                <w:b/>
                <w:sz w:val="16"/>
                <w:szCs w:val="18"/>
              </w:rPr>
              <w:t>DUI</w:t>
            </w:r>
          </w:p>
        </w:tc>
        <w:tc>
          <w:tcPr>
            <w:tcW w:w="2698" w:type="dxa"/>
            <w:gridSpan w:val="3"/>
          </w:tcPr>
          <w:p w14:paraId="379C52B0" w14:textId="77777777" w:rsidR="00B7245D" w:rsidRPr="00B7245D" w:rsidRDefault="00B7245D" w:rsidP="00B7245D">
            <w:pPr>
              <w:jc w:val="center"/>
              <w:rPr>
                <w:rFonts w:ascii="Calibri" w:eastAsia="Calibri" w:hAnsi="Calibri" w:cs="Times New Roman"/>
                <w:b/>
                <w:sz w:val="16"/>
                <w:szCs w:val="18"/>
              </w:rPr>
            </w:pPr>
          </w:p>
        </w:tc>
      </w:tr>
      <w:tr w:rsidR="00B7245D" w:rsidRPr="00B7245D" w14:paraId="2A2BDDE6" w14:textId="77777777" w:rsidTr="00B7245D">
        <w:trPr>
          <w:trHeight w:val="435"/>
        </w:trPr>
        <w:tc>
          <w:tcPr>
            <w:tcW w:w="1376" w:type="dxa"/>
            <w:shd w:val="clear" w:color="auto" w:fill="E3E7F4" w:themeFill="accent5" w:themeFillTint="33"/>
            <w:vAlign w:val="center"/>
          </w:tcPr>
          <w:p w14:paraId="09E4C974" w14:textId="77777777" w:rsidR="00B7245D" w:rsidRPr="00B7245D" w:rsidRDefault="00B7245D" w:rsidP="00B7245D">
            <w:pPr>
              <w:spacing w:after="100" w:afterAutospacing="1"/>
              <w:jc w:val="center"/>
              <w:rPr>
                <w:rFonts w:ascii="Calibri" w:eastAsia="Calibri" w:hAnsi="Calibri" w:cs="Times New Roman"/>
                <w:b/>
                <w:sz w:val="16"/>
                <w:szCs w:val="18"/>
              </w:rPr>
            </w:pPr>
            <w:r w:rsidRPr="00B7245D">
              <w:rPr>
                <w:rFonts w:ascii="Calibri" w:eastAsia="Calibri" w:hAnsi="Calibri" w:cs="Times New Roman"/>
                <w:b/>
                <w:sz w:val="16"/>
                <w:szCs w:val="18"/>
              </w:rPr>
              <w:t>Dirección de residencia:</w:t>
            </w:r>
          </w:p>
        </w:tc>
        <w:tc>
          <w:tcPr>
            <w:tcW w:w="4885" w:type="dxa"/>
            <w:gridSpan w:val="4"/>
          </w:tcPr>
          <w:p w14:paraId="29111B5F" w14:textId="77777777" w:rsidR="00B7245D" w:rsidRPr="00B7245D" w:rsidRDefault="00B7245D" w:rsidP="00B7245D">
            <w:pPr>
              <w:jc w:val="center"/>
              <w:rPr>
                <w:rFonts w:ascii="Calibri" w:eastAsia="Calibri" w:hAnsi="Calibri" w:cs="Times New Roman"/>
                <w:b/>
                <w:sz w:val="16"/>
                <w:szCs w:val="18"/>
              </w:rPr>
            </w:pPr>
          </w:p>
        </w:tc>
        <w:tc>
          <w:tcPr>
            <w:tcW w:w="900" w:type="dxa"/>
            <w:shd w:val="clear" w:color="auto" w:fill="E3E7F4" w:themeFill="accent5" w:themeFillTint="33"/>
            <w:vAlign w:val="center"/>
          </w:tcPr>
          <w:p w14:paraId="1053C6C6" w14:textId="77777777" w:rsidR="00B7245D" w:rsidRPr="00B7245D" w:rsidRDefault="00B7245D" w:rsidP="00B7245D">
            <w:pPr>
              <w:jc w:val="center"/>
              <w:rPr>
                <w:rFonts w:ascii="Calibri" w:eastAsia="Calibri" w:hAnsi="Calibri" w:cs="Times New Roman"/>
                <w:b/>
                <w:sz w:val="16"/>
                <w:szCs w:val="18"/>
              </w:rPr>
            </w:pPr>
            <w:r w:rsidRPr="00B7245D">
              <w:rPr>
                <w:rFonts w:ascii="Calibri" w:eastAsia="Calibri" w:hAnsi="Calibri" w:cs="Times New Roman"/>
                <w:b/>
                <w:sz w:val="16"/>
                <w:szCs w:val="18"/>
              </w:rPr>
              <w:t>Teléfono</w:t>
            </w:r>
          </w:p>
        </w:tc>
        <w:tc>
          <w:tcPr>
            <w:tcW w:w="2698" w:type="dxa"/>
            <w:gridSpan w:val="3"/>
          </w:tcPr>
          <w:p w14:paraId="78FD5828" w14:textId="77777777" w:rsidR="00B7245D" w:rsidRPr="00B7245D" w:rsidRDefault="00B7245D" w:rsidP="00B7245D">
            <w:pPr>
              <w:jc w:val="center"/>
              <w:rPr>
                <w:rFonts w:ascii="Calibri" w:eastAsia="Calibri" w:hAnsi="Calibri" w:cs="Times New Roman"/>
                <w:b/>
                <w:sz w:val="16"/>
                <w:szCs w:val="18"/>
              </w:rPr>
            </w:pPr>
          </w:p>
        </w:tc>
      </w:tr>
      <w:tr w:rsidR="00B7245D" w:rsidRPr="00B7245D" w14:paraId="7077D523" w14:textId="77777777" w:rsidTr="00B7245D">
        <w:trPr>
          <w:trHeight w:val="145"/>
        </w:trPr>
        <w:tc>
          <w:tcPr>
            <w:tcW w:w="1376" w:type="dxa"/>
            <w:vMerge w:val="restart"/>
            <w:shd w:val="clear" w:color="auto" w:fill="E3E7F4" w:themeFill="accent5" w:themeFillTint="33"/>
            <w:vAlign w:val="center"/>
          </w:tcPr>
          <w:p w14:paraId="6FEC76E0" w14:textId="77777777" w:rsidR="00B7245D" w:rsidRPr="00B7245D" w:rsidRDefault="00B7245D" w:rsidP="00B7245D">
            <w:pPr>
              <w:jc w:val="center"/>
              <w:rPr>
                <w:rFonts w:ascii="Calibri" w:eastAsia="Calibri" w:hAnsi="Calibri" w:cs="Times New Roman"/>
                <w:b/>
                <w:sz w:val="16"/>
                <w:szCs w:val="18"/>
              </w:rPr>
            </w:pPr>
            <w:r w:rsidRPr="00B7245D">
              <w:rPr>
                <w:rFonts w:ascii="Calibri" w:eastAsia="Calibri" w:hAnsi="Calibri" w:cs="Times New Roman"/>
                <w:b/>
                <w:sz w:val="16"/>
                <w:szCs w:val="18"/>
              </w:rPr>
              <w:t>Especificar núcleo familiar que acompaña:</w:t>
            </w:r>
          </w:p>
        </w:tc>
        <w:tc>
          <w:tcPr>
            <w:tcW w:w="473" w:type="dxa"/>
            <w:shd w:val="clear" w:color="auto" w:fill="E3E7F4" w:themeFill="accent5" w:themeFillTint="33"/>
          </w:tcPr>
          <w:p w14:paraId="5D9963AA" w14:textId="77777777" w:rsidR="00B7245D" w:rsidRPr="00B7245D" w:rsidRDefault="00B7245D" w:rsidP="00B7245D">
            <w:pPr>
              <w:jc w:val="center"/>
              <w:rPr>
                <w:rFonts w:ascii="Calibri" w:eastAsia="Calibri" w:hAnsi="Calibri" w:cs="Times New Roman"/>
                <w:b/>
                <w:sz w:val="16"/>
                <w:szCs w:val="18"/>
              </w:rPr>
            </w:pPr>
            <w:r w:rsidRPr="00B7245D">
              <w:rPr>
                <w:rFonts w:ascii="Calibri" w:eastAsia="Calibri" w:hAnsi="Calibri" w:cs="Times New Roman"/>
                <w:b/>
                <w:sz w:val="16"/>
                <w:szCs w:val="18"/>
              </w:rPr>
              <w:t>No</w:t>
            </w:r>
          </w:p>
        </w:tc>
        <w:tc>
          <w:tcPr>
            <w:tcW w:w="4413" w:type="dxa"/>
            <w:gridSpan w:val="3"/>
            <w:shd w:val="clear" w:color="auto" w:fill="E3E7F4" w:themeFill="accent5" w:themeFillTint="33"/>
          </w:tcPr>
          <w:p w14:paraId="60914700" w14:textId="77777777" w:rsidR="00B7245D" w:rsidRPr="00B7245D" w:rsidRDefault="00B7245D" w:rsidP="00B7245D">
            <w:pPr>
              <w:jc w:val="center"/>
              <w:rPr>
                <w:rFonts w:ascii="Calibri" w:eastAsia="Calibri" w:hAnsi="Calibri" w:cs="Times New Roman"/>
                <w:b/>
                <w:sz w:val="16"/>
                <w:szCs w:val="18"/>
              </w:rPr>
            </w:pPr>
            <w:r w:rsidRPr="00B7245D">
              <w:rPr>
                <w:rFonts w:ascii="Calibri" w:eastAsia="Calibri" w:hAnsi="Calibri" w:cs="Times New Roman"/>
                <w:b/>
                <w:sz w:val="16"/>
                <w:szCs w:val="18"/>
              </w:rPr>
              <w:t>Nombres:</w:t>
            </w:r>
          </w:p>
        </w:tc>
        <w:tc>
          <w:tcPr>
            <w:tcW w:w="900" w:type="dxa"/>
            <w:shd w:val="clear" w:color="auto" w:fill="E3E7F4" w:themeFill="accent5" w:themeFillTint="33"/>
            <w:vAlign w:val="center"/>
          </w:tcPr>
          <w:p w14:paraId="405DA776" w14:textId="77777777" w:rsidR="00B7245D" w:rsidRPr="00B7245D" w:rsidRDefault="00B7245D" w:rsidP="00B7245D">
            <w:pPr>
              <w:jc w:val="center"/>
              <w:rPr>
                <w:rFonts w:ascii="Calibri" w:eastAsia="Calibri" w:hAnsi="Calibri" w:cs="Times New Roman"/>
                <w:b/>
                <w:sz w:val="16"/>
                <w:szCs w:val="18"/>
              </w:rPr>
            </w:pPr>
            <w:r w:rsidRPr="00B7245D">
              <w:rPr>
                <w:rFonts w:ascii="Calibri" w:eastAsia="Calibri" w:hAnsi="Calibri" w:cs="Times New Roman"/>
                <w:b/>
                <w:sz w:val="16"/>
                <w:szCs w:val="18"/>
              </w:rPr>
              <w:t>Sexo</w:t>
            </w:r>
          </w:p>
        </w:tc>
        <w:tc>
          <w:tcPr>
            <w:tcW w:w="600" w:type="dxa"/>
            <w:shd w:val="clear" w:color="auto" w:fill="E3E7F4" w:themeFill="accent5" w:themeFillTint="33"/>
          </w:tcPr>
          <w:p w14:paraId="63EE3940" w14:textId="77777777" w:rsidR="00B7245D" w:rsidRPr="00B7245D" w:rsidRDefault="00B7245D" w:rsidP="00B7245D">
            <w:pPr>
              <w:jc w:val="center"/>
              <w:rPr>
                <w:rFonts w:ascii="Calibri" w:eastAsia="Calibri" w:hAnsi="Calibri" w:cs="Times New Roman"/>
                <w:b/>
                <w:sz w:val="16"/>
                <w:szCs w:val="18"/>
              </w:rPr>
            </w:pPr>
            <w:r w:rsidRPr="00B7245D">
              <w:rPr>
                <w:rFonts w:ascii="Calibri" w:eastAsia="Calibri" w:hAnsi="Calibri" w:cs="Times New Roman"/>
                <w:b/>
                <w:sz w:val="16"/>
                <w:szCs w:val="18"/>
              </w:rPr>
              <w:t>Edad</w:t>
            </w:r>
          </w:p>
        </w:tc>
        <w:tc>
          <w:tcPr>
            <w:tcW w:w="1049" w:type="dxa"/>
            <w:shd w:val="clear" w:color="auto" w:fill="E3E7F4" w:themeFill="accent5" w:themeFillTint="33"/>
          </w:tcPr>
          <w:p w14:paraId="45172EDB" w14:textId="77777777" w:rsidR="00B7245D" w:rsidRPr="00B7245D" w:rsidRDefault="00B7245D" w:rsidP="00B7245D">
            <w:pPr>
              <w:jc w:val="center"/>
              <w:rPr>
                <w:rFonts w:ascii="Calibri" w:eastAsia="Calibri" w:hAnsi="Calibri" w:cs="Times New Roman"/>
                <w:b/>
                <w:sz w:val="16"/>
                <w:szCs w:val="18"/>
              </w:rPr>
            </w:pPr>
            <w:r w:rsidRPr="00B7245D">
              <w:rPr>
                <w:rFonts w:ascii="Calibri" w:eastAsia="Calibri" w:hAnsi="Calibri" w:cs="Times New Roman"/>
                <w:b/>
                <w:sz w:val="16"/>
                <w:szCs w:val="18"/>
              </w:rPr>
              <w:t xml:space="preserve">Escolaridad </w:t>
            </w:r>
          </w:p>
        </w:tc>
        <w:tc>
          <w:tcPr>
            <w:tcW w:w="1049" w:type="dxa"/>
            <w:shd w:val="clear" w:color="auto" w:fill="E3E7F4" w:themeFill="accent5" w:themeFillTint="33"/>
          </w:tcPr>
          <w:p w14:paraId="256D62E6" w14:textId="77777777" w:rsidR="00B7245D" w:rsidRPr="00B7245D" w:rsidRDefault="00B7245D" w:rsidP="00B7245D">
            <w:pPr>
              <w:jc w:val="center"/>
              <w:rPr>
                <w:rFonts w:ascii="Calibri" w:eastAsia="Calibri" w:hAnsi="Calibri" w:cs="Times New Roman"/>
                <w:b/>
                <w:sz w:val="16"/>
                <w:szCs w:val="18"/>
              </w:rPr>
            </w:pPr>
            <w:r w:rsidRPr="00B7245D">
              <w:rPr>
                <w:rFonts w:ascii="Calibri" w:eastAsia="Calibri" w:hAnsi="Calibri" w:cs="Times New Roman"/>
                <w:b/>
                <w:sz w:val="16"/>
                <w:szCs w:val="18"/>
              </w:rPr>
              <w:t>Parentesco</w:t>
            </w:r>
          </w:p>
        </w:tc>
      </w:tr>
      <w:tr w:rsidR="00B7245D" w:rsidRPr="00B7245D" w14:paraId="207E2D25" w14:textId="77777777" w:rsidTr="00B7245D">
        <w:trPr>
          <w:trHeight w:val="146"/>
        </w:trPr>
        <w:tc>
          <w:tcPr>
            <w:tcW w:w="1376" w:type="dxa"/>
            <w:vMerge/>
            <w:shd w:val="clear" w:color="auto" w:fill="E3E7F4" w:themeFill="accent5" w:themeFillTint="33"/>
          </w:tcPr>
          <w:p w14:paraId="403899C6" w14:textId="77777777" w:rsidR="00B7245D" w:rsidRPr="00B7245D" w:rsidRDefault="00B7245D" w:rsidP="00B7245D">
            <w:pPr>
              <w:jc w:val="center"/>
              <w:rPr>
                <w:rFonts w:ascii="Calibri" w:eastAsia="Calibri" w:hAnsi="Calibri" w:cs="Times New Roman"/>
                <w:b/>
                <w:sz w:val="16"/>
                <w:szCs w:val="18"/>
              </w:rPr>
            </w:pPr>
          </w:p>
        </w:tc>
        <w:tc>
          <w:tcPr>
            <w:tcW w:w="473" w:type="dxa"/>
          </w:tcPr>
          <w:p w14:paraId="567016B9" w14:textId="77777777" w:rsidR="00B7245D" w:rsidRPr="00B7245D" w:rsidRDefault="00B7245D" w:rsidP="00B7245D">
            <w:pPr>
              <w:jc w:val="center"/>
              <w:rPr>
                <w:rFonts w:ascii="Calibri" w:eastAsia="Calibri" w:hAnsi="Calibri" w:cs="Times New Roman"/>
                <w:b/>
                <w:sz w:val="14"/>
                <w:szCs w:val="18"/>
              </w:rPr>
            </w:pPr>
            <w:r w:rsidRPr="00B7245D">
              <w:rPr>
                <w:rFonts w:ascii="Calibri" w:eastAsia="Calibri" w:hAnsi="Calibri" w:cs="Times New Roman"/>
                <w:b/>
                <w:sz w:val="14"/>
                <w:szCs w:val="18"/>
              </w:rPr>
              <w:t>1</w:t>
            </w:r>
          </w:p>
        </w:tc>
        <w:tc>
          <w:tcPr>
            <w:tcW w:w="4413" w:type="dxa"/>
            <w:gridSpan w:val="3"/>
          </w:tcPr>
          <w:p w14:paraId="25249039" w14:textId="77777777" w:rsidR="00B7245D" w:rsidRPr="00B7245D" w:rsidRDefault="00B7245D" w:rsidP="00B7245D">
            <w:pPr>
              <w:jc w:val="center"/>
              <w:rPr>
                <w:rFonts w:ascii="Calibri" w:eastAsia="Calibri" w:hAnsi="Calibri" w:cs="Times New Roman"/>
                <w:b/>
                <w:sz w:val="16"/>
                <w:szCs w:val="18"/>
              </w:rPr>
            </w:pPr>
          </w:p>
        </w:tc>
        <w:tc>
          <w:tcPr>
            <w:tcW w:w="900" w:type="dxa"/>
            <w:vAlign w:val="center"/>
          </w:tcPr>
          <w:p w14:paraId="06BDAC75" w14:textId="77777777" w:rsidR="00B7245D" w:rsidRPr="00B7245D" w:rsidRDefault="00B7245D" w:rsidP="00B7245D">
            <w:pPr>
              <w:jc w:val="center"/>
              <w:rPr>
                <w:rFonts w:ascii="Calibri" w:eastAsia="Calibri" w:hAnsi="Calibri" w:cs="Times New Roman"/>
                <w:b/>
                <w:sz w:val="16"/>
                <w:szCs w:val="18"/>
              </w:rPr>
            </w:pPr>
          </w:p>
        </w:tc>
        <w:tc>
          <w:tcPr>
            <w:tcW w:w="600" w:type="dxa"/>
          </w:tcPr>
          <w:p w14:paraId="358DBE80" w14:textId="77777777" w:rsidR="00B7245D" w:rsidRPr="00B7245D" w:rsidRDefault="00B7245D" w:rsidP="00B7245D">
            <w:pPr>
              <w:jc w:val="center"/>
              <w:rPr>
                <w:rFonts w:ascii="Calibri" w:eastAsia="Calibri" w:hAnsi="Calibri" w:cs="Times New Roman"/>
                <w:b/>
                <w:sz w:val="16"/>
                <w:szCs w:val="18"/>
              </w:rPr>
            </w:pPr>
          </w:p>
        </w:tc>
        <w:tc>
          <w:tcPr>
            <w:tcW w:w="1049" w:type="dxa"/>
          </w:tcPr>
          <w:p w14:paraId="19D1FE9B" w14:textId="77777777" w:rsidR="00B7245D" w:rsidRPr="00B7245D" w:rsidRDefault="00B7245D" w:rsidP="00B7245D">
            <w:pPr>
              <w:jc w:val="center"/>
              <w:rPr>
                <w:rFonts w:ascii="Calibri" w:eastAsia="Calibri" w:hAnsi="Calibri" w:cs="Times New Roman"/>
                <w:b/>
                <w:sz w:val="16"/>
                <w:szCs w:val="18"/>
              </w:rPr>
            </w:pPr>
          </w:p>
        </w:tc>
        <w:tc>
          <w:tcPr>
            <w:tcW w:w="1049" w:type="dxa"/>
          </w:tcPr>
          <w:p w14:paraId="28214C70" w14:textId="77777777" w:rsidR="00B7245D" w:rsidRPr="00B7245D" w:rsidRDefault="00B7245D" w:rsidP="00B7245D">
            <w:pPr>
              <w:jc w:val="center"/>
              <w:rPr>
                <w:rFonts w:ascii="Calibri" w:eastAsia="Calibri" w:hAnsi="Calibri" w:cs="Times New Roman"/>
                <w:b/>
                <w:sz w:val="16"/>
                <w:szCs w:val="18"/>
              </w:rPr>
            </w:pPr>
          </w:p>
        </w:tc>
      </w:tr>
      <w:tr w:rsidR="00B7245D" w:rsidRPr="00B7245D" w14:paraId="673D0E82" w14:textId="77777777" w:rsidTr="00B7245D">
        <w:trPr>
          <w:trHeight w:val="85"/>
        </w:trPr>
        <w:tc>
          <w:tcPr>
            <w:tcW w:w="1376" w:type="dxa"/>
            <w:vMerge/>
            <w:shd w:val="clear" w:color="auto" w:fill="E3E7F4" w:themeFill="accent5" w:themeFillTint="33"/>
          </w:tcPr>
          <w:p w14:paraId="2396B0B8" w14:textId="77777777" w:rsidR="00B7245D" w:rsidRPr="00B7245D" w:rsidRDefault="00B7245D" w:rsidP="00B7245D">
            <w:pPr>
              <w:jc w:val="center"/>
              <w:rPr>
                <w:rFonts w:ascii="Calibri" w:eastAsia="Calibri" w:hAnsi="Calibri" w:cs="Times New Roman"/>
                <w:b/>
                <w:sz w:val="16"/>
                <w:szCs w:val="18"/>
              </w:rPr>
            </w:pPr>
          </w:p>
        </w:tc>
        <w:tc>
          <w:tcPr>
            <w:tcW w:w="473" w:type="dxa"/>
          </w:tcPr>
          <w:p w14:paraId="6706593C" w14:textId="77777777" w:rsidR="00B7245D" w:rsidRPr="00B7245D" w:rsidRDefault="00B7245D" w:rsidP="00B7245D">
            <w:pPr>
              <w:jc w:val="center"/>
              <w:rPr>
                <w:rFonts w:ascii="Calibri" w:eastAsia="Calibri" w:hAnsi="Calibri" w:cs="Times New Roman"/>
                <w:b/>
                <w:sz w:val="14"/>
                <w:szCs w:val="18"/>
              </w:rPr>
            </w:pPr>
            <w:r w:rsidRPr="00B7245D">
              <w:rPr>
                <w:rFonts w:ascii="Calibri" w:eastAsia="Calibri" w:hAnsi="Calibri" w:cs="Times New Roman"/>
                <w:b/>
                <w:sz w:val="14"/>
                <w:szCs w:val="18"/>
              </w:rPr>
              <w:t>2</w:t>
            </w:r>
          </w:p>
        </w:tc>
        <w:tc>
          <w:tcPr>
            <w:tcW w:w="4413" w:type="dxa"/>
            <w:gridSpan w:val="3"/>
          </w:tcPr>
          <w:p w14:paraId="799A3D31" w14:textId="77777777" w:rsidR="00B7245D" w:rsidRPr="00B7245D" w:rsidRDefault="00B7245D" w:rsidP="00B7245D">
            <w:pPr>
              <w:jc w:val="center"/>
              <w:rPr>
                <w:rFonts w:ascii="Calibri" w:eastAsia="Calibri" w:hAnsi="Calibri" w:cs="Times New Roman"/>
                <w:b/>
                <w:sz w:val="16"/>
                <w:szCs w:val="18"/>
              </w:rPr>
            </w:pPr>
          </w:p>
        </w:tc>
        <w:tc>
          <w:tcPr>
            <w:tcW w:w="900" w:type="dxa"/>
            <w:vAlign w:val="center"/>
          </w:tcPr>
          <w:p w14:paraId="2D2A7E4F" w14:textId="77777777" w:rsidR="00B7245D" w:rsidRPr="00B7245D" w:rsidRDefault="00B7245D" w:rsidP="00B7245D">
            <w:pPr>
              <w:jc w:val="center"/>
              <w:rPr>
                <w:rFonts w:ascii="Calibri" w:eastAsia="Calibri" w:hAnsi="Calibri" w:cs="Times New Roman"/>
                <w:b/>
                <w:sz w:val="16"/>
                <w:szCs w:val="18"/>
              </w:rPr>
            </w:pPr>
          </w:p>
        </w:tc>
        <w:tc>
          <w:tcPr>
            <w:tcW w:w="600" w:type="dxa"/>
          </w:tcPr>
          <w:p w14:paraId="523C59C4" w14:textId="77777777" w:rsidR="00B7245D" w:rsidRPr="00B7245D" w:rsidRDefault="00B7245D" w:rsidP="00B7245D">
            <w:pPr>
              <w:jc w:val="center"/>
              <w:rPr>
                <w:rFonts w:ascii="Calibri" w:eastAsia="Calibri" w:hAnsi="Calibri" w:cs="Times New Roman"/>
                <w:b/>
                <w:sz w:val="16"/>
                <w:szCs w:val="18"/>
              </w:rPr>
            </w:pPr>
          </w:p>
        </w:tc>
        <w:tc>
          <w:tcPr>
            <w:tcW w:w="1049" w:type="dxa"/>
          </w:tcPr>
          <w:p w14:paraId="704C8F77" w14:textId="77777777" w:rsidR="00B7245D" w:rsidRPr="00B7245D" w:rsidRDefault="00B7245D" w:rsidP="00B7245D">
            <w:pPr>
              <w:jc w:val="center"/>
              <w:rPr>
                <w:rFonts w:ascii="Calibri" w:eastAsia="Calibri" w:hAnsi="Calibri" w:cs="Times New Roman"/>
                <w:b/>
                <w:sz w:val="16"/>
                <w:szCs w:val="18"/>
              </w:rPr>
            </w:pPr>
          </w:p>
        </w:tc>
        <w:tc>
          <w:tcPr>
            <w:tcW w:w="1049" w:type="dxa"/>
          </w:tcPr>
          <w:p w14:paraId="4428AB36" w14:textId="77777777" w:rsidR="00B7245D" w:rsidRPr="00B7245D" w:rsidRDefault="00B7245D" w:rsidP="00B7245D">
            <w:pPr>
              <w:jc w:val="center"/>
              <w:rPr>
                <w:rFonts w:ascii="Calibri" w:eastAsia="Calibri" w:hAnsi="Calibri" w:cs="Times New Roman"/>
                <w:b/>
                <w:sz w:val="16"/>
                <w:szCs w:val="18"/>
              </w:rPr>
            </w:pPr>
          </w:p>
        </w:tc>
      </w:tr>
      <w:tr w:rsidR="00B7245D" w:rsidRPr="00B7245D" w14:paraId="4B927F43" w14:textId="77777777" w:rsidTr="00B7245D">
        <w:trPr>
          <w:trHeight w:val="145"/>
        </w:trPr>
        <w:tc>
          <w:tcPr>
            <w:tcW w:w="1376" w:type="dxa"/>
            <w:vMerge/>
            <w:shd w:val="clear" w:color="auto" w:fill="E3E7F4" w:themeFill="accent5" w:themeFillTint="33"/>
          </w:tcPr>
          <w:p w14:paraId="2C626D8A" w14:textId="77777777" w:rsidR="00B7245D" w:rsidRPr="00B7245D" w:rsidRDefault="00B7245D" w:rsidP="00B7245D">
            <w:pPr>
              <w:jc w:val="center"/>
              <w:rPr>
                <w:rFonts w:ascii="Calibri" w:eastAsia="Calibri" w:hAnsi="Calibri" w:cs="Times New Roman"/>
                <w:b/>
                <w:sz w:val="16"/>
                <w:szCs w:val="18"/>
              </w:rPr>
            </w:pPr>
          </w:p>
        </w:tc>
        <w:tc>
          <w:tcPr>
            <w:tcW w:w="473" w:type="dxa"/>
          </w:tcPr>
          <w:p w14:paraId="57111894" w14:textId="77777777" w:rsidR="00B7245D" w:rsidRPr="00B7245D" w:rsidRDefault="00B7245D" w:rsidP="00B7245D">
            <w:pPr>
              <w:jc w:val="center"/>
              <w:rPr>
                <w:rFonts w:ascii="Calibri" w:eastAsia="Calibri" w:hAnsi="Calibri" w:cs="Times New Roman"/>
                <w:b/>
                <w:sz w:val="14"/>
                <w:szCs w:val="18"/>
              </w:rPr>
            </w:pPr>
            <w:r w:rsidRPr="00B7245D">
              <w:rPr>
                <w:rFonts w:ascii="Calibri" w:eastAsia="Calibri" w:hAnsi="Calibri" w:cs="Times New Roman"/>
                <w:b/>
                <w:sz w:val="14"/>
                <w:szCs w:val="18"/>
              </w:rPr>
              <w:t>3</w:t>
            </w:r>
          </w:p>
        </w:tc>
        <w:tc>
          <w:tcPr>
            <w:tcW w:w="4413" w:type="dxa"/>
            <w:gridSpan w:val="3"/>
          </w:tcPr>
          <w:p w14:paraId="45E8D09D" w14:textId="77777777" w:rsidR="00B7245D" w:rsidRPr="00B7245D" w:rsidRDefault="00B7245D" w:rsidP="00B7245D">
            <w:pPr>
              <w:jc w:val="center"/>
              <w:rPr>
                <w:rFonts w:ascii="Calibri" w:eastAsia="Calibri" w:hAnsi="Calibri" w:cs="Times New Roman"/>
                <w:b/>
                <w:sz w:val="16"/>
                <w:szCs w:val="18"/>
              </w:rPr>
            </w:pPr>
          </w:p>
        </w:tc>
        <w:tc>
          <w:tcPr>
            <w:tcW w:w="900" w:type="dxa"/>
            <w:vAlign w:val="center"/>
          </w:tcPr>
          <w:p w14:paraId="0F97F1A0" w14:textId="77777777" w:rsidR="00B7245D" w:rsidRPr="00B7245D" w:rsidRDefault="00B7245D" w:rsidP="00B7245D">
            <w:pPr>
              <w:jc w:val="center"/>
              <w:rPr>
                <w:rFonts w:ascii="Calibri" w:eastAsia="Calibri" w:hAnsi="Calibri" w:cs="Times New Roman"/>
                <w:b/>
                <w:sz w:val="16"/>
                <w:szCs w:val="18"/>
              </w:rPr>
            </w:pPr>
          </w:p>
        </w:tc>
        <w:tc>
          <w:tcPr>
            <w:tcW w:w="600" w:type="dxa"/>
          </w:tcPr>
          <w:p w14:paraId="531D51C1" w14:textId="77777777" w:rsidR="00B7245D" w:rsidRPr="00B7245D" w:rsidRDefault="00B7245D" w:rsidP="00B7245D">
            <w:pPr>
              <w:jc w:val="center"/>
              <w:rPr>
                <w:rFonts w:ascii="Calibri" w:eastAsia="Calibri" w:hAnsi="Calibri" w:cs="Times New Roman"/>
                <w:b/>
                <w:sz w:val="16"/>
                <w:szCs w:val="18"/>
              </w:rPr>
            </w:pPr>
          </w:p>
        </w:tc>
        <w:tc>
          <w:tcPr>
            <w:tcW w:w="1049" w:type="dxa"/>
          </w:tcPr>
          <w:p w14:paraId="26D62FA8" w14:textId="77777777" w:rsidR="00B7245D" w:rsidRPr="00B7245D" w:rsidRDefault="00B7245D" w:rsidP="00B7245D">
            <w:pPr>
              <w:jc w:val="center"/>
              <w:rPr>
                <w:rFonts w:ascii="Calibri" w:eastAsia="Calibri" w:hAnsi="Calibri" w:cs="Times New Roman"/>
                <w:b/>
                <w:sz w:val="16"/>
                <w:szCs w:val="18"/>
              </w:rPr>
            </w:pPr>
          </w:p>
        </w:tc>
        <w:tc>
          <w:tcPr>
            <w:tcW w:w="1049" w:type="dxa"/>
          </w:tcPr>
          <w:p w14:paraId="01EF1202" w14:textId="77777777" w:rsidR="00B7245D" w:rsidRPr="00B7245D" w:rsidRDefault="00B7245D" w:rsidP="00B7245D">
            <w:pPr>
              <w:jc w:val="center"/>
              <w:rPr>
                <w:rFonts w:ascii="Calibri" w:eastAsia="Calibri" w:hAnsi="Calibri" w:cs="Times New Roman"/>
                <w:b/>
                <w:sz w:val="16"/>
                <w:szCs w:val="18"/>
              </w:rPr>
            </w:pPr>
          </w:p>
        </w:tc>
      </w:tr>
      <w:tr w:rsidR="00B7245D" w:rsidRPr="00B7245D" w14:paraId="151159F5" w14:textId="77777777" w:rsidTr="00B7245D">
        <w:trPr>
          <w:trHeight w:val="145"/>
        </w:trPr>
        <w:tc>
          <w:tcPr>
            <w:tcW w:w="1376" w:type="dxa"/>
            <w:vMerge/>
            <w:shd w:val="clear" w:color="auto" w:fill="E3E7F4" w:themeFill="accent5" w:themeFillTint="33"/>
          </w:tcPr>
          <w:p w14:paraId="4E291172" w14:textId="77777777" w:rsidR="00B7245D" w:rsidRPr="00B7245D" w:rsidRDefault="00B7245D" w:rsidP="00B7245D">
            <w:pPr>
              <w:jc w:val="center"/>
              <w:rPr>
                <w:rFonts w:ascii="Calibri" w:eastAsia="Calibri" w:hAnsi="Calibri" w:cs="Times New Roman"/>
                <w:b/>
                <w:sz w:val="16"/>
                <w:szCs w:val="18"/>
              </w:rPr>
            </w:pPr>
          </w:p>
        </w:tc>
        <w:tc>
          <w:tcPr>
            <w:tcW w:w="473" w:type="dxa"/>
          </w:tcPr>
          <w:p w14:paraId="188F26AC" w14:textId="77777777" w:rsidR="00B7245D" w:rsidRPr="00B7245D" w:rsidRDefault="00B7245D" w:rsidP="00B7245D">
            <w:pPr>
              <w:jc w:val="center"/>
              <w:rPr>
                <w:rFonts w:ascii="Calibri" w:eastAsia="Calibri" w:hAnsi="Calibri" w:cs="Times New Roman"/>
                <w:b/>
                <w:sz w:val="14"/>
                <w:szCs w:val="18"/>
              </w:rPr>
            </w:pPr>
            <w:r w:rsidRPr="00B7245D">
              <w:rPr>
                <w:rFonts w:ascii="Calibri" w:eastAsia="Calibri" w:hAnsi="Calibri" w:cs="Times New Roman"/>
                <w:b/>
                <w:sz w:val="14"/>
                <w:szCs w:val="18"/>
              </w:rPr>
              <w:t>4</w:t>
            </w:r>
          </w:p>
        </w:tc>
        <w:tc>
          <w:tcPr>
            <w:tcW w:w="4413" w:type="dxa"/>
            <w:gridSpan w:val="3"/>
          </w:tcPr>
          <w:p w14:paraId="46CB494F" w14:textId="77777777" w:rsidR="00B7245D" w:rsidRPr="00B7245D" w:rsidRDefault="00B7245D" w:rsidP="00B7245D">
            <w:pPr>
              <w:jc w:val="center"/>
              <w:rPr>
                <w:rFonts w:ascii="Calibri" w:eastAsia="Calibri" w:hAnsi="Calibri" w:cs="Times New Roman"/>
                <w:b/>
                <w:sz w:val="16"/>
                <w:szCs w:val="18"/>
              </w:rPr>
            </w:pPr>
          </w:p>
        </w:tc>
        <w:tc>
          <w:tcPr>
            <w:tcW w:w="900" w:type="dxa"/>
            <w:vAlign w:val="center"/>
          </w:tcPr>
          <w:p w14:paraId="7FC837B5" w14:textId="77777777" w:rsidR="00B7245D" w:rsidRPr="00B7245D" w:rsidRDefault="00B7245D" w:rsidP="00B7245D">
            <w:pPr>
              <w:jc w:val="center"/>
              <w:rPr>
                <w:rFonts w:ascii="Calibri" w:eastAsia="Calibri" w:hAnsi="Calibri" w:cs="Times New Roman"/>
                <w:b/>
                <w:sz w:val="16"/>
                <w:szCs w:val="18"/>
              </w:rPr>
            </w:pPr>
          </w:p>
        </w:tc>
        <w:tc>
          <w:tcPr>
            <w:tcW w:w="600" w:type="dxa"/>
          </w:tcPr>
          <w:p w14:paraId="3F0E1D0E" w14:textId="77777777" w:rsidR="00B7245D" w:rsidRPr="00B7245D" w:rsidRDefault="00B7245D" w:rsidP="00B7245D">
            <w:pPr>
              <w:jc w:val="center"/>
              <w:rPr>
                <w:rFonts w:ascii="Calibri" w:eastAsia="Calibri" w:hAnsi="Calibri" w:cs="Times New Roman"/>
                <w:b/>
                <w:sz w:val="16"/>
                <w:szCs w:val="18"/>
              </w:rPr>
            </w:pPr>
          </w:p>
        </w:tc>
        <w:tc>
          <w:tcPr>
            <w:tcW w:w="1049" w:type="dxa"/>
          </w:tcPr>
          <w:p w14:paraId="1B7D7722" w14:textId="77777777" w:rsidR="00B7245D" w:rsidRPr="00B7245D" w:rsidRDefault="00B7245D" w:rsidP="00B7245D">
            <w:pPr>
              <w:jc w:val="center"/>
              <w:rPr>
                <w:rFonts w:ascii="Calibri" w:eastAsia="Calibri" w:hAnsi="Calibri" w:cs="Times New Roman"/>
                <w:b/>
                <w:sz w:val="16"/>
                <w:szCs w:val="18"/>
              </w:rPr>
            </w:pPr>
          </w:p>
        </w:tc>
        <w:tc>
          <w:tcPr>
            <w:tcW w:w="1049" w:type="dxa"/>
          </w:tcPr>
          <w:p w14:paraId="37500D0C" w14:textId="77777777" w:rsidR="00B7245D" w:rsidRPr="00B7245D" w:rsidRDefault="00B7245D" w:rsidP="00B7245D">
            <w:pPr>
              <w:jc w:val="center"/>
              <w:rPr>
                <w:rFonts w:ascii="Calibri" w:eastAsia="Calibri" w:hAnsi="Calibri" w:cs="Times New Roman"/>
                <w:b/>
                <w:sz w:val="16"/>
                <w:szCs w:val="18"/>
              </w:rPr>
            </w:pPr>
          </w:p>
        </w:tc>
      </w:tr>
      <w:tr w:rsidR="00B7245D" w:rsidRPr="00B7245D" w14:paraId="72A1B585" w14:textId="77777777" w:rsidTr="00B7245D">
        <w:trPr>
          <w:trHeight w:val="145"/>
        </w:trPr>
        <w:tc>
          <w:tcPr>
            <w:tcW w:w="1376" w:type="dxa"/>
            <w:vMerge/>
            <w:shd w:val="clear" w:color="auto" w:fill="E3E7F4" w:themeFill="accent5" w:themeFillTint="33"/>
          </w:tcPr>
          <w:p w14:paraId="55B4C240" w14:textId="77777777" w:rsidR="00B7245D" w:rsidRPr="00B7245D" w:rsidRDefault="00B7245D" w:rsidP="00B7245D">
            <w:pPr>
              <w:jc w:val="center"/>
              <w:rPr>
                <w:rFonts w:ascii="Calibri" w:eastAsia="Calibri" w:hAnsi="Calibri" w:cs="Times New Roman"/>
                <w:b/>
                <w:sz w:val="16"/>
                <w:szCs w:val="18"/>
              </w:rPr>
            </w:pPr>
          </w:p>
        </w:tc>
        <w:tc>
          <w:tcPr>
            <w:tcW w:w="473" w:type="dxa"/>
          </w:tcPr>
          <w:p w14:paraId="128CFE93" w14:textId="77777777" w:rsidR="00B7245D" w:rsidRPr="00B7245D" w:rsidRDefault="00B7245D" w:rsidP="00B7245D">
            <w:pPr>
              <w:jc w:val="center"/>
              <w:rPr>
                <w:rFonts w:ascii="Calibri" w:eastAsia="Calibri" w:hAnsi="Calibri" w:cs="Times New Roman"/>
                <w:b/>
                <w:sz w:val="14"/>
                <w:szCs w:val="18"/>
              </w:rPr>
            </w:pPr>
            <w:r w:rsidRPr="00B7245D">
              <w:rPr>
                <w:rFonts w:ascii="Calibri" w:eastAsia="Calibri" w:hAnsi="Calibri" w:cs="Times New Roman"/>
                <w:b/>
                <w:sz w:val="14"/>
                <w:szCs w:val="18"/>
              </w:rPr>
              <w:t>5</w:t>
            </w:r>
          </w:p>
        </w:tc>
        <w:tc>
          <w:tcPr>
            <w:tcW w:w="4413" w:type="dxa"/>
            <w:gridSpan w:val="3"/>
          </w:tcPr>
          <w:p w14:paraId="460F0167" w14:textId="77777777" w:rsidR="00B7245D" w:rsidRPr="00B7245D" w:rsidRDefault="00B7245D" w:rsidP="00B7245D">
            <w:pPr>
              <w:jc w:val="center"/>
              <w:rPr>
                <w:rFonts w:ascii="Calibri" w:eastAsia="Calibri" w:hAnsi="Calibri" w:cs="Times New Roman"/>
                <w:b/>
                <w:sz w:val="16"/>
                <w:szCs w:val="18"/>
              </w:rPr>
            </w:pPr>
          </w:p>
        </w:tc>
        <w:tc>
          <w:tcPr>
            <w:tcW w:w="900" w:type="dxa"/>
            <w:vAlign w:val="center"/>
          </w:tcPr>
          <w:p w14:paraId="48B5A881" w14:textId="77777777" w:rsidR="00B7245D" w:rsidRPr="00B7245D" w:rsidRDefault="00B7245D" w:rsidP="00B7245D">
            <w:pPr>
              <w:jc w:val="center"/>
              <w:rPr>
                <w:rFonts w:ascii="Calibri" w:eastAsia="Calibri" w:hAnsi="Calibri" w:cs="Times New Roman"/>
                <w:b/>
                <w:sz w:val="16"/>
                <w:szCs w:val="18"/>
              </w:rPr>
            </w:pPr>
          </w:p>
        </w:tc>
        <w:tc>
          <w:tcPr>
            <w:tcW w:w="600" w:type="dxa"/>
          </w:tcPr>
          <w:p w14:paraId="7C0E3FC4" w14:textId="77777777" w:rsidR="00B7245D" w:rsidRPr="00B7245D" w:rsidRDefault="00B7245D" w:rsidP="00B7245D">
            <w:pPr>
              <w:jc w:val="center"/>
              <w:rPr>
                <w:rFonts w:ascii="Calibri" w:eastAsia="Calibri" w:hAnsi="Calibri" w:cs="Times New Roman"/>
                <w:b/>
                <w:sz w:val="16"/>
                <w:szCs w:val="18"/>
              </w:rPr>
            </w:pPr>
          </w:p>
        </w:tc>
        <w:tc>
          <w:tcPr>
            <w:tcW w:w="1049" w:type="dxa"/>
          </w:tcPr>
          <w:p w14:paraId="49B1396A" w14:textId="77777777" w:rsidR="00B7245D" w:rsidRPr="00B7245D" w:rsidRDefault="00B7245D" w:rsidP="00B7245D">
            <w:pPr>
              <w:jc w:val="center"/>
              <w:rPr>
                <w:rFonts w:ascii="Calibri" w:eastAsia="Calibri" w:hAnsi="Calibri" w:cs="Times New Roman"/>
                <w:b/>
                <w:sz w:val="16"/>
                <w:szCs w:val="18"/>
              </w:rPr>
            </w:pPr>
          </w:p>
        </w:tc>
        <w:tc>
          <w:tcPr>
            <w:tcW w:w="1049" w:type="dxa"/>
          </w:tcPr>
          <w:p w14:paraId="2EF4710C" w14:textId="77777777" w:rsidR="00B7245D" w:rsidRPr="00B7245D" w:rsidRDefault="00B7245D" w:rsidP="00B7245D">
            <w:pPr>
              <w:jc w:val="center"/>
              <w:rPr>
                <w:rFonts w:ascii="Calibri" w:eastAsia="Calibri" w:hAnsi="Calibri" w:cs="Times New Roman"/>
                <w:b/>
                <w:sz w:val="16"/>
                <w:szCs w:val="18"/>
              </w:rPr>
            </w:pPr>
          </w:p>
        </w:tc>
      </w:tr>
      <w:tr w:rsidR="00B7245D" w:rsidRPr="00B7245D" w14:paraId="5CFF1362" w14:textId="77777777" w:rsidTr="00B7245D">
        <w:trPr>
          <w:trHeight w:val="145"/>
        </w:trPr>
        <w:tc>
          <w:tcPr>
            <w:tcW w:w="1376" w:type="dxa"/>
            <w:vMerge/>
            <w:shd w:val="clear" w:color="auto" w:fill="E3E7F4" w:themeFill="accent5" w:themeFillTint="33"/>
          </w:tcPr>
          <w:p w14:paraId="40BD9931" w14:textId="77777777" w:rsidR="00B7245D" w:rsidRPr="00B7245D" w:rsidRDefault="00B7245D" w:rsidP="00B7245D">
            <w:pPr>
              <w:jc w:val="center"/>
              <w:rPr>
                <w:rFonts w:ascii="Calibri" w:eastAsia="Calibri" w:hAnsi="Calibri" w:cs="Times New Roman"/>
                <w:b/>
                <w:sz w:val="16"/>
                <w:szCs w:val="18"/>
              </w:rPr>
            </w:pPr>
          </w:p>
        </w:tc>
        <w:tc>
          <w:tcPr>
            <w:tcW w:w="473" w:type="dxa"/>
          </w:tcPr>
          <w:p w14:paraId="44AAB99A" w14:textId="77777777" w:rsidR="00B7245D" w:rsidRPr="00B7245D" w:rsidRDefault="00B7245D" w:rsidP="00B7245D">
            <w:pPr>
              <w:jc w:val="center"/>
              <w:rPr>
                <w:rFonts w:ascii="Calibri" w:eastAsia="Calibri" w:hAnsi="Calibri" w:cs="Times New Roman"/>
                <w:b/>
                <w:sz w:val="14"/>
                <w:szCs w:val="18"/>
              </w:rPr>
            </w:pPr>
            <w:r w:rsidRPr="00B7245D">
              <w:rPr>
                <w:rFonts w:ascii="Calibri" w:eastAsia="Calibri" w:hAnsi="Calibri" w:cs="Times New Roman"/>
                <w:b/>
                <w:sz w:val="14"/>
                <w:szCs w:val="18"/>
              </w:rPr>
              <w:t>6</w:t>
            </w:r>
          </w:p>
        </w:tc>
        <w:tc>
          <w:tcPr>
            <w:tcW w:w="4413" w:type="dxa"/>
            <w:gridSpan w:val="3"/>
          </w:tcPr>
          <w:p w14:paraId="649F29C0" w14:textId="77777777" w:rsidR="00B7245D" w:rsidRPr="00B7245D" w:rsidRDefault="00B7245D" w:rsidP="00B7245D">
            <w:pPr>
              <w:jc w:val="center"/>
              <w:rPr>
                <w:rFonts w:ascii="Calibri" w:eastAsia="Calibri" w:hAnsi="Calibri" w:cs="Times New Roman"/>
                <w:b/>
                <w:sz w:val="16"/>
                <w:szCs w:val="18"/>
              </w:rPr>
            </w:pPr>
          </w:p>
        </w:tc>
        <w:tc>
          <w:tcPr>
            <w:tcW w:w="900" w:type="dxa"/>
            <w:vAlign w:val="center"/>
          </w:tcPr>
          <w:p w14:paraId="49119EAA" w14:textId="77777777" w:rsidR="00B7245D" w:rsidRPr="00B7245D" w:rsidRDefault="00B7245D" w:rsidP="00B7245D">
            <w:pPr>
              <w:jc w:val="center"/>
              <w:rPr>
                <w:rFonts w:ascii="Calibri" w:eastAsia="Calibri" w:hAnsi="Calibri" w:cs="Times New Roman"/>
                <w:b/>
                <w:sz w:val="16"/>
                <w:szCs w:val="18"/>
              </w:rPr>
            </w:pPr>
          </w:p>
        </w:tc>
        <w:tc>
          <w:tcPr>
            <w:tcW w:w="600" w:type="dxa"/>
          </w:tcPr>
          <w:p w14:paraId="4400B986" w14:textId="77777777" w:rsidR="00B7245D" w:rsidRPr="00B7245D" w:rsidRDefault="00B7245D" w:rsidP="00B7245D">
            <w:pPr>
              <w:jc w:val="center"/>
              <w:rPr>
                <w:rFonts w:ascii="Calibri" w:eastAsia="Calibri" w:hAnsi="Calibri" w:cs="Times New Roman"/>
                <w:b/>
                <w:sz w:val="16"/>
                <w:szCs w:val="18"/>
              </w:rPr>
            </w:pPr>
          </w:p>
        </w:tc>
        <w:tc>
          <w:tcPr>
            <w:tcW w:w="1049" w:type="dxa"/>
          </w:tcPr>
          <w:p w14:paraId="6ADA1462" w14:textId="77777777" w:rsidR="00B7245D" w:rsidRPr="00B7245D" w:rsidRDefault="00B7245D" w:rsidP="00B7245D">
            <w:pPr>
              <w:jc w:val="center"/>
              <w:rPr>
                <w:rFonts w:ascii="Calibri" w:eastAsia="Calibri" w:hAnsi="Calibri" w:cs="Times New Roman"/>
                <w:b/>
                <w:sz w:val="16"/>
                <w:szCs w:val="18"/>
              </w:rPr>
            </w:pPr>
          </w:p>
        </w:tc>
        <w:tc>
          <w:tcPr>
            <w:tcW w:w="1049" w:type="dxa"/>
          </w:tcPr>
          <w:p w14:paraId="4B4CD11D" w14:textId="77777777" w:rsidR="00B7245D" w:rsidRPr="00B7245D" w:rsidRDefault="00B7245D" w:rsidP="00B7245D">
            <w:pPr>
              <w:jc w:val="center"/>
              <w:rPr>
                <w:rFonts w:ascii="Calibri" w:eastAsia="Calibri" w:hAnsi="Calibri" w:cs="Times New Roman"/>
                <w:b/>
                <w:sz w:val="16"/>
                <w:szCs w:val="18"/>
              </w:rPr>
            </w:pPr>
          </w:p>
        </w:tc>
      </w:tr>
    </w:tbl>
    <w:p w14:paraId="40978C3D" w14:textId="77777777" w:rsidR="00B7245D" w:rsidRPr="00B7245D" w:rsidRDefault="00B7245D" w:rsidP="00B7245D">
      <w:pPr>
        <w:spacing w:before="0" w:after="0" w:line="240" w:lineRule="auto"/>
        <w:jc w:val="center"/>
        <w:rPr>
          <w:rFonts w:ascii="Calibri" w:eastAsia="Calibri" w:hAnsi="Calibri" w:cs="Times New Roman"/>
          <w:b/>
          <w:color w:val="auto"/>
          <w:sz w:val="20"/>
        </w:rPr>
      </w:pPr>
    </w:p>
    <w:p w14:paraId="10EBE0BF" w14:textId="77777777" w:rsidR="00B7245D" w:rsidRPr="00B7245D" w:rsidRDefault="00B7245D" w:rsidP="00664CD9">
      <w:pPr>
        <w:numPr>
          <w:ilvl w:val="0"/>
          <w:numId w:val="11"/>
        </w:numPr>
        <w:shd w:val="clear" w:color="auto" w:fill="D9D9D9"/>
        <w:spacing w:before="0" w:after="0" w:line="240" w:lineRule="auto"/>
        <w:contextualSpacing/>
        <w:jc w:val="both"/>
        <w:rPr>
          <w:rFonts w:ascii="Calibri" w:eastAsia="Calibri" w:hAnsi="Calibri" w:cs="Times New Roman"/>
          <w:b/>
          <w:color w:val="auto"/>
          <w:sz w:val="20"/>
        </w:rPr>
      </w:pPr>
      <w:r w:rsidRPr="00B7245D">
        <w:rPr>
          <w:rFonts w:ascii="Calibri" w:eastAsia="Calibri" w:hAnsi="Calibri" w:cs="Times New Roman"/>
          <w:b/>
          <w:color w:val="auto"/>
          <w:sz w:val="20"/>
        </w:rPr>
        <w:t>Situación por la que se refiere (Opcional)</w:t>
      </w:r>
    </w:p>
    <w:p w14:paraId="4419B808" w14:textId="77777777" w:rsidR="00F160BA" w:rsidRDefault="00F160BA" w:rsidP="00B7245D">
      <w:pPr>
        <w:shd w:val="clear" w:color="auto" w:fill="FFFFFF"/>
        <w:spacing w:before="0" w:after="0" w:line="240" w:lineRule="auto"/>
        <w:jc w:val="both"/>
        <w:rPr>
          <w:rFonts w:ascii="Calibri" w:eastAsia="Calibri" w:hAnsi="Calibri" w:cs="Times New Roman"/>
          <w:b/>
          <w:color w:val="auto"/>
          <w:sz w:val="20"/>
        </w:rPr>
      </w:pPr>
    </w:p>
    <w:p w14:paraId="29B5F109" w14:textId="77777777" w:rsidR="00F160BA" w:rsidRPr="00B7245D" w:rsidRDefault="00F160BA" w:rsidP="00F160BA">
      <w:pPr>
        <w:shd w:val="clear" w:color="auto" w:fill="D9D9D9"/>
        <w:spacing w:before="0" w:after="0" w:line="240" w:lineRule="auto"/>
        <w:ind w:left="360"/>
        <w:jc w:val="both"/>
        <w:rPr>
          <w:rFonts w:ascii="Calibri" w:eastAsia="Calibri" w:hAnsi="Calibri" w:cs="Times New Roman"/>
          <w:b/>
          <w:color w:val="auto"/>
          <w:sz w:val="20"/>
        </w:rPr>
      </w:pPr>
      <w:r w:rsidRPr="00B7245D">
        <w:rPr>
          <w:rFonts w:ascii="Calibri" w:eastAsia="Calibri" w:hAnsi="Calibri" w:cs="Times New Roman"/>
          <w:b/>
          <w:color w:val="auto"/>
          <w:sz w:val="20"/>
        </w:rPr>
        <w:t xml:space="preserve">C.1 Hecho victimizante </w:t>
      </w:r>
    </w:p>
    <w:p w14:paraId="43ECAFD9" w14:textId="4CD7B5F8" w:rsidR="00B7245D" w:rsidRPr="00B7245D" w:rsidRDefault="00B7245D" w:rsidP="00B7245D">
      <w:pPr>
        <w:shd w:val="clear" w:color="auto" w:fill="FFFFFF"/>
        <w:spacing w:before="0" w:after="0" w:line="240" w:lineRule="auto"/>
        <w:jc w:val="both"/>
        <w:rPr>
          <w:rFonts w:ascii="Calibri" w:eastAsia="Calibri" w:hAnsi="Calibri" w:cs="Times New Roman"/>
          <w:color w:val="auto"/>
          <w:sz w:val="14"/>
        </w:rPr>
      </w:pPr>
      <w:r w:rsidRPr="00B7245D">
        <w:rPr>
          <w:rFonts w:ascii="Calibri" w:eastAsia="Calibri" w:hAnsi="Calibri" w:cs="Times New Roman"/>
          <w:b/>
          <w:color w:val="auto"/>
          <w:sz w:val="20"/>
        </w:rPr>
        <w:t>**</w:t>
      </w:r>
      <w:r w:rsidRPr="00B7245D">
        <w:rPr>
          <w:rFonts w:ascii="Calibri" w:eastAsia="Calibri" w:hAnsi="Calibri" w:cs="Times New Roman"/>
          <w:b/>
          <w:color w:val="auto"/>
          <w:sz w:val="14"/>
        </w:rPr>
        <w:t xml:space="preserve">Nota aclaratoria: </w:t>
      </w:r>
      <w:r w:rsidRPr="00B7245D">
        <w:rPr>
          <w:rFonts w:ascii="Calibri" w:eastAsia="Calibri" w:hAnsi="Calibri" w:cs="Times New Roman"/>
          <w:color w:val="auto"/>
          <w:sz w:val="14"/>
        </w:rPr>
        <w:t>Colocar los datos más relevantes que incluyan fecha de suceso, lugar del hecho, denuncias, situación de vulnerabilidad e impacto a la persona o núcleo familiar.</w:t>
      </w:r>
      <w:r w:rsidR="008B4668">
        <w:rPr>
          <w:rFonts w:ascii="Calibri" w:eastAsia="Calibri" w:hAnsi="Calibri" w:cs="Times New Roman"/>
          <w:color w:val="auto"/>
          <w:sz w:val="14"/>
        </w:rPr>
        <w:t xml:space="preserve"> (SI EXISTE RIESGO PARA USTED Y EL PERSONAL O LAS Y LOS AFECTADOS NO QUIEREN </w:t>
      </w:r>
      <w:r w:rsidR="00A91AC1">
        <w:rPr>
          <w:rFonts w:ascii="Calibri" w:eastAsia="Calibri" w:hAnsi="Calibri" w:cs="Times New Roman"/>
          <w:color w:val="auto"/>
          <w:sz w:val="14"/>
        </w:rPr>
        <w:t>BRINDAR</w:t>
      </w:r>
      <w:r w:rsidR="008B4668">
        <w:rPr>
          <w:rFonts w:ascii="Calibri" w:eastAsia="Calibri" w:hAnsi="Calibri" w:cs="Times New Roman"/>
          <w:color w:val="auto"/>
          <w:sz w:val="14"/>
        </w:rPr>
        <w:t xml:space="preserve"> INFORMACIÓN, NO COMPLEMENTE ESTE APARTADO Y EVITE PREGUNTAR MAS </w:t>
      </w:r>
      <w:r w:rsidR="00A91AC1">
        <w:rPr>
          <w:rFonts w:ascii="Calibri" w:eastAsia="Calibri" w:hAnsi="Calibri" w:cs="Times New Roman"/>
          <w:color w:val="auto"/>
          <w:sz w:val="14"/>
        </w:rPr>
        <w:t>INFORMACIÓN</w:t>
      </w:r>
      <w:r w:rsidR="008B4668">
        <w:rPr>
          <w:rFonts w:ascii="Calibri" w:eastAsia="Calibri" w:hAnsi="Calibri" w:cs="Times New Roman"/>
          <w:color w:val="auto"/>
          <w:sz w:val="14"/>
        </w:rPr>
        <w:t xml:space="preserve">). </w:t>
      </w:r>
    </w:p>
    <w:tbl>
      <w:tblPr>
        <w:tblStyle w:val="Tablaconcuadrcula1"/>
        <w:tblW w:w="9809" w:type="dxa"/>
        <w:tblLook w:val="04A0" w:firstRow="1" w:lastRow="0" w:firstColumn="1" w:lastColumn="0" w:noHBand="0" w:noVBand="1"/>
      </w:tblPr>
      <w:tblGrid>
        <w:gridCol w:w="2053"/>
        <w:gridCol w:w="7756"/>
      </w:tblGrid>
      <w:tr w:rsidR="00B7245D" w:rsidRPr="00B7245D" w14:paraId="6911DA7C" w14:textId="77777777" w:rsidTr="00B7245D">
        <w:trPr>
          <w:trHeight w:val="1099"/>
        </w:trPr>
        <w:tc>
          <w:tcPr>
            <w:tcW w:w="2053" w:type="dxa"/>
            <w:shd w:val="clear" w:color="auto" w:fill="E3E7F4" w:themeFill="accent5" w:themeFillTint="33"/>
            <w:vAlign w:val="center"/>
          </w:tcPr>
          <w:p w14:paraId="6A22FFE8" w14:textId="77777777" w:rsidR="00B7245D" w:rsidRPr="00B7245D" w:rsidRDefault="00B7245D" w:rsidP="00B7245D">
            <w:pPr>
              <w:rPr>
                <w:rFonts w:ascii="Calibri" w:eastAsia="Calibri" w:hAnsi="Calibri" w:cs="Times New Roman"/>
                <w:b/>
                <w:sz w:val="20"/>
              </w:rPr>
            </w:pPr>
            <w:r w:rsidRPr="00B7245D">
              <w:rPr>
                <w:rFonts w:ascii="Calibri" w:eastAsia="Calibri" w:hAnsi="Calibri" w:cs="Times New Roman"/>
                <w:b/>
                <w:sz w:val="16"/>
                <w:szCs w:val="18"/>
              </w:rPr>
              <w:t>Breve Narración de los hechos:</w:t>
            </w:r>
          </w:p>
        </w:tc>
        <w:tc>
          <w:tcPr>
            <w:tcW w:w="7756" w:type="dxa"/>
          </w:tcPr>
          <w:p w14:paraId="5BC04C95" w14:textId="77777777" w:rsidR="00B7245D" w:rsidRPr="00B7245D" w:rsidRDefault="00B7245D" w:rsidP="00B7245D">
            <w:pPr>
              <w:jc w:val="both"/>
              <w:rPr>
                <w:rFonts w:ascii="Calibri" w:eastAsia="Calibri" w:hAnsi="Calibri" w:cs="Times New Roman"/>
                <w:b/>
                <w:sz w:val="20"/>
              </w:rPr>
            </w:pPr>
          </w:p>
          <w:p w14:paraId="7B46E025" w14:textId="77777777" w:rsidR="00B7245D" w:rsidRPr="00B7245D" w:rsidRDefault="00B7245D" w:rsidP="00B7245D">
            <w:pPr>
              <w:jc w:val="both"/>
              <w:rPr>
                <w:rFonts w:ascii="Calibri" w:eastAsia="Calibri" w:hAnsi="Calibri" w:cs="Times New Roman"/>
                <w:b/>
                <w:sz w:val="20"/>
              </w:rPr>
            </w:pPr>
          </w:p>
        </w:tc>
      </w:tr>
      <w:tr w:rsidR="00B7245D" w:rsidRPr="00B7245D" w14:paraId="41E7D352" w14:textId="77777777" w:rsidTr="00B7245D">
        <w:trPr>
          <w:trHeight w:val="260"/>
        </w:trPr>
        <w:tc>
          <w:tcPr>
            <w:tcW w:w="2053" w:type="dxa"/>
            <w:shd w:val="clear" w:color="auto" w:fill="E3E7F4" w:themeFill="accent5" w:themeFillTint="33"/>
            <w:vAlign w:val="center"/>
          </w:tcPr>
          <w:p w14:paraId="6CF7A860" w14:textId="77777777" w:rsidR="00B7245D" w:rsidRPr="00B7245D" w:rsidRDefault="00B7245D" w:rsidP="00B7245D">
            <w:pPr>
              <w:jc w:val="center"/>
              <w:rPr>
                <w:rFonts w:ascii="Calibri" w:eastAsia="Calibri" w:hAnsi="Calibri" w:cs="Times New Roman"/>
                <w:b/>
                <w:sz w:val="16"/>
                <w:szCs w:val="18"/>
              </w:rPr>
            </w:pPr>
            <w:r w:rsidRPr="00B7245D">
              <w:rPr>
                <w:rFonts w:ascii="Calibri" w:eastAsia="Calibri" w:hAnsi="Calibri" w:cs="Times New Roman"/>
                <w:b/>
                <w:sz w:val="16"/>
                <w:szCs w:val="18"/>
              </w:rPr>
              <w:t>Perpetrador:</w:t>
            </w:r>
          </w:p>
        </w:tc>
        <w:tc>
          <w:tcPr>
            <w:tcW w:w="7756" w:type="dxa"/>
          </w:tcPr>
          <w:p w14:paraId="74036934" w14:textId="77777777" w:rsidR="00B7245D" w:rsidRPr="00B7245D" w:rsidRDefault="00B7245D" w:rsidP="00B7245D">
            <w:pPr>
              <w:jc w:val="both"/>
              <w:rPr>
                <w:rFonts w:ascii="Calibri" w:eastAsia="Calibri" w:hAnsi="Calibri" w:cs="Times New Roman"/>
                <w:b/>
                <w:sz w:val="20"/>
              </w:rPr>
            </w:pPr>
          </w:p>
        </w:tc>
      </w:tr>
    </w:tbl>
    <w:p w14:paraId="75A2CC20" w14:textId="77777777" w:rsidR="00B7245D" w:rsidRPr="00B7245D" w:rsidRDefault="00B7245D" w:rsidP="00B7245D">
      <w:pPr>
        <w:spacing w:before="0" w:after="0" w:line="240" w:lineRule="auto"/>
        <w:ind w:left="360"/>
        <w:jc w:val="both"/>
        <w:rPr>
          <w:rFonts w:ascii="Calibri" w:eastAsia="Calibri" w:hAnsi="Calibri" w:cs="Times New Roman"/>
          <w:b/>
          <w:color w:val="auto"/>
          <w:sz w:val="20"/>
        </w:rPr>
      </w:pPr>
    </w:p>
    <w:p w14:paraId="017DD194" w14:textId="77777777" w:rsidR="00B7245D" w:rsidRPr="00B7245D" w:rsidRDefault="00B7245D" w:rsidP="00B7245D">
      <w:pPr>
        <w:shd w:val="clear" w:color="auto" w:fill="D9D9D9"/>
        <w:tabs>
          <w:tab w:val="left" w:pos="1693"/>
        </w:tabs>
        <w:spacing w:before="0" w:after="0" w:line="240" w:lineRule="auto"/>
        <w:ind w:left="360"/>
        <w:jc w:val="both"/>
        <w:rPr>
          <w:rFonts w:ascii="Calibri" w:eastAsia="Calibri" w:hAnsi="Calibri" w:cs="Times New Roman"/>
          <w:b/>
          <w:color w:val="auto"/>
          <w:sz w:val="16"/>
        </w:rPr>
      </w:pPr>
      <w:r w:rsidRPr="00B7245D">
        <w:rPr>
          <w:rFonts w:ascii="Calibri" w:eastAsia="Calibri" w:hAnsi="Calibri" w:cs="Times New Roman"/>
          <w:b/>
          <w:color w:val="auto"/>
          <w:sz w:val="20"/>
        </w:rPr>
        <w:t xml:space="preserve">C.2 DENUNCIA </w:t>
      </w:r>
      <w:r w:rsidRPr="00B7245D">
        <w:rPr>
          <w:rFonts w:ascii="Calibri" w:eastAsia="Calibri" w:hAnsi="Calibri" w:cs="Times New Roman"/>
          <w:b/>
          <w:color w:val="auto"/>
          <w:sz w:val="16"/>
        </w:rPr>
        <w:t>(colocar con una “x”)</w:t>
      </w:r>
    </w:p>
    <w:p w14:paraId="52DDC83F" w14:textId="77777777" w:rsidR="00B7245D" w:rsidRPr="00B7245D" w:rsidRDefault="00B7245D" w:rsidP="00B7245D">
      <w:pPr>
        <w:shd w:val="clear" w:color="auto" w:fill="FFFFFF"/>
        <w:tabs>
          <w:tab w:val="left" w:pos="1693"/>
        </w:tabs>
        <w:spacing w:before="0" w:after="0" w:line="240" w:lineRule="auto"/>
        <w:ind w:left="360"/>
        <w:jc w:val="both"/>
        <w:rPr>
          <w:rFonts w:ascii="Calibri" w:eastAsia="Calibri" w:hAnsi="Calibri" w:cs="Times New Roman"/>
          <w:b/>
          <w:color w:val="auto"/>
          <w:sz w:val="20"/>
        </w:rPr>
      </w:pPr>
    </w:p>
    <w:tbl>
      <w:tblPr>
        <w:tblStyle w:val="Tablaconcuadrcula1"/>
        <w:tblW w:w="3009" w:type="dxa"/>
        <w:tblInd w:w="360" w:type="dxa"/>
        <w:tblLook w:val="04A0" w:firstRow="1" w:lastRow="0" w:firstColumn="1" w:lastColumn="0" w:noHBand="0" w:noVBand="1"/>
      </w:tblPr>
      <w:tblGrid>
        <w:gridCol w:w="2080"/>
        <w:gridCol w:w="460"/>
        <w:gridCol w:w="469"/>
      </w:tblGrid>
      <w:tr w:rsidR="00B7245D" w:rsidRPr="00B7245D" w14:paraId="11F69D12" w14:textId="77777777" w:rsidTr="00B7245D">
        <w:trPr>
          <w:trHeight w:val="205"/>
        </w:trPr>
        <w:tc>
          <w:tcPr>
            <w:tcW w:w="2080" w:type="dxa"/>
            <w:vMerge w:val="restart"/>
            <w:shd w:val="clear" w:color="auto" w:fill="E3E7F4" w:themeFill="accent5" w:themeFillTint="33"/>
            <w:vAlign w:val="center"/>
          </w:tcPr>
          <w:p w14:paraId="2157FC8B" w14:textId="77777777" w:rsidR="00B7245D" w:rsidRPr="00B7245D" w:rsidRDefault="00B7245D" w:rsidP="00B7245D">
            <w:pPr>
              <w:jc w:val="center"/>
              <w:rPr>
                <w:rFonts w:ascii="Calibri" w:eastAsia="Calibri" w:hAnsi="Calibri" w:cs="Times New Roman"/>
                <w:sz w:val="16"/>
              </w:rPr>
            </w:pPr>
            <w:r w:rsidRPr="00B7245D">
              <w:rPr>
                <w:rFonts w:ascii="Calibri" w:eastAsia="Calibri" w:hAnsi="Calibri" w:cs="Times New Roman"/>
                <w:sz w:val="16"/>
              </w:rPr>
              <w:t>¿Ha interpuesto denuncia o aviso previo?</w:t>
            </w:r>
          </w:p>
        </w:tc>
        <w:tc>
          <w:tcPr>
            <w:tcW w:w="460" w:type="dxa"/>
            <w:shd w:val="clear" w:color="auto" w:fill="E3E7F4" w:themeFill="accent5" w:themeFillTint="33"/>
          </w:tcPr>
          <w:p w14:paraId="478035C4" w14:textId="77777777" w:rsidR="00B7245D" w:rsidRPr="00B7245D" w:rsidRDefault="00B7245D" w:rsidP="00B7245D">
            <w:pPr>
              <w:jc w:val="both"/>
              <w:rPr>
                <w:rFonts w:ascii="Calibri" w:eastAsia="Calibri" w:hAnsi="Calibri" w:cs="Times New Roman"/>
                <w:b/>
                <w:sz w:val="16"/>
              </w:rPr>
            </w:pPr>
            <w:r w:rsidRPr="00B7245D">
              <w:rPr>
                <w:rFonts w:ascii="Calibri" w:eastAsia="Calibri" w:hAnsi="Calibri" w:cs="Times New Roman"/>
                <w:b/>
                <w:sz w:val="16"/>
              </w:rPr>
              <w:t>Si</w:t>
            </w:r>
          </w:p>
        </w:tc>
        <w:tc>
          <w:tcPr>
            <w:tcW w:w="469" w:type="dxa"/>
            <w:shd w:val="clear" w:color="auto" w:fill="E3E7F4" w:themeFill="accent5" w:themeFillTint="33"/>
          </w:tcPr>
          <w:p w14:paraId="1C9B6ECE" w14:textId="77777777" w:rsidR="00B7245D" w:rsidRPr="00B7245D" w:rsidRDefault="00B7245D" w:rsidP="00B7245D">
            <w:pPr>
              <w:jc w:val="both"/>
              <w:rPr>
                <w:rFonts w:ascii="Calibri" w:eastAsia="Calibri" w:hAnsi="Calibri" w:cs="Times New Roman"/>
                <w:b/>
                <w:sz w:val="16"/>
              </w:rPr>
            </w:pPr>
            <w:r w:rsidRPr="00B7245D">
              <w:rPr>
                <w:rFonts w:ascii="Calibri" w:eastAsia="Calibri" w:hAnsi="Calibri" w:cs="Times New Roman"/>
                <w:b/>
                <w:sz w:val="16"/>
              </w:rPr>
              <w:t>No</w:t>
            </w:r>
          </w:p>
        </w:tc>
      </w:tr>
      <w:tr w:rsidR="00B7245D" w:rsidRPr="00B7245D" w14:paraId="597AD139" w14:textId="77777777" w:rsidTr="00B7245D">
        <w:trPr>
          <w:trHeight w:val="205"/>
        </w:trPr>
        <w:tc>
          <w:tcPr>
            <w:tcW w:w="2080" w:type="dxa"/>
            <w:vMerge/>
            <w:shd w:val="clear" w:color="auto" w:fill="E3E7F4" w:themeFill="accent5" w:themeFillTint="33"/>
          </w:tcPr>
          <w:p w14:paraId="3CF472E9" w14:textId="77777777" w:rsidR="00B7245D" w:rsidRPr="00B7245D" w:rsidRDefault="00B7245D" w:rsidP="00B7245D">
            <w:pPr>
              <w:jc w:val="both"/>
              <w:rPr>
                <w:rFonts w:ascii="Calibri" w:eastAsia="Calibri" w:hAnsi="Calibri" w:cs="Times New Roman"/>
                <w:sz w:val="16"/>
              </w:rPr>
            </w:pPr>
          </w:p>
        </w:tc>
        <w:tc>
          <w:tcPr>
            <w:tcW w:w="460" w:type="dxa"/>
          </w:tcPr>
          <w:p w14:paraId="08E93767" w14:textId="77777777" w:rsidR="00B7245D" w:rsidRPr="00B7245D" w:rsidRDefault="00B7245D" w:rsidP="00B7245D">
            <w:pPr>
              <w:jc w:val="both"/>
              <w:rPr>
                <w:rFonts w:ascii="Calibri" w:eastAsia="Calibri" w:hAnsi="Calibri" w:cs="Times New Roman"/>
                <w:b/>
                <w:sz w:val="14"/>
              </w:rPr>
            </w:pPr>
          </w:p>
        </w:tc>
        <w:tc>
          <w:tcPr>
            <w:tcW w:w="469" w:type="dxa"/>
            <w:shd w:val="clear" w:color="auto" w:fill="FFFFFF" w:themeFill="background1"/>
          </w:tcPr>
          <w:p w14:paraId="75FF2D53" w14:textId="77777777" w:rsidR="00B7245D" w:rsidRPr="00B7245D" w:rsidRDefault="00B7245D" w:rsidP="00B7245D">
            <w:pPr>
              <w:jc w:val="both"/>
              <w:rPr>
                <w:rFonts w:ascii="Calibri" w:eastAsia="Calibri" w:hAnsi="Calibri" w:cs="Times New Roman"/>
                <w:b/>
                <w:sz w:val="14"/>
              </w:rPr>
            </w:pPr>
          </w:p>
        </w:tc>
      </w:tr>
    </w:tbl>
    <w:tbl>
      <w:tblPr>
        <w:tblStyle w:val="Tablaconcuadrcula1"/>
        <w:tblpPr w:leftFromText="141" w:rightFromText="141" w:vertAnchor="text" w:horzAnchor="page" w:tblpX="5218" w:tblpY="-435"/>
        <w:tblW w:w="5211" w:type="dxa"/>
        <w:tblLook w:val="04A0" w:firstRow="1" w:lastRow="0" w:firstColumn="1" w:lastColumn="0" w:noHBand="0" w:noVBand="1"/>
      </w:tblPr>
      <w:tblGrid>
        <w:gridCol w:w="2376"/>
        <w:gridCol w:w="2835"/>
      </w:tblGrid>
      <w:tr w:rsidR="00B7245D" w:rsidRPr="00B7245D" w14:paraId="173027AC" w14:textId="77777777" w:rsidTr="00B7245D">
        <w:trPr>
          <w:trHeight w:val="257"/>
        </w:trPr>
        <w:tc>
          <w:tcPr>
            <w:tcW w:w="2376" w:type="dxa"/>
            <w:shd w:val="clear" w:color="auto" w:fill="E3E7F4" w:themeFill="accent5" w:themeFillTint="33"/>
          </w:tcPr>
          <w:p w14:paraId="57B94C26" w14:textId="77777777" w:rsidR="00B7245D" w:rsidRPr="00B7245D" w:rsidRDefault="00B7245D" w:rsidP="00B7245D">
            <w:pPr>
              <w:jc w:val="both"/>
              <w:rPr>
                <w:rFonts w:ascii="Calibri" w:eastAsia="Calibri" w:hAnsi="Calibri" w:cs="Times New Roman"/>
                <w:b/>
                <w:sz w:val="16"/>
              </w:rPr>
            </w:pPr>
            <w:r w:rsidRPr="00B7245D">
              <w:rPr>
                <w:rFonts w:ascii="Calibri" w:eastAsia="Calibri" w:hAnsi="Calibri" w:cs="Times New Roman"/>
                <w:b/>
                <w:sz w:val="16"/>
              </w:rPr>
              <w:t xml:space="preserve">De  ser Si, ¿Qué institución? </w:t>
            </w:r>
          </w:p>
        </w:tc>
        <w:tc>
          <w:tcPr>
            <w:tcW w:w="2835" w:type="dxa"/>
            <w:shd w:val="clear" w:color="auto" w:fill="E3E7F4" w:themeFill="accent5" w:themeFillTint="33"/>
          </w:tcPr>
          <w:p w14:paraId="7AAB42D7" w14:textId="77777777" w:rsidR="00B7245D" w:rsidRPr="00B7245D" w:rsidRDefault="00B7245D" w:rsidP="00B7245D">
            <w:pPr>
              <w:jc w:val="both"/>
              <w:rPr>
                <w:rFonts w:ascii="Calibri" w:eastAsia="Calibri" w:hAnsi="Calibri" w:cs="Times New Roman"/>
                <w:b/>
                <w:sz w:val="16"/>
              </w:rPr>
            </w:pPr>
            <w:r w:rsidRPr="00B7245D">
              <w:rPr>
                <w:rFonts w:ascii="Calibri" w:eastAsia="Calibri" w:hAnsi="Calibri" w:cs="Times New Roman"/>
                <w:b/>
                <w:sz w:val="16"/>
              </w:rPr>
              <w:t>De ser No, ¿por qué no ha interpuesto?</w:t>
            </w:r>
          </w:p>
        </w:tc>
      </w:tr>
      <w:tr w:rsidR="00B7245D" w:rsidRPr="00B7245D" w14:paraId="367ADC3E" w14:textId="77777777" w:rsidTr="00B7245D">
        <w:trPr>
          <w:trHeight w:val="257"/>
        </w:trPr>
        <w:tc>
          <w:tcPr>
            <w:tcW w:w="2376" w:type="dxa"/>
          </w:tcPr>
          <w:p w14:paraId="2D6EA4D0" w14:textId="77777777" w:rsidR="00B7245D" w:rsidRPr="00B7245D" w:rsidRDefault="00B7245D" w:rsidP="00B7245D">
            <w:pPr>
              <w:jc w:val="both"/>
              <w:rPr>
                <w:rFonts w:ascii="Calibri" w:eastAsia="Calibri" w:hAnsi="Calibri" w:cs="Times New Roman"/>
                <w:b/>
                <w:sz w:val="14"/>
              </w:rPr>
            </w:pPr>
          </w:p>
        </w:tc>
        <w:tc>
          <w:tcPr>
            <w:tcW w:w="2835" w:type="dxa"/>
            <w:shd w:val="clear" w:color="auto" w:fill="FFFFFF" w:themeFill="background1"/>
          </w:tcPr>
          <w:p w14:paraId="08B5834D" w14:textId="77777777" w:rsidR="00B7245D" w:rsidRPr="00B7245D" w:rsidRDefault="00B7245D" w:rsidP="00B7245D">
            <w:pPr>
              <w:jc w:val="both"/>
              <w:rPr>
                <w:rFonts w:ascii="Calibri" w:eastAsia="Calibri" w:hAnsi="Calibri" w:cs="Times New Roman"/>
                <w:b/>
                <w:sz w:val="14"/>
              </w:rPr>
            </w:pPr>
          </w:p>
        </w:tc>
      </w:tr>
    </w:tbl>
    <w:p w14:paraId="22600400" w14:textId="77777777" w:rsidR="00B7245D" w:rsidRPr="00B7245D" w:rsidRDefault="00B7245D" w:rsidP="00B7245D">
      <w:pPr>
        <w:tabs>
          <w:tab w:val="left" w:pos="1693"/>
        </w:tabs>
        <w:spacing w:before="0" w:after="0" w:line="240" w:lineRule="auto"/>
        <w:jc w:val="both"/>
        <w:rPr>
          <w:rFonts w:ascii="Calibri" w:eastAsia="Calibri" w:hAnsi="Calibri" w:cs="Times New Roman"/>
          <w:b/>
          <w:color w:val="auto"/>
          <w:sz w:val="20"/>
        </w:rPr>
      </w:pPr>
    </w:p>
    <w:p w14:paraId="588646CB" w14:textId="77777777" w:rsidR="00B7245D" w:rsidRPr="00B7245D" w:rsidRDefault="00B7245D" w:rsidP="00664CD9">
      <w:pPr>
        <w:numPr>
          <w:ilvl w:val="0"/>
          <w:numId w:val="11"/>
        </w:numPr>
        <w:shd w:val="clear" w:color="auto" w:fill="D9D9D9"/>
        <w:spacing w:before="0" w:line="276" w:lineRule="auto"/>
        <w:contextualSpacing/>
        <w:jc w:val="both"/>
        <w:rPr>
          <w:rFonts w:ascii="Calibri" w:eastAsia="Calibri" w:hAnsi="Calibri" w:cs="Times New Roman"/>
          <w:b/>
          <w:color w:val="auto"/>
          <w:sz w:val="20"/>
        </w:rPr>
      </w:pPr>
      <w:r w:rsidRPr="00B7245D">
        <w:rPr>
          <w:rFonts w:ascii="Calibri" w:eastAsia="Calibri" w:hAnsi="Calibri" w:cs="Times New Roman"/>
          <w:b/>
          <w:color w:val="auto"/>
          <w:sz w:val="20"/>
        </w:rPr>
        <w:t>Instituciones de derivación</w:t>
      </w:r>
    </w:p>
    <w:p w14:paraId="3256CEEF" w14:textId="77777777" w:rsidR="00B7245D" w:rsidRPr="00B7245D" w:rsidRDefault="00B7245D" w:rsidP="00B7245D">
      <w:pPr>
        <w:shd w:val="clear" w:color="auto" w:fill="D9D9D9"/>
        <w:spacing w:before="0" w:after="100" w:afterAutospacing="1" w:line="276" w:lineRule="auto"/>
        <w:ind w:left="360"/>
        <w:jc w:val="both"/>
        <w:rPr>
          <w:rFonts w:ascii="Calibri" w:eastAsia="Calibri" w:hAnsi="Calibri" w:cs="Times New Roman"/>
          <w:b/>
          <w:color w:val="auto"/>
          <w:sz w:val="20"/>
        </w:rPr>
      </w:pPr>
      <w:r w:rsidRPr="00B7245D">
        <w:rPr>
          <w:rFonts w:ascii="Calibri" w:eastAsia="Calibri" w:hAnsi="Calibri" w:cs="Times New Roman"/>
          <w:b/>
          <w:color w:val="auto"/>
          <w:sz w:val="20"/>
        </w:rPr>
        <w:t xml:space="preserve">D.1 Institución a la que se refiere </w:t>
      </w:r>
      <w:r w:rsidRPr="00B7245D">
        <w:rPr>
          <w:rFonts w:ascii="Calibri" w:eastAsia="Calibri" w:hAnsi="Calibri" w:cs="Times New Roman"/>
          <w:b/>
          <w:color w:val="auto"/>
          <w:sz w:val="18"/>
        </w:rPr>
        <w:t>(colocar con una “x”)</w:t>
      </w:r>
    </w:p>
    <w:tbl>
      <w:tblPr>
        <w:tblStyle w:val="Tablaconcuadrcula1"/>
        <w:tblW w:w="0" w:type="auto"/>
        <w:tblInd w:w="1069" w:type="dxa"/>
        <w:tblLook w:val="04A0" w:firstRow="1" w:lastRow="0" w:firstColumn="1" w:lastColumn="0" w:noHBand="0" w:noVBand="1"/>
      </w:tblPr>
      <w:tblGrid>
        <w:gridCol w:w="3369"/>
        <w:gridCol w:w="283"/>
      </w:tblGrid>
      <w:tr w:rsidR="00B7245D" w:rsidRPr="00B7245D" w14:paraId="4E9C478A" w14:textId="77777777" w:rsidTr="00B7245D">
        <w:trPr>
          <w:trHeight w:val="224"/>
        </w:trPr>
        <w:tc>
          <w:tcPr>
            <w:tcW w:w="3369" w:type="dxa"/>
            <w:shd w:val="clear" w:color="auto" w:fill="E3E7F4" w:themeFill="accent5" w:themeFillTint="33"/>
            <w:vAlign w:val="center"/>
          </w:tcPr>
          <w:p w14:paraId="474D83F6" w14:textId="77777777" w:rsidR="00B7245D" w:rsidRPr="00B7245D" w:rsidRDefault="00800933" w:rsidP="00B7245D">
            <w:pPr>
              <w:rPr>
                <w:rFonts w:ascii="Calibri" w:eastAsia="Calibri" w:hAnsi="Calibri" w:cs="Times New Roman"/>
                <w:sz w:val="16"/>
                <w:szCs w:val="18"/>
              </w:rPr>
            </w:pPr>
            <w:r>
              <w:rPr>
                <w:rFonts w:ascii="Calibri" w:eastAsia="Calibri" w:hAnsi="Calibri" w:cs="Times New Roman"/>
                <w:sz w:val="16"/>
                <w:szCs w:val="18"/>
              </w:rPr>
              <w:t>Punto focal-Unidad de la mujer del alcaldía C.D</w:t>
            </w:r>
          </w:p>
        </w:tc>
        <w:tc>
          <w:tcPr>
            <w:tcW w:w="283" w:type="dxa"/>
            <w:vAlign w:val="center"/>
          </w:tcPr>
          <w:p w14:paraId="03CC45BE" w14:textId="77777777" w:rsidR="00B7245D" w:rsidRPr="00B7245D" w:rsidRDefault="00B7245D" w:rsidP="00B7245D">
            <w:pPr>
              <w:rPr>
                <w:rFonts w:ascii="Calibri" w:eastAsia="Calibri" w:hAnsi="Calibri" w:cs="Times New Roman"/>
                <w:sz w:val="16"/>
                <w:szCs w:val="18"/>
              </w:rPr>
            </w:pPr>
          </w:p>
        </w:tc>
      </w:tr>
      <w:tr w:rsidR="00B7245D" w:rsidRPr="00B7245D" w14:paraId="59B86A45" w14:textId="77777777" w:rsidTr="00B7245D">
        <w:trPr>
          <w:trHeight w:val="224"/>
        </w:trPr>
        <w:tc>
          <w:tcPr>
            <w:tcW w:w="3369" w:type="dxa"/>
            <w:shd w:val="clear" w:color="auto" w:fill="E3E7F4" w:themeFill="accent5" w:themeFillTint="33"/>
            <w:vAlign w:val="center"/>
          </w:tcPr>
          <w:p w14:paraId="5C7157D7" w14:textId="77777777" w:rsidR="00B7245D" w:rsidRPr="00B7245D" w:rsidRDefault="00B7245D" w:rsidP="00B7245D">
            <w:pPr>
              <w:rPr>
                <w:rFonts w:ascii="Calibri" w:eastAsia="Calibri" w:hAnsi="Calibri" w:cs="Times New Roman"/>
                <w:sz w:val="16"/>
                <w:szCs w:val="18"/>
              </w:rPr>
            </w:pPr>
            <w:r w:rsidRPr="00B7245D">
              <w:rPr>
                <w:rFonts w:ascii="Calibri" w:eastAsia="Calibri" w:hAnsi="Calibri" w:cs="Times New Roman"/>
                <w:sz w:val="16"/>
                <w:szCs w:val="18"/>
              </w:rPr>
              <w:t>UCSF DE CIUDAD DELGADO</w:t>
            </w:r>
          </w:p>
        </w:tc>
        <w:tc>
          <w:tcPr>
            <w:tcW w:w="283" w:type="dxa"/>
            <w:vAlign w:val="center"/>
          </w:tcPr>
          <w:p w14:paraId="0343C3BA" w14:textId="77777777" w:rsidR="00B7245D" w:rsidRPr="00B7245D" w:rsidRDefault="00B7245D" w:rsidP="00B7245D">
            <w:pPr>
              <w:rPr>
                <w:rFonts w:ascii="Calibri" w:eastAsia="Calibri" w:hAnsi="Calibri" w:cs="Times New Roman"/>
                <w:sz w:val="16"/>
                <w:szCs w:val="18"/>
              </w:rPr>
            </w:pPr>
          </w:p>
        </w:tc>
      </w:tr>
      <w:tr w:rsidR="00B7245D" w:rsidRPr="00B7245D" w14:paraId="2EDC16BE" w14:textId="77777777" w:rsidTr="00B7245D">
        <w:trPr>
          <w:trHeight w:val="224"/>
        </w:trPr>
        <w:tc>
          <w:tcPr>
            <w:tcW w:w="3369" w:type="dxa"/>
            <w:shd w:val="clear" w:color="auto" w:fill="E3E7F4" w:themeFill="accent5" w:themeFillTint="33"/>
            <w:vAlign w:val="center"/>
          </w:tcPr>
          <w:p w14:paraId="12D1BFA6" w14:textId="77777777" w:rsidR="00B7245D" w:rsidRPr="00B7245D" w:rsidRDefault="00B7245D" w:rsidP="00B7245D">
            <w:pPr>
              <w:rPr>
                <w:rFonts w:ascii="Calibri" w:eastAsia="Calibri" w:hAnsi="Calibri" w:cs="Times New Roman"/>
                <w:sz w:val="16"/>
                <w:szCs w:val="18"/>
              </w:rPr>
            </w:pPr>
            <w:r w:rsidRPr="00B7245D">
              <w:rPr>
                <w:rFonts w:ascii="Calibri" w:eastAsia="Calibri" w:hAnsi="Calibri" w:cs="Times New Roman"/>
                <w:sz w:val="16"/>
                <w:szCs w:val="18"/>
              </w:rPr>
              <w:t>UCSF DE HÁBITAT CONFIEN</w:t>
            </w:r>
          </w:p>
        </w:tc>
        <w:tc>
          <w:tcPr>
            <w:tcW w:w="283" w:type="dxa"/>
            <w:vAlign w:val="center"/>
          </w:tcPr>
          <w:p w14:paraId="13B200F9" w14:textId="77777777" w:rsidR="00B7245D" w:rsidRPr="00B7245D" w:rsidRDefault="00B7245D" w:rsidP="00B7245D">
            <w:pPr>
              <w:rPr>
                <w:rFonts w:ascii="Calibri" w:eastAsia="Calibri" w:hAnsi="Calibri" w:cs="Times New Roman"/>
                <w:sz w:val="16"/>
                <w:szCs w:val="18"/>
              </w:rPr>
            </w:pPr>
          </w:p>
        </w:tc>
      </w:tr>
      <w:tr w:rsidR="00B7245D" w:rsidRPr="00B7245D" w14:paraId="515BAA29" w14:textId="77777777" w:rsidTr="00B7245D">
        <w:trPr>
          <w:trHeight w:val="224"/>
        </w:trPr>
        <w:tc>
          <w:tcPr>
            <w:tcW w:w="3369" w:type="dxa"/>
            <w:shd w:val="clear" w:color="auto" w:fill="E3E7F4" w:themeFill="accent5" w:themeFillTint="33"/>
            <w:vAlign w:val="center"/>
          </w:tcPr>
          <w:p w14:paraId="4C613909" w14:textId="77777777" w:rsidR="00B7245D" w:rsidRPr="00B7245D" w:rsidRDefault="00B7245D" w:rsidP="00B7245D">
            <w:pPr>
              <w:rPr>
                <w:rFonts w:ascii="Calibri" w:eastAsia="Calibri" w:hAnsi="Calibri" w:cs="Times New Roman"/>
                <w:sz w:val="16"/>
                <w:szCs w:val="18"/>
              </w:rPr>
            </w:pPr>
            <w:r w:rsidRPr="00B7245D">
              <w:rPr>
                <w:rFonts w:ascii="Calibri" w:eastAsia="Calibri" w:hAnsi="Calibri" w:cs="Times New Roman"/>
                <w:sz w:val="16"/>
                <w:szCs w:val="18"/>
              </w:rPr>
              <w:t>ISDEMU-CAI</w:t>
            </w:r>
          </w:p>
        </w:tc>
        <w:tc>
          <w:tcPr>
            <w:tcW w:w="283" w:type="dxa"/>
            <w:vAlign w:val="center"/>
          </w:tcPr>
          <w:p w14:paraId="48D5E915" w14:textId="77777777" w:rsidR="00B7245D" w:rsidRPr="00B7245D" w:rsidRDefault="00B7245D" w:rsidP="00B7245D">
            <w:pPr>
              <w:rPr>
                <w:rFonts w:ascii="Calibri" w:eastAsia="Calibri" w:hAnsi="Calibri" w:cs="Times New Roman"/>
                <w:sz w:val="16"/>
                <w:szCs w:val="18"/>
              </w:rPr>
            </w:pPr>
          </w:p>
        </w:tc>
      </w:tr>
      <w:tr w:rsidR="00B7245D" w:rsidRPr="00B7245D" w14:paraId="2F05015B" w14:textId="77777777" w:rsidTr="00B7245D">
        <w:trPr>
          <w:trHeight w:val="563"/>
        </w:trPr>
        <w:tc>
          <w:tcPr>
            <w:tcW w:w="3369" w:type="dxa"/>
            <w:shd w:val="clear" w:color="auto" w:fill="E3E7F4" w:themeFill="accent5" w:themeFillTint="33"/>
            <w:vAlign w:val="center"/>
          </w:tcPr>
          <w:p w14:paraId="449BD770" w14:textId="77777777" w:rsidR="00B7245D" w:rsidRPr="00B7245D" w:rsidRDefault="00B7245D" w:rsidP="00B7245D">
            <w:pPr>
              <w:rPr>
                <w:rFonts w:ascii="Calibri" w:eastAsia="Calibri" w:hAnsi="Calibri" w:cs="Times New Roman"/>
                <w:sz w:val="16"/>
                <w:szCs w:val="18"/>
              </w:rPr>
            </w:pPr>
            <w:r w:rsidRPr="00B7245D">
              <w:rPr>
                <w:rFonts w:ascii="Calibri" w:eastAsia="Calibri" w:hAnsi="Calibri" w:cs="Times New Roman"/>
                <w:sz w:val="16"/>
                <w:szCs w:val="18"/>
              </w:rPr>
              <w:t>Unidad de Atención Integral a Víctimas-Centro Judicial Integrado de Ciudad Delgado</w:t>
            </w:r>
          </w:p>
        </w:tc>
        <w:tc>
          <w:tcPr>
            <w:tcW w:w="283" w:type="dxa"/>
            <w:vAlign w:val="center"/>
          </w:tcPr>
          <w:p w14:paraId="29A4B6C9" w14:textId="77777777" w:rsidR="00B7245D" w:rsidRPr="00B7245D" w:rsidRDefault="00B7245D" w:rsidP="00B7245D">
            <w:pPr>
              <w:rPr>
                <w:rFonts w:ascii="Calibri" w:eastAsia="Calibri" w:hAnsi="Calibri" w:cs="Times New Roman"/>
                <w:sz w:val="16"/>
                <w:szCs w:val="18"/>
              </w:rPr>
            </w:pPr>
          </w:p>
        </w:tc>
      </w:tr>
      <w:tr w:rsidR="00B7245D" w:rsidRPr="00B7245D" w14:paraId="2FE8A3DB" w14:textId="77777777" w:rsidTr="00B7245D">
        <w:trPr>
          <w:trHeight w:val="224"/>
        </w:trPr>
        <w:tc>
          <w:tcPr>
            <w:tcW w:w="3369" w:type="dxa"/>
            <w:shd w:val="clear" w:color="auto" w:fill="E3E7F4" w:themeFill="accent5" w:themeFillTint="33"/>
            <w:vAlign w:val="center"/>
          </w:tcPr>
          <w:p w14:paraId="6E11CCB5" w14:textId="77777777" w:rsidR="00B7245D" w:rsidRPr="00B7245D" w:rsidRDefault="00800933" w:rsidP="00B7245D">
            <w:pPr>
              <w:rPr>
                <w:rFonts w:ascii="Calibri" w:eastAsia="Calibri" w:hAnsi="Calibri" w:cs="Times New Roman"/>
                <w:sz w:val="16"/>
                <w:szCs w:val="18"/>
              </w:rPr>
            </w:pPr>
            <w:r w:rsidRPr="00B7245D">
              <w:rPr>
                <w:rFonts w:ascii="Calibri" w:eastAsia="Calibri" w:hAnsi="Calibri" w:cs="Times New Roman"/>
                <w:sz w:val="16"/>
                <w:szCs w:val="18"/>
              </w:rPr>
              <w:t>PNC ODAC-UNIMUJER</w:t>
            </w:r>
          </w:p>
        </w:tc>
        <w:tc>
          <w:tcPr>
            <w:tcW w:w="283" w:type="dxa"/>
            <w:vAlign w:val="center"/>
          </w:tcPr>
          <w:p w14:paraId="3BE734FD" w14:textId="77777777" w:rsidR="00B7245D" w:rsidRPr="00B7245D" w:rsidRDefault="00B7245D" w:rsidP="00B7245D">
            <w:pPr>
              <w:rPr>
                <w:rFonts w:ascii="Calibri" w:eastAsia="Calibri" w:hAnsi="Calibri" w:cs="Times New Roman"/>
                <w:sz w:val="16"/>
                <w:szCs w:val="18"/>
              </w:rPr>
            </w:pPr>
          </w:p>
        </w:tc>
      </w:tr>
    </w:tbl>
    <w:tbl>
      <w:tblPr>
        <w:tblStyle w:val="Tablaconcuadrcula1"/>
        <w:tblpPr w:leftFromText="141" w:rightFromText="141" w:vertAnchor="text" w:horzAnchor="margin" w:tblpXSpec="right" w:tblpY="-1746"/>
        <w:tblW w:w="0" w:type="auto"/>
        <w:tblLook w:val="04A0" w:firstRow="1" w:lastRow="0" w:firstColumn="1" w:lastColumn="0" w:noHBand="0" w:noVBand="1"/>
      </w:tblPr>
      <w:tblGrid>
        <w:gridCol w:w="3633"/>
        <w:gridCol w:w="303"/>
      </w:tblGrid>
      <w:tr w:rsidR="00800933" w:rsidRPr="00B7245D" w14:paraId="208637CF" w14:textId="77777777" w:rsidTr="00B7245D">
        <w:trPr>
          <w:trHeight w:val="131"/>
        </w:trPr>
        <w:tc>
          <w:tcPr>
            <w:tcW w:w="3633" w:type="dxa"/>
            <w:shd w:val="clear" w:color="auto" w:fill="E3E7F4" w:themeFill="accent5" w:themeFillTint="33"/>
            <w:vAlign w:val="center"/>
          </w:tcPr>
          <w:p w14:paraId="0AE2C926" w14:textId="77777777" w:rsidR="00800933" w:rsidRPr="00B7245D" w:rsidRDefault="00800933" w:rsidP="00B7245D">
            <w:pPr>
              <w:rPr>
                <w:rFonts w:ascii="Calibri" w:eastAsia="Calibri" w:hAnsi="Calibri" w:cs="Times New Roman"/>
                <w:sz w:val="16"/>
                <w:szCs w:val="18"/>
              </w:rPr>
            </w:pPr>
            <w:r w:rsidRPr="00B7245D">
              <w:rPr>
                <w:rFonts w:ascii="Calibri" w:eastAsia="Calibri" w:hAnsi="Calibri" w:cs="Times New Roman"/>
                <w:sz w:val="16"/>
                <w:szCs w:val="18"/>
              </w:rPr>
              <w:t>CONNA-ISNA</w:t>
            </w:r>
          </w:p>
        </w:tc>
        <w:tc>
          <w:tcPr>
            <w:tcW w:w="303" w:type="dxa"/>
          </w:tcPr>
          <w:p w14:paraId="394B804F" w14:textId="77777777" w:rsidR="00800933" w:rsidRPr="00B7245D" w:rsidRDefault="00800933" w:rsidP="00B7245D">
            <w:pPr>
              <w:jc w:val="both"/>
              <w:rPr>
                <w:rFonts w:ascii="Calibri" w:eastAsia="Calibri" w:hAnsi="Calibri" w:cs="Times New Roman"/>
                <w:sz w:val="16"/>
                <w:szCs w:val="18"/>
              </w:rPr>
            </w:pPr>
          </w:p>
        </w:tc>
      </w:tr>
      <w:tr w:rsidR="00B7245D" w:rsidRPr="00B7245D" w14:paraId="086061F8" w14:textId="77777777" w:rsidTr="00B7245D">
        <w:trPr>
          <w:trHeight w:val="131"/>
        </w:trPr>
        <w:tc>
          <w:tcPr>
            <w:tcW w:w="3633" w:type="dxa"/>
            <w:shd w:val="clear" w:color="auto" w:fill="E3E7F4" w:themeFill="accent5" w:themeFillTint="33"/>
            <w:vAlign w:val="center"/>
          </w:tcPr>
          <w:p w14:paraId="5817C342" w14:textId="77777777" w:rsidR="00B7245D" w:rsidRPr="00B7245D" w:rsidRDefault="00B7245D" w:rsidP="00B7245D">
            <w:pPr>
              <w:rPr>
                <w:rFonts w:ascii="Calibri" w:eastAsia="Calibri" w:hAnsi="Calibri" w:cs="Times New Roman"/>
                <w:sz w:val="16"/>
                <w:szCs w:val="18"/>
              </w:rPr>
            </w:pPr>
            <w:r w:rsidRPr="00B7245D">
              <w:rPr>
                <w:rFonts w:ascii="Calibri" w:eastAsia="Calibri" w:hAnsi="Calibri" w:cs="Times New Roman"/>
                <w:sz w:val="16"/>
                <w:szCs w:val="18"/>
              </w:rPr>
              <w:t>CIUDAD MUJER</w:t>
            </w:r>
          </w:p>
        </w:tc>
        <w:tc>
          <w:tcPr>
            <w:tcW w:w="303" w:type="dxa"/>
          </w:tcPr>
          <w:p w14:paraId="22AAAA9F" w14:textId="77777777" w:rsidR="00B7245D" w:rsidRPr="00B7245D" w:rsidRDefault="00B7245D" w:rsidP="00B7245D">
            <w:pPr>
              <w:jc w:val="both"/>
              <w:rPr>
                <w:rFonts w:ascii="Calibri" w:eastAsia="Calibri" w:hAnsi="Calibri" w:cs="Times New Roman"/>
                <w:sz w:val="16"/>
                <w:szCs w:val="18"/>
              </w:rPr>
            </w:pPr>
          </w:p>
        </w:tc>
      </w:tr>
      <w:tr w:rsidR="00B7245D" w:rsidRPr="00B7245D" w14:paraId="32ECB4C8" w14:textId="77777777" w:rsidTr="00B7245D">
        <w:trPr>
          <w:trHeight w:val="192"/>
        </w:trPr>
        <w:tc>
          <w:tcPr>
            <w:tcW w:w="3633" w:type="dxa"/>
            <w:shd w:val="clear" w:color="auto" w:fill="E3E7F4" w:themeFill="accent5" w:themeFillTint="33"/>
            <w:vAlign w:val="center"/>
          </w:tcPr>
          <w:p w14:paraId="749B1027" w14:textId="77777777" w:rsidR="00B7245D" w:rsidRPr="00B7245D" w:rsidRDefault="00B7245D" w:rsidP="00B7245D">
            <w:pPr>
              <w:rPr>
                <w:rFonts w:ascii="Calibri" w:eastAsia="Calibri" w:hAnsi="Calibri" w:cs="Times New Roman"/>
                <w:sz w:val="16"/>
                <w:szCs w:val="18"/>
              </w:rPr>
            </w:pPr>
            <w:r w:rsidRPr="00B7245D">
              <w:rPr>
                <w:rFonts w:ascii="Calibri" w:eastAsia="Calibri" w:hAnsi="Calibri" w:cs="Times New Roman"/>
                <w:sz w:val="16"/>
                <w:szCs w:val="18"/>
              </w:rPr>
              <w:t>IML</w:t>
            </w:r>
          </w:p>
        </w:tc>
        <w:tc>
          <w:tcPr>
            <w:tcW w:w="303" w:type="dxa"/>
          </w:tcPr>
          <w:p w14:paraId="7BC796AF" w14:textId="77777777" w:rsidR="00B7245D" w:rsidRPr="00B7245D" w:rsidRDefault="00B7245D" w:rsidP="00B7245D">
            <w:pPr>
              <w:jc w:val="both"/>
              <w:rPr>
                <w:rFonts w:ascii="Calibri" w:eastAsia="Calibri" w:hAnsi="Calibri" w:cs="Times New Roman"/>
                <w:sz w:val="16"/>
                <w:szCs w:val="18"/>
              </w:rPr>
            </w:pPr>
          </w:p>
        </w:tc>
      </w:tr>
      <w:tr w:rsidR="00B7245D" w:rsidRPr="00B7245D" w14:paraId="7BBF2C43" w14:textId="77777777" w:rsidTr="00B7245D">
        <w:trPr>
          <w:trHeight w:val="95"/>
        </w:trPr>
        <w:tc>
          <w:tcPr>
            <w:tcW w:w="3633" w:type="dxa"/>
            <w:shd w:val="clear" w:color="auto" w:fill="E3E7F4" w:themeFill="accent5" w:themeFillTint="33"/>
            <w:vAlign w:val="center"/>
          </w:tcPr>
          <w:p w14:paraId="3DE02437" w14:textId="77777777" w:rsidR="00B7245D" w:rsidRPr="00B7245D" w:rsidRDefault="00B7245D" w:rsidP="00B7245D">
            <w:pPr>
              <w:rPr>
                <w:rFonts w:ascii="Calibri" w:eastAsia="Calibri" w:hAnsi="Calibri" w:cs="Times New Roman"/>
                <w:sz w:val="16"/>
                <w:szCs w:val="18"/>
              </w:rPr>
            </w:pPr>
            <w:r w:rsidRPr="00B7245D">
              <w:rPr>
                <w:rFonts w:ascii="Calibri" w:eastAsia="Calibri" w:hAnsi="Calibri" w:cs="Times New Roman"/>
                <w:sz w:val="16"/>
                <w:szCs w:val="18"/>
              </w:rPr>
              <w:t>PGR</w:t>
            </w:r>
          </w:p>
        </w:tc>
        <w:tc>
          <w:tcPr>
            <w:tcW w:w="303" w:type="dxa"/>
          </w:tcPr>
          <w:p w14:paraId="5ADA175D" w14:textId="77777777" w:rsidR="00B7245D" w:rsidRPr="00B7245D" w:rsidRDefault="00B7245D" w:rsidP="00B7245D">
            <w:pPr>
              <w:jc w:val="both"/>
              <w:rPr>
                <w:rFonts w:ascii="Calibri" w:eastAsia="Calibri" w:hAnsi="Calibri" w:cs="Times New Roman"/>
                <w:sz w:val="16"/>
                <w:szCs w:val="18"/>
              </w:rPr>
            </w:pPr>
          </w:p>
        </w:tc>
      </w:tr>
      <w:tr w:rsidR="00B7245D" w:rsidRPr="00B7245D" w14:paraId="15CDE77C" w14:textId="77777777" w:rsidTr="00B7245D">
        <w:trPr>
          <w:trHeight w:val="156"/>
        </w:trPr>
        <w:tc>
          <w:tcPr>
            <w:tcW w:w="3633" w:type="dxa"/>
            <w:shd w:val="clear" w:color="auto" w:fill="E3E7F4" w:themeFill="accent5" w:themeFillTint="33"/>
            <w:vAlign w:val="center"/>
          </w:tcPr>
          <w:p w14:paraId="7012129A" w14:textId="77777777" w:rsidR="00B7245D" w:rsidRPr="00B7245D" w:rsidRDefault="00B7245D" w:rsidP="00B7245D">
            <w:pPr>
              <w:rPr>
                <w:rFonts w:ascii="Calibri" w:eastAsia="Calibri" w:hAnsi="Calibri" w:cs="Times New Roman"/>
                <w:sz w:val="16"/>
                <w:szCs w:val="18"/>
              </w:rPr>
            </w:pPr>
            <w:r w:rsidRPr="00B7245D">
              <w:rPr>
                <w:rFonts w:ascii="Calibri" w:eastAsia="Calibri" w:hAnsi="Calibri" w:cs="Times New Roman"/>
                <w:sz w:val="16"/>
                <w:szCs w:val="18"/>
              </w:rPr>
              <w:t>PDDH</w:t>
            </w:r>
          </w:p>
        </w:tc>
        <w:tc>
          <w:tcPr>
            <w:tcW w:w="303" w:type="dxa"/>
          </w:tcPr>
          <w:p w14:paraId="00609F5A" w14:textId="77777777" w:rsidR="00B7245D" w:rsidRPr="00B7245D" w:rsidRDefault="00B7245D" w:rsidP="00B7245D">
            <w:pPr>
              <w:jc w:val="both"/>
              <w:rPr>
                <w:rFonts w:ascii="Calibri" w:eastAsia="Calibri" w:hAnsi="Calibri" w:cs="Times New Roman"/>
                <w:sz w:val="16"/>
                <w:szCs w:val="18"/>
              </w:rPr>
            </w:pPr>
          </w:p>
        </w:tc>
      </w:tr>
      <w:tr w:rsidR="00B7245D" w:rsidRPr="00B7245D" w14:paraId="2617AB08" w14:textId="77777777" w:rsidTr="00B7245D">
        <w:trPr>
          <w:trHeight w:val="203"/>
        </w:trPr>
        <w:tc>
          <w:tcPr>
            <w:tcW w:w="3633" w:type="dxa"/>
            <w:shd w:val="clear" w:color="auto" w:fill="E3E7F4" w:themeFill="accent5" w:themeFillTint="33"/>
            <w:vAlign w:val="center"/>
          </w:tcPr>
          <w:p w14:paraId="173644D6" w14:textId="77777777" w:rsidR="00B7245D" w:rsidRPr="00B7245D" w:rsidRDefault="00B7245D" w:rsidP="00B7245D">
            <w:pPr>
              <w:rPr>
                <w:rFonts w:ascii="Calibri" w:eastAsia="Calibri" w:hAnsi="Calibri" w:cs="Times New Roman"/>
                <w:sz w:val="16"/>
                <w:szCs w:val="18"/>
              </w:rPr>
            </w:pPr>
            <w:r w:rsidRPr="00B7245D">
              <w:rPr>
                <w:rFonts w:ascii="Calibri" w:eastAsia="Calibri" w:hAnsi="Calibri" w:cs="Times New Roman"/>
                <w:sz w:val="16"/>
                <w:szCs w:val="18"/>
              </w:rPr>
              <w:t>CRUZ ROJA SALVADOREÑA-UAPVS</w:t>
            </w:r>
          </w:p>
        </w:tc>
        <w:tc>
          <w:tcPr>
            <w:tcW w:w="303" w:type="dxa"/>
          </w:tcPr>
          <w:p w14:paraId="17FB7DD9" w14:textId="77777777" w:rsidR="00B7245D" w:rsidRPr="00B7245D" w:rsidRDefault="00B7245D" w:rsidP="00B7245D">
            <w:pPr>
              <w:jc w:val="both"/>
              <w:rPr>
                <w:rFonts w:ascii="Calibri" w:eastAsia="Calibri" w:hAnsi="Calibri" w:cs="Times New Roman"/>
                <w:sz w:val="16"/>
                <w:szCs w:val="18"/>
              </w:rPr>
            </w:pPr>
          </w:p>
        </w:tc>
      </w:tr>
      <w:tr w:rsidR="00B7245D" w:rsidRPr="00B7245D" w14:paraId="3EB4787F" w14:textId="77777777" w:rsidTr="00B7245D">
        <w:trPr>
          <w:trHeight w:val="119"/>
        </w:trPr>
        <w:tc>
          <w:tcPr>
            <w:tcW w:w="3633" w:type="dxa"/>
            <w:shd w:val="clear" w:color="auto" w:fill="E3E7F4" w:themeFill="accent5" w:themeFillTint="33"/>
            <w:vAlign w:val="center"/>
          </w:tcPr>
          <w:p w14:paraId="75091C97" w14:textId="77777777" w:rsidR="00B7245D" w:rsidRPr="00B7245D" w:rsidRDefault="00B7245D" w:rsidP="00B7245D">
            <w:pPr>
              <w:rPr>
                <w:rFonts w:ascii="Calibri" w:eastAsia="Calibri" w:hAnsi="Calibri" w:cs="Times New Roman"/>
                <w:sz w:val="16"/>
                <w:szCs w:val="18"/>
              </w:rPr>
            </w:pPr>
            <w:r w:rsidRPr="00B7245D">
              <w:rPr>
                <w:rFonts w:ascii="Calibri" w:eastAsia="Calibri" w:hAnsi="Calibri" w:cs="Times New Roman"/>
                <w:sz w:val="16"/>
                <w:szCs w:val="18"/>
              </w:rPr>
              <w:t>FGR</w:t>
            </w:r>
          </w:p>
        </w:tc>
        <w:tc>
          <w:tcPr>
            <w:tcW w:w="303" w:type="dxa"/>
          </w:tcPr>
          <w:p w14:paraId="799AB23B" w14:textId="77777777" w:rsidR="00B7245D" w:rsidRPr="00B7245D" w:rsidRDefault="00B7245D" w:rsidP="00B7245D">
            <w:pPr>
              <w:jc w:val="both"/>
              <w:rPr>
                <w:rFonts w:ascii="Calibri" w:eastAsia="Calibri" w:hAnsi="Calibri" w:cs="Times New Roman"/>
                <w:sz w:val="16"/>
                <w:szCs w:val="18"/>
              </w:rPr>
            </w:pPr>
          </w:p>
        </w:tc>
      </w:tr>
      <w:tr w:rsidR="00B7245D" w:rsidRPr="00B7245D" w14:paraId="1A6066F6" w14:textId="77777777" w:rsidTr="00B7245D">
        <w:trPr>
          <w:trHeight w:val="454"/>
        </w:trPr>
        <w:tc>
          <w:tcPr>
            <w:tcW w:w="3633" w:type="dxa"/>
            <w:shd w:val="clear" w:color="auto" w:fill="E3E7F4" w:themeFill="accent5" w:themeFillTint="33"/>
            <w:vAlign w:val="center"/>
          </w:tcPr>
          <w:p w14:paraId="2C7F6BBE" w14:textId="77777777" w:rsidR="00B7245D" w:rsidRPr="00B7245D" w:rsidRDefault="00B7245D" w:rsidP="00B7245D">
            <w:pPr>
              <w:rPr>
                <w:rFonts w:ascii="Calibri" w:eastAsia="Calibri" w:hAnsi="Calibri" w:cs="Times New Roman"/>
                <w:sz w:val="16"/>
                <w:szCs w:val="18"/>
              </w:rPr>
            </w:pPr>
            <w:r w:rsidRPr="00B7245D">
              <w:rPr>
                <w:rFonts w:ascii="Calibri" w:eastAsia="Calibri" w:hAnsi="Calibri" w:cs="Times New Roman"/>
                <w:sz w:val="16"/>
                <w:szCs w:val="18"/>
              </w:rPr>
              <w:t>Otras</w:t>
            </w:r>
          </w:p>
          <w:p w14:paraId="2F551611" w14:textId="77777777" w:rsidR="00B7245D" w:rsidRPr="00B7245D" w:rsidRDefault="00B7245D" w:rsidP="00800933">
            <w:pPr>
              <w:rPr>
                <w:rFonts w:ascii="Calibri" w:eastAsia="Calibri" w:hAnsi="Calibri" w:cs="Times New Roman"/>
                <w:sz w:val="16"/>
                <w:szCs w:val="18"/>
              </w:rPr>
            </w:pPr>
            <w:r w:rsidRPr="00B7245D">
              <w:rPr>
                <w:rFonts w:ascii="Calibri" w:eastAsia="Calibri" w:hAnsi="Calibri" w:cs="Times New Roman"/>
                <w:sz w:val="16"/>
                <w:szCs w:val="18"/>
              </w:rPr>
              <w:t>Especificar:</w:t>
            </w:r>
            <w:r w:rsidR="00800933" w:rsidRPr="00B7245D">
              <w:rPr>
                <w:rFonts w:ascii="Calibri" w:eastAsia="Calibri" w:hAnsi="Calibri" w:cs="Times New Roman"/>
                <w:sz w:val="16"/>
                <w:szCs w:val="18"/>
              </w:rPr>
              <w:t xml:space="preserve"> </w:t>
            </w:r>
          </w:p>
        </w:tc>
        <w:tc>
          <w:tcPr>
            <w:tcW w:w="303" w:type="dxa"/>
          </w:tcPr>
          <w:p w14:paraId="6E3C4CEF" w14:textId="77777777" w:rsidR="00B7245D" w:rsidRPr="00B7245D" w:rsidRDefault="00B7245D" w:rsidP="00B7245D">
            <w:pPr>
              <w:jc w:val="both"/>
              <w:rPr>
                <w:rFonts w:ascii="Calibri" w:eastAsia="Calibri" w:hAnsi="Calibri" w:cs="Times New Roman"/>
                <w:sz w:val="16"/>
                <w:szCs w:val="18"/>
              </w:rPr>
            </w:pPr>
          </w:p>
        </w:tc>
      </w:tr>
    </w:tbl>
    <w:p w14:paraId="7F5AA1D6" w14:textId="77777777" w:rsidR="00B7245D" w:rsidRPr="00B7245D" w:rsidRDefault="00B7245D" w:rsidP="00B7245D">
      <w:pPr>
        <w:spacing w:before="0" w:after="0" w:line="240" w:lineRule="auto"/>
        <w:jc w:val="both"/>
        <w:rPr>
          <w:rFonts w:ascii="Calibri" w:eastAsia="Calibri" w:hAnsi="Calibri" w:cs="Times New Roman"/>
          <w:b/>
          <w:color w:val="auto"/>
          <w:sz w:val="18"/>
        </w:rPr>
      </w:pPr>
    </w:p>
    <w:tbl>
      <w:tblPr>
        <w:tblStyle w:val="Tablaconcuadrcula1"/>
        <w:tblpPr w:leftFromText="141" w:rightFromText="141" w:vertAnchor="text" w:horzAnchor="margin" w:tblpXSpec="right" w:tblpY="24"/>
        <w:tblW w:w="0" w:type="auto"/>
        <w:tblLook w:val="04A0" w:firstRow="1" w:lastRow="0" w:firstColumn="1" w:lastColumn="0" w:noHBand="0" w:noVBand="1"/>
      </w:tblPr>
      <w:tblGrid>
        <w:gridCol w:w="5905"/>
      </w:tblGrid>
      <w:tr w:rsidR="000346F7" w:rsidRPr="00B7245D" w14:paraId="010B5951" w14:textId="77777777" w:rsidTr="000346F7">
        <w:trPr>
          <w:trHeight w:val="266"/>
        </w:trPr>
        <w:tc>
          <w:tcPr>
            <w:tcW w:w="5905" w:type="dxa"/>
          </w:tcPr>
          <w:p w14:paraId="0567FAC0" w14:textId="77777777" w:rsidR="000346F7" w:rsidRPr="00B7245D" w:rsidRDefault="000346F7" w:rsidP="000346F7">
            <w:pPr>
              <w:jc w:val="both"/>
              <w:rPr>
                <w:rFonts w:ascii="Calibri" w:eastAsia="Calibri" w:hAnsi="Calibri" w:cs="Times New Roman"/>
                <w:b/>
                <w:sz w:val="18"/>
              </w:rPr>
            </w:pPr>
          </w:p>
        </w:tc>
      </w:tr>
    </w:tbl>
    <w:p w14:paraId="2F055DAC" w14:textId="77777777" w:rsidR="00B7245D" w:rsidRPr="00B7245D" w:rsidRDefault="00B7245D" w:rsidP="00B7245D">
      <w:pPr>
        <w:spacing w:before="0" w:after="0" w:line="240" w:lineRule="auto"/>
        <w:jc w:val="right"/>
        <w:rPr>
          <w:rFonts w:ascii="Calibri" w:eastAsia="Calibri" w:hAnsi="Calibri" w:cs="Times New Roman"/>
          <w:b/>
          <w:color w:val="auto"/>
          <w:sz w:val="18"/>
        </w:rPr>
      </w:pPr>
      <w:r w:rsidRPr="00B7245D">
        <w:rPr>
          <w:rFonts w:ascii="Calibri" w:eastAsia="Calibri" w:hAnsi="Calibri" w:cs="Times New Roman"/>
          <w:b/>
          <w:color w:val="auto"/>
          <w:sz w:val="18"/>
        </w:rPr>
        <w:t>Persona de contacto:</w:t>
      </w:r>
    </w:p>
    <w:p w14:paraId="7BE75F94" w14:textId="77777777" w:rsidR="00B7245D" w:rsidRPr="00B7245D" w:rsidRDefault="00B7245D" w:rsidP="00B7245D">
      <w:pPr>
        <w:spacing w:before="0" w:after="0" w:line="240" w:lineRule="auto"/>
        <w:jc w:val="both"/>
        <w:rPr>
          <w:rFonts w:ascii="Calibri" w:eastAsia="Calibri" w:hAnsi="Calibri" w:cs="Times New Roman"/>
          <w:b/>
          <w:color w:val="auto"/>
          <w:sz w:val="18"/>
        </w:rPr>
      </w:pPr>
    </w:p>
    <w:p w14:paraId="764AB7A2" w14:textId="77777777" w:rsidR="00B7245D" w:rsidRPr="00B7245D" w:rsidRDefault="00B7245D" w:rsidP="00B7245D">
      <w:pPr>
        <w:shd w:val="clear" w:color="auto" w:fill="D9D9D9"/>
        <w:spacing w:before="0" w:after="0" w:line="240" w:lineRule="auto"/>
        <w:ind w:left="426"/>
        <w:jc w:val="both"/>
        <w:rPr>
          <w:rFonts w:ascii="Calibri" w:eastAsia="Calibri" w:hAnsi="Calibri" w:cs="Times New Roman"/>
          <w:b/>
          <w:color w:val="auto"/>
          <w:sz w:val="18"/>
        </w:rPr>
      </w:pPr>
      <w:r w:rsidRPr="00B7245D">
        <w:rPr>
          <w:rFonts w:ascii="Calibri" w:eastAsia="Calibri" w:hAnsi="Calibri" w:cs="Times New Roman"/>
          <w:b/>
          <w:color w:val="auto"/>
          <w:sz w:val="18"/>
        </w:rPr>
        <w:t>D.2 Institución que refiere</w:t>
      </w:r>
    </w:p>
    <w:p w14:paraId="2B73C042" w14:textId="77777777" w:rsidR="00B7245D" w:rsidRPr="00B7245D" w:rsidRDefault="00B7245D" w:rsidP="00B7245D">
      <w:pPr>
        <w:shd w:val="clear" w:color="auto" w:fill="FFFFFF"/>
        <w:spacing w:before="0" w:after="0" w:line="240" w:lineRule="auto"/>
        <w:jc w:val="both"/>
        <w:rPr>
          <w:rFonts w:ascii="Calibri" w:eastAsia="Calibri" w:hAnsi="Calibri" w:cs="Times New Roman"/>
          <w:b/>
          <w:color w:val="auto"/>
          <w:sz w:val="18"/>
        </w:rPr>
      </w:pPr>
    </w:p>
    <w:tbl>
      <w:tblPr>
        <w:tblStyle w:val="Tablaconcuadrcula1"/>
        <w:tblW w:w="0" w:type="auto"/>
        <w:tblLook w:val="04A0" w:firstRow="1" w:lastRow="0" w:firstColumn="1" w:lastColumn="0" w:noHBand="0" w:noVBand="1"/>
      </w:tblPr>
      <w:tblGrid>
        <w:gridCol w:w="1944"/>
        <w:gridCol w:w="3812"/>
        <w:gridCol w:w="928"/>
        <w:gridCol w:w="2370"/>
      </w:tblGrid>
      <w:tr w:rsidR="00557021" w:rsidRPr="00B7245D" w14:paraId="57B3DAE6" w14:textId="77777777" w:rsidTr="00B7245D">
        <w:tc>
          <w:tcPr>
            <w:tcW w:w="1944" w:type="dxa"/>
            <w:shd w:val="clear" w:color="auto" w:fill="E3E7F4" w:themeFill="accent5" w:themeFillTint="33"/>
          </w:tcPr>
          <w:p w14:paraId="12A367F1" w14:textId="77777777" w:rsidR="00B7245D" w:rsidRPr="00B7245D" w:rsidRDefault="00B7245D" w:rsidP="00B7245D">
            <w:pPr>
              <w:spacing w:after="100" w:afterAutospacing="1"/>
              <w:jc w:val="both"/>
              <w:rPr>
                <w:rFonts w:ascii="Calibri" w:eastAsia="Calibri" w:hAnsi="Calibri" w:cs="Times New Roman"/>
                <w:b/>
                <w:sz w:val="16"/>
              </w:rPr>
            </w:pPr>
            <w:r w:rsidRPr="00B7245D">
              <w:rPr>
                <w:rFonts w:ascii="Calibri" w:eastAsia="Calibri" w:hAnsi="Calibri" w:cs="Times New Roman"/>
                <w:b/>
                <w:sz w:val="16"/>
              </w:rPr>
              <w:t>Institución:</w:t>
            </w:r>
          </w:p>
        </w:tc>
        <w:tc>
          <w:tcPr>
            <w:tcW w:w="7110" w:type="dxa"/>
            <w:gridSpan w:val="3"/>
          </w:tcPr>
          <w:p w14:paraId="21D7325D" w14:textId="77777777" w:rsidR="00B7245D" w:rsidRPr="00B7245D" w:rsidRDefault="00B7245D" w:rsidP="00B7245D">
            <w:pPr>
              <w:spacing w:after="100" w:afterAutospacing="1"/>
              <w:jc w:val="both"/>
              <w:rPr>
                <w:rFonts w:ascii="Calibri" w:eastAsia="Calibri" w:hAnsi="Calibri" w:cs="Times New Roman"/>
                <w:sz w:val="16"/>
              </w:rPr>
            </w:pPr>
          </w:p>
        </w:tc>
      </w:tr>
      <w:tr w:rsidR="00557021" w:rsidRPr="00B7245D" w14:paraId="18CBC102" w14:textId="77777777" w:rsidTr="00B7245D">
        <w:tc>
          <w:tcPr>
            <w:tcW w:w="1944" w:type="dxa"/>
            <w:shd w:val="clear" w:color="auto" w:fill="E3E7F4" w:themeFill="accent5" w:themeFillTint="33"/>
          </w:tcPr>
          <w:p w14:paraId="29E17D7A" w14:textId="77777777" w:rsidR="00B7245D" w:rsidRPr="00B7245D" w:rsidRDefault="00B7245D" w:rsidP="00B7245D">
            <w:pPr>
              <w:spacing w:after="100" w:afterAutospacing="1"/>
              <w:jc w:val="both"/>
              <w:rPr>
                <w:rFonts w:ascii="Calibri" w:eastAsia="Calibri" w:hAnsi="Calibri" w:cs="Times New Roman"/>
                <w:b/>
                <w:sz w:val="16"/>
              </w:rPr>
            </w:pPr>
            <w:r w:rsidRPr="00B7245D">
              <w:rPr>
                <w:rFonts w:ascii="Calibri" w:eastAsia="Calibri" w:hAnsi="Calibri" w:cs="Times New Roman"/>
                <w:b/>
                <w:sz w:val="16"/>
              </w:rPr>
              <w:t>Operadora/Operador:</w:t>
            </w:r>
          </w:p>
        </w:tc>
        <w:tc>
          <w:tcPr>
            <w:tcW w:w="3812" w:type="dxa"/>
          </w:tcPr>
          <w:p w14:paraId="4A977594" w14:textId="77777777" w:rsidR="00B7245D" w:rsidRPr="00B7245D" w:rsidRDefault="00B7245D" w:rsidP="00B7245D">
            <w:pPr>
              <w:spacing w:after="100" w:afterAutospacing="1"/>
              <w:jc w:val="both"/>
              <w:rPr>
                <w:rFonts w:ascii="Calibri" w:eastAsia="Calibri" w:hAnsi="Calibri" w:cs="Times New Roman"/>
                <w:sz w:val="16"/>
              </w:rPr>
            </w:pPr>
          </w:p>
        </w:tc>
        <w:tc>
          <w:tcPr>
            <w:tcW w:w="928" w:type="dxa"/>
            <w:shd w:val="clear" w:color="auto" w:fill="E3E7F4" w:themeFill="accent5" w:themeFillTint="33"/>
          </w:tcPr>
          <w:p w14:paraId="2F869AD0" w14:textId="77777777" w:rsidR="00B7245D" w:rsidRPr="00B7245D" w:rsidRDefault="00B7245D" w:rsidP="00B7245D">
            <w:pPr>
              <w:spacing w:after="100" w:afterAutospacing="1"/>
              <w:jc w:val="both"/>
              <w:rPr>
                <w:rFonts w:ascii="Calibri" w:eastAsia="Calibri" w:hAnsi="Calibri" w:cs="Times New Roman"/>
                <w:sz w:val="16"/>
              </w:rPr>
            </w:pPr>
            <w:r w:rsidRPr="00B7245D">
              <w:rPr>
                <w:rFonts w:ascii="Calibri" w:eastAsia="Calibri" w:hAnsi="Calibri" w:cs="Times New Roman"/>
                <w:sz w:val="16"/>
              </w:rPr>
              <w:t>Contacto:</w:t>
            </w:r>
          </w:p>
        </w:tc>
        <w:tc>
          <w:tcPr>
            <w:tcW w:w="2370" w:type="dxa"/>
          </w:tcPr>
          <w:p w14:paraId="59EDF48E" w14:textId="77777777" w:rsidR="00B7245D" w:rsidRPr="00B7245D" w:rsidRDefault="00B7245D" w:rsidP="00B7245D">
            <w:pPr>
              <w:spacing w:after="100" w:afterAutospacing="1"/>
              <w:jc w:val="both"/>
              <w:rPr>
                <w:rFonts w:ascii="Calibri" w:eastAsia="Calibri" w:hAnsi="Calibri" w:cs="Times New Roman"/>
                <w:sz w:val="16"/>
              </w:rPr>
            </w:pPr>
          </w:p>
        </w:tc>
      </w:tr>
    </w:tbl>
    <w:p w14:paraId="5BB81FE6" w14:textId="77777777" w:rsidR="00B7245D" w:rsidRDefault="00B7245D" w:rsidP="00B7245D">
      <w:pPr>
        <w:spacing w:before="0" w:after="100" w:afterAutospacing="1" w:line="240" w:lineRule="auto"/>
        <w:ind w:left="-142"/>
        <w:jc w:val="both"/>
        <w:rPr>
          <w:rFonts w:ascii="Calibri" w:eastAsia="Calibri" w:hAnsi="Calibri" w:cs="Times New Roman"/>
          <w:color w:val="auto"/>
          <w:sz w:val="18"/>
        </w:rPr>
      </w:pPr>
    </w:p>
    <w:p w14:paraId="702DB4EA" w14:textId="6129B498" w:rsidR="00B7245D" w:rsidRPr="00B7245D" w:rsidRDefault="000218D3" w:rsidP="00E2091C">
      <w:pPr>
        <w:shd w:val="clear" w:color="auto" w:fill="C6D9F1"/>
        <w:spacing w:before="0" w:after="0" w:line="240" w:lineRule="auto"/>
        <w:jc w:val="center"/>
        <w:outlineLvl w:val="1"/>
        <w:rPr>
          <w:rFonts w:ascii="Calibri" w:eastAsia="Calibri" w:hAnsi="Calibri" w:cs="Times New Roman"/>
          <w:b/>
          <w:color w:val="auto"/>
          <w:sz w:val="20"/>
        </w:rPr>
      </w:pPr>
      <w:bookmarkStart w:id="182" w:name="_Toc2722140"/>
      <w:r>
        <w:rPr>
          <w:rFonts w:ascii="Calibri" w:eastAsia="Calibri" w:hAnsi="Calibri" w:cs="Times New Roman"/>
          <w:b/>
          <w:color w:val="auto"/>
          <w:sz w:val="20"/>
        </w:rPr>
        <w:lastRenderedPageBreak/>
        <w:t xml:space="preserve">ANEXO #2 </w:t>
      </w:r>
      <w:r w:rsidR="00CF78C3">
        <w:rPr>
          <w:rFonts w:ascii="Calibri" w:eastAsia="Calibri" w:hAnsi="Calibri" w:cs="Times New Roman"/>
          <w:b/>
          <w:color w:val="auto"/>
          <w:sz w:val="20"/>
        </w:rPr>
        <w:t>HOJA DE RECEPCIÓN DE</w:t>
      </w:r>
      <w:r w:rsidR="002B6D13">
        <w:rPr>
          <w:rFonts w:ascii="Calibri" w:eastAsia="Calibri" w:hAnsi="Calibri" w:cs="Times New Roman"/>
          <w:b/>
          <w:color w:val="auto"/>
          <w:sz w:val="20"/>
        </w:rPr>
        <w:t>L COMPONENTE</w:t>
      </w:r>
      <w:r w:rsidR="00B7245D" w:rsidRPr="00B7245D">
        <w:rPr>
          <w:rFonts w:ascii="Calibri" w:eastAsia="Calibri" w:hAnsi="Calibri" w:cs="Times New Roman"/>
          <w:b/>
          <w:color w:val="auto"/>
          <w:sz w:val="20"/>
        </w:rPr>
        <w:t xml:space="preserve"> 6 DE ATENCIÓN A VÍCTIMAS DE VIOLENCIA</w:t>
      </w:r>
      <w:bookmarkEnd w:id="182"/>
      <w:r w:rsidR="00B7245D" w:rsidRPr="00B7245D">
        <w:rPr>
          <w:rFonts w:ascii="Calibri" w:eastAsia="Calibri" w:hAnsi="Calibri" w:cs="Times New Roman"/>
          <w:b/>
          <w:color w:val="auto"/>
          <w:sz w:val="20"/>
        </w:rPr>
        <w:t xml:space="preserve"> </w:t>
      </w:r>
    </w:p>
    <w:p w14:paraId="24825B70" w14:textId="77777777" w:rsidR="00B7245D" w:rsidRPr="00B7245D" w:rsidRDefault="00B7245D" w:rsidP="00E2091C">
      <w:pPr>
        <w:shd w:val="clear" w:color="auto" w:fill="C6D9F1"/>
        <w:spacing w:before="0" w:after="0" w:line="240" w:lineRule="auto"/>
        <w:jc w:val="center"/>
        <w:outlineLvl w:val="1"/>
        <w:rPr>
          <w:rFonts w:ascii="Calibri" w:eastAsia="Calibri" w:hAnsi="Calibri" w:cs="Times New Roman"/>
          <w:b/>
          <w:color w:val="auto"/>
          <w:sz w:val="20"/>
        </w:rPr>
      </w:pPr>
      <w:bookmarkStart w:id="183" w:name="_Toc536578427"/>
      <w:bookmarkStart w:id="184" w:name="_Toc2602857"/>
      <w:bookmarkStart w:id="185" w:name="_Toc2722141"/>
      <w:r w:rsidRPr="00B7245D">
        <w:rPr>
          <w:rFonts w:ascii="Calibri" w:eastAsia="Calibri" w:hAnsi="Calibri" w:cs="Times New Roman"/>
          <w:b/>
          <w:color w:val="auto"/>
          <w:sz w:val="20"/>
        </w:rPr>
        <w:t>DE CIUDAD DELGADO</w:t>
      </w:r>
      <w:bookmarkEnd w:id="183"/>
      <w:bookmarkEnd w:id="184"/>
      <w:bookmarkEnd w:id="185"/>
    </w:p>
    <w:p w14:paraId="37FA96DA" w14:textId="5278F40B" w:rsidR="00B7245D" w:rsidRPr="00CA4C15" w:rsidRDefault="00B7245D" w:rsidP="00CA4C15">
      <w:pPr>
        <w:spacing w:before="0" w:line="240" w:lineRule="auto"/>
        <w:jc w:val="both"/>
        <w:rPr>
          <w:rFonts w:ascii="Calibri" w:eastAsia="Calibri" w:hAnsi="Calibri" w:cs="Times New Roman"/>
          <w:b/>
          <w:color w:val="auto"/>
          <w:sz w:val="18"/>
        </w:rPr>
      </w:pPr>
      <w:r w:rsidRPr="00B7245D">
        <w:rPr>
          <w:rFonts w:ascii="Calibri" w:eastAsia="Calibri" w:hAnsi="Calibri" w:cs="Times New Roman"/>
          <w:b/>
          <w:color w:val="auto"/>
          <w:sz w:val="18"/>
        </w:rPr>
        <w:t>Indicaciones</w:t>
      </w:r>
      <w:r w:rsidR="001156E2">
        <w:rPr>
          <w:rFonts w:ascii="Calibri" w:eastAsia="Calibri" w:hAnsi="Calibri" w:cs="Times New Roman"/>
          <w:b/>
          <w:color w:val="auto"/>
          <w:sz w:val="18"/>
        </w:rPr>
        <w:t xml:space="preserve"> generales:</w:t>
      </w:r>
      <w:r w:rsidR="008B4668">
        <w:rPr>
          <w:rFonts w:ascii="Calibri" w:eastAsia="Calibri" w:hAnsi="Calibri" w:cs="Times New Roman"/>
          <w:b/>
          <w:color w:val="auto"/>
          <w:sz w:val="18"/>
        </w:rPr>
        <w:t xml:space="preserve"> </w:t>
      </w:r>
      <w:r w:rsidRPr="00B7245D">
        <w:rPr>
          <w:rFonts w:ascii="Calibri" w:eastAsia="Calibri" w:hAnsi="Calibri" w:cs="Times New Roman"/>
          <w:color w:val="auto"/>
          <w:sz w:val="18"/>
        </w:rPr>
        <w:t xml:space="preserve">La presente hoja de recepción será retomada en el proceso de entrevista que desarrolle el punto focal (Unidad de mujer), </w:t>
      </w:r>
      <w:r w:rsidR="00F160BA">
        <w:rPr>
          <w:rFonts w:ascii="Calibri" w:eastAsia="Calibri" w:hAnsi="Calibri" w:cs="Times New Roman"/>
          <w:color w:val="auto"/>
          <w:sz w:val="18"/>
        </w:rPr>
        <w:t xml:space="preserve"> </w:t>
      </w:r>
      <w:r w:rsidRPr="00B7245D">
        <w:rPr>
          <w:rFonts w:ascii="Calibri" w:eastAsia="Calibri" w:hAnsi="Calibri" w:cs="Times New Roman"/>
          <w:color w:val="auto"/>
          <w:sz w:val="18"/>
        </w:rPr>
        <w:t>u otr</w:t>
      </w:r>
      <w:r w:rsidR="00CF78C3">
        <w:rPr>
          <w:rFonts w:ascii="Calibri" w:eastAsia="Calibri" w:hAnsi="Calibri" w:cs="Times New Roman"/>
          <w:color w:val="auto"/>
          <w:sz w:val="18"/>
        </w:rPr>
        <w:t xml:space="preserve">as instituciones que se parte </w:t>
      </w:r>
      <w:r w:rsidRPr="00B7245D">
        <w:rPr>
          <w:rFonts w:ascii="Calibri" w:eastAsia="Calibri" w:hAnsi="Calibri" w:cs="Times New Roman"/>
          <w:color w:val="auto"/>
          <w:sz w:val="18"/>
        </w:rPr>
        <w:t xml:space="preserve"> </w:t>
      </w:r>
      <w:r w:rsidR="00CF78C3">
        <w:rPr>
          <w:rFonts w:ascii="Calibri" w:eastAsia="Calibri" w:hAnsi="Calibri" w:cs="Times New Roman"/>
          <w:color w:val="auto"/>
          <w:sz w:val="18"/>
        </w:rPr>
        <w:t>d</w:t>
      </w:r>
      <w:r w:rsidR="002B6D13">
        <w:rPr>
          <w:rFonts w:ascii="Calibri" w:eastAsia="Calibri" w:hAnsi="Calibri" w:cs="Times New Roman"/>
          <w:color w:val="auto"/>
          <w:sz w:val="18"/>
        </w:rPr>
        <w:t>el componente</w:t>
      </w:r>
      <w:r w:rsidRPr="00B7245D">
        <w:rPr>
          <w:rFonts w:ascii="Calibri" w:eastAsia="Calibri" w:hAnsi="Calibri" w:cs="Times New Roman"/>
          <w:color w:val="auto"/>
          <w:sz w:val="18"/>
        </w:rPr>
        <w:t xml:space="preserve"> 6 de atención a víctimas, con el objetivo de identificar información crucial que determine la activación de un mecanismo de atención y protección a las víctimas. </w:t>
      </w:r>
      <w:r w:rsidRPr="00440197">
        <w:rPr>
          <w:rFonts w:ascii="Calibri" w:eastAsia="Calibri" w:hAnsi="Calibri" w:cs="Times New Roman"/>
          <w:color w:val="auto"/>
          <w:sz w:val="18"/>
        </w:rPr>
        <w:t xml:space="preserve">Recuerde usar la herramienta </w:t>
      </w:r>
      <w:r w:rsidR="00440197">
        <w:rPr>
          <w:rFonts w:ascii="Calibri" w:eastAsia="Calibri" w:hAnsi="Calibri" w:cs="Times New Roman"/>
          <w:color w:val="auto"/>
          <w:sz w:val="18"/>
        </w:rPr>
        <w:t>de los lineamientos técnicos para</w:t>
      </w:r>
      <w:r w:rsidRPr="00440197">
        <w:rPr>
          <w:rFonts w:ascii="Calibri" w:eastAsia="Calibri" w:hAnsi="Calibri" w:cs="Times New Roman"/>
          <w:color w:val="auto"/>
          <w:sz w:val="18"/>
        </w:rPr>
        <w:t xml:space="preserve"> la</w:t>
      </w:r>
      <w:r w:rsidR="00440197">
        <w:rPr>
          <w:rFonts w:ascii="Calibri" w:eastAsia="Calibri" w:hAnsi="Calibri" w:cs="Times New Roman"/>
          <w:color w:val="auto"/>
          <w:sz w:val="18"/>
        </w:rPr>
        <w:t xml:space="preserve"> atención a</w:t>
      </w:r>
      <w:r w:rsidRPr="00440197">
        <w:rPr>
          <w:rFonts w:ascii="Calibri" w:eastAsia="Calibri" w:hAnsi="Calibri" w:cs="Times New Roman"/>
          <w:color w:val="auto"/>
          <w:sz w:val="18"/>
        </w:rPr>
        <w:t xml:space="preserve"> víctima para el desarrollo de la recepción de casos de violencia.   </w:t>
      </w:r>
    </w:p>
    <w:p w14:paraId="237A07C2" w14:textId="77777777" w:rsidR="00B7245D" w:rsidRPr="00B7245D" w:rsidRDefault="00B7245D" w:rsidP="00664CD9">
      <w:pPr>
        <w:numPr>
          <w:ilvl w:val="0"/>
          <w:numId w:val="11"/>
        </w:numPr>
        <w:shd w:val="clear" w:color="auto" w:fill="D9D9D9"/>
        <w:spacing w:before="0" w:after="0" w:line="240" w:lineRule="auto"/>
        <w:contextualSpacing/>
        <w:jc w:val="both"/>
        <w:rPr>
          <w:rFonts w:ascii="Calibri" w:eastAsia="Calibri" w:hAnsi="Calibri" w:cs="Times New Roman"/>
          <w:b/>
          <w:color w:val="auto"/>
          <w:sz w:val="20"/>
        </w:rPr>
      </w:pPr>
      <w:r w:rsidRPr="00B7245D">
        <w:rPr>
          <w:rFonts w:ascii="Calibri" w:eastAsia="Calibri" w:hAnsi="Calibri" w:cs="Times New Roman"/>
          <w:b/>
          <w:color w:val="auto"/>
          <w:sz w:val="20"/>
        </w:rPr>
        <w:t>Solicitud de asistencia o protección</w:t>
      </w:r>
    </w:p>
    <w:p w14:paraId="1B8859CC" w14:textId="77777777" w:rsidR="00B7245D" w:rsidRPr="00B7245D" w:rsidRDefault="00B7245D" w:rsidP="00B7245D">
      <w:pPr>
        <w:spacing w:before="0" w:after="0" w:line="240" w:lineRule="auto"/>
        <w:ind w:left="360"/>
        <w:contextualSpacing/>
        <w:jc w:val="both"/>
        <w:rPr>
          <w:rFonts w:ascii="Calibri" w:eastAsia="Calibri" w:hAnsi="Calibri" w:cs="Times New Roman"/>
          <w:color w:val="auto"/>
          <w:sz w:val="18"/>
        </w:rPr>
      </w:pPr>
      <w:r w:rsidRPr="00B7245D">
        <w:rPr>
          <w:rFonts w:ascii="Calibri" w:eastAsia="Calibri" w:hAnsi="Calibri" w:cs="Times New Roman"/>
          <w:color w:val="auto"/>
          <w:sz w:val="18"/>
        </w:rPr>
        <w:t>** Importante no dar falsas expectativas.</w:t>
      </w:r>
    </w:p>
    <w:tbl>
      <w:tblPr>
        <w:tblStyle w:val="Tablaconcuadrcula1"/>
        <w:tblW w:w="9889" w:type="dxa"/>
        <w:tblLook w:val="04A0" w:firstRow="1" w:lastRow="0" w:firstColumn="1" w:lastColumn="0" w:noHBand="0" w:noVBand="1"/>
      </w:tblPr>
      <w:tblGrid>
        <w:gridCol w:w="2518"/>
        <w:gridCol w:w="7371"/>
      </w:tblGrid>
      <w:tr w:rsidR="00B7245D" w:rsidRPr="00B7245D" w14:paraId="0D5E684C" w14:textId="77777777" w:rsidTr="00557021">
        <w:trPr>
          <w:trHeight w:val="508"/>
        </w:trPr>
        <w:tc>
          <w:tcPr>
            <w:tcW w:w="2518" w:type="dxa"/>
            <w:shd w:val="clear" w:color="auto" w:fill="E3E7F4" w:themeFill="accent5" w:themeFillTint="33"/>
            <w:vAlign w:val="center"/>
          </w:tcPr>
          <w:p w14:paraId="58E9A30D" w14:textId="77777777" w:rsidR="00B7245D" w:rsidRPr="00B7245D" w:rsidRDefault="00B7245D" w:rsidP="00B7245D">
            <w:pPr>
              <w:rPr>
                <w:rFonts w:ascii="Calibri" w:eastAsia="Calibri" w:hAnsi="Calibri" w:cs="Times New Roman"/>
                <w:b/>
                <w:sz w:val="20"/>
              </w:rPr>
            </w:pPr>
            <w:r w:rsidRPr="00B7245D">
              <w:rPr>
                <w:rFonts w:ascii="Calibri" w:eastAsia="Calibri" w:hAnsi="Calibri" w:cs="Times New Roman"/>
                <w:b/>
                <w:sz w:val="16"/>
                <w:szCs w:val="18"/>
              </w:rPr>
              <w:t>Breve explicación de la demanda del servicio del grupo o personas afectada por violencia.</w:t>
            </w:r>
          </w:p>
        </w:tc>
        <w:tc>
          <w:tcPr>
            <w:tcW w:w="7371" w:type="dxa"/>
          </w:tcPr>
          <w:p w14:paraId="16210F8E" w14:textId="77777777" w:rsidR="00B7245D" w:rsidRPr="00557021" w:rsidRDefault="00B7245D" w:rsidP="00557021">
            <w:pPr>
              <w:tabs>
                <w:tab w:val="left" w:pos="2433"/>
              </w:tabs>
              <w:rPr>
                <w:rFonts w:ascii="Calibri" w:eastAsia="Calibri" w:hAnsi="Calibri" w:cs="Times New Roman"/>
                <w:sz w:val="20"/>
              </w:rPr>
            </w:pPr>
          </w:p>
        </w:tc>
      </w:tr>
    </w:tbl>
    <w:p w14:paraId="79D3D770" w14:textId="77777777" w:rsidR="00B7245D" w:rsidRPr="00B7245D" w:rsidRDefault="00B7245D" w:rsidP="00B7245D">
      <w:pPr>
        <w:spacing w:before="0" w:after="0" w:line="240" w:lineRule="auto"/>
        <w:jc w:val="both"/>
        <w:rPr>
          <w:rFonts w:ascii="Calibri" w:eastAsia="Calibri" w:hAnsi="Calibri" w:cs="Times New Roman"/>
          <w:color w:val="auto"/>
          <w:sz w:val="18"/>
        </w:rPr>
      </w:pPr>
    </w:p>
    <w:p w14:paraId="4EFCEDDB" w14:textId="77777777" w:rsidR="00B7245D" w:rsidRPr="00B7245D" w:rsidRDefault="00B7245D" w:rsidP="00664CD9">
      <w:pPr>
        <w:numPr>
          <w:ilvl w:val="0"/>
          <w:numId w:val="11"/>
        </w:numPr>
        <w:shd w:val="clear" w:color="auto" w:fill="D9D9D9"/>
        <w:spacing w:before="0" w:after="0" w:line="240" w:lineRule="auto"/>
        <w:contextualSpacing/>
        <w:jc w:val="both"/>
        <w:rPr>
          <w:rFonts w:ascii="Calibri" w:eastAsia="Calibri" w:hAnsi="Calibri" w:cs="Times New Roman"/>
          <w:b/>
          <w:color w:val="auto"/>
          <w:sz w:val="20"/>
        </w:rPr>
      </w:pPr>
      <w:r w:rsidRPr="00B7245D">
        <w:rPr>
          <w:rFonts w:ascii="Calibri" w:eastAsia="Calibri" w:hAnsi="Calibri" w:cs="Times New Roman"/>
          <w:b/>
          <w:color w:val="auto"/>
          <w:sz w:val="20"/>
        </w:rPr>
        <w:t xml:space="preserve">Estado sociofamiliar (previo y actual) </w:t>
      </w:r>
    </w:p>
    <w:tbl>
      <w:tblPr>
        <w:tblStyle w:val="Tablaconcuadrcula1"/>
        <w:tblpPr w:leftFromText="141" w:rightFromText="141" w:vertAnchor="text" w:horzAnchor="margin" w:tblpY="270"/>
        <w:tblW w:w="9889" w:type="dxa"/>
        <w:tblLook w:val="04A0" w:firstRow="1" w:lastRow="0" w:firstColumn="1" w:lastColumn="0" w:noHBand="0" w:noVBand="1"/>
      </w:tblPr>
      <w:tblGrid>
        <w:gridCol w:w="2943"/>
        <w:gridCol w:w="3544"/>
        <w:gridCol w:w="3402"/>
      </w:tblGrid>
      <w:tr w:rsidR="00B7245D" w:rsidRPr="00B7245D" w14:paraId="1C8AFBEB" w14:textId="77777777" w:rsidTr="00B7245D">
        <w:trPr>
          <w:trHeight w:val="268"/>
        </w:trPr>
        <w:tc>
          <w:tcPr>
            <w:tcW w:w="2943" w:type="dxa"/>
            <w:shd w:val="clear" w:color="auto" w:fill="E3E7F4" w:themeFill="accent5" w:themeFillTint="33"/>
            <w:vAlign w:val="center"/>
          </w:tcPr>
          <w:p w14:paraId="583DC24C" w14:textId="77777777" w:rsidR="00B7245D" w:rsidRPr="00B7245D" w:rsidRDefault="00B7245D" w:rsidP="00B7245D">
            <w:pPr>
              <w:jc w:val="center"/>
              <w:rPr>
                <w:rFonts w:ascii="Calibri" w:eastAsia="Calibri" w:hAnsi="Calibri" w:cs="Times New Roman"/>
                <w:b/>
                <w:sz w:val="18"/>
              </w:rPr>
            </w:pPr>
            <w:r w:rsidRPr="00B7245D">
              <w:rPr>
                <w:rFonts w:ascii="Calibri" w:eastAsia="Calibri" w:hAnsi="Calibri" w:cs="Times New Roman"/>
                <w:b/>
                <w:sz w:val="18"/>
              </w:rPr>
              <w:t>Estado de salud</w:t>
            </w:r>
            <w:r w:rsidR="002123D7">
              <w:rPr>
                <w:rFonts w:ascii="Calibri" w:eastAsia="Calibri" w:hAnsi="Calibri" w:cs="Times New Roman"/>
                <w:b/>
                <w:sz w:val="18"/>
              </w:rPr>
              <w:t xml:space="preserve"> y/o mental</w:t>
            </w:r>
            <w:r w:rsidRPr="00B7245D">
              <w:rPr>
                <w:rFonts w:ascii="Calibri" w:eastAsia="Calibri" w:hAnsi="Calibri" w:cs="Times New Roman"/>
                <w:b/>
                <w:sz w:val="18"/>
              </w:rPr>
              <w:t xml:space="preserve"> previo al evento de violencia</w:t>
            </w:r>
          </w:p>
        </w:tc>
        <w:tc>
          <w:tcPr>
            <w:tcW w:w="3544" w:type="dxa"/>
            <w:shd w:val="clear" w:color="auto" w:fill="E3E7F4" w:themeFill="accent5" w:themeFillTint="33"/>
            <w:vAlign w:val="center"/>
          </w:tcPr>
          <w:p w14:paraId="5453D259" w14:textId="77777777" w:rsidR="00B7245D" w:rsidRPr="00B7245D" w:rsidRDefault="00B7245D" w:rsidP="00B7245D">
            <w:pPr>
              <w:jc w:val="center"/>
              <w:rPr>
                <w:rFonts w:ascii="Calibri" w:eastAsia="Calibri" w:hAnsi="Calibri" w:cs="Times New Roman"/>
                <w:b/>
                <w:sz w:val="18"/>
              </w:rPr>
            </w:pPr>
            <w:r w:rsidRPr="00B7245D">
              <w:rPr>
                <w:rFonts w:ascii="Calibri" w:eastAsia="Calibri" w:hAnsi="Calibri" w:cs="Times New Roman"/>
                <w:b/>
                <w:sz w:val="18"/>
              </w:rPr>
              <w:t>Estado de salud durante y después del evento de violencia</w:t>
            </w:r>
          </w:p>
        </w:tc>
        <w:tc>
          <w:tcPr>
            <w:tcW w:w="3402" w:type="dxa"/>
            <w:shd w:val="clear" w:color="auto" w:fill="E3E7F4" w:themeFill="accent5" w:themeFillTint="33"/>
            <w:vAlign w:val="center"/>
          </w:tcPr>
          <w:p w14:paraId="2EB97A06" w14:textId="77777777" w:rsidR="00B7245D" w:rsidRPr="00B7245D" w:rsidRDefault="00B7245D" w:rsidP="00B7245D">
            <w:pPr>
              <w:jc w:val="center"/>
              <w:rPr>
                <w:rFonts w:ascii="Calibri" w:eastAsia="Calibri" w:hAnsi="Calibri" w:cs="Times New Roman"/>
                <w:b/>
                <w:sz w:val="18"/>
              </w:rPr>
            </w:pPr>
            <w:r w:rsidRPr="00B7245D">
              <w:rPr>
                <w:rFonts w:ascii="Calibri" w:eastAsia="Calibri" w:hAnsi="Calibri" w:cs="Times New Roman"/>
                <w:b/>
                <w:sz w:val="18"/>
              </w:rPr>
              <w:t>Puntualizar si existen complicaciones de salud</w:t>
            </w:r>
          </w:p>
        </w:tc>
      </w:tr>
      <w:tr w:rsidR="00B7245D" w:rsidRPr="00B7245D" w14:paraId="79E5D9EC" w14:textId="77777777" w:rsidTr="00CA4C15">
        <w:trPr>
          <w:trHeight w:val="816"/>
        </w:trPr>
        <w:tc>
          <w:tcPr>
            <w:tcW w:w="2943" w:type="dxa"/>
            <w:shd w:val="clear" w:color="auto" w:fill="FFFFFF" w:themeFill="background1"/>
          </w:tcPr>
          <w:p w14:paraId="1AEF21A4" w14:textId="77777777" w:rsidR="00B7245D" w:rsidRPr="00B7245D" w:rsidRDefault="00B7245D" w:rsidP="00B7245D">
            <w:pPr>
              <w:rPr>
                <w:rFonts w:ascii="Calibri" w:eastAsia="Calibri" w:hAnsi="Calibri" w:cs="Times New Roman"/>
                <w:b/>
                <w:sz w:val="20"/>
              </w:rPr>
            </w:pPr>
          </w:p>
        </w:tc>
        <w:tc>
          <w:tcPr>
            <w:tcW w:w="3544" w:type="dxa"/>
          </w:tcPr>
          <w:p w14:paraId="62EA5E0D" w14:textId="77777777" w:rsidR="00B7245D" w:rsidRPr="00B7245D" w:rsidRDefault="00B7245D" w:rsidP="00B7245D">
            <w:pPr>
              <w:rPr>
                <w:rFonts w:ascii="Calibri" w:eastAsia="Calibri" w:hAnsi="Calibri" w:cs="Times New Roman"/>
                <w:b/>
                <w:sz w:val="20"/>
              </w:rPr>
            </w:pPr>
          </w:p>
        </w:tc>
        <w:tc>
          <w:tcPr>
            <w:tcW w:w="3402" w:type="dxa"/>
          </w:tcPr>
          <w:p w14:paraId="542711E1" w14:textId="77777777" w:rsidR="00B7245D" w:rsidRPr="00B7245D" w:rsidRDefault="00B7245D" w:rsidP="00B7245D">
            <w:pPr>
              <w:rPr>
                <w:rFonts w:ascii="Calibri" w:eastAsia="Calibri" w:hAnsi="Calibri" w:cs="Times New Roman"/>
                <w:b/>
                <w:sz w:val="20"/>
              </w:rPr>
            </w:pPr>
          </w:p>
        </w:tc>
      </w:tr>
    </w:tbl>
    <w:p w14:paraId="01E6363D" w14:textId="77777777" w:rsidR="00B7245D" w:rsidRPr="00B7245D" w:rsidRDefault="00B7245D" w:rsidP="00B7245D">
      <w:pPr>
        <w:spacing w:before="0" w:after="0" w:line="240" w:lineRule="auto"/>
        <w:jc w:val="both"/>
        <w:rPr>
          <w:rFonts w:ascii="Calibri" w:eastAsia="Calibri" w:hAnsi="Calibri" w:cs="Times New Roman"/>
          <w:color w:val="auto"/>
          <w:sz w:val="18"/>
        </w:rPr>
      </w:pPr>
    </w:p>
    <w:p w14:paraId="77BB6D3E" w14:textId="77777777" w:rsidR="00B7245D" w:rsidRPr="00B7245D" w:rsidRDefault="00B7245D" w:rsidP="00B7245D">
      <w:pPr>
        <w:spacing w:before="0" w:after="0" w:line="240" w:lineRule="auto"/>
        <w:jc w:val="both"/>
        <w:rPr>
          <w:rFonts w:ascii="Calibri" w:eastAsia="Calibri" w:hAnsi="Calibri" w:cs="Times New Roman"/>
          <w:color w:val="auto"/>
          <w:sz w:val="18"/>
        </w:rPr>
      </w:pPr>
    </w:p>
    <w:tbl>
      <w:tblPr>
        <w:tblStyle w:val="Tablaconcuadrcula1"/>
        <w:tblW w:w="0" w:type="auto"/>
        <w:tblLook w:val="04A0" w:firstRow="1" w:lastRow="0" w:firstColumn="1" w:lastColumn="0" w:noHBand="0" w:noVBand="1"/>
      </w:tblPr>
      <w:tblGrid>
        <w:gridCol w:w="1145"/>
        <w:gridCol w:w="1179"/>
        <w:gridCol w:w="1111"/>
        <w:gridCol w:w="1146"/>
        <w:gridCol w:w="1144"/>
        <w:gridCol w:w="1145"/>
        <w:gridCol w:w="1170"/>
        <w:gridCol w:w="1163"/>
      </w:tblGrid>
      <w:tr w:rsidR="00B7245D" w:rsidRPr="00B7245D" w14:paraId="71721399" w14:textId="77777777" w:rsidTr="00B7245D">
        <w:trPr>
          <w:trHeight w:val="53"/>
        </w:trPr>
        <w:tc>
          <w:tcPr>
            <w:tcW w:w="2518" w:type="dxa"/>
            <w:gridSpan w:val="2"/>
            <w:shd w:val="clear" w:color="auto" w:fill="E3E7F4" w:themeFill="accent5" w:themeFillTint="33"/>
          </w:tcPr>
          <w:p w14:paraId="6C5ACE5F" w14:textId="77777777" w:rsidR="00B7245D" w:rsidRPr="00B7245D" w:rsidRDefault="00B7245D" w:rsidP="00B7245D">
            <w:pPr>
              <w:jc w:val="both"/>
              <w:rPr>
                <w:rFonts w:ascii="Calibri" w:eastAsia="Calibri" w:hAnsi="Calibri" w:cs="Times New Roman"/>
                <w:b/>
                <w:sz w:val="18"/>
              </w:rPr>
            </w:pPr>
            <w:r w:rsidRPr="00B7245D">
              <w:rPr>
                <w:rFonts w:ascii="Calibri" w:eastAsia="Calibri" w:hAnsi="Calibri" w:cs="Times New Roman"/>
                <w:b/>
                <w:sz w:val="18"/>
              </w:rPr>
              <w:t>Los  medios de vida han sido perdidos</w:t>
            </w:r>
          </w:p>
        </w:tc>
        <w:tc>
          <w:tcPr>
            <w:tcW w:w="2442" w:type="dxa"/>
            <w:gridSpan w:val="2"/>
            <w:shd w:val="clear" w:color="auto" w:fill="E3E7F4" w:themeFill="accent5" w:themeFillTint="33"/>
          </w:tcPr>
          <w:p w14:paraId="72AC042D" w14:textId="77777777" w:rsidR="00B7245D" w:rsidRPr="00B7245D" w:rsidRDefault="00B7245D" w:rsidP="00B7245D">
            <w:pPr>
              <w:jc w:val="both"/>
              <w:rPr>
                <w:rFonts w:ascii="Calibri" w:eastAsia="Calibri" w:hAnsi="Calibri" w:cs="Times New Roman"/>
                <w:b/>
                <w:sz w:val="18"/>
              </w:rPr>
            </w:pPr>
            <w:r w:rsidRPr="00B7245D">
              <w:rPr>
                <w:rFonts w:ascii="Calibri" w:eastAsia="Calibri" w:hAnsi="Calibri" w:cs="Times New Roman"/>
                <w:b/>
                <w:sz w:val="18"/>
              </w:rPr>
              <w:t>Existe deserción escolar en algún miembro de la familia</w:t>
            </w:r>
          </w:p>
        </w:tc>
        <w:tc>
          <w:tcPr>
            <w:tcW w:w="2480" w:type="dxa"/>
            <w:gridSpan w:val="2"/>
            <w:shd w:val="clear" w:color="auto" w:fill="E3E7F4" w:themeFill="accent5" w:themeFillTint="33"/>
          </w:tcPr>
          <w:p w14:paraId="4C292151" w14:textId="77777777" w:rsidR="00B7245D" w:rsidRPr="00B7245D" w:rsidRDefault="00B7245D" w:rsidP="00B7245D">
            <w:pPr>
              <w:jc w:val="both"/>
              <w:rPr>
                <w:rFonts w:ascii="Calibri" w:eastAsia="Calibri" w:hAnsi="Calibri" w:cs="Times New Roman"/>
                <w:b/>
                <w:sz w:val="18"/>
              </w:rPr>
            </w:pPr>
            <w:r w:rsidRPr="00B7245D">
              <w:rPr>
                <w:rFonts w:ascii="Calibri" w:eastAsia="Calibri" w:hAnsi="Calibri" w:cs="Times New Roman"/>
                <w:b/>
                <w:sz w:val="18"/>
              </w:rPr>
              <w:t>Separación abrupta con miembros de la familia a raíz del hecho de violencia</w:t>
            </w:r>
          </w:p>
        </w:tc>
        <w:tc>
          <w:tcPr>
            <w:tcW w:w="2481" w:type="dxa"/>
            <w:gridSpan w:val="2"/>
            <w:shd w:val="clear" w:color="auto" w:fill="E3E7F4" w:themeFill="accent5" w:themeFillTint="33"/>
          </w:tcPr>
          <w:p w14:paraId="60EFFAB6" w14:textId="77777777" w:rsidR="00B7245D" w:rsidRPr="00B7245D" w:rsidRDefault="00B7245D" w:rsidP="00B7245D">
            <w:pPr>
              <w:jc w:val="both"/>
              <w:rPr>
                <w:rFonts w:ascii="Calibri" w:eastAsia="Calibri" w:hAnsi="Calibri" w:cs="Times New Roman"/>
                <w:b/>
                <w:sz w:val="18"/>
              </w:rPr>
            </w:pPr>
            <w:r w:rsidRPr="00B7245D">
              <w:rPr>
                <w:rFonts w:ascii="Calibri" w:eastAsia="Calibri" w:hAnsi="Calibri" w:cs="Times New Roman"/>
                <w:b/>
                <w:sz w:val="18"/>
              </w:rPr>
              <w:t>El daño emergente ha provocado desorganización y desequilibrio familiar</w:t>
            </w:r>
          </w:p>
        </w:tc>
      </w:tr>
      <w:tr w:rsidR="00B7245D" w:rsidRPr="00B7245D" w14:paraId="54433FC3" w14:textId="77777777" w:rsidTr="00B7245D">
        <w:tc>
          <w:tcPr>
            <w:tcW w:w="1240" w:type="dxa"/>
            <w:shd w:val="clear" w:color="auto" w:fill="E3E7F4" w:themeFill="accent5" w:themeFillTint="33"/>
          </w:tcPr>
          <w:p w14:paraId="4066BB9C" w14:textId="77777777" w:rsidR="00B7245D" w:rsidRPr="00B7245D" w:rsidRDefault="00B7245D" w:rsidP="00B7245D">
            <w:pPr>
              <w:jc w:val="center"/>
              <w:rPr>
                <w:rFonts w:ascii="Calibri" w:eastAsia="Calibri" w:hAnsi="Calibri" w:cs="Times New Roman"/>
                <w:b/>
                <w:sz w:val="18"/>
              </w:rPr>
            </w:pPr>
            <w:r w:rsidRPr="00B7245D">
              <w:rPr>
                <w:rFonts w:ascii="Calibri" w:eastAsia="Calibri" w:hAnsi="Calibri" w:cs="Times New Roman"/>
                <w:b/>
                <w:sz w:val="18"/>
              </w:rPr>
              <w:t>Si</w:t>
            </w:r>
          </w:p>
        </w:tc>
        <w:tc>
          <w:tcPr>
            <w:tcW w:w="1278" w:type="dxa"/>
            <w:shd w:val="clear" w:color="auto" w:fill="E3E7F4" w:themeFill="accent5" w:themeFillTint="33"/>
          </w:tcPr>
          <w:p w14:paraId="40382038" w14:textId="77777777" w:rsidR="00B7245D" w:rsidRPr="00B7245D" w:rsidRDefault="00B7245D" w:rsidP="00B7245D">
            <w:pPr>
              <w:jc w:val="center"/>
              <w:rPr>
                <w:rFonts w:ascii="Calibri" w:eastAsia="Calibri" w:hAnsi="Calibri" w:cs="Times New Roman"/>
                <w:b/>
                <w:sz w:val="18"/>
              </w:rPr>
            </w:pPr>
            <w:r w:rsidRPr="00B7245D">
              <w:rPr>
                <w:rFonts w:ascii="Calibri" w:eastAsia="Calibri" w:hAnsi="Calibri" w:cs="Times New Roman"/>
                <w:b/>
                <w:sz w:val="18"/>
              </w:rPr>
              <w:t>No</w:t>
            </w:r>
          </w:p>
        </w:tc>
        <w:tc>
          <w:tcPr>
            <w:tcW w:w="1202" w:type="dxa"/>
            <w:shd w:val="clear" w:color="auto" w:fill="E3E7F4" w:themeFill="accent5" w:themeFillTint="33"/>
          </w:tcPr>
          <w:p w14:paraId="4438E84C" w14:textId="77777777" w:rsidR="00B7245D" w:rsidRPr="00B7245D" w:rsidRDefault="00B7245D" w:rsidP="00B7245D">
            <w:pPr>
              <w:jc w:val="center"/>
              <w:rPr>
                <w:rFonts w:ascii="Calibri" w:eastAsia="Calibri" w:hAnsi="Calibri" w:cs="Times New Roman"/>
                <w:b/>
                <w:sz w:val="18"/>
              </w:rPr>
            </w:pPr>
            <w:r w:rsidRPr="00B7245D">
              <w:rPr>
                <w:rFonts w:ascii="Calibri" w:eastAsia="Calibri" w:hAnsi="Calibri" w:cs="Times New Roman"/>
                <w:b/>
                <w:sz w:val="18"/>
              </w:rPr>
              <w:t>Si</w:t>
            </w:r>
          </w:p>
        </w:tc>
        <w:tc>
          <w:tcPr>
            <w:tcW w:w="1240" w:type="dxa"/>
            <w:shd w:val="clear" w:color="auto" w:fill="E3E7F4" w:themeFill="accent5" w:themeFillTint="33"/>
          </w:tcPr>
          <w:p w14:paraId="56349149" w14:textId="77777777" w:rsidR="00B7245D" w:rsidRPr="00B7245D" w:rsidRDefault="00B7245D" w:rsidP="00B7245D">
            <w:pPr>
              <w:jc w:val="center"/>
              <w:rPr>
                <w:rFonts w:ascii="Calibri" w:eastAsia="Calibri" w:hAnsi="Calibri" w:cs="Times New Roman"/>
                <w:b/>
                <w:sz w:val="18"/>
              </w:rPr>
            </w:pPr>
            <w:r w:rsidRPr="00B7245D">
              <w:rPr>
                <w:rFonts w:ascii="Calibri" w:eastAsia="Calibri" w:hAnsi="Calibri" w:cs="Times New Roman"/>
                <w:b/>
                <w:sz w:val="18"/>
              </w:rPr>
              <w:t>No</w:t>
            </w:r>
          </w:p>
        </w:tc>
        <w:tc>
          <w:tcPr>
            <w:tcW w:w="1240" w:type="dxa"/>
            <w:shd w:val="clear" w:color="auto" w:fill="E3E7F4" w:themeFill="accent5" w:themeFillTint="33"/>
          </w:tcPr>
          <w:p w14:paraId="39B68A04" w14:textId="77777777" w:rsidR="00B7245D" w:rsidRPr="00B7245D" w:rsidRDefault="00B7245D" w:rsidP="00B7245D">
            <w:pPr>
              <w:jc w:val="center"/>
              <w:rPr>
                <w:rFonts w:ascii="Calibri" w:eastAsia="Calibri" w:hAnsi="Calibri" w:cs="Times New Roman"/>
                <w:b/>
                <w:sz w:val="18"/>
              </w:rPr>
            </w:pPr>
            <w:r w:rsidRPr="00B7245D">
              <w:rPr>
                <w:rFonts w:ascii="Calibri" w:eastAsia="Calibri" w:hAnsi="Calibri" w:cs="Times New Roman"/>
                <w:b/>
                <w:sz w:val="18"/>
              </w:rPr>
              <w:t>Si</w:t>
            </w:r>
          </w:p>
        </w:tc>
        <w:tc>
          <w:tcPr>
            <w:tcW w:w="1240" w:type="dxa"/>
            <w:shd w:val="clear" w:color="auto" w:fill="E3E7F4" w:themeFill="accent5" w:themeFillTint="33"/>
          </w:tcPr>
          <w:p w14:paraId="2AD995E5" w14:textId="77777777" w:rsidR="00B7245D" w:rsidRPr="00B7245D" w:rsidRDefault="00B7245D" w:rsidP="00B7245D">
            <w:pPr>
              <w:jc w:val="center"/>
              <w:rPr>
                <w:rFonts w:ascii="Calibri" w:eastAsia="Calibri" w:hAnsi="Calibri" w:cs="Times New Roman"/>
                <w:b/>
                <w:sz w:val="18"/>
              </w:rPr>
            </w:pPr>
            <w:r w:rsidRPr="00B7245D">
              <w:rPr>
                <w:rFonts w:ascii="Calibri" w:eastAsia="Calibri" w:hAnsi="Calibri" w:cs="Times New Roman"/>
                <w:b/>
                <w:sz w:val="18"/>
              </w:rPr>
              <w:t>No</w:t>
            </w:r>
          </w:p>
        </w:tc>
        <w:tc>
          <w:tcPr>
            <w:tcW w:w="1240" w:type="dxa"/>
            <w:shd w:val="clear" w:color="auto" w:fill="E3E7F4" w:themeFill="accent5" w:themeFillTint="33"/>
          </w:tcPr>
          <w:p w14:paraId="78582EE1" w14:textId="77777777" w:rsidR="00B7245D" w:rsidRPr="00B7245D" w:rsidRDefault="00B7245D" w:rsidP="00B7245D">
            <w:pPr>
              <w:jc w:val="center"/>
              <w:rPr>
                <w:rFonts w:ascii="Calibri" w:eastAsia="Calibri" w:hAnsi="Calibri" w:cs="Times New Roman"/>
                <w:b/>
                <w:sz w:val="18"/>
              </w:rPr>
            </w:pPr>
            <w:r w:rsidRPr="00B7245D">
              <w:rPr>
                <w:rFonts w:ascii="Calibri" w:eastAsia="Calibri" w:hAnsi="Calibri" w:cs="Times New Roman"/>
                <w:b/>
                <w:sz w:val="18"/>
              </w:rPr>
              <w:t>Si</w:t>
            </w:r>
          </w:p>
        </w:tc>
        <w:tc>
          <w:tcPr>
            <w:tcW w:w="1241" w:type="dxa"/>
            <w:shd w:val="clear" w:color="auto" w:fill="E3E7F4" w:themeFill="accent5" w:themeFillTint="33"/>
          </w:tcPr>
          <w:p w14:paraId="6A0B72E2" w14:textId="77777777" w:rsidR="00B7245D" w:rsidRPr="00B7245D" w:rsidRDefault="00B7245D" w:rsidP="00B7245D">
            <w:pPr>
              <w:jc w:val="center"/>
              <w:rPr>
                <w:rFonts w:ascii="Calibri" w:eastAsia="Calibri" w:hAnsi="Calibri" w:cs="Times New Roman"/>
                <w:b/>
                <w:sz w:val="18"/>
              </w:rPr>
            </w:pPr>
            <w:r w:rsidRPr="00B7245D">
              <w:rPr>
                <w:rFonts w:ascii="Calibri" w:eastAsia="Calibri" w:hAnsi="Calibri" w:cs="Times New Roman"/>
                <w:b/>
                <w:sz w:val="18"/>
              </w:rPr>
              <w:t>No</w:t>
            </w:r>
          </w:p>
        </w:tc>
      </w:tr>
      <w:tr w:rsidR="00B7245D" w:rsidRPr="00B7245D" w14:paraId="70292E53" w14:textId="77777777" w:rsidTr="00B7245D">
        <w:tc>
          <w:tcPr>
            <w:tcW w:w="1240" w:type="dxa"/>
          </w:tcPr>
          <w:p w14:paraId="32F1F8C1" w14:textId="77777777" w:rsidR="00B7245D" w:rsidRPr="00B7245D" w:rsidRDefault="00B7245D" w:rsidP="00B7245D">
            <w:pPr>
              <w:jc w:val="both"/>
              <w:rPr>
                <w:rFonts w:ascii="Calibri" w:eastAsia="Calibri" w:hAnsi="Calibri" w:cs="Times New Roman"/>
                <w:sz w:val="18"/>
              </w:rPr>
            </w:pPr>
          </w:p>
        </w:tc>
        <w:tc>
          <w:tcPr>
            <w:tcW w:w="1278" w:type="dxa"/>
          </w:tcPr>
          <w:p w14:paraId="07E0C096" w14:textId="77777777" w:rsidR="00B7245D" w:rsidRPr="00B7245D" w:rsidRDefault="00B7245D" w:rsidP="00B7245D">
            <w:pPr>
              <w:jc w:val="both"/>
              <w:rPr>
                <w:rFonts w:ascii="Calibri" w:eastAsia="Calibri" w:hAnsi="Calibri" w:cs="Times New Roman"/>
                <w:sz w:val="18"/>
              </w:rPr>
            </w:pPr>
          </w:p>
        </w:tc>
        <w:tc>
          <w:tcPr>
            <w:tcW w:w="1202" w:type="dxa"/>
          </w:tcPr>
          <w:p w14:paraId="5448DE02" w14:textId="77777777" w:rsidR="00B7245D" w:rsidRPr="00B7245D" w:rsidRDefault="00B7245D" w:rsidP="00B7245D">
            <w:pPr>
              <w:jc w:val="both"/>
              <w:rPr>
                <w:rFonts w:ascii="Calibri" w:eastAsia="Calibri" w:hAnsi="Calibri" w:cs="Times New Roman"/>
                <w:sz w:val="18"/>
              </w:rPr>
            </w:pPr>
          </w:p>
        </w:tc>
        <w:tc>
          <w:tcPr>
            <w:tcW w:w="1240" w:type="dxa"/>
          </w:tcPr>
          <w:p w14:paraId="0A79D051" w14:textId="77777777" w:rsidR="00B7245D" w:rsidRPr="00B7245D" w:rsidRDefault="00B7245D" w:rsidP="00B7245D">
            <w:pPr>
              <w:jc w:val="both"/>
              <w:rPr>
                <w:rFonts w:ascii="Calibri" w:eastAsia="Calibri" w:hAnsi="Calibri" w:cs="Times New Roman"/>
                <w:sz w:val="18"/>
              </w:rPr>
            </w:pPr>
          </w:p>
        </w:tc>
        <w:tc>
          <w:tcPr>
            <w:tcW w:w="1240" w:type="dxa"/>
          </w:tcPr>
          <w:p w14:paraId="7E3961E1" w14:textId="77777777" w:rsidR="00B7245D" w:rsidRPr="00B7245D" w:rsidRDefault="00B7245D" w:rsidP="00B7245D">
            <w:pPr>
              <w:jc w:val="both"/>
              <w:rPr>
                <w:rFonts w:ascii="Calibri" w:eastAsia="Calibri" w:hAnsi="Calibri" w:cs="Times New Roman"/>
                <w:sz w:val="18"/>
              </w:rPr>
            </w:pPr>
          </w:p>
        </w:tc>
        <w:tc>
          <w:tcPr>
            <w:tcW w:w="1240" w:type="dxa"/>
          </w:tcPr>
          <w:p w14:paraId="7A6CE640" w14:textId="77777777" w:rsidR="00B7245D" w:rsidRPr="00B7245D" w:rsidRDefault="00B7245D" w:rsidP="00B7245D">
            <w:pPr>
              <w:jc w:val="both"/>
              <w:rPr>
                <w:rFonts w:ascii="Calibri" w:eastAsia="Calibri" w:hAnsi="Calibri" w:cs="Times New Roman"/>
                <w:sz w:val="18"/>
              </w:rPr>
            </w:pPr>
          </w:p>
        </w:tc>
        <w:tc>
          <w:tcPr>
            <w:tcW w:w="1240" w:type="dxa"/>
          </w:tcPr>
          <w:p w14:paraId="3ECA2CA5" w14:textId="77777777" w:rsidR="00B7245D" w:rsidRPr="00B7245D" w:rsidRDefault="00B7245D" w:rsidP="00B7245D">
            <w:pPr>
              <w:jc w:val="both"/>
              <w:rPr>
                <w:rFonts w:ascii="Calibri" w:eastAsia="Calibri" w:hAnsi="Calibri" w:cs="Times New Roman"/>
                <w:sz w:val="18"/>
              </w:rPr>
            </w:pPr>
          </w:p>
        </w:tc>
        <w:tc>
          <w:tcPr>
            <w:tcW w:w="1241" w:type="dxa"/>
          </w:tcPr>
          <w:p w14:paraId="6D1F9878" w14:textId="77777777" w:rsidR="00B7245D" w:rsidRPr="00B7245D" w:rsidRDefault="00B7245D" w:rsidP="00B7245D">
            <w:pPr>
              <w:jc w:val="both"/>
              <w:rPr>
                <w:rFonts w:ascii="Calibri" w:eastAsia="Calibri" w:hAnsi="Calibri" w:cs="Times New Roman"/>
                <w:sz w:val="18"/>
              </w:rPr>
            </w:pPr>
          </w:p>
        </w:tc>
      </w:tr>
      <w:tr w:rsidR="00B7245D" w:rsidRPr="00B7245D" w14:paraId="1BBA7F98" w14:textId="77777777" w:rsidTr="00557021">
        <w:trPr>
          <w:trHeight w:val="656"/>
        </w:trPr>
        <w:tc>
          <w:tcPr>
            <w:tcW w:w="2518" w:type="dxa"/>
            <w:gridSpan w:val="2"/>
          </w:tcPr>
          <w:p w14:paraId="76E3145E" w14:textId="77777777" w:rsidR="00B7245D" w:rsidRPr="00B7245D" w:rsidRDefault="00B7245D" w:rsidP="00B7245D">
            <w:pPr>
              <w:jc w:val="both"/>
              <w:rPr>
                <w:rFonts w:ascii="Calibri" w:eastAsia="Calibri" w:hAnsi="Calibri" w:cs="Times New Roman"/>
                <w:sz w:val="18"/>
              </w:rPr>
            </w:pPr>
            <w:r w:rsidRPr="00B7245D">
              <w:rPr>
                <w:rFonts w:ascii="Calibri" w:eastAsia="Calibri" w:hAnsi="Calibri" w:cs="Times New Roman"/>
                <w:sz w:val="18"/>
              </w:rPr>
              <w:t>Descripción:</w:t>
            </w:r>
          </w:p>
          <w:p w14:paraId="009161D9" w14:textId="77777777" w:rsidR="00B7245D" w:rsidRPr="00B7245D" w:rsidRDefault="00B7245D" w:rsidP="00B7245D">
            <w:pPr>
              <w:jc w:val="both"/>
              <w:rPr>
                <w:rFonts w:ascii="Calibri" w:eastAsia="Calibri" w:hAnsi="Calibri" w:cs="Times New Roman"/>
                <w:sz w:val="18"/>
              </w:rPr>
            </w:pPr>
          </w:p>
          <w:p w14:paraId="64637382" w14:textId="77777777" w:rsidR="00B7245D" w:rsidRPr="00B7245D" w:rsidRDefault="00B7245D" w:rsidP="00B7245D">
            <w:pPr>
              <w:jc w:val="both"/>
              <w:rPr>
                <w:rFonts w:ascii="Calibri" w:eastAsia="Calibri" w:hAnsi="Calibri" w:cs="Times New Roman"/>
                <w:sz w:val="18"/>
              </w:rPr>
            </w:pPr>
          </w:p>
          <w:p w14:paraId="56532C7A" w14:textId="77777777" w:rsidR="00B7245D" w:rsidRPr="00B7245D" w:rsidRDefault="00B7245D" w:rsidP="00B7245D">
            <w:pPr>
              <w:jc w:val="both"/>
              <w:rPr>
                <w:rFonts w:ascii="Calibri" w:eastAsia="Calibri" w:hAnsi="Calibri" w:cs="Times New Roman"/>
                <w:sz w:val="18"/>
              </w:rPr>
            </w:pPr>
          </w:p>
        </w:tc>
        <w:tc>
          <w:tcPr>
            <w:tcW w:w="2442" w:type="dxa"/>
            <w:gridSpan w:val="2"/>
          </w:tcPr>
          <w:p w14:paraId="4FDE18FD" w14:textId="77777777" w:rsidR="00B7245D" w:rsidRPr="00B7245D" w:rsidRDefault="00B7245D" w:rsidP="00B7245D">
            <w:pPr>
              <w:jc w:val="both"/>
              <w:rPr>
                <w:rFonts w:ascii="Calibri" w:eastAsia="Calibri" w:hAnsi="Calibri" w:cs="Times New Roman"/>
                <w:sz w:val="18"/>
              </w:rPr>
            </w:pPr>
            <w:r w:rsidRPr="00B7245D">
              <w:rPr>
                <w:rFonts w:ascii="Calibri" w:eastAsia="Calibri" w:hAnsi="Calibri" w:cs="Times New Roman"/>
                <w:sz w:val="18"/>
              </w:rPr>
              <w:t>Descripción:</w:t>
            </w:r>
          </w:p>
          <w:p w14:paraId="1671857E" w14:textId="77777777" w:rsidR="00B7245D" w:rsidRPr="00B7245D" w:rsidRDefault="00B7245D" w:rsidP="00B7245D">
            <w:pPr>
              <w:jc w:val="both"/>
              <w:rPr>
                <w:rFonts w:ascii="Calibri" w:eastAsia="Calibri" w:hAnsi="Calibri" w:cs="Times New Roman"/>
                <w:sz w:val="18"/>
              </w:rPr>
            </w:pPr>
          </w:p>
        </w:tc>
        <w:tc>
          <w:tcPr>
            <w:tcW w:w="2480" w:type="dxa"/>
            <w:gridSpan w:val="2"/>
          </w:tcPr>
          <w:p w14:paraId="1C1AF59D" w14:textId="77777777" w:rsidR="00B7245D" w:rsidRPr="00B7245D" w:rsidRDefault="00B7245D" w:rsidP="00B7245D">
            <w:pPr>
              <w:jc w:val="both"/>
              <w:rPr>
                <w:rFonts w:ascii="Calibri" w:eastAsia="Calibri" w:hAnsi="Calibri" w:cs="Times New Roman"/>
                <w:sz w:val="18"/>
              </w:rPr>
            </w:pPr>
            <w:r w:rsidRPr="00B7245D">
              <w:rPr>
                <w:rFonts w:ascii="Calibri" w:eastAsia="Calibri" w:hAnsi="Calibri" w:cs="Times New Roman"/>
                <w:sz w:val="18"/>
              </w:rPr>
              <w:t>Descripción:</w:t>
            </w:r>
          </w:p>
          <w:p w14:paraId="514D3C69" w14:textId="77777777" w:rsidR="00B7245D" w:rsidRPr="00B7245D" w:rsidRDefault="00B7245D" w:rsidP="00B7245D">
            <w:pPr>
              <w:jc w:val="both"/>
              <w:rPr>
                <w:rFonts w:ascii="Calibri" w:eastAsia="Calibri" w:hAnsi="Calibri" w:cs="Times New Roman"/>
                <w:sz w:val="18"/>
              </w:rPr>
            </w:pPr>
          </w:p>
        </w:tc>
        <w:tc>
          <w:tcPr>
            <w:tcW w:w="2481" w:type="dxa"/>
            <w:gridSpan w:val="2"/>
          </w:tcPr>
          <w:p w14:paraId="1B1360B6" w14:textId="77777777" w:rsidR="00B7245D" w:rsidRPr="00B7245D" w:rsidRDefault="00B7245D" w:rsidP="00B7245D">
            <w:pPr>
              <w:jc w:val="both"/>
              <w:rPr>
                <w:rFonts w:ascii="Calibri" w:eastAsia="Calibri" w:hAnsi="Calibri" w:cs="Times New Roman"/>
                <w:sz w:val="18"/>
              </w:rPr>
            </w:pPr>
            <w:r w:rsidRPr="00B7245D">
              <w:rPr>
                <w:rFonts w:ascii="Calibri" w:eastAsia="Calibri" w:hAnsi="Calibri" w:cs="Times New Roman"/>
                <w:sz w:val="18"/>
              </w:rPr>
              <w:t>Descripción:</w:t>
            </w:r>
          </w:p>
          <w:p w14:paraId="5171F46B" w14:textId="77777777" w:rsidR="00B7245D" w:rsidRPr="00B7245D" w:rsidRDefault="00B7245D" w:rsidP="00B7245D">
            <w:pPr>
              <w:jc w:val="both"/>
              <w:rPr>
                <w:rFonts w:ascii="Calibri" w:eastAsia="Calibri" w:hAnsi="Calibri" w:cs="Times New Roman"/>
                <w:sz w:val="18"/>
              </w:rPr>
            </w:pPr>
          </w:p>
        </w:tc>
      </w:tr>
    </w:tbl>
    <w:p w14:paraId="5CBDB213" w14:textId="77777777" w:rsidR="00B7245D" w:rsidRPr="00B7245D" w:rsidRDefault="00B7245D" w:rsidP="00B7245D">
      <w:pPr>
        <w:spacing w:before="0" w:after="0" w:line="240" w:lineRule="auto"/>
        <w:jc w:val="both"/>
        <w:rPr>
          <w:rFonts w:ascii="Calibri" w:eastAsia="Calibri" w:hAnsi="Calibri" w:cs="Times New Roman"/>
          <w:color w:val="auto"/>
          <w:sz w:val="18"/>
        </w:rPr>
      </w:pPr>
    </w:p>
    <w:p w14:paraId="74656428" w14:textId="77777777" w:rsidR="00B7245D" w:rsidRPr="00B7245D" w:rsidRDefault="00B7245D" w:rsidP="00664CD9">
      <w:pPr>
        <w:numPr>
          <w:ilvl w:val="0"/>
          <w:numId w:val="11"/>
        </w:numPr>
        <w:shd w:val="clear" w:color="auto" w:fill="D9D9D9"/>
        <w:spacing w:before="0" w:after="0" w:line="240" w:lineRule="auto"/>
        <w:contextualSpacing/>
        <w:jc w:val="both"/>
        <w:rPr>
          <w:rFonts w:ascii="Calibri" w:eastAsia="Calibri" w:hAnsi="Calibri" w:cs="Times New Roman"/>
          <w:b/>
          <w:color w:val="auto"/>
          <w:sz w:val="20"/>
        </w:rPr>
      </w:pPr>
      <w:r w:rsidRPr="00B7245D">
        <w:rPr>
          <w:rFonts w:ascii="Calibri" w:eastAsia="Calibri" w:hAnsi="Calibri" w:cs="Times New Roman"/>
          <w:b/>
          <w:color w:val="auto"/>
          <w:sz w:val="20"/>
        </w:rPr>
        <w:t>Factores de vulnerabilidad</w:t>
      </w:r>
    </w:p>
    <w:tbl>
      <w:tblPr>
        <w:tblStyle w:val="Tablaconcuadrcula1"/>
        <w:tblpPr w:leftFromText="141" w:rightFromText="141" w:vertAnchor="text" w:horzAnchor="margin" w:tblpY="270"/>
        <w:tblW w:w="9920" w:type="dxa"/>
        <w:tblLook w:val="04A0" w:firstRow="1" w:lastRow="0" w:firstColumn="1" w:lastColumn="0" w:noHBand="0" w:noVBand="1"/>
      </w:tblPr>
      <w:tblGrid>
        <w:gridCol w:w="9920"/>
      </w:tblGrid>
      <w:tr w:rsidR="00B7245D" w:rsidRPr="00B7245D" w14:paraId="1BDF974E" w14:textId="77777777" w:rsidTr="00B7245D">
        <w:trPr>
          <w:trHeight w:val="280"/>
        </w:trPr>
        <w:tc>
          <w:tcPr>
            <w:tcW w:w="9920" w:type="dxa"/>
            <w:shd w:val="clear" w:color="auto" w:fill="E3E7F4" w:themeFill="accent5" w:themeFillTint="33"/>
            <w:vAlign w:val="center"/>
          </w:tcPr>
          <w:p w14:paraId="70C049E4" w14:textId="77777777" w:rsidR="00B7245D" w:rsidRPr="00B7245D" w:rsidRDefault="00B7245D" w:rsidP="00B7245D">
            <w:pPr>
              <w:rPr>
                <w:rFonts w:ascii="Calibri" w:eastAsia="Calibri" w:hAnsi="Calibri" w:cs="Times New Roman"/>
                <w:b/>
                <w:sz w:val="20"/>
              </w:rPr>
            </w:pPr>
            <w:r w:rsidRPr="00B7245D">
              <w:rPr>
                <w:rFonts w:ascii="Calibri" w:eastAsia="Calibri" w:hAnsi="Calibri" w:cs="Times New Roman"/>
                <w:b/>
                <w:sz w:val="20"/>
              </w:rPr>
              <w:t>¿Qué riesgos o amenazas son visibles en el grupo familiar o persona</w:t>
            </w:r>
            <w:r w:rsidR="002123D7">
              <w:rPr>
                <w:rFonts w:ascii="Calibri" w:eastAsia="Calibri" w:hAnsi="Calibri" w:cs="Times New Roman"/>
                <w:b/>
                <w:sz w:val="20"/>
              </w:rPr>
              <w:t>s</w:t>
            </w:r>
            <w:r w:rsidRPr="00B7245D">
              <w:rPr>
                <w:rFonts w:ascii="Calibri" w:eastAsia="Calibri" w:hAnsi="Calibri" w:cs="Times New Roman"/>
                <w:b/>
                <w:sz w:val="20"/>
              </w:rPr>
              <w:t xml:space="preserve"> afecta</w:t>
            </w:r>
            <w:r w:rsidR="002123D7">
              <w:rPr>
                <w:rFonts w:ascii="Calibri" w:eastAsia="Calibri" w:hAnsi="Calibri" w:cs="Times New Roman"/>
                <w:b/>
                <w:sz w:val="20"/>
              </w:rPr>
              <w:t>s</w:t>
            </w:r>
            <w:r w:rsidRPr="00B7245D">
              <w:rPr>
                <w:rFonts w:ascii="Calibri" w:eastAsia="Calibri" w:hAnsi="Calibri" w:cs="Times New Roman"/>
                <w:b/>
                <w:sz w:val="20"/>
              </w:rPr>
              <w:t xml:space="preserve"> por el hecho de violencia?</w:t>
            </w:r>
          </w:p>
        </w:tc>
      </w:tr>
      <w:tr w:rsidR="00B7245D" w:rsidRPr="00B7245D" w14:paraId="34A20B1C" w14:textId="77777777" w:rsidTr="00557021">
        <w:trPr>
          <w:trHeight w:val="408"/>
        </w:trPr>
        <w:tc>
          <w:tcPr>
            <w:tcW w:w="9920" w:type="dxa"/>
            <w:shd w:val="clear" w:color="auto" w:fill="FFFFFF" w:themeFill="background1"/>
          </w:tcPr>
          <w:p w14:paraId="6BBC5F54" w14:textId="77777777" w:rsidR="00B7245D" w:rsidRPr="00B7245D" w:rsidRDefault="00B7245D" w:rsidP="00B7245D">
            <w:pPr>
              <w:rPr>
                <w:rFonts w:ascii="Calibri" w:eastAsia="Calibri" w:hAnsi="Calibri" w:cs="Times New Roman"/>
                <w:b/>
                <w:sz w:val="20"/>
              </w:rPr>
            </w:pPr>
          </w:p>
        </w:tc>
      </w:tr>
    </w:tbl>
    <w:p w14:paraId="4790F2BC" w14:textId="77777777" w:rsidR="00B7245D" w:rsidRPr="00B7245D" w:rsidRDefault="00B7245D" w:rsidP="00B7245D">
      <w:pPr>
        <w:spacing w:before="0" w:after="0" w:line="240" w:lineRule="auto"/>
        <w:jc w:val="both"/>
        <w:rPr>
          <w:rFonts w:ascii="Calibri" w:eastAsia="Calibri" w:hAnsi="Calibri" w:cs="Times New Roman"/>
          <w:color w:val="auto"/>
          <w:sz w:val="18"/>
        </w:rPr>
      </w:pPr>
    </w:p>
    <w:p w14:paraId="1EBCEDAA" w14:textId="77777777" w:rsidR="00B7245D" w:rsidRPr="00B7245D" w:rsidRDefault="00B7245D" w:rsidP="00B7245D">
      <w:pPr>
        <w:spacing w:before="0" w:after="0" w:line="240" w:lineRule="auto"/>
        <w:jc w:val="both"/>
        <w:rPr>
          <w:rFonts w:ascii="Calibri" w:eastAsia="Calibri" w:hAnsi="Calibri" w:cs="Times New Roman"/>
          <w:color w:val="auto"/>
          <w:sz w:val="18"/>
        </w:rPr>
      </w:pPr>
    </w:p>
    <w:tbl>
      <w:tblPr>
        <w:tblStyle w:val="Tablaconcuadrcula1"/>
        <w:tblW w:w="9894" w:type="dxa"/>
        <w:tblInd w:w="-5" w:type="dxa"/>
        <w:tblLook w:val="04A0" w:firstRow="1" w:lastRow="0" w:firstColumn="1" w:lastColumn="0" w:noHBand="0" w:noVBand="1"/>
      </w:tblPr>
      <w:tblGrid>
        <w:gridCol w:w="2081"/>
        <w:gridCol w:w="346"/>
        <w:gridCol w:w="432"/>
        <w:gridCol w:w="3066"/>
        <w:gridCol w:w="346"/>
        <w:gridCol w:w="432"/>
        <w:gridCol w:w="3191"/>
      </w:tblGrid>
      <w:tr w:rsidR="00B7245D" w:rsidRPr="00B7245D" w14:paraId="7662E1F2" w14:textId="77777777" w:rsidTr="00A91AC1">
        <w:trPr>
          <w:trHeight w:val="205"/>
        </w:trPr>
        <w:tc>
          <w:tcPr>
            <w:tcW w:w="2081" w:type="dxa"/>
            <w:vMerge w:val="restart"/>
            <w:shd w:val="clear" w:color="auto" w:fill="E3E7F4" w:themeFill="accent5" w:themeFillTint="33"/>
            <w:vAlign w:val="center"/>
          </w:tcPr>
          <w:p w14:paraId="50F664A7" w14:textId="77777777" w:rsidR="00B7245D" w:rsidRPr="00B93E66" w:rsidRDefault="00B7245D" w:rsidP="00B7245D">
            <w:pPr>
              <w:jc w:val="center"/>
              <w:rPr>
                <w:rFonts w:ascii="Calibri" w:eastAsia="Calibri" w:hAnsi="Calibri" w:cs="Times New Roman"/>
                <w:b/>
                <w:sz w:val="18"/>
                <w:szCs w:val="18"/>
              </w:rPr>
            </w:pPr>
            <w:r w:rsidRPr="00B93E66">
              <w:rPr>
                <w:rFonts w:ascii="Calibri" w:eastAsia="Calibri" w:hAnsi="Calibri" w:cs="Times New Roman"/>
                <w:b/>
                <w:sz w:val="18"/>
                <w:szCs w:val="18"/>
              </w:rPr>
              <w:t>¿Existe desplazamiento forzado?</w:t>
            </w:r>
          </w:p>
        </w:tc>
        <w:tc>
          <w:tcPr>
            <w:tcW w:w="346" w:type="dxa"/>
          </w:tcPr>
          <w:p w14:paraId="178048F7" w14:textId="77777777" w:rsidR="00B7245D" w:rsidRPr="00B7245D" w:rsidRDefault="00B7245D" w:rsidP="00B7245D">
            <w:pPr>
              <w:jc w:val="both"/>
              <w:rPr>
                <w:rFonts w:ascii="Calibri" w:eastAsia="Calibri" w:hAnsi="Calibri" w:cs="Times New Roman"/>
                <w:b/>
                <w:sz w:val="18"/>
                <w:szCs w:val="18"/>
              </w:rPr>
            </w:pPr>
            <w:r w:rsidRPr="00B7245D">
              <w:rPr>
                <w:rFonts w:ascii="Calibri" w:eastAsia="Calibri" w:hAnsi="Calibri" w:cs="Times New Roman"/>
                <w:b/>
                <w:sz w:val="18"/>
                <w:szCs w:val="18"/>
              </w:rPr>
              <w:t>Si</w:t>
            </w:r>
          </w:p>
        </w:tc>
        <w:tc>
          <w:tcPr>
            <w:tcW w:w="432" w:type="dxa"/>
          </w:tcPr>
          <w:p w14:paraId="2F7BED98" w14:textId="77777777" w:rsidR="00B7245D" w:rsidRPr="00B7245D" w:rsidRDefault="00B7245D" w:rsidP="00B7245D">
            <w:pPr>
              <w:jc w:val="both"/>
              <w:rPr>
                <w:rFonts w:ascii="Calibri" w:eastAsia="Calibri" w:hAnsi="Calibri" w:cs="Times New Roman"/>
                <w:b/>
                <w:sz w:val="18"/>
                <w:szCs w:val="18"/>
              </w:rPr>
            </w:pPr>
            <w:r w:rsidRPr="00B7245D">
              <w:rPr>
                <w:rFonts w:ascii="Calibri" w:eastAsia="Calibri" w:hAnsi="Calibri" w:cs="Times New Roman"/>
                <w:b/>
                <w:sz w:val="18"/>
                <w:szCs w:val="18"/>
              </w:rPr>
              <w:t>No</w:t>
            </w:r>
          </w:p>
        </w:tc>
        <w:tc>
          <w:tcPr>
            <w:tcW w:w="3066" w:type="dxa"/>
            <w:vMerge w:val="restart"/>
            <w:shd w:val="clear" w:color="auto" w:fill="E3E7F4" w:themeFill="accent5" w:themeFillTint="33"/>
          </w:tcPr>
          <w:p w14:paraId="4056AD18" w14:textId="77777777" w:rsidR="002123D7" w:rsidRPr="00B93E66" w:rsidRDefault="00B7245D" w:rsidP="00B7245D">
            <w:pPr>
              <w:jc w:val="both"/>
              <w:rPr>
                <w:rFonts w:ascii="Calibri" w:eastAsia="Calibri" w:hAnsi="Calibri" w:cs="Times New Roman"/>
                <w:b/>
                <w:sz w:val="18"/>
                <w:szCs w:val="18"/>
              </w:rPr>
            </w:pPr>
            <w:r w:rsidRPr="00B93E66">
              <w:rPr>
                <w:rFonts w:ascii="Calibri" w:eastAsia="Calibri" w:hAnsi="Calibri" w:cs="Times New Roman"/>
                <w:b/>
                <w:sz w:val="18"/>
                <w:szCs w:val="18"/>
              </w:rPr>
              <w:t>Si la respuesta es negativa, ¿es potencialmente vulnerable a sufrir desplazamiento forzado?</w:t>
            </w:r>
          </w:p>
          <w:p w14:paraId="583B597E" w14:textId="77777777" w:rsidR="00B7245D" w:rsidRPr="00B7245D" w:rsidRDefault="002123D7" w:rsidP="00B7245D">
            <w:pPr>
              <w:jc w:val="both"/>
              <w:rPr>
                <w:rFonts w:ascii="Calibri" w:eastAsia="Calibri" w:hAnsi="Calibri" w:cs="Times New Roman"/>
                <w:sz w:val="18"/>
                <w:szCs w:val="18"/>
              </w:rPr>
            </w:pPr>
            <w:r w:rsidRPr="00B93E66">
              <w:rPr>
                <w:rFonts w:ascii="Calibri" w:eastAsia="Calibri" w:hAnsi="Calibri" w:cs="Times New Roman"/>
                <w:b/>
                <w:sz w:val="18"/>
                <w:szCs w:val="18"/>
              </w:rPr>
              <w:t>(</w:t>
            </w:r>
            <w:r w:rsidR="00B93E66" w:rsidRPr="00B93E66">
              <w:rPr>
                <w:rFonts w:ascii="Calibri" w:eastAsia="Calibri" w:hAnsi="Calibri" w:cs="Times New Roman"/>
                <w:b/>
                <w:sz w:val="18"/>
                <w:szCs w:val="18"/>
              </w:rPr>
              <w:t>confinamiento</w:t>
            </w:r>
            <w:r w:rsidRPr="00B93E66">
              <w:rPr>
                <w:rFonts w:ascii="Calibri" w:eastAsia="Calibri" w:hAnsi="Calibri" w:cs="Times New Roman"/>
                <w:b/>
                <w:sz w:val="18"/>
                <w:szCs w:val="18"/>
              </w:rPr>
              <w:t>)</w:t>
            </w:r>
            <w:r w:rsidR="00B7245D" w:rsidRPr="00B7245D">
              <w:rPr>
                <w:rFonts w:ascii="Calibri" w:eastAsia="Calibri" w:hAnsi="Calibri" w:cs="Times New Roman"/>
                <w:sz w:val="18"/>
                <w:szCs w:val="18"/>
              </w:rPr>
              <w:t xml:space="preserve">    </w:t>
            </w:r>
          </w:p>
        </w:tc>
        <w:tc>
          <w:tcPr>
            <w:tcW w:w="346" w:type="dxa"/>
          </w:tcPr>
          <w:p w14:paraId="77E52690" w14:textId="77777777" w:rsidR="00B7245D" w:rsidRPr="00B7245D" w:rsidRDefault="00B7245D" w:rsidP="00B7245D">
            <w:pPr>
              <w:jc w:val="both"/>
              <w:rPr>
                <w:rFonts w:ascii="Calibri" w:eastAsia="Calibri" w:hAnsi="Calibri" w:cs="Times New Roman"/>
                <w:b/>
                <w:sz w:val="18"/>
                <w:szCs w:val="18"/>
              </w:rPr>
            </w:pPr>
            <w:r w:rsidRPr="00B7245D">
              <w:rPr>
                <w:rFonts w:ascii="Calibri" w:eastAsia="Calibri" w:hAnsi="Calibri" w:cs="Times New Roman"/>
                <w:b/>
                <w:sz w:val="18"/>
                <w:szCs w:val="18"/>
              </w:rPr>
              <w:t xml:space="preserve">Si </w:t>
            </w:r>
          </w:p>
        </w:tc>
        <w:tc>
          <w:tcPr>
            <w:tcW w:w="432" w:type="dxa"/>
          </w:tcPr>
          <w:p w14:paraId="2D0562D1" w14:textId="77777777" w:rsidR="00B7245D" w:rsidRPr="00B7245D" w:rsidRDefault="00B7245D" w:rsidP="00B7245D">
            <w:pPr>
              <w:jc w:val="both"/>
              <w:rPr>
                <w:rFonts w:ascii="Calibri" w:eastAsia="Calibri" w:hAnsi="Calibri" w:cs="Times New Roman"/>
                <w:b/>
                <w:sz w:val="18"/>
                <w:szCs w:val="18"/>
              </w:rPr>
            </w:pPr>
            <w:r w:rsidRPr="00B7245D">
              <w:rPr>
                <w:rFonts w:ascii="Calibri" w:eastAsia="Calibri" w:hAnsi="Calibri" w:cs="Times New Roman"/>
                <w:b/>
                <w:sz w:val="18"/>
                <w:szCs w:val="18"/>
              </w:rPr>
              <w:t>No</w:t>
            </w:r>
          </w:p>
        </w:tc>
        <w:tc>
          <w:tcPr>
            <w:tcW w:w="3191" w:type="dxa"/>
            <w:shd w:val="clear" w:color="auto" w:fill="E3E7F4" w:themeFill="accent5" w:themeFillTint="33"/>
          </w:tcPr>
          <w:p w14:paraId="42ACB32F" w14:textId="77777777" w:rsidR="00B7245D" w:rsidRPr="00B7245D" w:rsidRDefault="00B7245D" w:rsidP="00B7245D">
            <w:pPr>
              <w:jc w:val="both"/>
              <w:rPr>
                <w:rFonts w:ascii="Calibri" w:eastAsia="Calibri" w:hAnsi="Calibri" w:cs="Times New Roman"/>
                <w:b/>
                <w:sz w:val="18"/>
                <w:szCs w:val="18"/>
              </w:rPr>
            </w:pPr>
            <w:r w:rsidRPr="00B7245D">
              <w:rPr>
                <w:rFonts w:ascii="Calibri" w:eastAsia="Calibri" w:hAnsi="Calibri" w:cs="Times New Roman"/>
                <w:b/>
                <w:sz w:val="18"/>
                <w:szCs w:val="18"/>
              </w:rPr>
              <w:t>Brinde detalle de la respuesta:</w:t>
            </w:r>
          </w:p>
        </w:tc>
      </w:tr>
      <w:tr w:rsidR="00B7245D" w:rsidRPr="00B7245D" w14:paraId="72068288" w14:textId="77777777" w:rsidTr="00A91AC1">
        <w:trPr>
          <w:trHeight w:val="123"/>
        </w:trPr>
        <w:tc>
          <w:tcPr>
            <w:tcW w:w="2081" w:type="dxa"/>
            <w:vMerge/>
            <w:shd w:val="clear" w:color="auto" w:fill="E3E7F4" w:themeFill="accent5" w:themeFillTint="33"/>
          </w:tcPr>
          <w:p w14:paraId="4A82F2E1" w14:textId="77777777" w:rsidR="00B7245D" w:rsidRPr="00B7245D" w:rsidRDefault="00B7245D" w:rsidP="00B7245D">
            <w:pPr>
              <w:jc w:val="both"/>
              <w:rPr>
                <w:rFonts w:ascii="Calibri" w:eastAsia="Calibri" w:hAnsi="Calibri" w:cs="Times New Roman"/>
                <w:sz w:val="18"/>
                <w:szCs w:val="18"/>
              </w:rPr>
            </w:pPr>
          </w:p>
        </w:tc>
        <w:tc>
          <w:tcPr>
            <w:tcW w:w="346" w:type="dxa"/>
          </w:tcPr>
          <w:p w14:paraId="1CAC8638" w14:textId="77777777" w:rsidR="00B7245D" w:rsidRPr="00B7245D" w:rsidRDefault="00B7245D" w:rsidP="00B7245D">
            <w:pPr>
              <w:jc w:val="both"/>
              <w:rPr>
                <w:rFonts w:ascii="Calibri" w:eastAsia="Calibri" w:hAnsi="Calibri" w:cs="Times New Roman"/>
                <w:b/>
                <w:sz w:val="18"/>
                <w:szCs w:val="18"/>
              </w:rPr>
            </w:pPr>
          </w:p>
        </w:tc>
        <w:tc>
          <w:tcPr>
            <w:tcW w:w="432" w:type="dxa"/>
          </w:tcPr>
          <w:p w14:paraId="21A5DC13" w14:textId="77777777" w:rsidR="00B7245D" w:rsidRPr="00B7245D" w:rsidRDefault="00B7245D" w:rsidP="00B7245D">
            <w:pPr>
              <w:jc w:val="both"/>
              <w:rPr>
                <w:rFonts w:ascii="Calibri" w:eastAsia="Calibri" w:hAnsi="Calibri" w:cs="Times New Roman"/>
                <w:b/>
                <w:sz w:val="18"/>
                <w:szCs w:val="18"/>
              </w:rPr>
            </w:pPr>
          </w:p>
        </w:tc>
        <w:tc>
          <w:tcPr>
            <w:tcW w:w="3066" w:type="dxa"/>
            <w:vMerge/>
            <w:shd w:val="clear" w:color="auto" w:fill="E3E7F4" w:themeFill="accent5" w:themeFillTint="33"/>
          </w:tcPr>
          <w:p w14:paraId="72F8948C" w14:textId="77777777" w:rsidR="00B7245D" w:rsidRPr="00B7245D" w:rsidRDefault="00B7245D" w:rsidP="00B7245D">
            <w:pPr>
              <w:jc w:val="both"/>
              <w:rPr>
                <w:rFonts w:ascii="Calibri" w:eastAsia="Calibri" w:hAnsi="Calibri" w:cs="Times New Roman"/>
                <w:b/>
                <w:sz w:val="18"/>
                <w:szCs w:val="18"/>
              </w:rPr>
            </w:pPr>
          </w:p>
        </w:tc>
        <w:tc>
          <w:tcPr>
            <w:tcW w:w="346" w:type="dxa"/>
          </w:tcPr>
          <w:p w14:paraId="4567C249" w14:textId="77777777" w:rsidR="00B7245D" w:rsidRPr="00B7245D" w:rsidRDefault="00B7245D" w:rsidP="00B7245D">
            <w:pPr>
              <w:jc w:val="both"/>
              <w:rPr>
                <w:rFonts w:ascii="Calibri" w:eastAsia="Calibri" w:hAnsi="Calibri" w:cs="Times New Roman"/>
                <w:b/>
                <w:sz w:val="18"/>
                <w:szCs w:val="18"/>
              </w:rPr>
            </w:pPr>
          </w:p>
        </w:tc>
        <w:tc>
          <w:tcPr>
            <w:tcW w:w="432" w:type="dxa"/>
          </w:tcPr>
          <w:p w14:paraId="38953513" w14:textId="77777777" w:rsidR="00B7245D" w:rsidRPr="00B7245D" w:rsidRDefault="00B7245D" w:rsidP="00B7245D">
            <w:pPr>
              <w:jc w:val="both"/>
              <w:rPr>
                <w:rFonts w:ascii="Calibri" w:eastAsia="Calibri" w:hAnsi="Calibri" w:cs="Times New Roman"/>
                <w:b/>
                <w:sz w:val="18"/>
                <w:szCs w:val="18"/>
              </w:rPr>
            </w:pPr>
          </w:p>
        </w:tc>
        <w:tc>
          <w:tcPr>
            <w:tcW w:w="3191" w:type="dxa"/>
          </w:tcPr>
          <w:p w14:paraId="4F21E97A" w14:textId="77777777" w:rsidR="00B7245D" w:rsidRPr="00B7245D" w:rsidRDefault="00B7245D" w:rsidP="00B7245D">
            <w:pPr>
              <w:jc w:val="both"/>
              <w:rPr>
                <w:rFonts w:ascii="Calibri" w:eastAsia="Calibri" w:hAnsi="Calibri" w:cs="Times New Roman"/>
                <w:b/>
                <w:sz w:val="18"/>
                <w:szCs w:val="18"/>
              </w:rPr>
            </w:pPr>
          </w:p>
          <w:p w14:paraId="6306C369" w14:textId="77777777" w:rsidR="00B7245D" w:rsidRPr="00B7245D" w:rsidRDefault="00B7245D" w:rsidP="00B7245D">
            <w:pPr>
              <w:jc w:val="both"/>
              <w:rPr>
                <w:rFonts w:ascii="Calibri" w:eastAsia="Calibri" w:hAnsi="Calibri" w:cs="Times New Roman"/>
                <w:b/>
                <w:sz w:val="18"/>
                <w:szCs w:val="18"/>
              </w:rPr>
            </w:pPr>
          </w:p>
          <w:p w14:paraId="15838809" w14:textId="77777777" w:rsidR="00B7245D" w:rsidRPr="00B7245D" w:rsidRDefault="00B7245D" w:rsidP="00B7245D">
            <w:pPr>
              <w:jc w:val="both"/>
              <w:rPr>
                <w:rFonts w:ascii="Calibri" w:eastAsia="Calibri" w:hAnsi="Calibri" w:cs="Times New Roman"/>
                <w:b/>
                <w:sz w:val="18"/>
                <w:szCs w:val="18"/>
              </w:rPr>
            </w:pPr>
          </w:p>
        </w:tc>
      </w:tr>
    </w:tbl>
    <w:p w14:paraId="7ECA7D42" w14:textId="77777777" w:rsidR="00B7245D" w:rsidRPr="00B7245D" w:rsidRDefault="00B7245D" w:rsidP="00B7245D">
      <w:pPr>
        <w:spacing w:before="0" w:after="0" w:line="240" w:lineRule="auto"/>
        <w:jc w:val="both"/>
        <w:rPr>
          <w:rFonts w:ascii="Calibri" w:eastAsia="Calibri" w:hAnsi="Calibri" w:cs="Times New Roman"/>
          <w:color w:val="auto"/>
          <w:sz w:val="18"/>
        </w:rPr>
      </w:pPr>
    </w:p>
    <w:p w14:paraId="393455DF" w14:textId="77777777" w:rsidR="00B7245D" w:rsidRPr="00B7245D" w:rsidRDefault="00B7245D" w:rsidP="00664CD9">
      <w:pPr>
        <w:numPr>
          <w:ilvl w:val="0"/>
          <w:numId w:val="11"/>
        </w:numPr>
        <w:shd w:val="clear" w:color="auto" w:fill="D9D9D9"/>
        <w:spacing w:before="0" w:after="0" w:line="240" w:lineRule="auto"/>
        <w:contextualSpacing/>
        <w:jc w:val="both"/>
        <w:rPr>
          <w:rFonts w:ascii="Calibri" w:eastAsia="Calibri" w:hAnsi="Calibri" w:cs="Times New Roman"/>
          <w:b/>
          <w:color w:val="auto"/>
          <w:sz w:val="20"/>
        </w:rPr>
      </w:pPr>
      <w:r w:rsidRPr="00B7245D">
        <w:rPr>
          <w:rFonts w:ascii="Calibri" w:eastAsia="Calibri" w:hAnsi="Calibri" w:cs="Times New Roman"/>
          <w:b/>
          <w:color w:val="auto"/>
          <w:sz w:val="20"/>
        </w:rPr>
        <w:t>Redes de apoyo</w:t>
      </w:r>
    </w:p>
    <w:p w14:paraId="27CF2075" w14:textId="77777777" w:rsidR="00B7245D" w:rsidRPr="00B7245D" w:rsidRDefault="00B7245D" w:rsidP="00B7245D">
      <w:pPr>
        <w:spacing w:before="0" w:after="0" w:line="240" w:lineRule="auto"/>
        <w:jc w:val="both"/>
        <w:rPr>
          <w:rFonts w:ascii="Calibri" w:eastAsia="Calibri" w:hAnsi="Calibri" w:cs="Times New Roman"/>
          <w:color w:val="auto"/>
          <w:sz w:val="18"/>
        </w:rPr>
      </w:pPr>
      <w:r w:rsidRPr="00B7245D">
        <w:rPr>
          <w:rFonts w:ascii="Calibri" w:eastAsia="Calibri" w:hAnsi="Calibri" w:cs="Times New Roman"/>
          <w:b/>
          <w:color w:val="auto"/>
          <w:sz w:val="18"/>
        </w:rPr>
        <w:t>Identifique:</w:t>
      </w:r>
      <w:r w:rsidRPr="00B7245D">
        <w:rPr>
          <w:rFonts w:ascii="Calibri" w:eastAsia="Calibri" w:hAnsi="Calibri" w:cs="Times New Roman"/>
          <w:color w:val="auto"/>
          <w:sz w:val="18"/>
        </w:rPr>
        <w:t xml:space="preserve"> redes de apoyo familiar, eclesiales, redes de apoyo comunitarios, círculos cerrados de amistad, en otros.</w:t>
      </w:r>
    </w:p>
    <w:tbl>
      <w:tblPr>
        <w:tblStyle w:val="Tablaconcuadrcula1"/>
        <w:tblW w:w="9883" w:type="dxa"/>
        <w:tblLook w:val="04A0" w:firstRow="1" w:lastRow="0" w:firstColumn="1" w:lastColumn="0" w:noHBand="0" w:noVBand="1"/>
      </w:tblPr>
      <w:tblGrid>
        <w:gridCol w:w="3421"/>
        <w:gridCol w:w="1803"/>
        <w:gridCol w:w="1954"/>
        <w:gridCol w:w="2705"/>
      </w:tblGrid>
      <w:tr w:rsidR="00B7245D" w:rsidRPr="00B7245D" w14:paraId="0F575D91" w14:textId="77777777" w:rsidTr="00B7245D">
        <w:trPr>
          <w:trHeight w:val="262"/>
        </w:trPr>
        <w:tc>
          <w:tcPr>
            <w:tcW w:w="3421" w:type="dxa"/>
            <w:shd w:val="clear" w:color="auto" w:fill="E3E7F4" w:themeFill="accent5" w:themeFillTint="33"/>
          </w:tcPr>
          <w:p w14:paraId="501CF72E" w14:textId="77777777" w:rsidR="00B7245D" w:rsidRPr="00B7245D" w:rsidRDefault="00B7245D" w:rsidP="00B7245D">
            <w:pPr>
              <w:spacing w:after="100" w:afterAutospacing="1"/>
              <w:jc w:val="both"/>
              <w:rPr>
                <w:rFonts w:ascii="Calibri" w:eastAsia="Calibri" w:hAnsi="Calibri" w:cs="Times New Roman"/>
                <w:b/>
                <w:sz w:val="20"/>
              </w:rPr>
            </w:pPr>
            <w:r w:rsidRPr="00B7245D">
              <w:rPr>
                <w:rFonts w:ascii="Calibri" w:eastAsia="Calibri" w:hAnsi="Calibri" w:cs="Times New Roman"/>
                <w:b/>
                <w:sz w:val="20"/>
              </w:rPr>
              <w:t>Nombre</w:t>
            </w:r>
          </w:p>
        </w:tc>
        <w:tc>
          <w:tcPr>
            <w:tcW w:w="1803" w:type="dxa"/>
            <w:shd w:val="clear" w:color="auto" w:fill="E3E7F4" w:themeFill="accent5" w:themeFillTint="33"/>
          </w:tcPr>
          <w:p w14:paraId="02436EEA" w14:textId="77777777" w:rsidR="00B7245D" w:rsidRPr="00B7245D" w:rsidRDefault="00B7245D" w:rsidP="00B7245D">
            <w:pPr>
              <w:spacing w:after="100" w:afterAutospacing="1"/>
              <w:jc w:val="both"/>
              <w:rPr>
                <w:rFonts w:ascii="Calibri" w:eastAsia="Calibri" w:hAnsi="Calibri" w:cs="Times New Roman"/>
                <w:b/>
                <w:sz w:val="20"/>
              </w:rPr>
            </w:pPr>
            <w:r w:rsidRPr="00B7245D">
              <w:rPr>
                <w:rFonts w:ascii="Calibri" w:eastAsia="Calibri" w:hAnsi="Calibri" w:cs="Times New Roman"/>
                <w:b/>
                <w:sz w:val="20"/>
              </w:rPr>
              <w:t>Vinculo</w:t>
            </w:r>
          </w:p>
        </w:tc>
        <w:tc>
          <w:tcPr>
            <w:tcW w:w="1954" w:type="dxa"/>
            <w:shd w:val="clear" w:color="auto" w:fill="E3E7F4" w:themeFill="accent5" w:themeFillTint="33"/>
          </w:tcPr>
          <w:p w14:paraId="7002BA42" w14:textId="77777777" w:rsidR="00B7245D" w:rsidRPr="00B7245D" w:rsidRDefault="00B7245D" w:rsidP="00B7245D">
            <w:pPr>
              <w:spacing w:after="100" w:afterAutospacing="1"/>
              <w:jc w:val="both"/>
              <w:rPr>
                <w:rFonts w:ascii="Calibri" w:eastAsia="Calibri" w:hAnsi="Calibri" w:cs="Times New Roman"/>
                <w:b/>
                <w:sz w:val="20"/>
              </w:rPr>
            </w:pPr>
            <w:r w:rsidRPr="00B7245D">
              <w:rPr>
                <w:rFonts w:ascii="Calibri" w:eastAsia="Calibri" w:hAnsi="Calibri" w:cs="Times New Roman"/>
                <w:b/>
                <w:sz w:val="20"/>
              </w:rPr>
              <w:t xml:space="preserve">Contacto </w:t>
            </w:r>
          </w:p>
        </w:tc>
        <w:tc>
          <w:tcPr>
            <w:tcW w:w="2705" w:type="dxa"/>
            <w:shd w:val="clear" w:color="auto" w:fill="E3E7F4" w:themeFill="accent5" w:themeFillTint="33"/>
          </w:tcPr>
          <w:p w14:paraId="33B0591C" w14:textId="77777777" w:rsidR="00B7245D" w:rsidRPr="00B7245D" w:rsidRDefault="00B7245D" w:rsidP="00B7245D">
            <w:pPr>
              <w:spacing w:after="100" w:afterAutospacing="1"/>
              <w:jc w:val="both"/>
              <w:rPr>
                <w:rFonts w:ascii="Calibri" w:eastAsia="Calibri" w:hAnsi="Calibri" w:cs="Times New Roman"/>
                <w:b/>
                <w:sz w:val="20"/>
              </w:rPr>
            </w:pPr>
            <w:r w:rsidRPr="00B7245D">
              <w:rPr>
                <w:rFonts w:ascii="Calibri" w:eastAsia="Calibri" w:hAnsi="Calibri" w:cs="Times New Roman"/>
                <w:b/>
                <w:sz w:val="20"/>
              </w:rPr>
              <w:t>Domicilio</w:t>
            </w:r>
          </w:p>
        </w:tc>
      </w:tr>
      <w:tr w:rsidR="00B7245D" w:rsidRPr="00B7245D" w14:paraId="6D28F315" w14:textId="77777777" w:rsidTr="00B7245D">
        <w:trPr>
          <w:trHeight w:val="95"/>
        </w:trPr>
        <w:tc>
          <w:tcPr>
            <w:tcW w:w="3421" w:type="dxa"/>
          </w:tcPr>
          <w:p w14:paraId="25AD47B6" w14:textId="77777777" w:rsidR="00B7245D" w:rsidRPr="00B7245D" w:rsidRDefault="00B7245D" w:rsidP="00B7245D">
            <w:pPr>
              <w:spacing w:after="100" w:afterAutospacing="1"/>
              <w:jc w:val="both"/>
              <w:rPr>
                <w:rFonts w:ascii="Calibri" w:eastAsia="Calibri" w:hAnsi="Calibri" w:cs="Times New Roman"/>
                <w:sz w:val="18"/>
              </w:rPr>
            </w:pPr>
          </w:p>
        </w:tc>
        <w:tc>
          <w:tcPr>
            <w:tcW w:w="1803" w:type="dxa"/>
          </w:tcPr>
          <w:p w14:paraId="03A4E843" w14:textId="77777777" w:rsidR="00B7245D" w:rsidRPr="00B7245D" w:rsidRDefault="00B7245D" w:rsidP="00B7245D">
            <w:pPr>
              <w:spacing w:after="100" w:afterAutospacing="1"/>
              <w:jc w:val="both"/>
              <w:rPr>
                <w:rFonts w:ascii="Calibri" w:eastAsia="Calibri" w:hAnsi="Calibri" w:cs="Times New Roman"/>
                <w:sz w:val="18"/>
              </w:rPr>
            </w:pPr>
          </w:p>
        </w:tc>
        <w:tc>
          <w:tcPr>
            <w:tcW w:w="1954" w:type="dxa"/>
          </w:tcPr>
          <w:p w14:paraId="686F0F54" w14:textId="77777777" w:rsidR="00B7245D" w:rsidRPr="00B7245D" w:rsidRDefault="00B7245D" w:rsidP="00B7245D">
            <w:pPr>
              <w:spacing w:after="100" w:afterAutospacing="1"/>
              <w:jc w:val="both"/>
              <w:rPr>
                <w:rFonts w:ascii="Calibri" w:eastAsia="Calibri" w:hAnsi="Calibri" w:cs="Times New Roman"/>
                <w:sz w:val="18"/>
              </w:rPr>
            </w:pPr>
          </w:p>
        </w:tc>
        <w:tc>
          <w:tcPr>
            <w:tcW w:w="2705" w:type="dxa"/>
          </w:tcPr>
          <w:p w14:paraId="07AC042D" w14:textId="77777777" w:rsidR="00B7245D" w:rsidRPr="00B7245D" w:rsidRDefault="00B7245D" w:rsidP="00B7245D">
            <w:pPr>
              <w:spacing w:after="100" w:afterAutospacing="1"/>
              <w:jc w:val="both"/>
              <w:rPr>
                <w:rFonts w:ascii="Calibri" w:eastAsia="Calibri" w:hAnsi="Calibri" w:cs="Times New Roman"/>
                <w:sz w:val="18"/>
              </w:rPr>
            </w:pPr>
          </w:p>
        </w:tc>
      </w:tr>
      <w:tr w:rsidR="00B7245D" w:rsidRPr="00B7245D" w14:paraId="4F6A3FFD" w14:textId="77777777" w:rsidTr="00B7245D">
        <w:trPr>
          <w:trHeight w:val="77"/>
        </w:trPr>
        <w:tc>
          <w:tcPr>
            <w:tcW w:w="3421" w:type="dxa"/>
          </w:tcPr>
          <w:p w14:paraId="57026A6F" w14:textId="77777777" w:rsidR="00B7245D" w:rsidRPr="00B7245D" w:rsidRDefault="00B7245D" w:rsidP="00B7245D">
            <w:pPr>
              <w:spacing w:after="100" w:afterAutospacing="1"/>
              <w:jc w:val="both"/>
              <w:rPr>
                <w:rFonts w:ascii="Calibri" w:eastAsia="Calibri" w:hAnsi="Calibri" w:cs="Times New Roman"/>
                <w:sz w:val="18"/>
              </w:rPr>
            </w:pPr>
          </w:p>
        </w:tc>
        <w:tc>
          <w:tcPr>
            <w:tcW w:w="1803" w:type="dxa"/>
          </w:tcPr>
          <w:p w14:paraId="12B9FD44" w14:textId="77777777" w:rsidR="00B7245D" w:rsidRPr="00B7245D" w:rsidRDefault="00B7245D" w:rsidP="00B7245D">
            <w:pPr>
              <w:spacing w:after="100" w:afterAutospacing="1"/>
              <w:jc w:val="both"/>
              <w:rPr>
                <w:rFonts w:ascii="Calibri" w:eastAsia="Calibri" w:hAnsi="Calibri" w:cs="Times New Roman"/>
                <w:sz w:val="18"/>
              </w:rPr>
            </w:pPr>
          </w:p>
        </w:tc>
        <w:tc>
          <w:tcPr>
            <w:tcW w:w="1954" w:type="dxa"/>
          </w:tcPr>
          <w:p w14:paraId="0435E47C" w14:textId="77777777" w:rsidR="00B7245D" w:rsidRPr="00B7245D" w:rsidRDefault="00B7245D" w:rsidP="00B7245D">
            <w:pPr>
              <w:spacing w:after="100" w:afterAutospacing="1"/>
              <w:jc w:val="both"/>
              <w:rPr>
                <w:rFonts w:ascii="Calibri" w:eastAsia="Calibri" w:hAnsi="Calibri" w:cs="Times New Roman"/>
                <w:sz w:val="18"/>
              </w:rPr>
            </w:pPr>
          </w:p>
        </w:tc>
        <w:tc>
          <w:tcPr>
            <w:tcW w:w="2705" w:type="dxa"/>
          </w:tcPr>
          <w:p w14:paraId="228B272A" w14:textId="77777777" w:rsidR="00B7245D" w:rsidRPr="00B7245D" w:rsidRDefault="00B7245D" w:rsidP="00B7245D">
            <w:pPr>
              <w:spacing w:after="100" w:afterAutospacing="1"/>
              <w:jc w:val="both"/>
              <w:rPr>
                <w:rFonts w:ascii="Calibri" w:eastAsia="Calibri" w:hAnsi="Calibri" w:cs="Times New Roman"/>
                <w:sz w:val="18"/>
              </w:rPr>
            </w:pPr>
          </w:p>
        </w:tc>
      </w:tr>
    </w:tbl>
    <w:p w14:paraId="3A259C8F" w14:textId="77777777" w:rsidR="00B7245D" w:rsidRPr="00B7245D" w:rsidRDefault="00B7245D" w:rsidP="00B7245D">
      <w:pPr>
        <w:shd w:val="clear" w:color="auto" w:fill="FFFFFF"/>
        <w:spacing w:before="0" w:after="0" w:line="240" w:lineRule="auto"/>
        <w:ind w:left="360"/>
        <w:contextualSpacing/>
        <w:jc w:val="both"/>
        <w:rPr>
          <w:rFonts w:ascii="Calibri" w:eastAsia="Calibri" w:hAnsi="Calibri" w:cs="Times New Roman"/>
          <w:b/>
          <w:color w:val="auto"/>
          <w:sz w:val="20"/>
        </w:rPr>
      </w:pPr>
    </w:p>
    <w:p w14:paraId="4FF3F702" w14:textId="77777777" w:rsidR="00B7245D" w:rsidRPr="00B7245D" w:rsidRDefault="00B7245D" w:rsidP="00664CD9">
      <w:pPr>
        <w:numPr>
          <w:ilvl w:val="0"/>
          <w:numId w:val="11"/>
        </w:numPr>
        <w:shd w:val="clear" w:color="auto" w:fill="D9D9D9"/>
        <w:spacing w:before="0" w:after="0" w:line="240" w:lineRule="auto"/>
        <w:contextualSpacing/>
        <w:jc w:val="both"/>
        <w:rPr>
          <w:rFonts w:ascii="Calibri" w:eastAsia="Calibri" w:hAnsi="Calibri" w:cs="Times New Roman"/>
          <w:b/>
          <w:color w:val="auto"/>
          <w:sz w:val="20"/>
        </w:rPr>
      </w:pPr>
      <w:r w:rsidRPr="00B7245D">
        <w:rPr>
          <w:rFonts w:ascii="Calibri" w:eastAsia="Calibri" w:hAnsi="Calibri" w:cs="Times New Roman"/>
          <w:b/>
          <w:color w:val="auto"/>
          <w:sz w:val="20"/>
        </w:rPr>
        <w:t xml:space="preserve">Capacidades de afrontamiento </w:t>
      </w:r>
    </w:p>
    <w:p w14:paraId="5D57F87E" w14:textId="77777777" w:rsidR="00B7245D" w:rsidRPr="00B7245D" w:rsidRDefault="00B7245D" w:rsidP="00B7245D">
      <w:pPr>
        <w:spacing w:before="0" w:after="0" w:line="240" w:lineRule="auto"/>
        <w:jc w:val="both"/>
        <w:rPr>
          <w:rFonts w:ascii="Calibri" w:eastAsia="Calibri" w:hAnsi="Calibri" w:cs="Times New Roman"/>
          <w:color w:val="auto"/>
          <w:sz w:val="18"/>
        </w:rPr>
      </w:pPr>
    </w:p>
    <w:tbl>
      <w:tblPr>
        <w:tblStyle w:val="Tablaconcuadrcula1"/>
        <w:tblW w:w="9894" w:type="dxa"/>
        <w:tblLook w:val="04A0" w:firstRow="1" w:lastRow="0" w:firstColumn="1" w:lastColumn="0" w:noHBand="0" w:noVBand="1"/>
      </w:tblPr>
      <w:tblGrid>
        <w:gridCol w:w="3369"/>
        <w:gridCol w:w="3543"/>
        <w:gridCol w:w="2982"/>
      </w:tblGrid>
      <w:tr w:rsidR="00B7245D" w:rsidRPr="00B7245D" w14:paraId="2FB63C24" w14:textId="77777777" w:rsidTr="00B93E66">
        <w:trPr>
          <w:trHeight w:val="241"/>
        </w:trPr>
        <w:tc>
          <w:tcPr>
            <w:tcW w:w="3369" w:type="dxa"/>
            <w:shd w:val="clear" w:color="auto" w:fill="E3E7F4" w:themeFill="accent5" w:themeFillTint="33"/>
          </w:tcPr>
          <w:p w14:paraId="12E4E1C7" w14:textId="77777777" w:rsidR="00B7245D" w:rsidRPr="00B93E66" w:rsidRDefault="00B93E66" w:rsidP="00B93E66">
            <w:pPr>
              <w:spacing w:after="100" w:afterAutospacing="1"/>
              <w:jc w:val="both"/>
              <w:rPr>
                <w:rFonts w:ascii="Calibri" w:eastAsia="Calibri" w:hAnsi="Calibri" w:cs="Times New Roman"/>
                <w:b/>
                <w:sz w:val="18"/>
              </w:rPr>
            </w:pPr>
            <w:r w:rsidRPr="00B93E66">
              <w:rPr>
                <w:rFonts w:ascii="Calibri" w:eastAsia="Calibri" w:hAnsi="Calibri" w:cs="Times New Roman"/>
                <w:b/>
                <w:sz w:val="18"/>
              </w:rPr>
              <w:t>¿Qué</w:t>
            </w:r>
            <w:r w:rsidR="00F24C49" w:rsidRPr="00B93E66">
              <w:rPr>
                <w:rFonts w:ascii="Calibri" w:eastAsia="Calibri" w:hAnsi="Calibri" w:cs="Times New Roman"/>
                <w:b/>
                <w:sz w:val="18"/>
              </w:rPr>
              <w:t xml:space="preserve"> ha hecho</w:t>
            </w:r>
            <w:r w:rsidRPr="00B93E66">
              <w:rPr>
                <w:rFonts w:ascii="Calibri" w:eastAsia="Calibri" w:hAnsi="Calibri" w:cs="Times New Roman"/>
                <w:b/>
                <w:sz w:val="18"/>
              </w:rPr>
              <w:t xml:space="preserve"> la persona o el grupo familiar </w:t>
            </w:r>
            <w:r w:rsidR="00F24C49" w:rsidRPr="00B93E66">
              <w:rPr>
                <w:rFonts w:ascii="Calibri" w:eastAsia="Calibri" w:hAnsi="Calibri" w:cs="Times New Roman"/>
                <w:b/>
                <w:sz w:val="18"/>
              </w:rPr>
              <w:t>para afrontar</w:t>
            </w:r>
            <w:r w:rsidRPr="00B93E66">
              <w:rPr>
                <w:rFonts w:ascii="Calibri" w:eastAsia="Calibri" w:hAnsi="Calibri" w:cs="Times New Roman"/>
                <w:b/>
                <w:sz w:val="18"/>
              </w:rPr>
              <w:t xml:space="preserve"> el impacto de violencia? (como ha sobrevivido)</w:t>
            </w:r>
          </w:p>
        </w:tc>
        <w:tc>
          <w:tcPr>
            <w:tcW w:w="3543" w:type="dxa"/>
            <w:shd w:val="clear" w:color="auto" w:fill="E3E7F4" w:themeFill="accent5" w:themeFillTint="33"/>
          </w:tcPr>
          <w:p w14:paraId="71B64743" w14:textId="77777777" w:rsidR="00B7245D" w:rsidRPr="00B7245D" w:rsidRDefault="002123D7" w:rsidP="00B7245D">
            <w:pPr>
              <w:jc w:val="both"/>
              <w:rPr>
                <w:rFonts w:ascii="Calibri" w:eastAsia="Calibri" w:hAnsi="Calibri" w:cs="Times New Roman"/>
                <w:b/>
                <w:sz w:val="18"/>
              </w:rPr>
            </w:pPr>
            <w:r w:rsidRPr="00B7245D">
              <w:rPr>
                <w:rFonts w:ascii="Calibri" w:eastAsia="Calibri" w:hAnsi="Calibri" w:cs="Times New Roman"/>
                <w:b/>
                <w:sz w:val="18"/>
              </w:rPr>
              <w:t>Habilidades para la obtención de los medios de vida</w:t>
            </w:r>
          </w:p>
        </w:tc>
        <w:tc>
          <w:tcPr>
            <w:tcW w:w="2982" w:type="dxa"/>
            <w:shd w:val="clear" w:color="auto" w:fill="E3E7F4" w:themeFill="accent5" w:themeFillTint="33"/>
          </w:tcPr>
          <w:p w14:paraId="78D8C97A" w14:textId="77777777" w:rsidR="00B7245D" w:rsidRPr="00B7245D" w:rsidRDefault="002123D7" w:rsidP="00B7245D">
            <w:pPr>
              <w:spacing w:after="100" w:afterAutospacing="1"/>
              <w:jc w:val="both"/>
              <w:rPr>
                <w:rFonts w:ascii="Calibri" w:eastAsia="Calibri" w:hAnsi="Calibri" w:cs="Times New Roman"/>
                <w:b/>
                <w:sz w:val="18"/>
              </w:rPr>
            </w:pPr>
            <w:r w:rsidRPr="00B7245D">
              <w:rPr>
                <w:rFonts w:ascii="Calibri" w:eastAsia="Calibri" w:hAnsi="Calibri" w:cs="Times New Roman"/>
                <w:b/>
                <w:sz w:val="18"/>
              </w:rPr>
              <w:t>Posibles estrategias de resiliencia a futuro</w:t>
            </w:r>
          </w:p>
        </w:tc>
      </w:tr>
      <w:tr w:rsidR="00B7245D" w:rsidRPr="00B7245D" w14:paraId="67A52AEA" w14:textId="77777777" w:rsidTr="00B7245D">
        <w:trPr>
          <w:trHeight w:val="218"/>
        </w:trPr>
        <w:tc>
          <w:tcPr>
            <w:tcW w:w="3369" w:type="dxa"/>
          </w:tcPr>
          <w:p w14:paraId="7D2DFD6D" w14:textId="77777777" w:rsidR="002123D7" w:rsidRPr="00B7245D" w:rsidRDefault="002123D7" w:rsidP="00B7245D">
            <w:pPr>
              <w:spacing w:after="100" w:afterAutospacing="1"/>
              <w:jc w:val="both"/>
              <w:rPr>
                <w:rFonts w:ascii="Calibri" w:eastAsia="Calibri" w:hAnsi="Calibri" w:cs="Times New Roman"/>
                <w:sz w:val="18"/>
              </w:rPr>
            </w:pPr>
          </w:p>
          <w:p w14:paraId="68604252" w14:textId="77777777" w:rsidR="00B7245D" w:rsidRPr="00B7245D" w:rsidRDefault="00B7245D" w:rsidP="00B7245D">
            <w:pPr>
              <w:spacing w:after="100" w:afterAutospacing="1"/>
              <w:jc w:val="both"/>
              <w:rPr>
                <w:rFonts w:ascii="Calibri" w:eastAsia="Calibri" w:hAnsi="Calibri" w:cs="Times New Roman"/>
                <w:sz w:val="18"/>
              </w:rPr>
            </w:pPr>
          </w:p>
        </w:tc>
        <w:tc>
          <w:tcPr>
            <w:tcW w:w="3543" w:type="dxa"/>
          </w:tcPr>
          <w:p w14:paraId="4FDD2A37" w14:textId="77777777" w:rsidR="00B7245D" w:rsidRPr="00B7245D" w:rsidRDefault="00B7245D" w:rsidP="00B7245D">
            <w:pPr>
              <w:spacing w:after="100" w:afterAutospacing="1"/>
              <w:jc w:val="both"/>
              <w:rPr>
                <w:rFonts w:ascii="Calibri" w:eastAsia="Calibri" w:hAnsi="Calibri" w:cs="Times New Roman"/>
                <w:sz w:val="18"/>
              </w:rPr>
            </w:pPr>
          </w:p>
        </w:tc>
        <w:tc>
          <w:tcPr>
            <w:tcW w:w="2982" w:type="dxa"/>
          </w:tcPr>
          <w:p w14:paraId="72A9656E" w14:textId="77777777" w:rsidR="00B7245D" w:rsidRPr="00B7245D" w:rsidRDefault="00B7245D" w:rsidP="00B7245D">
            <w:pPr>
              <w:spacing w:after="100" w:afterAutospacing="1"/>
              <w:jc w:val="both"/>
              <w:rPr>
                <w:rFonts w:ascii="Calibri" w:eastAsia="Calibri" w:hAnsi="Calibri" w:cs="Times New Roman"/>
                <w:sz w:val="18"/>
              </w:rPr>
            </w:pPr>
          </w:p>
        </w:tc>
      </w:tr>
    </w:tbl>
    <w:p w14:paraId="466C39E2" w14:textId="77777777" w:rsidR="00B7245D" w:rsidRPr="00B7245D" w:rsidRDefault="00B7245D" w:rsidP="00B7245D">
      <w:pPr>
        <w:tabs>
          <w:tab w:val="left" w:pos="2662"/>
        </w:tabs>
        <w:spacing w:before="0" w:after="100" w:afterAutospacing="1" w:line="240" w:lineRule="auto"/>
        <w:jc w:val="both"/>
        <w:rPr>
          <w:rFonts w:ascii="Calibri" w:eastAsia="Calibri" w:hAnsi="Calibri" w:cs="Times New Roman"/>
          <w:color w:val="auto"/>
          <w:sz w:val="18"/>
        </w:rPr>
        <w:sectPr w:rsidR="00B7245D" w:rsidRPr="00B7245D" w:rsidSect="000346F7">
          <w:headerReference w:type="default" r:id="rId45"/>
          <w:pgSz w:w="11907" w:h="16839" w:code="9"/>
          <w:pgMar w:top="709" w:right="1701" w:bottom="1417" w:left="993" w:header="708" w:footer="708" w:gutter="0"/>
          <w:cols w:space="708"/>
          <w:docGrid w:linePitch="360"/>
        </w:sectPr>
      </w:pPr>
    </w:p>
    <w:p w14:paraId="40F57C00" w14:textId="1C576E28" w:rsidR="00B7245D" w:rsidRPr="00B7245D" w:rsidRDefault="000218D3" w:rsidP="00E2091C">
      <w:pPr>
        <w:shd w:val="clear" w:color="auto" w:fill="C6D9F1"/>
        <w:spacing w:before="0" w:after="0" w:line="240" w:lineRule="auto"/>
        <w:jc w:val="center"/>
        <w:outlineLvl w:val="1"/>
        <w:rPr>
          <w:rFonts w:ascii="Calibri" w:eastAsia="Calibri" w:hAnsi="Calibri" w:cs="Times New Roman"/>
          <w:b/>
          <w:color w:val="auto"/>
          <w:sz w:val="20"/>
        </w:rPr>
      </w:pPr>
      <w:bookmarkStart w:id="186" w:name="_Toc2722142"/>
      <w:r>
        <w:rPr>
          <w:rFonts w:ascii="Calibri" w:eastAsia="Calibri" w:hAnsi="Calibri" w:cs="Times New Roman"/>
          <w:b/>
          <w:color w:val="auto"/>
          <w:sz w:val="20"/>
        </w:rPr>
        <w:lastRenderedPageBreak/>
        <w:t xml:space="preserve">ANEXO # 3 </w:t>
      </w:r>
      <w:r w:rsidR="00CF78C3">
        <w:rPr>
          <w:rFonts w:ascii="Calibri" w:eastAsia="Calibri" w:hAnsi="Calibri" w:cs="Times New Roman"/>
          <w:b/>
          <w:color w:val="auto"/>
          <w:sz w:val="20"/>
        </w:rPr>
        <w:t>HOJA DE SEGUIMIENTO DE CASOS D</w:t>
      </w:r>
      <w:r w:rsidR="002B6D13">
        <w:rPr>
          <w:rFonts w:ascii="Calibri" w:eastAsia="Calibri" w:hAnsi="Calibri" w:cs="Times New Roman"/>
          <w:b/>
          <w:color w:val="auto"/>
          <w:sz w:val="20"/>
        </w:rPr>
        <w:t>EL COMPONENTE</w:t>
      </w:r>
      <w:r w:rsidR="00B7245D" w:rsidRPr="00B7245D">
        <w:rPr>
          <w:rFonts w:ascii="Calibri" w:eastAsia="Calibri" w:hAnsi="Calibri" w:cs="Times New Roman"/>
          <w:b/>
          <w:color w:val="auto"/>
          <w:sz w:val="20"/>
        </w:rPr>
        <w:t xml:space="preserve"> 6 DE ATENCIÓN A VÍCTIMAS DE VIOLENCIA</w:t>
      </w:r>
      <w:bookmarkEnd w:id="186"/>
      <w:r w:rsidR="00B7245D" w:rsidRPr="00B7245D">
        <w:rPr>
          <w:rFonts w:ascii="Calibri" w:eastAsia="Calibri" w:hAnsi="Calibri" w:cs="Times New Roman"/>
          <w:b/>
          <w:color w:val="auto"/>
          <w:sz w:val="20"/>
        </w:rPr>
        <w:t xml:space="preserve"> </w:t>
      </w:r>
    </w:p>
    <w:p w14:paraId="24A2F13B" w14:textId="77777777" w:rsidR="00B7245D" w:rsidRPr="00B7245D" w:rsidRDefault="00B7245D" w:rsidP="00E2091C">
      <w:pPr>
        <w:shd w:val="clear" w:color="auto" w:fill="C6D9F1"/>
        <w:spacing w:before="0" w:after="0" w:line="240" w:lineRule="auto"/>
        <w:jc w:val="center"/>
        <w:outlineLvl w:val="1"/>
        <w:rPr>
          <w:rFonts w:ascii="Calibri" w:eastAsia="Calibri" w:hAnsi="Calibri" w:cs="Times New Roman"/>
          <w:b/>
          <w:color w:val="auto"/>
          <w:sz w:val="20"/>
        </w:rPr>
      </w:pPr>
      <w:bookmarkStart w:id="187" w:name="_Toc536578429"/>
      <w:bookmarkStart w:id="188" w:name="_Toc2602859"/>
      <w:bookmarkStart w:id="189" w:name="_Toc2722143"/>
      <w:r w:rsidRPr="00B7245D">
        <w:rPr>
          <w:rFonts w:ascii="Calibri" w:eastAsia="Calibri" w:hAnsi="Calibri" w:cs="Times New Roman"/>
          <w:b/>
          <w:color w:val="auto"/>
          <w:sz w:val="20"/>
        </w:rPr>
        <w:t>DE CIUDAD DELGADO</w:t>
      </w:r>
      <w:bookmarkEnd w:id="187"/>
      <w:bookmarkEnd w:id="188"/>
      <w:bookmarkEnd w:id="189"/>
    </w:p>
    <w:tbl>
      <w:tblPr>
        <w:tblStyle w:val="Tablaconcuadrcula1"/>
        <w:tblpPr w:leftFromText="141" w:rightFromText="141" w:vertAnchor="text" w:horzAnchor="page" w:tblpX="10074" w:tblpY="201"/>
        <w:tblW w:w="0" w:type="auto"/>
        <w:tblLook w:val="04A0" w:firstRow="1" w:lastRow="0" w:firstColumn="1" w:lastColumn="0" w:noHBand="0" w:noVBand="1"/>
      </w:tblPr>
      <w:tblGrid>
        <w:gridCol w:w="1809"/>
        <w:gridCol w:w="326"/>
        <w:gridCol w:w="271"/>
        <w:gridCol w:w="306"/>
        <w:gridCol w:w="271"/>
        <w:gridCol w:w="271"/>
        <w:gridCol w:w="271"/>
        <w:gridCol w:w="295"/>
        <w:gridCol w:w="266"/>
        <w:gridCol w:w="265"/>
        <w:gridCol w:w="266"/>
        <w:gridCol w:w="265"/>
        <w:gridCol w:w="276"/>
      </w:tblGrid>
      <w:tr w:rsidR="00BB6C9A" w:rsidRPr="00B7245D" w14:paraId="5D2B12FE" w14:textId="77777777" w:rsidTr="004D1480">
        <w:trPr>
          <w:trHeight w:val="137"/>
        </w:trPr>
        <w:tc>
          <w:tcPr>
            <w:tcW w:w="1809" w:type="dxa"/>
            <w:shd w:val="clear" w:color="auto" w:fill="E3E7F4" w:themeFill="accent5" w:themeFillTint="33"/>
          </w:tcPr>
          <w:p w14:paraId="1A0D271F" w14:textId="77777777" w:rsidR="00BB6C9A" w:rsidRPr="00B7245D" w:rsidRDefault="00BB6C9A" w:rsidP="00B7245D">
            <w:pPr>
              <w:rPr>
                <w:rFonts w:ascii="Calibri" w:eastAsia="Calibri" w:hAnsi="Calibri" w:cs="Times New Roman"/>
                <w:b/>
                <w:sz w:val="20"/>
              </w:rPr>
            </w:pPr>
            <w:r w:rsidRPr="00B7245D">
              <w:rPr>
                <w:rFonts w:ascii="Calibri" w:eastAsia="Calibri" w:hAnsi="Calibri" w:cs="Times New Roman"/>
                <w:b/>
                <w:sz w:val="20"/>
              </w:rPr>
              <w:t>No de Expediente:</w:t>
            </w:r>
          </w:p>
        </w:tc>
        <w:tc>
          <w:tcPr>
            <w:tcW w:w="326" w:type="dxa"/>
          </w:tcPr>
          <w:p w14:paraId="05A29D11" w14:textId="77777777" w:rsidR="00BB6C9A" w:rsidRPr="00B7245D" w:rsidRDefault="00BB6C9A" w:rsidP="00B7245D">
            <w:pPr>
              <w:rPr>
                <w:rFonts w:ascii="Calibri" w:eastAsia="Calibri" w:hAnsi="Calibri" w:cs="Times New Roman"/>
                <w:b/>
                <w:sz w:val="20"/>
              </w:rPr>
            </w:pPr>
          </w:p>
        </w:tc>
        <w:tc>
          <w:tcPr>
            <w:tcW w:w="271" w:type="dxa"/>
          </w:tcPr>
          <w:p w14:paraId="4A704F9F" w14:textId="77777777" w:rsidR="00BB6C9A" w:rsidRPr="00B7245D" w:rsidRDefault="00BB6C9A" w:rsidP="00B7245D">
            <w:pPr>
              <w:rPr>
                <w:rFonts w:ascii="Calibri" w:eastAsia="Calibri" w:hAnsi="Calibri" w:cs="Times New Roman"/>
                <w:b/>
                <w:sz w:val="20"/>
              </w:rPr>
            </w:pPr>
          </w:p>
        </w:tc>
        <w:tc>
          <w:tcPr>
            <w:tcW w:w="306" w:type="dxa"/>
          </w:tcPr>
          <w:p w14:paraId="51AB5450" w14:textId="77777777" w:rsidR="00BB6C9A" w:rsidRPr="00B7245D" w:rsidRDefault="00BB6C9A" w:rsidP="00B7245D">
            <w:pPr>
              <w:rPr>
                <w:rFonts w:ascii="Calibri" w:eastAsia="Calibri" w:hAnsi="Calibri" w:cs="Times New Roman"/>
                <w:b/>
                <w:sz w:val="20"/>
              </w:rPr>
            </w:pPr>
          </w:p>
        </w:tc>
        <w:tc>
          <w:tcPr>
            <w:tcW w:w="271" w:type="dxa"/>
          </w:tcPr>
          <w:p w14:paraId="34CE5AD4" w14:textId="77777777" w:rsidR="00BB6C9A" w:rsidRPr="00B7245D" w:rsidRDefault="00BB6C9A" w:rsidP="00B7245D">
            <w:pPr>
              <w:rPr>
                <w:rFonts w:ascii="Calibri" w:eastAsia="Calibri" w:hAnsi="Calibri" w:cs="Times New Roman"/>
                <w:b/>
                <w:sz w:val="20"/>
              </w:rPr>
            </w:pPr>
          </w:p>
        </w:tc>
        <w:tc>
          <w:tcPr>
            <w:tcW w:w="271" w:type="dxa"/>
          </w:tcPr>
          <w:p w14:paraId="6B7F41B8" w14:textId="77777777" w:rsidR="00BB6C9A" w:rsidRPr="00B7245D" w:rsidRDefault="00BB6C9A" w:rsidP="00B7245D">
            <w:pPr>
              <w:rPr>
                <w:rFonts w:ascii="Calibri" w:eastAsia="Calibri" w:hAnsi="Calibri" w:cs="Times New Roman"/>
                <w:b/>
                <w:sz w:val="20"/>
              </w:rPr>
            </w:pPr>
          </w:p>
        </w:tc>
        <w:tc>
          <w:tcPr>
            <w:tcW w:w="271" w:type="dxa"/>
          </w:tcPr>
          <w:p w14:paraId="0C090D5C" w14:textId="77777777" w:rsidR="00BB6C9A" w:rsidRPr="00B7245D" w:rsidRDefault="00BB6C9A" w:rsidP="00B7245D">
            <w:pPr>
              <w:rPr>
                <w:rFonts w:ascii="Calibri" w:eastAsia="Calibri" w:hAnsi="Calibri" w:cs="Times New Roman"/>
                <w:b/>
                <w:sz w:val="20"/>
              </w:rPr>
            </w:pPr>
          </w:p>
        </w:tc>
        <w:tc>
          <w:tcPr>
            <w:tcW w:w="295" w:type="dxa"/>
          </w:tcPr>
          <w:p w14:paraId="525229E9" w14:textId="77777777" w:rsidR="00BB6C9A" w:rsidRPr="00B7245D" w:rsidRDefault="00BB6C9A" w:rsidP="00B7245D">
            <w:pPr>
              <w:rPr>
                <w:rFonts w:ascii="Calibri" w:eastAsia="Calibri" w:hAnsi="Calibri" w:cs="Times New Roman"/>
                <w:b/>
                <w:sz w:val="20"/>
              </w:rPr>
            </w:pPr>
          </w:p>
        </w:tc>
        <w:tc>
          <w:tcPr>
            <w:tcW w:w="266" w:type="dxa"/>
          </w:tcPr>
          <w:p w14:paraId="351E9EEB" w14:textId="77777777" w:rsidR="00BB6C9A" w:rsidRPr="00B7245D" w:rsidRDefault="00BB6C9A" w:rsidP="00B7245D">
            <w:pPr>
              <w:rPr>
                <w:rFonts w:ascii="Calibri" w:eastAsia="Calibri" w:hAnsi="Calibri" w:cs="Times New Roman"/>
                <w:b/>
                <w:sz w:val="20"/>
              </w:rPr>
            </w:pPr>
          </w:p>
        </w:tc>
        <w:tc>
          <w:tcPr>
            <w:tcW w:w="265" w:type="dxa"/>
          </w:tcPr>
          <w:p w14:paraId="72C37DF3" w14:textId="77777777" w:rsidR="00BB6C9A" w:rsidRPr="00B7245D" w:rsidRDefault="00BB6C9A" w:rsidP="00B7245D">
            <w:pPr>
              <w:rPr>
                <w:rFonts w:ascii="Calibri" w:eastAsia="Calibri" w:hAnsi="Calibri" w:cs="Times New Roman"/>
                <w:b/>
                <w:sz w:val="20"/>
              </w:rPr>
            </w:pPr>
          </w:p>
        </w:tc>
        <w:tc>
          <w:tcPr>
            <w:tcW w:w="266" w:type="dxa"/>
          </w:tcPr>
          <w:p w14:paraId="50C3D8A6" w14:textId="77777777" w:rsidR="00BB6C9A" w:rsidRPr="00B7245D" w:rsidRDefault="00BB6C9A" w:rsidP="00B7245D">
            <w:pPr>
              <w:rPr>
                <w:rFonts w:ascii="Calibri" w:eastAsia="Calibri" w:hAnsi="Calibri" w:cs="Times New Roman"/>
                <w:b/>
                <w:sz w:val="20"/>
              </w:rPr>
            </w:pPr>
          </w:p>
        </w:tc>
        <w:tc>
          <w:tcPr>
            <w:tcW w:w="265" w:type="dxa"/>
          </w:tcPr>
          <w:p w14:paraId="045B3E70" w14:textId="77777777" w:rsidR="00BB6C9A" w:rsidRPr="00B7245D" w:rsidRDefault="00BB6C9A" w:rsidP="00B7245D">
            <w:pPr>
              <w:rPr>
                <w:rFonts w:ascii="Calibri" w:eastAsia="Calibri" w:hAnsi="Calibri" w:cs="Times New Roman"/>
                <w:b/>
                <w:sz w:val="20"/>
              </w:rPr>
            </w:pPr>
          </w:p>
        </w:tc>
        <w:tc>
          <w:tcPr>
            <w:tcW w:w="276" w:type="dxa"/>
          </w:tcPr>
          <w:p w14:paraId="3B76F1E8" w14:textId="77777777" w:rsidR="00BB6C9A" w:rsidRPr="00B7245D" w:rsidRDefault="00BB6C9A" w:rsidP="00B7245D">
            <w:pPr>
              <w:rPr>
                <w:rFonts w:ascii="Calibri" w:eastAsia="Calibri" w:hAnsi="Calibri" w:cs="Times New Roman"/>
                <w:b/>
                <w:sz w:val="20"/>
              </w:rPr>
            </w:pPr>
          </w:p>
        </w:tc>
      </w:tr>
    </w:tbl>
    <w:p w14:paraId="58847F93" w14:textId="77777777" w:rsidR="00B7245D" w:rsidRPr="00B7245D" w:rsidRDefault="00B7245D" w:rsidP="00B7245D">
      <w:pPr>
        <w:tabs>
          <w:tab w:val="left" w:pos="2662"/>
        </w:tabs>
        <w:spacing w:before="0" w:after="100" w:afterAutospacing="1" w:line="240" w:lineRule="auto"/>
        <w:jc w:val="both"/>
        <w:rPr>
          <w:rFonts w:ascii="Calibri" w:eastAsia="Calibri" w:hAnsi="Calibri" w:cs="Times New Roman"/>
          <w:color w:val="auto"/>
          <w:sz w:val="18"/>
        </w:rPr>
      </w:pPr>
    </w:p>
    <w:tbl>
      <w:tblPr>
        <w:tblStyle w:val="Tablaconcuadrcula1"/>
        <w:tblW w:w="0" w:type="auto"/>
        <w:tblLook w:val="04A0" w:firstRow="1" w:lastRow="0" w:firstColumn="1" w:lastColumn="0" w:noHBand="0" w:noVBand="1"/>
      </w:tblPr>
      <w:tblGrid>
        <w:gridCol w:w="3369"/>
        <w:gridCol w:w="3118"/>
      </w:tblGrid>
      <w:tr w:rsidR="00B7245D" w:rsidRPr="00B7245D" w14:paraId="13FD1758" w14:textId="77777777" w:rsidTr="00B7245D">
        <w:trPr>
          <w:trHeight w:val="138"/>
        </w:trPr>
        <w:tc>
          <w:tcPr>
            <w:tcW w:w="3369" w:type="dxa"/>
            <w:shd w:val="clear" w:color="auto" w:fill="E3E7F4" w:themeFill="accent5" w:themeFillTint="33"/>
          </w:tcPr>
          <w:p w14:paraId="6E1F1A6B" w14:textId="0C95EAA8" w:rsidR="00B7245D" w:rsidRPr="00B7245D" w:rsidRDefault="00B7245D" w:rsidP="00B7245D">
            <w:pPr>
              <w:tabs>
                <w:tab w:val="left" w:pos="2662"/>
              </w:tabs>
              <w:spacing w:after="100" w:afterAutospacing="1"/>
              <w:rPr>
                <w:rFonts w:ascii="Calibri" w:eastAsia="Calibri" w:hAnsi="Calibri" w:cs="Times New Roman"/>
                <w:b/>
                <w:sz w:val="18"/>
              </w:rPr>
            </w:pPr>
            <w:r w:rsidRPr="00B7245D">
              <w:rPr>
                <w:rFonts w:ascii="Calibri" w:eastAsia="Calibri" w:hAnsi="Calibri" w:cs="Times New Roman"/>
                <w:b/>
                <w:sz w:val="18"/>
              </w:rPr>
              <w:t xml:space="preserve">Fecha de recepción de caso por </w:t>
            </w:r>
            <w:r w:rsidR="002B6D13">
              <w:rPr>
                <w:rFonts w:ascii="Calibri" w:eastAsia="Calibri" w:hAnsi="Calibri" w:cs="Times New Roman"/>
                <w:b/>
                <w:sz w:val="18"/>
              </w:rPr>
              <w:t>el componente</w:t>
            </w:r>
            <w:r w:rsidRPr="00B7245D">
              <w:rPr>
                <w:rFonts w:ascii="Calibri" w:eastAsia="Calibri" w:hAnsi="Calibri" w:cs="Times New Roman"/>
                <w:b/>
                <w:sz w:val="18"/>
              </w:rPr>
              <w:t xml:space="preserve"> 6:</w:t>
            </w:r>
          </w:p>
        </w:tc>
        <w:tc>
          <w:tcPr>
            <w:tcW w:w="3118" w:type="dxa"/>
          </w:tcPr>
          <w:p w14:paraId="3A4569EA" w14:textId="77777777" w:rsidR="00B7245D" w:rsidRPr="00B7245D" w:rsidRDefault="00B7245D" w:rsidP="00B7245D">
            <w:pPr>
              <w:tabs>
                <w:tab w:val="left" w:pos="2662"/>
              </w:tabs>
              <w:spacing w:after="100" w:afterAutospacing="1"/>
              <w:rPr>
                <w:rFonts w:ascii="Calibri" w:eastAsia="Calibri" w:hAnsi="Calibri" w:cs="Times New Roman"/>
                <w:sz w:val="18"/>
              </w:rPr>
            </w:pPr>
          </w:p>
        </w:tc>
      </w:tr>
    </w:tbl>
    <w:p w14:paraId="6F753C92" w14:textId="77777777" w:rsidR="00B7245D" w:rsidRPr="00B7245D" w:rsidRDefault="00B7245D" w:rsidP="00B7245D">
      <w:pPr>
        <w:tabs>
          <w:tab w:val="left" w:pos="2662"/>
        </w:tabs>
        <w:spacing w:before="0" w:after="0" w:line="240" w:lineRule="auto"/>
        <w:rPr>
          <w:rFonts w:ascii="Calibri" w:eastAsia="Calibri" w:hAnsi="Calibri" w:cs="Times New Roman"/>
          <w:color w:val="auto"/>
          <w:sz w:val="18"/>
        </w:rPr>
      </w:pPr>
    </w:p>
    <w:tbl>
      <w:tblPr>
        <w:tblStyle w:val="Tablaconcuadrcula1"/>
        <w:tblW w:w="14317" w:type="dxa"/>
        <w:tblInd w:w="-601" w:type="dxa"/>
        <w:tblLayout w:type="fixed"/>
        <w:tblLook w:val="04A0" w:firstRow="1" w:lastRow="0" w:firstColumn="1" w:lastColumn="0" w:noHBand="0" w:noVBand="1"/>
      </w:tblPr>
      <w:tblGrid>
        <w:gridCol w:w="709"/>
        <w:gridCol w:w="993"/>
        <w:gridCol w:w="1275"/>
        <w:gridCol w:w="1134"/>
        <w:gridCol w:w="850"/>
        <w:gridCol w:w="993"/>
        <w:gridCol w:w="992"/>
        <w:gridCol w:w="992"/>
        <w:gridCol w:w="992"/>
        <w:gridCol w:w="1276"/>
        <w:gridCol w:w="1276"/>
        <w:gridCol w:w="1418"/>
        <w:gridCol w:w="1417"/>
      </w:tblGrid>
      <w:tr w:rsidR="00B7245D" w:rsidRPr="00B7245D" w14:paraId="2BEB3A71" w14:textId="77777777" w:rsidTr="00B7245D">
        <w:trPr>
          <w:trHeight w:val="491"/>
        </w:trPr>
        <w:tc>
          <w:tcPr>
            <w:tcW w:w="1702" w:type="dxa"/>
            <w:gridSpan w:val="2"/>
            <w:tcBorders>
              <w:top w:val="nil"/>
              <w:left w:val="nil"/>
              <w:bottom w:val="single" w:sz="4" w:space="0" w:color="auto"/>
              <w:right w:val="single" w:sz="4" w:space="0" w:color="auto"/>
            </w:tcBorders>
            <w:shd w:val="clear" w:color="auto" w:fill="FFFFFF" w:themeFill="background1"/>
            <w:vAlign w:val="center"/>
          </w:tcPr>
          <w:p w14:paraId="7FA19051" w14:textId="77777777" w:rsidR="00B7245D" w:rsidRPr="00B7245D" w:rsidRDefault="00B7245D" w:rsidP="00B7245D">
            <w:pPr>
              <w:tabs>
                <w:tab w:val="left" w:pos="2662"/>
              </w:tabs>
              <w:spacing w:after="100" w:afterAutospacing="1"/>
              <w:jc w:val="center"/>
              <w:rPr>
                <w:rFonts w:ascii="Calibri" w:eastAsia="Calibri" w:hAnsi="Calibri" w:cs="Times New Roman"/>
                <w:b/>
                <w:sz w:val="16"/>
                <w:szCs w:val="16"/>
              </w:rPr>
            </w:pPr>
          </w:p>
        </w:tc>
        <w:tc>
          <w:tcPr>
            <w:tcW w:w="2409" w:type="dxa"/>
            <w:gridSpan w:val="2"/>
            <w:tcBorders>
              <w:left w:val="single" w:sz="4" w:space="0" w:color="auto"/>
            </w:tcBorders>
            <w:shd w:val="clear" w:color="auto" w:fill="E3E7F4" w:themeFill="accent5" w:themeFillTint="33"/>
            <w:vAlign w:val="center"/>
          </w:tcPr>
          <w:p w14:paraId="742A6730" w14:textId="77777777" w:rsidR="00B7245D" w:rsidRPr="00B7245D" w:rsidRDefault="00B7245D" w:rsidP="00B7245D">
            <w:pPr>
              <w:tabs>
                <w:tab w:val="left" w:pos="2662"/>
              </w:tabs>
              <w:spacing w:after="100" w:afterAutospacing="1"/>
              <w:jc w:val="center"/>
              <w:rPr>
                <w:rFonts w:ascii="Calibri" w:eastAsia="Calibri" w:hAnsi="Calibri" w:cs="Times New Roman"/>
                <w:b/>
                <w:sz w:val="16"/>
                <w:szCs w:val="16"/>
              </w:rPr>
            </w:pPr>
            <w:r w:rsidRPr="00B7245D">
              <w:rPr>
                <w:rFonts w:ascii="Calibri" w:eastAsia="Calibri" w:hAnsi="Calibri" w:cs="Times New Roman"/>
                <w:b/>
                <w:sz w:val="16"/>
                <w:szCs w:val="16"/>
              </w:rPr>
              <w:t>Instituciones involucradas en la atención</w:t>
            </w:r>
          </w:p>
        </w:tc>
        <w:tc>
          <w:tcPr>
            <w:tcW w:w="1843" w:type="dxa"/>
            <w:gridSpan w:val="2"/>
            <w:shd w:val="clear" w:color="auto" w:fill="E3E7F4" w:themeFill="accent5" w:themeFillTint="33"/>
            <w:vAlign w:val="center"/>
          </w:tcPr>
          <w:p w14:paraId="19C58EB5" w14:textId="77777777" w:rsidR="00B7245D" w:rsidRPr="00B7245D" w:rsidRDefault="00B7245D" w:rsidP="00B7245D">
            <w:pPr>
              <w:tabs>
                <w:tab w:val="left" w:pos="2662"/>
              </w:tabs>
              <w:spacing w:after="100" w:afterAutospacing="1"/>
              <w:jc w:val="center"/>
              <w:rPr>
                <w:rFonts w:ascii="Calibri" w:eastAsia="Calibri" w:hAnsi="Calibri" w:cs="Times New Roman"/>
                <w:b/>
                <w:sz w:val="16"/>
                <w:szCs w:val="16"/>
              </w:rPr>
            </w:pPr>
            <w:r w:rsidRPr="00B7245D">
              <w:rPr>
                <w:rFonts w:ascii="Calibri" w:eastAsia="Calibri" w:hAnsi="Calibri" w:cs="Times New Roman"/>
                <w:b/>
                <w:sz w:val="16"/>
                <w:szCs w:val="16"/>
              </w:rPr>
              <w:t>Localización de la institución que presta el servicio</w:t>
            </w:r>
          </w:p>
        </w:tc>
        <w:tc>
          <w:tcPr>
            <w:tcW w:w="2976" w:type="dxa"/>
            <w:gridSpan w:val="3"/>
            <w:shd w:val="clear" w:color="auto" w:fill="E3E7F4" w:themeFill="accent5" w:themeFillTint="33"/>
            <w:vAlign w:val="center"/>
          </w:tcPr>
          <w:p w14:paraId="4B006961" w14:textId="77777777" w:rsidR="00B7245D" w:rsidRPr="00B7245D" w:rsidRDefault="00B7245D" w:rsidP="00B7245D">
            <w:pPr>
              <w:tabs>
                <w:tab w:val="left" w:pos="2662"/>
              </w:tabs>
              <w:spacing w:after="100" w:afterAutospacing="1"/>
              <w:jc w:val="center"/>
              <w:rPr>
                <w:rFonts w:ascii="Calibri" w:eastAsia="Calibri" w:hAnsi="Calibri" w:cs="Times New Roman"/>
                <w:b/>
                <w:sz w:val="16"/>
                <w:szCs w:val="16"/>
              </w:rPr>
            </w:pPr>
            <w:r w:rsidRPr="00B7245D">
              <w:rPr>
                <w:rFonts w:ascii="Calibri" w:eastAsia="Calibri" w:hAnsi="Calibri" w:cs="Times New Roman"/>
                <w:b/>
                <w:sz w:val="16"/>
                <w:szCs w:val="16"/>
              </w:rPr>
              <w:t>Fase de atención (marcar con “x”)</w:t>
            </w:r>
          </w:p>
        </w:tc>
        <w:tc>
          <w:tcPr>
            <w:tcW w:w="1276" w:type="dxa"/>
            <w:vMerge w:val="restart"/>
            <w:shd w:val="clear" w:color="auto" w:fill="E3E7F4" w:themeFill="accent5" w:themeFillTint="33"/>
            <w:vAlign w:val="center"/>
          </w:tcPr>
          <w:p w14:paraId="69D78DD8" w14:textId="77777777" w:rsidR="00B7245D" w:rsidRPr="00B7245D" w:rsidRDefault="00B7245D" w:rsidP="00B7245D">
            <w:pPr>
              <w:tabs>
                <w:tab w:val="left" w:pos="2662"/>
              </w:tabs>
              <w:spacing w:after="100" w:afterAutospacing="1"/>
              <w:jc w:val="center"/>
              <w:rPr>
                <w:rFonts w:ascii="Calibri" w:eastAsia="Calibri" w:hAnsi="Calibri" w:cs="Times New Roman"/>
                <w:sz w:val="16"/>
                <w:szCs w:val="16"/>
              </w:rPr>
            </w:pPr>
            <w:r w:rsidRPr="00B7245D">
              <w:rPr>
                <w:rFonts w:ascii="Calibri" w:eastAsia="Calibri" w:hAnsi="Calibri" w:cs="Times New Roman"/>
                <w:b/>
                <w:sz w:val="16"/>
                <w:szCs w:val="16"/>
              </w:rPr>
              <w:t>Tipo de servicio</w:t>
            </w:r>
            <w:r w:rsidRPr="00B7245D">
              <w:rPr>
                <w:rFonts w:ascii="Calibri" w:eastAsia="Calibri" w:hAnsi="Calibri" w:cs="Times New Roman"/>
                <w:b/>
                <w:sz w:val="16"/>
                <w:szCs w:val="16"/>
              </w:rPr>
              <w:br/>
              <w:t>(Apoyo brindado)</w:t>
            </w:r>
          </w:p>
        </w:tc>
        <w:tc>
          <w:tcPr>
            <w:tcW w:w="1276" w:type="dxa"/>
            <w:vMerge w:val="restart"/>
            <w:shd w:val="clear" w:color="auto" w:fill="E3E7F4" w:themeFill="accent5" w:themeFillTint="33"/>
            <w:vAlign w:val="center"/>
          </w:tcPr>
          <w:p w14:paraId="0D698EFC" w14:textId="77777777" w:rsidR="00B7245D" w:rsidRPr="00B7245D" w:rsidRDefault="00B7245D" w:rsidP="00B7245D">
            <w:pPr>
              <w:tabs>
                <w:tab w:val="left" w:pos="2662"/>
              </w:tabs>
              <w:spacing w:after="100" w:afterAutospacing="1"/>
              <w:jc w:val="center"/>
              <w:rPr>
                <w:rFonts w:ascii="Calibri" w:eastAsia="Calibri" w:hAnsi="Calibri" w:cs="Times New Roman"/>
                <w:sz w:val="16"/>
                <w:szCs w:val="16"/>
              </w:rPr>
            </w:pPr>
            <w:r w:rsidRPr="00B7245D">
              <w:rPr>
                <w:rFonts w:ascii="Calibri" w:eastAsia="Calibri" w:hAnsi="Calibri" w:cs="Times New Roman"/>
                <w:b/>
                <w:sz w:val="16"/>
                <w:szCs w:val="16"/>
              </w:rPr>
              <w:t>Referente institucional de recepción</w:t>
            </w:r>
          </w:p>
        </w:tc>
        <w:tc>
          <w:tcPr>
            <w:tcW w:w="1418" w:type="dxa"/>
            <w:vMerge w:val="restart"/>
            <w:shd w:val="clear" w:color="auto" w:fill="E3E7F4" w:themeFill="accent5" w:themeFillTint="33"/>
            <w:vAlign w:val="center"/>
          </w:tcPr>
          <w:p w14:paraId="259F0229" w14:textId="77777777" w:rsidR="00B7245D" w:rsidRPr="00B7245D" w:rsidRDefault="00B7245D" w:rsidP="00B7245D">
            <w:pPr>
              <w:tabs>
                <w:tab w:val="left" w:pos="2662"/>
              </w:tabs>
              <w:spacing w:after="100" w:afterAutospacing="1"/>
              <w:jc w:val="center"/>
              <w:rPr>
                <w:rFonts w:ascii="Calibri" w:eastAsia="Calibri" w:hAnsi="Calibri" w:cs="Times New Roman"/>
                <w:sz w:val="16"/>
                <w:szCs w:val="16"/>
              </w:rPr>
            </w:pPr>
            <w:r w:rsidRPr="00B7245D">
              <w:rPr>
                <w:rFonts w:ascii="Calibri" w:eastAsia="Calibri" w:hAnsi="Calibri" w:cs="Times New Roman"/>
                <w:b/>
                <w:sz w:val="16"/>
                <w:szCs w:val="16"/>
              </w:rPr>
              <w:t>Avances del proceso</w:t>
            </w:r>
          </w:p>
        </w:tc>
        <w:tc>
          <w:tcPr>
            <w:tcW w:w="1417" w:type="dxa"/>
            <w:vMerge w:val="restart"/>
            <w:shd w:val="clear" w:color="auto" w:fill="E3E7F4" w:themeFill="accent5" w:themeFillTint="33"/>
            <w:vAlign w:val="center"/>
          </w:tcPr>
          <w:p w14:paraId="6022A39A" w14:textId="77777777" w:rsidR="00B7245D" w:rsidRPr="00B7245D" w:rsidRDefault="00B7245D" w:rsidP="00B7245D">
            <w:pPr>
              <w:tabs>
                <w:tab w:val="left" w:pos="2662"/>
              </w:tabs>
              <w:spacing w:after="100" w:afterAutospacing="1"/>
              <w:jc w:val="center"/>
              <w:rPr>
                <w:rFonts w:ascii="Calibri" w:eastAsia="Calibri" w:hAnsi="Calibri" w:cs="Times New Roman"/>
                <w:sz w:val="16"/>
                <w:szCs w:val="16"/>
              </w:rPr>
            </w:pPr>
            <w:r w:rsidRPr="00B7245D">
              <w:rPr>
                <w:rFonts w:ascii="Calibri" w:eastAsia="Calibri" w:hAnsi="Calibri" w:cs="Times New Roman"/>
                <w:b/>
                <w:sz w:val="16"/>
                <w:szCs w:val="16"/>
              </w:rPr>
              <w:t>Dificultades del proceso</w:t>
            </w:r>
          </w:p>
        </w:tc>
      </w:tr>
      <w:tr w:rsidR="00B7245D" w:rsidRPr="00B7245D" w14:paraId="6FDF757E" w14:textId="77777777" w:rsidTr="00B7245D">
        <w:trPr>
          <w:trHeight w:val="983"/>
        </w:trPr>
        <w:tc>
          <w:tcPr>
            <w:tcW w:w="709" w:type="dxa"/>
            <w:tcBorders>
              <w:top w:val="single" w:sz="4" w:space="0" w:color="auto"/>
            </w:tcBorders>
            <w:shd w:val="clear" w:color="auto" w:fill="E3E7F4" w:themeFill="accent5" w:themeFillTint="33"/>
            <w:vAlign w:val="center"/>
          </w:tcPr>
          <w:p w14:paraId="7A2DBF50" w14:textId="77777777" w:rsidR="00B7245D" w:rsidRPr="00B7245D" w:rsidRDefault="00B7245D" w:rsidP="00B7245D">
            <w:pPr>
              <w:tabs>
                <w:tab w:val="left" w:pos="2662"/>
              </w:tabs>
              <w:spacing w:after="100" w:afterAutospacing="1"/>
              <w:jc w:val="center"/>
              <w:rPr>
                <w:rFonts w:ascii="Calibri" w:eastAsia="Calibri" w:hAnsi="Calibri" w:cs="Times New Roman"/>
                <w:b/>
                <w:sz w:val="16"/>
                <w:szCs w:val="16"/>
              </w:rPr>
            </w:pPr>
            <w:r w:rsidRPr="00B7245D">
              <w:rPr>
                <w:rFonts w:ascii="Calibri" w:eastAsia="Calibri" w:hAnsi="Calibri" w:cs="Times New Roman"/>
                <w:b/>
                <w:sz w:val="16"/>
                <w:szCs w:val="16"/>
              </w:rPr>
              <w:t>No de atenciones</w:t>
            </w:r>
          </w:p>
        </w:tc>
        <w:tc>
          <w:tcPr>
            <w:tcW w:w="993" w:type="dxa"/>
            <w:tcBorders>
              <w:top w:val="single" w:sz="4" w:space="0" w:color="auto"/>
            </w:tcBorders>
            <w:shd w:val="clear" w:color="auto" w:fill="E3E7F4" w:themeFill="accent5" w:themeFillTint="33"/>
            <w:vAlign w:val="center"/>
          </w:tcPr>
          <w:p w14:paraId="48115E17" w14:textId="77777777" w:rsidR="00B7245D" w:rsidRPr="00B7245D" w:rsidRDefault="00B7245D" w:rsidP="00B7245D">
            <w:pPr>
              <w:tabs>
                <w:tab w:val="left" w:pos="2662"/>
              </w:tabs>
              <w:spacing w:after="100" w:afterAutospacing="1"/>
              <w:jc w:val="center"/>
              <w:rPr>
                <w:rFonts w:ascii="Calibri" w:eastAsia="Calibri" w:hAnsi="Calibri" w:cs="Times New Roman"/>
                <w:b/>
                <w:sz w:val="16"/>
                <w:szCs w:val="16"/>
              </w:rPr>
            </w:pPr>
            <w:r w:rsidRPr="00B7245D">
              <w:rPr>
                <w:rFonts w:ascii="Calibri" w:eastAsia="Calibri" w:hAnsi="Calibri" w:cs="Times New Roman"/>
                <w:b/>
                <w:sz w:val="16"/>
                <w:szCs w:val="16"/>
              </w:rPr>
              <w:t>Fecha de recepción</w:t>
            </w:r>
          </w:p>
        </w:tc>
        <w:tc>
          <w:tcPr>
            <w:tcW w:w="1275" w:type="dxa"/>
            <w:shd w:val="clear" w:color="auto" w:fill="E3E7F4" w:themeFill="accent5" w:themeFillTint="33"/>
            <w:vAlign w:val="center"/>
          </w:tcPr>
          <w:p w14:paraId="5D538646" w14:textId="77777777" w:rsidR="00B7245D" w:rsidRPr="00B7245D" w:rsidRDefault="00B7245D" w:rsidP="00B7245D">
            <w:pPr>
              <w:tabs>
                <w:tab w:val="left" w:pos="2662"/>
              </w:tabs>
              <w:spacing w:after="100" w:afterAutospacing="1"/>
              <w:jc w:val="center"/>
              <w:rPr>
                <w:rFonts w:ascii="Calibri" w:eastAsia="Calibri" w:hAnsi="Calibri" w:cs="Times New Roman"/>
                <w:b/>
                <w:sz w:val="16"/>
                <w:szCs w:val="16"/>
              </w:rPr>
            </w:pPr>
            <w:r w:rsidRPr="00B7245D">
              <w:rPr>
                <w:rFonts w:ascii="Calibri" w:eastAsia="Calibri" w:hAnsi="Calibri" w:cs="Times New Roman"/>
                <w:b/>
                <w:sz w:val="16"/>
                <w:szCs w:val="16"/>
              </w:rPr>
              <w:t>Instituciones de la red nacional de atención</w:t>
            </w:r>
          </w:p>
        </w:tc>
        <w:tc>
          <w:tcPr>
            <w:tcW w:w="1134" w:type="dxa"/>
            <w:shd w:val="clear" w:color="auto" w:fill="E3E7F4" w:themeFill="accent5" w:themeFillTint="33"/>
            <w:vAlign w:val="center"/>
          </w:tcPr>
          <w:p w14:paraId="6853172D" w14:textId="77777777" w:rsidR="00B7245D" w:rsidRPr="00B7245D" w:rsidRDefault="00B7245D" w:rsidP="00B7245D">
            <w:pPr>
              <w:tabs>
                <w:tab w:val="left" w:pos="2662"/>
              </w:tabs>
              <w:spacing w:after="100" w:afterAutospacing="1"/>
              <w:jc w:val="center"/>
              <w:rPr>
                <w:rFonts w:ascii="Calibri" w:eastAsia="Calibri" w:hAnsi="Calibri" w:cs="Times New Roman"/>
                <w:b/>
                <w:sz w:val="16"/>
                <w:szCs w:val="16"/>
              </w:rPr>
            </w:pPr>
            <w:r w:rsidRPr="00B7245D">
              <w:rPr>
                <w:rFonts w:ascii="Calibri" w:eastAsia="Calibri" w:hAnsi="Calibri" w:cs="Times New Roman"/>
                <w:b/>
                <w:sz w:val="16"/>
                <w:szCs w:val="16"/>
              </w:rPr>
              <w:t>Organizaciones de la sociedad civil</w:t>
            </w:r>
          </w:p>
        </w:tc>
        <w:tc>
          <w:tcPr>
            <w:tcW w:w="850" w:type="dxa"/>
            <w:shd w:val="clear" w:color="auto" w:fill="E3E7F4" w:themeFill="accent5" w:themeFillTint="33"/>
            <w:vAlign w:val="center"/>
          </w:tcPr>
          <w:p w14:paraId="56ACFAD4" w14:textId="77777777" w:rsidR="00B7245D" w:rsidRPr="00B7245D" w:rsidRDefault="00B7245D" w:rsidP="00B7245D">
            <w:pPr>
              <w:tabs>
                <w:tab w:val="left" w:pos="2662"/>
              </w:tabs>
              <w:spacing w:after="100" w:afterAutospacing="1"/>
              <w:jc w:val="center"/>
              <w:rPr>
                <w:rFonts w:ascii="Calibri" w:eastAsia="Calibri" w:hAnsi="Calibri" w:cs="Times New Roman"/>
                <w:b/>
                <w:sz w:val="16"/>
                <w:szCs w:val="16"/>
              </w:rPr>
            </w:pPr>
            <w:r w:rsidRPr="00B7245D">
              <w:rPr>
                <w:rFonts w:ascii="Calibri" w:eastAsia="Calibri" w:hAnsi="Calibri" w:cs="Times New Roman"/>
                <w:b/>
                <w:sz w:val="16"/>
                <w:szCs w:val="16"/>
              </w:rPr>
              <w:t>Local</w:t>
            </w:r>
          </w:p>
        </w:tc>
        <w:tc>
          <w:tcPr>
            <w:tcW w:w="993" w:type="dxa"/>
            <w:shd w:val="clear" w:color="auto" w:fill="E3E7F4" w:themeFill="accent5" w:themeFillTint="33"/>
            <w:vAlign w:val="center"/>
          </w:tcPr>
          <w:p w14:paraId="451F7CEB" w14:textId="77777777" w:rsidR="00B7245D" w:rsidRPr="00B7245D" w:rsidRDefault="00B7245D" w:rsidP="00B7245D">
            <w:pPr>
              <w:tabs>
                <w:tab w:val="left" w:pos="2662"/>
              </w:tabs>
              <w:spacing w:after="100" w:afterAutospacing="1"/>
              <w:jc w:val="center"/>
              <w:rPr>
                <w:rFonts w:ascii="Calibri" w:eastAsia="Calibri" w:hAnsi="Calibri" w:cs="Times New Roman"/>
                <w:b/>
                <w:sz w:val="16"/>
                <w:szCs w:val="16"/>
              </w:rPr>
            </w:pPr>
            <w:r w:rsidRPr="00B7245D">
              <w:rPr>
                <w:rFonts w:ascii="Calibri" w:eastAsia="Calibri" w:hAnsi="Calibri" w:cs="Times New Roman"/>
                <w:b/>
                <w:sz w:val="16"/>
                <w:szCs w:val="16"/>
              </w:rPr>
              <w:t>Fuera del municipio</w:t>
            </w:r>
          </w:p>
        </w:tc>
        <w:tc>
          <w:tcPr>
            <w:tcW w:w="992" w:type="dxa"/>
            <w:shd w:val="clear" w:color="auto" w:fill="E3E7F4" w:themeFill="accent5" w:themeFillTint="33"/>
            <w:vAlign w:val="center"/>
          </w:tcPr>
          <w:p w14:paraId="64081E68" w14:textId="77777777" w:rsidR="00B7245D" w:rsidRPr="00B7245D" w:rsidRDefault="00B7245D" w:rsidP="00B7245D">
            <w:pPr>
              <w:tabs>
                <w:tab w:val="left" w:pos="2662"/>
              </w:tabs>
              <w:spacing w:after="100" w:afterAutospacing="1"/>
              <w:jc w:val="center"/>
              <w:rPr>
                <w:rFonts w:ascii="Calibri" w:eastAsia="Calibri" w:hAnsi="Calibri" w:cs="Times New Roman"/>
                <w:b/>
                <w:sz w:val="16"/>
                <w:szCs w:val="16"/>
              </w:rPr>
            </w:pPr>
            <w:r w:rsidRPr="00B7245D">
              <w:rPr>
                <w:rFonts w:ascii="Calibri" w:eastAsia="Calibri" w:hAnsi="Calibri" w:cs="Times New Roman"/>
                <w:b/>
                <w:sz w:val="16"/>
                <w:szCs w:val="16"/>
              </w:rPr>
              <w:t>Atención inmediata</w:t>
            </w:r>
          </w:p>
        </w:tc>
        <w:tc>
          <w:tcPr>
            <w:tcW w:w="992" w:type="dxa"/>
            <w:shd w:val="clear" w:color="auto" w:fill="E3E7F4" w:themeFill="accent5" w:themeFillTint="33"/>
            <w:vAlign w:val="center"/>
          </w:tcPr>
          <w:p w14:paraId="26837039" w14:textId="77777777" w:rsidR="00B7245D" w:rsidRPr="00B7245D" w:rsidRDefault="00B7245D" w:rsidP="00B7245D">
            <w:pPr>
              <w:tabs>
                <w:tab w:val="left" w:pos="2662"/>
              </w:tabs>
              <w:spacing w:after="100" w:afterAutospacing="1"/>
              <w:jc w:val="center"/>
              <w:rPr>
                <w:rFonts w:ascii="Calibri" w:eastAsia="Calibri" w:hAnsi="Calibri" w:cs="Times New Roman"/>
                <w:b/>
                <w:sz w:val="16"/>
                <w:szCs w:val="16"/>
              </w:rPr>
            </w:pPr>
            <w:r w:rsidRPr="00B7245D">
              <w:rPr>
                <w:rFonts w:ascii="Calibri" w:eastAsia="Calibri" w:hAnsi="Calibri" w:cs="Times New Roman"/>
                <w:b/>
                <w:sz w:val="16"/>
                <w:szCs w:val="16"/>
              </w:rPr>
              <w:t>Atención prolongada</w:t>
            </w:r>
          </w:p>
        </w:tc>
        <w:tc>
          <w:tcPr>
            <w:tcW w:w="992" w:type="dxa"/>
            <w:shd w:val="clear" w:color="auto" w:fill="E3E7F4" w:themeFill="accent5" w:themeFillTint="33"/>
            <w:vAlign w:val="center"/>
          </w:tcPr>
          <w:p w14:paraId="1B74F887" w14:textId="77777777" w:rsidR="00B7245D" w:rsidRPr="00B7245D" w:rsidRDefault="00B7245D" w:rsidP="00B7245D">
            <w:pPr>
              <w:tabs>
                <w:tab w:val="left" w:pos="2662"/>
              </w:tabs>
              <w:spacing w:after="100" w:afterAutospacing="1"/>
              <w:jc w:val="center"/>
              <w:rPr>
                <w:rFonts w:ascii="Calibri" w:eastAsia="Calibri" w:hAnsi="Calibri" w:cs="Times New Roman"/>
                <w:b/>
                <w:sz w:val="16"/>
                <w:szCs w:val="16"/>
              </w:rPr>
            </w:pPr>
            <w:r w:rsidRPr="00B7245D">
              <w:rPr>
                <w:rFonts w:ascii="Calibri" w:eastAsia="Calibri" w:hAnsi="Calibri" w:cs="Times New Roman"/>
                <w:b/>
                <w:sz w:val="16"/>
                <w:szCs w:val="16"/>
              </w:rPr>
              <w:t>Reparación integral</w:t>
            </w:r>
          </w:p>
        </w:tc>
        <w:tc>
          <w:tcPr>
            <w:tcW w:w="1276" w:type="dxa"/>
            <w:vMerge/>
            <w:shd w:val="clear" w:color="auto" w:fill="E3E7F4" w:themeFill="accent5" w:themeFillTint="33"/>
            <w:vAlign w:val="center"/>
          </w:tcPr>
          <w:p w14:paraId="716F00E5" w14:textId="77777777" w:rsidR="00B7245D" w:rsidRPr="00B7245D" w:rsidRDefault="00B7245D" w:rsidP="00B7245D">
            <w:pPr>
              <w:tabs>
                <w:tab w:val="left" w:pos="2662"/>
              </w:tabs>
              <w:spacing w:after="100" w:afterAutospacing="1"/>
              <w:jc w:val="center"/>
              <w:rPr>
                <w:rFonts w:ascii="Calibri" w:eastAsia="Calibri" w:hAnsi="Calibri" w:cs="Times New Roman"/>
                <w:b/>
                <w:sz w:val="16"/>
                <w:szCs w:val="16"/>
              </w:rPr>
            </w:pPr>
          </w:p>
        </w:tc>
        <w:tc>
          <w:tcPr>
            <w:tcW w:w="1276" w:type="dxa"/>
            <w:vMerge/>
            <w:shd w:val="clear" w:color="auto" w:fill="E3E7F4" w:themeFill="accent5" w:themeFillTint="33"/>
            <w:vAlign w:val="center"/>
          </w:tcPr>
          <w:p w14:paraId="4A8257B0" w14:textId="77777777" w:rsidR="00B7245D" w:rsidRPr="00B7245D" w:rsidRDefault="00B7245D" w:rsidP="00B7245D">
            <w:pPr>
              <w:tabs>
                <w:tab w:val="left" w:pos="2662"/>
              </w:tabs>
              <w:spacing w:after="100" w:afterAutospacing="1"/>
              <w:jc w:val="center"/>
              <w:rPr>
                <w:rFonts w:ascii="Calibri" w:eastAsia="Calibri" w:hAnsi="Calibri" w:cs="Times New Roman"/>
                <w:b/>
                <w:sz w:val="16"/>
                <w:szCs w:val="16"/>
              </w:rPr>
            </w:pPr>
          </w:p>
        </w:tc>
        <w:tc>
          <w:tcPr>
            <w:tcW w:w="1418" w:type="dxa"/>
            <w:vMerge/>
            <w:shd w:val="clear" w:color="auto" w:fill="E3E7F4" w:themeFill="accent5" w:themeFillTint="33"/>
            <w:vAlign w:val="center"/>
          </w:tcPr>
          <w:p w14:paraId="056AD694" w14:textId="77777777" w:rsidR="00B7245D" w:rsidRPr="00B7245D" w:rsidRDefault="00B7245D" w:rsidP="00B7245D">
            <w:pPr>
              <w:tabs>
                <w:tab w:val="left" w:pos="2662"/>
              </w:tabs>
              <w:spacing w:after="100" w:afterAutospacing="1"/>
              <w:jc w:val="center"/>
              <w:rPr>
                <w:rFonts w:ascii="Calibri" w:eastAsia="Calibri" w:hAnsi="Calibri" w:cs="Times New Roman"/>
                <w:b/>
                <w:sz w:val="16"/>
                <w:szCs w:val="16"/>
              </w:rPr>
            </w:pPr>
          </w:p>
        </w:tc>
        <w:tc>
          <w:tcPr>
            <w:tcW w:w="1417" w:type="dxa"/>
            <w:vMerge/>
            <w:shd w:val="clear" w:color="auto" w:fill="E3E7F4" w:themeFill="accent5" w:themeFillTint="33"/>
            <w:vAlign w:val="center"/>
          </w:tcPr>
          <w:p w14:paraId="6EB6A4DC" w14:textId="77777777" w:rsidR="00B7245D" w:rsidRPr="00B7245D" w:rsidRDefault="00B7245D" w:rsidP="00B7245D">
            <w:pPr>
              <w:tabs>
                <w:tab w:val="left" w:pos="2662"/>
              </w:tabs>
              <w:spacing w:after="100" w:afterAutospacing="1"/>
              <w:jc w:val="center"/>
              <w:rPr>
                <w:rFonts w:ascii="Calibri" w:eastAsia="Calibri" w:hAnsi="Calibri" w:cs="Times New Roman"/>
                <w:b/>
                <w:sz w:val="16"/>
                <w:szCs w:val="16"/>
              </w:rPr>
            </w:pPr>
          </w:p>
        </w:tc>
      </w:tr>
      <w:tr w:rsidR="00B7245D" w:rsidRPr="00B7245D" w14:paraId="19669F43" w14:textId="77777777" w:rsidTr="00B7245D">
        <w:trPr>
          <w:trHeight w:val="246"/>
        </w:trPr>
        <w:tc>
          <w:tcPr>
            <w:tcW w:w="709" w:type="dxa"/>
            <w:shd w:val="clear" w:color="auto" w:fill="E3E7F4" w:themeFill="accent5" w:themeFillTint="33"/>
            <w:vAlign w:val="center"/>
          </w:tcPr>
          <w:p w14:paraId="6AAB606D" w14:textId="77777777" w:rsidR="00B7245D" w:rsidRPr="00B7245D" w:rsidRDefault="00B7245D" w:rsidP="00B7245D">
            <w:pPr>
              <w:tabs>
                <w:tab w:val="left" w:pos="2662"/>
              </w:tabs>
              <w:spacing w:after="100" w:afterAutospacing="1"/>
              <w:jc w:val="center"/>
              <w:rPr>
                <w:rFonts w:ascii="Calibri" w:eastAsia="Calibri" w:hAnsi="Calibri" w:cs="Times New Roman"/>
                <w:sz w:val="18"/>
              </w:rPr>
            </w:pPr>
            <w:r w:rsidRPr="00B7245D">
              <w:rPr>
                <w:rFonts w:ascii="Calibri" w:eastAsia="Calibri" w:hAnsi="Calibri" w:cs="Times New Roman"/>
                <w:sz w:val="18"/>
              </w:rPr>
              <w:t>1</w:t>
            </w:r>
          </w:p>
        </w:tc>
        <w:tc>
          <w:tcPr>
            <w:tcW w:w="993" w:type="dxa"/>
          </w:tcPr>
          <w:p w14:paraId="4B9F26F7"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p w14:paraId="33A6A4C1"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p w14:paraId="1B0B3D7B"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275" w:type="dxa"/>
          </w:tcPr>
          <w:p w14:paraId="19426875"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p w14:paraId="23AE2301"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134" w:type="dxa"/>
          </w:tcPr>
          <w:p w14:paraId="6A819050"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850" w:type="dxa"/>
          </w:tcPr>
          <w:p w14:paraId="078A3AB0"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993" w:type="dxa"/>
          </w:tcPr>
          <w:p w14:paraId="5CFA1B72"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992" w:type="dxa"/>
          </w:tcPr>
          <w:p w14:paraId="01FBD662"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992" w:type="dxa"/>
          </w:tcPr>
          <w:p w14:paraId="355C2BA5"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992" w:type="dxa"/>
          </w:tcPr>
          <w:p w14:paraId="2C031BB5"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276" w:type="dxa"/>
          </w:tcPr>
          <w:p w14:paraId="0E4AB32B"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276" w:type="dxa"/>
          </w:tcPr>
          <w:p w14:paraId="62C825E0"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418" w:type="dxa"/>
          </w:tcPr>
          <w:p w14:paraId="3361F77D"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417" w:type="dxa"/>
          </w:tcPr>
          <w:p w14:paraId="50604C94"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r>
      <w:tr w:rsidR="00B7245D" w:rsidRPr="00B7245D" w14:paraId="19881A26" w14:textId="77777777" w:rsidTr="00B7245D">
        <w:trPr>
          <w:trHeight w:val="246"/>
        </w:trPr>
        <w:tc>
          <w:tcPr>
            <w:tcW w:w="709" w:type="dxa"/>
            <w:shd w:val="clear" w:color="auto" w:fill="E3E7F4" w:themeFill="accent5" w:themeFillTint="33"/>
            <w:vAlign w:val="center"/>
          </w:tcPr>
          <w:p w14:paraId="10F88A7C" w14:textId="77777777" w:rsidR="00B7245D" w:rsidRPr="00B7245D" w:rsidRDefault="00B7245D" w:rsidP="00B7245D">
            <w:pPr>
              <w:tabs>
                <w:tab w:val="left" w:pos="2662"/>
              </w:tabs>
              <w:spacing w:after="100" w:afterAutospacing="1"/>
              <w:jc w:val="center"/>
              <w:rPr>
                <w:rFonts w:ascii="Calibri" w:eastAsia="Calibri" w:hAnsi="Calibri" w:cs="Times New Roman"/>
                <w:sz w:val="18"/>
              </w:rPr>
            </w:pPr>
            <w:r w:rsidRPr="00B7245D">
              <w:rPr>
                <w:rFonts w:ascii="Calibri" w:eastAsia="Calibri" w:hAnsi="Calibri" w:cs="Times New Roman"/>
                <w:sz w:val="18"/>
              </w:rPr>
              <w:t>2</w:t>
            </w:r>
          </w:p>
        </w:tc>
        <w:tc>
          <w:tcPr>
            <w:tcW w:w="993" w:type="dxa"/>
          </w:tcPr>
          <w:p w14:paraId="29E572EB"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p w14:paraId="627659DE"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p w14:paraId="716271D6"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275" w:type="dxa"/>
          </w:tcPr>
          <w:p w14:paraId="68B616ED"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p w14:paraId="2C9A696D"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134" w:type="dxa"/>
          </w:tcPr>
          <w:p w14:paraId="3ACB4095"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850" w:type="dxa"/>
          </w:tcPr>
          <w:p w14:paraId="227960A2"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993" w:type="dxa"/>
          </w:tcPr>
          <w:p w14:paraId="257CEBCA"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992" w:type="dxa"/>
          </w:tcPr>
          <w:p w14:paraId="446E5C0E"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992" w:type="dxa"/>
          </w:tcPr>
          <w:p w14:paraId="58CE5D5A"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992" w:type="dxa"/>
          </w:tcPr>
          <w:p w14:paraId="7FE01E7B"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276" w:type="dxa"/>
          </w:tcPr>
          <w:p w14:paraId="53FE5E40"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276" w:type="dxa"/>
          </w:tcPr>
          <w:p w14:paraId="6072A9F8"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418" w:type="dxa"/>
          </w:tcPr>
          <w:p w14:paraId="29EF7E70"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417" w:type="dxa"/>
          </w:tcPr>
          <w:p w14:paraId="63D26561"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r>
      <w:tr w:rsidR="00B7245D" w:rsidRPr="00B7245D" w14:paraId="7043CE92" w14:textId="77777777" w:rsidTr="00B7245D">
        <w:trPr>
          <w:trHeight w:val="227"/>
        </w:trPr>
        <w:tc>
          <w:tcPr>
            <w:tcW w:w="709" w:type="dxa"/>
            <w:shd w:val="clear" w:color="auto" w:fill="E3E7F4" w:themeFill="accent5" w:themeFillTint="33"/>
            <w:vAlign w:val="center"/>
          </w:tcPr>
          <w:p w14:paraId="155FEA77" w14:textId="77777777" w:rsidR="00B7245D" w:rsidRPr="00B7245D" w:rsidRDefault="00B7245D" w:rsidP="00B7245D">
            <w:pPr>
              <w:tabs>
                <w:tab w:val="left" w:pos="2662"/>
              </w:tabs>
              <w:spacing w:after="100" w:afterAutospacing="1"/>
              <w:jc w:val="center"/>
              <w:rPr>
                <w:rFonts w:ascii="Calibri" w:eastAsia="Calibri" w:hAnsi="Calibri" w:cs="Times New Roman"/>
                <w:sz w:val="18"/>
              </w:rPr>
            </w:pPr>
            <w:r w:rsidRPr="00B7245D">
              <w:rPr>
                <w:rFonts w:ascii="Calibri" w:eastAsia="Calibri" w:hAnsi="Calibri" w:cs="Times New Roman"/>
                <w:sz w:val="18"/>
              </w:rPr>
              <w:t>3</w:t>
            </w:r>
          </w:p>
        </w:tc>
        <w:tc>
          <w:tcPr>
            <w:tcW w:w="993" w:type="dxa"/>
          </w:tcPr>
          <w:p w14:paraId="1BB295B9"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p w14:paraId="2D26A06B"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p w14:paraId="3DE4E3EA"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275" w:type="dxa"/>
          </w:tcPr>
          <w:p w14:paraId="110866F2"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p w14:paraId="0A620AB7"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134" w:type="dxa"/>
          </w:tcPr>
          <w:p w14:paraId="6E41B5D1"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850" w:type="dxa"/>
          </w:tcPr>
          <w:p w14:paraId="69E8FAA0"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993" w:type="dxa"/>
          </w:tcPr>
          <w:p w14:paraId="29E3B4F4"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992" w:type="dxa"/>
          </w:tcPr>
          <w:p w14:paraId="1FA1AC8A"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992" w:type="dxa"/>
          </w:tcPr>
          <w:p w14:paraId="1864F0F1"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992" w:type="dxa"/>
          </w:tcPr>
          <w:p w14:paraId="737C19FA"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276" w:type="dxa"/>
          </w:tcPr>
          <w:p w14:paraId="7AFD7025"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276" w:type="dxa"/>
          </w:tcPr>
          <w:p w14:paraId="67C44409"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418" w:type="dxa"/>
          </w:tcPr>
          <w:p w14:paraId="6F72EC33"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417" w:type="dxa"/>
          </w:tcPr>
          <w:p w14:paraId="26DC660D"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r>
      <w:tr w:rsidR="00B7245D" w:rsidRPr="00B7245D" w14:paraId="7B2CBA47" w14:textId="77777777" w:rsidTr="00B7245D">
        <w:trPr>
          <w:trHeight w:val="246"/>
        </w:trPr>
        <w:tc>
          <w:tcPr>
            <w:tcW w:w="709" w:type="dxa"/>
            <w:shd w:val="clear" w:color="auto" w:fill="E3E7F4" w:themeFill="accent5" w:themeFillTint="33"/>
            <w:vAlign w:val="center"/>
          </w:tcPr>
          <w:p w14:paraId="7458ACAC" w14:textId="77777777" w:rsidR="00B7245D" w:rsidRPr="00B7245D" w:rsidRDefault="00B7245D" w:rsidP="00B7245D">
            <w:pPr>
              <w:tabs>
                <w:tab w:val="left" w:pos="2662"/>
              </w:tabs>
              <w:spacing w:after="100" w:afterAutospacing="1"/>
              <w:jc w:val="center"/>
              <w:rPr>
                <w:rFonts w:ascii="Calibri" w:eastAsia="Calibri" w:hAnsi="Calibri" w:cs="Times New Roman"/>
                <w:sz w:val="18"/>
              </w:rPr>
            </w:pPr>
            <w:r w:rsidRPr="00B7245D">
              <w:rPr>
                <w:rFonts w:ascii="Calibri" w:eastAsia="Calibri" w:hAnsi="Calibri" w:cs="Times New Roman"/>
                <w:sz w:val="18"/>
              </w:rPr>
              <w:t>4</w:t>
            </w:r>
          </w:p>
        </w:tc>
        <w:tc>
          <w:tcPr>
            <w:tcW w:w="993" w:type="dxa"/>
          </w:tcPr>
          <w:p w14:paraId="08E54995"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p w14:paraId="5F449FC9"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p w14:paraId="66B2C6DF"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275" w:type="dxa"/>
          </w:tcPr>
          <w:p w14:paraId="73844594"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p w14:paraId="346E4689"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134" w:type="dxa"/>
          </w:tcPr>
          <w:p w14:paraId="0594D4B5"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850" w:type="dxa"/>
          </w:tcPr>
          <w:p w14:paraId="39B0DC8D"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993" w:type="dxa"/>
          </w:tcPr>
          <w:p w14:paraId="5109DAEC"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992" w:type="dxa"/>
          </w:tcPr>
          <w:p w14:paraId="02207770"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992" w:type="dxa"/>
          </w:tcPr>
          <w:p w14:paraId="3292C626"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992" w:type="dxa"/>
          </w:tcPr>
          <w:p w14:paraId="43C87E11"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276" w:type="dxa"/>
          </w:tcPr>
          <w:p w14:paraId="7D992FFC"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276" w:type="dxa"/>
          </w:tcPr>
          <w:p w14:paraId="78D2C044"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418" w:type="dxa"/>
          </w:tcPr>
          <w:p w14:paraId="4826FC4B"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417" w:type="dxa"/>
          </w:tcPr>
          <w:p w14:paraId="1AA9B260"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r>
      <w:tr w:rsidR="00B7245D" w:rsidRPr="00B7245D" w14:paraId="1ECF7E8C" w14:textId="77777777" w:rsidTr="00B7245D">
        <w:trPr>
          <w:trHeight w:val="246"/>
        </w:trPr>
        <w:tc>
          <w:tcPr>
            <w:tcW w:w="709" w:type="dxa"/>
            <w:shd w:val="clear" w:color="auto" w:fill="E3E7F4" w:themeFill="accent5" w:themeFillTint="33"/>
            <w:vAlign w:val="center"/>
          </w:tcPr>
          <w:p w14:paraId="7DF338D7" w14:textId="77777777" w:rsidR="00B7245D" w:rsidRPr="00B7245D" w:rsidRDefault="00B7245D" w:rsidP="00B7245D">
            <w:pPr>
              <w:tabs>
                <w:tab w:val="left" w:pos="2662"/>
              </w:tabs>
              <w:spacing w:after="100" w:afterAutospacing="1"/>
              <w:jc w:val="center"/>
              <w:rPr>
                <w:rFonts w:ascii="Calibri" w:eastAsia="Calibri" w:hAnsi="Calibri" w:cs="Times New Roman"/>
                <w:sz w:val="18"/>
              </w:rPr>
            </w:pPr>
            <w:r w:rsidRPr="00B7245D">
              <w:rPr>
                <w:rFonts w:ascii="Calibri" w:eastAsia="Calibri" w:hAnsi="Calibri" w:cs="Times New Roman"/>
                <w:sz w:val="18"/>
              </w:rPr>
              <w:t>5</w:t>
            </w:r>
          </w:p>
        </w:tc>
        <w:tc>
          <w:tcPr>
            <w:tcW w:w="993" w:type="dxa"/>
          </w:tcPr>
          <w:p w14:paraId="76D88477"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275" w:type="dxa"/>
          </w:tcPr>
          <w:p w14:paraId="6B5ECCE1"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p w14:paraId="2EE6B320"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p w14:paraId="63728EF1"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134" w:type="dxa"/>
          </w:tcPr>
          <w:p w14:paraId="3CE295DB"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850" w:type="dxa"/>
          </w:tcPr>
          <w:p w14:paraId="5B9BD863"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993" w:type="dxa"/>
          </w:tcPr>
          <w:p w14:paraId="04C9220A"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992" w:type="dxa"/>
          </w:tcPr>
          <w:p w14:paraId="332B8578"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992" w:type="dxa"/>
          </w:tcPr>
          <w:p w14:paraId="27AC0A09"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992" w:type="dxa"/>
          </w:tcPr>
          <w:p w14:paraId="0E09D304"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276" w:type="dxa"/>
          </w:tcPr>
          <w:p w14:paraId="29F0E877"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276" w:type="dxa"/>
          </w:tcPr>
          <w:p w14:paraId="1A12F6EC"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418" w:type="dxa"/>
          </w:tcPr>
          <w:p w14:paraId="64977F78"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c>
          <w:tcPr>
            <w:tcW w:w="1417" w:type="dxa"/>
          </w:tcPr>
          <w:p w14:paraId="2302003A" w14:textId="77777777" w:rsidR="00B7245D" w:rsidRPr="00B7245D" w:rsidRDefault="00B7245D" w:rsidP="00B7245D">
            <w:pPr>
              <w:tabs>
                <w:tab w:val="left" w:pos="2662"/>
              </w:tabs>
              <w:spacing w:after="100" w:afterAutospacing="1"/>
              <w:jc w:val="both"/>
              <w:rPr>
                <w:rFonts w:ascii="Calibri" w:eastAsia="Calibri" w:hAnsi="Calibri" w:cs="Times New Roman"/>
                <w:sz w:val="18"/>
              </w:rPr>
            </w:pPr>
          </w:p>
        </w:tc>
      </w:tr>
    </w:tbl>
    <w:p w14:paraId="7843E08E" w14:textId="77777777" w:rsidR="00B7245D" w:rsidRPr="00B7245D" w:rsidRDefault="00B7245D" w:rsidP="00B7245D">
      <w:pPr>
        <w:tabs>
          <w:tab w:val="left" w:pos="2662"/>
        </w:tabs>
        <w:spacing w:before="0" w:after="100" w:afterAutospacing="1" w:line="240" w:lineRule="auto"/>
        <w:jc w:val="both"/>
        <w:rPr>
          <w:rFonts w:ascii="Calibri" w:eastAsia="Calibri" w:hAnsi="Calibri" w:cs="Times New Roman"/>
          <w:color w:val="auto"/>
          <w:sz w:val="18"/>
        </w:rPr>
        <w:sectPr w:rsidR="00B7245D" w:rsidRPr="00B7245D" w:rsidSect="000346F7">
          <w:pgSz w:w="16839" w:h="11907" w:orient="landscape" w:code="9"/>
          <w:pgMar w:top="709" w:right="1701" w:bottom="1417" w:left="1701" w:header="708" w:footer="708" w:gutter="0"/>
          <w:cols w:space="708"/>
          <w:docGrid w:linePitch="360"/>
        </w:sectPr>
      </w:pPr>
    </w:p>
    <w:p w14:paraId="3715DF3B" w14:textId="1118E827" w:rsidR="00B7245D" w:rsidRPr="00B7245D" w:rsidRDefault="000218D3" w:rsidP="00C95036">
      <w:pPr>
        <w:shd w:val="clear" w:color="auto" w:fill="DBE5F1"/>
        <w:spacing w:before="0" w:after="100" w:afterAutospacing="1" w:line="240" w:lineRule="auto"/>
        <w:jc w:val="center"/>
        <w:outlineLvl w:val="1"/>
        <w:rPr>
          <w:rFonts w:ascii="Calibri" w:eastAsia="Calibri" w:hAnsi="Calibri" w:cs="Times New Roman"/>
          <w:b/>
          <w:color w:val="auto"/>
        </w:rPr>
      </w:pPr>
      <w:bookmarkStart w:id="190" w:name="_Toc2722144"/>
      <w:r>
        <w:rPr>
          <w:rFonts w:ascii="Calibri" w:eastAsia="Calibri" w:hAnsi="Calibri" w:cs="Times New Roman"/>
          <w:b/>
          <w:color w:val="auto"/>
        </w:rPr>
        <w:lastRenderedPageBreak/>
        <w:t xml:space="preserve">ANEXO #4 </w:t>
      </w:r>
      <w:r w:rsidR="00B7245D" w:rsidRPr="00B7245D">
        <w:rPr>
          <w:rFonts w:ascii="Calibri" w:eastAsia="Calibri" w:hAnsi="Calibri" w:cs="Times New Roman"/>
          <w:b/>
          <w:color w:val="auto"/>
        </w:rPr>
        <w:t>USO DE HOJA DE DERIVACIÓN</w:t>
      </w:r>
      <w:bookmarkEnd w:id="190"/>
    </w:p>
    <w:p w14:paraId="5D21AFB3" w14:textId="77777777" w:rsidR="00B7245D" w:rsidRPr="00B7245D" w:rsidRDefault="00B7245D" w:rsidP="00B7245D">
      <w:pPr>
        <w:spacing w:before="0" w:line="276" w:lineRule="auto"/>
        <w:jc w:val="both"/>
        <w:rPr>
          <w:rFonts w:ascii="Calibri" w:eastAsia="Calibri" w:hAnsi="Calibri" w:cs="Times New Roman"/>
          <w:b/>
          <w:color w:val="auto"/>
        </w:rPr>
      </w:pPr>
      <w:r w:rsidRPr="00B7245D">
        <w:rPr>
          <w:rFonts w:ascii="Calibri" w:eastAsia="Calibri" w:hAnsi="Calibri" w:cs="Times New Roman"/>
          <w:b/>
          <w:color w:val="auto"/>
        </w:rPr>
        <w:t>Indicación de uso:</w:t>
      </w:r>
    </w:p>
    <w:p w14:paraId="705E5AFD" w14:textId="77777777" w:rsidR="00B7245D" w:rsidRPr="00B7245D" w:rsidRDefault="00B7245D" w:rsidP="00664CD9">
      <w:pPr>
        <w:numPr>
          <w:ilvl w:val="0"/>
          <w:numId w:val="12"/>
        </w:numPr>
        <w:spacing w:before="0" w:line="276" w:lineRule="auto"/>
        <w:contextualSpacing/>
        <w:jc w:val="both"/>
        <w:rPr>
          <w:rFonts w:ascii="Calibri" w:eastAsia="Calibri" w:hAnsi="Calibri" w:cs="Times New Roman"/>
          <w:color w:val="auto"/>
        </w:rPr>
      </w:pPr>
      <w:r w:rsidRPr="00B7245D">
        <w:rPr>
          <w:rFonts w:ascii="Calibri" w:eastAsia="Calibri" w:hAnsi="Calibri" w:cs="Times New Roman"/>
          <w:color w:val="auto"/>
        </w:rPr>
        <w:t xml:space="preserve">La hoja de derivación será usada por cualquier institución que </w:t>
      </w:r>
      <w:r w:rsidR="00272078" w:rsidRPr="00B7245D">
        <w:rPr>
          <w:rFonts w:ascii="Calibri" w:eastAsia="Calibri" w:hAnsi="Calibri" w:cs="Times New Roman"/>
          <w:color w:val="auto"/>
        </w:rPr>
        <w:t>esté</w:t>
      </w:r>
      <w:r w:rsidRPr="00B7245D">
        <w:rPr>
          <w:rFonts w:ascii="Calibri" w:eastAsia="Calibri" w:hAnsi="Calibri" w:cs="Times New Roman"/>
          <w:color w:val="auto"/>
        </w:rPr>
        <w:t xml:space="preserve"> trabajando en el municipio y que posea conocimiento de uso, sensibilidad en el trato a víctimas de violencia.</w:t>
      </w:r>
    </w:p>
    <w:p w14:paraId="6ED58A80" w14:textId="770B4652" w:rsidR="00B7245D" w:rsidRPr="00B7245D" w:rsidRDefault="00B7245D" w:rsidP="00664CD9">
      <w:pPr>
        <w:numPr>
          <w:ilvl w:val="0"/>
          <w:numId w:val="12"/>
        </w:numPr>
        <w:spacing w:before="0" w:line="276" w:lineRule="auto"/>
        <w:contextualSpacing/>
        <w:jc w:val="both"/>
        <w:rPr>
          <w:rFonts w:ascii="Calibri" w:eastAsia="Calibri" w:hAnsi="Calibri" w:cs="Times New Roman"/>
          <w:color w:val="auto"/>
        </w:rPr>
      </w:pPr>
      <w:r w:rsidRPr="00B7245D">
        <w:rPr>
          <w:rFonts w:ascii="Calibri" w:eastAsia="Calibri" w:hAnsi="Calibri" w:cs="Times New Roman"/>
          <w:color w:val="auto"/>
        </w:rPr>
        <w:t>La presente hoja tendrá dos vías de uso, la primera será la derivación inmediata de aquellas instituciones que están trabajando en el territorio y su misión será simplemente derivar el caso a otra institución  o punto focal (Unidad de la mujer de la alcaldía de ciudad delgado); y una segunda vía será cuando la persona víctima de violencia llega directamente al punto focal (Unidad de la Mujer de la municipalidad</w:t>
      </w:r>
      <w:r w:rsidR="00CF78C3">
        <w:rPr>
          <w:rFonts w:ascii="Calibri" w:eastAsia="Calibri" w:hAnsi="Calibri" w:cs="Times New Roman"/>
          <w:color w:val="auto"/>
        </w:rPr>
        <w:t xml:space="preserve"> y otra institución  d</w:t>
      </w:r>
      <w:r w:rsidR="002B6D13">
        <w:rPr>
          <w:rFonts w:ascii="Calibri" w:eastAsia="Calibri" w:hAnsi="Calibri" w:cs="Times New Roman"/>
          <w:color w:val="auto"/>
        </w:rPr>
        <w:t>el componente</w:t>
      </w:r>
      <w:r w:rsidR="00BB6C9A">
        <w:rPr>
          <w:rFonts w:ascii="Calibri" w:eastAsia="Calibri" w:hAnsi="Calibri" w:cs="Times New Roman"/>
          <w:color w:val="auto"/>
        </w:rPr>
        <w:t xml:space="preserve"> 6</w:t>
      </w:r>
      <w:r w:rsidRPr="00B7245D">
        <w:rPr>
          <w:rFonts w:ascii="Calibri" w:eastAsia="Calibri" w:hAnsi="Calibri" w:cs="Times New Roman"/>
          <w:color w:val="auto"/>
        </w:rPr>
        <w:t xml:space="preserve">), de manera que pueda hacer una derivación a otras institución como UCSF, Centro Integrado de Justicia, ISDEMU, Ciudad Mujer </w:t>
      </w:r>
      <w:r w:rsidR="00BB6C9A">
        <w:rPr>
          <w:rFonts w:ascii="Calibri" w:eastAsia="Calibri" w:hAnsi="Calibri" w:cs="Times New Roman"/>
          <w:color w:val="auto"/>
        </w:rPr>
        <w:t xml:space="preserve">u otra </w:t>
      </w:r>
      <w:r w:rsidR="00260B30">
        <w:rPr>
          <w:rFonts w:ascii="Calibri" w:eastAsia="Calibri" w:hAnsi="Calibri" w:cs="Times New Roman"/>
          <w:color w:val="auto"/>
        </w:rPr>
        <w:t>institución de la red nacional de atención.</w:t>
      </w:r>
      <w:r w:rsidRPr="00B7245D">
        <w:rPr>
          <w:rFonts w:ascii="Calibri" w:eastAsia="Calibri" w:hAnsi="Calibri" w:cs="Times New Roman"/>
          <w:color w:val="auto"/>
        </w:rPr>
        <w:t xml:space="preserve"> </w:t>
      </w:r>
    </w:p>
    <w:p w14:paraId="112F549A" w14:textId="77777777" w:rsidR="00B7245D" w:rsidRPr="00B7245D" w:rsidRDefault="00B7245D" w:rsidP="00664CD9">
      <w:pPr>
        <w:numPr>
          <w:ilvl w:val="0"/>
          <w:numId w:val="12"/>
        </w:numPr>
        <w:spacing w:before="0" w:line="276" w:lineRule="auto"/>
        <w:contextualSpacing/>
        <w:jc w:val="both"/>
        <w:rPr>
          <w:rFonts w:ascii="Calibri" w:eastAsia="Calibri" w:hAnsi="Calibri" w:cs="Times New Roman"/>
          <w:color w:val="auto"/>
        </w:rPr>
      </w:pPr>
      <w:r w:rsidRPr="00B7245D">
        <w:rPr>
          <w:rFonts w:ascii="Calibri" w:eastAsia="Calibri" w:hAnsi="Calibri" w:cs="Times New Roman"/>
          <w:color w:val="auto"/>
        </w:rPr>
        <w:t>Los datos que recaba esta hoja de referencia son exclusivamente para facilitar la derivación y la recepción de casos, de forma que propicie facilidades en el manejo de atención y protección de víctimas de violencia en el municipio de Ciudad Delgado.</w:t>
      </w:r>
    </w:p>
    <w:p w14:paraId="5FCD5469" w14:textId="77777777" w:rsidR="00B7245D" w:rsidRPr="00B7245D" w:rsidRDefault="00B7245D" w:rsidP="00664CD9">
      <w:pPr>
        <w:numPr>
          <w:ilvl w:val="0"/>
          <w:numId w:val="12"/>
        </w:numPr>
        <w:spacing w:before="0" w:line="276" w:lineRule="auto"/>
        <w:contextualSpacing/>
        <w:jc w:val="both"/>
        <w:rPr>
          <w:rFonts w:ascii="Calibri" w:eastAsia="Calibri" w:hAnsi="Calibri" w:cs="Times New Roman"/>
          <w:color w:val="auto"/>
        </w:rPr>
      </w:pPr>
      <w:r w:rsidRPr="00B7245D">
        <w:rPr>
          <w:rFonts w:ascii="Calibri" w:eastAsia="Calibri" w:hAnsi="Calibri" w:cs="Times New Roman"/>
          <w:color w:val="auto"/>
        </w:rPr>
        <w:t xml:space="preserve">Es importante que todos los datos estén completamente rellenados  con el objetivo que la información que será compartida con las instituciones receptoras de atención eviten en la medida de lo posible la doble victimización.  </w:t>
      </w:r>
    </w:p>
    <w:p w14:paraId="632C3063" w14:textId="77777777" w:rsidR="00B7245D" w:rsidRPr="00B7245D" w:rsidRDefault="00B7245D" w:rsidP="00664CD9">
      <w:pPr>
        <w:numPr>
          <w:ilvl w:val="0"/>
          <w:numId w:val="12"/>
        </w:numPr>
        <w:spacing w:before="0" w:line="276" w:lineRule="auto"/>
        <w:contextualSpacing/>
        <w:jc w:val="both"/>
        <w:rPr>
          <w:rFonts w:ascii="Calibri" w:eastAsia="Calibri" w:hAnsi="Calibri" w:cs="Times New Roman"/>
          <w:color w:val="auto"/>
        </w:rPr>
      </w:pPr>
      <w:r w:rsidRPr="00B7245D">
        <w:rPr>
          <w:rFonts w:ascii="Calibri" w:eastAsia="Calibri" w:hAnsi="Calibri" w:cs="Times New Roman"/>
          <w:color w:val="auto"/>
        </w:rPr>
        <w:t>Es importante no olvidar colocar los datos de las y los integrantes de los grupos familiares afectados por el hecho victimizante.</w:t>
      </w:r>
    </w:p>
    <w:p w14:paraId="3149238D" w14:textId="67F69652" w:rsidR="00B7245D" w:rsidRDefault="00B7245D" w:rsidP="00664CD9">
      <w:pPr>
        <w:numPr>
          <w:ilvl w:val="0"/>
          <w:numId w:val="12"/>
        </w:numPr>
        <w:spacing w:before="0" w:line="276" w:lineRule="auto"/>
        <w:contextualSpacing/>
        <w:jc w:val="both"/>
        <w:rPr>
          <w:rFonts w:ascii="Calibri" w:eastAsia="Calibri" w:hAnsi="Calibri" w:cs="Times New Roman"/>
          <w:color w:val="auto"/>
        </w:rPr>
      </w:pPr>
      <w:r w:rsidRPr="00B7245D">
        <w:rPr>
          <w:rFonts w:ascii="Calibri" w:eastAsia="Calibri" w:hAnsi="Calibri" w:cs="Times New Roman"/>
          <w:color w:val="auto"/>
        </w:rPr>
        <w:t>En la breve narración de los hechos es importante mencionar que los datos a obtener deben ser recabados con la mayor responsabilidad posible, destacando que la actitud de la operadora u operador debe estar b</w:t>
      </w:r>
      <w:r w:rsidR="0026104C">
        <w:rPr>
          <w:rFonts w:ascii="Calibri" w:eastAsia="Calibri" w:hAnsi="Calibri" w:cs="Times New Roman"/>
          <w:color w:val="auto"/>
        </w:rPr>
        <w:t xml:space="preserve">asada en la comprensión, calma, el apoyo, </w:t>
      </w:r>
      <w:r w:rsidR="0026104C" w:rsidRPr="00794EA5">
        <w:rPr>
          <w:rFonts w:ascii="Calibri" w:eastAsia="Calibri" w:hAnsi="Calibri" w:cs="Times New Roman"/>
          <w:color w:val="FF0000"/>
        </w:rPr>
        <w:t xml:space="preserve"> </w:t>
      </w:r>
      <w:r w:rsidR="0026104C" w:rsidRPr="00BF341F">
        <w:rPr>
          <w:rFonts w:ascii="Calibri" w:eastAsia="Calibri" w:hAnsi="Calibri" w:cs="Times New Roman"/>
          <w:color w:val="auto"/>
        </w:rPr>
        <w:t xml:space="preserve">libre de estereotipos y juicios de valor, </w:t>
      </w:r>
      <w:r w:rsidRPr="00BF341F">
        <w:rPr>
          <w:rFonts w:ascii="Calibri" w:eastAsia="Calibri" w:hAnsi="Calibri" w:cs="Times New Roman"/>
          <w:color w:val="auto"/>
        </w:rPr>
        <w:t xml:space="preserve"> </w:t>
      </w:r>
      <w:r w:rsidRPr="00B7245D">
        <w:rPr>
          <w:rFonts w:ascii="Calibri" w:eastAsia="Calibri" w:hAnsi="Calibri" w:cs="Times New Roman"/>
          <w:color w:val="auto"/>
        </w:rPr>
        <w:t>cumpliendo así un rol de agente social</w:t>
      </w:r>
      <w:r w:rsidR="00794EA5" w:rsidRPr="00794EA5">
        <w:rPr>
          <w:rFonts w:ascii="Calibri" w:eastAsia="Calibri" w:hAnsi="Calibri" w:cs="Times New Roman"/>
          <w:color w:val="FF0000"/>
        </w:rPr>
        <w:t xml:space="preserve"> </w:t>
      </w:r>
      <w:r w:rsidR="00CA4C15">
        <w:rPr>
          <w:rFonts w:ascii="Calibri" w:eastAsia="Calibri" w:hAnsi="Calibri" w:cs="Times New Roman"/>
          <w:color w:val="auto"/>
        </w:rPr>
        <w:t>No obstante, si implica un riesgo inminente para la institución receptora (organizaciones que trabajan en el territorio como por ejemplo</w:t>
      </w:r>
      <w:r w:rsidR="002210A9">
        <w:rPr>
          <w:rFonts w:ascii="Calibri" w:eastAsia="Calibri" w:hAnsi="Calibri" w:cs="Times New Roman"/>
          <w:color w:val="auto"/>
        </w:rPr>
        <w:t>:</w:t>
      </w:r>
      <w:r w:rsidR="00CA4C15">
        <w:rPr>
          <w:rFonts w:ascii="Calibri" w:eastAsia="Calibri" w:hAnsi="Calibri" w:cs="Times New Roman"/>
          <w:color w:val="auto"/>
        </w:rPr>
        <w:t xml:space="preserve"> CDA, escuelas y ONG´s</w:t>
      </w:r>
      <w:r w:rsidR="0026104C">
        <w:rPr>
          <w:rFonts w:ascii="Calibri" w:eastAsia="Calibri" w:hAnsi="Calibri" w:cs="Times New Roman"/>
          <w:color w:val="auto"/>
        </w:rPr>
        <w:t>) se evitará en la medida de lo posible</w:t>
      </w:r>
      <w:r w:rsidR="00CA4C15">
        <w:rPr>
          <w:rFonts w:ascii="Calibri" w:eastAsia="Calibri" w:hAnsi="Calibri" w:cs="Times New Roman"/>
          <w:color w:val="auto"/>
        </w:rPr>
        <w:t xml:space="preserve"> llenar </w:t>
      </w:r>
      <w:r w:rsidR="0026104C">
        <w:rPr>
          <w:rFonts w:ascii="Calibri" w:eastAsia="Calibri" w:hAnsi="Calibri" w:cs="Times New Roman"/>
          <w:color w:val="auto"/>
        </w:rPr>
        <w:t xml:space="preserve">el apartado. </w:t>
      </w:r>
    </w:p>
    <w:p w14:paraId="5DE5AD0A" w14:textId="4F0BD9E9" w:rsidR="00B7245D" w:rsidRPr="00EC1B27" w:rsidRDefault="00B7245D" w:rsidP="00664CD9">
      <w:pPr>
        <w:numPr>
          <w:ilvl w:val="0"/>
          <w:numId w:val="12"/>
        </w:numPr>
        <w:spacing w:before="0" w:after="100" w:afterAutospacing="1" w:line="240" w:lineRule="auto"/>
        <w:contextualSpacing/>
        <w:jc w:val="both"/>
        <w:rPr>
          <w:rFonts w:ascii="Calibri" w:eastAsia="Calibri" w:hAnsi="Calibri" w:cs="Times New Roman"/>
          <w:b/>
          <w:color w:val="auto"/>
        </w:rPr>
      </w:pPr>
      <w:r w:rsidRPr="00B7245D">
        <w:rPr>
          <w:rFonts w:ascii="Calibri" w:eastAsia="Calibri" w:hAnsi="Calibri" w:cs="Times New Roman"/>
          <w:color w:val="auto"/>
        </w:rPr>
        <w:t>Codificación de númer</w:t>
      </w:r>
      <w:r w:rsidR="00D91643">
        <w:rPr>
          <w:rFonts w:ascii="Calibri" w:eastAsia="Calibri" w:hAnsi="Calibri" w:cs="Times New Roman"/>
          <w:color w:val="auto"/>
        </w:rPr>
        <w:t>o de expediente; éste llevará 12</w:t>
      </w:r>
      <w:r w:rsidRPr="00B7245D">
        <w:rPr>
          <w:rFonts w:ascii="Calibri" w:eastAsia="Calibri" w:hAnsi="Calibri" w:cs="Times New Roman"/>
          <w:color w:val="auto"/>
        </w:rPr>
        <w:t xml:space="preserve"> dígitos distribuidas de la siguiente manera:</w:t>
      </w:r>
    </w:p>
    <w:p w14:paraId="4F2C4A26" w14:textId="455F0726" w:rsidR="00EC1B27" w:rsidRPr="00B7245D" w:rsidRDefault="00C95036" w:rsidP="00EC1B27">
      <w:pPr>
        <w:spacing w:before="0" w:after="100" w:afterAutospacing="1" w:line="240" w:lineRule="auto"/>
        <w:ind w:left="786"/>
        <w:contextualSpacing/>
        <w:jc w:val="both"/>
        <w:rPr>
          <w:rFonts w:ascii="Calibri" w:eastAsia="Calibri" w:hAnsi="Calibri" w:cs="Times New Roman"/>
          <w:b/>
          <w:color w:val="auto"/>
        </w:rPr>
      </w:pPr>
      <w:r w:rsidRPr="00B7245D">
        <w:rPr>
          <w:rFonts w:ascii="Calibri" w:eastAsia="Calibri" w:hAnsi="Calibri" w:cs="Times New Roman"/>
          <w:b/>
          <w:noProof/>
          <w:color w:val="auto"/>
          <w:lang w:val="es-SV" w:eastAsia="es-SV"/>
        </w:rPr>
        <mc:AlternateContent>
          <mc:Choice Requires="wps">
            <w:drawing>
              <wp:anchor distT="0" distB="0" distL="114300" distR="114300" simplePos="0" relativeHeight="251633152" behindDoc="0" locked="0" layoutInCell="1" allowOverlap="1" wp14:anchorId="20D6DFD0" wp14:editId="7E529D7C">
                <wp:simplePos x="0" y="0"/>
                <wp:positionH relativeFrom="column">
                  <wp:posOffset>2090420</wp:posOffset>
                </wp:positionH>
                <wp:positionV relativeFrom="paragraph">
                  <wp:posOffset>130810</wp:posOffset>
                </wp:positionV>
                <wp:extent cx="201930" cy="723900"/>
                <wp:effectExtent l="43815" t="32385" r="51435" b="89535"/>
                <wp:wrapNone/>
                <wp:docPr id="98" name="98 Cerrar llave"/>
                <wp:cNvGraphicFramePr/>
                <a:graphic xmlns:a="http://schemas.openxmlformats.org/drawingml/2006/main">
                  <a:graphicData uri="http://schemas.microsoft.com/office/word/2010/wordprocessingShape">
                    <wps:wsp>
                      <wps:cNvSpPr/>
                      <wps:spPr>
                        <a:xfrm rot="5400000">
                          <a:off x="0" y="0"/>
                          <a:ext cx="201930" cy="723900"/>
                        </a:xfrm>
                        <a:prstGeom prst="rightBrac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2085B1"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98 Cerrar llave" o:spid="_x0000_s1026" type="#_x0000_t88" style="position:absolute;margin-left:164.6pt;margin-top:10.3pt;width:15.9pt;height:57pt;rotation:90;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" adj="502" strokecolor="windowText" strokeweight="2pt">
                <v:shadow on="t" color="black" opacity="24903f" origin=",.5" offset="0,.55556mm"/>
              </v:shape>
            </w:pict>
          </mc:Fallback>
        </mc:AlternateContent>
      </w:r>
      <w:r w:rsidRPr="00B7245D">
        <w:rPr>
          <w:rFonts w:ascii="Calibri" w:eastAsia="Calibri" w:hAnsi="Calibri" w:cs="Times New Roman"/>
          <w:b/>
          <w:noProof/>
          <w:color w:val="auto"/>
          <w:lang w:val="es-SV" w:eastAsia="es-SV"/>
        </w:rPr>
        <mc:AlternateContent>
          <mc:Choice Requires="wps">
            <w:drawing>
              <wp:anchor distT="0" distB="0" distL="114300" distR="114300" simplePos="0" relativeHeight="251632128" behindDoc="0" locked="0" layoutInCell="1" allowOverlap="1" wp14:anchorId="4995C9A0" wp14:editId="19C34D18">
                <wp:simplePos x="0" y="0"/>
                <wp:positionH relativeFrom="column">
                  <wp:posOffset>1181100</wp:posOffset>
                </wp:positionH>
                <wp:positionV relativeFrom="paragraph">
                  <wp:posOffset>114300</wp:posOffset>
                </wp:positionV>
                <wp:extent cx="201930" cy="723900"/>
                <wp:effectExtent l="43815" t="32385" r="51435" b="89535"/>
                <wp:wrapNone/>
                <wp:docPr id="99" name="99 Cerrar llave"/>
                <wp:cNvGraphicFramePr/>
                <a:graphic xmlns:a="http://schemas.openxmlformats.org/drawingml/2006/main">
                  <a:graphicData uri="http://schemas.microsoft.com/office/word/2010/wordprocessingShape">
                    <wps:wsp>
                      <wps:cNvSpPr/>
                      <wps:spPr>
                        <a:xfrm rot="5400000">
                          <a:off x="0" y="0"/>
                          <a:ext cx="201930" cy="723900"/>
                        </a:xfrm>
                        <a:prstGeom prst="rightBrac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2C169" id="99 Cerrar llave" o:spid="_x0000_s1026" type="#_x0000_t88" style="position:absolute;margin-left:93pt;margin-top:9pt;width:15.9pt;height:57pt;rotation:90;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" adj="502" strokecolor="windowText" strokeweight="2pt">
                <v:shadow on="t" color="black" opacity="24903f" origin=",.5" offset="0,.55556mm"/>
              </v:shape>
            </w:pict>
          </mc:Fallback>
        </mc:AlternateContent>
      </w:r>
      <w:r w:rsidRPr="00B7245D">
        <w:rPr>
          <w:rFonts w:ascii="Calibri" w:eastAsia="Calibri" w:hAnsi="Calibri" w:cs="Times New Roman"/>
          <w:b/>
          <w:noProof/>
          <w:lang w:val="es-SV" w:eastAsia="es-SV"/>
        </w:rPr>
        <mc:AlternateContent>
          <mc:Choice Requires="wps">
            <w:drawing>
              <wp:anchor distT="0" distB="0" distL="114300" distR="114300" simplePos="0" relativeHeight="251634176" behindDoc="0" locked="0" layoutInCell="1" allowOverlap="1" wp14:anchorId="4F285C8E" wp14:editId="404DA8D4">
                <wp:simplePos x="0" y="0"/>
                <wp:positionH relativeFrom="column">
                  <wp:posOffset>3051810</wp:posOffset>
                </wp:positionH>
                <wp:positionV relativeFrom="paragraph">
                  <wp:posOffset>143510</wp:posOffset>
                </wp:positionV>
                <wp:extent cx="201930" cy="723900"/>
                <wp:effectExtent l="43815" t="32385" r="51435" b="89535"/>
                <wp:wrapNone/>
                <wp:docPr id="101" name="101 Cerrar llave"/>
                <wp:cNvGraphicFramePr/>
                <a:graphic xmlns:a="http://schemas.openxmlformats.org/drawingml/2006/main">
                  <a:graphicData uri="http://schemas.microsoft.com/office/word/2010/wordprocessingShape">
                    <wps:wsp>
                      <wps:cNvSpPr/>
                      <wps:spPr>
                        <a:xfrm rot="5400000">
                          <a:off x="0" y="0"/>
                          <a:ext cx="201930" cy="723900"/>
                        </a:xfrm>
                        <a:prstGeom prst="rightBrac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292A1" id="101 Cerrar llave" o:spid="_x0000_s1026" type="#_x0000_t88" style="position:absolute;margin-left:240.3pt;margin-top:11.3pt;width:15.9pt;height:57pt;rotation:90;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" adj="502" strokecolor="windowText" strokeweight="2pt">
                <v:shadow on="t" color="black" opacity="24903f" origin=",.5" offset="0,.55556mm"/>
              </v:shape>
            </w:pict>
          </mc:Fallback>
        </mc:AlternateContent>
      </w:r>
      <w:r w:rsidRPr="00B7245D">
        <w:rPr>
          <w:rFonts w:ascii="Calibri" w:eastAsia="Calibri" w:hAnsi="Calibri" w:cs="Times New Roman"/>
          <w:noProof/>
          <w:color w:val="auto"/>
          <w:sz w:val="18"/>
          <w:lang w:val="es-SV" w:eastAsia="es-SV"/>
        </w:rPr>
        <mc:AlternateContent>
          <mc:Choice Requires="wps">
            <w:drawing>
              <wp:anchor distT="0" distB="0" distL="114300" distR="114300" simplePos="0" relativeHeight="251635200" behindDoc="0" locked="0" layoutInCell="1" allowOverlap="1" wp14:anchorId="06ABC2E7" wp14:editId="11FF18FF">
                <wp:simplePos x="0" y="0"/>
                <wp:positionH relativeFrom="column">
                  <wp:posOffset>-166370</wp:posOffset>
                </wp:positionH>
                <wp:positionV relativeFrom="paragraph">
                  <wp:posOffset>661670</wp:posOffset>
                </wp:positionV>
                <wp:extent cx="974725" cy="1828800"/>
                <wp:effectExtent l="0" t="0" r="15875" b="19050"/>
                <wp:wrapNone/>
                <wp:docPr id="7" name="7 Cuadro de texto"/>
                <wp:cNvGraphicFramePr/>
                <a:graphic xmlns:a="http://schemas.openxmlformats.org/drawingml/2006/main">
                  <a:graphicData uri="http://schemas.microsoft.com/office/word/2010/wordprocessingShape">
                    <wps:wsp>
                      <wps:cNvSpPr txBox="1"/>
                      <wps:spPr>
                        <a:xfrm>
                          <a:off x="0" y="0"/>
                          <a:ext cx="974725" cy="1828800"/>
                        </a:xfrm>
                        <a:prstGeom prst="rect">
                          <a:avLst/>
                        </a:prstGeom>
                        <a:solidFill>
                          <a:sysClr val="window" lastClr="FFFFFF"/>
                        </a:solidFill>
                        <a:ln w="6350">
                          <a:solidFill>
                            <a:prstClr val="black"/>
                          </a:solidFill>
                        </a:ln>
                        <a:effectLst/>
                      </wps:spPr>
                      <wps:txbx>
                        <w:txbxContent>
                          <w:p w14:paraId="3563C1E7" w14:textId="77777777" w:rsidR="00DA4494" w:rsidRPr="00BF341F" w:rsidRDefault="00DA4494" w:rsidP="00B7245D">
                            <w:pPr>
                              <w:spacing w:after="0" w:line="240" w:lineRule="auto"/>
                              <w:jc w:val="center"/>
                              <w:rPr>
                                <w:color w:val="auto"/>
                                <w:sz w:val="16"/>
                              </w:rPr>
                            </w:pPr>
                            <w:r w:rsidRPr="00BF341F">
                              <w:rPr>
                                <w:color w:val="auto"/>
                                <w:sz w:val="16"/>
                              </w:rPr>
                              <w:t>Se colocará las  iniciales de Ciudad Delgado.</w:t>
                            </w:r>
                          </w:p>
                          <w:p w14:paraId="4F128BB1" w14:textId="77777777" w:rsidR="00DA4494" w:rsidRPr="00BF341F" w:rsidRDefault="00DA4494" w:rsidP="00B7245D">
                            <w:pPr>
                              <w:spacing w:after="0" w:line="240" w:lineRule="auto"/>
                              <w:jc w:val="center"/>
                              <w:rPr>
                                <w:color w:val="auto"/>
                                <w:sz w:val="16"/>
                              </w:rPr>
                            </w:pPr>
                            <w:r w:rsidRPr="00BF341F">
                              <w:rPr>
                                <w:color w:val="auto"/>
                                <w:sz w:val="16"/>
                              </w:rPr>
                              <w:t>En caso que la persona que brinde los datos sea de otro municipio se colocará las primeras 2 letras del municipio que provenga. Ej.: S O de SOYAPANGO.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BC2E7" id="7 Cuadro de texto" o:spid="_x0000_s1114" type="#_x0000_t202" style="position:absolute;left:0;text-align:left;margin-left:-13.1pt;margin-top:52.1pt;width:76.75pt;height:2in;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" fillcolor="window" strokeweight=".5pt">
                <v:textbox>
                  <w:txbxContent>
                    <w:p w14:paraId="3563C1E7" w14:textId="77777777" w:rsidR="00DA4494" w:rsidRPr="00BF341F" w:rsidRDefault="00DA4494" w:rsidP="00B7245D">
                      <w:pPr>
                        <w:spacing w:after="0" w:line="240" w:lineRule="auto"/>
                        <w:jc w:val="center"/>
                        <w:rPr>
                          <w:color w:val="auto"/>
                          <w:sz w:val="16"/>
                        </w:rPr>
                      </w:pPr>
                      <w:r w:rsidRPr="00BF341F">
                        <w:rPr>
                          <w:color w:val="auto"/>
                          <w:sz w:val="16"/>
                        </w:rPr>
                        <w:t>Se colocará las  iniciales de Ciudad Delgado.</w:t>
                      </w:r>
                    </w:p>
                    <w:p w14:paraId="4F128BB1" w14:textId="77777777" w:rsidR="00DA4494" w:rsidRPr="00BF341F" w:rsidRDefault="00DA4494" w:rsidP="00B7245D">
                      <w:pPr>
                        <w:spacing w:after="0" w:line="240" w:lineRule="auto"/>
                        <w:jc w:val="center"/>
                        <w:rPr>
                          <w:color w:val="auto"/>
                          <w:sz w:val="16"/>
                        </w:rPr>
                      </w:pPr>
                      <w:r w:rsidRPr="00BF341F">
                        <w:rPr>
                          <w:color w:val="auto"/>
                          <w:sz w:val="16"/>
                        </w:rPr>
                        <w:t>En caso que la persona que brinde los datos sea de otro municipio se colocará las primeras 2 letras del municipio que provenga. Ej.: S O de SOYAPANGO.</w:t>
                      </w:r>
                    </w:p>
                  </w:txbxContent>
                </v:textbox>
              </v:shape>
            </w:pict>
          </mc:Fallback>
        </mc:AlternateContent>
      </w:r>
      <w:r w:rsidRPr="00B7245D">
        <w:rPr>
          <w:rFonts w:ascii="Calibri" w:eastAsia="Calibri" w:hAnsi="Calibri" w:cs="Times New Roman"/>
          <w:b/>
          <w:noProof/>
          <w:color w:val="auto"/>
          <w:lang w:val="es-SV" w:eastAsia="es-SV"/>
        </w:rPr>
        <mc:AlternateContent>
          <mc:Choice Requires="wps">
            <w:drawing>
              <wp:anchor distT="0" distB="0" distL="114300" distR="114300" simplePos="0" relativeHeight="251631104" behindDoc="0" locked="0" layoutInCell="1" allowOverlap="1" wp14:anchorId="3F8E684D" wp14:editId="0A31AAC8">
                <wp:simplePos x="0" y="0"/>
                <wp:positionH relativeFrom="column">
                  <wp:posOffset>245745</wp:posOffset>
                </wp:positionH>
                <wp:positionV relativeFrom="paragraph">
                  <wp:posOffset>106045</wp:posOffset>
                </wp:positionV>
                <wp:extent cx="201930" cy="723900"/>
                <wp:effectExtent l="43815" t="32385" r="51435" b="89535"/>
                <wp:wrapNone/>
                <wp:docPr id="100" name="100 Cerrar llave"/>
                <wp:cNvGraphicFramePr/>
                <a:graphic xmlns:a="http://schemas.openxmlformats.org/drawingml/2006/main">
                  <a:graphicData uri="http://schemas.microsoft.com/office/word/2010/wordprocessingShape">
                    <wps:wsp>
                      <wps:cNvSpPr/>
                      <wps:spPr>
                        <a:xfrm rot="5400000">
                          <a:off x="0" y="0"/>
                          <a:ext cx="201930" cy="723900"/>
                        </a:xfrm>
                        <a:prstGeom prst="rightBrac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536D7" id="100 Cerrar llave" o:spid="_x0000_s1026" type="#_x0000_t88" style="position:absolute;margin-left:19.35pt;margin-top:8.35pt;width:15.9pt;height:57pt;rotation:90;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" adj="502" strokecolor="windowText" strokeweight="2pt">
                <v:shadow on="t" color="black" opacity="24903f" origin=",.5" offset="0,.55556mm"/>
              </v:shape>
            </w:pict>
          </mc:Fallback>
        </mc:AlternateContent>
      </w:r>
    </w:p>
    <w:tbl>
      <w:tblPr>
        <w:tblStyle w:val="Tablaconcuadrcula1"/>
        <w:tblW w:w="0" w:type="auto"/>
        <w:jc w:val="center"/>
        <w:tblLook w:val="04A0" w:firstRow="1" w:lastRow="0" w:firstColumn="1" w:lastColumn="0" w:noHBand="0" w:noVBand="1"/>
      </w:tblPr>
      <w:tblGrid>
        <w:gridCol w:w="706"/>
        <w:gridCol w:w="713"/>
        <w:gridCol w:w="706"/>
        <w:gridCol w:w="706"/>
        <w:gridCol w:w="706"/>
        <w:gridCol w:w="706"/>
        <w:gridCol w:w="706"/>
        <w:gridCol w:w="706"/>
        <w:gridCol w:w="733"/>
        <w:gridCol w:w="695"/>
        <w:gridCol w:w="706"/>
        <w:gridCol w:w="706"/>
      </w:tblGrid>
      <w:tr w:rsidR="000F5F0B" w:rsidRPr="00B7245D" w14:paraId="611DFAAA" w14:textId="77777777" w:rsidTr="004D1480">
        <w:trPr>
          <w:jc w:val="center"/>
        </w:trPr>
        <w:tc>
          <w:tcPr>
            <w:tcW w:w="823" w:type="dxa"/>
            <w:vAlign w:val="center"/>
          </w:tcPr>
          <w:p w14:paraId="712574C2" w14:textId="77777777" w:rsidR="000F5F0B" w:rsidRPr="00B7245D" w:rsidRDefault="000F5F0B" w:rsidP="00B7245D">
            <w:pPr>
              <w:spacing w:after="100" w:afterAutospacing="1"/>
              <w:jc w:val="center"/>
              <w:rPr>
                <w:rFonts w:ascii="Calibri" w:eastAsia="Calibri" w:hAnsi="Calibri" w:cs="Times New Roman"/>
                <w:b/>
              </w:rPr>
            </w:pPr>
            <w:r w:rsidRPr="00B7245D">
              <w:rPr>
                <w:rFonts w:ascii="Calibri" w:eastAsia="Calibri" w:hAnsi="Calibri" w:cs="Times New Roman"/>
                <w:b/>
              </w:rPr>
              <w:t>C</w:t>
            </w:r>
          </w:p>
        </w:tc>
        <w:tc>
          <w:tcPr>
            <w:tcW w:w="826" w:type="dxa"/>
            <w:vAlign w:val="center"/>
          </w:tcPr>
          <w:p w14:paraId="44FD3854" w14:textId="77777777" w:rsidR="000F5F0B" w:rsidRPr="00B7245D" w:rsidRDefault="000F5F0B" w:rsidP="00B7245D">
            <w:pPr>
              <w:spacing w:after="100" w:afterAutospacing="1"/>
              <w:jc w:val="center"/>
              <w:rPr>
                <w:rFonts w:ascii="Calibri" w:eastAsia="Calibri" w:hAnsi="Calibri" w:cs="Times New Roman"/>
                <w:b/>
              </w:rPr>
            </w:pPr>
            <w:r w:rsidRPr="00B7245D">
              <w:rPr>
                <w:rFonts w:ascii="Calibri" w:eastAsia="Calibri" w:hAnsi="Calibri" w:cs="Times New Roman"/>
                <w:b/>
              </w:rPr>
              <w:t>D</w:t>
            </w:r>
          </w:p>
        </w:tc>
        <w:tc>
          <w:tcPr>
            <w:tcW w:w="823" w:type="dxa"/>
            <w:vAlign w:val="center"/>
          </w:tcPr>
          <w:p w14:paraId="4166C01D" w14:textId="77777777" w:rsidR="000F5F0B" w:rsidRPr="00B7245D" w:rsidRDefault="000F5F0B" w:rsidP="00B7245D">
            <w:pPr>
              <w:spacing w:after="100" w:afterAutospacing="1"/>
              <w:jc w:val="center"/>
              <w:rPr>
                <w:rFonts w:ascii="Calibri" w:eastAsia="Calibri" w:hAnsi="Calibri" w:cs="Times New Roman"/>
                <w:b/>
              </w:rPr>
            </w:pPr>
            <w:r w:rsidRPr="00B7245D">
              <w:rPr>
                <w:rFonts w:ascii="Calibri" w:eastAsia="Calibri" w:hAnsi="Calibri" w:cs="Times New Roman"/>
                <w:b/>
              </w:rPr>
              <w:t>1</w:t>
            </w:r>
          </w:p>
        </w:tc>
        <w:tc>
          <w:tcPr>
            <w:tcW w:w="823" w:type="dxa"/>
            <w:vAlign w:val="center"/>
          </w:tcPr>
          <w:p w14:paraId="1DE4EAF5" w14:textId="77777777" w:rsidR="000F5F0B" w:rsidRPr="00B7245D" w:rsidRDefault="000F5F0B" w:rsidP="00B7245D">
            <w:pPr>
              <w:spacing w:after="100" w:afterAutospacing="1"/>
              <w:jc w:val="center"/>
              <w:rPr>
                <w:rFonts w:ascii="Calibri" w:eastAsia="Calibri" w:hAnsi="Calibri" w:cs="Times New Roman"/>
                <w:b/>
              </w:rPr>
            </w:pPr>
            <w:r w:rsidRPr="00B7245D">
              <w:rPr>
                <w:rFonts w:ascii="Calibri" w:eastAsia="Calibri" w:hAnsi="Calibri" w:cs="Times New Roman"/>
                <w:b/>
              </w:rPr>
              <w:t>1</w:t>
            </w:r>
          </w:p>
        </w:tc>
        <w:tc>
          <w:tcPr>
            <w:tcW w:w="823" w:type="dxa"/>
            <w:vAlign w:val="center"/>
          </w:tcPr>
          <w:p w14:paraId="72168B59" w14:textId="77777777" w:rsidR="000F5F0B" w:rsidRPr="00B7245D" w:rsidRDefault="000F5F0B" w:rsidP="00B7245D">
            <w:pPr>
              <w:spacing w:after="100" w:afterAutospacing="1"/>
              <w:jc w:val="center"/>
              <w:rPr>
                <w:rFonts w:ascii="Calibri" w:eastAsia="Calibri" w:hAnsi="Calibri" w:cs="Times New Roman"/>
                <w:b/>
              </w:rPr>
            </w:pPr>
            <w:r w:rsidRPr="00B7245D">
              <w:rPr>
                <w:rFonts w:ascii="Calibri" w:eastAsia="Calibri" w:hAnsi="Calibri" w:cs="Times New Roman"/>
                <w:b/>
              </w:rPr>
              <w:t>1</w:t>
            </w:r>
          </w:p>
        </w:tc>
        <w:tc>
          <w:tcPr>
            <w:tcW w:w="823" w:type="dxa"/>
            <w:vAlign w:val="center"/>
          </w:tcPr>
          <w:p w14:paraId="65ECC712" w14:textId="77777777" w:rsidR="000F5F0B" w:rsidRPr="00B7245D" w:rsidRDefault="000F5F0B" w:rsidP="00B7245D">
            <w:pPr>
              <w:spacing w:after="100" w:afterAutospacing="1"/>
              <w:jc w:val="center"/>
              <w:rPr>
                <w:rFonts w:ascii="Calibri" w:eastAsia="Calibri" w:hAnsi="Calibri" w:cs="Times New Roman"/>
                <w:b/>
              </w:rPr>
            </w:pPr>
            <w:r w:rsidRPr="00B7245D">
              <w:rPr>
                <w:rFonts w:ascii="Calibri" w:eastAsia="Calibri" w:hAnsi="Calibri" w:cs="Times New Roman"/>
                <w:b/>
              </w:rPr>
              <w:t>2</w:t>
            </w:r>
          </w:p>
        </w:tc>
        <w:tc>
          <w:tcPr>
            <w:tcW w:w="823" w:type="dxa"/>
            <w:vAlign w:val="center"/>
          </w:tcPr>
          <w:p w14:paraId="479DF38D" w14:textId="77777777" w:rsidR="000F5F0B" w:rsidRPr="00B7245D" w:rsidRDefault="000F5F0B" w:rsidP="00B7245D">
            <w:pPr>
              <w:spacing w:after="100" w:afterAutospacing="1"/>
              <w:jc w:val="center"/>
              <w:rPr>
                <w:rFonts w:ascii="Calibri" w:eastAsia="Calibri" w:hAnsi="Calibri" w:cs="Times New Roman"/>
                <w:b/>
              </w:rPr>
            </w:pPr>
            <w:r w:rsidRPr="00B7245D">
              <w:rPr>
                <w:rFonts w:ascii="Calibri" w:eastAsia="Calibri" w:hAnsi="Calibri" w:cs="Times New Roman"/>
                <w:b/>
              </w:rPr>
              <w:t>9</w:t>
            </w:r>
          </w:p>
        </w:tc>
        <w:tc>
          <w:tcPr>
            <w:tcW w:w="823" w:type="dxa"/>
            <w:vAlign w:val="center"/>
          </w:tcPr>
          <w:p w14:paraId="11954549" w14:textId="77777777" w:rsidR="000F5F0B" w:rsidRPr="00B7245D" w:rsidRDefault="000F5F0B" w:rsidP="00B7245D">
            <w:pPr>
              <w:spacing w:after="100" w:afterAutospacing="1"/>
              <w:jc w:val="center"/>
              <w:rPr>
                <w:rFonts w:ascii="Calibri" w:eastAsia="Calibri" w:hAnsi="Calibri" w:cs="Times New Roman"/>
                <w:b/>
              </w:rPr>
            </w:pPr>
            <w:r w:rsidRPr="00B7245D">
              <w:rPr>
                <w:rFonts w:ascii="Calibri" w:eastAsia="Calibri" w:hAnsi="Calibri" w:cs="Times New Roman"/>
                <w:b/>
              </w:rPr>
              <w:t>0</w:t>
            </w:r>
          </w:p>
        </w:tc>
        <w:tc>
          <w:tcPr>
            <w:tcW w:w="834" w:type="dxa"/>
            <w:vAlign w:val="center"/>
          </w:tcPr>
          <w:p w14:paraId="268FCBED" w14:textId="77777777" w:rsidR="000F5F0B" w:rsidRPr="00B7245D" w:rsidRDefault="000F5F0B" w:rsidP="00B7245D">
            <w:pPr>
              <w:spacing w:after="100" w:afterAutospacing="1"/>
              <w:jc w:val="center"/>
              <w:rPr>
                <w:rFonts w:ascii="Calibri" w:eastAsia="Calibri" w:hAnsi="Calibri" w:cs="Times New Roman"/>
                <w:b/>
              </w:rPr>
            </w:pPr>
            <w:r w:rsidRPr="00B7245D">
              <w:rPr>
                <w:rFonts w:ascii="Calibri" w:eastAsia="Calibri" w:hAnsi="Calibri" w:cs="Times New Roman"/>
                <w:b/>
              </w:rPr>
              <w:t>M</w:t>
            </w:r>
          </w:p>
        </w:tc>
        <w:tc>
          <w:tcPr>
            <w:tcW w:w="809" w:type="dxa"/>
          </w:tcPr>
          <w:p w14:paraId="758F04BB" w14:textId="77777777" w:rsidR="000F5F0B" w:rsidRPr="00B7245D" w:rsidRDefault="000F5F0B" w:rsidP="00B7245D">
            <w:pPr>
              <w:spacing w:after="100" w:afterAutospacing="1"/>
              <w:jc w:val="center"/>
              <w:rPr>
                <w:rFonts w:ascii="Calibri" w:eastAsia="Calibri" w:hAnsi="Calibri" w:cs="Times New Roman"/>
                <w:b/>
              </w:rPr>
            </w:pPr>
            <w:r w:rsidRPr="00B7245D">
              <w:rPr>
                <w:rFonts w:ascii="Calibri" w:eastAsia="Calibri" w:hAnsi="Calibri" w:cs="Times New Roman"/>
                <w:b/>
              </w:rPr>
              <w:t>0</w:t>
            </w:r>
          </w:p>
        </w:tc>
        <w:tc>
          <w:tcPr>
            <w:tcW w:w="824" w:type="dxa"/>
            <w:vAlign w:val="center"/>
          </w:tcPr>
          <w:p w14:paraId="0AB57EA3" w14:textId="77777777" w:rsidR="000F5F0B" w:rsidRPr="00B7245D" w:rsidRDefault="000F5F0B" w:rsidP="00B7245D">
            <w:pPr>
              <w:spacing w:after="100" w:afterAutospacing="1"/>
              <w:jc w:val="center"/>
              <w:rPr>
                <w:rFonts w:ascii="Calibri" w:eastAsia="Calibri" w:hAnsi="Calibri" w:cs="Times New Roman"/>
                <w:b/>
              </w:rPr>
            </w:pPr>
            <w:r w:rsidRPr="00B7245D">
              <w:rPr>
                <w:rFonts w:ascii="Calibri" w:eastAsia="Calibri" w:hAnsi="Calibri" w:cs="Times New Roman"/>
                <w:b/>
              </w:rPr>
              <w:t>8</w:t>
            </w:r>
          </w:p>
        </w:tc>
        <w:tc>
          <w:tcPr>
            <w:tcW w:w="824" w:type="dxa"/>
          </w:tcPr>
          <w:p w14:paraId="6FC7DAB3" w14:textId="77777777" w:rsidR="000F5F0B" w:rsidRPr="00B7245D" w:rsidRDefault="005E3D18" w:rsidP="00B7245D">
            <w:pPr>
              <w:spacing w:after="100" w:afterAutospacing="1"/>
              <w:jc w:val="center"/>
              <w:rPr>
                <w:rFonts w:ascii="Calibri" w:eastAsia="Calibri" w:hAnsi="Calibri" w:cs="Times New Roman"/>
                <w:b/>
              </w:rPr>
            </w:pPr>
            <w:r>
              <w:rPr>
                <w:rFonts w:ascii="Calibri" w:eastAsia="Calibri" w:hAnsi="Calibri" w:cs="Times New Roman"/>
                <w:b/>
              </w:rPr>
              <w:t>7</w:t>
            </w:r>
          </w:p>
        </w:tc>
      </w:tr>
    </w:tbl>
    <w:p w14:paraId="56262C7D" w14:textId="52FB591E" w:rsidR="00B7245D" w:rsidRPr="00B7245D" w:rsidRDefault="000346F7" w:rsidP="00B7245D">
      <w:pPr>
        <w:spacing w:before="0" w:after="100" w:afterAutospacing="1" w:line="240" w:lineRule="auto"/>
        <w:jc w:val="both"/>
        <w:rPr>
          <w:rFonts w:ascii="Calibri" w:eastAsia="Calibri" w:hAnsi="Calibri" w:cs="Times New Roman"/>
          <w:b/>
          <w:color w:val="auto"/>
        </w:rPr>
      </w:pPr>
      <w:r w:rsidRPr="00B7245D">
        <w:rPr>
          <w:rFonts w:ascii="Calibri" w:eastAsia="Calibri" w:hAnsi="Calibri" w:cs="Times New Roman"/>
          <w:b/>
          <w:noProof/>
          <w:color w:val="auto"/>
          <w:lang w:val="es-SV" w:eastAsia="es-SV"/>
        </w:rPr>
        <mc:AlternateContent>
          <mc:Choice Requires="wps">
            <w:drawing>
              <wp:anchor distT="0" distB="0" distL="114300" distR="114300" simplePos="0" relativeHeight="251728384" behindDoc="0" locked="0" layoutInCell="1" allowOverlap="1" wp14:anchorId="353A4640" wp14:editId="22BF1B65">
                <wp:simplePos x="0" y="0"/>
                <wp:positionH relativeFrom="column">
                  <wp:posOffset>5304155</wp:posOffset>
                </wp:positionH>
                <wp:positionV relativeFrom="paragraph">
                  <wp:posOffset>42545</wp:posOffset>
                </wp:positionV>
                <wp:extent cx="8255" cy="220980"/>
                <wp:effectExtent l="95250" t="19050" r="86995" b="83820"/>
                <wp:wrapNone/>
                <wp:docPr id="82" name="82 Conector recto de flecha"/>
                <wp:cNvGraphicFramePr/>
                <a:graphic xmlns:a="http://schemas.openxmlformats.org/drawingml/2006/main">
                  <a:graphicData uri="http://schemas.microsoft.com/office/word/2010/wordprocessingShape">
                    <wps:wsp>
                      <wps:cNvCnPr/>
                      <wps:spPr>
                        <a:xfrm>
                          <a:off x="0" y="0"/>
                          <a:ext cx="8255" cy="22098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3B3D43C3" id="_x0000_t32" coordsize="21600,21600" o:spt="32" o:oned="t" path="m,l21600,21600e" filled="f">
                <v:path arrowok="t" fillok="f" o:connecttype="none"/>
                <o:lock v:ext="edit" shapetype="t"/>
              </v:shapetype>
              <v:shape id="82 Conector recto de flecha" o:spid="_x0000_s1026" type="#_x0000_t32" style="position:absolute;margin-left:417.65pt;margin-top:3.35pt;width:.65pt;height:17.4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" strokecolor="windowText" strokeweight="2pt">
                <v:stroke endarrow="open"/>
                <v:shadow on="t" color="black" opacity="24903f" origin=",.5" offset="0,.55556mm"/>
              </v:shape>
            </w:pict>
          </mc:Fallback>
        </mc:AlternateContent>
      </w:r>
      <w:r w:rsidRPr="00B7245D">
        <w:rPr>
          <w:rFonts w:ascii="Calibri" w:eastAsia="Calibri" w:hAnsi="Calibri" w:cs="Times New Roman"/>
          <w:noProof/>
          <w:color w:val="auto"/>
          <w:sz w:val="18"/>
          <w:lang w:val="es-SV" w:eastAsia="es-SV"/>
        </w:rPr>
        <mc:AlternateContent>
          <mc:Choice Requires="wps">
            <w:drawing>
              <wp:anchor distT="0" distB="0" distL="114300" distR="114300" simplePos="0" relativeHeight="251727360" behindDoc="0" locked="0" layoutInCell="1" allowOverlap="1" wp14:anchorId="08EDB2AA" wp14:editId="16A75C1B">
                <wp:simplePos x="0" y="0"/>
                <wp:positionH relativeFrom="column">
                  <wp:posOffset>5158740</wp:posOffset>
                </wp:positionH>
                <wp:positionV relativeFrom="paragraph">
                  <wp:posOffset>264795</wp:posOffset>
                </wp:positionV>
                <wp:extent cx="541655" cy="570230"/>
                <wp:effectExtent l="0" t="0" r="10795" b="20320"/>
                <wp:wrapNone/>
                <wp:docPr id="81" name="81 Cuadro de texto"/>
                <wp:cNvGraphicFramePr/>
                <a:graphic xmlns:a="http://schemas.openxmlformats.org/drawingml/2006/main">
                  <a:graphicData uri="http://schemas.microsoft.com/office/word/2010/wordprocessingShape">
                    <wps:wsp>
                      <wps:cNvSpPr txBox="1"/>
                      <wps:spPr>
                        <a:xfrm>
                          <a:off x="0" y="0"/>
                          <a:ext cx="541655" cy="570230"/>
                        </a:xfrm>
                        <a:prstGeom prst="rect">
                          <a:avLst/>
                        </a:prstGeom>
                        <a:solidFill>
                          <a:sysClr val="window" lastClr="FFFFFF"/>
                        </a:solidFill>
                        <a:ln w="6350">
                          <a:solidFill>
                            <a:prstClr val="black"/>
                          </a:solidFill>
                        </a:ln>
                        <a:effectLst/>
                      </wps:spPr>
                      <wps:txbx>
                        <w:txbxContent>
                          <w:p w14:paraId="0A84CA39" w14:textId="77777777" w:rsidR="00DA4494" w:rsidRPr="00BF341F" w:rsidRDefault="00DA4494" w:rsidP="000F5F0B">
                            <w:pPr>
                              <w:spacing w:after="0" w:line="240" w:lineRule="auto"/>
                              <w:jc w:val="center"/>
                              <w:rPr>
                                <w:color w:val="auto"/>
                                <w:sz w:val="16"/>
                              </w:rPr>
                            </w:pPr>
                            <w:r w:rsidRPr="00BF341F">
                              <w:rPr>
                                <w:color w:val="auto"/>
                                <w:sz w:val="16"/>
                              </w:rPr>
                              <w:t>Quinto número del DUI.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DB2AA" id="81 Cuadro de texto" o:spid="_x0000_s1115" type="#_x0000_t202" style="position:absolute;left:0;text-align:left;margin-left:406.2pt;margin-top:20.85pt;width:42.65pt;height:44.9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" fillcolor="window" strokeweight=".5pt">
                <v:textbox>
                  <w:txbxContent>
                    <w:p w14:paraId="0A84CA39" w14:textId="77777777" w:rsidR="00DA4494" w:rsidRPr="00BF341F" w:rsidRDefault="00DA4494" w:rsidP="000F5F0B">
                      <w:pPr>
                        <w:spacing w:after="0" w:line="240" w:lineRule="auto"/>
                        <w:jc w:val="center"/>
                        <w:rPr>
                          <w:color w:val="auto"/>
                          <w:sz w:val="16"/>
                        </w:rPr>
                      </w:pPr>
                      <w:r w:rsidRPr="00BF341F">
                        <w:rPr>
                          <w:color w:val="auto"/>
                          <w:sz w:val="16"/>
                        </w:rPr>
                        <w:t>Quinto número del DUI.</w:t>
                      </w:r>
                    </w:p>
                  </w:txbxContent>
                </v:textbox>
              </v:shape>
            </w:pict>
          </mc:Fallback>
        </mc:AlternateContent>
      </w:r>
      <w:r w:rsidRPr="00B7245D">
        <w:rPr>
          <w:rFonts w:ascii="Calibri" w:eastAsia="Calibri" w:hAnsi="Calibri" w:cs="Times New Roman"/>
          <w:noProof/>
          <w:color w:val="auto"/>
          <w:sz w:val="18"/>
          <w:lang w:val="es-SV" w:eastAsia="es-SV"/>
        </w:rPr>
        <mc:AlternateContent>
          <mc:Choice Requires="wps">
            <w:drawing>
              <wp:anchor distT="0" distB="0" distL="114300" distR="114300" simplePos="0" relativeHeight="251643392" behindDoc="0" locked="0" layoutInCell="1" allowOverlap="1" wp14:anchorId="7275CA65" wp14:editId="185BDC39">
                <wp:simplePos x="0" y="0"/>
                <wp:positionH relativeFrom="column">
                  <wp:posOffset>4552950</wp:posOffset>
                </wp:positionH>
                <wp:positionV relativeFrom="paragraph">
                  <wp:posOffset>243840</wp:posOffset>
                </wp:positionV>
                <wp:extent cx="541655" cy="570230"/>
                <wp:effectExtent l="0" t="0" r="10795" b="20320"/>
                <wp:wrapNone/>
                <wp:docPr id="104" name="104 Cuadro de texto"/>
                <wp:cNvGraphicFramePr/>
                <a:graphic xmlns:a="http://schemas.openxmlformats.org/drawingml/2006/main">
                  <a:graphicData uri="http://schemas.microsoft.com/office/word/2010/wordprocessingShape">
                    <wps:wsp>
                      <wps:cNvSpPr txBox="1"/>
                      <wps:spPr>
                        <a:xfrm>
                          <a:off x="0" y="0"/>
                          <a:ext cx="541655" cy="570230"/>
                        </a:xfrm>
                        <a:prstGeom prst="rect">
                          <a:avLst/>
                        </a:prstGeom>
                        <a:solidFill>
                          <a:sysClr val="window" lastClr="FFFFFF"/>
                        </a:solidFill>
                        <a:ln w="6350">
                          <a:solidFill>
                            <a:prstClr val="black"/>
                          </a:solidFill>
                        </a:ln>
                        <a:effectLst/>
                      </wps:spPr>
                      <wps:txbx>
                        <w:txbxContent>
                          <w:p w14:paraId="1924EB1B" w14:textId="77777777" w:rsidR="00DA4494" w:rsidRPr="00BF341F" w:rsidRDefault="00DA4494" w:rsidP="00B7245D">
                            <w:pPr>
                              <w:spacing w:after="0" w:line="240" w:lineRule="auto"/>
                              <w:jc w:val="center"/>
                              <w:rPr>
                                <w:color w:val="auto"/>
                                <w:sz w:val="16"/>
                              </w:rPr>
                            </w:pPr>
                            <w:r w:rsidRPr="00BF341F">
                              <w:rPr>
                                <w:color w:val="auto"/>
                                <w:sz w:val="16"/>
                              </w:rPr>
                              <w:t>Tercer número del DUI.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5CA65" id="104 Cuadro de texto" o:spid="_x0000_s1116" type="#_x0000_t202" style="position:absolute;left:0;text-align:left;margin-left:358.5pt;margin-top:19.2pt;width:42.65pt;height:44.9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" fillcolor="window" strokeweight=".5pt">
                <v:textbox>
                  <w:txbxContent>
                    <w:p w14:paraId="1924EB1B" w14:textId="77777777" w:rsidR="00DA4494" w:rsidRPr="00BF341F" w:rsidRDefault="00DA4494" w:rsidP="00B7245D">
                      <w:pPr>
                        <w:spacing w:after="0" w:line="240" w:lineRule="auto"/>
                        <w:jc w:val="center"/>
                        <w:rPr>
                          <w:color w:val="auto"/>
                          <w:sz w:val="16"/>
                        </w:rPr>
                      </w:pPr>
                      <w:r w:rsidRPr="00BF341F">
                        <w:rPr>
                          <w:color w:val="auto"/>
                          <w:sz w:val="16"/>
                        </w:rPr>
                        <w:t>Tercer número del DUI.</w:t>
                      </w:r>
                    </w:p>
                  </w:txbxContent>
                </v:textbox>
              </v:shape>
            </w:pict>
          </mc:Fallback>
        </mc:AlternateContent>
      </w:r>
      <w:r w:rsidRPr="00B7245D">
        <w:rPr>
          <w:rFonts w:ascii="Calibri" w:eastAsia="Calibri" w:hAnsi="Calibri" w:cs="Times New Roman"/>
          <w:noProof/>
          <w:color w:val="auto"/>
          <w:sz w:val="18"/>
          <w:lang w:val="es-SV" w:eastAsia="es-SV"/>
        </w:rPr>
        <mc:AlternateContent>
          <mc:Choice Requires="wps">
            <w:drawing>
              <wp:anchor distT="0" distB="0" distL="114300" distR="114300" simplePos="0" relativeHeight="251642368" behindDoc="0" locked="0" layoutInCell="1" allowOverlap="1" wp14:anchorId="28510223" wp14:editId="0F96AEDD">
                <wp:simplePos x="0" y="0"/>
                <wp:positionH relativeFrom="column">
                  <wp:posOffset>3963035</wp:posOffset>
                </wp:positionH>
                <wp:positionV relativeFrom="paragraph">
                  <wp:posOffset>255270</wp:posOffset>
                </wp:positionV>
                <wp:extent cx="541655" cy="570230"/>
                <wp:effectExtent l="0" t="0" r="10795" b="20320"/>
                <wp:wrapNone/>
                <wp:docPr id="105" name="105 Cuadro de texto"/>
                <wp:cNvGraphicFramePr/>
                <a:graphic xmlns:a="http://schemas.openxmlformats.org/drawingml/2006/main">
                  <a:graphicData uri="http://schemas.microsoft.com/office/word/2010/wordprocessingShape">
                    <wps:wsp>
                      <wps:cNvSpPr txBox="1"/>
                      <wps:spPr>
                        <a:xfrm>
                          <a:off x="0" y="0"/>
                          <a:ext cx="541655" cy="570230"/>
                        </a:xfrm>
                        <a:prstGeom prst="rect">
                          <a:avLst/>
                        </a:prstGeom>
                        <a:solidFill>
                          <a:sysClr val="window" lastClr="FFFFFF"/>
                        </a:solidFill>
                        <a:ln w="6350">
                          <a:solidFill>
                            <a:prstClr val="black"/>
                          </a:solidFill>
                        </a:ln>
                        <a:effectLst/>
                      </wps:spPr>
                      <wps:txbx>
                        <w:txbxContent>
                          <w:p w14:paraId="40814E03" w14:textId="77777777" w:rsidR="00DA4494" w:rsidRPr="00BF341F" w:rsidRDefault="00DA4494" w:rsidP="00B7245D">
                            <w:pPr>
                              <w:spacing w:after="0" w:line="240" w:lineRule="auto"/>
                              <w:jc w:val="center"/>
                              <w:rPr>
                                <w:color w:val="auto"/>
                                <w:sz w:val="16"/>
                              </w:rPr>
                            </w:pPr>
                            <w:r w:rsidRPr="00BF341F">
                              <w:rPr>
                                <w:color w:val="auto"/>
                                <w:sz w:val="16"/>
                              </w:rPr>
                              <w:t>Primer número del DUI.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10223" id="105 Cuadro de texto" o:spid="_x0000_s1117" type="#_x0000_t202" style="position:absolute;left:0;text-align:left;margin-left:312.05pt;margin-top:20.1pt;width:42.65pt;height:44.9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" fillcolor="window" strokeweight=".5pt">
                <v:textbox>
                  <w:txbxContent>
                    <w:p w14:paraId="40814E03" w14:textId="77777777" w:rsidR="00DA4494" w:rsidRPr="00BF341F" w:rsidRDefault="00DA4494" w:rsidP="00B7245D">
                      <w:pPr>
                        <w:spacing w:after="0" w:line="240" w:lineRule="auto"/>
                        <w:jc w:val="center"/>
                        <w:rPr>
                          <w:color w:val="auto"/>
                          <w:sz w:val="16"/>
                        </w:rPr>
                      </w:pPr>
                      <w:r w:rsidRPr="00BF341F">
                        <w:rPr>
                          <w:color w:val="auto"/>
                          <w:sz w:val="16"/>
                        </w:rPr>
                        <w:t>Primer número del DUI.</w:t>
                      </w:r>
                    </w:p>
                  </w:txbxContent>
                </v:textbox>
              </v:shape>
            </w:pict>
          </mc:Fallback>
        </mc:AlternateContent>
      </w:r>
      <w:r w:rsidRPr="00B7245D">
        <w:rPr>
          <w:rFonts w:ascii="Calibri" w:eastAsia="Calibri" w:hAnsi="Calibri" w:cs="Times New Roman"/>
          <w:b/>
          <w:noProof/>
          <w:color w:val="auto"/>
          <w:lang w:val="es-SV" w:eastAsia="es-SV"/>
        </w:rPr>
        <mc:AlternateContent>
          <mc:Choice Requires="wps">
            <w:drawing>
              <wp:anchor distT="0" distB="0" distL="114300" distR="114300" simplePos="0" relativeHeight="251644416" behindDoc="0" locked="0" layoutInCell="1" allowOverlap="1" wp14:anchorId="4FD9D922" wp14:editId="2E716C69">
                <wp:simplePos x="0" y="0"/>
                <wp:positionH relativeFrom="column">
                  <wp:posOffset>4772025</wp:posOffset>
                </wp:positionH>
                <wp:positionV relativeFrom="paragraph">
                  <wp:posOffset>0</wp:posOffset>
                </wp:positionV>
                <wp:extent cx="8255" cy="220980"/>
                <wp:effectExtent l="95250" t="19050" r="86995" b="83820"/>
                <wp:wrapNone/>
                <wp:docPr id="103" name="103 Conector recto de flecha"/>
                <wp:cNvGraphicFramePr/>
                <a:graphic xmlns:a="http://schemas.openxmlformats.org/drawingml/2006/main">
                  <a:graphicData uri="http://schemas.microsoft.com/office/word/2010/wordprocessingShape">
                    <wps:wsp>
                      <wps:cNvCnPr/>
                      <wps:spPr>
                        <a:xfrm>
                          <a:off x="0" y="0"/>
                          <a:ext cx="8255" cy="22098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10352C66" id="103 Conector recto de flecha" o:spid="_x0000_s1026" type="#_x0000_t32" style="position:absolute;margin-left:375.75pt;margin-top:0;width:.65pt;height:17.4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" strokecolor="windowText" strokeweight="2pt">
                <v:stroke endarrow="open"/>
                <v:shadow on="t" color="black" opacity="24903f" origin=",.5" offset="0,.55556mm"/>
              </v:shape>
            </w:pict>
          </mc:Fallback>
        </mc:AlternateContent>
      </w:r>
      <w:r w:rsidRPr="00B7245D">
        <w:rPr>
          <w:rFonts w:ascii="Calibri" w:eastAsia="Calibri" w:hAnsi="Calibri" w:cs="Times New Roman"/>
          <w:b/>
          <w:noProof/>
          <w:color w:val="auto"/>
          <w:lang w:val="es-SV" w:eastAsia="es-SV"/>
        </w:rPr>
        <mc:AlternateContent>
          <mc:Choice Requires="wps">
            <w:drawing>
              <wp:anchor distT="0" distB="0" distL="114300" distR="114300" simplePos="0" relativeHeight="251641344" behindDoc="0" locked="0" layoutInCell="1" allowOverlap="1" wp14:anchorId="0EE1823E" wp14:editId="1873343A">
                <wp:simplePos x="0" y="0"/>
                <wp:positionH relativeFrom="column">
                  <wp:posOffset>4314190</wp:posOffset>
                </wp:positionH>
                <wp:positionV relativeFrom="paragraph">
                  <wp:posOffset>17145</wp:posOffset>
                </wp:positionV>
                <wp:extent cx="8255" cy="220980"/>
                <wp:effectExtent l="95250" t="19050" r="86995" b="83820"/>
                <wp:wrapNone/>
                <wp:docPr id="106" name="106 Conector recto de flecha"/>
                <wp:cNvGraphicFramePr/>
                <a:graphic xmlns:a="http://schemas.openxmlformats.org/drawingml/2006/main">
                  <a:graphicData uri="http://schemas.microsoft.com/office/word/2010/wordprocessingShape">
                    <wps:wsp>
                      <wps:cNvCnPr/>
                      <wps:spPr>
                        <a:xfrm>
                          <a:off x="0" y="0"/>
                          <a:ext cx="8255" cy="22098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3050540B" id="106 Conector recto de flecha" o:spid="_x0000_s1026" type="#_x0000_t32" style="position:absolute;margin-left:339.7pt;margin-top:1.35pt;width:.65pt;height:17.4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" strokecolor="windowText" strokeweight="2pt">
                <v:stroke endarrow="open"/>
                <v:shadow on="t" color="black" opacity="24903f" origin=",.5" offset="0,.55556mm"/>
              </v:shape>
            </w:pict>
          </mc:Fallback>
        </mc:AlternateContent>
      </w:r>
      <w:r w:rsidR="00C95036" w:rsidRPr="00B7245D">
        <w:rPr>
          <w:rFonts w:ascii="Calibri" w:eastAsia="Calibri" w:hAnsi="Calibri" w:cs="Times New Roman"/>
          <w:b/>
          <w:noProof/>
          <w:color w:val="auto"/>
          <w:lang w:val="es-SV" w:eastAsia="es-SV"/>
        </w:rPr>
        <mc:AlternateContent>
          <mc:Choice Requires="wps">
            <w:drawing>
              <wp:anchor distT="0" distB="0" distL="114300" distR="114300" simplePos="0" relativeHeight="251639296" behindDoc="0" locked="0" layoutInCell="1" allowOverlap="1" wp14:anchorId="6184B5A0" wp14:editId="749DF214">
                <wp:simplePos x="0" y="0"/>
                <wp:positionH relativeFrom="column">
                  <wp:posOffset>3890645</wp:posOffset>
                </wp:positionH>
                <wp:positionV relativeFrom="paragraph">
                  <wp:posOffset>27940</wp:posOffset>
                </wp:positionV>
                <wp:extent cx="8255" cy="933450"/>
                <wp:effectExtent l="95250" t="19050" r="106045" b="95250"/>
                <wp:wrapNone/>
                <wp:docPr id="102" name="102 Conector recto de flecha"/>
                <wp:cNvGraphicFramePr/>
                <a:graphic xmlns:a="http://schemas.openxmlformats.org/drawingml/2006/main">
                  <a:graphicData uri="http://schemas.microsoft.com/office/word/2010/wordprocessingShape">
                    <wps:wsp>
                      <wps:cNvCnPr/>
                      <wps:spPr>
                        <a:xfrm>
                          <a:off x="0" y="0"/>
                          <a:ext cx="8255" cy="9334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w14:anchorId="51E53809" id="102 Conector recto de flecha" o:spid="_x0000_s1026" type="#_x0000_t32" style="position:absolute;margin-left:306.35pt;margin-top:2.2pt;width:.65pt;height:73.5pt;z-index:25163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" strokecolor="windowText" strokeweight="2pt">
                <v:stroke endarrow="open"/>
                <v:shadow on="t" color="black" opacity="24903f" origin=",.5" offset="0,.55556mm"/>
              </v:shape>
            </w:pict>
          </mc:Fallback>
        </mc:AlternateContent>
      </w:r>
      <w:r w:rsidR="00C95036" w:rsidRPr="00B7245D">
        <w:rPr>
          <w:rFonts w:ascii="Calibri" w:eastAsia="Calibri" w:hAnsi="Calibri" w:cs="Times New Roman"/>
          <w:noProof/>
          <w:color w:val="auto"/>
          <w:sz w:val="18"/>
          <w:lang w:val="es-SV" w:eastAsia="es-SV"/>
        </w:rPr>
        <mc:AlternateContent>
          <mc:Choice Requires="wps">
            <w:drawing>
              <wp:anchor distT="0" distB="0" distL="114300" distR="114300" simplePos="0" relativeHeight="251638272" behindDoc="0" locked="0" layoutInCell="1" allowOverlap="1" wp14:anchorId="6A86BB64" wp14:editId="04C1C0B5">
                <wp:simplePos x="0" y="0"/>
                <wp:positionH relativeFrom="column">
                  <wp:posOffset>2790116</wp:posOffset>
                </wp:positionH>
                <wp:positionV relativeFrom="paragraph">
                  <wp:posOffset>258814</wp:posOffset>
                </wp:positionV>
                <wp:extent cx="829340" cy="527050"/>
                <wp:effectExtent l="0" t="0" r="27940" b="25400"/>
                <wp:wrapNone/>
                <wp:docPr id="10" name="10 Cuadro de texto"/>
                <wp:cNvGraphicFramePr/>
                <a:graphic xmlns:a="http://schemas.openxmlformats.org/drawingml/2006/main">
                  <a:graphicData uri="http://schemas.microsoft.com/office/word/2010/wordprocessingShape">
                    <wps:wsp>
                      <wps:cNvSpPr txBox="1"/>
                      <wps:spPr>
                        <a:xfrm>
                          <a:off x="0" y="0"/>
                          <a:ext cx="829340" cy="527050"/>
                        </a:xfrm>
                        <a:prstGeom prst="rect">
                          <a:avLst/>
                        </a:prstGeom>
                        <a:solidFill>
                          <a:sysClr val="window" lastClr="FFFFFF"/>
                        </a:solidFill>
                        <a:ln w="6350">
                          <a:solidFill>
                            <a:prstClr val="black"/>
                          </a:solidFill>
                        </a:ln>
                        <a:effectLst/>
                      </wps:spPr>
                      <wps:txbx>
                        <w:txbxContent>
                          <w:p w14:paraId="4AB4866C" w14:textId="77777777" w:rsidR="00DA4494" w:rsidRPr="00BF341F" w:rsidRDefault="00DA4494" w:rsidP="00B7245D">
                            <w:pPr>
                              <w:spacing w:after="0" w:line="240" w:lineRule="auto"/>
                              <w:jc w:val="center"/>
                              <w:rPr>
                                <w:color w:val="auto"/>
                                <w:sz w:val="16"/>
                              </w:rPr>
                            </w:pPr>
                            <w:r w:rsidRPr="00BF341F">
                              <w:rPr>
                                <w:color w:val="auto"/>
                                <w:sz w:val="16"/>
                              </w:rPr>
                              <w:t>Últimos 2 números Año de nacimiento.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6BB64" id="10 Cuadro de texto" o:spid="_x0000_s1118" type="#_x0000_t202" style="position:absolute;left:0;text-align:left;margin-left:219.7pt;margin-top:20.4pt;width:65.3pt;height:41.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" fillcolor="window" strokeweight=".5pt">
                <v:textbox>
                  <w:txbxContent>
                    <w:p w14:paraId="4AB4866C" w14:textId="77777777" w:rsidR="00DA4494" w:rsidRPr="00BF341F" w:rsidRDefault="00DA4494" w:rsidP="00B7245D">
                      <w:pPr>
                        <w:spacing w:after="0" w:line="240" w:lineRule="auto"/>
                        <w:jc w:val="center"/>
                        <w:rPr>
                          <w:color w:val="auto"/>
                          <w:sz w:val="16"/>
                        </w:rPr>
                      </w:pPr>
                      <w:r w:rsidRPr="00BF341F">
                        <w:rPr>
                          <w:color w:val="auto"/>
                          <w:sz w:val="16"/>
                        </w:rPr>
                        <w:t>Últimos 2 números Año de nacimiento.</w:t>
                      </w:r>
                    </w:p>
                  </w:txbxContent>
                </v:textbox>
              </v:shape>
            </w:pict>
          </mc:Fallback>
        </mc:AlternateContent>
      </w:r>
    </w:p>
    <w:p w14:paraId="1185A45C" w14:textId="57952B72" w:rsidR="00B7245D" w:rsidRPr="00B7245D" w:rsidRDefault="000346F7" w:rsidP="000346F7">
      <w:pPr>
        <w:spacing w:before="0" w:after="100" w:afterAutospacing="1" w:line="240" w:lineRule="auto"/>
        <w:jc w:val="both"/>
        <w:rPr>
          <w:rFonts w:ascii="Calibri" w:eastAsia="Calibri" w:hAnsi="Calibri" w:cs="Times New Roman"/>
          <w:color w:val="auto"/>
          <w:sz w:val="18"/>
        </w:rPr>
      </w:pPr>
      <w:r w:rsidRPr="00B7245D">
        <w:rPr>
          <w:rFonts w:ascii="Calibri" w:eastAsia="Calibri" w:hAnsi="Calibri" w:cs="Times New Roman"/>
          <w:b/>
          <w:noProof/>
          <w:color w:val="auto"/>
          <w:lang w:val="es-SV" w:eastAsia="es-SV"/>
        </w:rPr>
        <mc:AlternateContent>
          <mc:Choice Requires="wps">
            <w:drawing>
              <wp:anchor distT="0" distB="0" distL="114300" distR="114300" simplePos="0" relativeHeight="251645440" behindDoc="0" locked="0" layoutInCell="1" allowOverlap="1" wp14:anchorId="4C1C9FB5" wp14:editId="6486F4A8">
                <wp:simplePos x="0" y="0"/>
                <wp:positionH relativeFrom="column">
                  <wp:posOffset>4775835</wp:posOffset>
                </wp:positionH>
                <wp:positionV relativeFrom="paragraph">
                  <wp:posOffset>102235</wp:posOffset>
                </wp:positionV>
                <wp:extent cx="201930" cy="1129665"/>
                <wp:effectExtent l="31432" t="44768" r="58103" b="96202"/>
                <wp:wrapNone/>
                <wp:docPr id="107" name="107 Cerrar llave"/>
                <wp:cNvGraphicFramePr/>
                <a:graphic xmlns:a="http://schemas.openxmlformats.org/drawingml/2006/main">
                  <a:graphicData uri="http://schemas.microsoft.com/office/word/2010/wordprocessingShape">
                    <wps:wsp>
                      <wps:cNvSpPr/>
                      <wps:spPr>
                        <a:xfrm rot="5400000">
                          <a:off x="0" y="0"/>
                          <a:ext cx="201930" cy="1129665"/>
                        </a:xfrm>
                        <a:prstGeom prst="rightBrac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58828" id="107 Cerrar llave" o:spid="_x0000_s1026" type="#_x0000_t88" style="position:absolute;margin-left:376.05pt;margin-top:8.05pt;width:15.9pt;height:88.95pt;rotation:90;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" adj="322" strokecolor="windowText" strokeweight="2pt">
                <v:shadow on="t" color="black" opacity="24903f" origin=",.5" offset="0,.55556mm"/>
              </v:shape>
            </w:pict>
          </mc:Fallback>
        </mc:AlternateContent>
      </w:r>
      <w:r w:rsidR="00C95036" w:rsidRPr="00B7245D">
        <w:rPr>
          <w:rFonts w:ascii="Calibri" w:eastAsia="Calibri" w:hAnsi="Calibri" w:cs="Times New Roman"/>
          <w:noProof/>
          <w:color w:val="auto"/>
          <w:sz w:val="18"/>
          <w:lang w:val="es-SV" w:eastAsia="es-SV"/>
        </w:rPr>
        <mc:AlternateContent>
          <mc:Choice Requires="wps">
            <w:drawing>
              <wp:anchor distT="0" distB="0" distL="114300" distR="114300" simplePos="0" relativeHeight="251637248" behindDoc="0" locked="0" layoutInCell="1" allowOverlap="1" wp14:anchorId="3AB432C1" wp14:editId="4B5359D2">
                <wp:simplePos x="0" y="0"/>
                <wp:positionH relativeFrom="column">
                  <wp:posOffset>1830705</wp:posOffset>
                </wp:positionH>
                <wp:positionV relativeFrom="paragraph">
                  <wp:posOffset>3810</wp:posOffset>
                </wp:positionV>
                <wp:extent cx="904875" cy="318770"/>
                <wp:effectExtent l="0" t="0" r="28575" b="24130"/>
                <wp:wrapNone/>
                <wp:docPr id="108" name="108 Cuadro de texto"/>
                <wp:cNvGraphicFramePr/>
                <a:graphic xmlns:a="http://schemas.openxmlformats.org/drawingml/2006/main">
                  <a:graphicData uri="http://schemas.microsoft.com/office/word/2010/wordprocessingShape">
                    <wps:wsp>
                      <wps:cNvSpPr txBox="1"/>
                      <wps:spPr>
                        <a:xfrm>
                          <a:off x="0" y="0"/>
                          <a:ext cx="904875" cy="318770"/>
                        </a:xfrm>
                        <a:prstGeom prst="rect">
                          <a:avLst/>
                        </a:prstGeom>
                        <a:solidFill>
                          <a:sysClr val="window" lastClr="FFFFFF"/>
                        </a:solidFill>
                        <a:ln w="6350">
                          <a:solidFill>
                            <a:prstClr val="black"/>
                          </a:solidFill>
                        </a:ln>
                        <a:effectLst/>
                      </wps:spPr>
                      <wps:txbx>
                        <w:txbxContent>
                          <w:p w14:paraId="2F94036F" w14:textId="77777777" w:rsidR="00DA4494" w:rsidRPr="00BF341F" w:rsidRDefault="00DA4494" w:rsidP="00EA6303">
                            <w:pPr>
                              <w:spacing w:before="0" w:after="0" w:line="240" w:lineRule="auto"/>
                              <w:jc w:val="center"/>
                              <w:rPr>
                                <w:color w:val="auto"/>
                                <w:sz w:val="16"/>
                              </w:rPr>
                            </w:pPr>
                            <w:r w:rsidRPr="00BF341F">
                              <w:rPr>
                                <w:color w:val="auto"/>
                                <w:sz w:val="16"/>
                              </w:rPr>
                              <w:t>Mes de nacimiento.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432C1" id="108 Cuadro de texto" o:spid="_x0000_s1119" type="#_x0000_t202" style="position:absolute;left:0;text-align:left;margin-left:144.15pt;margin-top:.3pt;width:71.25pt;height:25.1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" fillcolor="window" strokeweight=".5pt">
                <v:textbox>
                  <w:txbxContent>
                    <w:p w14:paraId="2F94036F" w14:textId="77777777" w:rsidR="00DA4494" w:rsidRPr="00BF341F" w:rsidRDefault="00DA4494" w:rsidP="00EA6303">
                      <w:pPr>
                        <w:spacing w:before="0" w:after="0" w:line="240" w:lineRule="auto"/>
                        <w:jc w:val="center"/>
                        <w:rPr>
                          <w:color w:val="auto"/>
                          <w:sz w:val="16"/>
                        </w:rPr>
                      </w:pPr>
                      <w:r w:rsidRPr="00BF341F">
                        <w:rPr>
                          <w:color w:val="auto"/>
                          <w:sz w:val="16"/>
                        </w:rPr>
                        <w:t>Mes de nacimiento.</w:t>
                      </w:r>
                    </w:p>
                  </w:txbxContent>
                </v:textbox>
              </v:shape>
            </w:pict>
          </mc:Fallback>
        </mc:AlternateContent>
      </w:r>
      <w:r w:rsidR="00C95036" w:rsidRPr="00B7245D">
        <w:rPr>
          <w:rFonts w:ascii="Calibri" w:eastAsia="Calibri" w:hAnsi="Calibri" w:cs="Times New Roman"/>
          <w:noProof/>
          <w:color w:val="auto"/>
          <w:sz w:val="18"/>
          <w:lang w:val="es-SV" w:eastAsia="es-SV"/>
        </w:rPr>
        <mc:AlternateContent>
          <mc:Choice Requires="wps">
            <w:drawing>
              <wp:anchor distT="0" distB="0" distL="114300" distR="114300" simplePos="0" relativeHeight="251636224" behindDoc="0" locked="0" layoutInCell="1" allowOverlap="1" wp14:anchorId="1788FD47" wp14:editId="10B0AA6E">
                <wp:simplePos x="0" y="0"/>
                <wp:positionH relativeFrom="column">
                  <wp:posOffset>854710</wp:posOffset>
                </wp:positionH>
                <wp:positionV relativeFrom="paragraph">
                  <wp:posOffset>3175</wp:posOffset>
                </wp:positionV>
                <wp:extent cx="866775" cy="318770"/>
                <wp:effectExtent l="0" t="0" r="28575" b="24130"/>
                <wp:wrapNone/>
                <wp:docPr id="109" name="109 Cuadro de texto"/>
                <wp:cNvGraphicFramePr/>
                <a:graphic xmlns:a="http://schemas.openxmlformats.org/drawingml/2006/main">
                  <a:graphicData uri="http://schemas.microsoft.com/office/word/2010/wordprocessingShape">
                    <wps:wsp>
                      <wps:cNvSpPr txBox="1"/>
                      <wps:spPr>
                        <a:xfrm>
                          <a:off x="0" y="0"/>
                          <a:ext cx="866775" cy="318770"/>
                        </a:xfrm>
                        <a:prstGeom prst="rect">
                          <a:avLst/>
                        </a:prstGeom>
                        <a:solidFill>
                          <a:sysClr val="window" lastClr="FFFFFF"/>
                        </a:solidFill>
                        <a:ln w="6350">
                          <a:solidFill>
                            <a:prstClr val="black"/>
                          </a:solidFill>
                        </a:ln>
                        <a:effectLst/>
                      </wps:spPr>
                      <wps:txbx>
                        <w:txbxContent>
                          <w:p w14:paraId="317C5C81" w14:textId="77777777" w:rsidR="00DA4494" w:rsidRPr="00BF341F" w:rsidRDefault="00DA4494" w:rsidP="00EA6303">
                            <w:pPr>
                              <w:spacing w:before="0" w:after="0" w:line="240" w:lineRule="auto"/>
                              <w:jc w:val="center"/>
                              <w:rPr>
                                <w:color w:val="auto"/>
                                <w:sz w:val="16"/>
                              </w:rPr>
                            </w:pPr>
                            <w:r w:rsidRPr="00BF341F">
                              <w:rPr>
                                <w:color w:val="auto"/>
                                <w:sz w:val="16"/>
                              </w:rPr>
                              <w:t>Día de</w:t>
                            </w:r>
                          </w:p>
                          <w:p w14:paraId="0AF583A1" w14:textId="77777777" w:rsidR="00DA4494" w:rsidRPr="00BF341F" w:rsidRDefault="00DA4494" w:rsidP="00EA6303">
                            <w:pPr>
                              <w:spacing w:before="0" w:after="0" w:line="240" w:lineRule="auto"/>
                              <w:jc w:val="center"/>
                              <w:rPr>
                                <w:color w:val="auto"/>
                                <w:sz w:val="16"/>
                              </w:rPr>
                            </w:pPr>
                            <w:r w:rsidRPr="00BF341F">
                              <w:rPr>
                                <w:color w:val="auto"/>
                                <w:sz w:val="16"/>
                              </w:rPr>
                              <w:t>nacimiento.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8FD47" id="109 Cuadro de texto" o:spid="_x0000_s1120" type="#_x0000_t202" style="position:absolute;left:0;text-align:left;margin-left:67.3pt;margin-top:.25pt;width:68.25pt;height:25.1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" fillcolor="window" strokeweight=".5pt">
                <v:textbox>
                  <w:txbxContent>
                    <w:p w14:paraId="317C5C81" w14:textId="77777777" w:rsidR="00DA4494" w:rsidRPr="00BF341F" w:rsidRDefault="00DA4494" w:rsidP="00EA6303">
                      <w:pPr>
                        <w:spacing w:before="0" w:after="0" w:line="240" w:lineRule="auto"/>
                        <w:jc w:val="center"/>
                        <w:rPr>
                          <w:color w:val="auto"/>
                          <w:sz w:val="16"/>
                        </w:rPr>
                      </w:pPr>
                      <w:r w:rsidRPr="00BF341F">
                        <w:rPr>
                          <w:color w:val="auto"/>
                          <w:sz w:val="16"/>
                        </w:rPr>
                        <w:t>Día de</w:t>
                      </w:r>
                    </w:p>
                    <w:p w14:paraId="0AF583A1" w14:textId="77777777" w:rsidR="00DA4494" w:rsidRPr="00BF341F" w:rsidRDefault="00DA4494" w:rsidP="00EA6303">
                      <w:pPr>
                        <w:spacing w:before="0" w:after="0" w:line="240" w:lineRule="auto"/>
                        <w:jc w:val="center"/>
                        <w:rPr>
                          <w:color w:val="auto"/>
                          <w:sz w:val="16"/>
                        </w:rPr>
                      </w:pPr>
                      <w:r w:rsidRPr="00BF341F">
                        <w:rPr>
                          <w:color w:val="auto"/>
                          <w:sz w:val="16"/>
                        </w:rPr>
                        <w:t>nacimiento.</w:t>
                      </w:r>
                    </w:p>
                  </w:txbxContent>
                </v:textbox>
              </v:shape>
            </w:pict>
          </mc:Fallback>
        </mc:AlternateContent>
      </w:r>
    </w:p>
    <w:p w14:paraId="4EFF14F1" w14:textId="77777777" w:rsidR="00B7245D" w:rsidRPr="00B7245D" w:rsidRDefault="00EA6303" w:rsidP="000346F7">
      <w:pPr>
        <w:tabs>
          <w:tab w:val="left" w:pos="1515"/>
        </w:tabs>
        <w:spacing w:before="0" w:after="100" w:afterAutospacing="1" w:line="240" w:lineRule="auto"/>
        <w:jc w:val="both"/>
        <w:rPr>
          <w:rFonts w:ascii="Calibri" w:eastAsia="Calibri" w:hAnsi="Calibri" w:cs="Times New Roman"/>
          <w:color w:val="auto"/>
          <w:sz w:val="18"/>
        </w:rPr>
      </w:pPr>
      <w:r>
        <w:rPr>
          <w:rFonts w:ascii="Calibri" w:eastAsia="Calibri" w:hAnsi="Calibri" w:cs="Times New Roman"/>
          <w:color w:val="auto"/>
          <w:sz w:val="18"/>
        </w:rPr>
        <w:tab/>
      </w:r>
    </w:p>
    <w:p w14:paraId="2AD3523F" w14:textId="352D5A14" w:rsidR="00B7245D" w:rsidRPr="00B7245D" w:rsidRDefault="000346F7" w:rsidP="000346F7">
      <w:pPr>
        <w:spacing w:before="0" w:after="100" w:afterAutospacing="1" w:line="240" w:lineRule="auto"/>
        <w:jc w:val="both"/>
        <w:rPr>
          <w:rFonts w:ascii="Calibri" w:eastAsia="Calibri" w:hAnsi="Calibri" w:cs="Times New Roman"/>
          <w:color w:val="auto"/>
          <w:sz w:val="18"/>
        </w:rPr>
      </w:pPr>
      <w:r w:rsidRPr="00B7245D">
        <w:rPr>
          <w:rFonts w:ascii="Calibri" w:eastAsia="Calibri" w:hAnsi="Calibri" w:cs="Times New Roman"/>
          <w:noProof/>
          <w:color w:val="auto"/>
          <w:sz w:val="18"/>
          <w:lang w:val="es-SV" w:eastAsia="es-SV"/>
        </w:rPr>
        <mc:AlternateContent>
          <mc:Choice Requires="wps">
            <w:drawing>
              <wp:anchor distT="0" distB="0" distL="114300" distR="114300" simplePos="0" relativeHeight="251646464" behindDoc="0" locked="0" layoutInCell="1" allowOverlap="1" wp14:anchorId="4ADEBCB6" wp14:editId="2CC164C9">
                <wp:simplePos x="0" y="0"/>
                <wp:positionH relativeFrom="column">
                  <wp:posOffset>4421505</wp:posOffset>
                </wp:positionH>
                <wp:positionV relativeFrom="paragraph">
                  <wp:posOffset>135255</wp:posOffset>
                </wp:positionV>
                <wp:extent cx="946150" cy="1412875"/>
                <wp:effectExtent l="0" t="0" r="25400" b="15875"/>
                <wp:wrapNone/>
                <wp:docPr id="110" name="110 Cuadro de texto"/>
                <wp:cNvGraphicFramePr/>
                <a:graphic xmlns:a="http://schemas.openxmlformats.org/drawingml/2006/main">
                  <a:graphicData uri="http://schemas.microsoft.com/office/word/2010/wordprocessingShape">
                    <wps:wsp>
                      <wps:cNvSpPr txBox="1"/>
                      <wps:spPr>
                        <a:xfrm>
                          <a:off x="0" y="0"/>
                          <a:ext cx="946150" cy="1412875"/>
                        </a:xfrm>
                        <a:prstGeom prst="rect">
                          <a:avLst/>
                        </a:prstGeom>
                        <a:solidFill>
                          <a:sysClr val="window" lastClr="FFFFFF"/>
                        </a:solidFill>
                        <a:ln w="6350">
                          <a:solidFill>
                            <a:prstClr val="black"/>
                          </a:solidFill>
                        </a:ln>
                        <a:effectLst/>
                      </wps:spPr>
                      <wps:txbx>
                        <w:txbxContent>
                          <w:p w14:paraId="077681E2" w14:textId="77777777" w:rsidR="00DA4494" w:rsidRPr="00BF341F" w:rsidRDefault="00DA4494" w:rsidP="00B7245D">
                            <w:pPr>
                              <w:spacing w:after="0" w:line="240" w:lineRule="auto"/>
                              <w:jc w:val="center"/>
                              <w:rPr>
                                <w:color w:val="auto"/>
                                <w:sz w:val="16"/>
                              </w:rPr>
                            </w:pPr>
                            <w:r w:rsidRPr="00BF341F">
                              <w:rPr>
                                <w:color w:val="auto"/>
                                <w:sz w:val="16"/>
                              </w:rPr>
                              <w:t>Si no se cuenta con el DUI, se colocará CDX.</w:t>
                            </w:r>
                          </w:p>
                          <w:p w14:paraId="686162A9" w14:textId="60C10556" w:rsidR="00DA4494" w:rsidRPr="008A15BD" w:rsidRDefault="00DA4494" w:rsidP="00B7245D">
                            <w:pPr>
                              <w:spacing w:after="0" w:line="240" w:lineRule="auto"/>
                              <w:jc w:val="center"/>
                              <w:rPr>
                                <w:sz w:val="16"/>
                              </w:rPr>
                            </w:pPr>
                            <w:r w:rsidRPr="00BF341F">
                              <w:rPr>
                                <w:color w:val="auto"/>
                                <w:sz w:val="16"/>
                              </w:rPr>
                              <w:t>Si la persona que brinda los datos es  niña, niño o adolescente, se le colocará NNA</w:t>
                            </w:r>
                          </w:p>
                          <w:p w14:paraId="7B12E9FF" w14:textId="77777777" w:rsidR="00DA4494" w:rsidRPr="008A15BD" w:rsidRDefault="00DA4494" w:rsidP="00B7245D">
                            <w:pPr>
                              <w:spacing w:after="0" w:line="240" w:lineRule="auto"/>
                              <w:jc w:val="cente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EBCB6" id="110 Cuadro de texto" o:spid="_x0000_s1121" type="#_x0000_t202" style="position:absolute;left:0;text-align:left;margin-left:348.15pt;margin-top:10.65pt;width:74.5pt;height:111.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" fillcolor="window" strokeweight=".5pt">
                <v:textbox>
                  <w:txbxContent>
                    <w:p w14:paraId="077681E2" w14:textId="77777777" w:rsidR="00DA4494" w:rsidRPr="00BF341F" w:rsidRDefault="00DA4494" w:rsidP="00B7245D">
                      <w:pPr>
                        <w:spacing w:after="0" w:line="240" w:lineRule="auto"/>
                        <w:jc w:val="center"/>
                        <w:rPr>
                          <w:color w:val="auto"/>
                          <w:sz w:val="16"/>
                        </w:rPr>
                      </w:pPr>
                      <w:r w:rsidRPr="00BF341F">
                        <w:rPr>
                          <w:color w:val="auto"/>
                          <w:sz w:val="16"/>
                        </w:rPr>
                        <w:t>Si no se cuenta con el DUI, se colocará CDX.</w:t>
                      </w:r>
                    </w:p>
                    <w:p w14:paraId="686162A9" w14:textId="60C10556" w:rsidR="00DA4494" w:rsidRPr="008A15BD" w:rsidRDefault="00DA4494" w:rsidP="00B7245D">
                      <w:pPr>
                        <w:spacing w:after="0" w:line="240" w:lineRule="auto"/>
                        <w:jc w:val="center"/>
                        <w:rPr>
                          <w:sz w:val="16"/>
                        </w:rPr>
                      </w:pPr>
                      <w:r w:rsidRPr="00BF341F">
                        <w:rPr>
                          <w:color w:val="auto"/>
                          <w:sz w:val="16"/>
                        </w:rPr>
                        <w:t>Si la persona que brinda los datos es  niña, niño o adolescente, se le colocará NNA</w:t>
                      </w:r>
                    </w:p>
                    <w:p w14:paraId="7B12E9FF" w14:textId="77777777" w:rsidR="00DA4494" w:rsidRPr="008A15BD" w:rsidRDefault="00DA4494" w:rsidP="00B7245D">
                      <w:pPr>
                        <w:spacing w:after="0" w:line="240" w:lineRule="auto"/>
                        <w:jc w:val="center"/>
                        <w:rPr>
                          <w:sz w:val="16"/>
                        </w:rPr>
                      </w:pPr>
                    </w:p>
                  </w:txbxContent>
                </v:textbox>
              </v:shape>
            </w:pict>
          </mc:Fallback>
        </mc:AlternateContent>
      </w:r>
      <w:r w:rsidR="00C95036" w:rsidRPr="00B7245D">
        <w:rPr>
          <w:rFonts w:ascii="Calibri" w:eastAsia="Calibri" w:hAnsi="Calibri" w:cs="Times New Roman"/>
          <w:noProof/>
          <w:color w:val="auto"/>
          <w:sz w:val="18"/>
          <w:lang w:val="es-SV" w:eastAsia="es-SV"/>
        </w:rPr>
        <mc:AlternateContent>
          <mc:Choice Requires="wps">
            <w:drawing>
              <wp:anchor distT="0" distB="0" distL="114300" distR="114300" simplePos="0" relativeHeight="251640320" behindDoc="0" locked="0" layoutInCell="1" allowOverlap="1" wp14:anchorId="6B0C67AC" wp14:editId="27E58F91">
                <wp:simplePos x="0" y="0"/>
                <wp:positionH relativeFrom="column">
                  <wp:posOffset>3514207</wp:posOffset>
                </wp:positionH>
                <wp:positionV relativeFrom="paragraph">
                  <wp:posOffset>48976</wp:posOffset>
                </wp:positionV>
                <wp:extent cx="697230" cy="914400"/>
                <wp:effectExtent l="0" t="0" r="26670" b="19050"/>
                <wp:wrapNone/>
                <wp:docPr id="12" name="12 Cuadro de texto"/>
                <wp:cNvGraphicFramePr/>
                <a:graphic xmlns:a="http://schemas.openxmlformats.org/drawingml/2006/main">
                  <a:graphicData uri="http://schemas.microsoft.com/office/word/2010/wordprocessingShape">
                    <wps:wsp>
                      <wps:cNvSpPr txBox="1"/>
                      <wps:spPr>
                        <a:xfrm>
                          <a:off x="0" y="0"/>
                          <a:ext cx="697230" cy="914400"/>
                        </a:xfrm>
                        <a:prstGeom prst="rect">
                          <a:avLst/>
                        </a:prstGeom>
                        <a:solidFill>
                          <a:sysClr val="window" lastClr="FFFFFF"/>
                        </a:solidFill>
                        <a:ln w="6350">
                          <a:solidFill>
                            <a:prstClr val="black"/>
                          </a:solidFill>
                        </a:ln>
                        <a:effectLst/>
                      </wps:spPr>
                      <wps:txbx>
                        <w:txbxContent>
                          <w:p w14:paraId="060E3468" w14:textId="77777777" w:rsidR="00DA4494" w:rsidRPr="00BF341F" w:rsidRDefault="00DA4494" w:rsidP="00B7245D">
                            <w:pPr>
                              <w:spacing w:after="0" w:line="240" w:lineRule="auto"/>
                              <w:jc w:val="center"/>
                              <w:rPr>
                                <w:color w:val="auto"/>
                                <w:sz w:val="16"/>
                              </w:rPr>
                            </w:pPr>
                            <w:r w:rsidRPr="00BF341F">
                              <w:rPr>
                                <w:color w:val="auto"/>
                                <w:sz w:val="16"/>
                              </w:rPr>
                              <w:t>Se colocará las  iniciales del sexo; Mujer&gt;”M”, Hombre &gt;”H.”</w:t>
                            </w:r>
                          </w:p>
                          <w:p w14:paraId="69FD1D98" w14:textId="77777777" w:rsidR="00DA4494" w:rsidRPr="008A15BD" w:rsidRDefault="00DA4494" w:rsidP="00B7245D">
                            <w:pPr>
                              <w:spacing w:after="0" w:line="240" w:lineRule="auto"/>
                              <w:jc w:val="cente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C67AC" id="12 Cuadro de texto" o:spid="_x0000_s1122" type="#_x0000_t202" style="position:absolute;left:0;text-align:left;margin-left:276.7pt;margin-top:3.85pt;width:54.9pt;height:1in;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" fillcolor="window" strokeweight=".5pt">
                <v:textbox>
                  <w:txbxContent>
                    <w:p w14:paraId="060E3468" w14:textId="77777777" w:rsidR="00DA4494" w:rsidRPr="00BF341F" w:rsidRDefault="00DA4494" w:rsidP="00B7245D">
                      <w:pPr>
                        <w:spacing w:after="0" w:line="240" w:lineRule="auto"/>
                        <w:jc w:val="center"/>
                        <w:rPr>
                          <w:color w:val="auto"/>
                          <w:sz w:val="16"/>
                        </w:rPr>
                      </w:pPr>
                      <w:r w:rsidRPr="00BF341F">
                        <w:rPr>
                          <w:color w:val="auto"/>
                          <w:sz w:val="16"/>
                        </w:rPr>
                        <w:t>Se colocará las  iniciales del sexo; Mujer&gt;”M”, Hombre &gt;”H.”</w:t>
                      </w:r>
                    </w:p>
                    <w:p w14:paraId="69FD1D98" w14:textId="77777777" w:rsidR="00DA4494" w:rsidRPr="008A15BD" w:rsidRDefault="00DA4494" w:rsidP="00B7245D">
                      <w:pPr>
                        <w:spacing w:after="0" w:line="240" w:lineRule="auto"/>
                        <w:jc w:val="center"/>
                        <w:rPr>
                          <w:sz w:val="16"/>
                        </w:rPr>
                      </w:pPr>
                    </w:p>
                  </w:txbxContent>
                </v:textbox>
              </v:shape>
            </w:pict>
          </mc:Fallback>
        </mc:AlternateContent>
      </w:r>
    </w:p>
    <w:p w14:paraId="0806F58F" w14:textId="77777777" w:rsidR="00B7245D" w:rsidRPr="00B7245D" w:rsidRDefault="00B7245D" w:rsidP="00B7245D">
      <w:pPr>
        <w:spacing w:before="0" w:line="276" w:lineRule="auto"/>
        <w:rPr>
          <w:rFonts w:ascii="Calibri" w:eastAsia="Calibri" w:hAnsi="Calibri" w:cs="Times New Roman"/>
          <w:color w:val="auto"/>
          <w:sz w:val="18"/>
        </w:rPr>
      </w:pPr>
    </w:p>
    <w:p w14:paraId="0E072B0C" w14:textId="77777777" w:rsidR="00B7245D" w:rsidRPr="00B7245D" w:rsidRDefault="00B7245D" w:rsidP="00B7245D">
      <w:pPr>
        <w:spacing w:before="0" w:line="276" w:lineRule="auto"/>
        <w:rPr>
          <w:rFonts w:ascii="Calibri" w:eastAsia="Calibri" w:hAnsi="Calibri" w:cs="Times New Roman"/>
          <w:color w:val="auto"/>
          <w:sz w:val="18"/>
        </w:rPr>
      </w:pPr>
    </w:p>
    <w:p w14:paraId="440B1266" w14:textId="77777777" w:rsidR="00EC1B27" w:rsidRDefault="00EC1B27" w:rsidP="00B7245D">
      <w:pPr>
        <w:spacing w:before="0" w:line="276" w:lineRule="auto"/>
        <w:rPr>
          <w:rFonts w:ascii="Calibri" w:eastAsia="Calibri" w:hAnsi="Calibri" w:cs="Times New Roman"/>
          <w:color w:val="auto"/>
          <w:sz w:val="18"/>
        </w:rPr>
        <w:sectPr w:rsidR="00EC1B27" w:rsidSect="00C95036">
          <w:headerReference w:type="first" r:id="rId46"/>
          <w:pgSz w:w="11907" w:h="16839" w:code="9"/>
          <w:pgMar w:top="1417" w:right="1701" w:bottom="1417" w:left="1701" w:header="720" w:footer="720" w:gutter="0"/>
          <w:cols w:space="720"/>
          <w:titlePg/>
          <w:docGrid w:linePitch="360"/>
        </w:sectPr>
      </w:pPr>
    </w:p>
    <w:p w14:paraId="2655170D" w14:textId="61A72218" w:rsidR="00C15A41" w:rsidRPr="00B7245D" w:rsidRDefault="000218D3" w:rsidP="00C95036">
      <w:pPr>
        <w:shd w:val="clear" w:color="auto" w:fill="DBE5F1"/>
        <w:spacing w:before="0" w:after="100" w:afterAutospacing="1" w:line="240" w:lineRule="auto"/>
        <w:jc w:val="center"/>
        <w:outlineLvl w:val="1"/>
        <w:rPr>
          <w:rFonts w:ascii="Calibri" w:eastAsia="Calibri" w:hAnsi="Calibri" w:cs="Times New Roman"/>
          <w:b/>
          <w:color w:val="auto"/>
        </w:rPr>
      </w:pPr>
      <w:bookmarkStart w:id="191" w:name="_Toc2722145"/>
      <w:r>
        <w:rPr>
          <w:rFonts w:ascii="Calibri" w:eastAsia="Calibri" w:hAnsi="Calibri" w:cs="Times New Roman"/>
          <w:b/>
          <w:color w:val="auto"/>
        </w:rPr>
        <w:lastRenderedPageBreak/>
        <w:t xml:space="preserve">ANEXO #5 </w:t>
      </w:r>
      <w:r w:rsidR="00C15A41">
        <w:rPr>
          <w:rFonts w:ascii="Calibri" w:eastAsia="Calibri" w:hAnsi="Calibri" w:cs="Times New Roman"/>
          <w:b/>
          <w:color w:val="auto"/>
        </w:rPr>
        <w:t>USO DE HOJA DE RECEPCIÓN DE CASO</w:t>
      </w:r>
      <w:bookmarkEnd w:id="191"/>
    </w:p>
    <w:p w14:paraId="29620432" w14:textId="77777777" w:rsidR="00C15A41" w:rsidRPr="00B7245D" w:rsidRDefault="00C15A41" w:rsidP="00C15A41">
      <w:pPr>
        <w:spacing w:before="0" w:line="276" w:lineRule="auto"/>
        <w:jc w:val="both"/>
        <w:rPr>
          <w:rFonts w:ascii="Calibri" w:eastAsia="Calibri" w:hAnsi="Calibri" w:cs="Times New Roman"/>
          <w:b/>
          <w:color w:val="auto"/>
        </w:rPr>
      </w:pPr>
      <w:r w:rsidRPr="00B7245D">
        <w:rPr>
          <w:rFonts w:ascii="Calibri" w:eastAsia="Calibri" w:hAnsi="Calibri" w:cs="Times New Roman"/>
          <w:b/>
          <w:color w:val="auto"/>
        </w:rPr>
        <w:t>Indicación de uso:</w:t>
      </w:r>
    </w:p>
    <w:p w14:paraId="3047CE07" w14:textId="25EBCFAA" w:rsidR="00912DC9" w:rsidRDefault="00C15A41" w:rsidP="00664CD9">
      <w:pPr>
        <w:numPr>
          <w:ilvl w:val="0"/>
          <w:numId w:val="12"/>
        </w:numPr>
        <w:spacing w:before="0" w:line="276" w:lineRule="auto"/>
        <w:contextualSpacing/>
        <w:jc w:val="both"/>
        <w:rPr>
          <w:rFonts w:ascii="Calibri" w:eastAsia="Calibri" w:hAnsi="Calibri" w:cs="Times New Roman"/>
          <w:color w:val="auto"/>
        </w:rPr>
      </w:pPr>
      <w:r w:rsidRPr="00B7245D">
        <w:rPr>
          <w:rFonts w:ascii="Calibri" w:eastAsia="Calibri" w:hAnsi="Calibri" w:cs="Times New Roman"/>
          <w:color w:val="auto"/>
        </w:rPr>
        <w:t xml:space="preserve">La hoja de </w:t>
      </w:r>
      <w:r w:rsidR="0026104C">
        <w:rPr>
          <w:rFonts w:ascii="Calibri" w:eastAsia="Calibri" w:hAnsi="Calibri" w:cs="Times New Roman"/>
          <w:color w:val="auto"/>
        </w:rPr>
        <w:t>recepción de casos  del componente</w:t>
      </w:r>
      <w:r w:rsidR="00912DC9">
        <w:rPr>
          <w:rFonts w:ascii="Calibri" w:eastAsia="Calibri" w:hAnsi="Calibri" w:cs="Times New Roman"/>
          <w:color w:val="auto"/>
        </w:rPr>
        <w:t xml:space="preserve"> 6 de atención a víctimas será usada específicamente por el punto focal que será la unidad de</w:t>
      </w:r>
      <w:r w:rsidR="002210A9">
        <w:rPr>
          <w:rFonts w:ascii="Calibri" w:eastAsia="Calibri" w:hAnsi="Calibri" w:cs="Times New Roman"/>
          <w:color w:val="auto"/>
        </w:rPr>
        <w:t xml:space="preserve"> la mujer de la municipalidad u </w:t>
      </w:r>
      <w:r w:rsidR="00912DC9">
        <w:rPr>
          <w:rFonts w:ascii="Calibri" w:eastAsia="Calibri" w:hAnsi="Calibri" w:cs="Times New Roman"/>
          <w:color w:val="auto"/>
        </w:rPr>
        <w:t>otras instituci</w:t>
      </w:r>
      <w:r w:rsidR="00794EA5" w:rsidRPr="006553BA">
        <w:rPr>
          <w:rFonts w:ascii="Calibri" w:eastAsia="Calibri" w:hAnsi="Calibri" w:cs="Times New Roman"/>
          <w:color w:val="000000" w:themeColor="text1"/>
        </w:rPr>
        <w:t>o</w:t>
      </w:r>
      <w:r w:rsidR="00912DC9" w:rsidRPr="006553BA">
        <w:rPr>
          <w:rFonts w:ascii="Calibri" w:eastAsia="Calibri" w:hAnsi="Calibri" w:cs="Times New Roman"/>
          <w:color w:val="000000" w:themeColor="text1"/>
        </w:rPr>
        <w:t>n</w:t>
      </w:r>
      <w:r w:rsidR="00794EA5" w:rsidRPr="006553BA">
        <w:rPr>
          <w:rFonts w:ascii="Calibri" w:eastAsia="Calibri" w:hAnsi="Calibri" w:cs="Times New Roman"/>
          <w:color w:val="000000" w:themeColor="text1"/>
        </w:rPr>
        <w:t>es</w:t>
      </w:r>
      <w:r w:rsidR="00CF78C3">
        <w:rPr>
          <w:rFonts w:ascii="Calibri" w:eastAsia="Calibri" w:hAnsi="Calibri" w:cs="Times New Roman"/>
          <w:color w:val="auto"/>
        </w:rPr>
        <w:t xml:space="preserve"> de</w:t>
      </w:r>
      <w:r w:rsidR="002B6D13">
        <w:rPr>
          <w:rFonts w:ascii="Calibri" w:eastAsia="Calibri" w:hAnsi="Calibri" w:cs="Times New Roman"/>
          <w:color w:val="auto"/>
        </w:rPr>
        <w:t>l componente</w:t>
      </w:r>
      <w:r w:rsidR="00912DC9">
        <w:rPr>
          <w:rFonts w:ascii="Calibri" w:eastAsia="Calibri" w:hAnsi="Calibri" w:cs="Times New Roman"/>
          <w:color w:val="auto"/>
        </w:rPr>
        <w:t xml:space="preserve"> que retome</w:t>
      </w:r>
      <w:r w:rsidR="004F039C" w:rsidRPr="00BF341F">
        <w:rPr>
          <w:rFonts w:ascii="Calibri" w:eastAsia="Calibri" w:hAnsi="Calibri" w:cs="Times New Roman"/>
          <w:color w:val="auto"/>
        </w:rPr>
        <w:t>n</w:t>
      </w:r>
      <w:r w:rsidR="00912DC9">
        <w:rPr>
          <w:rFonts w:ascii="Calibri" w:eastAsia="Calibri" w:hAnsi="Calibri" w:cs="Times New Roman"/>
          <w:color w:val="auto"/>
        </w:rPr>
        <w:t xml:space="preserve"> el caso.</w:t>
      </w:r>
    </w:p>
    <w:p w14:paraId="4DB7B08B" w14:textId="0376BD14" w:rsidR="00912DC9" w:rsidRDefault="00912DC9" w:rsidP="00664CD9">
      <w:pPr>
        <w:numPr>
          <w:ilvl w:val="0"/>
          <w:numId w:val="12"/>
        </w:numPr>
        <w:spacing w:before="0" w:line="276" w:lineRule="auto"/>
        <w:contextualSpacing/>
        <w:jc w:val="both"/>
        <w:rPr>
          <w:rFonts w:ascii="Calibri" w:eastAsia="Calibri" w:hAnsi="Calibri" w:cs="Times New Roman"/>
          <w:color w:val="auto"/>
        </w:rPr>
      </w:pPr>
      <w:r>
        <w:rPr>
          <w:rFonts w:ascii="Calibri" w:eastAsia="Calibri" w:hAnsi="Calibri" w:cs="Times New Roman"/>
          <w:color w:val="auto"/>
        </w:rPr>
        <w:t xml:space="preserve">Es </w:t>
      </w:r>
      <w:r w:rsidR="00EC1B27">
        <w:rPr>
          <w:rFonts w:ascii="Calibri" w:eastAsia="Calibri" w:hAnsi="Calibri" w:cs="Times New Roman"/>
          <w:color w:val="auto"/>
        </w:rPr>
        <w:t>fundamental</w:t>
      </w:r>
      <w:r>
        <w:rPr>
          <w:rFonts w:ascii="Calibri" w:eastAsia="Calibri" w:hAnsi="Calibri" w:cs="Times New Roman"/>
          <w:color w:val="auto"/>
        </w:rPr>
        <w:t xml:space="preserve"> comprender que este formato está </w:t>
      </w:r>
      <w:r w:rsidR="00EC1B27">
        <w:rPr>
          <w:rFonts w:ascii="Calibri" w:eastAsia="Calibri" w:hAnsi="Calibri" w:cs="Times New Roman"/>
          <w:color w:val="auto"/>
        </w:rPr>
        <w:t>estrechamente</w:t>
      </w:r>
      <w:r w:rsidR="006C344C">
        <w:rPr>
          <w:rFonts w:ascii="Calibri" w:eastAsia="Calibri" w:hAnsi="Calibri" w:cs="Times New Roman"/>
          <w:color w:val="auto"/>
        </w:rPr>
        <w:t xml:space="preserve"> relacionado con</w:t>
      </w:r>
      <w:r>
        <w:rPr>
          <w:rFonts w:ascii="Calibri" w:eastAsia="Calibri" w:hAnsi="Calibri" w:cs="Times New Roman"/>
          <w:color w:val="auto"/>
        </w:rPr>
        <w:t xml:space="preserve"> la derivación</w:t>
      </w:r>
      <w:r w:rsidR="00EC1B27">
        <w:rPr>
          <w:rFonts w:ascii="Calibri" w:eastAsia="Calibri" w:hAnsi="Calibri" w:cs="Times New Roman"/>
          <w:color w:val="auto"/>
        </w:rPr>
        <w:t xml:space="preserve">, </w:t>
      </w:r>
      <w:r w:rsidR="00EA6303">
        <w:rPr>
          <w:rFonts w:ascii="Calibri" w:eastAsia="Calibri" w:hAnsi="Calibri" w:cs="Times New Roman"/>
          <w:color w:val="auto"/>
        </w:rPr>
        <w:t>por tanto si una institución que trabaja en el territorio capta un caso de violencia podrá hacer la derivación al punto focal y luego hacer la recepción mediante la exploración de los elementos que conlleva la hoja de derivación.</w:t>
      </w:r>
      <w:r w:rsidR="008A7AEB">
        <w:rPr>
          <w:rFonts w:ascii="Calibri" w:eastAsia="Calibri" w:hAnsi="Calibri" w:cs="Times New Roman"/>
          <w:color w:val="auto"/>
        </w:rPr>
        <w:t xml:space="preserve"> Los elementos que conlleva esta hoja se presentan a continuación</w:t>
      </w:r>
      <w:r w:rsidR="006C344C">
        <w:rPr>
          <w:rFonts w:ascii="Calibri" w:eastAsia="Calibri" w:hAnsi="Calibri" w:cs="Times New Roman"/>
          <w:color w:val="auto"/>
        </w:rPr>
        <w:t>:</w:t>
      </w:r>
      <w:r w:rsidR="00EA6303">
        <w:rPr>
          <w:rFonts w:ascii="Calibri" w:eastAsia="Calibri" w:hAnsi="Calibri" w:cs="Times New Roman"/>
          <w:color w:val="auto"/>
        </w:rPr>
        <w:t xml:space="preserve"> </w:t>
      </w:r>
      <w:r>
        <w:rPr>
          <w:rFonts w:ascii="Calibri" w:eastAsia="Calibri" w:hAnsi="Calibri" w:cs="Times New Roman"/>
          <w:color w:val="auto"/>
        </w:rPr>
        <w:t xml:space="preserve"> </w:t>
      </w:r>
    </w:p>
    <w:p w14:paraId="1AFCA1B6" w14:textId="7D405C56" w:rsidR="00EA6303" w:rsidRDefault="00C95036" w:rsidP="00EA6303">
      <w:pPr>
        <w:spacing w:before="0" w:line="276" w:lineRule="auto"/>
        <w:contextualSpacing/>
        <w:jc w:val="both"/>
        <w:rPr>
          <w:rFonts w:ascii="Calibri" w:eastAsia="Calibri" w:hAnsi="Calibri" w:cs="Times New Roman"/>
          <w:color w:val="auto"/>
        </w:rPr>
      </w:pPr>
      <w:r>
        <w:rPr>
          <w:rFonts w:ascii="Calibri" w:eastAsia="Calibri" w:hAnsi="Calibri" w:cs="Times New Roman"/>
          <w:noProof/>
          <w:color w:val="auto"/>
          <w:lang w:val="es-SV" w:eastAsia="es-SV"/>
        </w:rPr>
        <w:drawing>
          <wp:anchor distT="0" distB="0" distL="114300" distR="114300" simplePos="0" relativeHeight="251652608" behindDoc="1" locked="0" layoutInCell="1" allowOverlap="1" wp14:anchorId="4757BF76" wp14:editId="292358AA">
            <wp:simplePos x="0" y="0"/>
            <wp:positionH relativeFrom="column">
              <wp:posOffset>-285750</wp:posOffset>
            </wp:positionH>
            <wp:positionV relativeFrom="paragraph">
              <wp:posOffset>58420</wp:posOffset>
            </wp:positionV>
            <wp:extent cx="5641340" cy="3768090"/>
            <wp:effectExtent l="0" t="0" r="0" b="3810"/>
            <wp:wrapTight wrapText="bothSides">
              <wp:wrapPolygon edited="0">
                <wp:start x="4814" y="0"/>
                <wp:lineTo x="4814" y="3494"/>
                <wp:lineTo x="2115" y="4586"/>
                <wp:lineTo x="1094" y="5132"/>
                <wp:lineTo x="656" y="5897"/>
                <wp:lineTo x="146" y="6880"/>
                <wp:lineTo x="146" y="9173"/>
                <wp:lineTo x="511" y="10483"/>
                <wp:lineTo x="1313" y="12231"/>
                <wp:lineTo x="511" y="13650"/>
                <wp:lineTo x="511" y="20967"/>
                <wp:lineTo x="8899" y="20967"/>
                <wp:lineTo x="8899" y="21513"/>
                <wp:lineTo x="17506" y="21513"/>
                <wp:lineTo x="20715" y="21513"/>
                <wp:lineTo x="20788" y="13978"/>
                <wp:lineTo x="19913" y="12231"/>
                <wp:lineTo x="21226" y="10702"/>
                <wp:lineTo x="21226" y="10483"/>
                <wp:lineTo x="21517" y="8845"/>
                <wp:lineTo x="21299" y="6770"/>
                <wp:lineTo x="20277" y="5569"/>
                <wp:lineTo x="19767" y="5242"/>
                <wp:lineTo x="16484" y="3494"/>
                <wp:lineTo x="16630" y="764"/>
                <wp:lineTo x="15390" y="546"/>
                <wp:lineTo x="8023" y="0"/>
                <wp:lineTo x="4814" y="0"/>
              </wp:wrapPolygon>
            </wp:wrapTight>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25000"/>
                              </a14:imgEffect>
                              <a14:imgEffect>
                                <a14:brightnessContrast bright="12000"/>
                              </a14:imgEffect>
                            </a14:imgLayer>
                          </a14:imgProps>
                        </a:ext>
                        <a:ext uri="{28A0092B-C50C-407E-A947-70E740481C1C}">
                          <a14:useLocalDpi xmlns:a14="http://schemas.microsoft.com/office/drawing/2010/main" val="0"/>
                        </a:ext>
                      </a:extLst>
                    </a:blip>
                    <a:srcRect/>
                    <a:stretch>
                      <a:fillRect/>
                    </a:stretch>
                  </pic:blipFill>
                  <pic:spPr bwMode="auto">
                    <a:xfrm>
                      <a:off x="0" y="0"/>
                      <a:ext cx="5641340" cy="3768090"/>
                    </a:xfrm>
                    <a:prstGeom prst="rect">
                      <a:avLst/>
                    </a:prstGeom>
                    <a:noFill/>
                  </pic:spPr>
                </pic:pic>
              </a:graphicData>
            </a:graphic>
            <wp14:sizeRelH relativeFrom="page">
              <wp14:pctWidth>0</wp14:pctWidth>
            </wp14:sizeRelH>
            <wp14:sizeRelV relativeFrom="page">
              <wp14:pctHeight>0</wp14:pctHeight>
            </wp14:sizeRelV>
          </wp:anchor>
        </w:drawing>
      </w:r>
    </w:p>
    <w:p w14:paraId="68D47518" w14:textId="77777777" w:rsidR="00EA6303" w:rsidRDefault="00EA6303" w:rsidP="00EA6303">
      <w:pPr>
        <w:spacing w:before="0" w:line="276" w:lineRule="auto"/>
        <w:contextualSpacing/>
        <w:jc w:val="both"/>
        <w:rPr>
          <w:rFonts w:ascii="Calibri" w:eastAsia="Calibri" w:hAnsi="Calibri" w:cs="Times New Roman"/>
          <w:color w:val="auto"/>
        </w:rPr>
      </w:pPr>
    </w:p>
    <w:p w14:paraId="399CF97A" w14:textId="77777777" w:rsidR="00EA6303" w:rsidRDefault="00EA6303" w:rsidP="00EA6303">
      <w:pPr>
        <w:spacing w:before="0" w:line="276" w:lineRule="auto"/>
        <w:contextualSpacing/>
        <w:jc w:val="both"/>
        <w:rPr>
          <w:rFonts w:ascii="Calibri" w:eastAsia="Calibri" w:hAnsi="Calibri" w:cs="Times New Roman"/>
          <w:color w:val="auto"/>
        </w:rPr>
      </w:pPr>
    </w:p>
    <w:p w14:paraId="561B9C67" w14:textId="77777777" w:rsidR="00EA6303" w:rsidRDefault="00EA6303" w:rsidP="00EA6303">
      <w:pPr>
        <w:spacing w:before="0" w:line="276" w:lineRule="auto"/>
        <w:contextualSpacing/>
        <w:jc w:val="both"/>
        <w:rPr>
          <w:rFonts w:ascii="Calibri" w:eastAsia="Calibri" w:hAnsi="Calibri" w:cs="Times New Roman"/>
          <w:color w:val="auto"/>
        </w:rPr>
      </w:pPr>
    </w:p>
    <w:p w14:paraId="7C4C0883" w14:textId="77777777" w:rsidR="00EA6303" w:rsidRDefault="00EA6303" w:rsidP="00EA6303">
      <w:pPr>
        <w:spacing w:before="0" w:line="276" w:lineRule="auto"/>
        <w:contextualSpacing/>
        <w:jc w:val="both"/>
        <w:rPr>
          <w:rFonts w:ascii="Calibri" w:eastAsia="Calibri" w:hAnsi="Calibri" w:cs="Times New Roman"/>
          <w:color w:val="auto"/>
        </w:rPr>
      </w:pPr>
    </w:p>
    <w:p w14:paraId="0BEF756A" w14:textId="77777777" w:rsidR="00EA6303" w:rsidRDefault="00EA6303" w:rsidP="00EA6303">
      <w:pPr>
        <w:spacing w:before="0" w:line="276" w:lineRule="auto"/>
        <w:contextualSpacing/>
        <w:jc w:val="both"/>
        <w:rPr>
          <w:rFonts w:ascii="Calibri" w:eastAsia="Calibri" w:hAnsi="Calibri" w:cs="Times New Roman"/>
          <w:color w:val="auto"/>
        </w:rPr>
      </w:pPr>
    </w:p>
    <w:p w14:paraId="7C7825AB" w14:textId="77777777" w:rsidR="00EA6303" w:rsidRDefault="00EA6303" w:rsidP="00EA6303">
      <w:pPr>
        <w:spacing w:before="0" w:line="276" w:lineRule="auto"/>
        <w:contextualSpacing/>
        <w:jc w:val="both"/>
        <w:rPr>
          <w:rFonts w:ascii="Calibri" w:eastAsia="Calibri" w:hAnsi="Calibri" w:cs="Times New Roman"/>
          <w:color w:val="auto"/>
        </w:rPr>
      </w:pPr>
    </w:p>
    <w:p w14:paraId="2849F9DF" w14:textId="77777777" w:rsidR="00EA6303" w:rsidRDefault="00EA6303" w:rsidP="00EA6303">
      <w:pPr>
        <w:spacing w:before="0" w:line="276" w:lineRule="auto"/>
        <w:contextualSpacing/>
        <w:jc w:val="both"/>
        <w:rPr>
          <w:rFonts w:ascii="Calibri" w:eastAsia="Calibri" w:hAnsi="Calibri" w:cs="Times New Roman"/>
          <w:color w:val="auto"/>
        </w:rPr>
      </w:pPr>
    </w:p>
    <w:p w14:paraId="3903B774" w14:textId="77777777" w:rsidR="00EA6303" w:rsidRDefault="00EA6303" w:rsidP="00EA6303">
      <w:pPr>
        <w:spacing w:before="0" w:line="276" w:lineRule="auto"/>
        <w:contextualSpacing/>
        <w:jc w:val="both"/>
        <w:rPr>
          <w:rFonts w:ascii="Calibri" w:eastAsia="Calibri" w:hAnsi="Calibri" w:cs="Times New Roman"/>
          <w:color w:val="auto"/>
        </w:rPr>
      </w:pPr>
    </w:p>
    <w:p w14:paraId="5EA1B601" w14:textId="77777777" w:rsidR="00EA6303" w:rsidRDefault="00EA6303" w:rsidP="00EA6303">
      <w:pPr>
        <w:spacing w:before="0" w:line="276" w:lineRule="auto"/>
        <w:contextualSpacing/>
        <w:jc w:val="both"/>
        <w:rPr>
          <w:rFonts w:ascii="Calibri" w:eastAsia="Calibri" w:hAnsi="Calibri" w:cs="Times New Roman"/>
          <w:color w:val="auto"/>
        </w:rPr>
      </w:pPr>
    </w:p>
    <w:p w14:paraId="7CD02E89" w14:textId="77777777" w:rsidR="00184443" w:rsidRDefault="00184443" w:rsidP="00EA6303">
      <w:pPr>
        <w:spacing w:before="0" w:line="276" w:lineRule="auto"/>
        <w:contextualSpacing/>
        <w:jc w:val="both"/>
        <w:rPr>
          <w:rFonts w:ascii="Calibri" w:eastAsia="Calibri" w:hAnsi="Calibri" w:cs="Times New Roman"/>
          <w:color w:val="auto"/>
        </w:rPr>
      </w:pPr>
    </w:p>
    <w:p w14:paraId="5996265E" w14:textId="77777777" w:rsidR="00184443" w:rsidRDefault="00184443" w:rsidP="00EA6303">
      <w:pPr>
        <w:spacing w:before="0" w:line="276" w:lineRule="auto"/>
        <w:contextualSpacing/>
        <w:jc w:val="both"/>
        <w:rPr>
          <w:rFonts w:ascii="Calibri" w:eastAsia="Calibri" w:hAnsi="Calibri" w:cs="Times New Roman"/>
          <w:color w:val="auto"/>
        </w:rPr>
      </w:pPr>
    </w:p>
    <w:p w14:paraId="704AD3DD" w14:textId="77777777" w:rsidR="00184443" w:rsidRDefault="00184443" w:rsidP="00EA6303">
      <w:pPr>
        <w:spacing w:before="0" w:line="276" w:lineRule="auto"/>
        <w:contextualSpacing/>
        <w:jc w:val="both"/>
        <w:rPr>
          <w:rFonts w:ascii="Calibri" w:eastAsia="Calibri" w:hAnsi="Calibri" w:cs="Times New Roman"/>
          <w:color w:val="auto"/>
        </w:rPr>
      </w:pPr>
    </w:p>
    <w:p w14:paraId="01AEBED3" w14:textId="77777777" w:rsidR="0047625D" w:rsidRDefault="0047625D" w:rsidP="0047625D">
      <w:pPr>
        <w:spacing w:before="0" w:line="276" w:lineRule="auto"/>
        <w:ind w:left="786"/>
        <w:contextualSpacing/>
        <w:jc w:val="both"/>
        <w:rPr>
          <w:rFonts w:ascii="Calibri" w:eastAsia="Calibri" w:hAnsi="Calibri" w:cs="Times New Roman"/>
          <w:color w:val="auto"/>
        </w:rPr>
      </w:pPr>
    </w:p>
    <w:p w14:paraId="4764C7C5" w14:textId="77777777" w:rsidR="00745C1A" w:rsidRPr="00745C1A" w:rsidRDefault="00745C1A" w:rsidP="004F039C">
      <w:pPr>
        <w:spacing w:before="0" w:line="276" w:lineRule="auto"/>
        <w:contextualSpacing/>
        <w:jc w:val="both"/>
        <w:rPr>
          <w:rFonts w:ascii="Calibri" w:eastAsia="Calibri" w:hAnsi="Calibri" w:cs="Times New Roman"/>
          <w:color w:val="auto"/>
          <w:sz w:val="18"/>
        </w:rPr>
      </w:pPr>
    </w:p>
    <w:p w14:paraId="00509C19" w14:textId="77777777" w:rsidR="00D52007" w:rsidRDefault="00D52007" w:rsidP="00D52007">
      <w:pPr>
        <w:pStyle w:val="Prrafodelista"/>
        <w:tabs>
          <w:tab w:val="left" w:pos="3067"/>
        </w:tabs>
        <w:spacing w:line="276" w:lineRule="auto"/>
        <w:ind w:left="3067" w:hanging="1561"/>
        <w:jc w:val="right"/>
        <w:rPr>
          <w:rFonts w:ascii="Calibri" w:eastAsia="Calibri" w:hAnsi="Calibri" w:cs="Times New Roman"/>
          <w:sz w:val="18"/>
        </w:rPr>
      </w:pPr>
      <w:r>
        <w:rPr>
          <w:rFonts w:ascii="Calibri" w:eastAsia="Calibri" w:hAnsi="Calibri" w:cs="Times New Roman"/>
          <w:sz w:val="18"/>
        </w:rPr>
        <w:tab/>
        <w:t>Fuente: Elaboración propia.</w:t>
      </w:r>
    </w:p>
    <w:p w14:paraId="2F812228" w14:textId="77777777" w:rsidR="00745C1A" w:rsidRPr="00745C1A" w:rsidRDefault="00D52007" w:rsidP="00D52007">
      <w:pPr>
        <w:pStyle w:val="Prrafodelista"/>
        <w:tabs>
          <w:tab w:val="left" w:pos="3067"/>
        </w:tabs>
        <w:spacing w:line="276" w:lineRule="auto"/>
        <w:ind w:left="3067" w:hanging="1561"/>
        <w:jc w:val="right"/>
        <w:rPr>
          <w:rFonts w:ascii="Calibri" w:eastAsia="Calibri" w:hAnsi="Calibri" w:cs="Times New Roman"/>
          <w:sz w:val="18"/>
        </w:rPr>
      </w:pPr>
      <w:r>
        <w:rPr>
          <w:rFonts w:ascii="Calibri" w:eastAsia="Calibri" w:hAnsi="Calibri" w:cs="Times New Roman"/>
          <w:sz w:val="18"/>
        </w:rPr>
        <w:t xml:space="preserve"> </w:t>
      </w:r>
    </w:p>
    <w:p w14:paraId="08081F6B" w14:textId="46B202ED" w:rsidR="00B7245D" w:rsidRPr="00745C1A" w:rsidRDefault="00912DC9" w:rsidP="00664CD9">
      <w:pPr>
        <w:pStyle w:val="Prrafodelista"/>
        <w:numPr>
          <w:ilvl w:val="0"/>
          <w:numId w:val="14"/>
        </w:numPr>
        <w:spacing w:line="276" w:lineRule="auto"/>
        <w:ind w:left="851"/>
        <w:jc w:val="both"/>
        <w:rPr>
          <w:rFonts w:ascii="Calibri" w:eastAsia="Calibri" w:hAnsi="Calibri" w:cs="Times New Roman"/>
          <w:sz w:val="18"/>
        </w:rPr>
      </w:pPr>
      <w:r w:rsidRPr="00745C1A">
        <w:rPr>
          <w:rFonts w:ascii="Calibri" w:eastAsia="Calibri" w:hAnsi="Calibri" w:cs="Times New Roman"/>
        </w:rPr>
        <w:t xml:space="preserve">Su principal objetivo será identificar las principales afectaciones del impacto de la violencia y a partir de ello realizar </w:t>
      </w:r>
      <w:r w:rsidR="0047625D" w:rsidRPr="00745C1A">
        <w:rPr>
          <w:rFonts w:ascii="Calibri" w:eastAsia="Calibri" w:hAnsi="Calibri" w:cs="Times New Roman"/>
        </w:rPr>
        <w:t xml:space="preserve">un análisis de las posibles </w:t>
      </w:r>
      <w:r w:rsidR="00272078" w:rsidRPr="00745C1A">
        <w:rPr>
          <w:rFonts w:ascii="Calibri" w:eastAsia="Calibri" w:hAnsi="Calibri" w:cs="Times New Roman"/>
        </w:rPr>
        <w:t>vías</w:t>
      </w:r>
      <w:r w:rsidR="0047625D" w:rsidRPr="00745C1A">
        <w:rPr>
          <w:rFonts w:ascii="Calibri" w:eastAsia="Calibri" w:hAnsi="Calibri" w:cs="Times New Roman"/>
        </w:rPr>
        <w:t xml:space="preserve"> de atención y protección</w:t>
      </w:r>
      <w:r w:rsidR="00272078" w:rsidRPr="00745C1A">
        <w:rPr>
          <w:rFonts w:ascii="Calibri" w:eastAsia="Calibri" w:hAnsi="Calibri" w:cs="Times New Roman"/>
        </w:rPr>
        <w:t>, por otro lado será requisito indispens</w:t>
      </w:r>
      <w:r w:rsidR="00E5537F" w:rsidRPr="00745C1A">
        <w:rPr>
          <w:rFonts w:ascii="Calibri" w:eastAsia="Calibri" w:hAnsi="Calibri" w:cs="Times New Roman"/>
        </w:rPr>
        <w:t xml:space="preserve">able la compresión y el uso de la </w:t>
      </w:r>
      <w:r w:rsidR="00E5537F" w:rsidRPr="00745C1A">
        <w:rPr>
          <w:rFonts w:ascii="Calibri" w:eastAsia="Calibri" w:hAnsi="Calibri" w:cs="Times New Roman"/>
        </w:rPr>
        <w:lastRenderedPageBreak/>
        <w:t>herra</w:t>
      </w:r>
      <w:r w:rsidR="00A30A60">
        <w:rPr>
          <w:rFonts w:ascii="Calibri" w:eastAsia="Calibri" w:hAnsi="Calibri" w:cs="Times New Roman"/>
        </w:rPr>
        <w:t>mienta</w:t>
      </w:r>
      <w:r w:rsidR="00E5537F" w:rsidRPr="00745C1A">
        <w:rPr>
          <w:rFonts w:ascii="Calibri" w:eastAsia="Calibri" w:hAnsi="Calibri" w:cs="Times New Roman"/>
        </w:rPr>
        <w:t xml:space="preserve"> del trato digno a la</w:t>
      </w:r>
      <w:r w:rsidR="001F53B5">
        <w:rPr>
          <w:rFonts w:ascii="Calibri" w:eastAsia="Calibri" w:hAnsi="Calibri" w:cs="Times New Roman"/>
        </w:rPr>
        <w:t xml:space="preserve"> persona </w:t>
      </w:r>
      <w:r w:rsidR="00E5537F" w:rsidRPr="00745C1A">
        <w:rPr>
          <w:rFonts w:ascii="Calibri" w:eastAsia="Calibri" w:hAnsi="Calibri" w:cs="Times New Roman"/>
        </w:rPr>
        <w:t xml:space="preserve"> víctima </w:t>
      </w:r>
      <w:r w:rsidR="00CA4C15">
        <w:rPr>
          <w:rFonts w:ascii="Calibri" w:eastAsia="Calibri" w:hAnsi="Calibri" w:cs="Times New Roman"/>
        </w:rPr>
        <w:t xml:space="preserve">(lineamientos técnicos para la atención a víctimas) </w:t>
      </w:r>
      <w:r w:rsidR="00E5537F" w:rsidRPr="00745C1A">
        <w:rPr>
          <w:rFonts w:ascii="Calibri" w:eastAsia="Calibri" w:hAnsi="Calibri" w:cs="Times New Roman"/>
        </w:rPr>
        <w:t>que como primicia de su desarrollo contiene la comprensión del sufrimiento a las personas afectadas; acoger las necesida</w:t>
      </w:r>
      <w:r w:rsidR="001F53B5">
        <w:rPr>
          <w:rFonts w:ascii="Calibri" w:eastAsia="Calibri" w:hAnsi="Calibri" w:cs="Times New Roman"/>
        </w:rPr>
        <w:t>des de las personas</w:t>
      </w:r>
      <w:r w:rsidR="00E5537F" w:rsidRPr="00745C1A">
        <w:rPr>
          <w:rFonts w:ascii="Calibri" w:eastAsia="Calibri" w:hAnsi="Calibri" w:cs="Times New Roman"/>
        </w:rPr>
        <w:t xml:space="preserve"> víctimas de violencia; respetar los derechos</w:t>
      </w:r>
      <w:r w:rsidR="00745C1A">
        <w:rPr>
          <w:rFonts w:ascii="Calibri" w:eastAsia="Calibri" w:hAnsi="Calibri" w:cs="Times New Roman"/>
        </w:rPr>
        <w:t>; y entregar la información oportuna.</w:t>
      </w:r>
    </w:p>
    <w:p w14:paraId="3AAA074A" w14:textId="77777777" w:rsidR="00B7245D" w:rsidRDefault="00B7245D" w:rsidP="00B7245D">
      <w:pPr>
        <w:spacing w:before="0" w:line="276" w:lineRule="auto"/>
        <w:rPr>
          <w:rFonts w:ascii="Calibri" w:eastAsia="Calibri" w:hAnsi="Calibri" w:cs="Times New Roman"/>
          <w:color w:val="auto"/>
          <w:sz w:val="18"/>
        </w:rPr>
      </w:pPr>
    </w:p>
    <w:p w14:paraId="27E67D4C" w14:textId="77777777" w:rsidR="002210A9" w:rsidRDefault="002210A9" w:rsidP="00B7245D">
      <w:pPr>
        <w:spacing w:before="0" w:line="276" w:lineRule="auto"/>
        <w:rPr>
          <w:rFonts w:ascii="Calibri" w:eastAsia="Calibri" w:hAnsi="Calibri" w:cs="Times New Roman"/>
          <w:color w:val="auto"/>
          <w:sz w:val="18"/>
        </w:rPr>
      </w:pPr>
    </w:p>
    <w:p w14:paraId="5061972A" w14:textId="77777777" w:rsidR="002210A9" w:rsidRDefault="002210A9" w:rsidP="00B7245D">
      <w:pPr>
        <w:spacing w:before="0" w:line="276" w:lineRule="auto"/>
        <w:rPr>
          <w:rFonts w:ascii="Calibri" w:eastAsia="Calibri" w:hAnsi="Calibri" w:cs="Times New Roman"/>
          <w:color w:val="auto"/>
          <w:sz w:val="18"/>
        </w:rPr>
      </w:pPr>
    </w:p>
    <w:p w14:paraId="26186A7C" w14:textId="7C0318C7" w:rsidR="002210A9" w:rsidRPr="00B7245D" w:rsidRDefault="000218D3" w:rsidP="003854A2">
      <w:pPr>
        <w:shd w:val="clear" w:color="auto" w:fill="DBE5F1"/>
        <w:spacing w:before="0" w:after="100" w:afterAutospacing="1" w:line="240" w:lineRule="auto"/>
        <w:jc w:val="center"/>
        <w:outlineLvl w:val="1"/>
        <w:rPr>
          <w:rFonts w:ascii="Calibri" w:eastAsia="Calibri" w:hAnsi="Calibri" w:cs="Times New Roman"/>
          <w:b/>
          <w:color w:val="auto"/>
        </w:rPr>
      </w:pPr>
      <w:bookmarkStart w:id="192" w:name="_Toc2722146"/>
      <w:r>
        <w:rPr>
          <w:rFonts w:ascii="Calibri" w:eastAsia="Calibri" w:hAnsi="Calibri" w:cs="Times New Roman"/>
          <w:b/>
          <w:color w:val="auto"/>
        </w:rPr>
        <w:t xml:space="preserve">ANEXO #6 </w:t>
      </w:r>
      <w:r w:rsidR="00EA772E">
        <w:rPr>
          <w:rFonts w:ascii="Calibri" w:eastAsia="Calibri" w:hAnsi="Calibri" w:cs="Times New Roman"/>
          <w:b/>
          <w:color w:val="auto"/>
        </w:rPr>
        <w:t>USO DE HOJA SEGUIMIENTO</w:t>
      </w:r>
      <w:r w:rsidR="002210A9">
        <w:rPr>
          <w:rFonts w:ascii="Calibri" w:eastAsia="Calibri" w:hAnsi="Calibri" w:cs="Times New Roman"/>
          <w:b/>
          <w:color w:val="auto"/>
        </w:rPr>
        <w:t xml:space="preserve"> DE CASO</w:t>
      </w:r>
      <w:bookmarkEnd w:id="192"/>
    </w:p>
    <w:p w14:paraId="11B9D850" w14:textId="77777777" w:rsidR="002210A9" w:rsidRPr="00B7245D" w:rsidRDefault="002210A9" w:rsidP="002210A9">
      <w:pPr>
        <w:spacing w:before="0" w:line="276" w:lineRule="auto"/>
        <w:jc w:val="both"/>
        <w:rPr>
          <w:rFonts w:ascii="Calibri" w:eastAsia="Calibri" w:hAnsi="Calibri" w:cs="Times New Roman"/>
          <w:b/>
          <w:color w:val="auto"/>
        </w:rPr>
      </w:pPr>
      <w:r w:rsidRPr="00B7245D">
        <w:rPr>
          <w:rFonts w:ascii="Calibri" w:eastAsia="Calibri" w:hAnsi="Calibri" w:cs="Times New Roman"/>
          <w:b/>
          <w:color w:val="auto"/>
        </w:rPr>
        <w:t>Indicación de uso:</w:t>
      </w:r>
    </w:p>
    <w:p w14:paraId="21AC308F" w14:textId="2459DB2C" w:rsidR="00145716" w:rsidRDefault="00EA772E" w:rsidP="002210A9">
      <w:pPr>
        <w:numPr>
          <w:ilvl w:val="0"/>
          <w:numId w:val="12"/>
        </w:numPr>
        <w:spacing w:before="0" w:line="276" w:lineRule="auto"/>
        <w:contextualSpacing/>
        <w:jc w:val="both"/>
        <w:rPr>
          <w:rFonts w:ascii="Calibri" w:eastAsia="Calibri" w:hAnsi="Calibri" w:cs="Times New Roman"/>
          <w:color w:val="auto"/>
        </w:rPr>
      </w:pPr>
      <w:r>
        <w:rPr>
          <w:rFonts w:ascii="Calibri" w:eastAsia="Calibri" w:hAnsi="Calibri" w:cs="Times New Roman"/>
          <w:color w:val="auto"/>
        </w:rPr>
        <w:t xml:space="preserve">La hoja de seguimiento de caso será usada por cada una de las instituciones que conforma  </w:t>
      </w:r>
      <w:r w:rsidR="001F53B5">
        <w:rPr>
          <w:rFonts w:ascii="Calibri" w:eastAsia="Calibri" w:hAnsi="Calibri" w:cs="Times New Roman"/>
          <w:color w:val="auto"/>
        </w:rPr>
        <w:t xml:space="preserve">del componente </w:t>
      </w:r>
      <w:r>
        <w:rPr>
          <w:rFonts w:ascii="Calibri" w:eastAsia="Calibri" w:hAnsi="Calibri" w:cs="Times New Roman"/>
          <w:color w:val="auto"/>
        </w:rPr>
        <w:t xml:space="preserve"> 6</w:t>
      </w:r>
      <w:r w:rsidR="00475A3B">
        <w:rPr>
          <w:rFonts w:ascii="Calibri" w:eastAsia="Calibri" w:hAnsi="Calibri" w:cs="Times New Roman"/>
          <w:color w:val="auto"/>
        </w:rPr>
        <w:t>,</w:t>
      </w:r>
      <w:r>
        <w:rPr>
          <w:rFonts w:ascii="Calibri" w:eastAsia="Calibri" w:hAnsi="Calibri" w:cs="Times New Roman"/>
          <w:color w:val="auto"/>
        </w:rPr>
        <w:t xml:space="preserve"> servirá </w:t>
      </w:r>
      <w:r w:rsidR="00475A3B">
        <w:rPr>
          <w:rFonts w:ascii="Calibri" w:eastAsia="Calibri" w:hAnsi="Calibri" w:cs="Times New Roman"/>
          <w:color w:val="auto"/>
        </w:rPr>
        <w:t xml:space="preserve">fundamentalmente para conocer los avances, dificultades del proceso de atención y protección a las víctimas que serán captadas por </w:t>
      </w:r>
      <w:r w:rsidR="002B6D13">
        <w:rPr>
          <w:rFonts w:ascii="Calibri" w:eastAsia="Calibri" w:hAnsi="Calibri" w:cs="Times New Roman"/>
          <w:color w:val="auto"/>
        </w:rPr>
        <w:t>el componente</w:t>
      </w:r>
      <w:r w:rsidR="00475A3B">
        <w:rPr>
          <w:rFonts w:ascii="Calibri" w:eastAsia="Calibri" w:hAnsi="Calibri" w:cs="Times New Roman"/>
          <w:color w:val="auto"/>
        </w:rPr>
        <w:t>. Lo anterior implica el uso de herramientas de sistematizaci</w:t>
      </w:r>
      <w:r w:rsidR="00181B87">
        <w:rPr>
          <w:rFonts w:ascii="Calibri" w:eastAsia="Calibri" w:hAnsi="Calibri" w:cs="Times New Roman"/>
          <w:color w:val="auto"/>
        </w:rPr>
        <w:t xml:space="preserve">ón que con todo pronóstico brindará datos del impacto de la violencia en la población de Ciudad Delgado y también el funcionamiento de los mecanismos activación de atención y protección desde lo local y </w:t>
      </w:r>
      <w:r w:rsidR="00145716">
        <w:rPr>
          <w:rFonts w:ascii="Calibri" w:eastAsia="Calibri" w:hAnsi="Calibri" w:cs="Times New Roman"/>
          <w:color w:val="auto"/>
        </w:rPr>
        <w:t>lo nacional.</w:t>
      </w:r>
    </w:p>
    <w:p w14:paraId="65CF99F7" w14:textId="77777777" w:rsidR="004D1A6C" w:rsidRDefault="00145716" w:rsidP="002210A9">
      <w:pPr>
        <w:numPr>
          <w:ilvl w:val="0"/>
          <w:numId w:val="12"/>
        </w:numPr>
        <w:spacing w:before="0" w:line="276" w:lineRule="auto"/>
        <w:contextualSpacing/>
        <w:jc w:val="both"/>
        <w:rPr>
          <w:rFonts w:ascii="Calibri" w:eastAsia="Calibri" w:hAnsi="Calibri" w:cs="Times New Roman"/>
          <w:color w:val="auto"/>
        </w:rPr>
      </w:pPr>
      <w:r>
        <w:rPr>
          <w:rFonts w:ascii="Calibri" w:eastAsia="Calibri" w:hAnsi="Calibri" w:cs="Times New Roman"/>
          <w:color w:val="auto"/>
        </w:rPr>
        <w:t>La hoja es exclusivamente para un caso en específico,</w:t>
      </w:r>
      <w:r w:rsidR="004D1A6C">
        <w:rPr>
          <w:rFonts w:ascii="Calibri" w:eastAsia="Calibri" w:hAnsi="Calibri" w:cs="Times New Roman"/>
          <w:color w:val="auto"/>
        </w:rPr>
        <w:t xml:space="preserve"> y pretende dar el seguimiento al proceso de atención según las fases, por tanto cada columna enumeradas correspondiente a los seguimientos que brindará cada institución receptora.</w:t>
      </w:r>
    </w:p>
    <w:p w14:paraId="68528586" w14:textId="77777777" w:rsidR="002210A9" w:rsidRDefault="004D1A6C" w:rsidP="002210A9">
      <w:pPr>
        <w:numPr>
          <w:ilvl w:val="0"/>
          <w:numId w:val="12"/>
        </w:numPr>
        <w:spacing w:before="0" w:line="276" w:lineRule="auto"/>
        <w:contextualSpacing/>
        <w:jc w:val="both"/>
        <w:rPr>
          <w:rFonts w:ascii="Calibri" w:eastAsia="Calibri" w:hAnsi="Calibri" w:cs="Times New Roman"/>
          <w:color w:val="auto"/>
        </w:rPr>
      </w:pPr>
      <w:r>
        <w:rPr>
          <w:rFonts w:ascii="Calibri" w:eastAsia="Calibri" w:hAnsi="Calibri" w:cs="Times New Roman"/>
          <w:color w:val="auto"/>
        </w:rPr>
        <w:t>Es evidente que cada institución posee protocolos internos de atención y por tanto</w:t>
      </w:r>
      <w:r w:rsidR="006C2E38">
        <w:rPr>
          <w:rFonts w:ascii="Calibri" w:eastAsia="Calibri" w:hAnsi="Calibri" w:cs="Times New Roman"/>
          <w:color w:val="auto"/>
        </w:rPr>
        <w:t>,</w:t>
      </w:r>
      <w:r>
        <w:rPr>
          <w:rFonts w:ascii="Calibri" w:eastAsia="Calibri" w:hAnsi="Calibri" w:cs="Times New Roman"/>
          <w:color w:val="auto"/>
        </w:rPr>
        <w:t xml:space="preserve"> este instrumentos no pretende en ningún momento</w:t>
      </w:r>
      <w:r w:rsidR="006C2E38">
        <w:rPr>
          <w:rFonts w:ascii="Calibri" w:eastAsia="Calibri" w:hAnsi="Calibri" w:cs="Times New Roman"/>
          <w:color w:val="auto"/>
        </w:rPr>
        <w:t xml:space="preserve"> reemplazar o  </w:t>
      </w:r>
      <w:r w:rsidR="004D1480">
        <w:rPr>
          <w:rFonts w:ascii="Calibri" w:eastAsia="Calibri" w:hAnsi="Calibri" w:cs="Times New Roman"/>
          <w:color w:val="auto"/>
        </w:rPr>
        <w:t>invadir dichas acciones, partiendo desde la lógica q</w:t>
      </w:r>
      <w:r w:rsidR="00BE1DF1">
        <w:rPr>
          <w:rFonts w:ascii="Calibri" w:eastAsia="Calibri" w:hAnsi="Calibri" w:cs="Times New Roman"/>
          <w:color w:val="auto"/>
        </w:rPr>
        <w:t>ue en algunos momento se tendrá</w:t>
      </w:r>
      <w:r w:rsidR="004D1480">
        <w:rPr>
          <w:rFonts w:ascii="Calibri" w:eastAsia="Calibri" w:hAnsi="Calibri" w:cs="Times New Roman"/>
          <w:color w:val="auto"/>
        </w:rPr>
        <w:t xml:space="preserve"> que soli</w:t>
      </w:r>
      <w:r w:rsidR="00E95F5C">
        <w:rPr>
          <w:rFonts w:ascii="Calibri" w:eastAsia="Calibri" w:hAnsi="Calibri" w:cs="Times New Roman"/>
          <w:color w:val="auto"/>
        </w:rPr>
        <w:t>ci</w:t>
      </w:r>
      <w:r w:rsidR="004D1480">
        <w:rPr>
          <w:rFonts w:ascii="Calibri" w:eastAsia="Calibri" w:hAnsi="Calibri" w:cs="Times New Roman"/>
          <w:color w:val="auto"/>
        </w:rPr>
        <w:t>tar información básica en aras de conocer</w:t>
      </w:r>
      <w:r w:rsidR="005F1459">
        <w:rPr>
          <w:rFonts w:ascii="Calibri" w:eastAsia="Calibri" w:hAnsi="Calibri" w:cs="Times New Roman"/>
          <w:color w:val="auto"/>
        </w:rPr>
        <w:t xml:space="preserve"> procesos (no implica conocer</w:t>
      </w:r>
      <w:r w:rsidR="004D1480">
        <w:rPr>
          <w:rFonts w:ascii="Calibri" w:eastAsia="Calibri" w:hAnsi="Calibri" w:cs="Times New Roman"/>
          <w:color w:val="auto"/>
        </w:rPr>
        <w:t xml:space="preserve"> detalles de sucesos ni </w:t>
      </w:r>
      <w:r w:rsidR="00E95F5C">
        <w:rPr>
          <w:rFonts w:ascii="Calibri" w:eastAsia="Calibri" w:hAnsi="Calibri" w:cs="Times New Roman"/>
          <w:color w:val="auto"/>
        </w:rPr>
        <w:t>hechos</w:t>
      </w:r>
      <w:r w:rsidR="004D1480">
        <w:rPr>
          <w:rFonts w:ascii="Calibri" w:eastAsia="Calibri" w:hAnsi="Calibri" w:cs="Times New Roman"/>
          <w:color w:val="auto"/>
        </w:rPr>
        <w:t xml:space="preserve"> </w:t>
      </w:r>
      <w:r w:rsidR="00E95F5C">
        <w:rPr>
          <w:rFonts w:ascii="Calibri" w:eastAsia="Calibri" w:hAnsi="Calibri" w:cs="Times New Roman"/>
          <w:color w:val="auto"/>
        </w:rPr>
        <w:t>que</w:t>
      </w:r>
      <w:r w:rsidR="004D1480">
        <w:rPr>
          <w:rFonts w:ascii="Calibri" w:eastAsia="Calibri" w:hAnsi="Calibri" w:cs="Times New Roman"/>
          <w:color w:val="auto"/>
        </w:rPr>
        <w:t xml:space="preserve"> expongan a las </w:t>
      </w:r>
      <w:r w:rsidR="00E95F5C">
        <w:rPr>
          <w:rFonts w:ascii="Calibri" w:eastAsia="Calibri" w:hAnsi="Calibri" w:cs="Times New Roman"/>
          <w:color w:val="auto"/>
        </w:rPr>
        <w:t>personas</w:t>
      </w:r>
      <w:r w:rsidR="004D1480">
        <w:rPr>
          <w:rFonts w:ascii="Calibri" w:eastAsia="Calibri" w:hAnsi="Calibri" w:cs="Times New Roman"/>
          <w:color w:val="auto"/>
        </w:rPr>
        <w:t xml:space="preserve"> atendidas).</w:t>
      </w:r>
      <w:r w:rsidR="00145716">
        <w:rPr>
          <w:rFonts w:ascii="Calibri" w:eastAsia="Calibri" w:hAnsi="Calibri" w:cs="Times New Roman"/>
          <w:color w:val="auto"/>
        </w:rPr>
        <w:t xml:space="preserve">  </w:t>
      </w:r>
      <w:r w:rsidR="00181B87">
        <w:rPr>
          <w:rFonts w:ascii="Calibri" w:eastAsia="Calibri" w:hAnsi="Calibri" w:cs="Times New Roman"/>
          <w:color w:val="auto"/>
        </w:rPr>
        <w:t xml:space="preserve"> </w:t>
      </w:r>
    </w:p>
    <w:p w14:paraId="40D95BFE" w14:textId="77777777" w:rsidR="00E05D4E" w:rsidRDefault="0008357E" w:rsidP="002210A9">
      <w:pPr>
        <w:numPr>
          <w:ilvl w:val="0"/>
          <w:numId w:val="12"/>
        </w:numPr>
        <w:spacing w:before="0" w:line="276" w:lineRule="auto"/>
        <w:contextualSpacing/>
        <w:jc w:val="both"/>
        <w:rPr>
          <w:rFonts w:ascii="Calibri" w:eastAsia="Calibri" w:hAnsi="Calibri" w:cs="Times New Roman"/>
          <w:color w:val="auto"/>
        </w:rPr>
      </w:pPr>
      <w:r>
        <w:rPr>
          <w:rFonts w:ascii="Calibri" w:eastAsia="Calibri" w:hAnsi="Calibri" w:cs="Times New Roman"/>
          <w:color w:val="auto"/>
        </w:rPr>
        <w:t>El seguimiento no es estricto ni rígido y se irá construyendo paulatinamente a media se generen condiciones de articulación con las  instituciones. Por tanto,  la</w:t>
      </w:r>
      <w:r w:rsidR="006F4766">
        <w:rPr>
          <w:rFonts w:ascii="Calibri" w:eastAsia="Calibri" w:hAnsi="Calibri" w:cs="Times New Roman"/>
          <w:color w:val="auto"/>
        </w:rPr>
        <w:t xml:space="preserve"> presente hoja se irá mejorando de acuerdo a las lecciones aprendidas del proceso de su uso.</w:t>
      </w:r>
      <w:r>
        <w:rPr>
          <w:rFonts w:ascii="Calibri" w:eastAsia="Calibri" w:hAnsi="Calibri" w:cs="Times New Roman"/>
          <w:color w:val="auto"/>
        </w:rPr>
        <w:t xml:space="preserve">  </w:t>
      </w:r>
    </w:p>
    <w:p w14:paraId="6DAAF1D8" w14:textId="6FBEAB74" w:rsidR="00086954" w:rsidRDefault="00086954" w:rsidP="002210A9">
      <w:pPr>
        <w:numPr>
          <w:ilvl w:val="0"/>
          <w:numId w:val="12"/>
        </w:numPr>
        <w:spacing w:before="0" w:line="276" w:lineRule="auto"/>
        <w:contextualSpacing/>
        <w:jc w:val="both"/>
        <w:rPr>
          <w:rFonts w:ascii="Calibri" w:eastAsia="Calibri" w:hAnsi="Calibri" w:cs="Times New Roman"/>
          <w:color w:val="auto"/>
        </w:rPr>
      </w:pPr>
      <w:r>
        <w:rPr>
          <w:rFonts w:ascii="Calibri" w:eastAsia="Calibri" w:hAnsi="Calibri" w:cs="Times New Roman"/>
          <w:color w:val="auto"/>
        </w:rPr>
        <w:t>El manejo de esta in</w:t>
      </w:r>
      <w:r w:rsidR="00CF78C3">
        <w:rPr>
          <w:rFonts w:ascii="Calibri" w:eastAsia="Calibri" w:hAnsi="Calibri" w:cs="Times New Roman"/>
          <w:color w:val="auto"/>
        </w:rPr>
        <w:t>formación será uso exclusivo de</w:t>
      </w:r>
      <w:r w:rsidR="002B6D13">
        <w:rPr>
          <w:rFonts w:ascii="Calibri" w:eastAsia="Calibri" w:hAnsi="Calibri" w:cs="Times New Roman"/>
          <w:color w:val="auto"/>
        </w:rPr>
        <w:t>l componente</w:t>
      </w:r>
      <w:r>
        <w:rPr>
          <w:rFonts w:ascii="Calibri" w:eastAsia="Calibri" w:hAnsi="Calibri" w:cs="Times New Roman"/>
          <w:color w:val="auto"/>
        </w:rPr>
        <w:t xml:space="preserve"> 6 de atención a víctimas, por tanto, estarán involucradas todas la instituciones que están adheridas a ellas, así mismo se podrá dinamizar y ser fundamental el trabajo del observatorio municipal.  </w:t>
      </w:r>
    </w:p>
    <w:p w14:paraId="520CCBC0" w14:textId="77777777" w:rsidR="006F4766" w:rsidRDefault="006F4766" w:rsidP="002210A9">
      <w:pPr>
        <w:numPr>
          <w:ilvl w:val="0"/>
          <w:numId w:val="12"/>
        </w:numPr>
        <w:spacing w:before="0" w:line="276" w:lineRule="auto"/>
        <w:contextualSpacing/>
        <w:jc w:val="both"/>
        <w:rPr>
          <w:rFonts w:ascii="Calibri" w:eastAsia="Calibri" w:hAnsi="Calibri" w:cs="Times New Roman"/>
          <w:color w:val="auto"/>
        </w:rPr>
      </w:pPr>
      <w:r>
        <w:rPr>
          <w:rFonts w:ascii="Calibri" w:eastAsia="Calibri" w:hAnsi="Calibri" w:cs="Times New Roman"/>
          <w:color w:val="auto"/>
        </w:rPr>
        <w:t>A continuación se presenta la lógica del funcionamiento de la hoja de seguimientos de casos:</w:t>
      </w:r>
    </w:p>
    <w:p w14:paraId="4FF16E53" w14:textId="77777777" w:rsidR="002210A9" w:rsidRDefault="00A63884" w:rsidP="00B7245D">
      <w:pPr>
        <w:spacing w:before="0" w:line="276" w:lineRule="auto"/>
        <w:rPr>
          <w:rFonts w:ascii="Calibri" w:eastAsia="Calibri" w:hAnsi="Calibri" w:cs="Times New Roman"/>
          <w:color w:val="auto"/>
          <w:sz w:val="18"/>
        </w:rPr>
      </w:pPr>
      <w:r w:rsidRPr="00A63884">
        <w:rPr>
          <w:noProof/>
          <w:lang w:val="es-SV" w:eastAsia="es-SV"/>
        </w:rPr>
        <mc:AlternateContent>
          <mc:Choice Requires="wpg">
            <w:drawing>
              <wp:anchor distT="0" distB="0" distL="114300" distR="114300" simplePos="0" relativeHeight="251732480" behindDoc="0" locked="0" layoutInCell="1" allowOverlap="1" wp14:anchorId="49463CB6" wp14:editId="301DB7AD">
                <wp:simplePos x="0" y="0"/>
                <wp:positionH relativeFrom="column">
                  <wp:posOffset>-737596</wp:posOffset>
                </wp:positionH>
                <wp:positionV relativeFrom="paragraph">
                  <wp:posOffset>35319</wp:posOffset>
                </wp:positionV>
                <wp:extent cx="6943484" cy="3002280"/>
                <wp:effectExtent l="0" t="0" r="0" b="7620"/>
                <wp:wrapNone/>
                <wp:docPr id="84" name="120 Grupo"/>
                <wp:cNvGraphicFramePr/>
                <a:graphic xmlns:a="http://schemas.openxmlformats.org/drawingml/2006/main">
                  <a:graphicData uri="http://schemas.microsoft.com/office/word/2010/wordprocessingGroup">
                    <wpg:wgp>
                      <wpg:cNvGrpSpPr/>
                      <wpg:grpSpPr>
                        <a:xfrm>
                          <a:off x="0" y="0"/>
                          <a:ext cx="6943484" cy="3002280"/>
                          <a:chOff x="0" y="-472987"/>
                          <a:chExt cx="12232027" cy="5273037"/>
                        </a:xfrm>
                      </wpg:grpSpPr>
                      <wps:wsp>
                        <wps:cNvPr id="111" name="Rectangle 78"/>
                        <wps:cNvSpPr/>
                        <wps:spPr>
                          <a:xfrm>
                            <a:off x="0" y="-472987"/>
                            <a:ext cx="12188825" cy="1511160"/>
                          </a:xfrm>
                          <a:prstGeom prst="rect">
                            <a:avLst/>
                          </a:prstGeom>
                          <a:solidFill>
                            <a:sysClr val="window" lastClr="FFFFFF">
                              <a:lumMod val="85000"/>
                              <a:alpha val="36000"/>
                            </a:sysClr>
                          </a:solidFill>
                          <a:ln w="25400" cap="flat" cmpd="sng" algn="ctr">
                            <a:noFill/>
                            <a:prstDash val="solid"/>
                          </a:ln>
                          <a:effectLst/>
                        </wps:spPr>
                        <wps:txbx>
                          <w:txbxContent>
                            <w:p w14:paraId="7EC85C8B" w14:textId="77777777" w:rsidR="00DA4494" w:rsidRPr="00A63884" w:rsidRDefault="00DA4494" w:rsidP="00A63884">
                              <w:pPr>
                                <w:rPr>
                                  <w:rFonts w:eastAsia="Times New Roman"/>
                                  <w:sz w:val="10"/>
                                  <w:szCs w:val="16"/>
                                </w:rPr>
                              </w:pPr>
                            </w:p>
                          </w:txbxContent>
                        </wps:txbx>
                        <wps:bodyPr rtlCol="0" anchor="ctr"/>
                      </wps:wsp>
                      <wps:wsp>
                        <wps:cNvPr id="112" name="Rectangle 6"/>
                        <wps:cNvSpPr/>
                        <wps:spPr>
                          <a:xfrm flipH="1" flipV="1">
                            <a:off x="1774438" y="520813"/>
                            <a:ext cx="8285378" cy="1675219"/>
                          </a:xfrm>
                          <a:custGeom>
                            <a:avLst/>
                            <a:gdLst>
                              <a:gd name="connsiteX0" fmla="*/ 0 w 6324600"/>
                              <a:gd name="connsiteY0" fmla="*/ 0 h 3505200"/>
                              <a:gd name="connsiteX1" fmla="*/ 6324600 w 6324600"/>
                              <a:gd name="connsiteY1" fmla="*/ 0 h 3505200"/>
                              <a:gd name="connsiteX2" fmla="*/ 6324600 w 6324600"/>
                              <a:gd name="connsiteY2" fmla="*/ 3505200 h 3505200"/>
                              <a:gd name="connsiteX3" fmla="*/ 0 w 6324600"/>
                              <a:gd name="connsiteY3" fmla="*/ 3505200 h 3505200"/>
                              <a:gd name="connsiteX4" fmla="*/ 0 w 6324600"/>
                              <a:gd name="connsiteY4" fmla="*/ 0 h 3505200"/>
                              <a:gd name="connsiteX0" fmla="*/ 0 w 6324600"/>
                              <a:gd name="connsiteY0" fmla="*/ 0 h 3505200"/>
                              <a:gd name="connsiteX1" fmla="*/ 6324600 w 6324600"/>
                              <a:gd name="connsiteY1" fmla="*/ 0 h 3505200"/>
                              <a:gd name="connsiteX2" fmla="*/ 6324600 w 6324600"/>
                              <a:gd name="connsiteY2" fmla="*/ 3505200 h 3505200"/>
                              <a:gd name="connsiteX3" fmla="*/ 0 w 6324600"/>
                              <a:gd name="connsiteY3" fmla="*/ 0 h 3505200"/>
                              <a:gd name="connsiteX0" fmla="*/ 6324600 w 6416040"/>
                              <a:gd name="connsiteY0" fmla="*/ 3505200 h 3596640"/>
                              <a:gd name="connsiteX1" fmla="*/ 0 w 6416040"/>
                              <a:gd name="connsiteY1" fmla="*/ 0 h 3596640"/>
                              <a:gd name="connsiteX2" fmla="*/ 6324600 w 6416040"/>
                              <a:gd name="connsiteY2" fmla="*/ 0 h 3596640"/>
                              <a:gd name="connsiteX3" fmla="*/ 6416040 w 6416040"/>
                              <a:gd name="connsiteY3" fmla="*/ 3596640 h 3596640"/>
                              <a:gd name="connsiteX0" fmla="*/ 2327787 w 6416040"/>
                              <a:gd name="connsiteY0" fmla="*/ 1941871 h 3596640"/>
                              <a:gd name="connsiteX1" fmla="*/ 0 w 6416040"/>
                              <a:gd name="connsiteY1" fmla="*/ 0 h 3596640"/>
                              <a:gd name="connsiteX2" fmla="*/ 6324600 w 6416040"/>
                              <a:gd name="connsiteY2" fmla="*/ 0 h 3596640"/>
                              <a:gd name="connsiteX3" fmla="*/ 6416040 w 6416040"/>
                              <a:gd name="connsiteY3" fmla="*/ 3596640 h 3596640"/>
                              <a:gd name="connsiteX0" fmla="*/ 0 w 6416040"/>
                              <a:gd name="connsiteY0" fmla="*/ 0 h 3596640"/>
                              <a:gd name="connsiteX1" fmla="*/ 6324600 w 6416040"/>
                              <a:gd name="connsiteY1" fmla="*/ 0 h 3596640"/>
                              <a:gd name="connsiteX2" fmla="*/ 6416040 w 6416040"/>
                              <a:gd name="connsiteY2" fmla="*/ 3596640 h 3596640"/>
                              <a:gd name="connsiteX0" fmla="*/ 0 w 6416040"/>
                              <a:gd name="connsiteY0" fmla="*/ 0 h 3596640"/>
                              <a:gd name="connsiteX1" fmla="*/ 6324600 w 6416040"/>
                              <a:gd name="connsiteY1" fmla="*/ 0 h 3596640"/>
                              <a:gd name="connsiteX2" fmla="*/ 6416040 w 6416040"/>
                              <a:gd name="connsiteY2" fmla="*/ 3596640 h 3596640"/>
                              <a:gd name="connsiteX3" fmla="*/ 0 w 6416040"/>
                              <a:gd name="connsiteY3" fmla="*/ 0 h 3596640"/>
                              <a:gd name="connsiteX0" fmla="*/ 6416040 w 6507480"/>
                              <a:gd name="connsiteY0" fmla="*/ 3596640 h 3688080"/>
                              <a:gd name="connsiteX1" fmla="*/ 0 w 6507480"/>
                              <a:gd name="connsiteY1" fmla="*/ 0 h 3688080"/>
                              <a:gd name="connsiteX2" fmla="*/ 6324600 w 6507480"/>
                              <a:gd name="connsiteY2" fmla="*/ 0 h 3688080"/>
                              <a:gd name="connsiteX3" fmla="*/ 6507480 w 6507480"/>
                              <a:gd name="connsiteY3" fmla="*/ 3688080 h 3688080"/>
                              <a:gd name="connsiteX0" fmla="*/ 1563821 w 6507480"/>
                              <a:gd name="connsiteY0" fmla="*/ 3050950 h 3688080"/>
                              <a:gd name="connsiteX1" fmla="*/ 0 w 6507480"/>
                              <a:gd name="connsiteY1" fmla="*/ 0 h 3688080"/>
                              <a:gd name="connsiteX2" fmla="*/ 6324600 w 6507480"/>
                              <a:gd name="connsiteY2" fmla="*/ 0 h 3688080"/>
                              <a:gd name="connsiteX3" fmla="*/ 6507480 w 6507480"/>
                              <a:gd name="connsiteY3" fmla="*/ 3688080 h 3688080"/>
                              <a:gd name="connsiteX0" fmla="*/ 0 w 6507480"/>
                              <a:gd name="connsiteY0" fmla="*/ 0 h 3688080"/>
                              <a:gd name="connsiteX1" fmla="*/ 6324600 w 6507480"/>
                              <a:gd name="connsiteY1" fmla="*/ 0 h 3688080"/>
                              <a:gd name="connsiteX2" fmla="*/ 6507480 w 6507480"/>
                              <a:gd name="connsiteY2" fmla="*/ 3688080 h 3688080"/>
                              <a:gd name="connsiteX0" fmla="*/ 0 w 6324600"/>
                              <a:gd name="connsiteY0" fmla="*/ 0 h 2168996"/>
                              <a:gd name="connsiteX1" fmla="*/ 6324600 w 6324600"/>
                              <a:gd name="connsiteY1" fmla="*/ 0 h 2168996"/>
                              <a:gd name="connsiteX2" fmla="*/ 6242009 w 6324600"/>
                              <a:gd name="connsiteY2" fmla="*/ 2168996 h 2168996"/>
                              <a:gd name="connsiteX0" fmla="*/ 0 w 6522228"/>
                              <a:gd name="connsiteY0" fmla="*/ 0 h 2404970"/>
                              <a:gd name="connsiteX1" fmla="*/ 6324600 w 6522228"/>
                              <a:gd name="connsiteY1" fmla="*/ 0 h 2404970"/>
                              <a:gd name="connsiteX2" fmla="*/ 6522228 w 6522228"/>
                              <a:gd name="connsiteY2" fmla="*/ 2404970 h 2404970"/>
                              <a:gd name="connsiteX0" fmla="*/ 0 w 7057136"/>
                              <a:gd name="connsiteY0" fmla="*/ 0 h 2589105"/>
                              <a:gd name="connsiteX1" fmla="*/ 6324600 w 7057136"/>
                              <a:gd name="connsiteY1" fmla="*/ 0 h 2589105"/>
                              <a:gd name="connsiteX2" fmla="*/ 6522228 w 7057136"/>
                              <a:gd name="connsiteY2" fmla="*/ 2404970 h 2589105"/>
                              <a:gd name="connsiteX0" fmla="*/ 0 w 6522228"/>
                              <a:gd name="connsiteY0" fmla="*/ 0 h 2884378"/>
                              <a:gd name="connsiteX1" fmla="*/ 6324600 w 6522228"/>
                              <a:gd name="connsiteY1" fmla="*/ 0 h 2884378"/>
                              <a:gd name="connsiteX2" fmla="*/ 6522228 w 6522228"/>
                              <a:gd name="connsiteY2" fmla="*/ 2404970 h 2884378"/>
                              <a:gd name="connsiteX0" fmla="*/ 0 w 6959565"/>
                              <a:gd name="connsiteY0" fmla="*/ 0 h 2629590"/>
                              <a:gd name="connsiteX1" fmla="*/ 6324600 w 6959565"/>
                              <a:gd name="connsiteY1" fmla="*/ 0 h 2629590"/>
                              <a:gd name="connsiteX2" fmla="*/ 6522228 w 6959565"/>
                              <a:gd name="connsiteY2" fmla="*/ 2404970 h 2629590"/>
                              <a:gd name="connsiteX0" fmla="*/ 0 w 6959565"/>
                              <a:gd name="connsiteY0" fmla="*/ 0 h 2629590"/>
                              <a:gd name="connsiteX1" fmla="*/ 6324600 w 6959565"/>
                              <a:gd name="connsiteY1" fmla="*/ 0 h 2629590"/>
                              <a:gd name="connsiteX2" fmla="*/ 6522228 w 6959565"/>
                              <a:gd name="connsiteY2" fmla="*/ 2404970 h 2629590"/>
                              <a:gd name="connsiteX0" fmla="*/ 0 w 6522228"/>
                              <a:gd name="connsiteY0" fmla="*/ 0 h 2404970"/>
                              <a:gd name="connsiteX1" fmla="*/ 6324600 w 6522228"/>
                              <a:gd name="connsiteY1" fmla="*/ 0 h 2404970"/>
                              <a:gd name="connsiteX2" fmla="*/ 6522228 w 6522228"/>
                              <a:gd name="connsiteY2" fmla="*/ 2404970 h 2404970"/>
                              <a:gd name="connsiteX0" fmla="*/ 0 w 6839285"/>
                              <a:gd name="connsiteY0" fmla="*/ 178145 h 2583115"/>
                              <a:gd name="connsiteX1" fmla="*/ 6324600 w 6839285"/>
                              <a:gd name="connsiteY1" fmla="*/ 178145 h 2583115"/>
                              <a:gd name="connsiteX2" fmla="*/ 6522228 w 6839285"/>
                              <a:gd name="connsiteY2" fmla="*/ 2583115 h 2583115"/>
                              <a:gd name="connsiteX0" fmla="*/ 0 w 6522228"/>
                              <a:gd name="connsiteY0" fmla="*/ 0 h 2404970"/>
                              <a:gd name="connsiteX1" fmla="*/ 3699387 w 6522228"/>
                              <a:gd name="connsiteY1" fmla="*/ 575187 h 2404970"/>
                              <a:gd name="connsiteX2" fmla="*/ 6522228 w 6522228"/>
                              <a:gd name="connsiteY2" fmla="*/ 2404970 h 2404970"/>
                              <a:gd name="connsiteX0" fmla="*/ 0 w 6522228"/>
                              <a:gd name="connsiteY0" fmla="*/ 5635 h 2410605"/>
                              <a:gd name="connsiteX1" fmla="*/ 3699387 w 6522228"/>
                              <a:gd name="connsiteY1" fmla="*/ 580822 h 2410605"/>
                              <a:gd name="connsiteX2" fmla="*/ 6522228 w 6522228"/>
                              <a:gd name="connsiteY2" fmla="*/ 2410605 h 2410605"/>
                              <a:gd name="connsiteX0" fmla="*/ 0 w 6522228"/>
                              <a:gd name="connsiteY0" fmla="*/ 5635 h 2410605"/>
                              <a:gd name="connsiteX1" fmla="*/ 3699387 w 6522228"/>
                              <a:gd name="connsiteY1" fmla="*/ 580822 h 2410605"/>
                              <a:gd name="connsiteX2" fmla="*/ 6522228 w 6522228"/>
                              <a:gd name="connsiteY2" fmla="*/ 2410605 h 2410605"/>
                              <a:gd name="connsiteX0" fmla="*/ 0 w 6522228"/>
                              <a:gd name="connsiteY0" fmla="*/ 6310 h 2411280"/>
                              <a:gd name="connsiteX1" fmla="*/ 4628535 w 6522228"/>
                              <a:gd name="connsiteY1" fmla="*/ 552000 h 2411280"/>
                              <a:gd name="connsiteX2" fmla="*/ 6522228 w 6522228"/>
                              <a:gd name="connsiteY2" fmla="*/ 2411280 h 2411280"/>
                              <a:gd name="connsiteX0" fmla="*/ 0 w 6522228"/>
                              <a:gd name="connsiteY0" fmla="*/ 5347 h 2410317"/>
                              <a:gd name="connsiteX1" fmla="*/ 4023851 w 6522228"/>
                              <a:gd name="connsiteY1" fmla="*/ 595282 h 2410317"/>
                              <a:gd name="connsiteX2" fmla="*/ 6522228 w 6522228"/>
                              <a:gd name="connsiteY2" fmla="*/ 2410317 h 2410317"/>
                              <a:gd name="connsiteX0" fmla="*/ 0 w 6509203"/>
                              <a:gd name="connsiteY0" fmla="*/ 163951 h 1949489"/>
                              <a:gd name="connsiteX1" fmla="*/ 4010826 w 6509203"/>
                              <a:gd name="connsiteY1" fmla="*/ 134454 h 1949489"/>
                              <a:gd name="connsiteX2" fmla="*/ 6509203 w 6509203"/>
                              <a:gd name="connsiteY2" fmla="*/ 1949489 h 1949489"/>
                              <a:gd name="connsiteX0" fmla="*/ 0 w 6535251"/>
                              <a:gd name="connsiteY0" fmla="*/ 155212 h 1822763"/>
                              <a:gd name="connsiteX1" fmla="*/ 4010826 w 6535251"/>
                              <a:gd name="connsiteY1" fmla="*/ 125715 h 1822763"/>
                              <a:gd name="connsiteX2" fmla="*/ 6535251 w 6535251"/>
                              <a:gd name="connsiteY2" fmla="*/ 1822763 h 1822763"/>
                              <a:gd name="connsiteX0" fmla="*/ 0 w 6535251"/>
                              <a:gd name="connsiteY0" fmla="*/ 155212 h 1822763"/>
                              <a:gd name="connsiteX1" fmla="*/ 4010826 w 6535251"/>
                              <a:gd name="connsiteY1" fmla="*/ 125715 h 1822763"/>
                              <a:gd name="connsiteX2" fmla="*/ 6535251 w 6535251"/>
                              <a:gd name="connsiteY2" fmla="*/ 1822763 h 1822763"/>
                              <a:gd name="connsiteX0" fmla="*/ 0 w 6535251"/>
                              <a:gd name="connsiteY0" fmla="*/ 10655 h 1678206"/>
                              <a:gd name="connsiteX1" fmla="*/ 4062921 w 6535251"/>
                              <a:gd name="connsiteY1" fmla="*/ 335120 h 1678206"/>
                              <a:gd name="connsiteX2" fmla="*/ 6535251 w 6535251"/>
                              <a:gd name="connsiteY2" fmla="*/ 1678206 h 1678206"/>
                              <a:gd name="connsiteX0" fmla="*/ 0 w 6535251"/>
                              <a:gd name="connsiteY0" fmla="*/ 3375 h 1670926"/>
                              <a:gd name="connsiteX1" fmla="*/ 4128041 w 6535251"/>
                              <a:gd name="connsiteY1" fmla="*/ 637556 h 1670926"/>
                              <a:gd name="connsiteX2" fmla="*/ 6535251 w 6535251"/>
                              <a:gd name="connsiteY2" fmla="*/ 1670926 h 1670926"/>
                              <a:gd name="connsiteX0" fmla="*/ 0 w 6535251"/>
                              <a:gd name="connsiteY0" fmla="*/ 7668 h 1675219"/>
                              <a:gd name="connsiteX1" fmla="*/ 4023848 w 6535251"/>
                              <a:gd name="connsiteY1" fmla="*/ 391126 h 1675219"/>
                              <a:gd name="connsiteX2" fmla="*/ 6535251 w 6535251"/>
                              <a:gd name="connsiteY2" fmla="*/ 1675219 h 1675219"/>
                              <a:gd name="connsiteX0" fmla="*/ 0 w 6535251"/>
                              <a:gd name="connsiteY0" fmla="*/ 7668 h 1675219"/>
                              <a:gd name="connsiteX1" fmla="*/ 4023848 w 6535251"/>
                              <a:gd name="connsiteY1" fmla="*/ 391126 h 1675219"/>
                              <a:gd name="connsiteX2" fmla="*/ 6535251 w 6535251"/>
                              <a:gd name="connsiteY2" fmla="*/ 1675219 h 1675219"/>
                            </a:gdLst>
                            <a:ahLst/>
                            <a:cxnLst>
                              <a:cxn ang="0">
                                <a:pos x="connsiteX0" y="connsiteY0"/>
                              </a:cxn>
                              <a:cxn ang="0">
                                <a:pos x="connsiteX1" y="connsiteY1"/>
                              </a:cxn>
                              <a:cxn ang="0">
                                <a:pos x="connsiteX2" y="connsiteY2"/>
                              </a:cxn>
                            </a:cxnLst>
                            <a:rect l="l" t="t" r="r" b="b"/>
                            <a:pathLst>
                              <a:path w="6535251" h="1675219">
                                <a:moveTo>
                                  <a:pt x="0" y="7668"/>
                                </a:moveTo>
                                <a:cubicBezTo>
                                  <a:pt x="618613" y="-36578"/>
                                  <a:pt x="2934640" y="113201"/>
                                  <a:pt x="4023848" y="391126"/>
                                </a:cubicBezTo>
                                <a:cubicBezTo>
                                  <a:pt x="5113057" y="669051"/>
                                  <a:pt x="6017867" y="1075450"/>
                                  <a:pt x="6535251" y="1675219"/>
                                </a:cubicBezTo>
                              </a:path>
                            </a:pathLst>
                          </a:custGeom>
                          <a:noFill/>
                          <a:ln w="9525" cap="flat" cmpd="sng" algn="ctr">
                            <a:solidFill>
                              <a:sysClr val="windowText" lastClr="000000">
                                <a:shade val="95000"/>
                                <a:satMod val="105000"/>
                              </a:sysClr>
                            </a:solidFill>
                            <a:prstDash val="solid"/>
                          </a:ln>
                          <a:effectLst/>
                        </wps:spPr>
                        <wps:txbx>
                          <w:txbxContent>
                            <w:p w14:paraId="152BFB8A" w14:textId="77777777" w:rsidR="00DA4494" w:rsidRPr="00A63884" w:rsidRDefault="00DA4494" w:rsidP="00A63884">
                              <w:pPr>
                                <w:rPr>
                                  <w:rFonts w:eastAsia="Times New Roman"/>
                                  <w:sz w:val="16"/>
                                  <w:szCs w:val="16"/>
                                </w:rPr>
                              </w:pPr>
                            </w:p>
                          </w:txbxContent>
                        </wps:txbx>
                        <wps:bodyPr rtlCol="0" anchor="ctr"/>
                      </wps:wsp>
                      <wps:wsp>
                        <wps:cNvPr id="113" name="Rectangle 6"/>
                        <wps:cNvSpPr/>
                        <wps:spPr>
                          <a:xfrm flipH="1">
                            <a:off x="1774438" y="2612630"/>
                            <a:ext cx="8285378" cy="1675219"/>
                          </a:xfrm>
                          <a:custGeom>
                            <a:avLst/>
                            <a:gdLst>
                              <a:gd name="connsiteX0" fmla="*/ 0 w 6324600"/>
                              <a:gd name="connsiteY0" fmla="*/ 0 h 3505200"/>
                              <a:gd name="connsiteX1" fmla="*/ 6324600 w 6324600"/>
                              <a:gd name="connsiteY1" fmla="*/ 0 h 3505200"/>
                              <a:gd name="connsiteX2" fmla="*/ 6324600 w 6324600"/>
                              <a:gd name="connsiteY2" fmla="*/ 3505200 h 3505200"/>
                              <a:gd name="connsiteX3" fmla="*/ 0 w 6324600"/>
                              <a:gd name="connsiteY3" fmla="*/ 3505200 h 3505200"/>
                              <a:gd name="connsiteX4" fmla="*/ 0 w 6324600"/>
                              <a:gd name="connsiteY4" fmla="*/ 0 h 3505200"/>
                              <a:gd name="connsiteX0" fmla="*/ 0 w 6324600"/>
                              <a:gd name="connsiteY0" fmla="*/ 0 h 3505200"/>
                              <a:gd name="connsiteX1" fmla="*/ 6324600 w 6324600"/>
                              <a:gd name="connsiteY1" fmla="*/ 0 h 3505200"/>
                              <a:gd name="connsiteX2" fmla="*/ 6324600 w 6324600"/>
                              <a:gd name="connsiteY2" fmla="*/ 3505200 h 3505200"/>
                              <a:gd name="connsiteX3" fmla="*/ 0 w 6324600"/>
                              <a:gd name="connsiteY3" fmla="*/ 0 h 3505200"/>
                              <a:gd name="connsiteX0" fmla="*/ 6324600 w 6416040"/>
                              <a:gd name="connsiteY0" fmla="*/ 3505200 h 3596640"/>
                              <a:gd name="connsiteX1" fmla="*/ 0 w 6416040"/>
                              <a:gd name="connsiteY1" fmla="*/ 0 h 3596640"/>
                              <a:gd name="connsiteX2" fmla="*/ 6324600 w 6416040"/>
                              <a:gd name="connsiteY2" fmla="*/ 0 h 3596640"/>
                              <a:gd name="connsiteX3" fmla="*/ 6416040 w 6416040"/>
                              <a:gd name="connsiteY3" fmla="*/ 3596640 h 3596640"/>
                              <a:gd name="connsiteX0" fmla="*/ 2327787 w 6416040"/>
                              <a:gd name="connsiteY0" fmla="*/ 1941871 h 3596640"/>
                              <a:gd name="connsiteX1" fmla="*/ 0 w 6416040"/>
                              <a:gd name="connsiteY1" fmla="*/ 0 h 3596640"/>
                              <a:gd name="connsiteX2" fmla="*/ 6324600 w 6416040"/>
                              <a:gd name="connsiteY2" fmla="*/ 0 h 3596640"/>
                              <a:gd name="connsiteX3" fmla="*/ 6416040 w 6416040"/>
                              <a:gd name="connsiteY3" fmla="*/ 3596640 h 3596640"/>
                              <a:gd name="connsiteX0" fmla="*/ 0 w 6416040"/>
                              <a:gd name="connsiteY0" fmla="*/ 0 h 3596640"/>
                              <a:gd name="connsiteX1" fmla="*/ 6324600 w 6416040"/>
                              <a:gd name="connsiteY1" fmla="*/ 0 h 3596640"/>
                              <a:gd name="connsiteX2" fmla="*/ 6416040 w 6416040"/>
                              <a:gd name="connsiteY2" fmla="*/ 3596640 h 3596640"/>
                              <a:gd name="connsiteX0" fmla="*/ 0 w 6416040"/>
                              <a:gd name="connsiteY0" fmla="*/ 0 h 3596640"/>
                              <a:gd name="connsiteX1" fmla="*/ 6324600 w 6416040"/>
                              <a:gd name="connsiteY1" fmla="*/ 0 h 3596640"/>
                              <a:gd name="connsiteX2" fmla="*/ 6416040 w 6416040"/>
                              <a:gd name="connsiteY2" fmla="*/ 3596640 h 3596640"/>
                              <a:gd name="connsiteX3" fmla="*/ 0 w 6416040"/>
                              <a:gd name="connsiteY3" fmla="*/ 0 h 3596640"/>
                              <a:gd name="connsiteX0" fmla="*/ 6416040 w 6507480"/>
                              <a:gd name="connsiteY0" fmla="*/ 3596640 h 3688080"/>
                              <a:gd name="connsiteX1" fmla="*/ 0 w 6507480"/>
                              <a:gd name="connsiteY1" fmla="*/ 0 h 3688080"/>
                              <a:gd name="connsiteX2" fmla="*/ 6324600 w 6507480"/>
                              <a:gd name="connsiteY2" fmla="*/ 0 h 3688080"/>
                              <a:gd name="connsiteX3" fmla="*/ 6507480 w 6507480"/>
                              <a:gd name="connsiteY3" fmla="*/ 3688080 h 3688080"/>
                              <a:gd name="connsiteX0" fmla="*/ 1563821 w 6507480"/>
                              <a:gd name="connsiteY0" fmla="*/ 3050950 h 3688080"/>
                              <a:gd name="connsiteX1" fmla="*/ 0 w 6507480"/>
                              <a:gd name="connsiteY1" fmla="*/ 0 h 3688080"/>
                              <a:gd name="connsiteX2" fmla="*/ 6324600 w 6507480"/>
                              <a:gd name="connsiteY2" fmla="*/ 0 h 3688080"/>
                              <a:gd name="connsiteX3" fmla="*/ 6507480 w 6507480"/>
                              <a:gd name="connsiteY3" fmla="*/ 3688080 h 3688080"/>
                              <a:gd name="connsiteX0" fmla="*/ 0 w 6507480"/>
                              <a:gd name="connsiteY0" fmla="*/ 0 h 3688080"/>
                              <a:gd name="connsiteX1" fmla="*/ 6324600 w 6507480"/>
                              <a:gd name="connsiteY1" fmla="*/ 0 h 3688080"/>
                              <a:gd name="connsiteX2" fmla="*/ 6507480 w 6507480"/>
                              <a:gd name="connsiteY2" fmla="*/ 3688080 h 3688080"/>
                              <a:gd name="connsiteX0" fmla="*/ 0 w 6324600"/>
                              <a:gd name="connsiteY0" fmla="*/ 0 h 2168996"/>
                              <a:gd name="connsiteX1" fmla="*/ 6324600 w 6324600"/>
                              <a:gd name="connsiteY1" fmla="*/ 0 h 2168996"/>
                              <a:gd name="connsiteX2" fmla="*/ 6242009 w 6324600"/>
                              <a:gd name="connsiteY2" fmla="*/ 2168996 h 2168996"/>
                              <a:gd name="connsiteX0" fmla="*/ 0 w 6522228"/>
                              <a:gd name="connsiteY0" fmla="*/ 0 h 2404970"/>
                              <a:gd name="connsiteX1" fmla="*/ 6324600 w 6522228"/>
                              <a:gd name="connsiteY1" fmla="*/ 0 h 2404970"/>
                              <a:gd name="connsiteX2" fmla="*/ 6522228 w 6522228"/>
                              <a:gd name="connsiteY2" fmla="*/ 2404970 h 2404970"/>
                              <a:gd name="connsiteX0" fmla="*/ 0 w 7057136"/>
                              <a:gd name="connsiteY0" fmla="*/ 0 h 2589105"/>
                              <a:gd name="connsiteX1" fmla="*/ 6324600 w 7057136"/>
                              <a:gd name="connsiteY1" fmla="*/ 0 h 2589105"/>
                              <a:gd name="connsiteX2" fmla="*/ 6522228 w 7057136"/>
                              <a:gd name="connsiteY2" fmla="*/ 2404970 h 2589105"/>
                              <a:gd name="connsiteX0" fmla="*/ 0 w 6522228"/>
                              <a:gd name="connsiteY0" fmla="*/ 0 h 2884378"/>
                              <a:gd name="connsiteX1" fmla="*/ 6324600 w 6522228"/>
                              <a:gd name="connsiteY1" fmla="*/ 0 h 2884378"/>
                              <a:gd name="connsiteX2" fmla="*/ 6522228 w 6522228"/>
                              <a:gd name="connsiteY2" fmla="*/ 2404970 h 2884378"/>
                              <a:gd name="connsiteX0" fmla="*/ 0 w 6959565"/>
                              <a:gd name="connsiteY0" fmla="*/ 0 h 2629590"/>
                              <a:gd name="connsiteX1" fmla="*/ 6324600 w 6959565"/>
                              <a:gd name="connsiteY1" fmla="*/ 0 h 2629590"/>
                              <a:gd name="connsiteX2" fmla="*/ 6522228 w 6959565"/>
                              <a:gd name="connsiteY2" fmla="*/ 2404970 h 2629590"/>
                              <a:gd name="connsiteX0" fmla="*/ 0 w 6959565"/>
                              <a:gd name="connsiteY0" fmla="*/ 0 h 2629590"/>
                              <a:gd name="connsiteX1" fmla="*/ 6324600 w 6959565"/>
                              <a:gd name="connsiteY1" fmla="*/ 0 h 2629590"/>
                              <a:gd name="connsiteX2" fmla="*/ 6522228 w 6959565"/>
                              <a:gd name="connsiteY2" fmla="*/ 2404970 h 2629590"/>
                              <a:gd name="connsiteX0" fmla="*/ 0 w 6522228"/>
                              <a:gd name="connsiteY0" fmla="*/ 0 h 2404970"/>
                              <a:gd name="connsiteX1" fmla="*/ 6324600 w 6522228"/>
                              <a:gd name="connsiteY1" fmla="*/ 0 h 2404970"/>
                              <a:gd name="connsiteX2" fmla="*/ 6522228 w 6522228"/>
                              <a:gd name="connsiteY2" fmla="*/ 2404970 h 2404970"/>
                              <a:gd name="connsiteX0" fmla="*/ 0 w 6839285"/>
                              <a:gd name="connsiteY0" fmla="*/ 178145 h 2583115"/>
                              <a:gd name="connsiteX1" fmla="*/ 6324600 w 6839285"/>
                              <a:gd name="connsiteY1" fmla="*/ 178145 h 2583115"/>
                              <a:gd name="connsiteX2" fmla="*/ 6522228 w 6839285"/>
                              <a:gd name="connsiteY2" fmla="*/ 2583115 h 2583115"/>
                              <a:gd name="connsiteX0" fmla="*/ 0 w 6522228"/>
                              <a:gd name="connsiteY0" fmla="*/ 0 h 2404970"/>
                              <a:gd name="connsiteX1" fmla="*/ 3699387 w 6522228"/>
                              <a:gd name="connsiteY1" fmla="*/ 575187 h 2404970"/>
                              <a:gd name="connsiteX2" fmla="*/ 6522228 w 6522228"/>
                              <a:gd name="connsiteY2" fmla="*/ 2404970 h 2404970"/>
                              <a:gd name="connsiteX0" fmla="*/ 0 w 6522228"/>
                              <a:gd name="connsiteY0" fmla="*/ 5635 h 2410605"/>
                              <a:gd name="connsiteX1" fmla="*/ 3699387 w 6522228"/>
                              <a:gd name="connsiteY1" fmla="*/ 580822 h 2410605"/>
                              <a:gd name="connsiteX2" fmla="*/ 6522228 w 6522228"/>
                              <a:gd name="connsiteY2" fmla="*/ 2410605 h 2410605"/>
                              <a:gd name="connsiteX0" fmla="*/ 0 w 6522228"/>
                              <a:gd name="connsiteY0" fmla="*/ 5635 h 2410605"/>
                              <a:gd name="connsiteX1" fmla="*/ 3699387 w 6522228"/>
                              <a:gd name="connsiteY1" fmla="*/ 580822 h 2410605"/>
                              <a:gd name="connsiteX2" fmla="*/ 6522228 w 6522228"/>
                              <a:gd name="connsiteY2" fmla="*/ 2410605 h 2410605"/>
                              <a:gd name="connsiteX0" fmla="*/ 0 w 6522228"/>
                              <a:gd name="connsiteY0" fmla="*/ 6310 h 2411280"/>
                              <a:gd name="connsiteX1" fmla="*/ 4628535 w 6522228"/>
                              <a:gd name="connsiteY1" fmla="*/ 552000 h 2411280"/>
                              <a:gd name="connsiteX2" fmla="*/ 6522228 w 6522228"/>
                              <a:gd name="connsiteY2" fmla="*/ 2411280 h 2411280"/>
                              <a:gd name="connsiteX0" fmla="*/ 0 w 6522228"/>
                              <a:gd name="connsiteY0" fmla="*/ 5347 h 2410317"/>
                              <a:gd name="connsiteX1" fmla="*/ 4023851 w 6522228"/>
                              <a:gd name="connsiteY1" fmla="*/ 595282 h 2410317"/>
                              <a:gd name="connsiteX2" fmla="*/ 6522228 w 6522228"/>
                              <a:gd name="connsiteY2" fmla="*/ 2410317 h 2410317"/>
                              <a:gd name="connsiteX0" fmla="*/ 0 w 6509203"/>
                              <a:gd name="connsiteY0" fmla="*/ 163951 h 1949489"/>
                              <a:gd name="connsiteX1" fmla="*/ 4010826 w 6509203"/>
                              <a:gd name="connsiteY1" fmla="*/ 134454 h 1949489"/>
                              <a:gd name="connsiteX2" fmla="*/ 6509203 w 6509203"/>
                              <a:gd name="connsiteY2" fmla="*/ 1949489 h 1949489"/>
                              <a:gd name="connsiteX0" fmla="*/ 0 w 6535251"/>
                              <a:gd name="connsiteY0" fmla="*/ 155212 h 1822763"/>
                              <a:gd name="connsiteX1" fmla="*/ 4010826 w 6535251"/>
                              <a:gd name="connsiteY1" fmla="*/ 125715 h 1822763"/>
                              <a:gd name="connsiteX2" fmla="*/ 6535251 w 6535251"/>
                              <a:gd name="connsiteY2" fmla="*/ 1822763 h 1822763"/>
                              <a:gd name="connsiteX0" fmla="*/ 0 w 6535251"/>
                              <a:gd name="connsiteY0" fmla="*/ 155212 h 1822763"/>
                              <a:gd name="connsiteX1" fmla="*/ 4010826 w 6535251"/>
                              <a:gd name="connsiteY1" fmla="*/ 125715 h 1822763"/>
                              <a:gd name="connsiteX2" fmla="*/ 6535251 w 6535251"/>
                              <a:gd name="connsiteY2" fmla="*/ 1822763 h 1822763"/>
                              <a:gd name="connsiteX0" fmla="*/ 0 w 6535251"/>
                              <a:gd name="connsiteY0" fmla="*/ 10655 h 1678206"/>
                              <a:gd name="connsiteX1" fmla="*/ 4062921 w 6535251"/>
                              <a:gd name="connsiteY1" fmla="*/ 335120 h 1678206"/>
                              <a:gd name="connsiteX2" fmla="*/ 6535251 w 6535251"/>
                              <a:gd name="connsiteY2" fmla="*/ 1678206 h 1678206"/>
                              <a:gd name="connsiteX0" fmla="*/ 0 w 6535251"/>
                              <a:gd name="connsiteY0" fmla="*/ 3375 h 1670926"/>
                              <a:gd name="connsiteX1" fmla="*/ 4128041 w 6535251"/>
                              <a:gd name="connsiteY1" fmla="*/ 637556 h 1670926"/>
                              <a:gd name="connsiteX2" fmla="*/ 6535251 w 6535251"/>
                              <a:gd name="connsiteY2" fmla="*/ 1670926 h 1670926"/>
                              <a:gd name="connsiteX0" fmla="*/ 0 w 6535251"/>
                              <a:gd name="connsiteY0" fmla="*/ 7668 h 1675219"/>
                              <a:gd name="connsiteX1" fmla="*/ 4023848 w 6535251"/>
                              <a:gd name="connsiteY1" fmla="*/ 391126 h 1675219"/>
                              <a:gd name="connsiteX2" fmla="*/ 6535251 w 6535251"/>
                              <a:gd name="connsiteY2" fmla="*/ 1675219 h 1675219"/>
                              <a:gd name="connsiteX0" fmla="*/ 0 w 6535251"/>
                              <a:gd name="connsiteY0" fmla="*/ 7668 h 1675219"/>
                              <a:gd name="connsiteX1" fmla="*/ 4023848 w 6535251"/>
                              <a:gd name="connsiteY1" fmla="*/ 391126 h 1675219"/>
                              <a:gd name="connsiteX2" fmla="*/ 6535251 w 6535251"/>
                              <a:gd name="connsiteY2" fmla="*/ 1675219 h 1675219"/>
                            </a:gdLst>
                            <a:ahLst/>
                            <a:cxnLst>
                              <a:cxn ang="0">
                                <a:pos x="connsiteX0" y="connsiteY0"/>
                              </a:cxn>
                              <a:cxn ang="0">
                                <a:pos x="connsiteX1" y="connsiteY1"/>
                              </a:cxn>
                              <a:cxn ang="0">
                                <a:pos x="connsiteX2" y="connsiteY2"/>
                              </a:cxn>
                            </a:cxnLst>
                            <a:rect l="l" t="t" r="r" b="b"/>
                            <a:pathLst>
                              <a:path w="6535251" h="1675219">
                                <a:moveTo>
                                  <a:pt x="0" y="7668"/>
                                </a:moveTo>
                                <a:cubicBezTo>
                                  <a:pt x="618613" y="-36578"/>
                                  <a:pt x="2934640" y="113201"/>
                                  <a:pt x="4023848" y="391126"/>
                                </a:cubicBezTo>
                                <a:cubicBezTo>
                                  <a:pt x="5113057" y="669051"/>
                                  <a:pt x="6017867" y="1075450"/>
                                  <a:pt x="6535251" y="1675219"/>
                                </a:cubicBezTo>
                              </a:path>
                            </a:pathLst>
                          </a:custGeom>
                          <a:noFill/>
                          <a:ln w="9525" cap="flat" cmpd="sng" algn="ctr">
                            <a:solidFill>
                              <a:sysClr val="windowText" lastClr="000000">
                                <a:shade val="95000"/>
                                <a:satMod val="105000"/>
                              </a:sysClr>
                            </a:solidFill>
                            <a:prstDash val="solid"/>
                          </a:ln>
                          <a:effectLst/>
                        </wps:spPr>
                        <wps:txbx>
                          <w:txbxContent>
                            <w:p w14:paraId="47F19D4D" w14:textId="77777777" w:rsidR="00DA4494" w:rsidRPr="00A63884" w:rsidRDefault="00DA4494" w:rsidP="00A63884">
                              <w:pPr>
                                <w:rPr>
                                  <w:rFonts w:eastAsia="Times New Roman"/>
                                  <w:sz w:val="16"/>
                                  <w:szCs w:val="16"/>
                                </w:rPr>
                              </w:pPr>
                            </w:p>
                          </w:txbxContent>
                        </wps:txbx>
                        <wps:bodyPr rtlCol="0" anchor="ctr"/>
                      </wps:wsp>
                      <wps:wsp>
                        <wps:cNvPr id="115" name="Oval 3"/>
                        <wps:cNvSpPr>
                          <a:spLocks noChangeAspect="1"/>
                        </wps:cNvSpPr>
                        <wps:spPr>
                          <a:xfrm>
                            <a:off x="2707159" y="1354432"/>
                            <a:ext cx="403269" cy="403269"/>
                          </a:xfrm>
                          <a:prstGeom prst="ellipse">
                            <a:avLst/>
                          </a:prstGeom>
                          <a:solidFill>
                            <a:srgbClr val="C0504D"/>
                          </a:solidFill>
                          <a:ln w="12700" cap="flat" cmpd="sng" algn="ctr">
                            <a:solidFill>
                              <a:srgbClr val="C0504D"/>
                            </a:solidFill>
                            <a:prstDash val="solid"/>
                          </a:ln>
                          <a:effectLst>
                            <a:outerShdw blurRad="38100" algn="ctr" rotWithShape="0">
                              <a:prstClr val="black">
                                <a:alpha val="40000"/>
                              </a:prstClr>
                            </a:outerShdw>
                          </a:effectLst>
                        </wps:spPr>
                        <wps:txbx>
                          <w:txbxContent>
                            <w:p w14:paraId="112F268F" w14:textId="77777777" w:rsidR="00DA4494" w:rsidRPr="00A63884" w:rsidRDefault="00DA4494" w:rsidP="00A63884">
                              <w:pPr>
                                <w:rPr>
                                  <w:rFonts w:eastAsia="Times New Roman"/>
                                  <w:sz w:val="16"/>
                                  <w:szCs w:val="16"/>
                                </w:rPr>
                              </w:pPr>
                            </w:p>
                          </w:txbxContent>
                        </wps:txbx>
                        <wps:bodyPr rtlCol="0" anchor="ctr"/>
                      </wps:wsp>
                      <wps:wsp>
                        <wps:cNvPr id="117" name="Oval 4"/>
                        <wps:cNvSpPr>
                          <a:spLocks noChangeAspect="1"/>
                        </wps:cNvSpPr>
                        <wps:spPr>
                          <a:xfrm>
                            <a:off x="2374252" y="2056189"/>
                            <a:ext cx="366608" cy="366608"/>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2EC996C7" w14:textId="77777777" w:rsidR="00DA4494" w:rsidRPr="00A63884" w:rsidRDefault="00DA4494" w:rsidP="00A63884">
                              <w:pPr>
                                <w:rPr>
                                  <w:rFonts w:eastAsia="Times New Roman"/>
                                  <w:sz w:val="16"/>
                                  <w:szCs w:val="16"/>
                                </w:rPr>
                              </w:pPr>
                            </w:p>
                          </w:txbxContent>
                        </wps:txbx>
                        <wps:bodyPr rtlCol="0" anchor="ctr"/>
                      </wps:wsp>
                      <wps:wsp>
                        <wps:cNvPr id="118" name="Oval 5"/>
                        <wps:cNvSpPr>
                          <a:spLocks noChangeAspect="1"/>
                        </wps:cNvSpPr>
                        <wps:spPr>
                          <a:xfrm>
                            <a:off x="2908623" y="2693180"/>
                            <a:ext cx="403269" cy="403269"/>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49A08634" w14:textId="77777777" w:rsidR="00DA4494" w:rsidRPr="00A63884" w:rsidRDefault="00DA4494" w:rsidP="00A63884">
                              <w:pPr>
                                <w:rPr>
                                  <w:rFonts w:eastAsia="Times New Roman"/>
                                  <w:sz w:val="16"/>
                                  <w:szCs w:val="16"/>
                                </w:rPr>
                              </w:pPr>
                            </w:p>
                          </w:txbxContent>
                        </wps:txbx>
                        <wps:bodyPr rtlCol="0" anchor="ctr"/>
                      </wps:wsp>
                      <wps:wsp>
                        <wps:cNvPr id="119" name="Oval 7"/>
                        <wps:cNvSpPr>
                          <a:spLocks noChangeAspect="1"/>
                        </wps:cNvSpPr>
                        <wps:spPr>
                          <a:xfrm>
                            <a:off x="3078691" y="1826281"/>
                            <a:ext cx="187484" cy="187484"/>
                          </a:xfrm>
                          <a:prstGeom prst="ellipse">
                            <a:avLst/>
                          </a:prstGeom>
                          <a:solidFill>
                            <a:srgbClr val="C0504D"/>
                          </a:solidFill>
                          <a:ln w="12700" cap="flat" cmpd="sng" algn="ctr">
                            <a:solidFill>
                              <a:srgbClr val="C0504D"/>
                            </a:solidFill>
                            <a:prstDash val="solid"/>
                          </a:ln>
                          <a:effectLst>
                            <a:outerShdw blurRad="38100" algn="ctr" rotWithShape="0">
                              <a:prstClr val="black">
                                <a:alpha val="40000"/>
                              </a:prstClr>
                            </a:outerShdw>
                          </a:effectLst>
                        </wps:spPr>
                        <wps:txbx>
                          <w:txbxContent>
                            <w:p w14:paraId="4EDAB763" w14:textId="77777777" w:rsidR="00DA4494" w:rsidRPr="00A63884" w:rsidRDefault="00DA4494" w:rsidP="00A63884">
                              <w:pPr>
                                <w:rPr>
                                  <w:rFonts w:eastAsia="Times New Roman"/>
                                  <w:sz w:val="16"/>
                                  <w:szCs w:val="16"/>
                                </w:rPr>
                              </w:pPr>
                            </w:p>
                          </w:txbxContent>
                        </wps:txbx>
                        <wps:bodyPr rtlCol="0" anchor="ctr"/>
                      </wps:wsp>
                      <wps:wsp>
                        <wps:cNvPr id="120" name="Oval 8"/>
                        <wps:cNvSpPr>
                          <a:spLocks noChangeAspect="1"/>
                        </wps:cNvSpPr>
                        <wps:spPr>
                          <a:xfrm>
                            <a:off x="3123531" y="3158998"/>
                            <a:ext cx="187484" cy="187484"/>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7EEBB144" w14:textId="77777777" w:rsidR="00DA4494" w:rsidRPr="00A63884" w:rsidRDefault="00DA4494" w:rsidP="00A63884">
                              <w:pPr>
                                <w:rPr>
                                  <w:rFonts w:eastAsia="Times New Roman"/>
                                  <w:sz w:val="16"/>
                                  <w:szCs w:val="16"/>
                                </w:rPr>
                              </w:pPr>
                            </w:p>
                          </w:txbxContent>
                        </wps:txbx>
                        <wps:bodyPr rtlCol="0" anchor="ctr"/>
                      </wps:wsp>
                      <wps:wsp>
                        <wps:cNvPr id="121" name="Oval 9"/>
                        <wps:cNvSpPr>
                          <a:spLocks noChangeAspect="1"/>
                        </wps:cNvSpPr>
                        <wps:spPr>
                          <a:xfrm>
                            <a:off x="3633673" y="2697481"/>
                            <a:ext cx="403269" cy="403269"/>
                          </a:xfrm>
                          <a:prstGeom prst="ellipse">
                            <a:avLst/>
                          </a:prstGeom>
                          <a:solidFill>
                            <a:srgbClr val="C0504D"/>
                          </a:solidFill>
                          <a:ln w="12700" cap="flat" cmpd="sng" algn="ctr">
                            <a:solidFill>
                              <a:srgbClr val="C0504D"/>
                            </a:solidFill>
                            <a:prstDash val="solid"/>
                          </a:ln>
                          <a:effectLst>
                            <a:outerShdw blurRad="38100" algn="ctr" rotWithShape="0">
                              <a:prstClr val="black">
                                <a:alpha val="40000"/>
                              </a:prstClr>
                            </a:outerShdw>
                          </a:effectLst>
                        </wps:spPr>
                        <wps:txbx>
                          <w:txbxContent>
                            <w:p w14:paraId="1DA785E3" w14:textId="77777777" w:rsidR="00DA4494" w:rsidRPr="00A63884" w:rsidRDefault="00DA4494" w:rsidP="00A63884">
                              <w:pPr>
                                <w:rPr>
                                  <w:rFonts w:eastAsia="Times New Roman"/>
                                  <w:sz w:val="16"/>
                                  <w:szCs w:val="16"/>
                                </w:rPr>
                              </w:pPr>
                            </w:p>
                          </w:txbxContent>
                        </wps:txbx>
                        <wps:bodyPr rtlCol="0" anchor="ctr"/>
                      </wps:wsp>
                      <wps:wsp>
                        <wps:cNvPr id="122" name="Oval 10"/>
                        <wps:cNvSpPr>
                          <a:spLocks noChangeAspect="1"/>
                        </wps:cNvSpPr>
                        <wps:spPr>
                          <a:xfrm>
                            <a:off x="4148331" y="2008710"/>
                            <a:ext cx="366608" cy="366608"/>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1D5EDC74" w14:textId="77777777" w:rsidR="00DA4494" w:rsidRPr="00A63884" w:rsidRDefault="00DA4494" w:rsidP="00A63884">
                              <w:pPr>
                                <w:rPr>
                                  <w:rFonts w:eastAsia="Times New Roman"/>
                                  <w:sz w:val="16"/>
                                  <w:szCs w:val="16"/>
                                </w:rPr>
                              </w:pPr>
                            </w:p>
                          </w:txbxContent>
                        </wps:txbx>
                        <wps:bodyPr rtlCol="0" anchor="ctr"/>
                      </wps:wsp>
                      <wps:wsp>
                        <wps:cNvPr id="123" name="Oval 12"/>
                        <wps:cNvSpPr>
                          <a:spLocks noChangeAspect="1"/>
                        </wps:cNvSpPr>
                        <wps:spPr>
                          <a:xfrm>
                            <a:off x="3480849" y="1704566"/>
                            <a:ext cx="366608" cy="366608"/>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2C698A48" w14:textId="77777777" w:rsidR="00DA4494" w:rsidRPr="00A63884" w:rsidRDefault="00DA4494" w:rsidP="00A63884">
                              <w:pPr>
                                <w:rPr>
                                  <w:rFonts w:eastAsia="Times New Roman"/>
                                  <w:sz w:val="16"/>
                                  <w:szCs w:val="16"/>
                                </w:rPr>
                              </w:pPr>
                            </w:p>
                          </w:txbxContent>
                        </wps:txbx>
                        <wps:bodyPr rtlCol="0" anchor="ctr"/>
                      </wps:wsp>
                      <wps:wsp>
                        <wps:cNvPr id="124" name="Oval 14"/>
                        <wps:cNvSpPr>
                          <a:spLocks noChangeAspect="1"/>
                        </wps:cNvSpPr>
                        <wps:spPr>
                          <a:xfrm>
                            <a:off x="4768399" y="1979989"/>
                            <a:ext cx="274321" cy="274321"/>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329B51C1" w14:textId="77777777" w:rsidR="00DA4494" w:rsidRPr="00A63884" w:rsidRDefault="00DA4494" w:rsidP="00A63884">
                              <w:pPr>
                                <w:rPr>
                                  <w:rFonts w:eastAsia="Times New Roman"/>
                                  <w:sz w:val="16"/>
                                  <w:szCs w:val="16"/>
                                </w:rPr>
                              </w:pPr>
                            </w:p>
                          </w:txbxContent>
                        </wps:txbx>
                        <wps:bodyPr rtlCol="0" anchor="ctr"/>
                      </wps:wsp>
                      <wps:wsp>
                        <wps:cNvPr id="125" name="Oval 16"/>
                        <wps:cNvSpPr>
                          <a:spLocks noChangeAspect="1"/>
                        </wps:cNvSpPr>
                        <wps:spPr>
                          <a:xfrm>
                            <a:off x="4879840" y="2353476"/>
                            <a:ext cx="137160" cy="137160"/>
                          </a:xfrm>
                          <a:prstGeom prst="ellipse">
                            <a:avLst/>
                          </a:prstGeom>
                          <a:solidFill>
                            <a:srgbClr val="C0504D"/>
                          </a:solidFill>
                          <a:ln w="3175" cap="flat" cmpd="sng" algn="ctr">
                            <a:solidFill>
                              <a:srgbClr val="C0504D"/>
                            </a:solidFill>
                            <a:prstDash val="solid"/>
                          </a:ln>
                          <a:effectLst>
                            <a:outerShdw blurRad="38100" algn="ctr" rotWithShape="0">
                              <a:prstClr val="black">
                                <a:alpha val="40000"/>
                              </a:prstClr>
                            </a:outerShdw>
                          </a:effectLst>
                        </wps:spPr>
                        <wps:txbx>
                          <w:txbxContent>
                            <w:p w14:paraId="7E481B41" w14:textId="77777777" w:rsidR="00DA4494" w:rsidRPr="00A63884" w:rsidRDefault="00DA4494" w:rsidP="00A63884">
                              <w:pPr>
                                <w:rPr>
                                  <w:rFonts w:eastAsia="Times New Roman"/>
                                  <w:sz w:val="16"/>
                                  <w:szCs w:val="16"/>
                                </w:rPr>
                              </w:pPr>
                            </w:p>
                          </w:txbxContent>
                        </wps:txbx>
                        <wps:bodyPr rtlCol="0" anchor="ctr"/>
                      </wps:wsp>
                      <wps:wsp>
                        <wps:cNvPr id="126" name="Oval 17"/>
                        <wps:cNvSpPr>
                          <a:spLocks noChangeAspect="1"/>
                        </wps:cNvSpPr>
                        <wps:spPr>
                          <a:xfrm>
                            <a:off x="3980740" y="2504786"/>
                            <a:ext cx="137160" cy="137160"/>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59EF20E9" w14:textId="77777777" w:rsidR="00DA4494" w:rsidRPr="00A63884" w:rsidRDefault="00DA4494" w:rsidP="00A63884">
                              <w:pPr>
                                <w:rPr>
                                  <w:rFonts w:eastAsia="Times New Roman"/>
                                  <w:sz w:val="16"/>
                                  <w:szCs w:val="16"/>
                                </w:rPr>
                              </w:pPr>
                            </w:p>
                          </w:txbxContent>
                        </wps:txbx>
                        <wps:bodyPr rtlCol="0" anchor="ctr"/>
                      </wps:wsp>
                      <wps:wsp>
                        <wps:cNvPr id="127" name="Oval 18"/>
                        <wps:cNvSpPr>
                          <a:spLocks noChangeAspect="1"/>
                        </wps:cNvSpPr>
                        <wps:spPr>
                          <a:xfrm>
                            <a:off x="4811259" y="2761955"/>
                            <a:ext cx="137160" cy="137160"/>
                          </a:xfrm>
                          <a:prstGeom prst="ellipse">
                            <a:avLst/>
                          </a:prstGeom>
                          <a:solidFill>
                            <a:srgbClr val="9BBB59"/>
                          </a:solidFill>
                          <a:ln w="3175" cap="flat" cmpd="sng" algn="ctr">
                            <a:noFill/>
                            <a:prstDash val="solid"/>
                          </a:ln>
                          <a:effectLst>
                            <a:outerShdw blurRad="38100" algn="ctr" rotWithShape="0">
                              <a:prstClr val="black">
                                <a:alpha val="40000"/>
                              </a:prstClr>
                            </a:outerShdw>
                          </a:effectLst>
                        </wps:spPr>
                        <wps:txbx>
                          <w:txbxContent>
                            <w:p w14:paraId="1BC645A4" w14:textId="77777777" w:rsidR="00DA4494" w:rsidRPr="00A63884" w:rsidRDefault="00DA4494" w:rsidP="00A63884">
                              <w:pPr>
                                <w:rPr>
                                  <w:rFonts w:eastAsia="Times New Roman"/>
                                  <w:sz w:val="16"/>
                                  <w:szCs w:val="16"/>
                                </w:rPr>
                              </w:pPr>
                            </w:p>
                          </w:txbxContent>
                        </wps:txbx>
                        <wps:bodyPr rtlCol="0" anchor="ctr"/>
                      </wps:wsp>
                      <wps:wsp>
                        <wps:cNvPr id="1024" name="Oval 19"/>
                        <wps:cNvSpPr>
                          <a:spLocks noChangeAspect="1"/>
                        </wps:cNvSpPr>
                        <wps:spPr>
                          <a:xfrm>
                            <a:off x="3948861" y="1685732"/>
                            <a:ext cx="137160" cy="137160"/>
                          </a:xfrm>
                          <a:prstGeom prst="ellipse">
                            <a:avLst/>
                          </a:prstGeom>
                          <a:solidFill>
                            <a:srgbClr val="C0504D"/>
                          </a:solidFill>
                          <a:ln w="3175" cap="flat" cmpd="sng" algn="ctr">
                            <a:solidFill>
                              <a:srgbClr val="C0504D"/>
                            </a:solidFill>
                            <a:prstDash val="solid"/>
                          </a:ln>
                          <a:effectLst>
                            <a:outerShdw blurRad="38100" algn="ctr" rotWithShape="0">
                              <a:prstClr val="black">
                                <a:alpha val="40000"/>
                              </a:prstClr>
                            </a:outerShdw>
                          </a:effectLst>
                        </wps:spPr>
                        <wps:txbx>
                          <w:txbxContent>
                            <w:p w14:paraId="2D812313" w14:textId="77777777" w:rsidR="00DA4494" w:rsidRPr="00A63884" w:rsidRDefault="00DA4494" w:rsidP="00A63884">
                              <w:pPr>
                                <w:rPr>
                                  <w:rFonts w:eastAsia="Times New Roman"/>
                                  <w:sz w:val="16"/>
                                  <w:szCs w:val="16"/>
                                </w:rPr>
                              </w:pPr>
                            </w:p>
                          </w:txbxContent>
                        </wps:txbx>
                        <wps:bodyPr rtlCol="0" anchor="ctr"/>
                      </wps:wsp>
                      <wps:wsp>
                        <wps:cNvPr id="1025" name="Oval 20"/>
                        <wps:cNvSpPr>
                          <a:spLocks noChangeAspect="1"/>
                        </wps:cNvSpPr>
                        <wps:spPr>
                          <a:xfrm>
                            <a:off x="3492406" y="2560321"/>
                            <a:ext cx="137160" cy="137160"/>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709EA58C" w14:textId="77777777" w:rsidR="00DA4494" w:rsidRPr="00A63884" w:rsidRDefault="00DA4494" w:rsidP="00A63884">
                              <w:pPr>
                                <w:rPr>
                                  <w:rFonts w:eastAsia="Times New Roman"/>
                                  <w:sz w:val="16"/>
                                  <w:szCs w:val="16"/>
                                </w:rPr>
                              </w:pPr>
                            </w:p>
                          </w:txbxContent>
                        </wps:txbx>
                        <wps:bodyPr rtlCol="0" anchor="ctr"/>
                      </wps:wsp>
                      <wps:wsp>
                        <wps:cNvPr id="1026" name="Oval 21"/>
                        <wps:cNvSpPr>
                          <a:spLocks noChangeAspect="1"/>
                        </wps:cNvSpPr>
                        <wps:spPr>
                          <a:xfrm>
                            <a:off x="4524526" y="2382268"/>
                            <a:ext cx="137160" cy="137160"/>
                          </a:xfrm>
                          <a:prstGeom prst="ellipse">
                            <a:avLst/>
                          </a:prstGeom>
                          <a:solidFill>
                            <a:srgbClr val="C0504D"/>
                          </a:solidFill>
                          <a:ln w="3175" cap="flat" cmpd="sng" algn="ctr">
                            <a:solidFill>
                              <a:srgbClr val="C0504D"/>
                            </a:solidFill>
                            <a:prstDash val="solid"/>
                          </a:ln>
                          <a:effectLst>
                            <a:outerShdw blurRad="38100" algn="ctr" rotWithShape="0">
                              <a:prstClr val="black">
                                <a:alpha val="40000"/>
                              </a:prstClr>
                            </a:outerShdw>
                          </a:effectLst>
                        </wps:spPr>
                        <wps:txbx>
                          <w:txbxContent>
                            <w:p w14:paraId="29DBCA0C" w14:textId="77777777" w:rsidR="00DA4494" w:rsidRPr="00A63884" w:rsidRDefault="00DA4494" w:rsidP="00A63884">
                              <w:pPr>
                                <w:rPr>
                                  <w:rFonts w:eastAsia="Times New Roman"/>
                                  <w:sz w:val="16"/>
                                  <w:szCs w:val="16"/>
                                </w:rPr>
                              </w:pPr>
                            </w:p>
                          </w:txbxContent>
                        </wps:txbx>
                        <wps:bodyPr rtlCol="0" anchor="ctr"/>
                      </wps:wsp>
                      <wps:wsp>
                        <wps:cNvPr id="1027" name="Oval 22"/>
                        <wps:cNvSpPr>
                          <a:spLocks noChangeAspect="1"/>
                        </wps:cNvSpPr>
                        <wps:spPr>
                          <a:xfrm>
                            <a:off x="3912160" y="2101517"/>
                            <a:ext cx="137160" cy="137160"/>
                          </a:xfrm>
                          <a:prstGeom prst="ellipse">
                            <a:avLst/>
                          </a:prstGeom>
                          <a:solidFill>
                            <a:srgbClr val="C0504D"/>
                          </a:solidFill>
                          <a:ln w="3175" cap="flat" cmpd="sng" algn="ctr">
                            <a:solidFill>
                              <a:srgbClr val="C0504D"/>
                            </a:solidFill>
                            <a:prstDash val="solid"/>
                          </a:ln>
                          <a:effectLst>
                            <a:outerShdw blurRad="38100" algn="ctr" rotWithShape="0">
                              <a:prstClr val="black">
                                <a:alpha val="40000"/>
                              </a:prstClr>
                            </a:outerShdw>
                          </a:effectLst>
                        </wps:spPr>
                        <wps:txbx>
                          <w:txbxContent>
                            <w:p w14:paraId="6ED636B6" w14:textId="77777777" w:rsidR="00DA4494" w:rsidRPr="00A63884" w:rsidRDefault="00DA4494" w:rsidP="00A63884">
                              <w:pPr>
                                <w:rPr>
                                  <w:rFonts w:eastAsia="Times New Roman"/>
                                  <w:sz w:val="16"/>
                                  <w:szCs w:val="16"/>
                                </w:rPr>
                              </w:pPr>
                            </w:p>
                          </w:txbxContent>
                        </wps:txbx>
                        <wps:bodyPr rtlCol="0" anchor="ctr"/>
                      </wps:wsp>
                      <wps:wsp>
                        <wps:cNvPr id="1028" name="Oval 23"/>
                        <wps:cNvSpPr>
                          <a:spLocks noChangeAspect="1"/>
                        </wps:cNvSpPr>
                        <wps:spPr>
                          <a:xfrm>
                            <a:off x="4131337" y="2939850"/>
                            <a:ext cx="137160" cy="137160"/>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68CB33EE" w14:textId="77777777" w:rsidR="00DA4494" w:rsidRPr="00A63884" w:rsidRDefault="00DA4494" w:rsidP="00A63884">
                              <w:pPr>
                                <w:rPr>
                                  <w:rFonts w:eastAsia="Times New Roman"/>
                                  <w:sz w:val="16"/>
                                  <w:szCs w:val="16"/>
                                </w:rPr>
                              </w:pPr>
                            </w:p>
                          </w:txbxContent>
                        </wps:txbx>
                        <wps:bodyPr rtlCol="0" anchor="ctr"/>
                      </wps:wsp>
                      <wps:wsp>
                        <wps:cNvPr id="1029" name="Oval 25"/>
                        <wps:cNvSpPr>
                          <a:spLocks noChangeAspect="1"/>
                        </wps:cNvSpPr>
                        <wps:spPr>
                          <a:xfrm>
                            <a:off x="4257639" y="1757701"/>
                            <a:ext cx="137160" cy="137160"/>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0D3C8434" w14:textId="77777777" w:rsidR="00DA4494" w:rsidRPr="00A63884" w:rsidRDefault="00DA4494" w:rsidP="00A63884">
                              <w:pPr>
                                <w:rPr>
                                  <w:rFonts w:eastAsia="Times New Roman"/>
                                  <w:sz w:val="16"/>
                                  <w:szCs w:val="16"/>
                                </w:rPr>
                              </w:pPr>
                            </w:p>
                          </w:txbxContent>
                        </wps:txbx>
                        <wps:bodyPr rtlCol="0" anchor="ctr"/>
                      </wps:wsp>
                      <wps:wsp>
                        <wps:cNvPr id="1030" name="Oval 27"/>
                        <wps:cNvSpPr>
                          <a:spLocks noChangeAspect="1"/>
                        </wps:cNvSpPr>
                        <wps:spPr>
                          <a:xfrm>
                            <a:off x="3157903" y="2162868"/>
                            <a:ext cx="274321" cy="274321"/>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08DC8179" w14:textId="77777777" w:rsidR="00DA4494" w:rsidRPr="00A63884" w:rsidRDefault="00DA4494" w:rsidP="00A63884">
                              <w:pPr>
                                <w:rPr>
                                  <w:rFonts w:eastAsia="Times New Roman"/>
                                  <w:sz w:val="16"/>
                                  <w:szCs w:val="16"/>
                                </w:rPr>
                              </w:pPr>
                            </w:p>
                          </w:txbxContent>
                        </wps:txbx>
                        <wps:bodyPr rtlCol="0" anchor="ctr"/>
                      </wps:wsp>
                      <wps:wsp>
                        <wps:cNvPr id="1031" name="Oval 29"/>
                        <wps:cNvSpPr>
                          <a:spLocks noChangeAspect="1"/>
                        </wps:cNvSpPr>
                        <wps:spPr>
                          <a:xfrm>
                            <a:off x="2380664" y="1052258"/>
                            <a:ext cx="137160" cy="137160"/>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0838FEE8" w14:textId="77777777" w:rsidR="00DA4494" w:rsidRPr="00A63884" w:rsidRDefault="00DA4494" w:rsidP="00A63884">
                              <w:pPr>
                                <w:rPr>
                                  <w:rFonts w:eastAsia="Times New Roman"/>
                                  <w:sz w:val="16"/>
                                  <w:szCs w:val="16"/>
                                </w:rPr>
                              </w:pPr>
                            </w:p>
                          </w:txbxContent>
                        </wps:txbx>
                        <wps:bodyPr rtlCol="0" anchor="ctr"/>
                      </wps:wsp>
                      <wps:wsp>
                        <wps:cNvPr id="1032" name="Oval 30"/>
                        <wps:cNvSpPr>
                          <a:spLocks noChangeAspect="1"/>
                        </wps:cNvSpPr>
                        <wps:spPr>
                          <a:xfrm>
                            <a:off x="2431577" y="2613007"/>
                            <a:ext cx="274321" cy="274321"/>
                          </a:xfrm>
                          <a:prstGeom prst="ellipse">
                            <a:avLst/>
                          </a:prstGeom>
                          <a:solidFill>
                            <a:srgbClr val="C0504D"/>
                          </a:solidFill>
                          <a:ln w="12700" cap="flat" cmpd="sng" algn="ctr">
                            <a:solidFill>
                              <a:srgbClr val="C0504D"/>
                            </a:solidFill>
                            <a:prstDash val="solid"/>
                          </a:ln>
                          <a:effectLst>
                            <a:outerShdw blurRad="38100" algn="ctr" rotWithShape="0">
                              <a:prstClr val="black">
                                <a:alpha val="40000"/>
                              </a:prstClr>
                            </a:outerShdw>
                          </a:effectLst>
                        </wps:spPr>
                        <wps:txbx>
                          <w:txbxContent>
                            <w:p w14:paraId="0FD93E5A" w14:textId="77777777" w:rsidR="00DA4494" w:rsidRPr="00A63884" w:rsidRDefault="00DA4494" w:rsidP="00A63884">
                              <w:pPr>
                                <w:rPr>
                                  <w:rFonts w:eastAsia="Times New Roman"/>
                                  <w:sz w:val="16"/>
                                  <w:szCs w:val="16"/>
                                </w:rPr>
                              </w:pPr>
                            </w:p>
                          </w:txbxContent>
                        </wps:txbx>
                        <wps:bodyPr rtlCol="0" anchor="ctr"/>
                      </wps:wsp>
                      <wps:wsp>
                        <wps:cNvPr id="1033" name="Oval 31"/>
                        <wps:cNvSpPr>
                          <a:spLocks noChangeAspect="1"/>
                        </wps:cNvSpPr>
                        <wps:spPr>
                          <a:xfrm>
                            <a:off x="2229943" y="1511488"/>
                            <a:ext cx="403269" cy="403269"/>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6EA3D56B" w14:textId="77777777" w:rsidR="00DA4494" w:rsidRPr="00A63884" w:rsidRDefault="00DA4494" w:rsidP="00A63884">
                              <w:pPr>
                                <w:rPr>
                                  <w:rFonts w:eastAsia="Times New Roman"/>
                                  <w:sz w:val="16"/>
                                  <w:szCs w:val="16"/>
                                </w:rPr>
                              </w:pPr>
                            </w:p>
                          </w:txbxContent>
                        </wps:txbx>
                        <wps:bodyPr rtlCol="0" anchor="ctr"/>
                      </wps:wsp>
                      <wps:wsp>
                        <wps:cNvPr id="1034" name="Oval 32"/>
                        <wps:cNvSpPr>
                          <a:spLocks noChangeAspect="1"/>
                        </wps:cNvSpPr>
                        <wps:spPr>
                          <a:xfrm>
                            <a:off x="1920985" y="1331835"/>
                            <a:ext cx="187484" cy="187484"/>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00EC5734" w14:textId="77777777" w:rsidR="00DA4494" w:rsidRPr="00A63884" w:rsidRDefault="00DA4494" w:rsidP="00A63884">
                              <w:pPr>
                                <w:rPr>
                                  <w:rFonts w:eastAsia="Times New Roman"/>
                                  <w:sz w:val="16"/>
                                  <w:szCs w:val="16"/>
                                </w:rPr>
                              </w:pPr>
                            </w:p>
                          </w:txbxContent>
                        </wps:txbx>
                        <wps:bodyPr rtlCol="0" anchor="ctr"/>
                      </wps:wsp>
                      <wps:wsp>
                        <wps:cNvPr id="1035" name="Oval 36"/>
                        <wps:cNvSpPr>
                          <a:spLocks noChangeAspect="1"/>
                        </wps:cNvSpPr>
                        <wps:spPr>
                          <a:xfrm>
                            <a:off x="1829801" y="2026235"/>
                            <a:ext cx="274321" cy="274321"/>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1B599955" w14:textId="77777777" w:rsidR="00DA4494" w:rsidRPr="00A63884" w:rsidRDefault="00DA4494" w:rsidP="00A63884">
                              <w:pPr>
                                <w:rPr>
                                  <w:rFonts w:eastAsia="Times New Roman"/>
                                  <w:sz w:val="16"/>
                                  <w:szCs w:val="16"/>
                                </w:rPr>
                              </w:pPr>
                            </w:p>
                          </w:txbxContent>
                        </wps:txbx>
                        <wps:bodyPr rtlCol="0" anchor="ctr"/>
                      </wps:wsp>
                      <wps:wsp>
                        <wps:cNvPr id="1036" name="Oval 37"/>
                        <wps:cNvSpPr>
                          <a:spLocks noChangeAspect="1"/>
                        </wps:cNvSpPr>
                        <wps:spPr>
                          <a:xfrm>
                            <a:off x="2078954" y="2992208"/>
                            <a:ext cx="366608" cy="366608"/>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0280AE0F" w14:textId="77777777" w:rsidR="00DA4494" w:rsidRPr="00A63884" w:rsidRDefault="00DA4494" w:rsidP="00A63884">
                              <w:pPr>
                                <w:rPr>
                                  <w:rFonts w:eastAsia="Times New Roman"/>
                                  <w:sz w:val="16"/>
                                  <w:szCs w:val="16"/>
                                </w:rPr>
                              </w:pPr>
                            </w:p>
                          </w:txbxContent>
                        </wps:txbx>
                        <wps:bodyPr rtlCol="0" anchor="ctr"/>
                      </wps:wsp>
                      <wps:wsp>
                        <wps:cNvPr id="1037" name="Oval 39"/>
                        <wps:cNvSpPr>
                          <a:spLocks noChangeAspect="1"/>
                        </wps:cNvSpPr>
                        <wps:spPr>
                          <a:xfrm>
                            <a:off x="1778507" y="3038353"/>
                            <a:ext cx="137160" cy="137160"/>
                          </a:xfrm>
                          <a:prstGeom prst="ellipse">
                            <a:avLst/>
                          </a:prstGeom>
                          <a:solidFill>
                            <a:srgbClr val="C0504D"/>
                          </a:solidFill>
                          <a:ln w="3175" cap="flat" cmpd="sng" algn="ctr">
                            <a:solidFill>
                              <a:srgbClr val="C0504D"/>
                            </a:solidFill>
                            <a:prstDash val="solid"/>
                          </a:ln>
                          <a:effectLst>
                            <a:outerShdw blurRad="38100" algn="ctr" rotWithShape="0">
                              <a:prstClr val="black">
                                <a:alpha val="40000"/>
                              </a:prstClr>
                            </a:outerShdw>
                          </a:effectLst>
                        </wps:spPr>
                        <wps:txbx>
                          <w:txbxContent>
                            <w:p w14:paraId="6EF515B2" w14:textId="77777777" w:rsidR="00DA4494" w:rsidRPr="00A63884" w:rsidRDefault="00DA4494" w:rsidP="00A63884">
                              <w:pPr>
                                <w:rPr>
                                  <w:rFonts w:eastAsia="Times New Roman"/>
                                  <w:sz w:val="16"/>
                                  <w:szCs w:val="16"/>
                                </w:rPr>
                              </w:pPr>
                            </w:p>
                          </w:txbxContent>
                        </wps:txbx>
                        <wps:bodyPr rtlCol="0" anchor="ctr"/>
                      </wps:wsp>
                      <wps:wsp>
                        <wps:cNvPr id="1038" name="Oval 41"/>
                        <wps:cNvSpPr>
                          <a:spLocks noChangeAspect="1"/>
                        </wps:cNvSpPr>
                        <wps:spPr>
                          <a:xfrm>
                            <a:off x="2782449" y="3277628"/>
                            <a:ext cx="274321" cy="274321"/>
                          </a:xfrm>
                          <a:prstGeom prst="ellipse">
                            <a:avLst/>
                          </a:prstGeom>
                          <a:solidFill>
                            <a:srgbClr val="C0504D"/>
                          </a:solidFill>
                          <a:ln w="12700" cap="flat" cmpd="sng" algn="ctr">
                            <a:solidFill>
                              <a:srgbClr val="C0504D"/>
                            </a:solidFill>
                            <a:prstDash val="solid"/>
                          </a:ln>
                          <a:effectLst>
                            <a:outerShdw blurRad="38100" algn="ctr" rotWithShape="0">
                              <a:prstClr val="black">
                                <a:alpha val="40000"/>
                              </a:prstClr>
                            </a:outerShdw>
                          </a:effectLst>
                        </wps:spPr>
                        <wps:txbx>
                          <w:txbxContent>
                            <w:p w14:paraId="12F4B318" w14:textId="77777777" w:rsidR="00DA4494" w:rsidRPr="00A63884" w:rsidRDefault="00DA4494" w:rsidP="00A63884">
                              <w:pPr>
                                <w:rPr>
                                  <w:rFonts w:eastAsia="Times New Roman"/>
                                  <w:sz w:val="16"/>
                                  <w:szCs w:val="16"/>
                                </w:rPr>
                              </w:pPr>
                            </w:p>
                          </w:txbxContent>
                        </wps:txbx>
                        <wps:bodyPr rtlCol="0" anchor="ctr"/>
                      </wps:wsp>
                      <wps:wsp>
                        <wps:cNvPr id="1039" name="Oval 42"/>
                        <wps:cNvSpPr>
                          <a:spLocks noChangeAspect="1"/>
                        </wps:cNvSpPr>
                        <wps:spPr>
                          <a:xfrm>
                            <a:off x="1796763" y="2785037"/>
                            <a:ext cx="187484" cy="187484"/>
                          </a:xfrm>
                          <a:prstGeom prst="ellipse">
                            <a:avLst/>
                          </a:prstGeom>
                          <a:solidFill>
                            <a:srgbClr val="C0504D"/>
                          </a:solidFill>
                          <a:ln w="12700" cap="flat" cmpd="sng" algn="ctr">
                            <a:solidFill>
                              <a:srgbClr val="C0504D"/>
                            </a:solidFill>
                            <a:prstDash val="solid"/>
                          </a:ln>
                          <a:effectLst>
                            <a:outerShdw blurRad="38100" algn="ctr" rotWithShape="0">
                              <a:prstClr val="black">
                                <a:alpha val="40000"/>
                              </a:prstClr>
                            </a:outerShdw>
                          </a:effectLst>
                        </wps:spPr>
                        <wps:txbx>
                          <w:txbxContent>
                            <w:p w14:paraId="718422DC" w14:textId="77777777" w:rsidR="00DA4494" w:rsidRPr="00A63884" w:rsidRDefault="00DA4494" w:rsidP="00A63884">
                              <w:pPr>
                                <w:rPr>
                                  <w:rFonts w:eastAsia="Times New Roman"/>
                                  <w:sz w:val="16"/>
                                  <w:szCs w:val="16"/>
                                </w:rPr>
                              </w:pPr>
                            </w:p>
                          </w:txbxContent>
                        </wps:txbx>
                        <wps:bodyPr rtlCol="0" anchor="ctr"/>
                      </wps:wsp>
                      <wps:wsp>
                        <wps:cNvPr id="1040" name="Oval 43"/>
                        <wps:cNvSpPr>
                          <a:spLocks noChangeAspect="1"/>
                        </wps:cNvSpPr>
                        <wps:spPr>
                          <a:xfrm>
                            <a:off x="2007105" y="3503989"/>
                            <a:ext cx="274321" cy="274321"/>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594DC8B8" w14:textId="77777777" w:rsidR="00DA4494" w:rsidRPr="00A63884" w:rsidRDefault="00DA4494" w:rsidP="00A63884">
                              <w:pPr>
                                <w:rPr>
                                  <w:rFonts w:eastAsia="Times New Roman"/>
                                  <w:sz w:val="16"/>
                                  <w:szCs w:val="16"/>
                                </w:rPr>
                              </w:pPr>
                            </w:p>
                          </w:txbxContent>
                        </wps:txbx>
                        <wps:bodyPr rtlCol="0" anchor="ctr"/>
                      </wps:wsp>
                      <wps:wsp>
                        <wps:cNvPr id="1041" name="Oval 44"/>
                        <wps:cNvSpPr>
                          <a:spLocks noChangeAspect="1"/>
                        </wps:cNvSpPr>
                        <wps:spPr>
                          <a:xfrm>
                            <a:off x="1847087" y="3860120"/>
                            <a:ext cx="137160" cy="137160"/>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3C9543DE" w14:textId="77777777" w:rsidR="00DA4494" w:rsidRPr="00A63884" w:rsidRDefault="00DA4494" w:rsidP="00A63884">
                              <w:pPr>
                                <w:rPr>
                                  <w:rFonts w:eastAsia="Times New Roman"/>
                                  <w:sz w:val="16"/>
                                  <w:szCs w:val="16"/>
                                </w:rPr>
                              </w:pPr>
                            </w:p>
                          </w:txbxContent>
                        </wps:txbx>
                        <wps:bodyPr rtlCol="0" anchor="ctr"/>
                      </wps:wsp>
                      <wps:wsp>
                        <wps:cNvPr id="1042" name="Oval 46"/>
                        <wps:cNvSpPr>
                          <a:spLocks noChangeAspect="1"/>
                        </wps:cNvSpPr>
                        <wps:spPr>
                          <a:xfrm>
                            <a:off x="6094327" y="2079966"/>
                            <a:ext cx="333280" cy="333280"/>
                          </a:xfrm>
                          <a:prstGeom prst="ellipse">
                            <a:avLst/>
                          </a:prstGeom>
                          <a:solidFill>
                            <a:srgbClr val="C0504D"/>
                          </a:solidFill>
                          <a:ln w="12700" cap="flat" cmpd="sng" algn="ctr">
                            <a:solidFill>
                              <a:srgbClr val="C0504D"/>
                            </a:solidFill>
                            <a:prstDash val="solid"/>
                          </a:ln>
                          <a:effectLst>
                            <a:outerShdw blurRad="38100" algn="ctr" rotWithShape="0">
                              <a:prstClr val="black">
                                <a:alpha val="40000"/>
                              </a:prstClr>
                            </a:outerShdw>
                          </a:effectLst>
                        </wps:spPr>
                        <wps:txbx>
                          <w:txbxContent>
                            <w:p w14:paraId="1150ECDD" w14:textId="77777777" w:rsidR="00DA4494" w:rsidRPr="00A63884" w:rsidRDefault="00DA4494" w:rsidP="00A63884">
                              <w:pPr>
                                <w:rPr>
                                  <w:rFonts w:eastAsia="Times New Roman"/>
                                  <w:sz w:val="16"/>
                                  <w:szCs w:val="16"/>
                                </w:rPr>
                              </w:pPr>
                            </w:p>
                          </w:txbxContent>
                        </wps:txbx>
                        <wps:bodyPr rtlCol="0" anchor="ctr"/>
                      </wps:wsp>
                      <wps:wsp>
                        <wps:cNvPr id="1043" name="Oval 47"/>
                        <wps:cNvSpPr>
                          <a:spLocks noChangeAspect="1"/>
                        </wps:cNvSpPr>
                        <wps:spPr>
                          <a:xfrm>
                            <a:off x="6673740" y="2101942"/>
                            <a:ext cx="187484" cy="187484"/>
                          </a:xfrm>
                          <a:prstGeom prst="ellipse">
                            <a:avLst/>
                          </a:prstGeom>
                          <a:solidFill>
                            <a:srgbClr val="C0504D"/>
                          </a:solidFill>
                          <a:ln w="12700" cap="flat" cmpd="sng" algn="ctr">
                            <a:solidFill>
                              <a:srgbClr val="C0504D"/>
                            </a:solidFill>
                            <a:prstDash val="solid"/>
                          </a:ln>
                          <a:effectLst>
                            <a:outerShdw blurRad="38100" algn="ctr" rotWithShape="0">
                              <a:prstClr val="black">
                                <a:alpha val="40000"/>
                              </a:prstClr>
                            </a:outerShdw>
                          </a:effectLst>
                        </wps:spPr>
                        <wps:txbx>
                          <w:txbxContent>
                            <w:p w14:paraId="35CA9EC9" w14:textId="77777777" w:rsidR="00DA4494" w:rsidRPr="00A63884" w:rsidRDefault="00DA4494" w:rsidP="00A63884">
                              <w:pPr>
                                <w:rPr>
                                  <w:rFonts w:eastAsia="Times New Roman"/>
                                  <w:sz w:val="16"/>
                                  <w:szCs w:val="16"/>
                                </w:rPr>
                              </w:pPr>
                            </w:p>
                          </w:txbxContent>
                        </wps:txbx>
                        <wps:bodyPr rtlCol="0" anchor="ctr"/>
                      </wps:wsp>
                      <wps:wsp>
                        <wps:cNvPr id="1044" name="Oval 48"/>
                        <wps:cNvSpPr>
                          <a:spLocks noChangeAspect="1"/>
                        </wps:cNvSpPr>
                        <wps:spPr>
                          <a:xfrm>
                            <a:off x="6547925" y="2483262"/>
                            <a:ext cx="226712" cy="226712"/>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0C5951FF" w14:textId="77777777" w:rsidR="00DA4494" w:rsidRPr="00A63884" w:rsidRDefault="00DA4494" w:rsidP="00A63884">
                              <w:pPr>
                                <w:rPr>
                                  <w:rFonts w:eastAsia="Times New Roman"/>
                                  <w:sz w:val="16"/>
                                  <w:szCs w:val="16"/>
                                </w:rPr>
                              </w:pPr>
                            </w:p>
                          </w:txbxContent>
                        </wps:txbx>
                        <wps:bodyPr rtlCol="0" anchor="ctr"/>
                      </wps:wsp>
                      <wps:wsp>
                        <wps:cNvPr id="1045" name="Oval 50"/>
                        <wps:cNvSpPr>
                          <a:spLocks noChangeAspect="1"/>
                        </wps:cNvSpPr>
                        <wps:spPr>
                          <a:xfrm>
                            <a:off x="5713950" y="2410226"/>
                            <a:ext cx="403269" cy="403269"/>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20759FF7" w14:textId="77777777" w:rsidR="00DA4494" w:rsidRPr="00A63884" w:rsidRDefault="00DA4494" w:rsidP="00A63884">
                              <w:pPr>
                                <w:rPr>
                                  <w:rFonts w:eastAsia="Times New Roman"/>
                                  <w:sz w:val="16"/>
                                  <w:szCs w:val="16"/>
                                </w:rPr>
                              </w:pPr>
                            </w:p>
                          </w:txbxContent>
                        </wps:txbx>
                        <wps:bodyPr rtlCol="0" anchor="ctr"/>
                      </wps:wsp>
                      <wps:wsp>
                        <wps:cNvPr id="1047" name="Oval 51"/>
                        <wps:cNvSpPr>
                          <a:spLocks noChangeAspect="1"/>
                        </wps:cNvSpPr>
                        <wps:spPr>
                          <a:xfrm>
                            <a:off x="5526466" y="2309501"/>
                            <a:ext cx="187484" cy="187484"/>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5155D190" w14:textId="77777777" w:rsidR="00DA4494" w:rsidRPr="00A63884" w:rsidRDefault="00DA4494" w:rsidP="00A63884">
                              <w:pPr>
                                <w:rPr>
                                  <w:rFonts w:eastAsia="Times New Roman"/>
                                  <w:sz w:val="16"/>
                                  <w:szCs w:val="16"/>
                                </w:rPr>
                              </w:pPr>
                            </w:p>
                          </w:txbxContent>
                        </wps:txbx>
                        <wps:bodyPr rtlCol="0" anchor="ctr"/>
                      </wps:wsp>
                      <wps:wsp>
                        <wps:cNvPr id="1049" name="Oval 54"/>
                        <wps:cNvSpPr>
                          <a:spLocks noChangeAspect="1"/>
                        </wps:cNvSpPr>
                        <wps:spPr>
                          <a:xfrm>
                            <a:off x="5350741" y="2596618"/>
                            <a:ext cx="274321" cy="274321"/>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3AB62BE8" w14:textId="77777777" w:rsidR="00DA4494" w:rsidRPr="00A63884" w:rsidRDefault="00DA4494" w:rsidP="00A63884">
                              <w:pPr>
                                <w:rPr>
                                  <w:rFonts w:eastAsia="Times New Roman"/>
                                  <w:sz w:val="16"/>
                                  <w:szCs w:val="16"/>
                                </w:rPr>
                              </w:pPr>
                            </w:p>
                          </w:txbxContent>
                        </wps:txbx>
                        <wps:bodyPr rtlCol="0" anchor="ctr"/>
                      </wps:wsp>
                      <wps:wsp>
                        <wps:cNvPr id="1050" name="Oval 56"/>
                        <wps:cNvSpPr>
                          <a:spLocks noChangeAspect="1"/>
                        </wps:cNvSpPr>
                        <wps:spPr>
                          <a:xfrm>
                            <a:off x="5426379" y="2066826"/>
                            <a:ext cx="187484" cy="187484"/>
                          </a:xfrm>
                          <a:prstGeom prst="ellipse">
                            <a:avLst/>
                          </a:prstGeom>
                          <a:solidFill>
                            <a:srgbClr val="C0504D"/>
                          </a:solidFill>
                          <a:ln w="12700" cap="flat" cmpd="sng" algn="ctr">
                            <a:solidFill>
                              <a:srgbClr val="C0504D"/>
                            </a:solidFill>
                            <a:prstDash val="solid"/>
                          </a:ln>
                          <a:effectLst>
                            <a:outerShdw blurRad="38100" algn="ctr" rotWithShape="0">
                              <a:prstClr val="black">
                                <a:alpha val="40000"/>
                              </a:prstClr>
                            </a:outerShdw>
                          </a:effectLst>
                        </wps:spPr>
                        <wps:txbx>
                          <w:txbxContent>
                            <w:p w14:paraId="3A02CFA4" w14:textId="77777777" w:rsidR="00DA4494" w:rsidRPr="00A63884" w:rsidRDefault="00DA4494" w:rsidP="00A63884">
                              <w:pPr>
                                <w:rPr>
                                  <w:rFonts w:eastAsia="Times New Roman"/>
                                  <w:sz w:val="16"/>
                                  <w:szCs w:val="16"/>
                                </w:rPr>
                              </w:pPr>
                            </w:p>
                          </w:txbxContent>
                        </wps:txbx>
                        <wps:bodyPr rtlCol="0" anchor="ctr"/>
                      </wps:wsp>
                      <wps:wsp>
                        <wps:cNvPr id="1051" name="Oval 57"/>
                        <wps:cNvSpPr>
                          <a:spLocks noChangeAspect="1"/>
                        </wps:cNvSpPr>
                        <wps:spPr>
                          <a:xfrm>
                            <a:off x="5200144" y="1919351"/>
                            <a:ext cx="137160" cy="137160"/>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12C61EC2" w14:textId="77777777" w:rsidR="00DA4494" w:rsidRPr="00A63884" w:rsidRDefault="00DA4494" w:rsidP="00A63884">
                              <w:pPr>
                                <w:rPr>
                                  <w:rFonts w:eastAsia="Times New Roman"/>
                                  <w:sz w:val="16"/>
                                  <w:szCs w:val="16"/>
                                </w:rPr>
                              </w:pPr>
                            </w:p>
                          </w:txbxContent>
                        </wps:txbx>
                        <wps:bodyPr rtlCol="0" anchor="ctr"/>
                      </wps:wsp>
                      <wps:wsp>
                        <wps:cNvPr id="1052" name="Oval 58"/>
                        <wps:cNvSpPr>
                          <a:spLocks noChangeAspect="1"/>
                        </wps:cNvSpPr>
                        <wps:spPr>
                          <a:xfrm>
                            <a:off x="5241694" y="2094815"/>
                            <a:ext cx="137160" cy="137160"/>
                          </a:xfrm>
                          <a:prstGeom prst="ellipse">
                            <a:avLst/>
                          </a:prstGeom>
                          <a:solidFill>
                            <a:srgbClr val="9BBB59"/>
                          </a:solidFill>
                          <a:ln w="3175" cap="flat" cmpd="sng" algn="ctr">
                            <a:noFill/>
                            <a:prstDash val="solid"/>
                          </a:ln>
                          <a:effectLst>
                            <a:outerShdw blurRad="38100" algn="ctr" rotWithShape="0">
                              <a:prstClr val="black">
                                <a:alpha val="40000"/>
                              </a:prstClr>
                            </a:outerShdw>
                          </a:effectLst>
                        </wps:spPr>
                        <wps:txbx>
                          <w:txbxContent>
                            <w:p w14:paraId="10B13CEB" w14:textId="77777777" w:rsidR="00DA4494" w:rsidRPr="00A63884" w:rsidRDefault="00DA4494" w:rsidP="00A63884">
                              <w:pPr>
                                <w:rPr>
                                  <w:rFonts w:eastAsia="Times New Roman"/>
                                  <w:sz w:val="16"/>
                                  <w:szCs w:val="16"/>
                                </w:rPr>
                              </w:pPr>
                            </w:p>
                          </w:txbxContent>
                        </wps:txbx>
                        <wps:bodyPr rtlCol="0" anchor="ctr"/>
                      </wps:wsp>
                      <wps:wsp>
                        <wps:cNvPr id="1053" name="Oval 59"/>
                        <wps:cNvSpPr>
                          <a:spLocks noChangeAspect="1"/>
                        </wps:cNvSpPr>
                        <wps:spPr>
                          <a:xfrm>
                            <a:off x="7518544" y="2195769"/>
                            <a:ext cx="333280" cy="333280"/>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52B3DE42" w14:textId="77777777" w:rsidR="00DA4494" w:rsidRPr="00A63884" w:rsidRDefault="00DA4494" w:rsidP="00A63884">
                              <w:pPr>
                                <w:rPr>
                                  <w:rFonts w:eastAsia="Times New Roman"/>
                                  <w:sz w:val="16"/>
                                  <w:szCs w:val="16"/>
                                </w:rPr>
                              </w:pPr>
                            </w:p>
                          </w:txbxContent>
                        </wps:txbx>
                        <wps:bodyPr rtlCol="0" anchor="ctr"/>
                      </wps:wsp>
                      <wps:wsp>
                        <wps:cNvPr id="1054" name="Oval 60"/>
                        <wps:cNvSpPr>
                          <a:spLocks noChangeAspect="1"/>
                        </wps:cNvSpPr>
                        <wps:spPr>
                          <a:xfrm>
                            <a:off x="8175301" y="2190788"/>
                            <a:ext cx="187484" cy="187484"/>
                          </a:xfrm>
                          <a:prstGeom prst="ellipse">
                            <a:avLst/>
                          </a:prstGeom>
                          <a:solidFill>
                            <a:srgbClr val="C0504D"/>
                          </a:solidFill>
                          <a:ln w="12700" cap="flat" cmpd="sng" algn="ctr">
                            <a:solidFill>
                              <a:srgbClr val="C0504D"/>
                            </a:solidFill>
                            <a:prstDash val="solid"/>
                          </a:ln>
                          <a:effectLst>
                            <a:outerShdw blurRad="38100" algn="ctr" rotWithShape="0">
                              <a:prstClr val="black">
                                <a:alpha val="40000"/>
                              </a:prstClr>
                            </a:outerShdw>
                          </a:effectLst>
                        </wps:spPr>
                        <wps:txbx>
                          <w:txbxContent>
                            <w:p w14:paraId="3192F875" w14:textId="77777777" w:rsidR="00DA4494" w:rsidRPr="00A63884" w:rsidRDefault="00DA4494" w:rsidP="00A63884">
                              <w:pPr>
                                <w:rPr>
                                  <w:rFonts w:eastAsia="Times New Roman"/>
                                  <w:sz w:val="16"/>
                                  <w:szCs w:val="16"/>
                                </w:rPr>
                              </w:pPr>
                            </w:p>
                          </w:txbxContent>
                        </wps:txbx>
                        <wps:bodyPr rtlCol="0" anchor="ctr"/>
                      </wps:wsp>
                      <wps:wsp>
                        <wps:cNvPr id="1055" name="Oval 61"/>
                        <wps:cNvSpPr>
                          <a:spLocks noChangeAspect="1"/>
                        </wps:cNvSpPr>
                        <wps:spPr>
                          <a:xfrm>
                            <a:off x="8415703" y="2362134"/>
                            <a:ext cx="274321" cy="274321"/>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6B0A2C36" w14:textId="77777777" w:rsidR="00DA4494" w:rsidRPr="00A63884" w:rsidRDefault="00DA4494" w:rsidP="00A63884">
                              <w:pPr>
                                <w:rPr>
                                  <w:rFonts w:eastAsia="Times New Roman"/>
                                  <w:sz w:val="16"/>
                                  <w:szCs w:val="16"/>
                                </w:rPr>
                              </w:pPr>
                            </w:p>
                          </w:txbxContent>
                        </wps:txbx>
                        <wps:bodyPr rtlCol="0" anchor="ctr"/>
                      </wps:wsp>
                      <wps:wsp>
                        <wps:cNvPr id="160" name="Oval 63"/>
                        <wps:cNvSpPr>
                          <a:spLocks noChangeAspect="1"/>
                        </wps:cNvSpPr>
                        <wps:spPr>
                          <a:xfrm>
                            <a:off x="7221854" y="2425190"/>
                            <a:ext cx="226712" cy="226712"/>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7142D8DE" w14:textId="77777777" w:rsidR="00DA4494" w:rsidRPr="00A63884" w:rsidRDefault="00DA4494" w:rsidP="00A63884">
                              <w:pPr>
                                <w:rPr>
                                  <w:rFonts w:eastAsia="Times New Roman"/>
                                  <w:sz w:val="16"/>
                                  <w:szCs w:val="16"/>
                                </w:rPr>
                              </w:pPr>
                            </w:p>
                          </w:txbxContent>
                        </wps:txbx>
                        <wps:bodyPr rtlCol="0" anchor="ctr"/>
                      </wps:wsp>
                      <wps:wsp>
                        <wps:cNvPr id="161" name="Oval 65"/>
                        <wps:cNvSpPr>
                          <a:spLocks noChangeAspect="1"/>
                        </wps:cNvSpPr>
                        <wps:spPr>
                          <a:xfrm>
                            <a:off x="7929164" y="2185730"/>
                            <a:ext cx="137160" cy="137160"/>
                          </a:xfrm>
                          <a:prstGeom prst="ellipse">
                            <a:avLst/>
                          </a:prstGeom>
                          <a:solidFill>
                            <a:srgbClr val="9BBB59"/>
                          </a:solidFill>
                          <a:ln w="3175" cap="flat" cmpd="sng" algn="ctr">
                            <a:noFill/>
                            <a:prstDash val="solid"/>
                          </a:ln>
                          <a:effectLst>
                            <a:outerShdw blurRad="38100" algn="ctr" rotWithShape="0">
                              <a:prstClr val="black">
                                <a:alpha val="40000"/>
                              </a:prstClr>
                            </a:outerShdw>
                          </a:effectLst>
                        </wps:spPr>
                        <wps:txbx>
                          <w:txbxContent>
                            <w:p w14:paraId="43C0A887" w14:textId="77777777" w:rsidR="00DA4494" w:rsidRPr="00A63884" w:rsidRDefault="00DA4494" w:rsidP="00A63884">
                              <w:pPr>
                                <w:rPr>
                                  <w:rFonts w:eastAsia="Times New Roman"/>
                                  <w:sz w:val="16"/>
                                  <w:szCs w:val="16"/>
                                </w:rPr>
                              </w:pPr>
                            </w:p>
                          </w:txbxContent>
                        </wps:txbx>
                        <wps:bodyPr rtlCol="0" anchor="ctr"/>
                      </wps:wsp>
                      <wps:wsp>
                        <wps:cNvPr id="162" name="Oval 66"/>
                        <wps:cNvSpPr>
                          <a:spLocks noChangeAspect="1"/>
                        </wps:cNvSpPr>
                        <wps:spPr>
                          <a:xfrm>
                            <a:off x="7290350" y="2141203"/>
                            <a:ext cx="187484" cy="187484"/>
                          </a:xfrm>
                          <a:prstGeom prst="ellipse">
                            <a:avLst/>
                          </a:prstGeom>
                          <a:solidFill>
                            <a:srgbClr val="C0504D"/>
                          </a:solidFill>
                          <a:ln w="12700" cap="flat" cmpd="sng" algn="ctr">
                            <a:solidFill>
                              <a:srgbClr val="C0504D"/>
                            </a:solidFill>
                            <a:prstDash val="solid"/>
                          </a:ln>
                          <a:effectLst>
                            <a:outerShdw blurRad="38100" algn="ctr" rotWithShape="0">
                              <a:prstClr val="black">
                                <a:alpha val="40000"/>
                              </a:prstClr>
                            </a:outerShdw>
                          </a:effectLst>
                        </wps:spPr>
                        <wps:txbx>
                          <w:txbxContent>
                            <w:p w14:paraId="2443499D" w14:textId="77777777" w:rsidR="00DA4494" w:rsidRPr="00A63884" w:rsidRDefault="00DA4494" w:rsidP="00A63884">
                              <w:pPr>
                                <w:rPr>
                                  <w:rFonts w:eastAsia="Times New Roman"/>
                                  <w:sz w:val="16"/>
                                  <w:szCs w:val="16"/>
                                </w:rPr>
                              </w:pPr>
                            </w:p>
                          </w:txbxContent>
                        </wps:txbx>
                        <wps:bodyPr rtlCol="0" anchor="ctr"/>
                      </wps:wsp>
                      <wps:wsp>
                        <wps:cNvPr id="163" name="Oval 68"/>
                        <wps:cNvSpPr>
                          <a:spLocks noChangeAspect="1"/>
                        </wps:cNvSpPr>
                        <wps:spPr>
                          <a:xfrm>
                            <a:off x="6861224" y="2487921"/>
                            <a:ext cx="187484" cy="187484"/>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7764D651" w14:textId="77777777" w:rsidR="00DA4494" w:rsidRPr="00A63884" w:rsidRDefault="00DA4494" w:rsidP="00A63884">
                              <w:pPr>
                                <w:rPr>
                                  <w:rFonts w:eastAsia="Times New Roman"/>
                                  <w:sz w:val="16"/>
                                  <w:szCs w:val="16"/>
                                </w:rPr>
                              </w:pPr>
                            </w:p>
                          </w:txbxContent>
                        </wps:txbx>
                        <wps:bodyPr rtlCol="0" anchor="ctr"/>
                      </wps:wsp>
                      <wps:wsp>
                        <wps:cNvPr id="164" name="Oval 69"/>
                        <wps:cNvSpPr>
                          <a:spLocks noChangeAspect="1"/>
                        </wps:cNvSpPr>
                        <wps:spPr>
                          <a:xfrm>
                            <a:off x="9636166" y="2278438"/>
                            <a:ext cx="273058" cy="273058"/>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0580B33F" w14:textId="77777777" w:rsidR="00DA4494" w:rsidRPr="00A63884" w:rsidRDefault="00DA4494" w:rsidP="00A63884">
                              <w:pPr>
                                <w:rPr>
                                  <w:rFonts w:eastAsia="Times New Roman"/>
                                  <w:sz w:val="16"/>
                                  <w:szCs w:val="16"/>
                                </w:rPr>
                              </w:pPr>
                            </w:p>
                          </w:txbxContent>
                        </wps:txbx>
                        <wps:bodyPr rtlCol="0" anchor="ctr"/>
                      </wps:wsp>
                      <wps:wsp>
                        <wps:cNvPr id="165" name="Oval 70"/>
                        <wps:cNvSpPr>
                          <a:spLocks noChangeAspect="1"/>
                        </wps:cNvSpPr>
                        <wps:spPr>
                          <a:xfrm>
                            <a:off x="8742212" y="2249767"/>
                            <a:ext cx="330400" cy="330400"/>
                          </a:xfrm>
                          <a:prstGeom prst="ellipse">
                            <a:avLst/>
                          </a:prstGeom>
                          <a:solidFill>
                            <a:srgbClr val="9BBB59"/>
                          </a:solidFill>
                          <a:ln w="12700" cap="flat" cmpd="sng" algn="ctr">
                            <a:noFill/>
                            <a:prstDash val="solid"/>
                          </a:ln>
                          <a:effectLst>
                            <a:outerShdw blurRad="38100" algn="ctr" rotWithShape="0">
                              <a:prstClr val="black">
                                <a:alpha val="40000"/>
                              </a:prstClr>
                            </a:outerShdw>
                          </a:effectLst>
                        </wps:spPr>
                        <wps:txbx>
                          <w:txbxContent>
                            <w:p w14:paraId="1E77E30C" w14:textId="77777777" w:rsidR="00DA4494" w:rsidRPr="00A63884" w:rsidRDefault="00DA4494" w:rsidP="00A63884">
                              <w:pPr>
                                <w:rPr>
                                  <w:rFonts w:eastAsia="Times New Roman"/>
                                  <w:sz w:val="16"/>
                                  <w:szCs w:val="16"/>
                                </w:rPr>
                              </w:pPr>
                            </w:p>
                          </w:txbxContent>
                        </wps:txbx>
                        <wps:bodyPr rtlCol="0" anchor="ctr"/>
                      </wps:wsp>
                      <wpg:grpSp>
                        <wpg:cNvPr id="166" name="Group 73"/>
                        <wpg:cNvGrpSpPr/>
                        <wpg:grpSpPr>
                          <a:xfrm>
                            <a:off x="1686476" y="850624"/>
                            <a:ext cx="7828318" cy="2840849"/>
                            <a:chOff x="1686476" y="850624"/>
                            <a:chExt cx="7828318" cy="2840849"/>
                          </a:xfrm>
                          <a:solidFill>
                            <a:srgbClr val="4BACC6">
                              <a:lumMod val="75000"/>
                            </a:srgbClr>
                          </a:solidFill>
                        </wpg:grpSpPr>
                        <wps:wsp>
                          <wps:cNvPr id="167" name="Oval 2"/>
                          <wps:cNvSpPr>
                            <a:spLocks noChangeAspect="1"/>
                          </wps:cNvSpPr>
                          <wps:spPr>
                            <a:xfrm>
                              <a:off x="1827213" y="850624"/>
                              <a:ext cx="403269" cy="403269"/>
                            </a:xfrm>
                            <a:prstGeom prst="ellipse">
                              <a:avLst/>
                            </a:prstGeom>
                            <a:grpFill/>
                            <a:ln w="12700" cap="flat" cmpd="sng" algn="ctr">
                              <a:solidFill>
                                <a:srgbClr val="4BACC6">
                                  <a:lumMod val="75000"/>
                                </a:srgbClr>
                              </a:solidFill>
                              <a:prstDash val="solid"/>
                            </a:ln>
                            <a:effectLst>
                              <a:outerShdw blurRad="38100" algn="ctr" rotWithShape="0">
                                <a:prstClr val="black">
                                  <a:alpha val="40000"/>
                                </a:prstClr>
                              </a:outerShdw>
                            </a:effectLst>
                          </wps:spPr>
                          <wps:txbx>
                            <w:txbxContent>
                              <w:p w14:paraId="62CC785C" w14:textId="77777777" w:rsidR="00DA4494" w:rsidRPr="00A63884" w:rsidRDefault="00DA4494" w:rsidP="00A63884">
                                <w:pPr>
                                  <w:rPr>
                                    <w:rFonts w:eastAsia="Times New Roman"/>
                                    <w:sz w:val="16"/>
                                    <w:szCs w:val="16"/>
                                  </w:rPr>
                                </w:pPr>
                              </w:p>
                            </w:txbxContent>
                          </wps:txbx>
                          <wps:bodyPr rtlCol="0" anchor="ctr"/>
                        </wps:wsp>
                        <wps:wsp>
                          <wps:cNvPr id="168" name="Oval 6"/>
                          <wps:cNvSpPr>
                            <a:spLocks noChangeAspect="1"/>
                          </wps:cNvSpPr>
                          <wps:spPr>
                            <a:xfrm>
                              <a:off x="2939940" y="2444805"/>
                              <a:ext cx="187484" cy="187484"/>
                            </a:xfrm>
                            <a:prstGeom prst="ellipse">
                              <a:avLst/>
                            </a:prstGeom>
                            <a:grpFill/>
                            <a:ln w="12700" cap="flat" cmpd="sng" algn="ctr">
                              <a:solidFill>
                                <a:srgbClr val="4BACC6">
                                  <a:lumMod val="75000"/>
                                </a:srgbClr>
                              </a:solidFill>
                              <a:prstDash val="solid"/>
                            </a:ln>
                            <a:effectLst>
                              <a:outerShdw blurRad="38100" algn="ctr" rotWithShape="0">
                                <a:prstClr val="black">
                                  <a:alpha val="40000"/>
                                </a:prstClr>
                              </a:outerShdw>
                            </a:effectLst>
                          </wps:spPr>
                          <wps:txbx>
                            <w:txbxContent>
                              <w:p w14:paraId="79CA2BF8" w14:textId="77777777" w:rsidR="00DA4494" w:rsidRPr="00A63884" w:rsidRDefault="00DA4494" w:rsidP="00A63884">
                                <w:pPr>
                                  <w:rPr>
                                    <w:rFonts w:eastAsia="Times New Roman"/>
                                    <w:sz w:val="16"/>
                                    <w:szCs w:val="16"/>
                                  </w:rPr>
                                </w:pPr>
                              </w:p>
                            </w:txbxContent>
                          </wps:txbx>
                          <wps:bodyPr rtlCol="0" anchor="ctr"/>
                        </wps:wsp>
                        <wps:wsp>
                          <wps:cNvPr id="169" name="Oval 11"/>
                          <wps:cNvSpPr>
                            <a:spLocks noChangeAspect="1"/>
                          </wps:cNvSpPr>
                          <wps:spPr>
                            <a:xfrm>
                              <a:off x="4297611" y="2604246"/>
                              <a:ext cx="333280" cy="333280"/>
                            </a:xfrm>
                            <a:prstGeom prst="ellipse">
                              <a:avLst/>
                            </a:prstGeom>
                            <a:grpFill/>
                            <a:ln w="12700" cap="flat" cmpd="sng" algn="ctr">
                              <a:solidFill>
                                <a:srgbClr val="4BACC6">
                                  <a:lumMod val="75000"/>
                                </a:srgbClr>
                              </a:solidFill>
                              <a:prstDash val="solid"/>
                            </a:ln>
                            <a:effectLst>
                              <a:outerShdw blurRad="38100" algn="ctr" rotWithShape="0">
                                <a:prstClr val="black">
                                  <a:alpha val="40000"/>
                                </a:prstClr>
                              </a:outerShdw>
                            </a:effectLst>
                          </wps:spPr>
                          <wps:txbx>
                            <w:txbxContent>
                              <w:p w14:paraId="6638ECA5" w14:textId="77777777" w:rsidR="00DA4494" w:rsidRPr="00A63884" w:rsidRDefault="00DA4494" w:rsidP="00A63884">
                                <w:pPr>
                                  <w:rPr>
                                    <w:rFonts w:eastAsia="Times New Roman"/>
                                    <w:sz w:val="16"/>
                                    <w:szCs w:val="16"/>
                                  </w:rPr>
                                </w:pPr>
                              </w:p>
                            </w:txbxContent>
                          </wps:txbx>
                          <wps:bodyPr rtlCol="0" anchor="ctr"/>
                        </wps:wsp>
                        <wps:wsp>
                          <wps:cNvPr id="170" name="Oval 13"/>
                          <wps:cNvSpPr>
                            <a:spLocks noChangeAspect="1"/>
                          </wps:cNvSpPr>
                          <wps:spPr>
                            <a:xfrm>
                              <a:off x="3584790" y="2146377"/>
                              <a:ext cx="226712" cy="226712"/>
                            </a:xfrm>
                            <a:prstGeom prst="ellipse">
                              <a:avLst/>
                            </a:prstGeom>
                            <a:grpFill/>
                            <a:ln w="12700" cap="flat" cmpd="sng" algn="ctr">
                              <a:solidFill>
                                <a:srgbClr val="4BACC6">
                                  <a:lumMod val="75000"/>
                                </a:srgbClr>
                              </a:solidFill>
                              <a:prstDash val="solid"/>
                            </a:ln>
                            <a:effectLst>
                              <a:outerShdw blurRad="38100" algn="ctr" rotWithShape="0">
                                <a:prstClr val="black">
                                  <a:alpha val="40000"/>
                                </a:prstClr>
                              </a:outerShdw>
                            </a:effectLst>
                          </wps:spPr>
                          <wps:txbx>
                            <w:txbxContent>
                              <w:p w14:paraId="6D112977" w14:textId="77777777" w:rsidR="00DA4494" w:rsidRPr="00A63884" w:rsidRDefault="00DA4494" w:rsidP="00A63884">
                                <w:pPr>
                                  <w:rPr>
                                    <w:rFonts w:eastAsia="Times New Roman"/>
                                    <w:sz w:val="16"/>
                                    <w:szCs w:val="16"/>
                                  </w:rPr>
                                </w:pPr>
                              </w:p>
                            </w:txbxContent>
                          </wps:txbx>
                          <wps:bodyPr rtlCol="0" anchor="ctr"/>
                        </wps:wsp>
                        <wps:wsp>
                          <wps:cNvPr id="171" name="Oval 15"/>
                          <wps:cNvSpPr>
                            <a:spLocks noChangeAspect="1"/>
                          </wps:cNvSpPr>
                          <wps:spPr>
                            <a:xfrm>
                              <a:off x="3526993" y="3158998"/>
                              <a:ext cx="137160" cy="137160"/>
                            </a:xfrm>
                            <a:prstGeom prst="ellipse">
                              <a:avLst/>
                            </a:prstGeom>
                            <a:grpFill/>
                            <a:ln w="3175" cap="flat" cmpd="sng" algn="ctr">
                              <a:solidFill>
                                <a:srgbClr val="4BACC6">
                                  <a:lumMod val="75000"/>
                                </a:srgbClr>
                              </a:solidFill>
                              <a:prstDash val="solid"/>
                            </a:ln>
                            <a:effectLst>
                              <a:outerShdw blurRad="38100" algn="ctr" rotWithShape="0">
                                <a:prstClr val="black">
                                  <a:alpha val="40000"/>
                                </a:prstClr>
                              </a:outerShdw>
                            </a:effectLst>
                          </wps:spPr>
                          <wps:txbx>
                            <w:txbxContent>
                              <w:p w14:paraId="6D2BABF7" w14:textId="77777777" w:rsidR="00DA4494" w:rsidRPr="00A63884" w:rsidRDefault="00DA4494" w:rsidP="00A63884">
                                <w:pPr>
                                  <w:rPr>
                                    <w:rFonts w:eastAsia="Times New Roman"/>
                                    <w:sz w:val="16"/>
                                    <w:szCs w:val="16"/>
                                  </w:rPr>
                                </w:pPr>
                              </w:p>
                            </w:txbxContent>
                          </wps:txbx>
                          <wps:bodyPr rtlCol="0" anchor="ctr"/>
                        </wps:wsp>
                        <wps:wsp>
                          <wps:cNvPr id="172" name="Oval 24"/>
                          <wps:cNvSpPr>
                            <a:spLocks noChangeAspect="1"/>
                          </wps:cNvSpPr>
                          <wps:spPr>
                            <a:xfrm>
                              <a:off x="4533123" y="1807347"/>
                              <a:ext cx="226712" cy="226712"/>
                            </a:xfrm>
                            <a:prstGeom prst="ellipse">
                              <a:avLst/>
                            </a:prstGeom>
                            <a:grpFill/>
                            <a:ln w="12700" cap="flat" cmpd="sng" algn="ctr">
                              <a:solidFill>
                                <a:srgbClr val="4BACC6">
                                  <a:lumMod val="75000"/>
                                </a:srgbClr>
                              </a:solidFill>
                              <a:prstDash val="solid"/>
                            </a:ln>
                            <a:effectLst>
                              <a:outerShdw blurRad="38100" algn="ctr" rotWithShape="0">
                                <a:prstClr val="black">
                                  <a:alpha val="40000"/>
                                </a:prstClr>
                              </a:outerShdw>
                            </a:effectLst>
                          </wps:spPr>
                          <wps:txbx>
                            <w:txbxContent>
                              <w:p w14:paraId="6DA75293" w14:textId="77777777" w:rsidR="00DA4494" w:rsidRPr="00A63884" w:rsidRDefault="00DA4494" w:rsidP="00A63884">
                                <w:pPr>
                                  <w:rPr>
                                    <w:rFonts w:eastAsia="Times New Roman"/>
                                    <w:sz w:val="16"/>
                                    <w:szCs w:val="16"/>
                                  </w:rPr>
                                </w:pPr>
                              </w:p>
                            </w:txbxContent>
                          </wps:txbx>
                          <wps:bodyPr rtlCol="0" anchor="ctr"/>
                        </wps:wsp>
                        <wps:wsp>
                          <wps:cNvPr id="173" name="Oval 26"/>
                          <wps:cNvSpPr>
                            <a:spLocks noChangeAspect="1"/>
                          </wps:cNvSpPr>
                          <wps:spPr>
                            <a:xfrm>
                              <a:off x="1962155" y="2360989"/>
                              <a:ext cx="403269" cy="403269"/>
                            </a:xfrm>
                            <a:prstGeom prst="ellipse">
                              <a:avLst/>
                            </a:prstGeom>
                            <a:grpFill/>
                            <a:ln w="12700" cap="flat" cmpd="sng" algn="ctr">
                              <a:solidFill>
                                <a:srgbClr val="4BACC6">
                                  <a:lumMod val="75000"/>
                                </a:srgbClr>
                              </a:solidFill>
                              <a:prstDash val="solid"/>
                            </a:ln>
                            <a:effectLst>
                              <a:outerShdw blurRad="38100" algn="ctr" rotWithShape="0">
                                <a:prstClr val="black">
                                  <a:alpha val="40000"/>
                                </a:prstClr>
                              </a:outerShdw>
                            </a:effectLst>
                          </wps:spPr>
                          <wps:txbx>
                            <w:txbxContent>
                              <w:p w14:paraId="72E8D1A5" w14:textId="77777777" w:rsidR="00DA4494" w:rsidRPr="00A63884" w:rsidRDefault="00DA4494" w:rsidP="00A63884">
                                <w:pPr>
                                  <w:rPr>
                                    <w:rFonts w:eastAsia="Times New Roman"/>
                                    <w:sz w:val="16"/>
                                    <w:szCs w:val="16"/>
                                  </w:rPr>
                                </w:pPr>
                              </w:p>
                            </w:txbxContent>
                          </wps:txbx>
                          <wps:bodyPr rtlCol="0" anchor="ctr"/>
                        </wps:wsp>
                        <wps:wsp>
                          <wps:cNvPr id="174" name="Oval 28"/>
                          <wps:cNvSpPr>
                            <a:spLocks noChangeAspect="1"/>
                          </wps:cNvSpPr>
                          <wps:spPr>
                            <a:xfrm>
                              <a:off x="2758494" y="1878929"/>
                              <a:ext cx="274321" cy="274321"/>
                            </a:xfrm>
                            <a:prstGeom prst="ellipse">
                              <a:avLst/>
                            </a:prstGeom>
                            <a:grpFill/>
                            <a:ln w="12700" cap="flat" cmpd="sng" algn="ctr">
                              <a:solidFill>
                                <a:srgbClr val="4BACC6">
                                  <a:lumMod val="75000"/>
                                </a:srgbClr>
                              </a:solidFill>
                              <a:prstDash val="solid"/>
                            </a:ln>
                            <a:effectLst>
                              <a:outerShdw blurRad="38100" algn="ctr" rotWithShape="0">
                                <a:prstClr val="black">
                                  <a:alpha val="40000"/>
                                </a:prstClr>
                              </a:outerShdw>
                            </a:effectLst>
                          </wps:spPr>
                          <wps:txbx>
                            <w:txbxContent>
                              <w:p w14:paraId="176E56F4" w14:textId="77777777" w:rsidR="00DA4494" w:rsidRPr="00A63884" w:rsidRDefault="00DA4494" w:rsidP="00A63884">
                                <w:pPr>
                                  <w:rPr>
                                    <w:rFonts w:eastAsia="Times New Roman"/>
                                    <w:sz w:val="16"/>
                                    <w:szCs w:val="16"/>
                                  </w:rPr>
                                </w:pPr>
                              </w:p>
                            </w:txbxContent>
                          </wps:txbx>
                          <wps:bodyPr rtlCol="0" anchor="ctr"/>
                        </wps:wsp>
                        <wps:wsp>
                          <wps:cNvPr id="175" name="Oval 33"/>
                          <wps:cNvSpPr>
                            <a:spLocks noChangeAspect="1"/>
                          </wps:cNvSpPr>
                          <wps:spPr>
                            <a:xfrm>
                              <a:off x="1755824" y="1646382"/>
                              <a:ext cx="274321" cy="274321"/>
                            </a:xfrm>
                            <a:prstGeom prst="ellipse">
                              <a:avLst/>
                            </a:prstGeom>
                            <a:grpFill/>
                            <a:ln w="12700" cap="flat" cmpd="sng" algn="ctr">
                              <a:solidFill>
                                <a:srgbClr val="4BACC6">
                                  <a:lumMod val="75000"/>
                                </a:srgbClr>
                              </a:solidFill>
                              <a:prstDash val="solid"/>
                            </a:ln>
                            <a:effectLst>
                              <a:outerShdw blurRad="38100" algn="ctr" rotWithShape="0">
                                <a:prstClr val="black">
                                  <a:alpha val="40000"/>
                                </a:prstClr>
                              </a:outerShdw>
                            </a:effectLst>
                          </wps:spPr>
                          <wps:txbx>
                            <w:txbxContent>
                              <w:p w14:paraId="51EF21E8" w14:textId="77777777" w:rsidR="00DA4494" w:rsidRPr="00A63884" w:rsidRDefault="00DA4494" w:rsidP="00A63884">
                                <w:pPr>
                                  <w:rPr>
                                    <w:rFonts w:eastAsia="Times New Roman"/>
                                    <w:sz w:val="16"/>
                                    <w:szCs w:val="16"/>
                                  </w:rPr>
                                </w:pPr>
                              </w:p>
                            </w:txbxContent>
                          </wps:txbx>
                          <wps:bodyPr rtlCol="0" anchor="ctr"/>
                        </wps:wsp>
                        <wps:wsp>
                          <wps:cNvPr id="176" name="Oval 34"/>
                          <wps:cNvSpPr>
                            <a:spLocks noChangeAspect="1"/>
                          </wps:cNvSpPr>
                          <wps:spPr>
                            <a:xfrm>
                              <a:off x="3154734" y="1425577"/>
                              <a:ext cx="137160" cy="137160"/>
                            </a:xfrm>
                            <a:prstGeom prst="ellipse">
                              <a:avLst/>
                            </a:prstGeom>
                            <a:grpFill/>
                            <a:ln w="3175" cap="flat" cmpd="sng" algn="ctr">
                              <a:solidFill>
                                <a:srgbClr val="4BACC6">
                                  <a:lumMod val="75000"/>
                                </a:srgbClr>
                              </a:solidFill>
                              <a:prstDash val="solid"/>
                            </a:ln>
                            <a:effectLst>
                              <a:outerShdw blurRad="38100" algn="ctr" rotWithShape="0">
                                <a:prstClr val="black">
                                  <a:alpha val="40000"/>
                                </a:prstClr>
                              </a:outerShdw>
                            </a:effectLst>
                          </wps:spPr>
                          <wps:txbx>
                            <w:txbxContent>
                              <w:p w14:paraId="0ABF13A5" w14:textId="77777777" w:rsidR="00DA4494" w:rsidRPr="00A63884" w:rsidRDefault="00DA4494" w:rsidP="00A63884">
                                <w:pPr>
                                  <w:rPr>
                                    <w:rFonts w:eastAsia="Times New Roman"/>
                                    <w:sz w:val="16"/>
                                    <w:szCs w:val="16"/>
                                  </w:rPr>
                                </w:pPr>
                              </w:p>
                            </w:txbxContent>
                          </wps:txbx>
                          <wps:bodyPr rtlCol="0" anchor="ctr"/>
                        </wps:wsp>
                        <wps:wsp>
                          <wps:cNvPr id="177" name="Oval 35"/>
                          <wps:cNvSpPr>
                            <a:spLocks noChangeAspect="1"/>
                          </wps:cNvSpPr>
                          <wps:spPr>
                            <a:xfrm>
                              <a:off x="2441624" y="1309429"/>
                              <a:ext cx="137160" cy="137160"/>
                            </a:xfrm>
                            <a:prstGeom prst="ellipse">
                              <a:avLst/>
                            </a:prstGeom>
                            <a:grpFill/>
                            <a:ln w="3175" cap="flat" cmpd="sng" algn="ctr">
                              <a:solidFill>
                                <a:srgbClr val="4BACC6">
                                  <a:lumMod val="75000"/>
                                </a:srgbClr>
                              </a:solidFill>
                              <a:prstDash val="solid"/>
                            </a:ln>
                            <a:effectLst>
                              <a:outerShdw blurRad="38100" algn="ctr" rotWithShape="0">
                                <a:prstClr val="black">
                                  <a:alpha val="40000"/>
                                </a:prstClr>
                              </a:outerShdw>
                            </a:effectLst>
                          </wps:spPr>
                          <wps:txbx>
                            <w:txbxContent>
                              <w:p w14:paraId="361845B7" w14:textId="77777777" w:rsidR="00DA4494" w:rsidRPr="00A63884" w:rsidRDefault="00DA4494" w:rsidP="00A63884">
                                <w:pPr>
                                  <w:rPr>
                                    <w:rFonts w:eastAsia="Times New Roman"/>
                                    <w:sz w:val="16"/>
                                    <w:szCs w:val="16"/>
                                  </w:rPr>
                                </w:pPr>
                              </w:p>
                            </w:txbxContent>
                          </wps:txbx>
                          <wps:bodyPr rtlCol="0" anchor="ctr"/>
                        </wps:wsp>
                        <wps:wsp>
                          <wps:cNvPr id="179" name="Oval 38"/>
                          <wps:cNvSpPr>
                            <a:spLocks noChangeAspect="1"/>
                          </wps:cNvSpPr>
                          <wps:spPr>
                            <a:xfrm>
                              <a:off x="2439241" y="3503989"/>
                              <a:ext cx="187484" cy="187484"/>
                            </a:xfrm>
                            <a:prstGeom prst="ellipse">
                              <a:avLst/>
                            </a:prstGeom>
                            <a:grpFill/>
                            <a:ln w="12700" cap="flat" cmpd="sng" algn="ctr">
                              <a:solidFill>
                                <a:srgbClr val="4BACC6">
                                  <a:lumMod val="75000"/>
                                </a:srgbClr>
                              </a:solidFill>
                              <a:prstDash val="solid"/>
                            </a:ln>
                            <a:effectLst>
                              <a:outerShdw blurRad="38100" algn="ctr" rotWithShape="0">
                                <a:prstClr val="black">
                                  <a:alpha val="40000"/>
                                </a:prstClr>
                              </a:outerShdw>
                            </a:effectLst>
                          </wps:spPr>
                          <wps:txbx>
                            <w:txbxContent>
                              <w:p w14:paraId="4E74A09F" w14:textId="77777777" w:rsidR="00DA4494" w:rsidRPr="00A63884" w:rsidRDefault="00DA4494" w:rsidP="00A63884">
                                <w:pPr>
                                  <w:rPr>
                                    <w:rFonts w:eastAsia="Times New Roman"/>
                                    <w:sz w:val="16"/>
                                    <w:szCs w:val="16"/>
                                  </w:rPr>
                                </w:pPr>
                              </w:p>
                            </w:txbxContent>
                          </wps:txbx>
                          <wps:bodyPr rtlCol="0" anchor="ctr"/>
                        </wps:wsp>
                        <wps:wsp>
                          <wps:cNvPr id="180" name="Oval 40"/>
                          <wps:cNvSpPr>
                            <a:spLocks noChangeAspect="1"/>
                          </wps:cNvSpPr>
                          <wps:spPr>
                            <a:xfrm>
                              <a:off x="2609905" y="2952790"/>
                              <a:ext cx="274321" cy="274321"/>
                            </a:xfrm>
                            <a:prstGeom prst="ellipse">
                              <a:avLst/>
                            </a:prstGeom>
                            <a:grpFill/>
                            <a:ln w="12700" cap="flat" cmpd="sng" algn="ctr">
                              <a:solidFill>
                                <a:srgbClr val="4BACC6">
                                  <a:lumMod val="75000"/>
                                </a:srgbClr>
                              </a:solidFill>
                              <a:prstDash val="solid"/>
                            </a:ln>
                            <a:effectLst>
                              <a:outerShdw blurRad="38100" algn="ctr" rotWithShape="0">
                                <a:prstClr val="black">
                                  <a:alpha val="40000"/>
                                </a:prstClr>
                              </a:outerShdw>
                            </a:effectLst>
                          </wps:spPr>
                          <wps:txbx>
                            <w:txbxContent>
                              <w:p w14:paraId="7CE1DE19" w14:textId="77777777" w:rsidR="00DA4494" w:rsidRPr="00A63884" w:rsidRDefault="00DA4494" w:rsidP="00A63884">
                                <w:pPr>
                                  <w:rPr>
                                    <w:rFonts w:eastAsia="Times New Roman"/>
                                    <w:sz w:val="16"/>
                                    <w:szCs w:val="16"/>
                                  </w:rPr>
                                </w:pPr>
                              </w:p>
                            </w:txbxContent>
                          </wps:txbx>
                          <wps:bodyPr rtlCol="0" anchor="ctr"/>
                        </wps:wsp>
                        <wps:wsp>
                          <wps:cNvPr id="188" name="Oval 45"/>
                          <wps:cNvSpPr>
                            <a:spLocks noChangeAspect="1"/>
                          </wps:cNvSpPr>
                          <wps:spPr>
                            <a:xfrm>
                              <a:off x="1686476" y="3387679"/>
                              <a:ext cx="274321" cy="274321"/>
                            </a:xfrm>
                            <a:prstGeom prst="ellipse">
                              <a:avLst/>
                            </a:prstGeom>
                            <a:grpFill/>
                            <a:ln w="12700" cap="flat" cmpd="sng" algn="ctr">
                              <a:solidFill>
                                <a:srgbClr val="4BACC6">
                                  <a:lumMod val="75000"/>
                                </a:srgbClr>
                              </a:solidFill>
                              <a:prstDash val="solid"/>
                            </a:ln>
                            <a:effectLst>
                              <a:outerShdw blurRad="38100" algn="ctr" rotWithShape="0">
                                <a:prstClr val="black">
                                  <a:alpha val="40000"/>
                                </a:prstClr>
                              </a:outerShdw>
                            </a:effectLst>
                          </wps:spPr>
                          <wps:txbx>
                            <w:txbxContent>
                              <w:p w14:paraId="5A40903C" w14:textId="77777777" w:rsidR="00DA4494" w:rsidRPr="00A63884" w:rsidRDefault="00DA4494" w:rsidP="00A63884">
                                <w:pPr>
                                  <w:rPr>
                                    <w:rFonts w:eastAsia="Times New Roman"/>
                                    <w:sz w:val="16"/>
                                    <w:szCs w:val="16"/>
                                  </w:rPr>
                                </w:pPr>
                              </w:p>
                            </w:txbxContent>
                          </wps:txbx>
                          <wps:bodyPr rtlCol="0" anchor="ctr"/>
                        </wps:wsp>
                        <wps:wsp>
                          <wps:cNvPr id="189" name="Oval 49"/>
                          <wps:cNvSpPr>
                            <a:spLocks noChangeAspect="1"/>
                          </wps:cNvSpPr>
                          <wps:spPr>
                            <a:xfrm>
                              <a:off x="6188281" y="2498148"/>
                              <a:ext cx="274321" cy="274321"/>
                            </a:xfrm>
                            <a:prstGeom prst="ellipse">
                              <a:avLst/>
                            </a:prstGeom>
                            <a:grpFill/>
                            <a:ln w="12700" cap="flat" cmpd="sng" algn="ctr">
                              <a:solidFill>
                                <a:srgbClr val="4BACC6">
                                  <a:lumMod val="75000"/>
                                </a:srgbClr>
                              </a:solidFill>
                              <a:prstDash val="solid"/>
                            </a:ln>
                            <a:effectLst>
                              <a:outerShdw blurRad="38100" algn="ctr" rotWithShape="0">
                                <a:prstClr val="black">
                                  <a:alpha val="40000"/>
                                </a:prstClr>
                              </a:outerShdw>
                            </a:effectLst>
                          </wps:spPr>
                          <wps:txbx>
                            <w:txbxContent>
                              <w:p w14:paraId="28558823" w14:textId="77777777" w:rsidR="00DA4494" w:rsidRPr="00A63884" w:rsidRDefault="00DA4494" w:rsidP="00A63884">
                                <w:pPr>
                                  <w:rPr>
                                    <w:rFonts w:eastAsia="Times New Roman"/>
                                    <w:sz w:val="16"/>
                                    <w:szCs w:val="16"/>
                                  </w:rPr>
                                </w:pPr>
                              </w:p>
                            </w:txbxContent>
                          </wps:txbx>
                          <wps:bodyPr rtlCol="0" anchor="ctr"/>
                        </wps:wsp>
                        <wps:wsp>
                          <wps:cNvPr id="190" name="Oval 52"/>
                          <wps:cNvSpPr>
                            <a:spLocks noChangeAspect="1"/>
                          </wps:cNvSpPr>
                          <wps:spPr>
                            <a:xfrm>
                              <a:off x="5737754" y="2063171"/>
                              <a:ext cx="226712" cy="226712"/>
                            </a:xfrm>
                            <a:prstGeom prst="ellipse">
                              <a:avLst/>
                            </a:prstGeom>
                            <a:grpFill/>
                            <a:ln w="12700" cap="flat" cmpd="sng" algn="ctr">
                              <a:solidFill>
                                <a:srgbClr val="4BACC6">
                                  <a:lumMod val="75000"/>
                                </a:srgbClr>
                              </a:solidFill>
                              <a:prstDash val="solid"/>
                            </a:ln>
                            <a:effectLst>
                              <a:outerShdw blurRad="38100" algn="ctr" rotWithShape="0">
                                <a:prstClr val="black">
                                  <a:alpha val="40000"/>
                                </a:prstClr>
                              </a:outerShdw>
                            </a:effectLst>
                          </wps:spPr>
                          <wps:txbx>
                            <w:txbxContent>
                              <w:p w14:paraId="649BC9E2" w14:textId="77777777" w:rsidR="00DA4494" w:rsidRPr="00A63884" w:rsidRDefault="00DA4494" w:rsidP="00A63884">
                                <w:pPr>
                                  <w:rPr>
                                    <w:rFonts w:eastAsia="Times New Roman"/>
                                    <w:sz w:val="16"/>
                                    <w:szCs w:val="16"/>
                                  </w:rPr>
                                </w:pPr>
                              </w:p>
                            </w:txbxContent>
                          </wps:txbx>
                          <wps:bodyPr rtlCol="0" anchor="ctr"/>
                        </wps:wsp>
                        <wps:wsp>
                          <wps:cNvPr id="191" name="Oval 53"/>
                          <wps:cNvSpPr>
                            <a:spLocks noChangeAspect="1"/>
                          </wps:cNvSpPr>
                          <wps:spPr>
                            <a:xfrm>
                              <a:off x="6496848" y="2284530"/>
                              <a:ext cx="137160" cy="137160"/>
                            </a:xfrm>
                            <a:prstGeom prst="ellipse">
                              <a:avLst/>
                            </a:prstGeom>
                            <a:grpFill/>
                            <a:ln w="3175" cap="flat" cmpd="sng" algn="ctr">
                              <a:solidFill>
                                <a:srgbClr val="4BACC6">
                                  <a:lumMod val="75000"/>
                                </a:srgbClr>
                              </a:solidFill>
                              <a:prstDash val="solid"/>
                            </a:ln>
                            <a:effectLst>
                              <a:outerShdw blurRad="38100" algn="ctr" rotWithShape="0">
                                <a:prstClr val="black">
                                  <a:alpha val="40000"/>
                                </a:prstClr>
                              </a:outerShdw>
                            </a:effectLst>
                          </wps:spPr>
                          <wps:txbx>
                            <w:txbxContent>
                              <w:p w14:paraId="653CA1DF" w14:textId="77777777" w:rsidR="00DA4494" w:rsidRPr="00A63884" w:rsidRDefault="00DA4494" w:rsidP="00A63884">
                                <w:pPr>
                                  <w:rPr>
                                    <w:rFonts w:eastAsia="Times New Roman"/>
                                    <w:sz w:val="16"/>
                                    <w:szCs w:val="16"/>
                                  </w:rPr>
                                </w:pPr>
                              </w:p>
                            </w:txbxContent>
                          </wps:txbx>
                          <wps:bodyPr rtlCol="0" anchor="ctr"/>
                        </wps:wsp>
                        <wps:wsp>
                          <wps:cNvPr id="193" name="Oval 55"/>
                          <wps:cNvSpPr>
                            <a:spLocks noChangeAspect="1"/>
                          </wps:cNvSpPr>
                          <wps:spPr>
                            <a:xfrm>
                              <a:off x="5196918" y="2317298"/>
                              <a:ext cx="226712" cy="226712"/>
                            </a:xfrm>
                            <a:prstGeom prst="ellipse">
                              <a:avLst/>
                            </a:prstGeom>
                            <a:grpFill/>
                            <a:ln w="12700" cap="flat" cmpd="sng" algn="ctr">
                              <a:solidFill>
                                <a:srgbClr val="4BACC6">
                                  <a:lumMod val="75000"/>
                                </a:srgbClr>
                              </a:solidFill>
                              <a:prstDash val="solid"/>
                            </a:ln>
                            <a:effectLst>
                              <a:outerShdw blurRad="38100" algn="ctr" rotWithShape="0">
                                <a:prstClr val="black">
                                  <a:alpha val="40000"/>
                                </a:prstClr>
                              </a:outerShdw>
                            </a:effectLst>
                          </wps:spPr>
                          <wps:txbx>
                            <w:txbxContent>
                              <w:p w14:paraId="3CE99C0D" w14:textId="77777777" w:rsidR="00DA4494" w:rsidRPr="00A63884" w:rsidRDefault="00DA4494" w:rsidP="00A63884">
                                <w:pPr>
                                  <w:rPr>
                                    <w:rFonts w:eastAsia="Times New Roman"/>
                                    <w:sz w:val="16"/>
                                    <w:szCs w:val="16"/>
                                  </w:rPr>
                                </w:pPr>
                              </w:p>
                            </w:txbxContent>
                          </wps:txbx>
                          <wps:bodyPr rtlCol="0" anchor="ctr"/>
                        </wps:wsp>
                        <wps:wsp>
                          <wps:cNvPr id="194" name="Oval 62"/>
                          <wps:cNvSpPr>
                            <a:spLocks noChangeAspect="1"/>
                          </wps:cNvSpPr>
                          <wps:spPr>
                            <a:xfrm>
                              <a:off x="7958503" y="2391468"/>
                              <a:ext cx="274321" cy="274321"/>
                            </a:xfrm>
                            <a:prstGeom prst="ellipse">
                              <a:avLst/>
                            </a:prstGeom>
                            <a:grpFill/>
                            <a:ln w="12700" cap="flat" cmpd="sng" algn="ctr">
                              <a:solidFill>
                                <a:srgbClr val="4BACC6">
                                  <a:lumMod val="75000"/>
                                </a:srgbClr>
                              </a:solidFill>
                              <a:prstDash val="solid"/>
                            </a:ln>
                            <a:effectLst>
                              <a:outerShdw blurRad="38100" algn="ctr" rotWithShape="0">
                                <a:prstClr val="black">
                                  <a:alpha val="40000"/>
                                </a:prstClr>
                              </a:outerShdw>
                            </a:effectLst>
                          </wps:spPr>
                          <wps:txbx>
                            <w:txbxContent>
                              <w:p w14:paraId="4F5115C8" w14:textId="77777777" w:rsidR="00DA4494" w:rsidRPr="00A63884" w:rsidRDefault="00DA4494" w:rsidP="00A63884">
                                <w:pPr>
                                  <w:rPr>
                                    <w:rFonts w:eastAsia="Times New Roman"/>
                                    <w:sz w:val="16"/>
                                    <w:szCs w:val="16"/>
                                  </w:rPr>
                                </w:pPr>
                              </w:p>
                            </w:txbxContent>
                          </wps:txbx>
                          <wps:bodyPr rtlCol="0" anchor="ctr"/>
                        </wps:wsp>
                        <wps:wsp>
                          <wps:cNvPr id="195" name="Oval 64"/>
                          <wps:cNvSpPr>
                            <a:spLocks noChangeAspect="1"/>
                          </wps:cNvSpPr>
                          <wps:spPr>
                            <a:xfrm>
                              <a:off x="8406203" y="2197454"/>
                              <a:ext cx="137160" cy="137160"/>
                            </a:xfrm>
                            <a:prstGeom prst="ellipse">
                              <a:avLst/>
                            </a:prstGeom>
                            <a:grpFill/>
                            <a:ln w="3175" cap="flat" cmpd="sng" algn="ctr">
                              <a:solidFill>
                                <a:srgbClr val="4BACC6">
                                  <a:lumMod val="75000"/>
                                </a:srgbClr>
                              </a:solidFill>
                              <a:prstDash val="solid"/>
                            </a:ln>
                            <a:effectLst>
                              <a:outerShdw blurRad="38100" algn="ctr" rotWithShape="0">
                                <a:prstClr val="black">
                                  <a:alpha val="40000"/>
                                </a:prstClr>
                              </a:outerShdw>
                            </a:effectLst>
                          </wps:spPr>
                          <wps:txbx>
                            <w:txbxContent>
                              <w:p w14:paraId="219A711B" w14:textId="77777777" w:rsidR="00DA4494" w:rsidRPr="00A63884" w:rsidRDefault="00DA4494" w:rsidP="00A63884">
                                <w:pPr>
                                  <w:rPr>
                                    <w:rFonts w:eastAsia="Times New Roman"/>
                                    <w:sz w:val="16"/>
                                    <w:szCs w:val="16"/>
                                  </w:rPr>
                                </w:pPr>
                              </w:p>
                            </w:txbxContent>
                          </wps:txbx>
                          <wps:bodyPr rtlCol="0" anchor="ctr"/>
                        </wps:wsp>
                        <wps:wsp>
                          <wps:cNvPr id="196" name="Oval 67"/>
                          <wps:cNvSpPr>
                            <a:spLocks noChangeAspect="1"/>
                          </wps:cNvSpPr>
                          <wps:spPr>
                            <a:xfrm>
                              <a:off x="6923729" y="2103951"/>
                              <a:ext cx="274321" cy="274321"/>
                            </a:xfrm>
                            <a:prstGeom prst="ellipse">
                              <a:avLst/>
                            </a:prstGeom>
                            <a:grpFill/>
                            <a:ln w="12700" cap="flat" cmpd="sng" algn="ctr">
                              <a:solidFill>
                                <a:srgbClr val="4BACC6">
                                  <a:lumMod val="75000"/>
                                </a:srgbClr>
                              </a:solidFill>
                              <a:prstDash val="solid"/>
                            </a:ln>
                            <a:effectLst>
                              <a:outerShdw blurRad="38100" algn="ctr" rotWithShape="0">
                                <a:prstClr val="black">
                                  <a:alpha val="40000"/>
                                </a:prstClr>
                              </a:outerShdw>
                            </a:effectLst>
                          </wps:spPr>
                          <wps:txbx>
                            <w:txbxContent>
                              <w:p w14:paraId="26393B89" w14:textId="77777777" w:rsidR="00DA4494" w:rsidRPr="00A63884" w:rsidRDefault="00DA4494" w:rsidP="00A63884">
                                <w:pPr>
                                  <w:rPr>
                                    <w:rFonts w:eastAsia="Times New Roman"/>
                                    <w:sz w:val="16"/>
                                    <w:szCs w:val="16"/>
                                  </w:rPr>
                                </w:pPr>
                              </w:p>
                            </w:txbxContent>
                          </wps:txbx>
                          <wps:bodyPr rtlCol="0" anchor="ctr"/>
                        </wps:wsp>
                        <wps:wsp>
                          <wps:cNvPr id="197" name="Oval 71"/>
                          <wps:cNvSpPr>
                            <a:spLocks noChangeAspect="1"/>
                          </wps:cNvSpPr>
                          <wps:spPr>
                            <a:xfrm>
                              <a:off x="9214430" y="2264785"/>
                              <a:ext cx="300364" cy="300364"/>
                            </a:xfrm>
                            <a:prstGeom prst="ellipse">
                              <a:avLst/>
                            </a:prstGeom>
                            <a:grpFill/>
                            <a:ln w="12700" cap="flat" cmpd="sng" algn="ctr">
                              <a:solidFill>
                                <a:srgbClr val="4BACC6">
                                  <a:lumMod val="75000"/>
                                </a:srgbClr>
                              </a:solidFill>
                              <a:prstDash val="solid"/>
                            </a:ln>
                            <a:effectLst>
                              <a:outerShdw blurRad="38100" algn="ctr" rotWithShape="0">
                                <a:prstClr val="black">
                                  <a:alpha val="40000"/>
                                </a:prstClr>
                              </a:outerShdw>
                            </a:effectLst>
                          </wps:spPr>
                          <wps:txbx>
                            <w:txbxContent>
                              <w:p w14:paraId="2E8E375E" w14:textId="77777777" w:rsidR="00DA4494" w:rsidRPr="00A63884" w:rsidRDefault="00DA4494" w:rsidP="00A63884">
                                <w:pPr>
                                  <w:rPr>
                                    <w:rFonts w:eastAsia="Times New Roman"/>
                                    <w:sz w:val="16"/>
                                    <w:szCs w:val="16"/>
                                  </w:rPr>
                                </w:pPr>
                              </w:p>
                            </w:txbxContent>
                          </wps:txbx>
                          <wps:bodyPr rtlCol="0" anchor="ctr"/>
                        </wps:wsp>
                      </wpg:grpSp>
                      <wps:wsp>
                        <wps:cNvPr id="198" name="Oval 72"/>
                        <wps:cNvSpPr>
                          <a:spLocks noChangeAspect="1"/>
                        </wps:cNvSpPr>
                        <wps:spPr>
                          <a:xfrm>
                            <a:off x="5042012" y="2597279"/>
                            <a:ext cx="226712" cy="226712"/>
                          </a:xfrm>
                          <a:prstGeom prst="ellipse">
                            <a:avLst/>
                          </a:prstGeom>
                          <a:solidFill>
                            <a:srgbClr val="C0504D"/>
                          </a:solidFill>
                          <a:ln w="12700" cap="flat" cmpd="sng" algn="ctr">
                            <a:solidFill>
                              <a:srgbClr val="C0504D"/>
                            </a:solidFill>
                            <a:prstDash val="solid"/>
                          </a:ln>
                          <a:effectLst>
                            <a:outerShdw blurRad="38100" algn="ctr" rotWithShape="0">
                              <a:prstClr val="black">
                                <a:alpha val="40000"/>
                              </a:prstClr>
                            </a:outerShdw>
                          </a:effectLst>
                        </wps:spPr>
                        <wps:txbx>
                          <w:txbxContent>
                            <w:p w14:paraId="08E7BB84" w14:textId="77777777" w:rsidR="00DA4494" w:rsidRPr="00A63884" w:rsidRDefault="00DA4494" w:rsidP="00A63884">
                              <w:pPr>
                                <w:rPr>
                                  <w:rFonts w:eastAsia="Times New Roman"/>
                                  <w:sz w:val="16"/>
                                  <w:szCs w:val="16"/>
                                </w:rPr>
                              </w:pPr>
                            </w:p>
                          </w:txbxContent>
                        </wps:txbx>
                        <wps:bodyPr rtlCol="0" anchor="ctr"/>
                      </wps:wsp>
                      <wps:wsp>
                        <wps:cNvPr id="199" name="TextBox 84"/>
                        <wps:cNvSpPr txBox="1"/>
                        <wps:spPr>
                          <a:xfrm>
                            <a:off x="948815" y="-422099"/>
                            <a:ext cx="2343080" cy="1024245"/>
                          </a:xfrm>
                          <a:prstGeom prst="rect">
                            <a:avLst/>
                          </a:prstGeom>
                          <a:noFill/>
                        </wps:spPr>
                        <wps:txbx>
                          <w:txbxContent>
                            <w:p w14:paraId="61B97DC9" w14:textId="1B3E8E3F" w:rsidR="00DA4494" w:rsidRPr="00A63884" w:rsidRDefault="00DA4494" w:rsidP="00A63884">
                              <w:pPr>
                                <w:pStyle w:val="NormalWeb"/>
                                <w:spacing w:before="0" w:beforeAutospacing="0" w:after="0" w:afterAutospacing="0"/>
                                <w:jc w:val="center"/>
                                <w:rPr>
                                  <w:sz w:val="16"/>
                                  <w:szCs w:val="14"/>
                                </w:rPr>
                              </w:pPr>
                              <w:r w:rsidRPr="00A63884">
                                <w:rPr>
                                  <w:rFonts w:ascii="Calibri Light" w:hAnsi="Calibri Light" w:cs="Arial"/>
                                  <w:color w:val="000000"/>
                                  <w:kern w:val="24"/>
                                  <w:sz w:val="16"/>
                                  <w:szCs w:val="14"/>
                                </w:rPr>
                                <w:t xml:space="preserve">La mayor cantidad de información básica será </w:t>
                              </w:r>
                              <w:r>
                                <w:rPr>
                                  <w:rFonts w:ascii="Calibri Light" w:hAnsi="Calibri Light" w:cs="Arial"/>
                                  <w:color w:val="000000"/>
                                  <w:kern w:val="24"/>
                                  <w:sz w:val="16"/>
                                  <w:szCs w:val="14"/>
                                </w:rPr>
                                <w:t xml:space="preserve">retomada y  derivada por el componente </w:t>
                              </w:r>
                              <w:r w:rsidRPr="00A63884">
                                <w:rPr>
                                  <w:rFonts w:ascii="Calibri Light" w:hAnsi="Calibri Light" w:cs="Arial"/>
                                  <w:color w:val="000000"/>
                                  <w:kern w:val="24"/>
                                  <w:sz w:val="16"/>
                                  <w:szCs w:val="14"/>
                                </w:rPr>
                                <w:t>6.</w:t>
                              </w:r>
                            </w:p>
                          </w:txbxContent>
                        </wps:txbx>
                        <wps:bodyPr wrap="square" rtlCol="0" anchor="t">
                          <a:noAutofit/>
                        </wps:bodyPr>
                      </wps:wsp>
                      <wps:wsp>
                        <wps:cNvPr id="200" name="Right Arrow 96"/>
                        <wps:cNvSpPr/>
                        <wps:spPr>
                          <a:xfrm>
                            <a:off x="0" y="1144432"/>
                            <a:ext cx="1892984" cy="2547042"/>
                          </a:xfrm>
                          <a:prstGeom prst="rightArrow">
                            <a:avLst/>
                          </a:prstGeom>
                          <a:solidFill>
                            <a:sysClr val="window" lastClr="FFFFFF">
                              <a:lumMod val="50000"/>
                            </a:sysClr>
                          </a:solidFill>
                          <a:ln w="25400" cap="flat" cmpd="sng" algn="ctr">
                            <a:noFill/>
                            <a:prstDash val="solid"/>
                          </a:ln>
                          <a:effectLst/>
                        </wps:spPr>
                        <wps:txbx>
                          <w:txbxContent>
                            <w:p w14:paraId="4A777BBB" w14:textId="77777777" w:rsidR="00DA4494" w:rsidRPr="00E05D4E" w:rsidRDefault="00DA4494" w:rsidP="00A63884">
                              <w:pPr>
                                <w:pStyle w:val="NormalWeb"/>
                                <w:spacing w:before="0" w:beforeAutospacing="0" w:after="0" w:afterAutospacing="0"/>
                                <w:jc w:val="center"/>
                                <w:rPr>
                                  <w:sz w:val="14"/>
                                  <w:szCs w:val="16"/>
                                </w:rPr>
                              </w:pPr>
                              <w:r w:rsidRPr="00E05D4E">
                                <w:rPr>
                                  <w:rFonts w:asciiTheme="minorHAnsi" w:hAnsi="Corbel" w:cs="Arial"/>
                                  <w:color w:val="FFFFFF"/>
                                  <w:kern w:val="24"/>
                                  <w:sz w:val="14"/>
                                  <w:szCs w:val="16"/>
                                  <w:lang w:val="es-UY"/>
                                </w:rPr>
                                <w:t>ENTRADA</w:t>
                              </w:r>
                            </w:p>
                            <w:p w14:paraId="64D28D6C" w14:textId="219B63B9" w:rsidR="00DA4494" w:rsidRPr="00A63884" w:rsidRDefault="00DA4494" w:rsidP="00A63884">
                              <w:pPr>
                                <w:pStyle w:val="NormalWeb"/>
                                <w:spacing w:before="0" w:beforeAutospacing="0" w:after="0" w:afterAutospacing="0"/>
                                <w:jc w:val="center"/>
                                <w:rPr>
                                  <w:sz w:val="16"/>
                                  <w:szCs w:val="16"/>
                                </w:rPr>
                              </w:pPr>
                              <w:r w:rsidRPr="00E05D4E">
                                <w:rPr>
                                  <w:rFonts w:asciiTheme="minorHAnsi" w:hAnsi="Corbel" w:cs="Arial"/>
                                  <w:color w:val="FFFFFF"/>
                                  <w:kern w:val="24"/>
                                  <w:sz w:val="14"/>
                                  <w:szCs w:val="16"/>
                                  <w:lang w:val="es-UY"/>
                                </w:rPr>
                                <w:t>Recepción y derivació</w:t>
                              </w:r>
                              <w:r>
                                <w:rPr>
                                  <w:rFonts w:asciiTheme="minorHAnsi" w:hAnsi="Corbel" w:cs="Arial"/>
                                  <w:color w:val="FFFFFF"/>
                                  <w:kern w:val="24"/>
                                  <w:sz w:val="14"/>
                                  <w:szCs w:val="16"/>
                                  <w:lang w:val="es-UY"/>
                                </w:rPr>
                                <w:t>n de caso por el componente</w:t>
                              </w:r>
                              <w:r w:rsidRPr="00A63884">
                                <w:rPr>
                                  <w:rFonts w:asciiTheme="minorHAnsi" w:hAnsi="Corbel" w:cs="Arial"/>
                                  <w:color w:val="FFFFFF"/>
                                  <w:kern w:val="24"/>
                                  <w:sz w:val="16"/>
                                  <w:szCs w:val="16"/>
                                  <w:lang w:val="es-UY"/>
                                </w:rPr>
                                <w:t xml:space="preserve"> 6.</w:t>
                              </w:r>
                            </w:p>
                          </w:txbxContent>
                        </wps:txbx>
                        <wps:bodyPr rtlCol="0" anchor="ctr"/>
                      </wps:wsp>
                      <wps:wsp>
                        <wps:cNvPr id="205" name="Right Arrow 97"/>
                        <wps:cNvSpPr/>
                        <wps:spPr>
                          <a:xfrm>
                            <a:off x="10059817" y="1355253"/>
                            <a:ext cx="2172210" cy="2037503"/>
                          </a:xfrm>
                          <a:prstGeom prst="rightArrow">
                            <a:avLst/>
                          </a:prstGeom>
                          <a:solidFill>
                            <a:sysClr val="window" lastClr="FFFFFF">
                              <a:lumMod val="50000"/>
                            </a:sysClr>
                          </a:solidFill>
                          <a:ln w="25400" cap="flat" cmpd="sng" algn="ctr">
                            <a:noFill/>
                            <a:prstDash val="solid"/>
                          </a:ln>
                          <a:effectLst/>
                        </wps:spPr>
                        <wps:txbx>
                          <w:txbxContent>
                            <w:p w14:paraId="1555624E" w14:textId="77777777" w:rsidR="00DA4494" w:rsidRPr="00E05D4E" w:rsidRDefault="00DA4494" w:rsidP="00A63884">
                              <w:pPr>
                                <w:pStyle w:val="NormalWeb"/>
                                <w:spacing w:before="0" w:beforeAutospacing="0" w:after="0" w:afterAutospacing="0"/>
                                <w:jc w:val="center"/>
                                <w:rPr>
                                  <w:sz w:val="16"/>
                                  <w:szCs w:val="16"/>
                                </w:rPr>
                              </w:pPr>
                              <w:r w:rsidRPr="00E05D4E">
                                <w:rPr>
                                  <w:rFonts w:ascii="Calibri Light" w:hAnsi="Calibri Light" w:cs="Arial"/>
                                  <w:color w:val="FFFFFF"/>
                                  <w:kern w:val="24"/>
                                  <w:sz w:val="16"/>
                                  <w:szCs w:val="16"/>
                                  <w:lang w:val="es-UY"/>
                                </w:rPr>
                                <w:t>CONSOLIDACIÓN DEL SISTEMA DE REGISTRO</w:t>
                              </w:r>
                            </w:p>
                          </w:txbxContent>
                        </wps:txbx>
                        <wps:bodyPr rtlCol="0" anchor="ctr"/>
                      </wps:wsp>
                      <wps:wsp>
                        <wps:cNvPr id="206" name="TextBox 84"/>
                        <wps:cNvSpPr txBox="1"/>
                        <wps:spPr>
                          <a:xfrm>
                            <a:off x="3426470" y="-458555"/>
                            <a:ext cx="1770448" cy="1510813"/>
                          </a:xfrm>
                          <a:prstGeom prst="rect">
                            <a:avLst/>
                          </a:prstGeom>
                          <a:noFill/>
                        </wps:spPr>
                        <wps:txbx>
                          <w:txbxContent>
                            <w:p w14:paraId="7C204392" w14:textId="77777777" w:rsidR="00DA4494" w:rsidRPr="00A63884" w:rsidRDefault="00DA4494" w:rsidP="00A63884">
                              <w:pPr>
                                <w:pStyle w:val="NormalWeb"/>
                                <w:spacing w:before="0" w:beforeAutospacing="0" w:after="0" w:afterAutospacing="0"/>
                                <w:jc w:val="center"/>
                                <w:rPr>
                                  <w:sz w:val="16"/>
                                  <w:szCs w:val="16"/>
                                </w:rPr>
                              </w:pPr>
                              <w:r w:rsidRPr="00A63884">
                                <w:rPr>
                                  <w:rFonts w:ascii="Calibri Light" w:hAnsi="Calibri Light" w:cs="Arial"/>
                                  <w:color w:val="000000"/>
                                  <w:kern w:val="24"/>
                                  <w:sz w:val="14"/>
                                  <w:szCs w:val="14"/>
                                </w:rPr>
                                <w:t>El acceso de la información después la derivación será limitada y no pretende más que saber los servicios brindados</w:t>
                              </w:r>
                              <w:r w:rsidRPr="00A63884">
                                <w:rPr>
                                  <w:rFonts w:ascii="Calibri Light" w:hAnsi="Calibri Light" w:cs="Arial"/>
                                  <w:color w:val="000000"/>
                                  <w:kern w:val="24"/>
                                  <w:sz w:val="16"/>
                                  <w:szCs w:val="16"/>
                                </w:rPr>
                                <w:t xml:space="preserve"> </w:t>
                              </w:r>
                              <w:r w:rsidRPr="00A63884">
                                <w:rPr>
                                  <w:rFonts w:ascii="Calibri Light" w:hAnsi="Calibri Light" w:cs="Arial"/>
                                  <w:color w:val="000000"/>
                                  <w:kern w:val="24"/>
                                  <w:sz w:val="14"/>
                                  <w:szCs w:val="14"/>
                                </w:rPr>
                                <w:t>en el seguimiento.</w:t>
                              </w:r>
                            </w:p>
                          </w:txbxContent>
                        </wps:txbx>
                        <wps:bodyPr wrap="square" rtlCol="0" anchor="t">
                          <a:noAutofit/>
                        </wps:bodyPr>
                      </wps:wsp>
                      <wps:wsp>
                        <wps:cNvPr id="207" name="Freeform 19"/>
                        <wps:cNvSpPr>
                          <a:spLocks noChangeAspect="1" noEditPoints="1"/>
                        </wps:cNvSpPr>
                        <wps:spPr bwMode="auto">
                          <a:xfrm rot="14198120" flipH="1">
                            <a:off x="5797806" y="1273439"/>
                            <a:ext cx="1130120" cy="455160"/>
                          </a:xfrm>
                          <a:custGeom>
                            <a:avLst/>
                            <a:gdLst>
                              <a:gd name="T0" fmla="*/ 715 w 868"/>
                              <a:gd name="T1" fmla="*/ 128 h 351"/>
                              <a:gd name="T2" fmla="*/ 363 w 868"/>
                              <a:gd name="T3" fmla="*/ 50 h 351"/>
                              <a:gd name="T4" fmla="*/ 226 w 868"/>
                              <a:gd name="T5" fmla="*/ 94 h 351"/>
                              <a:gd name="T6" fmla="*/ 155 w 868"/>
                              <a:gd name="T7" fmla="*/ 112 h 351"/>
                              <a:gd name="T8" fmla="*/ 111 w 868"/>
                              <a:gd name="T9" fmla="*/ 138 h 351"/>
                              <a:gd name="T10" fmla="*/ 85 w 868"/>
                              <a:gd name="T11" fmla="*/ 163 h 351"/>
                              <a:gd name="T12" fmla="*/ 104 w 868"/>
                              <a:gd name="T13" fmla="*/ 185 h 351"/>
                              <a:gd name="T14" fmla="*/ 69 w 868"/>
                              <a:gd name="T15" fmla="*/ 174 h 351"/>
                              <a:gd name="T16" fmla="*/ 92 w 868"/>
                              <a:gd name="T17" fmla="*/ 203 h 351"/>
                              <a:gd name="T18" fmla="*/ 66 w 868"/>
                              <a:gd name="T19" fmla="*/ 192 h 351"/>
                              <a:gd name="T20" fmla="*/ 75 w 868"/>
                              <a:gd name="T21" fmla="*/ 207 h 351"/>
                              <a:gd name="T22" fmla="*/ 72 w 868"/>
                              <a:gd name="T23" fmla="*/ 224 h 351"/>
                              <a:gd name="T24" fmla="*/ 64 w 868"/>
                              <a:gd name="T25" fmla="*/ 228 h 351"/>
                              <a:gd name="T26" fmla="*/ 29 w 868"/>
                              <a:gd name="T27" fmla="*/ 217 h 351"/>
                              <a:gd name="T28" fmla="*/ 31 w 868"/>
                              <a:gd name="T29" fmla="*/ 228 h 351"/>
                              <a:gd name="T30" fmla="*/ 53 w 868"/>
                              <a:gd name="T31" fmla="*/ 253 h 351"/>
                              <a:gd name="T32" fmla="*/ 36 w 868"/>
                              <a:gd name="T33" fmla="*/ 257 h 351"/>
                              <a:gd name="T34" fmla="*/ 774 w 868"/>
                              <a:gd name="T35" fmla="*/ 258 h 351"/>
                              <a:gd name="T36" fmla="*/ 640 w 868"/>
                              <a:gd name="T37" fmla="*/ 136 h 351"/>
                              <a:gd name="T38" fmla="*/ 376 w 868"/>
                              <a:gd name="T39" fmla="*/ 47 h 351"/>
                              <a:gd name="T40" fmla="*/ 235 w 868"/>
                              <a:gd name="T41" fmla="*/ 76 h 351"/>
                              <a:gd name="T42" fmla="*/ 221 w 868"/>
                              <a:gd name="T43" fmla="*/ 70 h 351"/>
                              <a:gd name="T44" fmla="*/ 180 w 868"/>
                              <a:gd name="T45" fmla="*/ 89 h 351"/>
                              <a:gd name="T46" fmla="*/ 168 w 868"/>
                              <a:gd name="T47" fmla="*/ 110 h 351"/>
                              <a:gd name="T48" fmla="*/ 140 w 868"/>
                              <a:gd name="T49" fmla="*/ 145 h 351"/>
                              <a:gd name="T50" fmla="*/ 81 w 868"/>
                              <a:gd name="T51" fmla="*/ 192 h 351"/>
                              <a:gd name="T52" fmla="*/ 126 w 868"/>
                              <a:gd name="T53" fmla="*/ 134 h 351"/>
                              <a:gd name="T54" fmla="*/ 253 w 868"/>
                              <a:gd name="T55" fmla="*/ 36 h 351"/>
                              <a:gd name="T56" fmla="*/ 399 w 868"/>
                              <a:gd name="T57" fmla="*/ 2 h 351"/>
                              <a:gd name="T58" fmla="*/ 510 w 868"/>
                              <a:gd name="T59" fmla="*/ 14 h 351"/>
                              <a:gd name="T60" fmla="*/ 732 w 868"/>
                              <a:gd name="T61" fmla="*/ 145 h 351"/>
                              <a:gd name="T62" fmla="*/ 794 w 868"/>
                              <a:gd name="T63" fmla="*/ 260 h 351"/>
                              <a:gd name="T64" fmla="*/ 787 w 868"/>
                              <a:gd name="T65" fmla="*/ 222 h 351"/>
                              <a:gd name="T66" fmla="*/ 721 w 868"/>
                              <a:gd name="T67" fmla="*/ 150 h 351"/>
                              <a:gd name="T68" fmla="*/ 533 w 868"/>
                              <a:gd name="T69" fmla="*/ 22 h 351"/>
                              <a:gd name="T70" fmla="*/ 380 w 868"/>
                              <a:gd name="T71" fmla="*/ 47 h 351"/>
                              <a:gd name="T72" fmla="*/ 307 w 868"/>
                              <a:gd name="T73" fmla="*/ 53 h 351"/>
                              <a:gd name="T74" fmla="*/ 281 w 868"/>
                              <a:gd name="T75" fmla="*/ 47 h 351"/>
                              <a:gd name="T76" fmla="*/ 242 w 868"/>
                              <a:gd name="T77" fmla="*/ 43 h 351"/>
                              <a:gd name="T78" fmla="*/ 222 w 868"/>
                              <a:gd name="T79" fmla="*/ 51 h 351"/>
                              <a:gd name="T80" fmla="*/ 197 w 868"/>
                              <a:gd name="T81" fmla="*/ 73 h 351"/>
                              <a:gd name="T82" fmla="*/ 164 w 868"/>
                              <a:gd name="T83" fmla="*/ 99 h 351"/>
                              <a:gd name="T84" fmla="*/ 142 w 868"/>
                              <a:gd name="T85" fmla="*/ 117 h 351"/>
                              <a:gd name="T86" fmla="*/ 141 w 868"/>
                              <a:gd name="T87" fmla="*/ 138 h 351"/>
                              <a:gd name="T88" fmla="*/ 124 w 868"/>
                              <a:gd name="T89" fmla="*/ 129 h 351"/>
                              <a:gd name="T90" fmla="*/ 113 w 868"/>
                              <a:gd name="T91" fmla="*/ 142 h 351"/>
                              <a:gd name="T92" fmla="*/ 337 w 868"/>
                              <a:gd name="T93" fmla="*/ 9 h 351"/>
                              <a:gd name="T94" fmla="*/ 168 w 868"/>
                              <a:gd name="T95" fmla="*/ 125 h 351"/>
                              <a:gd name="T96" fmla="*/ 197 w 868"/>
                              <a:gd name="T97" fmla="*/ 105 h 351"/>
                              <a:gd name="T98" fmla="*/ 131 w 868"/>
                              <a:gd name="T99" fmla="*/ 159 h 351"/>
                              <a:gd name="T100" fmla="*/ 88 w 868"/>
                              <a:gd name="T101" fmla="*/ 171 h 351"/>
                              <a:gd name="T102" fmla="*/ 85 w 868"/>
                              <a:gd name="T103" fmla="*/ 191 h 351"/>
                              <a:gd name="T104" fmla="*/ 79 w 868"/>
                              <a:gd name="T105" fmla="*/ 215 h 351"/>
                              <a:gd name="T106" fmla="*/ 48 w 868"/>
                              <a:gd name="T107" fmla="*/ 193 h 351"/>
                              <a:gd name="T108" fmla="*/ 64 w 868"/>
                              <a:gd name="T109" fmla="*/ 238 h 351"/>
                              <a:gd name="T110" fmla="*/ 17 w 868"/>
                              <a:gd name="T111" fmla="*/ 235 h 351"/>
                              <a:gd name="T112" fmla="*/ 87 w 868"/>
                              <a:gd name="T113" fmla="*/ 158 h 351"/>
                              <a:gd name="T114" fmla="*/ 865 w 868"/>
                              <a:gd name="T115" fmla="*/ 172 h 351"/>
                              <a:gd name="T116" fmla="*/ 859 w 868"/>
                              <a:gd name="T117" fmla="*/ 117 h 351"/>
                              <a:gd name="T118" fmla="*/ 782 w 868"/>
                              <a:gd name="T119" fmla="*/ 277 h 351"/>
                              <a:gd name="T120" fmla="*/ 841 w 868"/>
                              <a:gd name="T121" fmla="*/ 164 h 351"/>
                              <a:gd name="T122" fmla="*/ 861 w 868"/>
                              <a:gd name="T123" fmla="*/ 201 h 351"/>
                              <a:gd name="T124" fmla="*/ 666 w 868"/>
                              <a:gd name="T125" fmla="*/ 296 h 3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868" h="351">
                                <a:moveTo>
                                  <a:pt x="813" y="278"/>
                                </a:moveTo>
                                <a:cubicBezTo>
                                  <a:pt x="812" y="276"/>
                                  <a:pt x="811" y="275"/>
                                  <a:pt x="812" y="275"/>
                                </a:cubicBezTo>
                                <a:cubicBezTo>
                                  <a:pt x="813" y="277"/>
                                  <a:pt x="813" y="278"/>
                                  <a:pt x="813" y="278"/>
                                </a:cubicBezTo>
                                <a:close/>
                                <a:moveTo>
                                  <a:pt x="812" y="266"/>
                                </a:moveTo>
                                <a:cubicBezTo>
                                  <a:pt x="813" y="269"/>
                                  <a:pt x="814" y="269"/>
                                  <a:pt x="814" y="271"/>
                                </a:cubicBezTo>
                                <a:cubicBezTo>
                                  <a:pt x="813" y="267"/>
                                  <a:pt x="813" y="271"/>
                                  <a:pt x="813" y="270"/>
                                </a:cubicBezTo>
                                <a:cubicBezTo>
                                  <a:pt x="815" y="276"/>
                                  <a:pt x="814" y="270"/>
                                  <a:pt x="815" y="272"/>
                                </a:cubicBezTo>
                                <a:cubicBezTo>
                                  <a:pt x="814" y="268"/>
                                  <a:pt x="813" y="267"/>
                                  <a:pt x="812" y="266"/>
                                </a:cubicBezTo>
                                <a:close/>
                                <a:moveTo>
                                  <a:pt x="781" y="282"/>
                                </a:moveTo>
                                <a:cubicBezTo>
                                  <a:pt x="782" y="285"/>
                                  <a:pt x="783" y="285"/>
                                  <a:pt x="784" y="284"/>
                                </a:cubicBezTo>
                                <a:cubicBezTo>
                                  <a:pt x="782" y="282"/>
                                  <a:pt x="782" y="282"/>
                                  <a:pt x="781" y="282"/>
                                </a:cubicBezTo>
                                <a:close/>
                                <a:moveTo>
                                  <a:pt x="798" y="267"/>
                                </a:moveTo>
                                <a:cubicBezTo>
                                  <a:pt x="798" y="268"/>
                                  <a:pt x="801" y="272"/>
                                  <a:pt x="801" y="272"/>
                                </a:cubicBezTo>
                                <a:cubicBezTo>
                                  <a:pt x="801" y="269"/>
                                  <a:pt x="799" y="267"/>
                                  <a:pt x="798" y="267"/>
                                </a:cubicBezTo>
                                <a:close/>
                                <a:moveTo>
                                  <a:pt x="791" y="270"/>
                                </a:moveTo>
                                <a:cubicBezTo>
                                  <a:pt x="791" y="272"/>
                                  <a:pt x="793" y="275"/>
                                  <a:pt x="793" y="276"/>
                                </a:cubicBezTo>
                                <a:cubicBezTo>
                                  <a:pt x="793" y="274"/>
                                  <a:pt x="791" y="271"/>
                                  <a:pt x="791" y="270"/>
                                </a:cubicBezTo>
                                <a:close/>
                                <a:moveTo>
                                  <a:pt x="789" y="269"/>
                                </a:moveTo>
                                <a:cubicBezTo>
                                  <a:pt x="788" y="269"/>
                                  <a:pt x="791" y="272"/>
                                  <a:pt x="790" y="273"/>
                                </a:cubicBezTo>
                                <a:cubicBezTo>
                                  <a:pt x="789" y="270"/>
                                  <a:pt x="788" y="270"/>
                                  <a:pt x="787" y="270"/>
                                </a:cubicBezTo>
                                <a:cubicBezTo>
                                  <a:pt x="789" y="273"/>
                                  <a:pt x="790" y="274"/>
                                  <a:pt x="791" y="276"/>
                                </a:cubicBezTo>
                                <a:cubicBezTo>
                                  <a:pt x="792" y="276"/>
                                  <a:pt x="792" y="274"/>
                                  <a:pt x="793" y="276"/>
                                </a:cubicBezTo>
                                <a:cubicBezTo>
                                  <a:pt x="792" y="273"/>
                                  <a:pt x="791" y="272"/>
                                  <a:pt x="789" y="269"/>
                                </a:cubicBezTo>
                                <a:close/>
                                <a:moveTo>
                                  <a:pt x="801" y="266"/>
                                </a:moveTo>
                                <a:cubicBezTo>
                                  <a:pt x="800" y="266"/>
                                  <a:pt x="800" y="268"/>
                                  <a:pt x="801" y="271"/>
                                </a:cubicBezTo>
                                <a:cubicBezTo>
                                  <a:pt x="802" y="271"/>
                                  <a:pt x="801" y="267"/>
                                  <a:pt x="801" y="266"/>
                                </a:cubicBezTo>
                                <a:close/>
                                <a:moveTo>
                                  <a:pt x="799" y="270"/>
                                </a:moveTo>
                                <a:cubicBezTo>
                                  <a:pt x="799" y="270"/>
                                  <a:pt x="798" y="270"/>
                                  <a:pt x="798" y="269"/>
                                </a:cubicBezTo>
                                <a:cubicBezTo>
                                  <a:pt x="797" y="269"/>
                                  <a:pt x="797" y="270"/>
                                  <a:pt x="798" y="272"/>
                                </a:cubicBezTo>
                                <a:cubicBezTo>
                                  <a:pt x="798" y="271"/>
                                  <a:pt x="800" y="273"/>
                                  <a:pt x="799" y="270"/>
                                </a:cubicBezTo>
                                <a:close/>
                                <a:moveTo>
                                  <a:pt x="770" y="269"/>
                                </a:moveTo>
                                <a:cubicBezTo>
                                  <a:pt x="771" y="271"/>
                                  <a:pt x="772" y="272"/>
                                  <a:pt x="773" y="272"/>
                                </a:cubicBezTo>
                                <a:cubicBezTo>
                                  <a:pt x="772" y="270"/>
                                  <a:pt x="771" y="269"/>
                                  <a:pt x="770" y="269"/>
                                </a:cubicBezTo>
                                <a:close/>
                                <a:moveTo>
                                  <a:pt x="807" y="248"/>
                                </a:moveTo>
                                <a:cubicBezTo>
                                  <a:pt x="808" y="250"/>
                                  <a:pt x="810" y="253"/>
                                  <a:pt x="810" y="252"/>
                                </a:cubicBezTo>
                                <a:cubicBezTo>
                                  <a:pt x="809" y="249"/>
                                  <a:pt x="808" y="247"/>
                                  <a:pt x="807" y="248"/>
                                </a:cubicBezTo>
                                <a:close/>
                                <a:moveTo>
                                  <a:pt x="802" y="246"/>
                                </a:moveTo>
                                <a:cubicBezTo>
                                  <a:pt x="803" y="247"/>
                                  <a:pt x="803" y="248"/>
                                  <a:pt x="804" y="251"/>
                                </a:cubicBezTo>
                                <a:cubicBezTo>
                                  <a:pt x="805" y="251"/>
                                  <a:pt x="803" y="245"/>
                                  <a:pt x="802" y="246"/>
                                </a:cubicBezTo>
                                <a:close/>
                                <a:moveTo>
                                  <a:pt x="805" y="245"/>
                                </a:moveTo>
                                <a:cubicBezTo>
                                  <a:pt x="803" y="240"/>
                                  <a:pt x="804" y="239"/>
                                  <a:pt x="802" y="235"/>
                                </a:cubicBezTo>
                                <a:cubicBezTo>
                                  <a:pt x="800" y="234"/>
                                  <a:pt x="796" y="236"/>
                                  <a:pt x="801" y="245"/>
                                </a:cubicBezTo>
                                <a:cubicBezTo>
                                  <a:pt x="801" y="242"/>
                                  <a:pt x="806" y="248"/>
                                  <a:pt x="805" y="245"/>
                                </a:cubicBezTo>
                                <a:close/>
                                <a:moveTo>
                                  <a:pt x="759" y="246"/>
                                </a:moveTo>
                                <a:cubicBezTo>
                                  <a:pt x="759" y="247"/>
                                  <a:pt x="758" y="246"/>
                                  <a:pt x="758" y="246"/>
                                </a:cubicBezTo>
                                <a:cubicBezTo>
                                  <a:pt x="759" y="248"/>
                                  <a:pt x="760" y="248"/>
                                  <a:pt x="759" y="248"/>
                                </a:cubicBezTo>
                                <a:cubicBezTo>
                                  <a:pt x="760" y="250"/>
                                  <a:pt x="760" y="250"/>
                                  <a:pt x="761" y="250"/>
                                </a:cubicBezTo>
                                <a:cubicBezTo>
                                  <a:pt x="759" y="248"/>
                                  <a:pt x="760" y="248"/>
                                  <a:pt x="759" y="246"/>
                                </a:cubicBezTo>
                                <a:close/>
                                <a:moveTo>
                                  <a:pt x="766" y="178"/>
                                </a:moveTo>
                                <a:cubicBezTo>
                                  <a:pt x="766" y="178"/>
                                  <a:pt x="766" y="178"/>
                                  <a:pt x="767" y="180"/>
                                </a:cubicBezTo>
                                <a:cubicBezTo>
                                  <a:pt x="767" y="180"/>
                                  <a:pt x="768" y="181"/>
                                  <a:pt x="768" y="181"/>
                                </a:cubicBezTo>
                                <a:cubicBezTo>
                                  <a:pt x="767" y="179"/>
                                  <a:pt x="768" y="180"/>
                                  <a:pt x="766" y="178"/>
                                </a:cubicBezTo>
                                <a:close/>
                                <a:moveTo>
                                  <a:pt x="756" y="167"/>
                                </a:moveTo>
                                <a:cubicBezTo>
                                  <a:pt x="757" y="168"/>
                                  <a:pt x="758" y="169"/>
                                  <a:pt x="757" y="169"/>
                                </a:cubicBezTo>
                                <a:cubicBezTo>
                                  <a:pt x="762" y="175"/>
                                  <a:pt x="758" y="167"/>
                                  <a:pt x="756" y="167"/>
                                </a:cubicBezTo>
                                <a:close/>
                                <a:moveTo>
                                  <a:pt x="713" y="128"/>
                                </a:moveTo>
                                <a:cubicBezTo>
                                  <a:pt x="713" y="127"/>
                                  <a:pt x="714" y="127"/>
                                  <a:pt x="715" y="128"/>
                                </a:cubicBezTo>
                                <a:cubicBezTo>
                                  <a:pt x="712" y="125"/>
                                  <a:pt x="710" y="125"/>
                                  <a:pt x="713" y="128"/>
                                </a:cubicBezTo>
                                <a:close/>
                                <a:moveTo>
                                  <a:pt x="640" y="70"/>
                                </a:moveTo>
                                <a:cubicBezTo>
                                  <a:pt x="634" y="64"/>
                                  <a:pt x="636" y="68"/>
                                  <a:pt x="640" y="70"/>
                                </a:cubicBezTo>
                                <a:close/>
                                <a:moveTo>
                                  <a:pt x="545" y="23"/>
                                </a:moveTo>
                                <a:cubicBezTo>
                                  <a:pt x="544" y="24"/>
                                  <a:pt x="548" y="25"/>
                                  <a:pt x="549" y="24"/>
                                </a:cubicBezTo>
                                <a:cubicBezTo>
                                  <a:pt x="546" y="24"/>
                                  <a:pt x="547" y="24"/>
                                  <a:pt x="545" y="23"/>
                                </a:cubicBezTo>
                                <a:close/>
                                <a:moveTo>
                                  <a:pt x="539" y="20"/>
                                </a:moveTo>
                                <a:cubicBezTo>
                                  <a:pt x="539" y="20"/>
                                  <a:pt x="538" y="20"/>
                                  <a:pt x="538" y="20"/>
                                </a:cubicBezTo>
                                <a:cubicBezTo>
                                  <a:pt x="540" y="21"/>
                                  <a:pt x="543" y="22"/>
                                  <a:pt x="543" y="21"/>
                                </a:cubicBezTo>
                                <a:cubicBezTo>
                                  <a:pt x="540" y="20"/>
                                  <a:pt x="540" y="21"/>
                                  <a:pt x="539" y="20"/>
                                </a:cubicBezTo>
                                <a:close/>
                                <a:moveTo>
                                  <a:pt x="530" y="17"/>
                                </a:moveTo>
                                <a:cubicBezTo>
                                  <a:pt x="529" y="18"/>
                                  <a:pt x="534" y="19"/>
                                  <a:pt x="534" y="18"/>
                                </a:cubicBezTo>
                                <a:lnTo>
                                  <a:pt x="530" y="17"/>
                                </a:lnTo>
                                <a:close/>
                                <a:moveTo>
                                  <a:pt x="524" y="16"/>
                                </a:moveTo>
                                <a:cubicBezTo>
                                  <a:pt x="524" y="16"/>
                                  <a:pt x="522" y="16"/>
                                  <a:pt x="522" y="17"/>
                                </a:cubicBezTo>
                                <a:cubicBezTo>
                                  <a:pt x="524" y="17"/>
                                  <a:pt x="527" y="18"/>
                                  <a:pt x="529" y="18"/>
                                </a:cubicBezTo>
                                <a:cubicBezTo>
                                  <a:pt x="528" y="17"/>
                                  <a:pt x="526" y="17"/>
                                  <a:pt x="524" y="16"/>
                                </a:cubicBezTo>
                                <a:close/>
                                <a:moveTo>
                                  <a:pt x="498" y="10"/>
                                </a:moveTo>
                                <a:cubicBezTo>
                                  <a:pt x="501" y="10"/>
                                  <a:pt x="502" y="10"/>
                                  <a:pt x="503" y="10"/>
                                </a:cubicBezTo>
                                <a:cubicBezTo>
                                  <a:pt x="502" y="10"/>
                                  <a:pt x="498" y="9"/>
                                  <a:pt x="498" y="10"/>
                                </a:cubicBezTo>
                                <a:close/>
                                <a:moveTo>
                                  <a:pt x="467" y="7"/>
                                </a:moveTo>
                                <a:cubicBezTo>
                                  <a:pt x="468" y="7"/>
                                  <a:pt x="473" y="8"/>
                                  <a:pt x="473" y="7"/>
                                </a:cubicBezTo>
                                <a:cubicBezTo>
                                  <a:pt x="470" y="7"/>
                                  <a:pt x="467" y="6"/>
                                  <a:pt x="467" y="7"/>
                                </a:cubicBezTo>
                                <a:close/>
                                <a:moveTo>
                                  <a:pt x="443" y="52"/>
                                </a:moveTo>
                                <a:cubicBezTo>
                                  <a:pt x="443" y="52"/>
                                  <a:pt x="443" y="52"/>
                                  <a:pt x="443" y="53"/>
                                </a:cubicBezTo>
                                <a:cubicBezTo>
                                  <a:pt x="445" y="53"/>
                                  <a:pt x="444" y="54"/>
                                  <a:pt x="447" y="54"/>
                                </a:cubicBezTo>
                                <a:cubicBezTo>
                                  <a:pt x="446" y="53"/>
                                  <a:pt x="446" y="53"/>
                                  <a:pt x="448" y="53"/>
                                </a:cubicBezTo>
                                <a:cubicBezTo>
                                  <a:pt x="447" y="52"/>
                                  <a:pt x="446" y="52"/>
                                  <a:pt x="443" y="52"/>
                                </a:cubicBezTo>
                                <a:close/>
                                <a:moveTo>
                                  <a:pt x="435" y="51"/>
                                </a:moveTo>
                                <a:cubicBezTo>
                                  <a:pt x="435" y="52"/>
                                  <a:pt x="430" y="51"/>
                                  <a:pt x="431" y="51"/>
                                </a:cubicBezTo>
                                <a:cubicBezTo>
                                  <a:pt x="432" y="51"/>
                                  <a:pt x="436" y="52"/>
                                  <a:pt x="437" y="52"/>
                                </a:cubicBezTo>
                                <a:cubicBezTo>
                                  <a:pt x="435" y="52"/>
                                  <a:pt x="437" y="51"/>
                                  <a:pt x="435" y="51"/>
                                </a:cubicBezTo>
                                <a:close/>
                                <a:moveTo>
                                  <a:pt x="402" y="50"/>
                                </a:moveTo>
                                <a:cubicBezTo>
                                  <a:pt x="404" y="50"/>
                                  <a:pt x="406" y="50"/>
                                  <a:pt x="406" y="49"/>
                                </a:cubicBezTo>
                                <a:cubicBezTo>
                                  <a:pt x="404" y="49"/>
                                  <a:pt x="402" y="49"/>
                                  <a:pt x="402" y="50"/>
                                </a:cubicBezTo>
                                <a:close/>
                                <a:moveTo>
                                  <a:pt x="391" y="1"/>
                                </a:moveTo>
                                <a:cubicBezTo>
                                  <a:pt x="391" y="2"/>
                                  <a:pt x="395" y="2"/>
                                  <a:pt x="397" y="2"/>
                                </a:cubicBezTo>
                                <a:cubicBezTo>
                                  <a:pt x="397" y="2"/>
                                  <a:pt x="395" y="2"/>
                                  <a:pt x="395" y="3"/>
                                </a:cubicBezTo>
                                <a:cubicBezTo>
                                  <a:pt x="396" y="3"/>
                                  <a:pt x="397" y="3"/>
                                  <a:pt x="398" y="3"/>
                                </a:cubicBezTo>
                                <a:cubicBezTo>
                                  <a:pt x="397" y="2"/>
                                  <a:pt x="401" y="4"/>
                                  <a:pt x="402" y="3"/>
                                </a:cubicBezTo>
                                <a:cubicBezTo>
                                  <a:pt x="400" y="2"/>
                                  <a:pt x="396" y="3"/>
                                  <a:pt x="399" y="2"/>
                                </a:cubicBezTo>
                                <a:cubicBezTo>
                                  <a:pt x="393" y="2"/>
                                  <a:pt x="395" y="1"/>
                                  <a:pt x="391" y="1"/>
                                </a:cubicBezTo>
                                <a:close/>
                                <a:moveTo>
                                  <a:pt x="394" y="3"/>
                                </a:moveTo>
                                <a:cubicBezTo>
                                  <a:pt x="391" y="3"/>
                                  <a:pt x="389" y="3"/>
                                  <a:pt x="388" y="3"/>
                                </a:cubicBezTo>
                                <a:cubicBezTo>
                                  <a:pt x="391" y="3"/>
                                  <a:pt x="394" y="4"/>
                                  <a:pt x="395" y="3"/>
                                </a:cubicBezTo>
                                <a:cubicBezTo>
                                  <a:pt x="394" y="3"/>
                                  <a:pt x="394" y="3"/>
                                  <a:pt x="394" y="3"/>
                                </a:cubicBezTo>
                                <a:close/>
                                <a:moveTo>
                                  <a:pt x="384" y="2"/>
                                </a:moveTo>
                                <a:cubicBezTo>
                                  <a:pt x="386" y="2"/>
                                  <a:pt x="388" y="2"/>
                                  <a:pt x="389" y="2"/>
                                </a:cubicBezTo>
                                <a:cubicBezTo>
                                  <a:pt x="387" y="2"/>
                                  <a:pt x="384" y="2"/>
                                  <a:pt x="384" y="2"/>
                                </a:cubicBezTo>
                                <a:close/>
                                <a:moveTo>
                                  <a:pt x="371" y="5"/>
                                </a:moveTo>
                                <a:cubicBezTo>
                                  <a:pt x="370" y="6"/>
                                  <a:pt x="367" y="6"/>
                                  <a:pt x="365" y="6"/>
                                </a:cubicBezTo>
                                <a:cubicBezTo>
                                  <a:pt x="367" y="7"/>
                                  <a:pt x="377" y="6"/>
                                  <a:pt x="377" y="5"/>
                                </a:cubicBezTo>
                                <a:cubicBezTo>
                                  <a:pt x="374" y="5"/>
                                  <a:pt x="374" y="5"/>
                                  <a:pt x="371" y="5"/>
                                </a:cubicBezTo>
                                <a:close/>
                                <a:moveTo>
                                  <a:pt x="364" y="51"/>
                                </a:moveTo>
                                <a:cubicBezTo>
                                  <a:pt x="364" y="52"/>
                                  <a:pt x="367" y="51"/>
                                  <a:pt x="370" y="51"/>
                                </a:cubicBezTo>
                                <a:cubicBezTo>
                                  <a:pt x="370" y="51"/>
                                  <a:pt x="366" y="51"/>
                                  <a:pt x="364" y="51"/>
                                </a:cubicBezTo>
                                <a:close/>
                                <a:moveTo>
                                  <a:pt x="363" y="50"/>
                                </a:moveTo>
                                <a:cubicBezTo>
                                  <a:pt x="365" y="49"/>
                                  <a:pt x="366" y="49"/>
                                  <a:pt x="367" y="49"/>
                                </a:cubicBezTo>
                                <a:cubicBezTo>
                                  <a:pt x="365" y="48"/>
                                  <a:pt x="363" y="49"/>
                                  <a:pt x="363" y="50"/>
                                </a:cubicBezTo>
                                <a:close/>
                                <a:moveTo>
                                  <a:pt x="326" y="13"/>
                                </a:moveTo>
                                <a:cubicBezTo>
                                  <a:pt x="327" y="12"/>
                                  <a:pt x="332" y="11"/>
                                  <a:pt x="333" y="11"/>
                                </a:cubicBezTo>
                                <a:cubicBezTo>
                                  <a:pt x="329" y="11"/>
                                  <a:pt x="328" y="12"/>
                                  <a:pt x="326" y="13"/>
                                </a:cubicBezTo>
                                <a:close/>
                                <a:moveTo>
                                  <a:pt x="321" y="10"/>
                                </a:moveTo>
                                <a:cubicBezTo>
                                  <a:pt x="322" y="11"/>
                                  <a:pt x="325" y="10"/>
                                  <a:pt x="329" y="9"/>
                                </a:cubicBezTo>
                                <a:cubicBezTo>
                                  <a:pt x="329" y="9"/>
                                  <a:pt x="329" y="9"/>
                                  <a:pt x="328" y="9"/>
                                </a:cubicBezTo>
                                <a:cubicBezTo>
                                  <a:pt x="326" y="10"/>
                                  <a:pt x="323" y="10"/>
                                  <a:pt x="321" y="10"/>
                                </a:cubicBezTo>
                                <a:close/>
                                <a:moveTo>
                                  <a:pt x="322" y="58"/>
                                </a:moveTo>
                                <a:cubicBezTo>
                                  <a:pt x="323" y="58"/>
                                  <a:pt x="326" y="58"/>
                                  <a:pt x="328" y="58"/>
                                </a:cubicBezTo>
                                <a:cubicBezTo>
                                  <a:pt x="327" y="57"/>
                                  <a:pt x="325" y="57"/>
                                  <a:pt x="322" y="58"/>
                                </a:cubicBezTo>
                                <a:close/>
                                <a:moveTo>
                                  <a:pt x="313" y="59"/>
                                </a:moveTo>
                                <a:cubicBezTo>
                                  <a:pt x="314" y="60"/>
                                  <a:pt x="309" y="60"/>
                                  <a:pt x="309" y="61"/>
                                </a:cubicBezTo>
                                <a:cubicBezTo>
                                  <a:pt x="311" y="61"/>
                                  <a:pt x="312" y="61"/>
                                  <a:pt x="316" y="60"/>
                                </a:cubicBezTo>
                                <a:cubicBezTo>
                                  <a:pt x="315" y="60"/>
                                  <a:pt x="316" y="59"/>
                                  <a:pt x="313" y="59"/>
                                </a:cubicBezTo>
                                <a:close/>
                                <a:moveTo>
                                  <a:pt x="286" y="24"/>
                                </a:moveTo>
                                <a:cubicBezTo>
                                  <a:pt x="286" y="24"/>
                                  <a:pt x="280" y="25"/>
                                  <a:pt x="280" y="26"/>
                                </a:cubicBezTo>
                                <a:cubicBezTo>
                                  <a:pt x="281" y="26"/>
                                  <a:pt x="280" y="26"/>
                                  <a:pt x="281" y="26"/>
                                </a:cubicBezTo>
                                <a:cubicBezTo>
                                  <a:pt x="282" y="26"/>
                                  <a:pt x="284" y="25"/>
                                  <a:pt x="285" y="24"/>
                                </a:cubicBezTo>
                                <a:cubicBezTo>
                                  <a:pt x="285" y="25"/>
                                  <a:pt x="286" y="25"/>
                                  <a:pt x="287" y="25"/>
                                </a:cubicBezTo>
                                <a:cubicBezTo>
                                  <a:pt x="290" y="24"/>
                                  <a:pt x="290" y="24"/>
                                  <a:pt x="294" y="23"/>
                                </a:cubicBezTo>
                                <a:cubicBezTo>
                                  <a:pt x="293" y="22"/>
                                  <a:pt x="293" y="22"/>
                                  <a:pt x="293" y="22"/>
                                </a:cubicBezTo>
                                <a:cubicBezTo>
                                  <a:pt x="290" y="23"/>
                                  <a:pt x="288" y="23"/>
                                  <a:pt x="286" y="24"/>
                                </a:cubicBezTo>
                                <a:close/>
                                <a:moveTo>
                                  <a:pt x="287" y="68"/>
                                </a:moveTo>
                                <a:cubicBezTo>
                                  <a:pt x="289" y="67"/>
                                  <a:pt x="289" y="67"/>
                                  <a:pt x="289" y="66"/>
                                </a:cubicBezTo>
                                <a:cubicBezTo>
                                  <a:pt x="287" y="67"/>
                                  <a:pt x="287" y="67"/>
                                  <a:pt x="287" y="68"/>
                                </a:cubicBezTo>
                                <a:close/>
                                <a:moveTo>
                                  <a:pt x="237" y="80"/>
                                </a:moveTo>
                                <a:cubicBezTo>
                                  <a:pt x="236" y="81"/>
                                  <a:pt x="235" y="83"/>
                                  <a:pt x="230" y="86"/>
                                </a:cubicBezTo>
                                <a:cubicBezTo>
                                  <a:pt x="227" y="86"/>
                                  <a:pt x="224" y="88"/>
                                  <a:pt x="221" y="89"/>
                                </a:cubicBezTo>
                                <a:cubicBezTo>
                                  <a:pt x="221" y="89"/>
                                  <a:pt x="221" y="90"/>
                                  <a:pt x="220" y="91"/>
                                </a:cubicBezTo>
                                <a:cubicBezTo>
                                  <a:pt x="219" y="91"/>
                                  <a:pt x="215" y="92"/>
                                  <a:pt x="215" y="93"/>
                                </a:cubicBezTo>
                                <a:cubicBezTo>
                                  <a:pt x="217" y="93"/>
                                  <a:pt x="218" y="93"/>
                                  <a:pt x="220" y="92"/>
                                </a:cubicBezTo>
                                <a:cubicBezTo>
                                  <a:pt x="222" y="91"/>
                                  <a:pt x="219" y="91"/>
                                  <a:pt x="221" y="90"/>
                                </a:cubicBezTo>
                                <a:cubicBezTo>
                                  <a:pt x="227" y="88"/>
                                  <a:pt x="233" y="84"/>
                                  <a:pt x="238" y="81"/>
                                </a:cubicBezTo>
                                <a:cubicBezTo>
                                  <a:pt x="237" y="81"/>
                                  <a:pt x="237" y="81"/>
                                  <a:pt x="236" y="81"/>
                                </a:cubicBezTo>
                                <a:cubicBezTo>
                                  <a:pt x="239" y="80"/>
                                  <a:pt x="241" y="79"/>
                                  <a:pt x="242" y="78"/>
                                </a:cubicBezTo>
                                <a:cubicBezTo>
                                  <a:pt x="239" y="79"/>
                                  <a:pt x="238" y="79"/>
                                  <a:pt x="237" y="80"/>
                                </a:cubicBezTo>
                                <a:close/>
                                <a:moveTo>
                                  <a:pt x="228" y="79"/>
                                </a:moveTo>
                                <a:cubicBezTo>
                                  <a:pt x="228" y="80"/>
                                  <a:pt x="230" y="79"/>
                                  <a:pt x="228" y="80"/>
                                </a:cubicBezTo>
                                <a:cubicBezTo>
                                  <a:pt x="228" y="80"/>
                                  <a:pt x="224" y="82"/>
                                  <a:pt x="224" y="81"/>
                                </a:cubicBezTo>
                                <a:cubicBezTo>
                                  <a:pt x="219" y="84"/>
                                  <a:pt x="214" y="86"/>
                                  <a:pt x="212" y="89"/>
                                </a:cubicBezTo>
                                <a:cubicBezTo>
                                  <a:pt x="217" y="86"/>
                                  <a:pt x="220" y="83"/>
                                  <a:pt x="224" y="82"/>
                                </a:cubicBezTo>
                                <a:cubicBezTo>
                                  <a:pt x="224" y="82"/>
                                  <a:pt x="222" y="83"/>
                                  <a:pt x="223" y="83"/>
                                </a:cubicBezTo>
                                <a:cubicBezTo>
                                  <a:pt x="226" y="82"/>
                                  <a:pt x="228" y="80"/>
                                  <a:pt x="232" y="79"/>
                                </a:cubicBezTo>
                                <a:cubicBezTo>
                                  <a:pt x="231" y="78"/>
                                  <a:pt x="231" y="78"/>
                                  <a:pt x="228" y="79"/>
                                </a:cubicBezTo>
                                <a:close/>
                                <a:moveTo>
                                  <a:pt x="209" y="55"/>
                                </a:moveTo>
                                <a:cubicBezTo>
                                  <a:pt x="212" y="54"/>
                                  <a:pt x="215" y="52"/>
                                  <a:pt x="216" y="50"/>
                                </a:cubicBezTo>
                                <a:cubicBezTo>
                                  <a:pt x="212" y="52"/>
                                  <a:pt x="211" y="53"/>
                                  <a:pt x="209" y="55"/>
                                </a:cubicBezTo>
                                <a:close/>
                                <a:moveTo>
                                  <a:pt x="220" y="66"/>
                                </a:moveTo>
                                <a:cubicBezTo>
                                  <a:pt x="223" y="64"/>
                                  <a:pt x="220" y="67"/>
                                  <a:pt x="223" y="65"/>
                                </a:cubicBezTo>
                                <a:cubicBezTo>
                                  <a:pt x="224" y="64"/>
                                  <a:pt x="223" y="65"/>
                                  <a:pt x="223" y="64"/>
                                </a:cubicBezTo>
                                <a:cubicBezTo>
                                  <a:pt x="222" y="65"/>
                                  <a:pt x="220" y="65"/>
                                  <a:pt x="220" y="66"/>
                                </a:cubicBezTo>
                                <a:close/>
                                <a:moveTo>
                                  <a:pt x="217" y="67"/>
                                </a:moveTo>
                                <a:cubicBezTo>
                                  <a:pt x="214" y="69"/>
                                  <a:pt x="216" y="70"/>
                                  <a:pt x="219" y="67"/>
                                </a:cubicBezTo>
                                <a:cubicBezTo>
                                  <a:pt x="214" y="69"/>
                                  <a:pt x="222" y="65"/>
                                  <a:pt x="217" y="67"/>
                                </a:cubicBezTo>
                                <a:close/>
                                <a:moveTo>
                                  <a:pt x="226" y="94"/>
                                </a:moveTo>
                                <a:cubicBezTo>
                                  <a:pt x="225" y="94"/>
                                  <a:pt x="224" y="95"/>
                                  <a:pt x="224" y="96"/>
                                </a:cubicBezTo>
                                <a:cubicBezTo>
                                  <a:pt x="226" y="94"/>
                                  <a:pt x="226" y="95"/>
                                  <a:pt x="228" y="94"/>
                                </a:cubicBezTo>
                                <a:cubicBezTo>
                                  <a:pt x="228" y="93"/>
                                  <a:pt x="227" y="94"/>
                                  <a:pt x="226" y="94"/>
                                </a:cubicBezTo>
                                <a:close/>
                                <a:moveTo>
                                  <a:pt x="216" y="80"/>
                                </a:moveTo>
                                <a:cubicBezTo>
                                  <a:pt x="215" y="80"/>
                                  <a:pt x="213" y="82"/>
                                  <a:pt x="211" y="82"/>
                                </a:cubicBezTo>
                                <a:cubicBezTo>
                                  <a:pt x="211" y="83"/>
                                  <a:pt x="214" y="82"/>
                                  <a:pt x="216" y="80"/>
                                </a:cubicBezTo>
                                <a:close/>
                                <a:moveTo>
                                  <a:pt x="206" y="79"/>
                                </a:moveTo>
                                <a:cubicBezTo>
                                  <a:pt x="206" y="79"/>
                                  <a:pt x="208" y="78"/>
                                  <a:pt x="207" y="79"/>
                                </a:cubicBezTo>
                                <a:cubicBezTo>
                                  <a:pt x="209" y="77"/>
                                  <a:pt x="210" y="78"/>
                                  <a:pt x="212" y="75"/>
                                </a:cubicBezTo>
                                <a:cubicBezTo>
                                  <a:pt x="210" y="76"/>
                                  <a:pt x="208" y="77"/>
                                  <a:pt x="206" y="79"/>
                                </a:cubicBezTo>
                                <a:close/>
                                <a:moveTo>
                                  <a:pt x="192" y="65"/>
                                </a:moveTo>
                                <a:cubicBezTo>
                                  <a:pt x="191" y="66"/>
                                  <a:pt x="190" y="67"/>
                                  <a:pt x="190" y="67"/>
                                </a:cubicBezTo>
                                <a:cubicBezTo>
                                  <a:pt x="193" y="65"/>
                                  <a:pt x="197" y="64"/>
                                  <a:pt x="198" y="63"/>
                                </a:cubicBezTo>
                                <a:cubicBezTo>
                                  <a:pt x="194" y="64"/>
                                  <a:pt x="195" y="64"/>
                                  <a:pt x="192" y="65"/>
                                </a:cubicBezTo>
                                <a:close/>
                                <a:moveTo>
                                  <a:pt x="208" y="90"/>
                                </a:moveTo>
                                <a:cubicBezTo>
                                  <a:pt x="207" y="91"/>
                                  <a:pt x="206" y="91"/>
                                  <a:pt x="206" y="92"/>
                                </a:cubicBezTo>
                                <a:cubicBezTo>
                                  <a:pt x="207" y="91"/>
                                  <a:pt x="206" y="93"/>
                                  <a:pt x="209" y="91"/>
                                </a:cubicBezTo>
                                <a:cubicBezTo>
                                  <a:pt x="210" y="90"/>
                                  <a:pt x="208" y="91"/>
                                  <a:pt x="208" y="90"/>
                                </a:cubicBezTo>
                                <a:close/>
                                <a:moveTo>
                                  <a:pt x="207" y="101"/>
                                </a:moveTo>
                                <a:cubicBezTo>
                                  <a:pt x="208" y="101"/>
                                  <a:pt x="212" y="98"/>
                                  <a:pt x="214" y="97"/>
                                </a:cubicBezTo>
                                <a:cubicBezTo>
                                  <a:pt x="211" y="99"/>
                                  <a:pt x="207" y="101"/>
                                  <a:pt x="207" y="101"/>
                                </a:cubicBezTo>
                                <a:close/>
                                <a:moveTo>
                                  <a:pt x="190" y="86"/>
                                </a:moveTo>
                                <a:cubicBezTo>
                                  <a:pt x="191" y="85"/>
                                  <a:pt x="196" y="82"/>
                                  <a:pt x="196" y="82"/>
                                </a:cubicBezTo>
                                <a:cubicBezTo>
                                  <a:pt x="194" y="83"/>
                                  <a:pt x="192" y="85"/>
                                  <a:pt x="190" y="86"/>
                                </a:cubicBezTo>
                                <a:close/>
                                <a:moveTo>
                                  <a:pt x="198" y="111"/>
                                </a:moveTo>
                                <a:cubicBezTo>
                                  <a:pt x="199" y="112"/>
                                  <a:pt x="204" y="109"/>
                                  <a:pt x="205" y="107"/>
                                </a:cubicBezTo>
                                <a:cubicBezTo>
                                  <a:pt x="203" y="109"/>
                                  <a:pt x="201" y="110"/>
                                  <a:pt x="198" y="111"/>
                                </a:cubicBezTo>
                                <a:close/>
                                <a:moveTo>
                                  <a:pt x="185" y="86"/>
                                </a:moveTo>
                                <a:cubicBezTo>
                                  <a:pt x="185" y="86"/>
                                  <a:pt x="189" y="84"/>
                                  <a:pt x="188" y="84"/>
                                </a:cubicBezTo>
                                <a:cubicBezTo>
                                  <a:pt x="184" y="85"/>
                                  <a:pt x="184" y="87"/>
                                  <a:pt x="183" y="89"/>
                                </a:cubicBezTo>
                                <a:cubicBezTo>
                                  <a:pt x="184" y="88"/>
                                  <a:pt x="184" y="88"/>
                                  <a:pt x="184" y="88"/>
                                </a:cubicBezTo>
                                <a:cubicBezTo>
                                  <a:pt x="187" y="87"/>
                                  <a:pt x="190" y="84"/>
                                  <a:pt x="188" y="84"/>
                                </a:cubicBezTo>
                                <a:cubicBezTo>
                                  <a:pt x="188" y="84"/>
                                  <a:pt x="186" y="86"/>
                                  <a:pt x="185" y="86"/>
                                </a:cubicBezTo>
                                <a:close/>
                                <a:moveTo>
                                  <a:pt x="175" y="77"/>
                                </a:moveTo>
                                <a:cubicBezTo>
                                  <a:pt x="177" y="75"/>
                                  <a:pt x="182" y="73"/>
                                  <a:pt x="180" y="73"/>
                                </a:cubicBezTo>
                                <a:cubicBezTo>
                                  <a:pt x="179" y="75"/>
                                  <a:pt x="174" y="76"/>
                                  <a:pt x="175" y="77"/>
                                </a:cubicBezTo>
                                <a:close/>
                                <a:moveTo>
                                  <a:pt x="186" y="115"/>
                                </a:moveTo>
                                <a:cubicBezTo>
                                  <a:pt x="187" y="115"/>
                                  <a:pt x="191" y="112"/>
                                  <a:pt x="191" y="111"/>
                                </a:cubicBezTo>
                                <a:cubicBezTo>
                                  <a:pt x="190" y="112"/>
                                  <a:pt x="187" y="113"/>
                                  <a:pt x="186" y="115"/>
                                </a:cubicBezTo>
                                <a:close/>
                                <a:moveTo>
                                  <a:pt x="177" y="93"/>
                                </a:moveTo>
                                <a:cubicBezTo>
                                  <a:pt x="170" y="97"/>
                                  <a:pt x="177" y="95"/>
                                  <a:pt x="177" y="93"/>
                                </a:cubicBezTo>
                                <a:close/>
                                <a:moveTo>
                                  <a:pt x="183" y="114"/>
                                </a:moveTo>
                                <a:cubicBezTo>
                                  <a:pt x="185" y="113"/>
                                  <a:pt x="188" y="111"/>
                                  <a:pt x="188" y="110"/>
                                </a:cubicBezTo>
                                <a:cubicBezTo>
                                  <a:pt x="185" y="112"/>
                                  <a:pt x="184" y="113"/>
                                  <a:pt x="183" y="114"/>
                                </a:cubicBezTo>
                                <a:close/>
                                <a:moveTo>
                                  <a:pt x="158" y="89"/>
                                </a:moveTo>
                                <a:cubicBezTo>
                                  <a:pt x="160" y="88"/>
                                  <a:pt x="165" y="84"/>
                                  <a:pt x="163" y="85"/>
                                </a:cubicBezTo>
                                <a:cubicBezTo>
                                  <a:pt x="163" y="85"/>
                                  <a:pt x="157" y="89"/>
                                  <a:pt x="158" y="89"/>
                                </a:cubicBezTo>
                                <a:close/>
                                <a:moveTo>
                                  <a:pt x="166" y="104"/>
                                </a:moveTo>
                                <a:cubicBezTo>
                                  <a:pt x="168" y="103"/>
                                  <a:pt x="170" y="102"/>
                                  <a:pt x="171" y="101"/>
                                </a:cubicBezTo>
                                <a:cubicBezTo>
                                  <a:pt x="169" y="103"/>
                                  <a:pt x="166" y="103"/>
                                  <a:pt x="166" y="104"/>
                                </a:cubicBezTo>
                                <a:close/>
                                <a:moveTo>
                                  <a:pt x="172" y="122"/>
                                </a:moveTo>
                                <a:cubicBezTo>
                                  <a:pt x="172" y="122"/>
                                  <a:pt x="176" y="120"/>
                                  <a:pt x="176" y="120"/>
                                </a:cubicBezTo>
                                <a:cubicBezTo>
                                  <a:pt x="175" y="120"/>
                                  <a:pt x="175" y="120"/>
                                  <a:pt x="172" y="122"/>
                                </a:cubicBezTo>
                                <a:close/>
                                <a:moveTo>
                                  <a:pt x="142" y="97"/>
                                </a:moveTo>
                                <a:cubicBezTo>
                                  <a:pt x="145" y="95"/>
                                  <a:pt x="147" y="93"/>
                                  <a:pt x="148" y="92"/>
                                </a:cubicBezTo>
                                <a:cubicBezTo>
                                  <a:pt x="146" y="93"/>
                                  <a:pt x="142" y="96"/>
                                  <a:pt x="142" y="97"/>
                                </a:cubicBezTo>
                                <a:close/>
                                <a:moveTo>
                                  <a:pt x="155" y="112"/>
                                </a:moveTo>
                                <a:cubicBezTo>
                                  <a:pt x="155" y="112"/>
                                  <a:pt x="156" y="111"/>
                                  <a:pt x="156" y="111"/>
                                </a:cubicBezTo>
                                <a:cubicBezTo>
                                  <a:pt x="155" y="112"/>
                                  <a:pt x="156" y="112"/>
                                  <a:pt x="157" y="111"/>
                                </a:cubicBezTo>
                                <a:cubicBezTo>
                                  <a:pt x="157" y="111"/>
                                  <a:pt x="158" y="110"/>
                                  <a:pt x="158" y="109"/>
                                </a:cubicBezTo>
                                <a:cubicBezTo>
                                  <a:pt x="157" y="110"/>
                                  <a:pt x="155" y="111"/>
                                  <a:pt x="155" y="112"/>
                                </a:cubicBezTo>
                                <a:close/>
                                <a:moveTo>
                                  <a:pt x="164" y="129"/>
                                </a:moveTo>
                                <a:cubicBezTo>
                                  <a:pt x="165" y="128"/>
                                  <a:pt x="170" y="125"/>
                                  <a:pt x="169" y="124"/>
                                </a:cubicBezTo>
                                <a:cubicBezTo>
                                  <a:pt x="167" y="126"/>
                                  <a:pt x="165" y="127"/>
                                  <a:pt x="164" y="129"/>
                                </a:cubicBezTo>
                                <a:close/>
                                <a:moveTo>
                                  <a:pt x="153" y="112"/>
                                </a:moveTo>
                                <a:cubicBezTo>
                                  <a:pt x="155" y="111"/>
                                  <a:pt x="158" y="109"/>
                                  <a:pt x="157" y="109"/>
                                </a:cubicBezTo>
                                <a:cubicBezTo>
                                  <a:pt x="154" y="110"/>
                                  <a:pt x="154" y="111"/>
                                  <a:pt x="153" y="112"/>
                                </a:cubicBezTo>
                                <a:close/>
                                <a:moveTo>
                                  <a:pt x="164" y="125"/>
                                </a:moveTo>
                                <a:cubicBezTo>
                                  <a:pt x="165" y="124"/>
                                  <a:pt x="167" y="122"/>
                                  <a:pt x="167" y="122"/>
                                </a:cubicBezTo>
                                <a:cubicBezTo>
                                  <a:pt x="166" y="122"/>
                                  <a:pt x="162" y="125"/>
                                  <a:pt x="164" y="125"/>
                                </a:cubicBezTo>
                                <a:close/>
                                <a:moveTo>
                                  <a:pt x="162" y="131"/>
                                </a:moveTo>
                                <a:cubicBezTo>
                                  <a:pt x="162" y="131"/>
                                  <a:pt x="161" y="132"/>
                                  <a:pt x="161" y="133"/>
                                </a:cubicBezTo>
                                <a:cubicBezTo>
                                  <a:pt x="164" y="130"/>
                                  <a:pt x="164" y="130"/>
                                  <a:pt x="164" y="130"/>
                                </a:cubicBezTo>
                                <a:cubicBezTo>
                                  <a:pt x="162" y="131"/>
                                  <a:pt x="170" y="126"/>
                                  <a:pt x="167" y="127"/>
                                </a:cubicBezTo>
                                <a:cubicBezTo>
                                  <a:pt x="165" y="129"/>
                                  <a:pt x="163" y="130"/>
                                  <a:pt x="162" y="131"/>
                                </a:cubicBezTo>
                                <a:close/>
                                <a:moveTo>
                                  <a:pt x="153" y="115"/>
                                </a:moveTo>
                                <a:cubicBezTo>
                                  <a:pt x="153" y="115"/>
                                  <a:pt x="154" y="114"/>
                                  <a:pt x="153" y="114"/>
                                </a:cubicBezTo>
                                <a:cubicBezTo>
                                  <a:pt x="149" y="118"/>
                                  <a:pt x="155" y="114"/>
                                  <a:pt x="153" y="116"/>
                                </a:cubicBezTo>
                                <a:cubicBezTo>
                                  <a:pt x="155" y="115"/>
                                  <a:pt x="155" y="115"/>
                                  <a:pt x="155" y="115"/>
                                </a:cubicBezTo>
                                <a:cubicBezTo>
                                  <a:pt x="155" y="115"/>
                                  <a:pt x="155" y="114"/>
                                  <a:pt x="155" y="114"/>
                                </a:cubicBezTo>
                                <a:cubicBezTo>
                                  <a:pt x="154" y="115"/>
                                  <a:pt x="153" y="115"/>
                                  <a:pt x="153" y="115"/>
                                </a:cubicBezTo>
                                <a:close/>
                                <a:moveTo>
                                  <a:pt x="132" y="105"/>
                                </a:moveTo>
                                <a:cubicBezTo>
                                  <a:pt x="135" y="103"/>
                                  <a:pt x="140" y="99"/>
                                  <a:pt x="140" y="98"/>
                                </a:cubicBezTo>
                                <a:cubicBezTo>
                                  <a:pt x="136" y="101"/>
                                  <a:pt x="133" y="104"/>
                                  <a:pt x="132" y="105"/>
                                </a:cubicBezTo>
                                <a:close/>
                                <a:moveTo>
                                  <a:pt x="158" y="134"/>
                                </a:moveTo>
                                <a:cubicBezTo>
                                  <a:pt x="159" y="132"/>
                                  <a:pt x="163" y="130"/>
                                  <a:pt x="163" y="130"/>
                                </a:cubicBezTo>
                                <a:cubicBezTo>
                                  <a:pt x="161" y="131"/>
                                  <a:pt x="157" y="133"/>
                                  <a:pt x="158" y="134"/>
                                </a:cubicBezTo>
                                <a:close/>
                                <a:moveTo>
                                  <a:pt x="149" y="141"/>
                                </a:moveTo>
                                <a:cubicBezTo>
                                  <a:pt x="151" y="141"/>
                                  <a:pt x="153" y="139"/>
                                  <a:pt x="153" y="138"/>
                                </a:cubicBezTo>
                                <a:cubicBezTo>
                                  <a:pt x="154" y="138"/>
                                  <a:pt x="157" y="136"/>
                                  <a:pt x="158" y="135"/>
                                </a:cubicBezTo>
                                <a:cubicBezTo>
                                  <a:pt x="155" y="136"/>
                                  <a:pt x="151" y="139"/>
                                  <a:pt x="149" y="141"/>
                                </a:cubicBezTo>
                                <a:close/>
                                <a:moveTo>
                                  <a:pt x="132" y="110"/>
                                </a:moveTo>
                                <a:cubicBezTo>
                                  <a:pt x="132" y="108"/>
                                  <a:pt x="128" y="112"/>
                                  <a:pt x="127" y="113"/>
                                </a:cubicBezTo>
                                <a:cubicBezTo>
                                  <a:pt x="126" y="114"/>
                                  <a:pt x="128" y="114"/>
                                  <a:pt x="129" y="112"/>
                                </a:cubicBezTo>
                                <a:cubicBezTo>
                                  <a:pt x="129" y="111"/>
                                  <a:pt x="131" y="110"/>
                                  <a:pt x="131" y="110"/>
                                </a:cubicBezTo>
                                <a:cubicBezTo>
                                  <a:pt x="131" y="110"/>
                                  <a:pt x="131" y="110"/>
                                  <a:pt x="132" y="110"/>
                                </a:cubicBezTo>
                                <a:close/>
                                <a:moveTo>
                                  <a:pt x="137" y="153"/>
                                </a:moveTo>
                                <a:cubicBezTo>
                                  <a:pt x="139" y="150"/>
                                  <a:pt x="143" y="148"/>
                                  <a:pt x="143" y="147"/>
                                </a:cubicBezTo>
                                <a:cubicBezTo>
                                  <a:pt x="140" y="149"/>
                                  <a:pt x="138" y="151"/>
                                  <a:pt x="137" y="153"/>
                                </a:cubicBezTo>
                                <a:close/>
                                <a:moveTo>
                                  <a:pt x="105" y="131"/>
                                </a:moveTo>
                                <a:cubicBezTo>
                                  <a:pt x="110" y="128"/>
                                  <a:pt x="114" y="123"/>
                                  <a:pt x="118" y="120"/>
                                </a:cubicBezTo>
                                <a:cubicBezTo>
                                  <a:pt x="117" y="119"/>
                                  <a:pt x="117" y="119"/>
                                  <a:pt x="117" y="119"/>
                                </a:cubicBezTo>
                                <a:cubicBezTo>
                                  <a:pt x="113" y="123"/>
                                  <a:pt x="107" y="128"/>
                                  <a:pt x="105" y="131"/>
                                </a:cubicBezTo>
                                <a:close/>
                                <a:moveTo>
                                  <a:pt x="144" y="153"/>
                                </a:moveTo>
                                <a:cubicBezTo>
                                  <a:pt x="144" y="154"/>
                                  <a:pt x="143" y="155"/>
                                  <a:pt x="143" y="155"/>
                                </a:cubicBezTo>
                                <a:cubicBezTo>
                                  <a:pt x="146" y="153"/>
                                  <a:pt x="146" y="153"/>
                                  <a:pt x="146" y="153"/>
                                </a:cubicBezTo>
                                <a:cubicBezTo>
                                  <a:pt x="145" y="153"/>
                                  <a:pt x="146" y="152"/>
                                  <a:pt x="144" y="153"/>
                                </a:cubicBezTo>
                                <a:close/>
                                <a:moveTo>
                                  <a:pt x="124" y="137"/>
                                </a:moveTo>
                                <a:cubicBezTo>
                                  <a:pt x="125" y="137"/>
                                  <a:pt x="126" y="136"/>
                                  <a:pt x="126" y="136"/>
                                </a:cubicBezTo>
                                <a:cubicBezTo>
                                  <a:pt x="125" y="136"/>
                                  <a:pt x="123" y="138"/>
                                  <a:pt x="122" y="139"/>
                                </a:cubicBezTo>
                                <a:cubicBezTo>
                                  <a:pt x="121" y="140"/>
                                  <a:pt x="121" y="140"/>
                                  <a:pt x="122" y="140"/>
                                </a:cubicBezTo>
                                <a:cubicBezTo>
                                  <a:pt x="124" y="138"/>
                                  <a:pt x="123" y="138"/>
                                  <a:pt x="124" y="137"/>
                                </a:cubicBezTo>
                                <a:close/>
                                <a:moveTo>
                                  <a:pt x="112" y="136"/>
                                </a:moveTo>
                                <a:cubicBezTo>
                                  <a:pt x="109" y="139"/>
                                  <a:pt x="114" y="135"/>
                                  <a:pt x="111" y="138"/>
                                </a:cubicBezTo>
                                <a:cubicBezTo>
                                  <a:pt x="113" y="136"/>
                                  <a:pt x="113" y="136"/>
                                  <a:pt x="115" y="135"/>
                                </a:cubicBezTo>
                                <a:cubicBezTo>
                                  <a:pt x="115" y="135"/>
                                  <a:pt x="116" y="134"/>
                                  <a:pt x="115" y="134"/>
                                </a:cubicBezTo>
                                <a:cubicBezTo>
                                  <a:pt x="113" y="136"/>
                                  <a:pt x="114" y="134"/>
                                  <a:pt x="112" y="136"/>
                                </a:cubicBezTo>
                                <a:close/>
                                <a:moveTo>
                                  <a:pt x="125" y="156"/>
                                </a:moveTo>
                                <a:cubicBezTo>
                                  <a:pt x="126" y="156"/>
                                  <a:pt x="128" y="154"/>
                                  <a:pt x="129" y="152"/>
                                </a:cubicBezTo>
                                <a:cubicBezTo>
                                  <a:pt x="128" y="153"/>
                                  <a:pt x="126" y="154"/>
                                  <a:pt x="125" y="156"/>
                                </a:cubicBezTo>
                                <a:close/>
                                <a:moveTo>
                                  <a:pt x="113" y="150"/>
                                </a:moveTo>
                                <a:cubicBezTo>
                                  <a:pt x="117" y="147"/>
                                  <a:pt x="116" y="148"/>
                                  <a:pt x="120" y="145"/>
                                </a:cubicBezTo>
                                <a:cubicBezTo>
                                  <a:pt x="118" y="145"/>
                                  <a:pt x="121" y="143"/>
                                  <a:pt x="120" y="143"/>
                                </a:cubicBezTo>
                                <a:cubicBezTo>
                                  <a:pt x="119" y="145"/>
                                  <a:pt x="113" y="149"/>
                                  <a:pt x="113" y="150"/>
                                </a:cubicBezTo>
                                <a:close/>
                                <a:moveTo>
                                  <a:pt x="112" y="138"/>
                                </a:moveTo>
                                <a:cubicBezTo>
                                  <a:pt x="110" y="140"/>
                                  <a:pt x="110" y="138"/>
                                  <a:pt x="108" y="140"/>
                                </a:cubicBezTo>
                                <a:cubicBezTo>
                                  <a:pt x="107" y="142"/>
                                  <a:pt x="109" y="140"/>
                                  <a:pt x="110" y="141"/>
                                </a:cubicBezTo>
                                <a:cubicBezTo>
                                  <a:pt x="111" y="140"/>
                                  <a:pt x="114" y="137"/>
                                  <a:pt x="112" y="138"/>
                                </a:cubicBezTo>
                                <a:close/>
                                <a:moveTo>
                                  <a:pt x="96" y="141"/>
                                </a:moveTo>
                                <a:cubicBezTo>
                                  <a:pt x="99" y="138"/>
                                  <a:pt x="99" y="138"/>
                                  <a:pt x="99" y="138"/>
                                </a:cubicBezTo>
                                <a:cubicBezTo>
                                  <a:pt x="98" y="137"/>
                                  <a:pt x="98" y="137"/>
                                  <a:pt x="98" y="137"/>
                                </a:cubicBezTo>
                                <a:cubicBezTo>
                                  <a:pt x="96" y="139"/>
                                  <a:pt x="97" y="139"/>
                                  <a:pt x="96" y="141"/>
                                </a:cubicBezTo>
                                <a:close/>
                                <a:moveTo>
                                  <a:pt x="119" y="170"/>
                                </a:moveTo>
                                <a:cubicBezTo>
                                  <a:pt x="119" y="171"/>
                                  <a:pt x="120" y="168"/>
                                  <a:pt x="120" y="169"/>
                                </a:cubicBezTo>
                                <a:cubicBezTo>
                                  <a:pt x="121" y="168"/>
                                  <a:pt x="125" y="165"/>
                                  <a:pt x="123" y="166"/>
                                </a:cubicBezTo>
                                <a:cubicBezTo>
                                  <a:pt x="121" y="168"/>
                                  <a:pt x="121" y="168"/>
                                  <a:pt x="119" y="170"/>
                                </a:cubicBezTo>
                                <a:close/>
                                <a:moveTo>
                                  <a:pt x="111" y="161"/>
                                </a:moveTo>
                                <a:cubicBezTo>
                                  <a:pt x="113" y="159"/>
                                  <a:pt x="114" y="159"/>
                                  <a:pt x="115" y="158"/>
                                </a:cubicBezTo>
                                <a:cubicBezTo>
                                  <a:pt x="114" y="158"/>
                                  <a:pt x="115" y="157"/>
                                  <a:pt x="114" y="157"/>
                                </a:cubicBezTo>
                                <a:cubicBezTo>
                                  <a:pt x="113" y="159"/>
                                  <a:pt x="111" y="160"/>
                                  <a:pt x="111" y="161"/>
                                </a:cubicBezTo>
                                <a:close/>
                                <a:moveTo>
                                  <a:pt x="85" y="151"/>
                                </a:moveTo>
                                <a:cubicBezTo>
                                  <a:pt x="83" y="153"/>
                                  <a:pt x="82" y="154"/>
                                  <a:pt x="81" y="155"/>
                                </a:cubicBezTo>
                                <a:cubicBezTo>
                                  <a:pt x="81" y="156"/>
                                  <a:pt x="81" y="156"/>
                                  <a:pt x="81" y="156"/>
                                </a:cubicBezTo>
                                <a:cubicBezTo>
                                  <a:pt x="81" y="156"/>
                                  <a:pt x="81" y="156"/>
                                  <a:pt x="81" y="156"/>
                                </a:cubicBezTo>
                                <a:cubicBezTo>
                                  <a:pt x="82" y="156"/>
                                  <a:pt x="82" y="156"/>
                                  <a:pt x="82" y="156"/>
                                </a:cubicBezTo>
                                <a:cubicBezTo>
                                  <a:pt x="83" y="155"/>
                                  <a:pt x="83" y="155"/>
                                  <a:pt x="83" y="155"/>
                                </a:cubicBezTo>
                                <a:cubicBezTo>
                                  <a:pt x="84" y="154"/>
                                  <a:pt x="85" y="152"/>
                                  <a:pt x="86" y="151"/>
                                </a:cubicBezTo>
                                <a:cubicBezTo>
                                  <a:pt x="89" y="149"/>
                                  <a:pt x="91" y="146"/>
                                  <a:pt x="93" y="143"/>
                                </a:cubicBezTo>
                                <a:cubicBezTo>
                                  <a:pt x="90" y="146"/>
                                  <a:pt x="87" y="149"/>
                                  <a:pt x="85" y="151"/>
                                </a:cubicBezTo>
                                <a:close/>
                                <a:moveTo>
                                  <a:pt x="88" y="156"/>
                                </a:moveTo>
                                <a:cubicBezTo>
                                  <a:pt x="90" y="154"/>
                                  <a:pt x="91" y="154"/>
                                  <a:pt x="93" y="152"/>
                                </a:cubicBezTo>
                                <a:cubicBezTo>
                                  <a:pt x="93" y="151"/>
                                  <a:pt x="93" y="150"/>
                                  <a:pt x="94" y="149"/>
                                </a:cubicBezTo>
                                <a:cubicBezTo>
                                  <a:pt x="91" y="152"/>
                                  <a:pt x="87" y="156"/>
                                  <a:pt x="88" y="156"/>
                                </a:cubicBezTo>
                                <a:close/>
                                <a:moveTo>
                                  <a:pt x="86" y="154"/>
                                </a:moveTo>
                                <a:cubicBezTo>
                                  <a:pt x="88" y="153"/>
                                  <a:pt x="87" y="154"/>
                                  <a:pt x="89" y="152"/>
                                </a:cubicBezTo>
                                <a:cubicBezTo>
                                  <a:pt x="89" y="152"/>
                                  <a:pt x="89" y="152"/>
                                  <a:pt x="90" y="151"/>
                                </a:cubicBezTo>
                                <a:cubicBezTo>
                                  <a:pt x="89" y="151"/>
                                  <a:pt x="89" y="151"/>
                                  <a:pt x="90" y="151"/>
                                </a:cubicBezTo>
                                <a:cubicBezTo>
                                  <a:pt x="90" y="150"/>
                                  <a:pt x="90" y="150"/>
                                  <a:pt x="90" y="150"/>
                                </a:cubicBezTo>
                                <a:cubicBezTo>
                                  <a:pt x="89" y="152"/>
                                  <a:pt x="86" y="154"/>
                                  <a:pt x="86" y="154"/>
                                </a:cubicBezTo>
                                <a:close/>
                                <a:moveTo>
                                  <a:pt x="96" y="160"/>
                                </a:moveTo>
                                <a:cubicBezTo>
                                  <a:pt x="96" y="161"/>
                                  <a:pt x="94" y="163"/>
                                  <a:pt x="94" y="164"/>
                                </a:cubicBezTo>
                                <a:cubicBezTo>
                                  <a:pt x="96" y="162"/>
                                  <a:pt x="96" y="161"/>
                                  <a:pt x="98" y="160"/>
                                </a:cubicBezTo>
                                <a:cubicBezTo>
                                  <a:pt x="97" y="159"/>
                                  <a:pt x="97" y="160"/>
                                  <a:pt x="96" y="160"/>
                                </a:cubicBezTo>
                                <a:close/>
                                <a:moveTo>
                                  <a:pt x="95" y="158"/>
                                </a:moveTo>
                                <a:cubicBezTo>
                                  <a:pt x="95" y="158"/>
                                  <a:pt x="95" y="158"/>
                                  <a:pt x="95" y="158"/>
                                </a:cubicBezTo>
                                <a:cubicBezTo>
                                  <a:pt x="93" y="159"/>
                                  <a:pt x="94" y="159"/>
                                  <a:pt x="92" y="160"/>
                                </a:cubicBezTo>
                                <a:cubicBezTo>
                                  <a:pt x="93" y="161"/>
                                  <a:pt x="93" y="161"/>
                                  <a:pt x="93" y="161"/>
                                </a:cubicBezTo>
                                <a:cubicBezTo>
                                  <a:pt x="94" y="159"/>
                                  <a:pt x="94" y="160"/>
                                  <a:pt x="95" y="158"/>
                                </a:cubicBezTo>
                                <a:close/>
                                <a:moveTo>
                                  <a:pt x="85" y="163"/>
                                </a:moveTo>
                                <a:cubicBezTo>
                                  <a:pt x="86" y="162"/>
                                  <a:pt x="86" y="162"/>
                                  <a:pt x="86" y="162"/>
                                </a:cubicBezTo>
                                <a:cubicBezTo>
                                  <a:pt x="86" y="162"/>
                                  <a:pt x="85" y="162"/>
                                  <a:pt x="85" y="163"/>
                                </a:cubicBezTo>
                                <a:close/>
                                <a:moveTo>
                                  <a:pt x="91" y="167"/>
                                </a:moveTo>
                                <a:cubicBezTo>
                                  <a:pt x="91" y="167"/>
                                  <a:pt x="91" y="167"/>
                                  <a:pt x="91" y="168"/>
                                </a:cubicBezTo>
                                <a:cubicBezTo>
                                  <a:pt x="92" y="168"/>
                                  <a:pt x="92" y="168"/>
                                  <a:pt x="92" y="167"/>
                                </a:cubicBezTo>
                                <a:cubicBezTo>
                                  <a:pt x="92" y="167"/>
                                  <a:pt x="92" y="167"/>
                                  <a:pt x="92" y="167"/>
                                </a:cubicBezTo>
                                <a:cubicBezTo>
                                  <a:pt x="92" y="167"/>
                                  <a:pt x="91" y="166"/>
                                  <a:pt x="91" y="167"/>
                                </a:cubicBezTo>
                                <a:close/>
                                <a:moveTo>
                                  <a:pt x="101" y="179"/>
                                </a:moveTo>
                                <a:cubicBezTo>
                                  <a:pt x="101" y="179"/>
                                  <a:pt x="101" y="179"/>
                                  <a:pt x="102" y="180"/>
                                </a:cubicBezTo>
                                <a:cubicBezTo>
                                  <a:pt x="102" y="179"/>
                                  <a:pt x="102" y="178"/>
                                  <a:pt x="103" y="178"/>
                                </a:cubicBezTo>
                                <a:cubicBezTo>
                                  <a:pt x="103" y="178"/>
                                  <a:pt x="103" y="178"/>
                                  <a:pt x="103" y="177"/>
                                </a:cubicBezTo>
                                <a:cubicBezTo>
                                  <a:pt x="102" y="178"/>
                                  <a:pt x="102" y="178"/>
                                  <a:pt x="101" y="179"/>
                                </a:cubicBezTo>
                                <a:close/>
                                <a:moveTo>
                                  <a:pt x="111" y="187"/>
                                </a:moveTo>
                                <a:cubicBezTo>
                                  <a:pt x="111" y="188"/>
                                  <a:pt x="112" y="187"/>
                                  <a:pt x="112" y="187"/>
                                </a:cubicBezTo>
                                <a:cubicBezTo>
                                  <a:pt x="111" y="187"/>
                                  <a:pt x="112" y="187"/>
                                  <a:pt x="112" y="186"/>
                                </a:cubicBezTo>
                                <a:cubicBezTo>
                                  <a:pt x="111" y="186"/>
                                  <a:pt x="112" y="187"/>
                                  <a:pt x="111" y="187"/>
                                </a:cubicBezTo>
                                <a:close/>
                                <a:moveTo>
                                  <a:pt x="100" y="178"/>
                                </a:moveTo>
                                <a:cubicBezTo>
                                  <a:pt x="100" y="179"/>
                                  <a:pt x="101" y="179"/>
                                  <a:pt x="101" y="178"/>
                                </a:cubicBezTo>
                                <a:cubicBezTo>
                                  <a:pt x="101" y="178"/>
                                  <a:pt x="101" y="178"/>
                                  <a:pt x="101" y="178"/>
                                </a:cubicBezTo>
                                <a:cubicBezTo>
                                  <a:pt x="101" y="178"/>
                                  <a:pt x="101" y="178"/>
                                  <a:pt x="101" y="178"/>
                                </a:cubicBezTo>
                                <a:cubicBezTo>
                                  <a:pt x="101" y="178"/>
                                  <a:pt x="100" y="178"/>
                                  <a:pt x="100" y="178"/>
                                </a:cubicBezTo>
                                <a:close/>
                                <a:moveTo>
                                  <a:pt x="101" y="180"/>
                                </a:moveTo>
                                <a:cubicBezTo>
                                  <a:pt x="101" y="179"/>
                                  <a:pt x="101" y="181"/>
                                  <a:pt x="102" y="180"/>
                                </a:cubicBezTo>
                                <a:cubicBezTo>
                                  <a:pt x="102" y="180"/>
                                  <a:pt x="101" y="179"/>
                                  <a:pt x="101" y="179"/>
                                </a:cubicBezTo>
                                <a:cubicBezTo>
                                  <a:pt x="101" y="179"/>
                                  <a:pt x="100" y="180"/>
                                  <a:pt x="101" y="180"/>
                                </a:cubicBezTo>
                                <a:close/>
                                <a:moveTo>
                                  <a:pt x="76" y="157"/>
                                </a:moveTo>
                                <a:cubicBezTo>
                                  <a:pt x="76" y="157"/>
                                  <a:pt x="77" y="156"/>
                                  <a:pt x="76" y="156"/>
                                </a:cubicBezTo>
                                <a:cubicBezTo>
                                  <a:pt x="76" y="156"/>
                                  <a:pt x="76" y="157"/>
                                  <a:pt x="76" y="157"/>
                                </a:cubicBezTo>
                                <a:close/>
                                <a:moveTo>
                                  <a:pt x="99" y="179"/>
                                </a:moveTo>
                                <a:cubicBezTo>
                                  <a:pt x="99" y="178"/>
                                  <a:pt x="100" y="180"/>
                                  <a:pt x="100" y="179"/>
                                </a:cubicBezTo>
                                <a:cubicBezTo>
                                  <a:pt x="99" y="179"/>
                                  <a:pt x="100" y="179"/>
                                  <a:pt x="100" y="178"/>
                                </a:cubicBezTo>
                                <a:cubicBezTo>
                                  <a:pt x="100" y="178"/>
                                  <a:pt x="99" y="179"/>
                                  <a:pt x="99" y="179"/>
                                </a:cubicBezTo>
                                <a:close/>
                                <a:moveTo>
                                  <a:pt x="104" y="186"/>
                                </a:moveTo>
                                <a:cubicBezTo>
                                  <a:pt x="105" y="185"/>
                                  <a:pt x="105" y="185"/>
                                  <a:pt x="105" y="185"/>
                                </a:cubicBezTo>
                                <a:cubicBezTo>
                                  <a:pt x="105" y="184"/>
                                  <a:pt x="104" y="185"/>
                                  <a:pt x="104" y="186"/>
                                </a:cubicBezTo>
                                <a:close/>
                                <a:moveTo>
                                  <a:pt x="100" y="181"/>
                                </a:moveTo>
                                <a:cubicBezTo>
                                  <a:pt x="100" y="181"/>
                                  <a:pt x="100" y="181"/>
                                  <a:pt x="100" y="181"/>
                                </a:cubicBezTo>
                                <a:cubicBezTo>
                                  <a:pt x="100" y="181"/>
                                  <a:pt x="100" y="181"/>
                                  <a:pt x="100" y="181"/>
                                </a:cubicBezTo>
                                <a:cubicBezTo>
                                  <a:pt x="100" y="181"/>
                                  <a:pt x="101" y="181"/>
                                  <a:pt x="101" y="181"/>
                                </a:cubicBezTo>
                                <a:cubicBezTo>
                                  <a:pt x="100" y="181"/>
                                  <a:pt x="100" y="180"/>
                                  <a:pt x="100" y="181"/>
                                </a:cubicBezTo>
                                <a:close/>
                                <a:moveTo>
                                  <a:pt x="108" y="192"/>
                                </a:moveTo>
                                <a:cubicBezTo>
                                  <a:pt x="108" y="191"/>
                                  <a:pt x="109" y="190"/>
                                  <a:pt x="109" y="190"/>
                                </a:cubicBezTo>
                                <a:cubicBezTo>
                                  <a:pt x="108" y="191"/>
                                  <a:pt x="107" y="191"/>
                                  <a:pt x="108" y="192"/>
                                </a:cubicBezTo>
                                <a:close/>
                                <a:moveTo>
                                  <a:pt x="76" y="161"/>
                                </a:moveTo>
                                <a:cubicBezTo>
                                  <a:pt x="76" y="161"/>
                                  <a:pt x="77" y="162"/>
                                  <a:pt x="77" y="161"/>
                                </a:cubicBezTo>
                                <a:cubicBezTo>
                                  <a:pt x="77" y="161"/>
                                  <a:pt x="77" y="161"/>
                                  <a:pt x="77" y="161"/>
                                </a:cubicBezTo>
                                <a:cubicBezTo>
                                  <a:pt x="77" y="161"/>
                                  <a:pt x="78" y="161"/>
                                  <a:pt x="77" y="161"/>
                                </a:cubicBezTo>
                                <a:cubicBezTo>
                                  <a:pt x="77" y="161"/>
                                  <a:pt x="77" y="161"/>
                                  <a:pt x="76" y="161"/>
                                </a:cubicBezTo>
                                <a:close/>
                                <a:moveTo>
                                  <a:pt x="99" y="182"/>
                                </a:moveTo>
                                <a:cubicBezTo>
                                  <a:pt x="99" y="182"/>
                                  <a:pt x="99" y="182"/>
                                  <a:pt x="99" y="182"/>
                                </a:cubicBezTo>
                                <a:cubicBezTo>
                                  <a:pt x="100" y="182"/>
                                  <a:pt x="100" y="182"/>
                                  <a:pt x="100" y="181"/>
                                </a:cubicBezTo>
                                <a:cubicBezTo>
                                  <a:pt x="99" y="181"/>
                                  <a:pt x="99" y="182"/>
                                  <a:pt x="99" y="182"/>
                                </a:cubicBezTo>
                                <a:close/>
                                <a:moveTo>
                                  <a:pt x="102" y="184"/>
                                </a:moveTo>
                                <a:cubicBezTo>
                                  <a:pt x="102" y="184"/>
                                  <a:pt x="102" y="185"/>
                                  <a:pt x="102" y="185"/>
                                </a:cubicBezTo>
                                <a:cubicBezTo>
                                  <a:pt x="102" y="185"/>
                                  <a:pt x="102" y="185"/>
                                  <a:pt x="102" y="185"/>
                                </a:cubicBezTo>
                                <a:cubicBezTo>
                                  <a:pt x="102" y="185"/>
                                  <a:pt x="103" y="185"/>
                                  <a:pt x="103" y="184"/>
                                </a:cubicBezTo>
                                <a:cubicBezTo>
                                  <a:pt x="103" y="185"/>
                                  <a:pt x="102" y="184"/>
                                  <a:pt x="102" y="184"/>
                                </a:cubicBezTo>
                                <a:close/>
                                <a:moveTo>
                                  <a:pt x="103" y="187"/>
                                </a:moveTo>
                                <a:cubicBezTo>
                                  <a:pt x="104" y="186"/>
                                  <a:pt x="104" y="186"/>
                                  <a:pt x="104" y="185"/>
                                </a:cubicBezTo>
                                <a:cubicBezTo>
                                  <a:pt x="104" y="186"/>
                                  <a:pt x="103" y="186"/>
                                  <a:pt x="103" y="187"/>
                                </a:cubicBezTo>
                                <a:close/>
                                <a:moveTo>
                                  <a:pt x="99" y="185"/>
                                </a:moveTo>
                                <a:cubicBezTo>
                                  <a:pt x="99" y="185"/>
                                  <a:pt x="100" y="185"/>
                                  <a:pt x="100" y="185"/>
                                </a:cubicBezTo>
                                <a:cubicBezTo>
                                  <a:pt x="100" y="185"/>
                                  <a:pt x="101" y="185"/>
                                  <a:pt x="101" y="186"/>
                                </a:cubicBezTo>
                                <a:cubicBezTo>
                                  <a:pt x="102" y="186"/>
                                  <a:pt x="100" y="184"/>
                                  <a:pt x="102" y="184"/>
                                </a:cubicBezTo>
                                <a:cubicBezTo>
                                  <a:pt x="101" y="184"/>
                                  <a:pt x="101" y="184"/>
                                  <a:pt x="101" y="183"/>
                                </a:cubicBezTo>
                                <a:cubicBezTo>
                                  <a:pt x="100" y="184"/>
                                  <a:pt x="99" y="184"/>
                                  <a:pt x="99" y="185"/>
                                </a:cubicBezTo>
                                <a:close/>
                                <a:moveTo>
                                  <a:pt x="84" y="169"/>
                                </a:moveTo>
                                <a:cubicBezTo>
                                  <a:pt x="84" y="169"/>
                                  <a:pt x="85" y="169"/>
                                  <a:pt x="85" y="168"/>
                                </a:cubicBezTo>
                                <a:cubicBezTo>
                                  <a:pt x="85" y="169"/>
                                  <a:pt x="84" y="169"/>
                                  <a:pt x="84" y="169"/>
                                </a:cubicBezTo>
                                <a:close/>
                                <a:moveTo>
                                  <a:pt x="97" y="181"/>
                                </a:moveTo>
                                <a:cubicBezTo>
                                  <a:pt x="98" y="181"/>
                                  <a:pt x="97" y="182"/>
                                  <a:pt x="98" y="182"/>
                                </a:cubicBezTo>
                                <a:cubicBezTo>
                                  <a:pt x="98" y="181"/>
                                  <a:pt x="98" y="181"/>
                                  <a:pt x="98" y="181"/>
                                </a:cubicBezTo>
                                <a:cubicBezTo>
                                  <a:pt x="98" y="181"/>
                                  <a:pt x="98" y="181"/>
                                  <a:pt x="97" y="181"/>
                                </a:cubicBezTo>
                                <a:close/>
                                <a:moveTo>
                                  <a:pt x="105" y="194"/>
                                </a:moveTo>
                                <a:cubicBezTo>
                                  <a:pt x="106" y="194"/>
                                  <a:pt x="106" y="192"/>
                                  <a:pt x="107" y="192"/>
                                </a:cubicBezTo>
                                <a:cubicBezTo>
                                  <a:pt x="107" y="192"/>
                                  <a:pt x="107" y="192"/>
                                  <a:pt x="107" y="192"/>
                                </a:cubicBezTo>
                                <a:cubicBezTo>
                                  <a:pt x="106" y="192"/>
                                  <a:pt x="105" y="193"/>
                                  <a:pt x="105" y="194"/>
                                </a:cubicBezTo>
                                <a:close/>
                                <a:moveTo>
                                  <a:pt x="91" y="184"/>
                                </a:moveTo>
                                <a:cubicBezTo>
                                  <a:pt x="92" y="184"/>
                                  <a:pt x="91" y="185"/>
                                  <a:pt x="91" y="185"/>
                                </a:cubicBezTo>
                                <a:cubicBezTo>
                                  <a:pt x="92" y="185"/>
                                  <a:pt x="92" y="184"/>
                                  <a:pt x="93" y="184"/>
                                </a:cubicBezTo>
                                <a:cubicBezTo>
                                  <a:pt x="92" y="184"/>
                                  <a:pt x="92" y="184"/>
                                  <a:pt x="92" y="183"/>
                                </a:cubicBezTo>
                                <a:cubicBezTo>
                                  <a:pt x="92" y="184"/>
                                  <a:pt x="92" y="184"/>
                                  <a:pt x="91" y="184"/>
                                </a:cubicBezTo>
                                <a:close/>
                                <a:moveTo>
                                  <a:pt x="72" y="169"/>
                                </a:moveTo>
                                <a:cubicBezTo>
                                  <a:pt x="73" y="170"/>
                                  <a:pt x="73" y="170"/>
                                  <a:pt x="73" y="170"/>
                                </a:cubicBezTo>
                                <a:cubicBezTo>
                                  <a:pt x="73" y="169"/>
                                  <a:pt x="75" y="168"/>
                                  <a:pt x="74" y="167"/>
                                </a:cubicBezTo>
                                <a:cubicBezTo>
                                  <a:pt x="73" y="168"/>
                                  <a:pt x="73" y="169"/>
                                  <a:pt x="72" y="169"/>
                                </a:cubicBezTo>
                                <a:close/>
                                <a:moveTo>
                                  <a:pt x="74" y="170"/>
                                </a:moveTo>
                                <a:cubicBezTo>
                                  <a:pt x="75" y="170"/>
                                  <a:pt x="76" y="169"/>
                                  <a:pt x="76" y="168"/>
                                </a:cubicBezTo>
                                <a:cubicBezTo>
                                  <a:pt x="75" y="169"/>
                                  <a:pt x="74" y="170"/>
                                  <a:pt x="74" y="170"/>
                                </a:cubicBezTo>
                                <a:close/>
                                <a:moveTo>
                                  <a:pt x="88" y="184"/>
                                </a:moveTo>
                                <a:cubicBezTo>
                                  <a:pt x="89" y="185"/>
                                  <a:pt x="89" y="185"/>
                                  <a:pt x="89" y="185"/>
                                </a:cubicBezTo>
                                <a:cubicBezTo>
                                  <a:pt x="90" y="184"/>
                                  <a:pt x="90" y="184"/>
                                  <a:pt x="90" y="183"/>
                                </a:cubicBezTo>
                                <a:cubicBezTo>
                                  <a:pt x="90" y="183"/>
                                  <a:pt x="89" y="184"/>
                                  <a:pt x="88" y="184"/>
                                </a:cubicBezTo>
                                <a:close/>
                                <a:moveTo>
                                  <a:pt x="71" y="168"/>
                                </a:moveTo>
                                <a:cubicBezTo>
                                  <a:pt x="71" y="168"/>
                                  <a:pt x="71" y="167"/>
                                  <a:pt x="71" y="167"/>
                                </a:cubicBezTo>
                                <a:cubicBezTo>
                                  <a:pt x="71" y="167"/>
                                  <a:pt x="71" y="168"/>
                                  <a:pt x="71" y="168"/>
                                </a:cubicBezTo>
                                <a:close/>
                                <a:moveTo>
                                  <a:pt x="89" y="187"/>
                                </a:moveTo>
                                <a:cubicBezTo>
                                  <a:pt x="90" y="188"/>
                                  <a:pt x="90" y="187"/>
                                  <a:pt x="90" y="187"/>
                                </a:cubicBezTo>
                                <a:cubicBezTo>
                                  <a:pt x="91" y="187"/>
                                  <a:pt x="91" y="186"/>
                                  <a:pt x="91" y="186"/>
                                </a:cubicBezTo>
                                <a:cubicBezTo>
                                  <a:pt x="90" y="186"/>
                                  <a:pt x="90" y="187"/>
                                  <a:pt x="89" y="186"/>
                                </a:cubicBezTo>
                                <a:cubicBezTo>
                                  <a:pt x="89" y="186"/>
                                  <a:pt x="90" y="187"/>
                                  <a:pt x="89" y="187"/>
                                </a:cubicBezTo>
                                <a:close/>
                                <a:moveTo>
                                  <a:pt x="84" y="182"/>
                                </a:moveTo>
                                <a:cubicBezTo>
                                  <a:pt x="84" y="182"/>
                                  <a:pt x="85" y="180"/>
                                  <a:pt x="84" y="180"/>
                                </a:cubicBezTo>
                                <a:cubicBezTo>
                                  <a:pt x="84" y="181"/>
                                  <a:pt x="83" y="181"/>
                                  <a:pt x="84" y="182"/>
                                </a:cubicBezTo>
                                <a:close/>
                                <a:moveTo>
                                  <a:pt x="72" y="173"/>
                                </a:moveTo>
                                <a:cubicBezTo>
                                  <a:pt x="72" y="173"/>
                                  <a:pt x="73" y="173"/>
                                  <a:pt x="73" y="173"/>
                                </a:cubicBezTo>
                                <a:cubicBezTo>
                                  <a:pt x="73" y="173"/>
                                  <a:pt x="73" y="173"/>
                                  <a:pt x="73" y="172"/>
                                </a:cubicBezTo>
                                <a:cubicBezTo>
                                  <a:pt x="72" y="172"/>
                                  <a:pt x="75" y="172"/>
                                  <a:pt x="74" y="171"/>
                                </a:cubicBezTo>
                                <a:cubicBezTo>
                                  <a:pt x="73" y="171"/>
                                  <a:pt x="73" y="172"/>
                                  <a:pt x="72" y="173"/>
                                </a:cubicBezTo>
                                <a:close/>
                                <a:moveTo>
                                  <a:pt x="97" y="197"/>
                                </a:moveTo>
                                <a:cubicBezTo>
                                  <a:pt x="98" y="196"/>
                                  <a:pt x="99" y="195"/>
                                  <a:pt x="99" y="194"/>
                                </a:cubicBezTo>
                                <a:cubicBezTo>
                                  <a:pt x="99" y="195"/>
                                  <a:pt x="97" y="195"/>
                                  <a:pt x="97" y="197"/>
                                </a:cubicBezTo>
                                <a:close/>
                                <a:moveTo>
                                  <a:pt x="69" y="174"/>
                                </a:moveTo>
                                <a:cubicBezTo>
                                  <a:pt x="70" y="173"/>
                                  <a:pt x="71" y="172"/>
                                  <a:pt x="72" y="171"/>
                                </a:cubicBezTo>
                                <a:cubicBezTo>
                                  <a:pt x="72" y="170"/>
                                  <a:pt x="72" y="170"/>
                                  <a:pt x="72" y="170"/>
                                </a:cubicBezTo>
                                <a:cubicBezTo>
                                  <a:pt x="71" y="172"/>
                                  <a:pt x="69" y="172"/>
                                  <a:pt x="69" y="174"/>
                                </a:cubicBezTo>
                                <a:close/>
                                <a:moveTo>
                                  <a:pt x="91" y="189"/>
                                </a:moveTo>
                                <a:cubicBezTo>
                                  <a:pt x="91" y="189"/>
                                  <a:pt x="92" y="189"/>
                                  <a:pt x="91" y="188"/>
                                </a:cubicBezTo>
                                <a:cubicBezTo>
                                  <a:pt x="91" y="189"/>
                                  <a:pt x="90" y="189"/>
                                  <a:pt x="91" y="189"/>
                                </a:cubicBezTo>
                                <a:close/>
                                <a:moveTo>
                                  <a:pt x="69" y="171"/>
                                </a:moveTo>
                                <a:cubicBezTo>
                                  <a:pt x="69" y="170"/>
                                  <a:pt x="70" y="169"/>
                                  <a:pt x="70" y="169"/>
                                </a:cubicBezTo>
                                <a:cubicBezTo>
                                  <a:pt x="69" y="169"/>
                                  <a:pt x="68" y="170"/>
                                  <a:pt x="69" y="171"/>
                                </a:cubicBezTo>
                                <a:close/>
                                <a:moveTo>
                                  <a:pt x="67" y="172"/>
                                </a:moveTo>
                                <a:cubicBezTo>
                                  <a:pt x="68" y="173"/>
                                  <a:pt x="68" y="172"/>
                                  <a:pt x="68" y="171"/>
                                </a:cubicBezTo>
                                <a:lnTo>
                                  <a:pt x="67" y="172"/>
                                </a:lnTo>
                                <a:close/>
                                <a:moveTo>
                                  <a:pt x="96" y="198"/>
                                </a:moveTo>
                                <a:cubicBezTo>
                                  <a:pt x="97" y="198"/>
                                  <a:pt x="97" y="197"/>
                                  <a:pt x="97" y="197"/>
                                </a:cubicBezTo>
                                <a:cubicBezTo>
                                  <a:pt x="96" y="197"/>
                                  <a:pt x="96" y="198"/>
                                  <a:pt x="96" y="198"/>
                                </a:cubicBezTo>
                                <a:close/>
                                <a:moveTo>
                                  <a:pt x="75" y="181"/>
                                </a:moveTo>
                                <a:cubicBezTo>
                                  <a:pt x="76" y="181"/>
                                  <a:pt x="77" y="180"/>
                                  <a:pt x="76" y="180"/>
                                </a:cubicBezTo>
                                <a:cubicBezTo>
                                  <a:pt x="76" y="180"/>
                                  <a:pt x="75" y="181"/>
                                  <a:pt x="75" y="181"/>
                                </a:cubicBezTo>
                                <a:close/>
                                <a:moveTo>
                                  <a:pt x="90" y="195"/>
                                </a:moveTo>
                                <a:cubicBezTo>
                                  <a:pt x="91" y="196"/>
                                  <a:pt x="91" y="194"/>
                                  <a:pt x="92" y="194"/>
                                </a:cubicBezTo>
                                <a:cubicBezTo>
                                  <a:pt x="92" y="194"/>
                                  <a:pt x="92" y="194"/>
                                  <a:pt x="91" y="193"/>
                                </a:cubicBezTo>
                                <a:cubicBezTo>
                                  <a:pt x="91" y="194"/>
                                  <a:pt x="91" y="195"/>
                                  <a:pt x="90" y="195"/>
                                </a:cubicBezTo>
                                <a:close/>
                                <a:moveTo>
                                  <a:pt x="65" y="173"/>
                                </a:moveTo>
                                <a:cubicBezTo>
                                  <a:pt x="66" y="173"/>
                                  <a:pt x="66" y="172"/>
                                  <a:pt x="66" y="172"/>
                                </a:cubicBezTo>
                                <a:cubicBezTo>
                                  <a:pt x="66" y="172"/>
                                  <a:pt x="65" y="173"/>
                                  <a:pt x="65" y="173"/>
                                </a:cubicBezTo>
                                <a:close/>
                                <a:moveTo>
                                  <a:pt x="67" y="176"/>
                                </a:moveTo>
                                <a:cubicBezTo>
                                  <a:pt x="68" y="177"/>
                                  <a:pt x="69" y="175"/>
                                  <a:pt x="68" y="175"/>
                                </a:cubicBezTo>
                                <a:cubicBezTo>
                                  <a:pt x="68" y="176"/>
                                  <a:pt x="67" y="176"/>
                                  <a:pt x="67" y="176"/>
                                </a:cubicBezTo>
                                <a:close/>
                                <a:moveTo>
                                  <a:pt x="70" y="178"/>
                                </a:moveTo>
                                <a:cubicBezTo>
                                  <a:pt x="70" y="179"/>
                                  <a:pt x="70" y="178"/>
                                  <a:pt x="70" y="177"/>
                                </a:cubicBezTo>
                                <a:cubicBezTo>
                                  <a:pt x="70" y="177"/>
                                  <a:pt x="70" y="178"/>
                                  <a:pt x="70" y="178"/>
                                </a:cubicBezTo>
                                <a:close/>
                                <a:moveTo>
                                  <a:pt x="88" y="196"/>
                                </a:moveTo>
                                <a:cubicBezTo>
                                  <a:pt x="89" y="196"/>
                                  <a:pt x="90" y="195"/>
                                  <a:pt x="89" y="194"/>
                                </a:cubicBezTo>
                                <a:cubicBezTo>
                                  <a:pt x="89" y="196"/>
                                  <a:pt x="87" y="195"/>
                                  <a:pt x="88" y="196"/>
                                </a:cubicBezTo>
                                <a:close/>
                                <a:moveTo>
                                  <a:pt x="63" y="174"/>
                                </a:moveTo>
                                <a:cubicBezTo>
                                  <a:pt x="63" y="174"/>
                                  <a:pt x="63" y="174"/>
                                  <a:pt x="63" y="174"/>
                                </a:cubicBezTo>
                                <a:cubicBezTo>
                                  <a:pt x="64" y="174"/>
                                  <a:pt x="64" y="173"/>
                                  <a:pt x="64" y="172"/>
                                </a:cubicBezTo>
                                <a:cubicBezTo>
                                  <a:pt x="64" y="172"/>
                                  <a:pt x="64" y="173"/>
                                  <a:pt x="63" y="174"/>
                                </a:cubicBezTo>
                                <a:close/>
                                <a:moveTo>
                                  <a:pt x="87" y="195"/>
                                </a:moveTo>
                                <a:cubicBezTo>
                                  <a:pt x="87" y="194"/>
                                  <a:pt x="87" y="194"/>
                                  <a:pt x="88" y="194"/>
                                </a:cubicBezTo>
                                <a:cubicBezTo>
                                  <a:pt x="87" y="193"/>
                                  <a:pt x="87" y="193"/>
                                  <a:pt x="87" y="193"/>
                                </a:cubicBezTo>
                                <a:cubicBezTo>
                                  <a:pt x="87" y="194"/>
                                  <a:pt x="86" y="194"/>
                                  <a:pt x="87" y="195"/>
                                </a:cubicBezTo>
                                <a:close/>
                                <a:moveTo>
                                  <a:pt x="89" y="196"/>
                                </a:moveTo>
                                <a:cubicBezTo>
                                  <a:pt x="89" y="196"/>
                                  <a:pt x="90" y="197"/>
                                  <a:pt x="90" y="197"/>
                                </a:cubicBezTo>
                                <a:cubicBezTo>
                                  <a:pt x="90" y="196"/>
                                  <a:pt x="90" y="196"/>
                                  <a:pt x="89" y="196"/>
                                </a:cubicBezTo>
                                <a:close/>
                                <a:moveTo>
                                  <a:pt x="70" y="180"/>
                                </a:moveTo>
                                <a:cubicBezTo>
                                  <a:pt x="70" y="180"/>
                                  <a:pt x="70" y="180"/>
                                  <a:pt x="70" y="179"/>
                                </a:cubicBezTo>
                                <a:cubicBezTo>
                                  <a:pt x="70" y="179"/>
                                  <a:pt x="69" y="179"/>
                                  <a:pt x="69" y="180"/>
                                </a:cubicBezTo>
                                <a:cubicBezTo>
                                  <a:pt x="69" y="180"/>
                                  <a:pt x="69" y="180"/>
                                  <a:pt x="70" y="180"/>
                                </a:cubicBezTo>
                                <a:close/>
                                <a:moveTo>
                                  <a:pt x="63" y="175"/>
                                </a:moveTo>
                                <a:cubicBezTo>
                                  <a:pt x="62" y="175"/>
                                  <a:pt x="61" y="176"/>
                                  <a:pt x="61" y="177"/>
                                </a:cubicBezTo>
                                <a:cubicBezTo>
                                  <a:pt x="62" y="177"/>
                                  <a:pt x="63" y="175"/>
                                  <a:pt x="63" y="174"/>
                                </a:cubicBezTo>
                                <a:cubicBezTo>
                                  <a:pt x="63" y="174"/>
                                  <a:pt x="63" y="175"/>
                                  <a:pt x="63" y="175"/>
                                </a:cubicBezTo>
                                <a:close/>
                                <a:moveTo>
                                  <a:pt x="88" y="201"/>
                                </a:moveTo>
                                <a:cubicBezTo>
                                  <a:pt x="88" y="202"/>
                                  <a:pt x="88" y="202"/>
                                  <a:pt x="89" y="202"/>
                                </a:cubicBezTo>
                                <a:cubicBezTo>
                                  <a:pt x="89" y="201"/>
                                  <a:pt x="89" y="201"/>
                                  <a:pt x="90" y="200"/>
                                </a:cubicBezTo>
                                <a:cubicBezTo>
                                  <a:pt x="90" y="200"/>
                                  <a:pt x="90" y="200"/>
                                  <a:pt x="90" y="199"/>
                                </a:cubicBezTo>
                                <a:cubicBezTo>
                                  <a:pt x="90" y="199"/>
                                  <a:pt x="90" y="199"/>
                                  <a:pt x="90" y="199"/>
                                </a:cubicBezTo>
                                <a:cubicBezTo>
                                  <a:pt x="89" y="200"/>
                                  <a:pt x="89" y="201"/>
                                  <a:pt x="88" y="201"/>
                                </a:cubicBezTo>
                                <a:close/>
                                <a:moveTo>
                                  <a:pt x="92" y="203"/>
                                </a:moveTo>
                                <a:cubicBezTo>
                                  <a:pt x="92" y="203"/>
                                  <a:pt x="93" y="202"/>
                                  <a:pt x="93" y="202"/>
                                </a:cubicBezTo>
                                <a:cubicBezTo>
                                  <a:pt x="92" y="202"/>
                                  <a:pt x="92" y="202"/>
                                  <a:pt x="92" y="203"/>
                                </a:cubicBezTo>
                                <a:close/>
                                <a:moveTo>
                                  <a:pt x="62" y="177"/>
                                </a:moveTo>
                                <a:cubicBezTo>
                                  <a:pt x="62" y="177"/>
                                  <a:pt x="63" y="177"/>
                                  <a:pt x="63" y="176"/>
                                </a:cubicBezTo>
                                <a:cubicBezTo>
                                  <a:pt x="62" y="176"/>
                                  <a:pt x="62" y="177"/>
                                  <a:pt x="62" y="177"/>
                                </a:cubicBezTo>
                                <a:close/>
                                <a:moveTo>
                                  <a:pt x="62" y="177"/>
                                </a:moveTo>
                                <a:cubicBezTo>
                                  <a:pt x="62" y="178"/>
                                  <a:pt x="63" y="178"/>
                                  <a:pt x="63" y="178"/>
                                </a:cubicBezTo>
                                <a:cubicBezTo>
                                  <a:pt x="63" y="177"/>
                                  <a:pt x="63" y="177"/>
                                  <a:pt x="62" y="177"/>
                                </a:cubicBezTo>
                                <a:close/>
                                <a:moveTo>
                                  <a:pt x="90" y="205"/>
                                </a:moveTo>
                                <a:cubicBezTo>
                                  <a:pt x="90" y="205"/>
                                  <a:pt x="92" y="204"/>
                                  <a:pt x="91" y="203"/>
                                </a:cubicBezTo>
                                <a:cubicBezTo>
                                  <a:pt x="91" y="203"/>
                                  <a:pt x="90" y="204"/>
                                  <a:pt x="90" y="205"/>
                                </a:cubicBezTo>
                                <a:close/>
                                <a:moveTo>
                                  <a:pt x="89" y="203"/>
                                </a:moveTo>
                                <a:cubicBezTo>
                                  <a:pt x="90" y="204"/>
                                  <a:pt x="91" y="202"/>
                                  <a:pt x="90" y="202"/>
                                </a:cubicBezTo>
                                <a:cubicBezTo>
                                  <a:pt x="90" y="203"/>
                                  <a:pt x="90" y="203"/>
                                  <a:pt x="89" y="203"/>
                                </a:cubicBezTo>
                                <a:close/>
                                <a:moveTo>
                                  <a:pt x="78" y="193"/>
                                </a:moveTo>
                                <a:cubicBezTo>
                                  <a:pt x="76" y="194"/>
                                  <a:pt x="79" y="195"/>
                                  <a:pt x="78" y="196"/>
                                </a:cubicBezTo>
                                <a:cubicBezTo>
                                  <a:pt x="79" y="196"/>
                                  <a:pt x="80" y="194"/>
                                  <a:pt x="80" y="194"/>
                                </a:cubicBezTo>
                                <a:cubicBezTo>
                                  <a:pt x="79" y="195"/>
                                  <a:pt x="78" y="194"/>
                                  <a:pt x="78" y="193"/>
                                </a:cubicBezTo>
                                <a:close/>
                                <a:moveTo>
                                  <a:pt x="70" y="188"/>
                                </a:moveTo>
                                <a:cubicBezTo>
                                  <a:pt x="69" y="188"/>
                                  <a:pt x="70" y="188"/>
                                  <a:pt x="69" y="188"/>
                                </a:cubicBezTo>
                                <a:cubicBezTo>
                                  <a:pt x="69" y="189"/>
                                  <a:pt x="67" y="189"/>
                                  <a:pt x="68" y="190"/>
                                </a:cubicBezTo>
                                <a:cubicBezTo>
                                  <a:pt x="68" y="189"/>
                                  <a:pt x="70" y="190"/>
                                  <a:pt x="70" y="188"/>
                                </a:cubicBezTo>
                                <a:cubicBezTo>
                                  <a:pt x="70" y="188"/>
                                  <a:pt x="70" y="188"/>
                                  <a:pt x="70" y="188"/>
                                </a:cubicBezTo>
                                <a:close/>
                                <a:moveTo>
                                  <a:pt x="66" y="185"/>
                                </a:moveTo>
                                <a:cubicBezTo>
                                  <a:pt x="65" y="185"/>
                                  <a:pt x="65" y="185"/>
                                  <a:pt x="66" y="186"/>
                                </a:cubicBezTo>
                                <a:cubicBezTo>
                                  <a:pt x="66" y="185"/>
                                  <a:pt x="66" y="184"/>
                                  <a:pt x="66" y="185"/>
                                </a:cubicBezTo>
                                <a:close/>
                                <a:moveTo>
                                  <a:pt x="79" y="199"/>
                                </a:moveTo>
                                <a:cubicBezTo>
                                  <a:pt x="80" y="199"/>
                                  <a:pt x="81" y="198"/>
                                  <a:pt x="81" y="198"/>
                                </a:cubicBezTo>
                                <a:cubicBezTo>
                                  <a:pt x="80" y="198"/>
                                  <a:pt x="79" y="199"/>
                                  <a:pt x="79" y="199"/>
                                </a:cubicBezTo>
                                <a:close/>
                                <a:moveTo>
                                  <a:pt x="84" y="202"/>
                                </a:moveTo>
                                <a:cubicBezTo>
                                  <a:pt x="85" y="202"/>
                                  <a:pt x="85" y="201"/>
                                  <a:pt x="85" y="201"/>
                                </a:cubicBezTo>
                                <a:cubicBezTo>
                                  <a:pt x="84" y="201"/>
                                  <a:pt x="84" y="202"/>
                                  <a:pt x="84" y="202"/>
                                </a:cubicBezTo>
                                <a:close/>
                                <a:moveTo>
                                  <a:pt x="58" y="182"/>
                                </a:moveTo>
                                <a:cubicBezTo>
                                  <a:pt x="58" y="183"/>
                                  <a:pt x="60" y="181"/>
                                  <a:pt x="59" y="181"/>
                                </a:cubicBezTo>
                                <a:cubicBezTo>
                                  <a:pt x="59" y="181"/>
                                  <a:pt x="57" y="182"/>
                                  <a:pt x="58" y="182"/>
                                </a:cubicBezTo>
                                <a:close/>
                                <a:moveTo>
                                  <a:pt x="76" y="197"/>
                                </a:moveTo>
                                <a:cubicBezTo>
                                  <a:pt x="77" y="198"/>
                                  <a:pt x="78" y="196"/>
                                  <a:pt x="77" y="197"/>
                                </a:cubicBezTo>
                                <a:cubicBezTo>
                                  <a:pt x="77" y="197"/>
                                  <a:pt x="76" y="197"/>
                                  <a:pt x="76" y="197"/>
                                </a:cubicBezTo>
                                <a:close/>
                                <a:moveTo>
                                  <a:pt x="68" y="191"/>
                                </a:moveTo>
                                <a:cubicBezTo>
                                  <a:pt x="68" y="191"/>
                                  <a:pt x="68" y="191"/>
                                  <a:pt x="69" y="191"/>
                                </a:cubicBezTo>
                                <a:cubicBezTo>
                                  <a:pt x="68" y="191"/>
                                  <a:pt x="69" y="190"/>
                                  <a:pt x="69" y="190"/>
                                </a:cubicBezTo>
                                <a:cubicBezTo>
                                  <a:pt x="68" y="190"/>
                                  <a:pt x="68" y="191"/>
                                  <a:pt x="68" y="191"/>
                                </a:cubicBezTo>
                                <a:close/>
                                <a:moveTo>
                                  <a:pt x="69" y="194"/>
                                </a:moveTo>
                                <a:cubicBezTo>
                                  <a:pt x="70" y="195"/>
                                  <a:pt x="70" y="194"/>
                                  <a:pt x="71" y="194"/>
                                </a:cubicBezTo>
                                <a:cubicBezTo>
                                  <a:pt x="70" y="193"/>
                                  <a:pt x="71" y="193"/>
                                  <a:pt x="70" y="193"/>
                                </a:cubicBezTo>
                                <a:cubicBezTo>
                                  <a:pt x="70" y="193"/>
                                  <a:pt x="70" y="194"/>
                                  <a:pt x="69" y="194"/>
                                </a:cubicBezTo>
                                <a:close/>
                                <a:moveTo>
                                  <a:pt x="64" y="195"/>
                                </a:moveTo>
                                <a:cubicBezTo>
                                  <a:pt x="64" y="194"/>
                                  <a:pt x="64" y="195"/>
                                  <a:pt x="64" y="194"/>
                                </a:cubicBezTo>
                                <a:cubicBezTo>
                                  <a:pt x="65" y="193"/>
                                  <a:pt x="65" y="191"/>
                                  <a:pt x="67" y="190"/>
                                </a:cubicBezTo>
                                <a:cubicBezTo>
                                  <a:pt x="67" y="191"/>
                                  <a:pt x="67" y="192"/>
                                  <a:pt x="68" y="191"/>
                                </a:cubicBezTo>
                                <a:cubicBezTo>
                                  <a:pt x="67" y="193"/>
                                  <a:pt x="66" y="194"/>
                                  <a:pt x="65" y="195"/>
                                </a:cubicBezTo>
                                <a:cubicBezTo>
                                  <a:pt x="65" y="194"/>
                                  <a:pt x="66" y="194"/>
                                  <a:pt x="66" y="193"/>
                                </a:cubicBezTo>
                                <a:cubicBezTo>
                                  <a:pt x="65" y="192"/>
                                  <a:pt x="65" y="195"/>
                                  <a:pt x="64" y="195"/>
                                </a:cubicBezTo>
                                <a:cubicBezTo>
                                  <a:pt x="64" y="195"/>
                                  <a:pt x="64" y="195"/>
                                  <a:pt x="64" y="195"/>
                                </a:cubicBezTo>
                                <a:close/>
                                <a:moveTo>
                                  <a:pt x="66" y="192"/>
                                </a:moveTo>
                                <a:cubicBezTo>
                                  <a:pt x="66" y="192"/>
                                  <a:pt x="68" y="192"/>
                                  <a:pt x="67" y="191"/>
                                </a:cubicBezTo>
                                <a:cubicBezTo>
                                  <a:pt x="67" y="192"/>
                                  <a:pt x="66" y="192"/>
                                  <a:pt x="66" y="192"/>
                                </a:cubicBezTo>
                                <a:close/>
                                <a:moveTo>
                                  <a:pt x="68" y="196"/>
                                </a:moveTo>
                                <a:cubicBezTo>
                                  <a:pt x="69" y="196"/>
                                  <a:pt x="69" y="195"/>
                                  <a:pt x="69" y="195"/>
                                </a:cubicBezTo>
                                <a:cubicBezTo>
                                  <a:pt x="69" y="195"/>
                                  <a:pt x="68" y="196"/>
                                  <a:pt x="68" y="196"/>
                                </a:cubicBezTo>
                                <a:close/>
                                <a:moveTo>
                                  <a:pt x="81" y="205"/>
                                </a:moveTo>
                                <a:cubicBezTo>
                                  <a:pt x="81" y="206"/>
                                  <a:pt x="80" y="206"/>
                                  <a:pt x="80" y="207"/>
                                </a:cubicBezTo>
                                <a:cubicBezTo>
                                  <a:pt x="81" y="207"/>
                                  <a:pt x="81" y="206"/>
                                  <a:pt x="81" y="205"/>
                                </a:cubicBezTo>
                                <a:close/>
                                <a:moveTo>
                                  <a:pt x="85" y="210"/>
                                </a:moveTo>
                                <a:cubicBezTo>
                                  <a:pt x="85" y="211"/>
                                  <a:pt x="84" y="211"/>
                                  <a:pt x="84" y="213"/>
                                </a:cubicBezTo>
                                <a:cubicBezTo>
                                  <a:pt x="84" y="212"/>
                                  <a:pt x="87" y="210"/>
                                  <a:pt x="86" y="210"/>
                                </a:cubicBezTo>
                                <a:cubicBezTo>
                                  <a:pt x="86" y="210"/>
                                  <a:pt x="85" y="210"/>
                                  <a:pt x="85" y="210"/>
                                </a:cubicBezTo>
                                <a:close/>
                                <a:moveTo>
                                  <a:pt x="81" y="210"/>
                                </a:moveTo>
                                <a:cubicBezTo>
                                  <a:pt x="82" y="210"/>
                                  <a:pt x="83" y="209"/>
                                  <a:pt x="83" y="207"/>
                                </a:cubicBezTo>
                                <a:cubicBezTo>
                                  <a:pt x="82" y="208"/>
                                  <a:pt x="81" y="209"/>
                                  <a:pt x="81" y="210"/>
                                </a:cubicBezTo>
                                <a:close/>
                                <a:moveTo>
                                  <a:pt x="67" y="196"/>
                                </a:moveTo>
                                <a:cubicBezTo>
                                  <a:pt x="67" y="195"/>
                                  <a:pt x="67" y="195"/>
                                  <a:pt x="67" y="195"/>
                                </a:cubicBezTo>
                                <a:cubicBezTo>
                                  <a:pt x="66" y="194"/>
                                  <a:pt x="67" y="195"/>
                                  <a:pt x="67" y="196"/>
                                </a:cubicBezTo>
                                <a:close/>
                                <a:moveTo>
                                  <a:pt x="54" y="186"/>
                                </a:moveTo>
                                <a:cubicBezTo>
                                  <a:pt x="55" y="186"/>
                                  <a:pt x="55" y="186"/>
                                  <a:pt x="55" y="186"/>
                                </a:cubicBezTo>
                                <a:cubicBezTo>
                                  <a:pt x="55" y="186"/>
                                  <a:pt x="55" y="187"/>
                                  <a:pt x="55" y="187"/>
                                </a:cubicBezTo>
                                <a:cubicBezTo>
                                  <a:pt x="56" y="186"/>
                                  <a:pt x="55" y="186"/>
                                  <a:pt x="55" y="186"/>
                                </a:cubicBezTo>
                                <a:cubicBezTo>
                                  <a:pt x="55" y="185"/>
                                  <a:pt x="55" y="186"/>
                                  <a:pt x="54" y="186"/>
                                </a:cubicBezTo>
                                <a:cubicBezTo>
                                  <a:pt x="54" y="186"/>
                                  <a:pt x="54" y="186"/>
                                  <a:pt x="54" y="186"/>
                                </a:cubicBezTo>
                                <a:close/>
                                <a:moveTo>
                                  <a:pt x="63" y="194"/>
                                </a:moveTo>
                                <a:cubicBezTo>
                                  <a:pt x="63" y="194"/>
                                  <a:pt x="64" y="194"/>
                                  <a:pt x="64" y="193"/>
                                </a:cubicBezTo>
                                <a:cubicBezTo>
                                  <a:pt x="63" y="193"/>
                                  <a:pt x="62" y="194"/>
                                  <a:pt x="63" y="194"/>
                                </a:cubicBezTo>
                                <a:close/>
                                <a:moveTo>
                                  <a:pt x="68" y="198"/>
                                </a:moveTo>
                                <a:cubicBezTo>
                                  <a:pt x="68" y="197"/>
                                  <a:pt x="68" y="197"/>
                                  <a:pt x="68" y="197"/>
                                </a:cubicBezTo>
                                <a:cubicBezTo>
                                  <a:pt x="68" y="197"/>
                                  <a:pt x="67" y="198"/>
                                  <a:pt x="68" y="198"/>
                                </a:cubicBezTo>
                                <a:close/>
                                <a:moveTo>
                                  <a:pt x="68" y="200"/>
                                </a:moveTo>
                                <a:cubicBezTo>
                                  <a:pt x="69" y="201"/>
                                  <a:pt x="69" y="200"/>
                                  <a:pt x="70" y="200"/>
                                </a:cubicBezTo>
                                <a:cubicBezTo>
                                  <a:pt x="70" y="200"/>
                                  <a:pt x="70" y="199"/>
                                  <a:pt x="70" y="199"/>
                                </a:cubicBezTo>
                                <a:cubicBezTo>
                                  <a:pt x="70" y="199"/>
                                  <a:pt x="70" y="199"/>
                                  <a:pt x="70" y="198"/>
                                </a:cubicBezTo>
                                <a:cubicBezTo>
                                  <a:pt x="69" y="199"/>
                                  <a:pt x="69" y="200"/>
                                  <a:pt x="68" y="200"/>
                                </a:cubicBezTo>
                                <a:close/>
                                <a:moveTo>
                                  <a:pt x="53" y="186"/>
                                </a:moveTo>
                                <a:cubicBezTo>
                                  <a:pt x="53" y="185"/>
                                  <a:pt x="54" y="185"/>
                                  <a:pt x="53" y="184"/>
                                </a:cubicBezTo>
                                <a:cubicBezTo>
                                  <a:pt x="53" y="184"/>
                                  <a:pt x="53" y="185"/>
                                  <a:pt x="53" y="186"/>
                                </a:cubicBezTo>
                                <a:close/>
                                <a:moveTo>
                                  <a:pt x="66" y="197"/>
                                </a:moveTo>
                                <a:cubicBezTo>
                                  <a:pt x="67" y="196"/>
                                  <a:pt x="66" y="197"/>
                                  <a:pt x="66" y="196"/>
                                </a:cubicBezTo>
                                <a:cubicBezTo>
                                  <a:pt x="66" y="196"/>
                                  <a:pt x="66" y="197"/>
                                  <a:pt x="66" y="197"/>
                                </a:cubicBezTo>
                                <a:close/>
                                <a:moveTo>
                                  <a:pt x="71" y="202"/>
                                </a:moveTo>
                                <a:cubicBezTo>
                                  <a:pt x="71" y="202"/>
                                  <a:pt x="72" y="202"/>
                                  <a:pt x="72" y="201"/>
                                </a:cubicBezTo>
                                <a:cubicBezTo>
                                  <a:pt x="71" y="201"/>
                                  <a:pt x="70" y="202"/>
                                  <a:pt x="71" y="202"/>
                                </a:cubicBezTo>
                                <a:close/>
                                <a:moveTo>
                                  <a:pt x="60" y="193"/>
                                </a:moveTo>
                                <a:cubicBezTo>
                                  <a:pt x="61" y="193"/>
                                  <a:pt x="61" y="193"/>
                                  <a:pt x="61" y="194"/>
                                </a:cubicBezTo>
                                <a:cubicBezTo>
                                  <a:pt x="61" y="193"/>
                                  <a:pt x="61" y="194"/>
                                  <a:pt x="61" y="194"/>
                                </a:cubicBezTo>
                                <a:cubicBezTo>
                                  <a:pt x="61" y="194"/>
                                  <a:pt x="62" y="193"/>
                                  <a:pt x="61" y="193"/>
                                </a:cubicBezTo>
                                <a:cubicBezTo>
                                  <a:pt x="61" y="193"/>
                                  <a:pt x="61" y="193"/>
                                  <a:pt x="60" y="193"/>
                                </a:cubicBezTo>
                                <a:close/>
                                <a:moveTo>
                                  <a:pt x="54" y="191"/>
                                </a:moveTo>
                                <a:cubicBezTo>
                                  <a:pt x="55" y="191"/>
                                  <a:pt x="56" y="190"/>
                                  <a:pt x="56" y="189"/>
                                </a:cubicBezTo>
                                <a:cubicBezTo>
                                  <a:pt x="55" y="189"/>
                                  <a:pt x="54" y="190"/>
                                  <a:pt x="54" y="191"/>
                                </a:cubicBezTo>
                                <a:close/>
                                <a:moveTo>
                                  <a:pt x="76" y="210"/>
                                </a:moveTo>
                                <a:cubicBezTo>
                                  <a:pt x="77" y="209"/>
                                  <a:pt x="78" y="209"/>
                                  <a:pt x="78" y="208"/>
                                </a:cubicBezTo>
                                <a:cubicBezTo>
                                  <a:pt x="78" y="208"/>
                                  <a:pt x="76" y="210"/>
                                  <a:pt x="76" y="210"/>
                                </a:cubicBezTo>
                                <a:close/>
                                <a:moveTo>
                                  <a:pt x="75" y="208"/>
                                </a:moveTo>
                                <a:cubicBezTo>
                                  <a:pt x="75" y="208"/>
                                  <a:pt x="75" y="208"/>
                                  <a:pt x="75" y="208"/>
                                </a:cubicBezTo>
                                <a:cubicBezTo>
                                  <a:pt x="75" y="208"/>
                                  <a:pt x="75" y="207"/>
                                  <a:pt x="75" y="207"/>
                                </a:cubicBezTo>
                                <a:cubicBezTo>
                                  <a:pt x="75" y="207"/>
                                  <a:pt x="75" y="207"/>
                                  <a:pt x="75" y="207"/>
                                </a:cubicBezTo>
                                <a:cubicBezTo>
                                  <a:pt x="74" y="207"/>
                                  <a:pt x="75" y="207"/>
                                  <a:pt x="74" y="208"/>
                                </a:cubicBezTo>
                                <a:lnTo>
                                  <a:pt x="75" y="208"/>
                                </a:lnTo>
                                <a:close/>
                                <a:moveTo>
                                  <a:pt x="74" y="206"/>
                                </a:moveTo>
                                <a:cubicBezTo>
                                  <a:pt x="73" y="207"/>
                                  <a:pt x="73" y="205"/>
                                  <a:pt x="73" y="206"/>
                                </a:cubicBezTo>
                                <a:cubicBezTo>
                                  <a:pt x="73" y="206"/>
                                  <a:pt x="72" y="207"/>
                                  <a:pt x="73" y="207"/>
                                </a:cubicBezTo>
                                <a:cubicBezTo>
                                  <a:pt x="73" y="207"/>
                                  <a:pt x="73" y="207"/>
                                  <a:pt x="73" y="207"/>
                                </a:cubicBezTo>
                                <a:cubicBezTo>
                                  <a:pt x="73" y="207"/>
                                  <a:pt x="73" y="207"/>
                                  <a:pt x="73" y="207"/>
                                </a:cubicBezTo>
                                <a:cubicBezTo>
                                  <a:pt x="74" y="207"/>
                                  <a:pt x="74" y="206"/>
                                  <a:pt x="74" y="206"/>
                                </a:cubicBezTo>
                                <a:close/>
                                <a:moveTo>
                                  <a:pt x="50" y="189"/>
                                </a:moveTo>
                                <a:cubicBezTo>
                                  <a:pt x="51" y="190"/>
                                  <a:pt x="52" y="189"/>
                                  <a:pt x="51" y="188"/>
                                </a:cubicBezTo>
                                <a:cubicBezTo>
                                  <a:pt x="51" y="189"/>
                                  <a:pt x="51" y="189"/>
                                  <a:pt x="50" y="189"/>
                                </a:cubicBezTo>
                                <a:close/>
                                <a:moveTo>
                                  <a:pt x="53" y="192"/>
                                </a:moveTo>
                                <a:cubicBezTo>
                                  <a:pt x="54" y="193"/>
                                  <a:pt x="54" y="192"/>
                                  <a:pt x="54" y="192"/>
                                </a:cubicBezTo>
                                <a:cubicBezTo>
                                  <a:pt x="54" y="192"/>
                                  <a:pt x="54" y="191"/>
                                  <a:pt x="54" y="191"/>
                                </a:cubicBezTo>
                                <a:lnTo>
                                  <a:pt x="53" y="192"/>
                                </a:lnTo>
                                <a:close/>
                                <a:moveTo>
                                  <a:pt x="73" y="209"/>
                                </a:moveTo>
                                <a:cubicBezTo>
                                  <a:pt x="73" y="209"/>
                                  <a:pt x="73" y="210"/>
                                  <a:pt x="73" y="209"/>
                                </a:cubicBezTo>
                                <a:cubicBezTo>
                                  <a:pt x="73" y="209"/>
                                  <a:pt x="74" y="210"/>
                                  <a:pt x="74" y="209"/>
                                </a:cubicBezTo>
                                <a:cubicBezTo>
                                  <a:pt x="74" y="209"/>
                                  <a:pt x="74" y="208"/>
                                  <a:pt x="74" y="208"/>
                                </a:cubicBezTo>
                                <a:cubicBezTo>
                                  <a:pt x="73" y="209"/>
                                  <a:pt x="73" y="208"/>
                                  <a:pt x="73" y="208"/>
                                </a:cubicBezTo>
                                <a:cubicBezTo>
                                  <a:pt x="73" y="208"/>
                                  <a:pt x="73" y="209"/>
                                  <a:pt x="73" y="209"/>
                                </a:cubicBezTo>
                                <a:cubicBezTo>
                                  <a:pt x="73" y="209"/>
                                  <a:pt x="73" y="209"/>
                                  <a:pt x="73" y="209"/>
                                </a:cubicBezTo>
                                <a:close/>
                                <a:moveTo>
                                  <a:pt x="49" y="190"/>
                                </a:moveTo>
                                <a:cubicBezTo>
                                  <a:pt x="49" y="190"/>
                                  <a:pt x="50" y="189"/>
                                  <a:pt x="50" y="189"/>
                                </a:cubicBezTo>
                                <a:cubicBezTo>
                                  <a:pt x="50" y="189"/>
                                  <a:pt x="49" y="190"/>
                                  <a:pt x="49" y="190"/>
                                </a:cubicBezTo>
                                <a:close/>
                                <a:moveTo>
                                  <a:pt x="52" y="194"/>
                                </a:moveTo>
                                <a:cubicBezTo>
                                  <a:pt x="53" y="194"/>
                                  <a:pt x="54" y="193"/>
                                  <a:pt x="53" y="192"/>
                                </a:cubicBezTo>
                                <a:cubicBezTo>
                                  <a:pt x="53" y="193"/>
                                  <a:pt x="52" y="193"/>
                                  <a:pt x="52" y="194"/>
                                </a:cubicBezTo>
                                <a:close/>
                                <a:moveTo>
                                  <a:pt x="66" y="205"/>
                                </a:moveTo>
                                <a:cubicBezTo>
                                  <a:pt x="66" y="205"/>
                                  <a:pt x="67" y="204"/>
                                  <a:pt x="67" y="204"/>
                                </a:cubicBezTo>
                                <a:cubicBezTo>
                                  <a:pt x="67" y="204"/>
                                  <a:pt x="67" y="204"/>
                                  <a:pt x="67" y="204"/>
                                </a:cubicBezTo>
                                <a:cubicBezTo>
                                  <a:pt x="67" y="204"/>
                                  <a:pt x="66" y="205"/>
                                  <a:pt x="66" y="205"/>
                                </a:cubicBezTo>
                                <a:close/>
                                <a:moveTo>
                                  <a:pt x="58" y="198"/>
                                </a:moveTo>
                                <a:cubicBezTo>
                                  <a:pt x="57" y="198"/>
                                  <a:pt x="57" y="197"/>
                                  <a:pt x="57" y="197"/>
                                </a:cubicBezTo>
                                <a:cubicBezTo>
                                  <a:pt x="56" y="197"/>
                                  <a:pt x="57" y="198"/>
                                  <a:pt x="58" y="198"/>
                                </a:cubicBezTo>
                                <a:close/>
                                <a:moveTo>
                                  <a:pt x="50" y="197"/>
                                </a:moveTo>
                                <a:cubicBezTo>
                                  <a:pt x="51" y="196"/>
                                  <a:pt x="51" y="195"/>
                                  <a:pt x="52" y="195"/>
                                </a:cubicBezTo>
                                <a:cubicBezTo>
                                  <a:pt x="52" y="194"/>
                                  <a:pt x="52" y="194"/>
                                  <a:pt x="52" y="194"/>
                                </a:cubicBezTo>
                                <a:cubicBezTo>
                                  <a:pt x="51" y="195"/>
                                  <a:pt x="50" y="196"/>
                                  <a:pt x="50" y="197"/>
                                </a:cubicBezTo>
                                <a:close/>
                                <a:moveTo>
                                  <a:pt x="79" y="218"/>
                                </a:moveTo>
                                <a:cubicBezTo>
                                  <a:pt x="80" y="219"/>
                                  <a:pt x="80" y="218"/>
                                  <a:pt x="80" y="218"/>
                                </a:cubicBezTo>
                                <a:cubicBezTo>
                                  <a:pt x="80" y="218"/>
                                  <a:pt x="80" y="218"/>
                                  <a:pt x="79" y="218"/>
                                </a:cubicBezTo>
                                <a:close/>
                                <a:moveTo>
                                  <a:pt x="45" y="192"/>
                                </a:moveTo>
                                <a:cubicBezTo>
                                  <a:pt x="45" y="192"/>
                                  <a:pt x="47" y="192"/>
                                  <a:pt x="46" y="191"/>
                                </a:cubicBezTo>
                                <a:cubicBezTo>
                                  <a:pt x="46" y="192"/>
                                  <a:pt x="45" y="191"/>
                                  <a:pt x="45" y="192"/>
                                </a:cubicBezTo>
                                <a:close/>
                                <a:moveTo>
                                  <a:pt x="42" y="196"/>
                                </a:moveTo>
                                <a:cubicBezTo>
                                  <a:pt x="44" y="196"/>
                                  <a:pt x="43" y="194"/>
                                  <a:pt x="45" y="193"/>
                                </a:cubicBezTo>
                                <a:cubicBezTo>
                                  <a:pt x="44" y="193"/>
                                  <a:pt x="44" y="193"/>
                                  <a:pt x="44" y="193"/>
                                </a:cubicBezTo>
                                <a:cubicBezTo>
                                  <a:pt x="44" y="194"/>
                                  <a:pt x="42" y="194"/>
                                  <a:pt x="42" y="196"/>
                                </a:cubicBezTo>
                                <a:close/>
                                <a:moveTo>
                                  <a:pt x="49" y="199"/>
                                </a:moveTo>
                                <a:cubicBezTo>
                                  <a:pt x="49" y="198"/>
                                  <a:pt x="50" y="198"/>
                                  <a:pt x="49" y="197"/>
                                </a:cubicBezTo>
                                <a:cubicBezTo>
                                  <a:pt x="49" y="198"/>
                                  <a:pt x="48" y="198"/>
                                  <a:pt x="49" y="199"/>
                                </a:cubicBezTo>
                                <a:close/>
                                <a:moveTo>
                                  <a:pt x="67" y="214"/>
                                </a:moveTo>
                                <a:cubicBezTo>
                                  <a:pt x="67" y="214"/>
                                  <a:pt x="66" y="215"/>
                                  <a:pt x="67" y="215"/>
                                </a:cubicBezTo>
                                <a:cubicBezTo>
                                  <a:pt x="66" y="214"/>
                                  <a:pt x="68" y="214"/>
                                  <a:pt x="68" y="214"/>
                                </a:cubicBezTo>
                                <a:cubicBezTo>
                                  <a:pt x="67" y="214"/>
                                  <a:pt x="67" y="214"/>
                                  <a:pt x="67" y="214"/>
                                </a:cubicBezTo>
                                <a:close/>
                                <a:moveTo>
                                  <a:pt x="72" y="224"/>
                                </a:moveTo>
                                <a:cubicBezTo>
                                  <a:pt x="72" y="224"/>
                                  <a:pt x="74" y="222"/>
                                  <a:pt x="74" y="221"/>
                                </a:cubicBezTo>
                                <a:cubicBezTo>
                                  <a:pt x="74" y="222"/>
                                  <a:pt x="72" y="224"/>
                                  <a:pt x="72" y="224"/>
                                </a:cubicBezTo>
                                <a:close/>
                                <a:moveTo>
                                  <a:pt x="59" y="212"/>
                                </a:moveTo>
                                <a:cubicBezTo>
                                  <a:pt x="59" y="211"/>
                                  <a:pt x="61" y="211"/>
                                  <a:pt x="61" y="211"/>
                                </a:cubicBezTo>
                                <a:cubicBezTo>
                                  <a:pt x="60" y="211"/>
                                  <a:pt x="59" y="211"/>
                                  <a:pt x="59" y="212"/>
                                </a:cubicBezTo>
                                <a:close/>
                                <a:moveTo>
                                  <a:pt x="71" y="219"/>
                                </a:moveTo>
                                <a:cubicBezTo>
                                  <a:pt x="71" y="219"/>
                                  <a:pt x="70" y="219"/>
                                  <a:pt x="70" y="218"/>
                                </a:cubicBezTo>
                                <a:cubicBezTo>
                                  <a:pt x="70" y="219"/>
                                  <a:pt x="70" y="219"/>
                                  <a:pt x="71" y="219"/>
                                </a:cubicBezTo>
                                <a:close/>
                                <a:moveTo>
                                  <a:pt x="41" y="197"/>
                                </a:moveTo>
                                <a:cubicBezTo>
                                  <a:pt x="42" y="198"/>
                                  <a:pt x="42" y="197"/>
                                  <a:pt x="42" y="196"/>
                                </a:cubicBezTo>
                                <a:cubicBezTo>
                                  <a:pt x="42" y="196"/>
                                  <a:pt x="42" y="196"/>
                                  <a:pt x="41" y="197"/>
                                </a:cubicBezTo>
                                <a:close/>
                                <a:moveTo>
                                  <a:pt x="57" y="214"/>
                                </a:moveTo>
                                <a:cubicBezTo>
                                  <a:pt x="57" y="214"/>
                                  <a:pt x="57" y="214"/>
                                  <a:pt x="57" y="215"/>
                                </a:cubicBezTo>
                                <a:cubicBezTo>
                                  <a:pt x="58" y="214"/>
                                  <a:pt x="58" y="214"/>
                                  <a:pt x="58" y="213"/>
                                </a:cubicBezTo>
                                <a:cubicBezTo>
                                  <a:pt x="58" y="214"/>
                                  <a:pt x="58" y="214"/>
                                  <a:pt x="57" y="214"/>
                                </a:cubicBezTo>
                                <a:close/>
                                <a:moveTo>
                                  <a:pt x="62" y="219"/>
                                </a:moveTo>
                                <a:cubicBezTo>
                                  <a:pt x="62" y="218"/>
                                  <a:pt x="62" y="218"/>
                                  <a:pt x="62" y="218"/>
                                </a:cubicBezTo>
                                <a:cubicBezTo>
                                  <a:pt x="61" y="218"/>
                                  <a:pt x="61" y="218"/>
                                  <a:pt x="62" y="219"/>
                                </a:cubicBezTo>
                                <a:close/>
                                <a:moveTo>
                                  <a:pt x="62" y="219"/>
                                </a:moveTo>
                                <a:cubicBezTo>
                                  <a:pt x="62" y="220"/>
                                  <a:pt x="63" y="220"/>
                                  <a:pt x="63" y="220"/>
                                </a:cubicBezTo>
                                <a:cubicBezTo>
                                  <a:pt x="63" y="220"/>
                                  <a:pt x="62" y="219"/>
                                  <a:pt x="62" y="219"/>
                                </a:cubicBezTo>
                                <a:close/>
                                <a:moveTo>
                                  <a:pt x="43" y="206"/>
                                </a:moveTo>
                                <a:cubicBezTo>
                                  <a:pt x="43" y="205"/>
                                  <a:pt x="44" y="204"/>
                                  <a:pt x="43" y="204"/>
                                </a:cubicBezTo>
                                <a:cubicBezTo>
                                  <a:pt x="42" y="205"/>
                                  <a:pt x="42" y="205"/>
                                  <a:pt x="43" y="206"/>
                                </a:cubicBezTo>
                                <a:close/>
                                <a:moveTo>
                                  <a:pt x="59" y="218"/>
                                </a:moveTo>
                                <a:cubicBezTo>
                                  <a:pt x="60" y="219"/>
                                  <a:pt x="60" y="218"/>
                                  <a:pt x="60" y="217"/>
                                </a:cubicBezTo>
                                <a:cubicBezTo>
                                  <a:pt x="60" y="217"/>
                                  <a:pt x="59" y="218"/>
                                  <a:pt x="59" y="218"/>
                                </a:cubicBezTo>
                                <a:close/>
                                <a:moveTo>
                                  <a:pt x="57" y="218"/>
                                </a:moveTo>
                                <a:cubicBezTo>
                                  <a:pt x="57" y="217"/>
                                  <a:pt x="58" y="217"/>
                                  <a:pt x="58" y="216"/>
                                </a:cubicBezTo>
                                <a:cubicBezTo>
                                  <a:pt x="58" y="216"/>
                                  <a:pt x="57" y="217"/>
                                  <a:pt x="57" y="218"/>
                                </a:cubicBezTo>
                                <a:close/>
                                <a:moveTo>
                                  <a:pt x="64" y="226"/>
                                </a:moveTo>
                                <a:cubicBezTo>
                                  <a:pt x="65" y="225"/>
                                  <a:pt x="66" y="225"/>
                                  <a:pt x="66" y="224"/>
                                </a:cubicBezTo>
                                <a:cubicBezTo>
                                  <a:pt x="66" y="224"/>
                                  <a:pt x="66" y="224"/>
                                  <a:pt x="66" y="223"/>
                                </a:cubicBezTo>
                                <a:cubicBezTo>
                                  <a:pt x="65" y="224"/>
                                  <a:pt x="64" y="225"/>
                                  <a:pt x="64" y="226"/>
                                </a:cubicBezTo>
                                <a:close/>
                                <a:moveTo>
                                  <a:pt x="49" y="214"/>
                                </a:moveTo>
                                <a:cubicBezTo>
                                  <a:pt x="50" y="214"/>
                                  <a:pt x="51" y="213"/>
                                  <a:pt x="51" y="212"/>
                                </a:cubicBezTo>
                                <a:cubicBezTo>
                                  <a:pt x="50" y="213"/>
                                  <a:pt x="49" y="213"/>
                                  <a:pt x="49" y="214"/>
                                </a:cubicBezTo>
                                <a:close/>
                                <a:moveTo>
                                  <a:pt x="57" y="221"/>
                                </a:moveTo>
                                <a:cubicBezTo>
                                  <a:pt x="58" y="220"/>
                                  <a:pt x="59" y="220"/>
                                  <a:pt x="59" y="219"/>
                                </a:cubicBezTo>
                                <a:cubicBezTo>
                                  <a:pt x="58" y="219"/>
                                  <a:pt x="56" y="220"/>
                                  <a:pt x="57" y="221"/>
                                </a:cubicBezTo>
                                <a:close/>
                                <a:moveTo>
                                  <a:pt x="41" y="208"/>
                                </a:moveTo>
                                <a:cubicBezTo>
                                  <a:pt x="41" y="208"/>
                                  <a:pt x="41" y="207"/>
                                  <a:pt x="41" y="207"/>
                                </a:cubicBezTo>
                                <a:cubicBezTo>
                                  <a:pt x="41" y="207"/>
                                  <a:pt x="40" y="208"/>
                                  <a:pt x="41" y="208"/>
                                </a:cubicBezTo>
                                <a:close/>
                                <a:moveTo>
                                  <a:pt x="62" y="226"/>
                                </a:moveTo>
                                <a:cubicBezTo>
                                  <a:pt x="62" y="225"/>
                                  <a:pt x="63" y="225"/>
                                  <a:pt x="62" y="224"/>
                                </a:cubicBezTo>
                                <a:cubicBezTo>
                                  <a:pt x="62" y="225"/>
                                  <a:pt x="61" y="225"/>
                                  <a:pt x="62" y="226"/>
                                </a:cubicBezTo>
                                <a:close/>
                                <a:moveTo>
                                  <a:pt x="53" y="219"/>
                                </a:moveTo>
                                <a:cubicBezTo>
                                  <a:pt x="54" y="219"/>
                                  <a:pt x="54" y="220"/>
                                  <a:pt x="55" y="219"/>
                                </a:cubicBezTo>
                                <a:cubicBezTo>
                                  <a:pt x="54" y="219"/>
                                  <a:pt x="54" y="218"/>
                                  <a:pt x="53" y="219"/>
                                </a:cubicBezTo>
                                <a:close/>
                                <a:moveTo>
                                  <a:pt x="68" y="232"/>
                                </a:moveTo>
                                <a:cubicBezTo>
                                  <a:pt x="69" y="233"/>
                                  <a:pt x="70" y="231"/>
                                  <a:pt x="69" y="231"/>
                                </a:cubicBezTo>
                                <a:cubicBezTo>
                                  <a:pt x="69" y="231"/>
                                  <a:pt x="69" y="232"/>
                                  <a:pt x="68" y="232"/>
                                </a:cubicBezTo>
                                <a:close/>
                                <a:moveTo>
                                  <a:pt x="55" y="224"/>
                                </a:moveTo>
                                <a:cubicBezTo>
                                  <a:pt x="56" y="223"/>
                                  <a:pt x="57" y="222"/>
                                  <a:pt x="57" y="221"/>
                                </a:cubicBezTo>
                                <a:cubicBezTo>
                                  <a:pt x="56" y="222"/>
                                  <a:pt x="56" y="223"/>
                                  <a:pt x="55" y="224"/>
                                </a:cubicBezTo>
                                <a:close/>
                                <a:moveTo>
                                  <a:pt x="62" y="228"/>
                                </a:moveTo>
                                <a:cubicBezTo>
                                  <a:pt x="63" y="228"/>
                                  <a:pt x="63" y="228"/>
                                  <a:pt x="64" y="228"/>
                                </a:cubicBezTo>
                                <a:cubicBezTo>
                                  <a:pt x="63" y="227"/>
                                  <a:pt x="64" y="227"/>
                                  <a:pt x="63" y="226"/>
                                </a:cubicBezTo>
                                <a:cubicBezTo>
                                  <a:pt x="63" y="227"/>
                                  <a:pt x="62" y="228"/>
                                  <a:pt x="62" y="228"/>
                                </a:cubicBezTo>
                                <a:close/>
                                <a:moveTo>
                                  <a:pt x="53" y="220"/>
                                </a:moveTo>
                                <a:cubicBezTo>
                                  <a:pt x="53" y="220"/>
                                  <a:pt x="54" y="219"/>
                                  <a:pt x="53" y="219"/>
                                </a:cubicBezTo>
                                <a:cubicBezTo>
                                  <a:pt x="52" y="221"/>
                                  <a:pt x="51" y="222"/>
                                  <a:pt x="53" y="220"/>
                                </a:cubicBezTo>
                                <a:close/>
                                <a:moveTo>
                                  <a:pt x="47" y="216"/>
                                </a:moveTo>
                                <a:cubicBezTo>
                                  <a:pt x="47" y="217"/>
                                  <a:pt x="46" y="217"/>
                                  <a:pt x="47" y="218"/>
                                </a:cubicBezTo>
                                <a:cubicBezTo>
                                  <a:pt x="47" y="217"/>
                                  <a:pt x="47" y="217"/>
                                  <a:pt x="48" y="217"/>
                                </a:cubicBezTo>
                                <a:cubicBezTo>
                                  <a:pt x="48" y="216"/>
                                  <a:pt x="48" y="216"/>
                                  <a:pt x="47" y="216"/>
                                </a:cubicBezTo>
                                <a:close/>
                                <a:moveTo>
                                  <a:pt x="59" y="227"/>
                                </a:moveTo>
                                <a:cubicBezTo>
                                  <a:pt x="59" y="227"/>
                                  <a:pt x="59" y="227"/>
                                  <a:pt x="59" y="228"/>
                                </a:cubicBezTo>
                                <a:cubicBezTo>
                                  <a:pt x="59" y="227"/>
                                  <a:pt x="60" y="227"/>
                                  <a:pt x="60" y="226"/>
                                </a:cubicBezTo>
                                <a:cubicBezTo>
                                  <a:pt x="60" y="227"/>
                                  <a:pt x="59" y="226"/>
                                  <a:pt x="59" y="227"/>
                                </a:cubicBezTo>
                                <a:close/>
                                <a:moveTo>
                                  <a:pt x="57" y="227"/>
                                </a:moveTo>
                                <a:cubicBezTo>
                                  <a:pt x="57" y="227"/>
                                  <a:pt x="59" y="226"/>
                                  <a:pt x="58" y="226"/>
                                </a:cubicBezTo>
                                <a:cubicBezTo>
                                  <a:pt x="58" y="226"/>
                                  <a:pt x="57" y="226"/>
                                  <a:pt x="57" y="227"/>
                                </a:cubicBezTo>
                                <a:close/>
                                <a:moveTo>
                                  <a:pt x="51" y="223"/>
                                </a:moveTo>
                                <a:cubicBezTo>
                                  <a:pt x="51" y="222"/>
                                  <a:pt x="52" y="222"/>
                                  <a:pt x="52" y="221"/>
                                </a:cubicBezTo>
                                <a:cubicBezTo>
                                  <a:pt x="51" y="222"/>
                                  <a:pt x="51" y="222"/>
                                  <a:pt x="51" y="223"/>
                                </a:cubicBezTo>
                                <a:close/>
                                <a:moveTo>
                                  <a:pt x="33" y="211"/>
                                </a:moveTo>
                                <a:cubicBezTo>
                                  <a:pt x="34" y="212"/>
                                  <a:pt x="35" y="210"/>
                                  <a:pt x="35" y="209"/>
                                </a:cubicBezTo>
                                <a:cubicBezTo>
                                  <a:pt x="34" y="210"/>
                                  <a:pt x="34" y="211"/>
                                  <a:pt x="33" y="211"/>
                                </a:cubicBezTo>
                                <a:close/>
                                <a:moveTo>
                                  <a:pt x="40" y="214"/>
                                </a:moveTo>
                                <a:cubicBezTo>
                                  <a:pt x="40" y="214"/>
                                  <a:pt x="41" y="214"/>
                                  <a:pt x="40" y="213"/>
                                </a:cubicBezTo>
                                <a:cubicBezTo>
                                  <a:pt x="40" y="213"/>
                                  <a:pt x="39" y="214"/>
                                  <a:pt x="40" y="214"/>
                                </a:cubicBezTo>
                                <a:close/>
                                <a:moveTo>
                                  <a:pt x="35" y="215"/>
                                </a:moveTo>
                                <a:cubicBezTo>
                                  <a:pt x="36" y="215"/>
                                  <a:pt x="37" y="214"/>
                                  <a:pt x="37" y="213"/>
                                </a:cubicBezTo>
                                <a:cubicBezTo>
                                  <a:pt x="36" y="214"/>
                                  <a:pt x="35" y="215"/>
                                  <a:pt x="35" y="215"/>
                                </a:cubicBezTo>
                                <a:close/>
                                <a:moveTo>
                                  <a:pt x="48" y="223"/>
                                </a:moveTo>
                                <a:cubicBezTo>
                                  <a:pt x="49" y="223"/>
                                  <a:pt x="49" y="222"/>
                                  <a:pt x="48" y="222"/>
                                </a:cubicBezTo>
                                <a:cubicBezTo>
                                  <a:pt x="48" y="222"/>
                                  <a:pt x="48" y="223"/>
                                  <a:pt x="48" y="223"/>
                                </a:cubicBezTo>
                                <a:close/>
                                <a:moveTo>
                                  <a:pt x="38" y="217"/>
                                </a:moveTo>
                                <a:cubicBezTo>
                                  <a:pt x="38" y="217"/>
                                  <a:pt x="39" y="216"/>
                                  <a:pt x="39" y="215"/>
                                </a:cubicBezTo>
                                <a:lnTo>
                                  <a:pt x="38" y="217"/>
                                </a:lnTo>
                                <a:close/>
                                <a:moveTo>
                                  <a:pt x="43" y="223"/>
                                </a:moveTo>
                                <a:cubicBezTo>
                                  <a:pt x="43" y="223"/>
                                  <a:pt x="45" y="222"/>
                                  <a:pt x="44" y="221"/>
                                </a:cubicBezTo>
                                <a:cubicBezTo>
                                  <a:pt x="44" y="222"/>
                                  <a:pt x="42" y="223"/>
                                  <a:pt x="43" y="223"/>
                                </a:cubicBezTo>
                                <a:close/>
                                <a:moveTo>
                                  <a:pt x="62" y="237"/>
                                </a:moveTo>
                                <a:cubicBezTo>
                                  <a:pt x="62" y="237"/>
                                  <a:pt x="63" y="236"/>
                                  <a:pt x="62" y="235"/>
                                </a:cubicBezTo>
                                <a:cubicBezTo>
                                  <a:pt x="62" y="236"/>
                                  <a:pt x="61" y="237"/>
                                  <a:pt x="62" y="237"/>
                                </a:cubicBezTo>
                                <a:close/>
                                <a:moveTo>
                                  <a:pt x="30" y="213"/>
                                </a:moveTo>
                                <a:cubicBezTo>
                                  <a:pt x="30" y="212"/>
                                  <a:pt x="31" y="212"/>
                                  <a:pt x="30" y="211"/>
                                </a:cubicBezTo>
                                <a:cubicBezTo>
                                  <a:pt x="30" y="212"/>
                                  <a:pt x="29" y="212"/>
                                  <a:pt x="30" y="213"/>
                                </a:cubicBezTo>
                                <a:close/>
                                <a:moveTo>
                                  <a:pt x="49" y="228"/>
                                </a:moveTo>
                                <a:cubicBezTo>
                                  <a:pt x="50" y="229"/>
                                  <a:pt x="50" y="227"/>
                                  <a:pt x="50" y="228"/>
                                </a:cubicBezTo>
                                <a:cubicBezTo>
                                  <a:pt x="51" y="227"/>
                                  <a:pt x="51" y="227"/>
                                  <a:pt x="51" y="227"/>
                                </a:cubicBezTo>
                                <a:cubicBezTo>
                                  <a:pt x="51" y="227"/>
                                  <a:pt x="51" y="227"/>
                                  <a:pt x="51" y="227"/>
                                </a:cubicBezTo>
                                <a:cubicBezTo>
                                  <a:pt x="50" y="228"/>
                                  <a:pt x="49" y="227"/>
                                  <a:pt x="49" y="228"/>
                                </a:cubicBezTo>
                                <a:close/>
                                <a:moveTo>
                                  <a:pt x="44" y="225"/>
                                </a:moveTo>
                                <a:cubicBezTo>
                                  <a:pt x="44" y="224"/>
                                  <a:pt x="45" y="224"/>
                                  <a:pt x="44" y="223"/>
                                </a:cubicBezTo>
                                <a:cubicBezTo>
                                  <a:pt x="44" y="224"/>
                                  <a:pt x="44" y="224"/>
                                  <a:pt x="44" y="225"/>
                                </a:cubicBezTo>
                                <a:close/>
                                <a:moveTo>
                                  <a:pt x="64" y="238"/>
                                </a:moveTo>
                                <a:cubicBezTo>
                                  <a:pt x="63" y="238"/>
                                  <a:pt x="63" y="239"/>
                                  <a:pt x="63" y="239"/>
                                </a:cubicBezTo>
                                <a:cubicBezTo>
                                  <a:pt x="64" y="239"/>
                                  <a:pt x="64" y="239"/>
                                  <a:pt x="64" y="238"/>
                                </a:cubicBezTo>
                                <a:close/>
                                <a:moveTo>
                                  <a:pt x="29" y="217"/>
                                </a:moveTo>
                                <a:cubicBezTo>
                                  <a:pt x="30" y="217"/>
                                  <a:pt x="30" y="216"/>
                                  <a:pt x="30" y="215"/>
                                </a:cubicBezTo>
                                <a:cubicBezTo>
                                  <a:pt x="30" y="216"/>
                                  <a:pt x="29" y="216"/>
                                  <a:pt x="29" y="217"/>
                                </a:cubicBezTo>
                                <a:close/>
                                <a:moveTo>
                                  <a:pt x="55" y="237"/>
                                </a:moveTo>
                                <a:cubicBezTo>
                                  <a:pt x="55" y="236"/>
                                  <a:pt x="56" y="236"/>
                                  <a:pt x="56" y="235"/>
                                </a:cubicBezTo>
                                <a:cubicBezTo>
                                  <a:pt x="55" y="235"/>
                                  <a:pt x="55" y="236"/>
                                  <a:pt x="55" y="237"/>
                                </a:cubicBezTo>
                                <a:close/>
                                <a:moveTo>
                                  <a:pt x="47" y="231"/>
                                </a:moveTo>
                                <a:cubicBezTo>
                                  <a:pt x="47" y="232"/>
                                  <a:pt x="48" y="230"/>
                                  <a:pt x="48" y="230"/>
                                </a:cubicBezTo>
                                <a:cubicBezTo>
                                  <a:pt x="47" y="230"/>
                                  <a:pt x="47" y="230"/>
                                  <a:pt x="47" y="231"/>
                                </a:cubicBezTo>
                                <a:close/>
                                <a:moveTo>
                                  <a:pt x="61" y="240"/>
                                </a:moveTo>
                                <a:cubicBezTo>
                                  <a:pt x="62" y="240"/>
                                  <a:pt x="61" y="240"/>
                                  <a:pt x="61" y="239"/>
                                </a:cubicBezTo>
                                <a:cubicBezTo>
                                  <a:pt x="61" y="240"/>
                                  <a:pt x="61" y="240"/>
                                  <a:pt x="61" y="240"/>
                                </a:cubicBezTo>
                                <a:close/>
                                <a:moveTo>
                                  <a:pt x="34" y="223"/>
                                </a:moveTo>
                                <a:cubicBezTo>
                                  <a:pt x="34" y="222"/>
                                  <a:pt x="35" y="222"/>
                                  <a:pt x="35" y="221"/>
                                </a:cubicBezTo>
                                <a:cubicBezTo>
                                  <a:pt x="34" y="221"/>
                                  <a:pt x="33" y="222"/>
                                  <a:pt x="34" y="223"/>
                                </a:cubicBezTo>
                                <a:close/>
                                <a:moveTo>
                                  <a:pt x="26" y="217"/>
                                </a:moveTo>
                                <a:cubicBezTo>
                                  <a:pt x="26" y="217"/>
                                  <a:pt x="27" y="217"/>
                                  <a:pt x="26" y="216"/>
                                </a:cubicBezTo>
                                <a:cubicBezTo>
                                  <a:pt x="26" y="217"/>
                                  <a:pt x="26" y="217"/>
                                  <a:pt x="26" y="217"/>
                                </a:cubicBezTo>
                                <a:close/>
                                <a:moveTo>
                                  <a:pt x="32" y="222"/>
                                </a:moveTo>
                                <a:cubicBezTo>
                                  <a:pt x="33" y="222"/>
                                  <a:pt x="33" y="222"/>
                                  <a:pt x="33" y="221"/>
                                </a:cubicBezTo>
                                <a:cubicBezTo>
                                  <a:pt x="32" y="221"/>
                                  <a:pt x="32" y="222"/>
                                  <a:pt x="32" y="222"/>
                                </a:cubicBezTo>
                                <a:close/>
                                <a:moveTo>
                                  <a:pt x="27" y="218"/>
                                </a:moveTo>
                                <a:cubicBezTo>
                                  <a:pt x="27" y="219"/>
                                  <a:pt x="26" y="220"/>
                                  <a:pt x="27" y="221"/>
                                </a:cubicBezTo>
                                <a:cubicBezTo>
                                  <a:pt x="27" y="220"/>
                                  <a:pt x="27" y="220"/>
                                  <a:pt x="28" y="219"/>
                                </a:cubicBezTo>
                                <a:cubicBezTo>
                                  <a:pt x="28" y="219"/>
                                  <a:pt x="28" y="218"/>
                                  <a:pt x="27" y="218"/>
                                </a:cubicBezTo>
                                <a:close/>
                                <a:moveTo>
                                  <a:pt x="32" y="225"/>
                                </a:moveTo>
                                <a:cubicBezTo>
                                  <a:pt x="33" y="224"/>
                                  <a:pt x="33" y="224"/>
                                  <a:pt x="34" y="223"/>
                                </a:cubicBezTo>
                                <a:cubicBezTo>
                                  <a:pt x="33" y="223"/>
                                  <a:pt x="33" y="223"/>
                                  <a:pt x="33" y="223"/>
                                </a:cubicBezTo>
                                <a:cubicBezTo>
                                  <a:pt x="32" y="223"/>
                                  <a:pt x="32" y="224"/>
                                  <a:pt x="32" y="225"/>
                                </a:cubicBezTo>
                                <a:close/>
                                <a:moveTo>
                                  <a:pt x="23" y="221"/>
                                </a:moveTo>
                                <a:cubicBezTo>
                                  <a:pt x="24" y="220"/>
                                  <a:pt x="25" y="219"/>
                                  <a:pt x="26" y="217"/>
                                </a:cubicBezTo>
                                <a:cubicBezTo>
                                  <a:pt x="25" y="219"/>
                                  <a:pt x="24" y="220"/>
                                  <a:pt x="23" y="221"/>
                                </a:cubicBezTo>
                                <a:close/>
                                <a:moveTo>
                                  <a:pt x="57" y="242"/>
                                </a:moveTo>
                                <a:cubicBezTo>
                                  <a:pt x="58" y="243"/>
                                  <a:pt x="58" y="243"/>
                                  <a:pt x="58" y="243"/>
                                </a:cubicBezTo>
                                <a:cubicBezTo>
                                  <a:pt x="59" y="243"/>
                                  <a:pt x="58" y="242"/>
                                  <a:pt x="58" y="241"/>
                                </a:cubicBezTo>
                                <a:lnTo>
                                  <a:pt x="57" y="242"/>
                                </a:lnTo>
                                <a:close/>
                                <a:moveTo>
                                  <a:pt x="25" y="220"/>
                                </a:moveTo>
                                <a:cubicBezTo>
                                  <a:pt x="26" y="220"/>
                                  <a:pt x="26" y="219"/>
                                  <a:pt x="26" y="218"/>
                                </a:cubicBezTo>
                                <a:cubicBezTo>
                                  <a:pt x="26" y="218"/>
                                  <a:pt x="25" y="219"/>
                                  <a:pt x="25" y="220"/>
                                </a:cubicBezTo>
                                <a:close/>
                                <a:moveTo>
                                  <a:pt x="44" y="234"/>
                                </a:moveTo>
                                <a:cubicBezTo>
                                  <a:pt x="44" y="234"/>
                                  <a:pt x="45" y="233"/>
                                  <a:pt x="45" y="233"/>
                                </a:cubicBezTo>
                                <a:cubicBezTo>
                                  <a:pt x="44" y="233"/>
                                  <a:pt x="43" y="233"/>
                                  <a:pt x="44" y="234"/>
                                </a:cubicBezTo>
                                <a:close/>
                                <a:moveTo>
                                  <a:pt x="49" y="243"/>
                                </a:moveTo>
                                <a:cubicBezTo>
                                  <a:pt x="50" y="242"/>
                                  <a:pt x="52" y="240"/>
                                  <a:pt x="52" y="239"/>
                                </a:cubicBezTo>
                                <a:cubicBezTo>
                                  <a:pt x="51" y="241"/>
                                  <a:pt x="49" y="241"/>
                                  <a:pt x="49" y="243"/>
                                </a:cubicBezTo>
                                <a:close/>
                                <a:moveTo>
                                  <a:pt x="31" y="225"/>
                                </a:moveTo>
                                <a:cubicBezTo>
                                  <a:pt x="32" y="225"/>
                                  <a:pt x="31" y="226"/>
                                  <a:pt x="31" y="226"/>
                                </a:cubicBezTo>
                                <a:cubicBezTo>
                                  <a:pt x="32" y="226"/>
                                  <a:pt x="32" y="226"/>
                                  <a:pt x="32" y="225"/>
                                </a:cubicBezTo>
                                <a:cubicBezTo>
                                  <a:pt x="32" y="225"/>
                                  <a:pt x="32" y="225"/>
                                  <a:pt x="31" y="225"/>
                                </a:cubicBezTo>
                                <a:close/>
                                <a:moveTo>
                                  <a:pt x="42" y="242"/>
                                </a:moveTo>
                                <a:cubicBezTo>
                                  <a:pt x="43" y="241"/>
                                  <a:pt x="45" y="239"/>
                                  <a:pt x="46" y="236"/>
                                </a:cubicBezTo>
                                <a:cubicBezTo>
                                  <a:pt x="46" y="237"/>
                                  <a:pt x="46" y="238"/>
                                  <a:pt x="47" y="237"/>
                                </a:cubicBezTo>
                                <a:cubicBezTo>
                                  <a:pt x="47" y="236"/>
                                  <a:pt x="46" y="236"/>
                                  <a:pt x="46" y="235"/>
                                </a:cubicBezTo>
                                <a:cubicBezTo>
                                  <a:pt x="45" y="238"/>
                                  <a:pt x="42" y="240"/>
                                  <a:pt x="42" y="242"/>
                                </a:cubicBezTo>
                                <a:close/>
                                <a:moveTo>
                                  <a:pt x="23" y="220"/>
                                </a:moveTo>
                                <a:cubicBezTo>
                                  <a:pt x="23" y="220"/>
                                  <a:pt x="22" y="220"/>
                                  <a:pt x="23" y="219"/>
                                </a:cubicBezTo>
                                <a:cubicBezTo>
                                  <a:pt x="22" y="219"/>
                                  <a:pt x="22" y="219"/>
                                  <a:pt x="22" y="219"/>
                                </a:cubicBezTo>
                                <a:cubicBezTo>
                                  <a:pt x="22" y="219"/>
                                  <a:pt x="22" y="221"/>
                                  <a:pt x="23" y="220"/>
                                </a:cubicBezTo>
                                <a:close/>
                                <a:moveTo>
                                  <a:pt x="30" y="227"/>
                                </a:moveTo>
                                <a:cubicBezTo>
                                  <a:pt x="30" y="227"/>
                                  <a:pt x="30" y="227"/>
                                  <a:pt x="31" y="228"/>
                                </a:cubicBezTo>
                                <a:cubicBezTo>
                                  <a:pt x="31" y="227"/>
                                  <a:pt x="31" y="227"/>
                                  <a:pt x="31" y="227"/>
                                </a:cubicBezTo>
                                <a:cubicBezTo>
                                  <a:pt x="31" y="226"/>
                                  <a:pt x="32" y="227"/>
                                  <a:pt x="31" y="226"/>
                                </a:cubicBezTo>
                                <a:cubicBezTo>
                                  <a:pt x="31" y="226"/>
                                  <a:pt x="31" y="226"/>
                                  <a:pt x="30" y="227"/>
                                </a:cubicBezTo>
                                <a:close/>
                                <a:moveTo>
                                  <a:pt x="31" y="230"/>
                                </a:moveTo>
                                <a:cubicBezTo>
                                  <a:pt x="32" y="229"/>
                                  <a:pt x="33" y="228"/>
                                  <a:pt x="33" y="228"/>
                                </a:cubicBezTo>
                                <a:cubicBezTo>
                                  <a:pt x="32" y="228"/>
                                  <a:pt x="31" y="229"/>
                                  <a:pt x="31" y="230"/>
                                </a:cubicBezTo>
                                <a:close/>
                                <a:moveTo>
                                  <a:pt x="57" y="246"/>
                                </a:moveTo>
                                <a:cubicBezTo>
                                  <a:pt x="57" y="246"/>
                                  <a:pt x="57" y="246"/>
                                  <a:pt x="58" y="246"/>
                                </a:cubicBezTo>
                                <a:cubicBezTo>
                                  <a:pt x="57" y="246"/>
                                  <a:pt x="57" y="246"/>
                                  <a:pt x="57" y="246"/>
                                </a:cubicBezTo>
                                <a:close/>
                                <a:moveTo>
                                  <a:pt x="21" y="224"/>
                                </a:moveTo>
                                <a:cubicBezTo>
                                  <a:pt x="22" y="224"/>
                                  <a:pt x="22" y="223"/>
                                  <a:pt x="22" y="223"/>
                                </a:cubicBezTo>
                                <a:cubicBezTo>
                                  <a:pt x="22" y="223"/>
                                  <a:pt x="21" y="224"/>
                                  <a:pt x="21" y="224"/>
                                </a:cubicBezTo>
                                <a:close/>
                                <a:moveTo>
                                  <a:pt x="52" y="249"/>
                                </a:moveTo>
                                <a:cubicBezTo>
                                  <a:pt x="52" y="249"/>
                                  <a:pt x="52" y="249"/>
                                  <a:pt x="51" y="249"/>
                                </a:cubicBezTo>
                                <a:cubicBezTo>
                                  <a:pt x="52" y="250"/>
                                  <a:pt x="52" y="249"/>
                                  <a:pt x="52" y="250"/>
                                </a:cubicBezTo>
                                <a:cubicBezTo>
                                  <a:pt x="53" y="248"/>
                                  <a:pt x="53" y="248"/>
                                  <a:pt x="54" y="247"/>
                                </a:cubicBezTo>
                                <a:cubicBezTo>
                                  <a:pt x="53" y="247"/>
                                  <a:pt x="52" y="248"/>
                                  <a:pt x="52" y="249"/>
                                </a:cubicBezTo>
                                <a:close/>
                                <a:moveTo>
                                  <a:pt x="29" y="230"/>
                                </a:moveTo>
                                <a:cubicBezTo>
                                  <a:pt x="29" y="230"/>
                                  <a:pt x="29" y="230"/>
                                  <a:pt x="29" y="230"/>
                                </a:cubicBezTo>
                                <a:cubicBezTo>
                                  <a:pt x="29" y="229"/>
                                  <a:pt x="28" y="230"/>
                                  <a:pt x="29" y="230"/>
                                </a:cubicBezTo>
                                <a:close/>
                                <a:moveTo>
                                  <a:pt x="54" y="249"/>
                                </a:moveTo>
                                <a:cubicBezTo>
                                  <a:pt x="55" y="250"/>
                                  <a:pt x="54" y="251"/>
                                  <a:pt x="55" y="250"/>
                                </a:cubicBezTo>
                                <a:cubicBezTo>
                                  <a:pt x="56" y="251"/>
                                  <a:pt x="55" y="250"/>
                                  <a:pt x="55" y="251"/>
                                </a:cubicBezTo>
                                <a:cubicBezTo>
                                  <a:pt x="56" y="251"/>
                                  <a:pt x="56" y="250"/>
                                  <a:pt x="56" y="250"/>
                                </a:cubicBezTo>
                                <a:cubicBezTo>
                                  <a:pt x="55" y="249"/>
                                  <a:pt x="55" y="249"/>
                                  <a:pt x="54" y="249"/>
                                </a:cubicBezTo>
                                <a:close/>
                                <a:moveTo>
                                  <a:pt x="47" y="245"/>
                                </a:moveTo>
                                <a:cubicBezTo>
                                  <a:pt x="47" y="246"/>
                                  <a:pt x="46" y="246"/>
                                  <a:pt x="47" y="246"/>
                                </a:cubicBezTo>
                                <a:cubicBezTo>
                                  <a:pt x="48" y="245"/>
                                  <a:pt x="48" y="245"/>
                                  <a:pt x="48" y="245"/>
                                </a:cubicBezTo>
                                <a:cubicBezTo>
                                  <a:pt x="48" y="245"/>
                                  <a:pt x="47" y="245"/>
                                  <a:pt x="47" y="245"/>
                                </a:cubicBezTo>
                                <a:close/>
                                <a:moveTo>
                                  <a:pt x="28" y="231"/>
                                </a:moveTo>
                                <a:cubicBezTo>
                                  <a:pt x="28" y="232"/>
                                  <a:pt x="27" y="232"/>
                                  <a:pt x="27" y="233"/>
                                </a:cubicBezTo>
                                <a:cubicBezTo>
                                  <a:pt x="28" y="232"/>
                                  <a:pt x="28" y="231"/>
                                  <a:pt x="28" y="231"/>
                                </a:cubicBezTo>
                                <a:cubicBezTo>
                                  <a:pt x="28" y="231"/>
                                  <a:pt x="28" y="230"/>
                                  <a:pt x="28" y="231"/>
                                </a:cubicBezTo>
                                <a:close/>
                                <a:moveTo>
                                  <a:pt x="28" y="235"/>
                                </a:moveTo>
                                <a:cubicBezTo>
                                  <a:pt x="29" y="234"/>
                                  <a:pt x="30" y="233"/>
                                  <a:pt x="29" y="232"/>
                                </a:cubicBezTo>
                                <a:cubicBezTo>
                                  <a:pt x="29" y="233"/>
                                  <a:pt x="29" y="234"/>
                                  <a:pt x="28" y="235"/>
                                </a:cubicBezTo>
                                <a:close/>
                                <a:moveTo>
                                  <a:pt x="48" y="247"/>
                                </a:moveTo>
                                <a:cubicBezTo>
                                  <a:pt x="48" y="248"/>
                                  <a:pt x="49" y="248"/>
                                  <a:pt x="49" y="248"/>
                                </a:cubicBezTo>
                                <a:cubicBezTo>
                                  <a:pt x="49" y="248"/>
                                  <a:pt x="49" y="248"/>
                                  <a:pt x="49" y="248"/>
                                </a:cubicBezTo>
                                <a:cubicBezTo>
                                  <a:pt x="49" y="248"/>
                                  <a:pt x="49" y="247"/>
                                  <a:pt x="48" y="247"/>
                                </a:cubicBezTo>
                                <a:close/>
                                <a:moveTo>
                                  <a:pt x="17" y="226"/>
                                </a:moveTo>
                                <a:cubicBezTo>
                                  <a:pt x="17" y="226"/>
                                  <a:pt x="17" y="227"/>
                                  <a:pt x="17" y="227"/>
                                </a:cubicBezTo>
                                <a:cubicBezTo>
                                  <a:pt x="17" y="226"/>
                                  <a:pt x="18" y="227"/>
                                  <a:pt x="18" y="227"/>
                                </a:cubicBezTo>
                                <a:cubicBezTo>
                                  <a:pt x="18" y="226"/>
                                  <a:pt x="17" y="226"/>
                                  <a:pt x="17" y="225"/>
                                </a:cubicBezTo>
                                <a:lnTo>
                                  <a:pt x="17" y="226"/>
                                </a:lnTo>
                                <a:close/>
                                <a:moveTo>
                                  <a:pt x="41" y="244"/>
                                </a:moveTo>
                                <a:cubicBezTo>
                                  <a:pt x="41" y="244"/>
                                  <a:pt x="42" y="243"/>
                                  <a:pt x="41" y="243"/>
                                </a:cubicBezTo>
                                <a:cubicBezTo>
                                  <a:pt x="40" y="245"/>
                                  <a:pt x="39" y="245"/>
                                  <a:pt x="41" y="244"/>
                                </a:cubicBezTo>
                                <a:close/>
                                <a:moveTo>
                                  <a:pt x="50" y="252"/>
                                </a:moveTo>
                                <a:cubicBezTo>
                                  <a:pt x="50" y="251"/>
                                  <a:pt x="51" y="252"/>
                                  <a:pt x="51" y="252"/>
                                </a:cubicBezTo>
                                <a:cubicBezTo>
                                  <a:pt x="50" y="252"/>
                                  <a:pt x="51" y="251"/>
                                  <a:pt x="51" y="250"/>
                                </a:cubicBezTo>
                                <a:cubicBezTo>
                                  <a:pt x="51" y="252"/>
                                  <a:pt x="49" y="251"/>
                                  <a:pt x="50" y="252"/>
                                </a:cubicBezTo>
                                <a:close/>
                                <a:moveTo>
                                  <a:pt x="42" y="245"/>
                                </a:moveTo>
                                <a:cubicBezTo>
                                  <a:pt x="42" y="246"/>
                                  <a:pt x="42" y="246"/>
                                  <a:pt x="43" y="246"/>
                                </a:cubicBezTo>
                                <a:cubicBezTo>
                                  <a:pt x="43" y="245"/>
                                  <a:pt x="42" y="245"/>
                                  <a:pt x="42" y="245"/>
                                </a:cubicBezTo>
                                <a:close/>
                                <a:moveTo>
                                  <a:pt x="53" y="255"/>
                                </a:moveTo>
                                <a:cubicBezTo>
                                  <a:pt x="53" y="254"/>
                                  <a:pt x="54" y="254"/>
                                  <a:pt x="53" y="253"/>
                                </a:cubicBezTo>
                                <a:cubicBezTo>
                                  <a:pt x="53" y="254"/>
                                  <a:pt x="52" y="254"/>
                                  <a:pt x="53" y="255"/>
                                </a:cubicBezTo>
                                <a:close/>
                                <a:moveTo>
                                  <a:pt x="40" y="247"/>
                                </a:moveTo>
                                <a:cubicBezTo>
                                  <a:pt x="41" y="247"/>
                                  <a:pt x="42" y="246"/>
                                  <a:pt x="41" y="246"/>
                                </a:cubicBezTo>
                                <a:lnTo>
                                  <a:pt x="40" y="247"/>
                                </a:lnTo>
                                <a:close/>
                                <a:moveTo>
                                  <a:pt x="43" y="248"/>
                                </a:moveTo>
                                <a:cubicBezTo>
                                  <a:pt x="44" y="249"/>
                                  <a:pt x="44" y="249"/>
                                  <a:pt x="44" y="249"/>
                                </a:cubicBezTo>
                                <a:cubicBezTo>
                                  <a:pt x="44" y="248"/>
                                  <a:pt x="43" y="248"/>
                                  <a:pt x="43" y="248"/>
                                </a:cubicBezTo>
                                <a:close/>
                                <a:moveTo>
                                  <a:pt x="15" y="234"/>
                                </a:moveTo>
                                <a:cubicBezTo>
                                  <a:pt x="15" y="233"/>
                                  <a:pt x="15" y="233"/>
                                  <a:pt x="15" y="232"/>
                                </a:cubicBezTo>
                                <a:cubicBezTo>
                                  <a:pt x="15" y="233"/>
                                  <a:pt x="15" y="233"/>
                                  <a:pt x="15" y="233"/>
                                </a:cubicBezTo>
                                <a:cubicBezTo>
                                  <a:pt x="16" y="234"/>
                                  <a:pt x="16" y="234"/>
                                  <a:pt x="16" y="234"/>
                                </a:cubicBezTo>
                                <a:cubicBezTo>
                                  <a:pt x="17" y="232"/>
                                  <a:pt x="17" y="233"/>
                                  <a:pt x="18" y="231"/>
                                </a:cubicBezTo>
                                <a:cubicBezTo>
                                  <a:pt x="18" y="231"/>
                                  <a:pt x="17" y="231"/>
                                  <a:pt x="17" y="230"/>
                                </a:cubicBezTo>
                                <a:cubicBezTo>
                                  <a:pt x="17" y="230"/>
                                  <a:pt x="17" y="231"/>
                                  <a:pt x="17" y="230"/>
                                </a:cubicBezTo>
                                <a:cubicBezTo>
                                  <a:pt x="17" y="232"/>
                                  <a:pt x="16" y="232"/>
                                  <a:pt x="15" y="234"/>
                                </a:cubicBezTo>
                                <a:close/>
                                <a:moveTo>
                                  <a:pt x="51" y="255"/>
                                </a:moveTo>
                                <a:cubicBezTo>
                                  <a:pt x="51" y="256"/>
                                  <a:pt x="50" y="257"/>
                                  <a:pt x="51" y="257"/>
                                </a:cubicBezTo>
                                <a:cubicBezTo>
                                  <a:pt x="51" y="256"/>
                                  <a:pt x="52" y="256"/>
                                  <a:pt x="52" y="255"/>
                                </a:cubicBezTo>
                                <a:cubicBezTo>
                                  <a:pt x="51" y="255"/>
                                  <a:pt x="51" y="255"/>
                                  <a:pt x="51" y="255"/>
                                </a:cubicBezTo>
                                <a:close/>
                                <a:moveTo>
                                  <a:pt x="20" y="235"/>
                                </a:moveTo>
                                <a:cubicBezTo>
                                  <a:pt x="19" y="235"/>
                                  <a:pt x="19" y="236"/>
                                  <a:pt x="19" y="236"/>
                                </a:cubicBezTo>
                                <a:cubicBezTo>
                                  <a:pt x="20" y="236"/>
                                  <a:pt x="20" y="236"/>
                                  <a:pt x="20" y="236"/>
                                </a:cubicBezTo>
                                <a:cubicBezTo>
                                  <a:pt x="20" y="236"/>
                                  <a:pt x="21" y="235"/>
                                  <a:pt x="21" y="235"/>
                                </a:cubicBezTo>
                                <a:cubicBezTo>
                                  <a:pt x="20" y="235"/>
                                  <a:pt x="20" y="236"/>
                                  <a:pt x="20" y="235"/>
                                </a:cubicBezTo>
                                <a:close/>
                                <a:moveTo>
                                  <a:pt x="21" y="238"/>
                                </a:moveTo>
                                <a:cubicBezTo>
                                  <a:pt x="21" y="237"/>
                                  <a:pt x="22" y="237"/>
                                  <a:pt x="22" y="236"/>
                                </a:cubicBezTo>
                                <a:cubicBezTo>
                                  <a:pt x="21" y="236"/>
                                  <a:pt x="21" y="237"/>
                                  <a:pt x="21" y="238"/>
                                </a:cubicBezTo>
                                <a:close/>
                                <a:moveTo>
                                  <a:pt x="17" y="236"/>
                                </a:moveTo>
                                <a:cubicBezTo>
                                  <a:pt x="18" y="236"/>
                                  <a:pt x="18" y="235"/>
                                  <a:pt x="18" y="235"/>
                                </a:cubicBezTo>
                                <a:cubicBezTo>
                                  <a:pt x="18" y="235"/>
                                  <a:pt x="17" y="236"/>
                                  <a:pt x="17" y="236"/>
                                </a:cubicBezTo>
                                <a:close/>
                                <a:moveTo>
                                  <a:pt x="23" y="243"/>
                                </a:moveTo>
                                <a:cubicBezTo>
                                  <a:pt x="24" y="243"/>
                                  <a:pt x="25" y="241"/>
                                  <a:pt x="26" y="240"/>
                                </a:cubicBezTo>
                                <a:cubicBezTo>
                                  <a:pt x="25" y="240"/>
                                  <a:pt x="25" y="240"/>
                                  <a:pt x="25" y="240"/>
                                </a:cubicBezTo>
                                <a:cubicBezTo>
                                  <a:pt x="24" y="241"/>
                                  <a:pt x="24" y="242"/>
                                  <a:pt x="23" y="243"/>
                                </a:cubicBezTo>
                                <a:close/>
                                <a:moveTo>
                                  <a:pt x="17" y="238"/>
                                </a:moveTo>
                                <a:cubicBezTo>
                                  <a:pt x="17" y="237"/>
                                  <a:pt x="18" y="237"/>
                                  <a:pt x="18" y="236"/>
                                </a:cubicBezTo>
                                <a:cubicBezTo>
                                  <a:pt x="17" y="236"/>
                                  <a:pt x="16" y="237"/>
                                  <a:pt x="17" y="238"/>
                                </a:cubicBezTo>
                                <a:close/>
                                <a:moveTo>
                                  <a:pt x="35" y="251"/>
                                </a:moveTo>
                                <a:cubicBezTo>
                                  <a:pt x="35" y="252"/>
                                  <a:pt x="36" y="250"/>
                                  <a:pt x="36" y="250"/>
                                </a:cubicBezTo>
                                <a:lnTo>
                                  <a:pt x="35" y="251"/>
                                </a:lnTo>
                                <a:close/>
                                <a:moveTo>
                                  <a:pt x="38" y="255"/>
                                </a:moveTo>
                                <a:cubicBezTo>
                                  <a:pt x="39" y="254"/>
                                  <a:pt x="39" y="254"/>
                                  <a:pt x="39" y="254"/>
                                </a:cubicBezTo>
                                <a:cubicBezTo>
                                  <a:pt x="39" y="254"/>
                                  <a:pt x="38" y="254"/>
                                  <a:pt x="38" y="255"/>
                                </a:cubicBezTo>
                                <a:close/>
                                <a:moveTo>
                                  <a:pt x="12" y="236"/>
                                </a:moveTo>
                                <a:cubicBezTo>
                                  <a:pt x="12" y="236"/>
                                  <a:pt x="12" y="237"/>
                                  <a:pt x="12" y="237"/>
                                </a:cubicBezTo>
                                <a:cubicBezTo>
                                  <a:pt x="13" y="236"/>
                                  <a:pt x="13" y="236"/>
                                  <a:pt x="13" y="236"/>
                                </a:cubicBezTo>
                                <a:cubicBezTo>
                                  <a:pt x="13" y="236"/>
                                  <a:pt x="12" y="236"/>
                                  <a:pt x="12" y="236"/>
                                </a:cubicBezTo>
                                <a:close/>
                                <a:moveTo>
                                  <a:pt x="38" y="253"/>
                                </a:moveTo>
                                <a:cubicBezTo>
                                  <a:pt x="36" y="252"/>
                                  <a:pt x="36" y="252"/>
                                  <a:pt x="36" y="252"/>
                                </a:cubicBezTo>
                                <a:cubicBezTo>
                                  <a:pt x="36" y="253"/>
                                  <a:pt x="37" y="254"/>
                                  <a:pt x="38" y="253"/>
                                </a:cubicBezTo>
                                <a:close/>
                                <a:moveTo>
                                  <a:pt x="12" y="239"/>
                                </a:moveTo>
                                <a:cubicBezTo>
                                  <a:pt x="13" y="238"/>
                                  <a:pt x="13" y="238"/>
                                  <a:pt x="13" y="238"/>
                                </a:cubicBezTo>
                                <a:cubicBezTo>
                                  <a:pt x="13" y="238"/>
                                  <a:pt x="13" y="239"/>
                                  <a:pt x="13" y="238"/>
                                </a:cubicBezTo>
                                <a:cubicBezTo>
                                  <a:pt x="12" y="238"/>
                                  <a:pt x="14" y="237"/>
                                  <a:pt x="13" y="237"/>
                                </a:cubicBezTo>
                                <a:cubicBezTo>
                                  <a:pt x="12" y="237"/>
                                  <a:pt x="12" y="238"/>
                                  <a:pt x="12" y="239"/>
                                </a:cubicBezTo>
                                <a:close/>
                                <a:moveTo>
                                  <a:pt x="35" y="256"/>
                                </a:moveTo>
                                <a:cubicBezTo>
                                  <a:pt x="35" y="256"/>
                                  <a:pt x="36" y="257"/>
                                  <a:pt x="36" y="257"/>
                                </a:cubicBezTo>
                                <a:cubicBezTo>
                                  <a:pt x="36" y="256"/>
                                  <a:pt x="35" y="256"/>
                                  <a:pt x="35" y="256"/>
                                </a:cubicBezTo>
                                <a:close/>
                                <a:moveTo>
                                  <a:pt x="27" y="255"/>
                                </a:moveTo>
                                <a:cubicBezTo>
                                  <a:pt x="27" y="255"/>
                                  <a:pt x="28" y="254"/>
                                  <a:pt x="28" y="254"/>
                                </a:cubicBezTo>
                                <a:cubicBezTo>
                                  <a:pt x="27" y="254"/>
                                  <a:pt x="27" y="254"/>
                                  <a:pt x="27" y="255"/>
                                </a:cubicBezTo>
                                <a:close/>
                                <a:moveTo>
                                  <a:pt x="8" y="244"/>
                                </a:moveTo>
                                <a:cubicBezTo>
                                  <a:pt x="7" y="244"/>
                                  <a:pt x="7" y="244"/>
                                  <a:pt x="7" y="244"/>
                                </a:cubicBezTo>
                                <a:cubicBezTo>
                                  <a:pt x="8" y="245"/>
                                  <a:pt x="8" y="243"/>
                                  <a:pt x="7" y="243"/>
                                </a:cubicBezTo>
                                <a:cubicBezTo>
                                  <a:pt x="7" y="243"/>
                                  <a:pt x="7" y="243"/>
                                  <a:pt x="8" y="244"/>
                                </a:cubicBezTo>
                                <a:close/>
                                <a:moveTo>
                                  <a:pt x="6" y="247"/>
                                </a:moveTo>
                                <a:cubicBezTo>
                                  <a:pt x="7" y="248"/>
                                  <a:pt x="9" y="244"/>
                                  <a:pt x="8" y="244"/>
                                </a:cubicBezTo>
                                <a:cubicBezTo>
                                  <a:pt x="7" y="245"/>
                                  <a:pt x="7" y="246"/>
                                  <a:pt x="6" y="247"/>
                                </a:cubicBezTo>
                                <a:close/>
                                <a:moveTo>
                                  <a:pt x="11" y="248"/>
                                </a:moveTo>
                                <a:cubicBezTo>
                                  <a:pt x="12" y="248"/>
                                  <a:pt x="12" y="247"/>
                                  <a:pt x="11" y="247"/>
                                </a:cubicBezTo>
                                <a:cubicBezTo>
                                  <a:pt x="11" y="247"/>
                                  <a:pt x="11" y="248"/>
                                  <a:pt x="11" y="248"/>
                                </a:cubicBezTo>
                                <a:close/>
                                <a:moveTo>
                                  <a:pt x="32" y="264"/>
                                </a:moveTo>
                                <a:cubicBezTo>
                                  <a:pt x="33" y="264"/>
                                  <a:pt x="33" y="264"/>
                                  <a:pt x="33" y="263"/>
                                </a:cubicBezTo>
                                <a:cubicBezTo>
                                  <a:pt x="32" y="263"/>
                                  <a:pt x="32" y="263"/>
                                  <a:pt x="32" y="264"/>
                                </a:cubicBezTo>
                                <a:close/>
                                <a:moveTo>
                                  <a:pt x="10" y="250"/>
                                </a:moveTo>
                                <a:cubicBezTo>
                                  <a:pt x="10" y="250"/>
                                  <a:pt x="11" y="249"/>
                                  <a:pt x="11" y="249"/>
                                </a:cubicBezTo>
                                <a:cubicBezTo>
                                  <a:pt x="10" y="248"/>
                                  <a:pt x="10" y="248"/>
                                  <a:pt x="10" y="248"/>
                                </a:cubicBezTo>
                                <a:cubicBezTo>
                                  <a:pt x="10" y="249"/>
                                  <a:pt x="9" y="249"/>
                                  <a:pt x="10" y="250"/>
                                </a:cubicBezTo>
                                <a:close/>
                                <a:moveTo>
                                  <a:pt x="7" y="252"/>
                                </a:moveTo>
                                <a:cubicBezTo>
                                  <a:pt x="7" y="251"/>
                                  <a:pt x="9" y="249"/>
                                  <a:pt x="8" y="248"/>
                                </a:cubicBezTo>
                                <a:cubicBezTo>
                                  <a:pt x="8" y="249"/>
                                  <a:pt x="6" y="251"/>
                                  <a:pt x="7" y="252"/>
                                </a:cubicBezTo>
                                <a:close/>
                                <a:moveTo>
                                  <a:pt x="3" y="247"/>
                                </a:moveTo>
                                <a:cubicBezTo>
                                  <a:pt x="3" y="246"/>
                                  <a:pt x="4" y="246"/>
                                  <a:pt x="4" y="246"/>
                                </a:cubicBezTo>
                                <a:cubicBezTo>
                                  <a:pt x="3" y="246"/>
                                  <a:pt x="2" y="246"/>
                                  <a:pt x="3" y="247"/>
                                </a:cubicBezTo>
                                <a:close/>
                                <a:moveTo>
                                  <a:pt x="0" y="255"/>
                                </a:moveTo>
                                <a:cubicBezTo>
                                  <a:pt x="1" y="253"/>
                                  <a:pt x="3" y="253"/>
                                  <a:pt x="2" y="251"/>
                                </a:cubicBezTo>
                                <a:cubicBezTo>
                                  <a:pt x="2" y="253"/>
                                  <a:pt x="0" y="254"/>
                                  <a:pt x="0" y="255"/>
                                </a:cubicBezTo>
                                <a:close/>
                                <a:moveTo>
                                  <a:pt x="30" y="271"/>
                                </a:moveTo>
                                <a:cubicBezTo>
                                  <a:pt x="30" y="271"/>
                                  <a:pt x="31" y="271"/>
                                  <a:pt x="31" y="271"/>
                                </a:cubicBezTo>
                                <a:cubicBezTo>
                                  <a:pt x="31" y="271"/>
                                  <a:pt x="30" y="270"/>
                                  <a:pt x="30" y="271"/>
                                </a:cubicBezTo>
                                <a:close/>
                                <a:moveTo>
                                  <a:pt x="34" y="274"/>
                                </a:moveTo>
                                <a:cubicBezTo>
                                  <a:pt x="35" y="275"/>
                                  <a:pt x="34" y="275"/>
                                  <a:pt x="35" y="275"/>
                                </a:cubicBezTo>
                                <a:cubicBezTo>
                                  <a:pt x="36" y="275"/>
                                  <a:pt x="35" y="275"/>
                                  <a:pt x="35" y="274"/>
                                </a:cubicBezTo>
                                <a:cubicBezTo>
                                  <a:pt x="35" y="274"/>
                                  <a:pt x="35" y="274"/>
                                  <a:pt x="34" y="274"/>
                                </a:cubicBezTo>
                                <a:close/>
                                <a:moveTo>
                                  <a:pt x="3" y="254"/>
                                </a:moveTo>
                                <a:cubicBezTo>
                                  <a:pt x="2" y="254"/>
                                  <a:pt x="2" y="254"/>
                                  <a:pt x="2" y="253"/>
                                </a:cubicBezTo>
                                <a:cubicBezTo>
                                  <a:pt x="2" y="254"/>
                                  <a:pt x="2" y="254"/>
                                  <a:pt x="2" y="254"/>
                                </a:cubicBezTo>
                                <a:cubicBezTo>
                                  <a:pt x="2" y="254"/>
                                  <a:pt x="4" y="254"/>
                                  <a:pt x="3" y="253"/>
                                </a:cubicBezTo>
                                <a:lnTo>
                                  <a:pt x="3" y="254"/>
                                </a:lnTo>
                                <a:close/>
                                <a:moveTo>
                                  <a:pt x="27" y="271"/>
                                </a:moveTo>
                                <a:cubicBezTo>
                                  <a:pt x="27" y="271"/>
                                  <a:pt x="27" y="272"/>
                                  <a:pt x="28" y="271"/>
                                </a:cubicBezTo>
                                <a:cubicBezTo>
                                  <a:pt x="28" y="271"/>
                                  <a:pt x="27" y="270"/>
                                  <a:pt x="27" y="271"/>
                                </a:cubicBezTo>
                                <a:close/>
                                <a:moveTo>
                                  <a:pt x="31" y="278"/>
                                </a:moveTo>
                                <a:cubicBezTo>
                                  <a:pt x="31" y="277"/>
                                  <a:pt x="30" y="277"/>
                                  <a:pt x="30" y="276"/>
                                </a:cubicBezTo>
                                <a:cubicBezTo>
                                  <a:pt x="30" y="277"/>
                                  <a:pt x="31" y="277"/>
                                  <a:pt x="31" y="278"/>
                                </a:cubicBezTo>
                                <a:close/>
                                <a:moveTo>
                                  <a:pt x="31" y="281"/>
                                </a:moveTo>
                                <a:cubicBezTo>
                                  <a:pt x="32" y="281"/>
                                  <a:pt x="32" y="281"/>
                                  <a:pt x="32" y="281"/>
                                </a:cubicBezTo>
                                <a:cubicBezTo>
                                  <a:pt x="32" y="280"/>
                                  <a:pt x="32" y="280"/>
                                  <a:pt x="33" y="280"/>
                                </a:cubicBezTo>
                                <a:cubicBezTo>
                                  <a:pt x="33" y="280"/>
                                  <a:pt x="33" y="279"/>
                                  <a:pt x="33" y="279"/>
                                </a:cubicBezTo>
                                <a:cubicBezTo>
                                  <a:pt x="32" y="280"/>
                                  <a:pt x="32" y="281"/>
                                  <a:pt x="31" y="281"/>
                                </a:cubicBezTo>
                                <a:close/>
                                <a:moveTo>
                                  <a:pt x="782" y="255"/>
                                </a:moveTo>
                                <a:cubicBezTo>
                                  <a:pt x="781" y="255"/>
                                  <a:pt x="779" y="253"/>
                                  <a:pt x="779" y="256"/>
                                </a:cubicBezTo>
                                <a:cubicBezTo>
                                  <a:pt x="781" y="259"/>
                                  <a:pt x="782" y="261"/>
                                  <a:pt x="783" y="263"/>
                                </a:cubicBezTo>
                                <a:cubicBezTo>
                                  <a:pt x="781" y="263"/>
                                  <a:pt x="777" y="259"/>
                                  <a:pt x="774" y="258"/>
                                </a:cubicBezTo>
                                <a:cubicBezTo>
                                  <a:pt x="775" y="259"/>
                                  <a:pt x="777" y="263"/>
                                  <a:pt x="778" y="264"/>
                                </a:cubicBezTo>
                                <a:cubicBezTo>
                                  <a:pt x="779" y="267"/>
                                  <a:pt x="779" y="268"/>
                                  <a:pt x="780" y="271"/>
                                </a:cubicBezTo>
                                <a:cubicBezTo>
                                  <a:pt x="779" y="271"/>
                                  <a:pt x="779" y="271"/>
                                  <a:pt x="779" y="272"/>
                                </a:cubicBezTo>
                                <a:cubicBezTo>
                                  <a:pt x="776" y="269"/>
                                  <a:pt x="775" y="267"/>
                                  <a:pt x="772" y="264"/>
                                </a:cubicBezTo>
                                <a:cubicBezTo>
                                  <a:pt x="771" y="262"/>
                                  <a:pt x="772" y="262"/>
                                  <a:pt x="771" y="260"/>
                                </a:cubicBezTo>
                                <a:cubicBezTo>
                                  <a:pt x="770" y="259"/>
                                  <a:pt x="767" y="254"/>
                                  <a:pt x="766" y="252"/>
                                </a:cubicBezTo>
                                <a:cubicBezTo>
                                  <a:pt x="766" y="254"/>
                                  <a:pt x="763" y="249"/>
                                  <a:pt x="762" y="246"/>
                                </a:cubicBezTo>
                                <a:cubicBezTo>
                                  <a:pt x="763" y="250"/>
                                  <a:pt x="761" y="249"/>
                                  <a:pt x="764" y="255"/>
                                </a:cubicBezTo>
                                <a:cubicBezTo>
                                  <a:pt x="763" y="252"/>
                                  <a:pt x="764" y="254"/>
                                  <a:pt x="765" y="256"/>
                                </a:cubicBezTo>
                                <a:cubicBezTo>
                                  <a:pt x="765" y="257"/>
                                  <a:pt x="765" y="255"/>
                                  <a:pt x="765" y="255"/>
                                </a:cubicBezTo>
                                <a:cubicBezTo>
                                  <a:pt x="766" y="256"/>
                                  <a:pt x="766" y="257"/>
                                  <a:pt x="766" y="258"/>
                                </a:cubicBezTo>
                                <a:cubicBezTo>
                                  <a:pt x="767" y="259"/>
                                  <a:pt x="768" y="260"/>
                                  <a:pt x="770" y="260"/>
                                </a:cubicBezTo>
                                <a:cubicBezTo>
                                  <a:pt x="770" y="262"/>
                                  <a:pt x="771" y="264"/>
                                  <a:pt x="772" y="267"/>
                                </a:cubicBezTo>
                                <a:cubicBezTo>
                                  <a:pt x="771" y="267"/>
                                  <a:pt x="768" y="261"/>
                                  <a:pt x="769" y="264"/>
                                </a:cubicBezTo>
                                <a:cubicBezTo>
                                  <a:pt x="768" y="262"/>
                                  <a:pt x="766" y="259"/>
                                  <a:pt x="766" y="260"/>
                                </a:cubicBezTo>
                                <a:cubicBezTo>
                                  <a:pt x="766" y="259"/>
                                  <a:pt x="764" y="256"/>
                                  <a:pt x="764" y="255"/>
                                </a:cubicBezTo>
                                <a:cubicBezTo>
                                  <a:pt x="763" y="254"/>
                                  <a:pt x="762" y="254"/>
                                  <a:pt x="761" y="253"/>
                                </a:cubicBezTo>
                                <a:cubicBezTo>
                                  <a:pt x="761" y="252"/>
                                  <a:pt x="762" y="253"/>
                                  <a:pt x="762" y="252"/>
                                </a:cubicBezTo>
                                <a:cubicBezTo>
                                  <a:pt x="762" y="251"/>
                                  <a:pt x="761" y="249"/>
                                  <a:pt x="761" y="249"/>
                                </a:cubicBezTo>
                                <a:cubicBezTo>
                                  <a:pt x="757" y="243"/>
                                  <a:pt x="757" y="246"/>
                                  <a:pt x="752" y="241"/>
                                </a:cubicBezTo>
                                <a:cubicBezTo>
                                  <a:pt x="752" y="241"/>
                                  <a:pt x="755" y="244"/>
                                  <a:pt x="755" y="245"/>
                                </a:cubicBezTo>
                                <a:cubicBezTo>
                                  <a:pt x="755" y="246"/>
                                  <a:pt x="755" y="245"/>
                                  <a:pt x="755" y="244"/>
                                </a:cubicBezTo>
                                <a:cubicBezTo>
                                  <a:pt x="755" y="244"/>
                                  <a:pt x="755" y="246"/>
                                  <a:pt x="756" y="246"/>
                                </a:cubicBezTo>
                                <a:cubicBezTo>
                                  <a:pt x="757" y="248"/>
                                  <a:pt x="756" y="247"/>
                                  <a:pt x="757" y="249"/>
                                </a:cubicBezTo>
                                <a:cubicBezTo>
                                  <a:pt x="755" y="246"/>
                                  <a:pt x="755" y="248"/>
                                  <a:pt x="753" y="248"/>
                                </a:cubicBezTo>
                                <a:cubicBezTo>
                                  <a:pt x="752" y="245"/>
                                  <a:pt x="751" y="244"/>
                                  <a:pt x="750" y="245"/>
                                </a:cubicBezTo>
                                <a:cubicBezTo>
                                  <a:pt x="748" y="242"/>
                                  <a:pt x="747" y="243"/>
                                  <a:pt x="745" y="239"/>
                                </a:cubicBezTo>
                                <a:cubicBezTo>
                                  <a:pt x="744" y="239"/>
                                  <a:pt x="744" y="239"/>
                                  <a:pt x="744" y="239"/>
                                </a:cubicBezTo>
                                <a:cubicBezTo>
                                  <a:pt x="743" y="237"/>
                                  <a:pt x="741" y="236"/>
                                  <a:pt x="739" y="233"/>
                                </a:cubicBezTo>
                                <a:cubicBezTo>
                                  <a:pt x="739" y="232"/>
                                  <a:pt x="739" y="231"/>
                                  <a:pt x="740" y="231"/>
                                </a:cubicBezTo>
                                <a:cubicBezTo>
                                  <a:pt x="741" y="233"/>
                                  <a:pt x="741" y="234"/>
                                  <a:pt x="742" y="234"/>
                                </a:cubicBezTo>
                                <a:cubicBezTo>
                                  <a:pt x="742" y="234"/>
                                  <a:pt x="741" y="231"/>
                                  <a:pt x="743" y="234"/>
                                </a:cubicBezTo>
                                <a:cubicBezTo>
                                  <a:pt x="743" y="233"/>
                                  <a:pt x="742" y="232"/>
                                  <a:pt x="741" y="231"/>
                                </a:cubicBezTo>
                                <a:cubicBezTo>
                                  <a:pt x="740" y="230"/>
                                  <a:pt x="741" y="231"/>
                                  <a:pt x="740" y="231"/>
                                </a:cubicBezTo>
                                <a:cubicBezTo>
                                  <a:pt x="739" y="227"/>
                                  <a:pt x="737" y="229"/>
                                  <a:pt x="736" y="226"/>
                                </a:cubicBezTo>
                                <a:cubicBezTo>
                                  <a:pt x="736" y="227"/>
                                  <a:pt x="735" y="226"/>
                                  <a:pt x="733" y="224"/>
                                </a:cubicBezTo>
                                <a:cubicBezTo>
                                  <a:pt x="734" y="226"/>
                                  <a:pt x="737" y="229"/>
                                  <a:pt x="738" y="231"/>
                                </a:cubicBezTo>
                                <a:cubicBezTo>
                                  <a:pt x="735" y="229"/>
                                  <a:pt x="728" y="217"/>
                                  <a:pt x="726" y="218"/>
                                </a:cubicBezTo>
                                <a:cubicBezTo>
                                  <a:pt x="724" y="215"/>
                                  <a:pt x="723" y="213"/>
                                  <a:pt x="721" y="210"/>
                                </a:cubicBezTo>
                                <a:cubicBezTo>
                                  <a:pt x="715" y="205"/>
                                  <a:pt x="707" y="195"/>
                                  <a:pt x="698" y="186"/>
                                </a:cubicBezTo>
                                <a:cubicBezTo>
                                  <a:pt x="698" y="186"/>
                                  <a:pt x="701" y="188"/>
                                  <a:pt x="700" y="188"/>
                                </a:cubicBezTo>
                                <a:cubicBezTo>
                                  <a:pt x="696" y="184"/>
                                  <a:pt x="693" y="182"/>
                                  <a:pt x="688" y="177"/>
                                </a:cubicBezTo>
                                <a:cubicBezTo>
                                  <a:pt x="689" y="178"/>
                                  <a:pt x="690" y="178"/>
                                  <a:pt x="690" y="177"/>
                                </a:cubicBezTo>
                                <a:cubicBezTo>
                                  <a:pt x="689" y="176"/>
                                  <a:pt x="689" y="176"/>
                                  <a:pt x="689" y="176"/>
                                </a:cubicBezTo>
                                <a:cubicBezTo>
                                  <a:pt x="687" y="174"/>
                                  <a:pt x="689" y="177"/>
                                  <a:pt x="688" y="177"/>
                                </a:cubicBezTo>
                                <a:cubicBezTo>
                                  <a:pt x="686" y="175"/>
                                  <a:pt x="687" y="175"/>
                                  <a:pt x="686" y="174"/>
                                </a:cubicBezTo>
                                <a:cubicBezTo>
                                  <a:pt x="684" y="172"/>
                                  <a:pt x="686" y="174"/>
                                  <a:pt x="684" y="173"/>
                                </a:cubicBezTo>
                                <a:cubicBezTo>
                                  <a:pt x="683" y="172"/>
                                  <a:pt x="682" y="169"/>
                                  <a:pt x="681" y="170"/>
                                </a:cubicBezTo>
                                <a:cubicBezTo>
                                  <a:pt x="680" y="169"/>
                                  <a:pt x="681" y="169"/>
                                  <a:pt x="681" y="169"/>
                                </a:cubicBezTo>
                                <a:cubicBezTo>
                                  <a:pt x="680" y="168"/>
                                  <a:pt x="679" y="168"/>
                                  <a:pt x="678" y="168"/>
                                </a:cubicBezTo>
                                <a:cubicBezTo>
                                  <a:pt x="676" y="165"/>
                                  <a:pt x="672" y="163"/>
                                  <a:pt x="672" y="161"/>
                                </a:cubicBezTo>
                                <a:cubicBezTo>
                                  <a:pt x="670" y="160"/>
                                  <a:pt x="662" y="154"/>
                                  <a:pt x="657" y="149"/>
                                </a:cubicBezTo>
                                <a:cubicBezTo>
                                  <a:pt x="660" y="152"/>
                                  <a:pt x="654" y="146"/>
                                  <a:pt x="654" y="146"/>
                                </a:cubicBezTo>
                                <a:cubicBezTo>
                                  <a:pt x="653" y="145"/>
                                  <a:pt x="653" y="145"/>
                                  <a:pt x="652" y="145"/>
                                </a:cubicBezTo>
                                <a:cubicBezTo>
                                  <a:pt x="648" y="142"/>
                                  <a:pt x="644" y="139"/>
                                  <a:pt x="645" y="138"/>
                                </a:cubicBezTo>
                                <a:cubicBezTo>
                                  <a:pt x="641" y="135"/>
                                  <a:pt x="641" y="135"/>
                                  <a:pt x="641" y="135"/>
                                </a:cubicBezTo>
                                <a:cubicBezTo>
                                  <a:pt x="642" y="137"/>
                                  <a:pt x="641" y="136"/>
                                  <a:pt x="640" y="136"/>
                                </a:cubicBezTo>
                                <a:cubicBezTo>
                                  <a:pt x="637" y="133"/>
                                  <a:pt x="636" y="133"/>
                                  <a:pt x="633" y="130"/>
                                </a:cubicBezTo>
                                <a:cubicBezTo>
                                  <a:pt x="633" y="130"/>
                                  <a:pt x="632" y="129"/>
                                  <a:pt x="633" y="129"/>
                                </a:cubicBezTo>
                                <a:cubicBezTo>
                                  <a:pt x="629" y="126"/>
                                  <a:pt x="631" y="129"/>
                                  <a:pt x="629" y="128"/>
                                </a:cubicBezTo>
                                <a:cubicBezTo>
                                  <a:pt x="628" y="126"/>
                                  <a:pt x="625" y="124"/>
                                  <a:pt x="622" y="123"/>
                                </a:cubicBezTo>
                                <a:cubicBezTo>
                                  <a:pt x="626" y="124"/>
                                  <a:pt x="620" y="120"/>
                                  <a:pt x="618" y="120"/>
                                </a:cubicBezTo>
                                <a:cubicBezTo>
                                  <a:pt x="618" y="120"/>
                                  <a:pt x="620" y="122"/>
                                  <a:pt x="621" y="122"/>
                                </a:cubicBezTo>
                                <a:cubicBezTo>
                                  <a:pt x="623" y="124"/>
                                  <a:pt x="615" y="119"/>
                                  <a:pt x="617" y="119"/>
                                </a:cubicBezTo>
                                <a:cubicBezTo>
                                  <a:pt x="614" y="117"/>
                                  <a:pt x="614" y="117"/>
                                  <a:pt x="614" y="117"/>
                                </a:cubicBezTo>
                                <a:cubicBezTo>
                                  <a:pt x="613" y="116"/>
                                  <a:pt x="614" y="118"/>
                                  <a:pt x="611" y="116"/>
                                </a:cubicBezTo>
                                <a:cubicBezTo>
                                  <a:pt x="611" y="116"/>
                                  <a:pt x="613" y="116"/>
                                  <a:pt x="612" y="115"/>
                                </a:cubicBezTo>
                                <a:cubicBezTo>
                                  <a:pt x="610" y="114"/>
                                  <a:pt x="612" y="116"/>
                                  <a:pt x="610" y="115"/>
                                </a:cubicBezTo>
                                <a:cubicBezTo>
                                  <a:pt x="607" y="112"/>
                                  <a:pt x="602" y="111"/>
                                  <a:pt x="596" y="106"/>
                                </a:cubicBezTo>
                                <a:cubicBezTo>
                                  <a:pt x="596" y="106"/>
                                  <a:pt x="595" y="106"/>
                                  <a:pt x="595" y="105"/>
                                </a:cubicBezTo>
                                <a:cubicBezTo>
                                  <a:pt x="594" y="105"/>
                                  <a:pt x="594" y="105"/>
                                  <a:pt x="594" y="106"/>
                                </a:cubicBezTo>
                                <a:cubicBezTo>
                                  <a:pt x="587" y="101"/>
                                  <a:pt x="583" y="99"/>
                                  <a:pt x="576" y="95"/>
                                </a:cubicBezTo>
                                <a:cubicBezTo>
                                  <a:pt x="573" y="94"/>
                                  <a:pt x="576" y="96"/>
                                  <a:pt x="575" y="96"/>
                                </a:cubicBezTo>
                                <a:cubicBezTo>
                                  <a:pt x="575" y="95"/>
                                  <a:pt x="571" y="94"/>
                                  <a:pt x="571" y="94"/>
                                </a:cubicBezTo>
                                <a:cubicBezTo>
                                  <a:pt x="568" y="92"/>
                                  <a:pt x="566" y="90"/>
                                  <a:pt x="562" y="88"/>
                                </a:cubicBezTo>
                                <a:cubicBezTo>
                                  <a:pt x="555" y="85"/>
                                  <a:pt x="548" y="82"/>
                                  <a:pt x="540" y="79"/>
                                </a:cubicBezTo>
                                <a:cubicBezTo>
                                  <a:pt x="540" y="78"/>
                                  <a:pt x="540" y="78"/>
                                  <a:pt x="540" y="78"/>
                                </a:cubicBezTo>
                                <a:cubicBezTo>
                                  <a:pt x="537" y="77"/>
                                  <a:pt x="535" y="76"/>
                                  <a:pt x="533" y="75"/>
                                </a:cubicBezTo>
                                <a:cubicBezTo>
                                  <a:pt x="530" y="74"/>
                                  <a:pt x="529" y="74"/>
                                  <a:pt x="526" y="73"/>
                                </a:cubicBezTo>
                                <a:cubicBezTo>
                                  <a:pt x="526" y="72"/>
                                  <a:pt x="526" y="72"/>
                                  <a:pt x="526" y="72"/>
                                </a:cubicBezTo>
                                <a:cubicBezTo>
                                  <a:pt x="521" y="71"/>
                                  <a:pt x="517" y="70"/>
                                  <a:pt x="514" y="68"/>
                                </a:cubicBezTo>
                                <a:cubicBezTo>
                                  <a:pt x="510" y="68"/>
                                  <a:pt x="504" y="65"/>
                                  <a:pt x="502" y="64"/>
                                </a:cubicBezTo>
                                <a:cubicBezTo>
                                  <a:pt x="500" y="63"/>
                                  <a:pt x="502" y="65"/>
                                  <a:pt x="502" y="65"/>
                                </a:cubicBezTo>
                                <a:cubicBezTo>
                                  <a:pt x="497" y="64"/>
                                  <a:pt x="493" y="62"/>
                                  <a:pt x="488" y="60"/>
                                </a:cubicBezTo>
                                <a:cubicBezTo>
                                  <a:pt x="485" y="60"/>
                                  <a:pt x="481" y="60"/>
                                  <a:pt x="480" y="59"/>
                                </a:cubicBezTo>
                                <a:cubicBezTo>
                                  <a:pt x="483" y="59"/>
                                  <a:pt x="485" y="60"/>
                                  <a:pt x="484" y="59"/>
                                </a:cubicBezTo>
                                <a:cubicBezTo>
                                  <a:pt x="482" y="58"/>
                                  <a:pt x="480" y="59"/>
                                  <a:pt x="480" y="58"/>
                                </a:cubicBezTo>
                                <a:cubicBezTo>
                                  <a:pt x="479" y="58"/>
                                  <a:pt x="479" y="58"/>
                                  <a:pt x="479" y="59"/>
                                </a:cubicBezTo>
                                <a:cubicBezTo>
                                  <a:pt x="474" y="58"/>
                                  <a:pt x="470" y="57"/>
                                  <a:pt x="468" y="56"/>
                                </a:cubicBezTo>
                                <a:cubicBezTo>
                                  <a:pt x="466" y="56"/>
                                  <a:pt x="469" y="57"/>
                                  <a:pt x="464" y="56"/>
                                </a:cubicBezTo>
                                <a:cubicBezTo>
                                  <a:pt x="465" y="55"/>
                                  <a:pt x="461" y="54"/>
                                  <a:pt x="459" y="54"/>
                                </a:cubicBezTo>
                                <a:cubicBezTo>
                                  <a:pt x="459" y="54"/>
                                  <a:pt x="459" y="54"/>
                                  <a:pt x="458" y="54"/>
                                </a:cubicBezTo>
                                <a:cubicBezTo>
                                  <a:pt x="458" y="54"/>
                                  <a:pt x="459" y="54"/>
                                  <a:pt x="461" y="54"/>
                                </a:cubicBezTo>
                                <a:cubicBezTo>
                                  <a:pt x="461" y="53"/>
                                  <a:pt x="460" y="53"/>
                                  <a:pt x="458" y="53"/>
                                </a:cubicBezTo>
                                <a:cubicBezTo>
                                  <a:pt x="457" y="53"/>
                                  <a:pt x="456" y="53"/>
                                  <a:pt x="456" y="54"/>
                                </a:cubicBezTo>
                                <a:cubicBezTo>
                                  <a:pt x="453" y="53"/>
                                  <a:pt x="452" y="52"/>
                                  <a:pt x="450" y="52"/>
                                </a:cubicBezTo>
                                <a:cubicBezTo>
                                  <a:pt x="448" y="51"/>
                                  <a:pt x="451" y="52"/>
                                  <a:pt x="450" y="52"/>
                                </a:cubicBezTo>
                                <a:cubicBezTo>
                                  <a:pt x="442" y="51"/>
                                  <a:pt x="434" y="51"/>
                                  <a:pt x="428" y="49"/>
                                </a:cubicBezTo>
                                <a:cubicBezTo>
                                  <a:pt x="426" y="49"/>
                                  <a:pt x="429" y="50"/>
                                  <a:pt x="427" y="50"/>
                                </a:cubicBezTo>
                                <a:cubicBezTo>
                                  <a:pt x="424" y="50"/>
                                  <a:pt x="424" y="49"/>
                                  <a:pt x="426" y="49"/>
                                </a:cubicBezTo>
                                <a:cubicBezTo>
                                  <a:pt x="426" y="48"/>
                                  <a:pt x="425" y="49"/>
                                  <a:pt x="423" y="48"/>
                                </a:cubicBezTo>
                                <a:cubicBezTo>
                                  <a:pt x="423" y="49"/>
                                  <a:pt x="423" y="49"/>
                                  <a:pt x="423" y="49"/>
                                </a:cubicBezTo>
                                <a:cubicBezTo>
                                  <a:pt x="416" y="48"/>
                                  <a:pt x="410" y="48"/>
                                  <a:pt x="402" y="48"/>
                                </a:cubicBezTo>
                                <a:cubicBezTo>
                                  <a:pt x="404" y="47"/>
                                  <a:pt x="401" y="47"/>
                                  <a:pt x="397" y="47"/>
                                </a:cubicBezTo>
                                <a:cubicBezTo>
                                  <a:pt x="397" y="46"/>
                                  <a:pt x="397" y="46"/>
                                  <a:pt x="397" y="46"/>
                                </a:cubicBezTo>
                                <a:cubicBezTo>
                                  <a:pt x="394" y="47"/>
                                  <a:pt x="393" y="46"/>
                                  <a:pt x="391" y="46"/>
                                </a:cubicBezTo>
                                <a:cubicBezTo>
                                  <a:pt x="389" y="46"/>
                                  <a:pt x="395" y="47"/>
                                  <a:pt x="393" y="48"/>
                                </a:cubicBezTo>
                                <a:cubicBezTo>
                                  <a:pt x="390" y="47"/>
                                  <a:pt x="390" y="47"/>
                                  <a:pt x="388" y="47"/>
                                </a:cubicBezTo>
                                <a:cubicBezTo>
                                  <a:pt x="386" y="47"/>
                                  <a:pt x="388" y="47"/>
                                  <a:pt x="388" y="48"/>
                                </a:cubicBezTo>
                                <a:cubicBezTo>
                                  <a:pt x="385" y="48"/>
                                  <a:pt x="385" y="47"/>
                                  <a:pt x="382" y="48"/>
                                </a:cubicBezTo>
                                <a:cubicBezTo>
                                  <a:pt x="382" y="47"/>
                                  <a:pt x="383" y="47"/>
                                  <a:pt x="384" y="47"/>
                                </a:cubicBezTo>
                                <a:cubicBezTo>
                                  <a:pt x="383" y="47"/>
                                  <a:pt x="380" y="48"/>
                                  <a:pt x="380" y="47"/>
                                </a:cubicBezTo>
                                <a:cubicBezTo>
                                  <a:pt x="379" y="47"/>
                                  <a:pt x="380" y="48"/>
                                  <a:pt x="377" y="48"/>
                                </a:cubicBezTo>
                                <a:cubicBezTo>
                                  <a:pt x="376" y="47"/>
                                  <a:pt x="377" y="47"/>
                                  <a:pt x="376" y="47"/>
                                </a:cubicBezTo>
                                <a:cubicBezTo>
                                  <a:pt x="375" y="47"/>
                                  <a:pt x="371" y="48"/>
                                  <a:pt x="375" y="48"/>
                                </a:cubicBezTo>
                                <a:cubicBezTo>
                                  <a:pt x="374" y="48"/>
                                  <a:pt x="373" y="49"/>
                                  <a:pt x="371" y="49"/>
                                </a:cubicBezTo>
                                <a:cubicBezTo>
                                  <a:pt x="372" y="48"/>
                                  <a:pt x="370" y="48"/>
                                  <a:pt x="371" y="47"/>
                                </a:cubicBezTo>
                                <a:cubicBezTo>
                                  <a:pt x="370" y="47"/>
                                  <a:pt x="367" y="48"/>
                                  <a:pt x="368" y="47"/>
                                </a:cubicBezTo>
                                <a:cubicBezTo>
                                  <a:pt x="365" y="48"/>
                                  <a:pt x="363" y="48"/>
                                  <a:pt x="361" y="48"/>
                                </a:cubicBezTo>
                                <a:cubicBezTo>
                                  <a:pt x="361" y="47"/>
                                  <a:pt x="362" y="47"/>
                                  <a:pt x="363" y="47"/>
                                </a:cubicBezTo>
                                <a:cubicBezTo>
                                  <a:pt x="363" y="47"/>
                                  <a:pt x="361" y="47"/>
                                  <a:pt x="359" y="47"/>
                                </a:cubicBezTo>
                                <a:cubicBezTo>
                                  <a:pt x="358" y="48"/>
                                  <a:pt x="355" y="48"/>
                                  <a:pt x="351" y="48"/>
                                </a:cubicBezTo>
                                <a:cubicBezTo>
                                  <a:pt x="351" y="49"/>
                                  <a:pt x="354" y="48"/>
                                  <a:pt x="354" y="49"/>
                                </a:cubicBezTo>
                                <a:cubicBezTo>
                                  <a:pt x="350" y="50"/>
                                  <a:pt x="351" y="49"/>
                                  <a:pt x="348" y="49"/>
                                </a:cubicBezTo>
                                <a:cubicBezTo>
                                  <a:pt x="350" y="50"/>
                                  <a:pt x="344" y="50"/>
                                  <a:pt x="342" y="50"/>
                                </a:cubicBezTo>
                                <a:cubicBezTo>
                                  <a:pt x="340" y="50"/>
                                  <a:pt x="343" y="50"/>
                                  <a:pt x="341" y="51"/>
                                </a:cubicBezTo>
                                <a:cubicBezTo>
                                  <a:pt x="336" y="52"/>
                                  <a:pt x="334" y="52"/>
                                  <a:pt x="332" y="51"/>
                                </a:cubicBezTo>
                                <a:cubicBezTo>
                                  <a:pt x="334" y="50"/>
                                  <a:pt x="335" y="51"/>
                                  <a:pt x="335" y="51"/>
                                </a:cubicBezTo>
                                <a:cubicBezTo>
                                  <a:pt x="336" y="51"/>
                                  <a:pt x="336" y="51"/>
                                  <a:pt x="336" y="51"/>
                                </a:cubicBezTo>
                                <a:cubicBezTo>
                                  <a:pt x="336" y="50"/>
                                  <a:pt x="334" y="51"/>
                                  <a:pt x="335" y="50"/>
                                </a:cubicBezTo>
                                <a:cubicBezTo>
                                  <a:pt x="331" y="51"/>
                                  <a:pt x="331" y="51"/>
                                  <a:pt x="331" y="52"/>
                                </a:cubicBezTo>
                                <a:cubicBezTo>
                                  <a:pt x="330" y="51"/>
                                  <a:pt x="326" y="51"/>
                                  <a:pt x="326" y="52"/>
                                </a:cubicBezTo>
                                <a:cubicBezTo>
                                  <a:pt x="323" y="53"/>
                                  <a:pt x="325" y="52"/>
                                  <a:pt x="326" y="51"/>
                                </a:cubicBezTo>
                                <a:cubicBezTo>
                                  <a:pt x="326" y="51"/>
                                  <a:pt x="322" y="52"/>
                                  <a:pt x="321" y="53"/>
                                </a:cubicBezTo>
                                <a:cubicBezTo>
                                  <a:pt x="321" y="53"/>
                                  <a:pt x="322" y="53"/>
                                  <a:pt x="323" y="53"/>
                                </a:cubicBezTo>
                                <a:cubicBezTo>
                                  <a:pt x="321" y="53"/>
                                  <a:pt x="315" y="54"/>
                                  <a:pt x="316" y="55"/>
                                </a:cubicBezTo>
                                <a:cubicBezTo>
                                  <a:pt x="314" y="56"/>
                                  <a:pt x="314" y="55"/>
                                  <a:pt x="312" y="55"/>
                                </a:cubicBezTo>
                                <a:cubicBezTo>
                                  <a:pt x="313" y="55"/>
                                  <a:pt x="314" y="54"/>
                                  <a:pt x="315" y="54"/>
                                </a:cubicBezTo>
                                <a:cubicBezTo>
                                  <a:pt x="317" y="53"/>
                                  <a:pt x="317" y="53"/>
                                  <a:pt x="320" y="52"/>
                                </a:cubicBezTo>
                                <a:cubicBezTo>
                                  <a:pt x="319" y="52"/>
                                  <a:pt x="314" y="54"/>
                                  <a:pt x="313" y="54"/>
                                </a:cubicBezTo>
                                <a:cubicBezTo>
                                  <a:pt x="310" y="54"/>
                                  <a:pt x="314" y="54"/>
                                  <a:pt x="312" y="55"/>
                                </a:cubicBezTo>
                                <a:cubicBezTo>
                                  <a:pt x="308" y="56"/>
                                  <a:pt x="308" y="56"/>
                                  <a:pt x="304" y="57"/>
                                </a:cubicBezTo>
                                <a:cubicBezTo>
                                  <a:pt x="305" y="57"/>
                                  <a:pt x="307" y="57"/>
                                  <a:pt x="307" y="56"/>
                                </a:cubicBezTo>
                                <a:cubicBezTo>
                                  <a:pt x="305" y="56"/>
                                  <a:pt x="302" y="58"/>
                                  <a:pt x="302" y="58"/>
                                </a:cubicBezTo>
                                <a:cubicBezTo>
                                  <a:pt x="299" y="59"/>
                                  <a:pt x="304" y="57"/>
                                  <a:pt x="301" y="58"/>
                                </a:cubicBezTo>
                                <a:cubicBezTo>
                                  <a:pt x="301" y="57"/>
                                  <a:pt x="304" y="57"/>
                                  <a:pt x="303" y="57"/>
                                </a:cubicBezTo>
                                <a:cubicBezTo>
                                  <a:pt x="303" y="57"/>
                                  <a:pt x="298" y="58"/>
                                  <a:pt x="297" y="58"/>
                                </a:cubicBezTo>
                                <a:cubicBezTo>
                                  <a:pt x="298" y="59"/>
                                  <a:pt x="301" y="57"/>
                                  <a:pt x="301" y="58"/>
                                </a:cubicBezTo>
                                <a:cubicBezTo>
                                  <a:pt x="296" y="59"/>
                                  <a:pt x="295" y="60"/>
                                  <a:pt x="292" y="60"/>
                                </a:cubicBezTo>
                                <a:cubicBezTo>
                                  <a:pt x="290" y="61"/>
                                  <a:pt x="289" y="61"/>
                                  <a:pt x="289" y="62"/>
                                </a:cubicBezTo>
                                <a:cubicBezTo>
                                  <a:pt x="288" y="62"/>
                                  <a:pt x="283" y="62"/>
                                  <a:pt x="283" y="63"/>
                                </a:cubicBezTo>
                                <a:cubicBezTo>
                                  <a:pt x="279" y="65"/>
                                  <a:pt x="279" y="64"/>
                                  <a:pt x="276" y="65"/>
                                </a:cubicBezTo>
                                <a:cubicBezTo>
                                  <a:pt x="274" y="66"/>
                                  <a:pt x="277" y="66"/>
                                  <a:pt x="276" y="66"/>
                                </a:cubicBezTo>
                                <a:cubicBezTo>
                                  <a:pt x="273" y="67"/>
                                  <a:pt x="273" y="67"/>
                                  <a:pt x="273" y="67"/>
                                </a:cubicBezTo>
                                <a:cubicBezTo>
                                  <a:pt x="275" y="65"/>
                                  <a:pt x="264" y="71"/>
                                  <a:pt x="260" y="71"/>
                                </a:cubicBezTo>
                                <a:cubicBezTo>
                                  <a:pt x="259" y="72"/>
                                  <a:pt x="259" y="72"/>
                                  <a:pt x="259" y="73"/>
                                </a:cubicBezTo>
                                <a:cubicBezTo>
                                  <a:pt x="257" y="73"/>
                                  <a:pt x="254" y="74"/>
                                  <a:pt x="253" y="75"/>
                                </a:cubicBezTo>
                                <a:cubicBezTo>
                                  <a:pt x="253" y="75"/>
                                  <a:pt x="253" y="75"/>
                                  <a:pt x="253" y="74"/>
                                </a:cubicBezTo>
                                <a:cubicBezTo>
                                  <a:pt x="248" y="77"/>
                                  <a:pt x="246" y="78"/>
                                  <a:pt x="239" y="81"/>
                                </a:cubicBezTo>
                                <a:cubicBezTo>
                                  <a:pt x="240" y="80"/>
                                  <a:pt x="244" y="78"/>
                                  <a:pt x="245" y="78"/>
                                </a:cubicBezTo>
                                <a:cubicBezTo>
                                  <a:pt x="244" y="78"/>
                                  <a:pt x="244" y="76"/>
                                  <a:pt x="243" y="77"/>
                                </a:cubicBezTo>
                                <a:cubicBezTo>
                                  <a:pt x="243" y="77"/>
                                  <a:pt x="242" y="76"/>
                                  <a:pt x="243" y="75"/>
                                </a:cubicBezTo>
                                <a:cubicBezTo>
                                  <a:pt x="244" y="75"/>
                                  <a:pt x="244" y="75"/>
                                  <a:pt x="245" y="75"/>
                                </a:cubicBezTo>
                                <a:cubicBezTo>
                                  <a:pt x="247" y="74"/>
                                  <a:pt x="243" y="74"/>
                                  <a:pt x="246" y="73"/>
                                </a:cubicBezTo>
                                <a:cubicBezTo>
                                  <a:pt x="245" y="73"/>
                                  <a:pt x="244" y="74"/>
                                  <a:pt x="243" y="75"/>
                                </a:cubicBezTo>
                                <a:cubicBezTo>
                                  <a:pt x="243" y="73"/>
                                  <a:pt x="250" y="71"/>
                                  <a:pt x="252" y="71"/>
                                </a:cubicBezTo>
                                <a:cubicBezTo>
                                  <a:pt x="254" y="70"/>
                                  <a:pt x="251" y="70"/>
                                  <a:pt x="254" y="69"/>
                                </a:cubicBezTo>
                                <a:cubicBezTo>
                                  <a:pt x="247" y="70"/>
                                  <a:pt x="242" y="74"/>
                                  <a:pt x="237" y="76"/>
                                </a:cubicBezTo>
                                <a:cubicBezTo>
                                  <a:pt x="236" y="76"/>
                                  <a:pt x="237" y="76"/>
                                  <a:pt x="237" y="76"/>
                                </a:cubicBezTo>
                                <a:cubicBezTo>
                                  <a:pt x="235" y="77"/>
                                  <a:pt x="233" y="78"/>
                                  <a:pt x="233" y="78"/>
                                </a:cubicBezTo>
                                <a:cubicBezTo>
                                  <a:pt x="234" y="77"/>
                                  <a:pt x="235" y="77"/>
                                  <a:pt x="235" y="76"/>
                                </a:cubicBezTo>
                                <a:cubicBezTo>
                                  <a:pt x="232" y="77"/>
                                  <a:pt x="234" y="77"/>
                                  <a:pt x="231" y="78"/>
                                </a:cubicBezTo>
                                <a:cubicBezTo>
                                  <a:pt x="229" y="78"/>
                                  <a:pt x="231" y="77"/>
                                  <a:pt x="227" y="79"/>
                                </a:cubicBezTo>
                                <a:cubicBezTo>
                                  <a:pt x="227" y="78"/>
                                  <a:pt x="230" y="77"/>
                                  <a:pt x="231" y="76"/>
                                </a:cubicBezTo>
                                <a:cubicBezTo>
                                  <a:pt x="229" y="77"/>
                                  <a:pt x="228" y="77"/>
                                  <a:pt x="224" y="79"/>
                                </a:cubicBezTo>
                                <a:cubicBezTo>
                                  <a:pt x="227" y="76"/>
                                  <a:pt x="236" y="73"/>
                                  <a:pt x="233" y="72"/>
                                </a:cubicBezTo>
                                <a:cubicBezTo>
                                  <a:pt x="233" y="72"/>
                                  <a:pt x="231" y="72"/>
                                  <a:pt x="231" y="72"/>
                                </a:cubicBezTo>
                                <a:cubicBezTo>
                                  <a:pt x="229" y="73"/>
                                  <a:pt x="233" y="72"/>
                                  <a:pt x="230" y="73"/>
                                </a:cubicBezTo>
                                <a:cubicBezTo>
                                  <a:pt x="230" y="73"/>
                                  <a:pt x="232" y="73"/>
                                  <a:pt x="232" y="73"/>
                                </a:cubicBezTo>
                                <a:cubicBezTo>
                                  <a:pt x="227" y="76"/>
                                  <a:pt x="222" y="80"/>
                                  <a:pt x="219" y="80"/>
                                </a:cubicBezTo>
                                <a:cubicBezTo>
                                  <a:pt x="223" y="79"/>
                                  <a:pt x="216" y="80"/>
                                  <a:pt x="222" y="77"/>
                                </a:cubicBezTo>
                                <a:cubicBezTo>
                                  <a:pt x="221" y="76"/>
                                  <a:pt x="216" y="78"/>
                                  <a:pt x="218" y="76"/>
                                </a:cubicBezTo>
                                <a:cubicBezTo>
                                  <a:pt x="217" y="77"/>
                                  <a:pt x="210" y="80"/>
                                  <a:pt x="210" y="82"/>
                                </a:cubicBezTo>
                                <a:cubicBezTo>
                                  <a:pt x="205" y="84"/>
                                  <a:pt x="210" y="81"/>
                                  <a:pt x="203" y="85"/>
                                </a:cubicBezTo>
                                <a:cubicBezTo>
                                  <a:pt x="207" y="83"/>
                                  <a:pt x="205" y="85"/>
                                  <a:pt x="206" y="85"/>
                                </a:cubicBezTo>
                                <a:cubicBezTo>
                                  <a:pt x="203" y="87"/>
                                  <a:pt x="205" y="85"/>
                                  <a:pt x="204" y="85"/>
                                </a:cubicBezTo>
                                <a:cubicBezTo>
                                  <a:pt x="202" y="86"/>
                                  <a:pt x="201" y="88"/>
                                  <a:pt x="199" y="88"/>
                                </a:cubicBezTo>
                                <a:cubicBezTo>
                                  <a:pt x="199" y="89"/>
                                  <a:pt x="199" y="89"/>
                                  <a:pt x="198" y="89"/>
                                </a:cubicBezTo>
                                <a:cubicBezTo>
                                  <a:pt x="200" y="89"/>
                                  <a:pt x="202" y="86"/>
                                  <a:pt x="203" y="86"/>
                                </a:cubicBezTo>
                                <a:cubicBezTo>
                                  <a:pt x="204" y="87"/>
                                  <a:pt x="202" y="88"/>
                                  <a:pt x="201" y="88"/>
                                </a:cubicBezTo>
                                <a:cubicBezTo>
                                  <a:pt x="201" y="89"/>
                                  <a:pt x="205" y="87"/>
                                  <a:pt x="202" y="89"/>
                                </a:cubicBezTo>
                                <a:cubicBezTo>
                                  <a:pt x="202" y="89"/>
                                  <a:pt x="204" y="88"/>
                                  <a:pt x="205" y="87"/>
                                </a:cubicBezTo>
                                <a:cubicBezTo>
                                  <a:pt x="203" y="89"/>
                                  <a:pt x="198" y="91"/>
                                  <a:pt x="198" y="92"/>
                                </a:cubicBezTo>
                                <a:cubicBezTo>
                                  <a:pt x="198" y="92"/>
                                  <a:pt x="198" y="91"/>
                                  <a:pt x="195" y="93"/>
                                </a:cubicBezTo>
                                <a:cubicBezTo>
                                  <a:pt x="195" y="92"/>
                                  <a:pt x="196" y="92"/>
                                  <a:pt x="197" y="91"/>
                                </a:cubicBezTo>
                                <a:cubicBezTo>
                                  <a:pt x="196" y="91"/>
                                  <a:pt x="194" y="92"/>
                                  <a:pt x="192" y="94"/>
                                </a:cubicBezTo>
                                <a:cubicBezTo>
                                  <a:pt x="191" y="94"/>
                                  <a:pt x="190" y="94"/>
                                  <a:pt x="190" y="93"/>
                                </a:cubicBezTo>
                                <a:cubicBezTo>
                                  <a:pt x="187" y="95"/>
                                  <a:pt x="190" y="94"/>
                                  <a:pt x="187" y="96"/>
                                </a:cubicBezTo>
                                <a:cubicBezTo>
                                  <a:pt x="189" y="94"/>
                                  <a:pt x="184" y="97"/>
                                  <a:pt x="184" y="96"/>
                                </a:cubicBezTo>
                                <a:cubicBezTo>
                                  <a:pt x="182" y="98"/>
                                  <a:pt x="180" y="99"/>
                                  <a:pt x="179" y="100"/>
                                </a:cubicBezTo>
                                <a:cubicBezTo>
                                  <a:pt x="179" y="99"/>
                                  <a:pt x="179" y="98"/>
                                  <a:pt x="181" y="98"/>
                                </a:cubicBezTo>
                                <a:cubicBezTo>
                                  <a:pt x="184" y="96"/>
                                  <a:pt x="180" y="98"/>
                                  <a:pt x="180" y="97"/>
                                </a:cubicBezTo>
                                <a:cubicBezTo>
                                  <a:pt x="184" y="95"/>
                                  <a:pt x="186" y="93"/>
                                  <a:pt x="191" y="90"/>
                                </a:cubicBezTo>
                                <a:cubicBezTo>
                                  <a:pt x="188" y="92"/>
                                  <a:pt x="189" y="92"/>
                                  <a:pt x="192" y="90"/>
                                </a:cubicBezTo>
                                <a:cubicBezTo>
                                  <a:pt x="194" y="88"/>
                                  <a:pt x="194" y="88"/>
                                  <a:pt x="198" y="86"/>
                                </a:cubicBezTo>
                                <a:cubicBezTo>
                                  <a:pt x="200" y="85"/>
                                  <a:pt x="196" y="86"/>
                                  <a:pt x="200" y="84"/>
                                </a:cubicBezTo>
                                <a:cubicBezTo>
                                  <a:pt x="199" y="85"/>
                                  <a:pt x="204" y="82"/>
                                  <a:pt x="204" y="84"/>
                                </a:cubicBezTo>
                                <a:cubicBezTo>
                                  <a:pt x="204" y="84"/>
                                  <a:pt x="206" y="83"/>
                                  <a:pt x="208" y="82"/>
                                </a:cubicBezTo>
                                <a:cubicBezTo>
                                  <a:pt x="208" y="81"/>
                                  <a:pt x="209" y="81"/>
                                  <a:pt x="209" y="81"/>
                                </a:cubicBezTo>
                                <a:cubicBezTo>
                                  <a:pt x="209" y="80"/>
                                  <a:pt x="205" y="82"/>
                                  <a:pt x="207" y="82"/>
                                </a:cubicBezTo>
                                <a:cubicBezTo>
                                  <a:pt x="205" y="83"/>
                                  <a:pt x="203" y="84"/>
                                  <a:pt x="203" y="83"/>
                                </a:cubicBezTo>
                                <a:cubicBezTo>
                                  <a:pt x="206" y="81"/>
                                  <a:pt x="206" y="81"/>
                                  <a:pt x="206" y="81"/>
                                </a:cubicBezTo>
                                <a:cubicBezTo>
                                  <a:pt x="206" y="81"/>
                                  <a:pt x="205" y="82"/>
                                  <a:pt x="206" y="82"/>
                                </a:cubicBezTo>
                                <a:cubicBezTo>
                                  <a:pt x="208" y="81"/>
                                  <a:pt x="207" y="81"/>
                                  <a:pt x="207" y="80"/>
                                </a:cubicBezTo>
                                <a:cubicBezTo>
                                  <a:pt x="208" y="79"/>
                                  <a:pt x="209" y="80"/>
                                  <a:pt x="210" y="79"/>
                                </a:cubicBezTo>
                                <a:cubicBezTo>
                                  <a:pt x="212" y="78"/>
                                  <a:pt x="209" y="81"/>
                                  <a:pt x="213" y="79"/>
                                </a:cubicBezTo>
                                <a:cubicBezTo>
                                  <a:pt x="215" y="78"/>
                                  <a:pt x="214" y="77"/>
                                  <a:pt x="216" y="77"/>
                                </a:cubicBezTo>
                                <a:cubicBezTo>
                                  <a:pt x="218" y="75"/>
                                  <a:pt x="218" y="73"/>
                                  <a:pt x="217" y="73"/>
                                </a:cubicBezTo>
                                <a:cubicBezTo>
                                  <a:pt x="216" y="74"/>
                                  <a:pt x="216" y="74"/>
                                  <a:pt x="213" y="75"/>
                                </a:cubicBezTo>
                                <a:cubicBezTo>
                                  <a:pt x="213" y="74"/>
                                  <a:pt x="213" y="74"/>
                                  <a:pt x="213" y="74"/>
                                </a:cubicBezTo>
                                <a:cubicBezTo>
                                  <a:pt x="219" y="70"/>
                                  <a:pt x="218" y="72"/>
                                  <a:pt x="221" y="70"/>
                                </a:cubicBezTo>
                                <a:cubicBezTo>
                                  <a:pt x="222" y="70"/>
                                  <a:pt x="220" y="71"/>
                                  <a:pt x="219" y="72"/>
                                </a:cubicBezTo>
                                <a:cubicBezTo>
                                  <a:pt x="218" y="73"/>
                                  <a:pt x="221" y="71"/>
                                  <a:pt x="219" y="73"/>
                                </a:cubicBezTo>
                                <a:cubicBezTo>
                                  <a:pt x="219" y="73"/>
                                  <a:pt x="223" y="71"/>
                                  <a:pt x="222" y="72"/>
                                </a:cubicBezTo>
                                <a:cubicBezTo>
                                  <a:pt x="224" y="71"/>
                                  <a:pt x="221" y="72"/>
                                  <a:pt x="221" y="71"/>
                                </a:cubicBezTo>
                                <a:cubicBezTo>
                                  <a:pt x="224" y="70"/>
                                  <a:pt x="221" y="70"/>
                                  <a:pt x="224" y="68"/>
                                </a:cubicBezTo>
                                <a:cubicBezTo>
                                  <a:pt x="224" y="68"/>
                                  <a:pt x="224" y="68"/>
                                  <a:pt x="224" y="68"/>
                                </a:cubicBezTo>
                                <a:cubicBezTo>
                                  <a:pt x="223" y="68"/>
                                  <a:pt x="223" y="69"/>
                                  <a:pt x="221" y="70"/>
                                </a:cubicBezTo>
                                <a:cubicBezTo>
                                  <a:pt x="224" y="66"/>
                                  <a:pt x="231" y="66"/>
                                  <a:pt x="235" y="63"/>
                                </a:cubicBezTo>
                                <a:cubicBezTo>
                                  <a:pt x="234" y="63"/>
                                  <a:pt x="233" y="64"/>
                                  <a:pt x="234" y="62"/>
                                </a:cubicBezTo>
                                <a:cubicBezTo>
                                  <a:pt x="231" y="63"/>
                                  <a:pt x="234" y="63"/>
                                  <a:pt x="231" y="64"/>
                                </a:cubicBezTo>
                                <a:cubicBezTo>
                                  <a:pt x="233" y="63"/>
                                  <a:pt x="232" y="63"/>
                                  <a:pt x="234" y="61"/>
                                </a:cubicBezTo>
                                <a:cubicBezTo>
                                  <a:pt x="236" y="60"/>
                                  <a:pt x="235" y="61"/>
                                  <a:pt x="234" y="61"/>
                                </a:cubicBezTo>
                                <a:cubicBezTo>
                                  <a:pt x="235" y="61"/>
                                  <a:pt x="236" y="61"/>
                                  <a:pt x="236" y="62"/>
                                </a:cubicBezTo>
                                <a:cubicBezTo>
                                  <a:pt x="239" y="60"/>
                                  <a:pt x="239" y="60"/>
                                  <a:pt x="241" y="59"/>
                                </a:cubicBezTo>
                                <a:cubicBezTo>
                                  <a:pt x="240" y="60"/>
                                  <a:pt x="244" y="58"/>
                                  <a:pt x="245" y="58"/>
                                </a:cubicBezTo>
                                <a:cubicBezTo>
                                  <a:pt x="248" y="57"/>
                                  <a:pt x="244" y="57"/>
                                  <a:pt x="247" y="57"/>
                                </a:cubicBezTo>
                                <a:cubicBezTo>
                                  <a:pt x="249" y="55"/>
                                  <a:pt x="249" y="56"/>
                                  <a:pt x="249" y="56"/>
                                </a:cubicBezTo>
                                <a:cubicBezTo>
                                  <a:pt x="248" y="58"/>
                                  <a:pt x="246" y="58"/>
                                  <a:pt x="244" y="59"/>
                                </a:cubicBezTo>
                                <a:cubicBezTo>
                                  <a:pt x="245" y="59"/>
                                  <a:pt x="246" y="59"/>
                                  <a:pt x="244" y="61"/>
                                </a:cubicBezTo>
                                <a:cubicBezTo>
                                  <a:pt x="244" y="61"/>
                                  <a:pt x="245" y="60"/>
                                  <a:pt x="245" y="61"/>
                                </a:cubicBezTo>
                                <a:cubicBezTo>
                                  <a:pt x="245" y="60"/>
                                  <a:pt x="245" y="60"/>
                                  <a:pt x="246" y="59"/>
                                </a:cubicBezTo>
                                <a:cubicBezTo>
                                  <a:pt x="247" y="59"/>
                                  <a:pt x="248" y="59"/>
                                  <a:pt x="248" y="59"/>
                                </a:cubicBezTo>
                                <a:cubicBezTo>
                                  <a:pt x="250" y="58"/>
                                  <a:pt x="245" y="59"/>
                                  <a:pt x="246" y="59"/>
                                </a:cubicBezTo>
                                <a:cubicBezTo>
                                  <a:pt x="248" y="57"/>
                                  <a:pt x="253" y="56"/>
                                  <a:pt x="253" y="55"/>
                                </a:cubicBezTo>
                                <a:cubicBezTo>
                                  <a:pt x="255" y="54"/>
                                  <a:pt x="255" y="55"/>
                                  <a:pt x="257" y="55"/>
                                </a:cubicBezTo>
                                <a:cubicBezTo>
                                  <a:pt x="257" y="54"/>
                                  <a:pt x="264" y="50"/>
                                  <a:pt x="267" y="50"/>
                                </a:cubicBezTo>
                                <a:cubicBezTo>
                                  <a:pt x="271" y="49"/>
                                  <a:pt x="268" y="48"/>
                                  <a:pt x="268" y="48"/>
                                </a:cubicBezTo>
                                <a:cubicBezTo>
                                  <a:pt x="266" y="49"/>
                                  <a:pt x="263" y="49"/>
                                  <a:pt x="263" y="50"/>
                                </a:cubicBezTo>
                                <a:cubicBezTo>
                                  <a:pt x="263" y="50"/>
                                  <a:pt x="265" y="50"/>
                                  <a:pt x="266" y="49"/>
                                </a:cubicBezTo>
                                <a:cubicBezTo>
                                  <a:pt x="263" y="51"/>
                                  <a:pt x="256" y="53"/>
                                  <a:pt x="253" y="55"/>
                                </a:cubicBezTo>
                                <a:cubicBezTo>
                                  <a:pt x="253" y="54"/>
                                  <a:pt x="252" y="54"/>
                                  <a:pt x="254" y="53"/>
                                </a:cubicBezTo>
                                <a:cubicBezTo>
                                  <a:pt x="256" y="52"/>
                                  <a:pt x="258" y="52"/>
                                  <a:pt x="258" y="51"/>
                                </a:cubicBezTo>
                                <a:cubicBezTo>
                                  <a:pt x="261" y="50"/>
                                  <a:pt x="259" y="52"/>
                                  <a:pt x="257" y="52"/>
                                </a:cubicBezTo>
                                <a:cubicBezTo>
                                  <a:pt x="261" y="51"/>
                                  <a:pt x="263" y="49"/>
                                  <a:pt x="267" y="48"/>
                                </a:cubicBezTo>
                                <a:cubicBezTo>
                                  <a:pt x="262" y="49"/>
                                  <a:pt x="253" y="52"/>
                                  <a:pt x="247" y="55"/>
                                </a:cubicBezTo>
                                <a:cubicBezTo>
                                  <a:pt x="244" y="56"/>
                                  <a:pt x="242" y="56"/>
                                  <a:pt x="242" y="55"/>
                                </a:cubicBezTo>
                                <a:cubicBezTo>
                                  <a:pt x="240" y="56"/>
                                  <a:pt x="242" y="56"/>
                                  <a:pt x="242" y="57"/>
                                </a:cubicBezTo>
                                <a:cubicBezTo>
                                  <a:pt x="240" y="57"/>
                                  <a:pt x="241" y="58"/>
                                  <a:pt x="239" y="58"/>
                                </a:cubicBezTo>
                                <a:cubicBezTo>
                                  <a:pt x="238" y="58"/>
                                  <a:pt x="240" y="57"/>
                                  <a:pt x="239" y="57"/>
                                </a:cubicBezTo>
                                <a:cubicBezTo>
                                  <a:pt x="238" y="57"/>
                                  <a:pt x="236" y="58"/>
                                  <a:pt x="234" y="59"/>
                                </a:cubicBezTo>
                                <a:cubicBezTo>
                                  <a:pt x="233" y="60"/>
                                  <a:pt x="235" y="59"/>
                                  <a:pt x="234" y="60"/>
                                </a:cubicBezTo>
                                <a:cubicBezTo>
                                  <a:pt x="236" y="59"/>
                                  <a:pt x="235" y="59"/>
                                  <a:pt x="235" y="59"/>
                                </a:cubicBezTo>
                                <a:cubicBezTo>
                                  <a:pt x="237" y="57"/>
                                  <a:pt x="237" y="58"/>
                                  <a:pt x="239" y="58"/>
                                </a:cubicBezTo>
                                <a:cubicBezTo>
                                  <a:pt x="238" y="59"/>
                                  <a:pt x="227" y="63"/>
                                  <a:pt x="229" y="64"/>
                                </a:cubicBezTo>
                                <a:cubicBezTo>
                                  <a:pt x="228" y="64"/>
                                  <a:pt x="227" y="64"/>
                                  <a:pt x="226" y="64"/>
                                </a:cubicBezTo>
                                <a:cubicBezTo>
                                  <a:pt x="229" y="61"/>
                                  <a:pt x="225" y="63"/>
                                  <a:pt x="223" y="62"/>
                                </a:cubicBezTo>
                                <a:cubicBezTo>
                                  <a:pt x="222" y="63"/>
                                  <a:pt x="222" y="63"/>
                                  <a:pt x="220" y="64"/>
                                </a:cubicBezTo>
                                <a:cubicBezTo>
                                  <a:pt x="220" y="64"/>
                                  <a:pt x="221" y="63"/>
                                  <a:pt x="221" y="63"/>
                                </a:cubicBezTo>
                                <a:cubicBezTo>
                                  <a:pt x="216" y="65"/>
                                  <a:pt x="222" y="64"/>
                                  <a:pt x="217" y="66"/>
                                </a:cubicBezTo>
                                <a:cubicBezTo>
                                  <a:pt x="217" y="65"/>
                                  <a:pt x="218" y="65"/>
                                  <a:pt x="218" y="64"/>
                                </a:cubicBezTo>
                                <a:cubicBezTo>
                                  <a:pt x="213" y="68"/>
                                  <a:pt x="214" y="68"/>
                                  <a:pt x="210" y="70"/>
                                </a:cubicBezTo>
                                <a:cubicBezTo>
                                  <a:pt x="209" y="69"/>
                                  <a:pt x="209" y="69"/>
                                  <a:pt x="209" y="69"/>
                                </a:cubicBezTo>
                                <a:cubicBezTo>
                                  <a:pt x="209" y="69"/>
                                  <a:pt x="207" y="71"/>
                                  <a:pt x="205" y="72"/>
                                </a:cubicBezTo>
                                <a:cubicBezTo>
                                  <a:pt x="205" y="72"/>
                                  <a:pt x="207" y="72"/>
                                  <a:pt x="204" y="74"/>
                                </a:cubicBezTo>
                                <a:cubicBezTo>
                                  <a:pt x="204" y="73"/>
                                  <a:pt x="205" y="72"/>
                                  <a:pt x="203" y="73"/>
                                </a:cubicBezTo>
                                <a:cubicBezTo>
                                  <a:pt x="201" y="75"/>
                                  <a:pt x="199" y="76"/>
                                  <a:pt x="198" y="77"/>
                                </a:cubicBezTo>
                                <a:cubicBezTo>
                                  <a:pt x="199" y="76"/>
                                  <a:pt x="202" y="75"/>
                                  <a:pt x="198" y="78"/>
                                </a:cubicBezTo>
                                <a:cubicBezTo>
                                  <a:pt x="199" y="78"/>
                                  <a:pt x="201" y="77"/>
                                  <a:pt x="203" y="75"/>
                                </a:cubicBezTo>
                                <a:cubicBezTo>
                                  <a:pt x="203" y="76"/>
                                  <a:pt x="196" y="80"/>
                                  <a:pt x="194" y="81"/>
                                </a:cubicBezTo>
                                <a:cubicBezTo>
                                  <a:pt x="197" y="79"/>
                                  <a:pt x="196" y="79"/>
                                  <a:pt x="197" y="77"/>
                                </a:cubicBezTo>
                                <a:cubicBezTo>
                                  <a:pt x="194" y="79"/>
                                  <a:pt x="195" y="78"/>
                                  <a:pt x="192" y="80"/>
                                </a:cubicBezTo>
                                <a:cubicBezTo>
                                  <a:pt x="191" y="80"/>
                                  <a:pt x="192" y="80"/>
                                  <a:pt x="192" y="81"/>
                                </a:cubicBezTo>
                                <a:cubicBezTo>
                                  <a:pt x="187" y="83"/>
                                  <a:pt x="184" y="85"/>
                                  <a:pt x="179" y="89"/>
                                </a:cubicBezTo>
                                <a:cubicBezTo>
                                  <a:pt x="179" y="89"/>
                                  <a:pt x="180" y="89"/>
                                  <a:pt x="180" y="89"/>
                                </a:cubicBezTo>
                                <a:cubicBezTo>
                                  <a:pt x="181" y="88"/>
                                  <a:pt x="181" y="88"/>
                                  <a:pt x="183" y="87"/>
                                </a:cubicBezTo>
                                <a:cubicBezTo>
                                  <a:pt x="182" y="88"/>
                                  <a:pt x="182" y="89"/>
                                  <a:pt x="182" y="90"/>
                                </a:cubicBezTo>
                                <a:cubicBezTo>
                                  <a:pt x="179" y="91"/>
                                  <a:pt x="178" y="93"/>
                                  <a:pt x="177" y="92"/>
                                </a:cubicBezTo>
                                <a:cubicBezTo>
                                  <a:pt x="176" y="94"/>
                                  <a:pt x="174" y="95"/>
                                  <a:pt x="172" y="96"/>
                                </a:cubicBezTo>
                                <a:cubicBezTo>
                                  <a:pt x="171" y="96"/>
                                  <a:pt x="173" y="94"/>
                                  <a:pt x="173" y="94"/>
                                </a:cubicBezTo>
                                <a:cubicBezTo>
                                  <a:pt x="169" y="96"/>
                                  <a:pt x="172" y="96"/>
                                  <a:pt x="171" y="97"/>
                                </a:cubicBezTo>
                                <a:cubicBezTo>
                                  <a:pt x="171" y="97"/>
                                  <a:pt x="172" y="96"/>
                                  <a:pt x="173" y="95"/>
                                </a:cubicBezTo>
                                <a:cubicBezTo>
                                  <a:pt x="173" y="96"/>
                                  <a:pt x="169" y="100"/>
                                  <a:pt x="173" y="97"/>
                                </a:cubicBezTo>
                                <a:cubicBezTo>
                                  <a:pt x="171" y="99"/>
                                  <a:pt x="166" y="102"/>
                                  <a:pt x="166" y="101"/>
                                </a:cubicBezTo>
                                <a:cubicBezTo>
                                  <a:pt x="169" y="98"/>
                                  <a:pt x="167" y="98"/>
                                  <a:pt x="169" y="97"/>
                                </a:cubicBezTo>
                                <a:cubicBezTo>
                                  <a:pt x="168" y="96"/>
                                  <a:pt x="165" y="99"/>
                                  <a:pt x="163" y="101"/>
                                </a:cubicBezTo>
                                <a:cubicBezTo>
                                  <a:pt x="163" y="101"/>
                                  <a:pt x="162" y="101"/>
                                  <a:pt x="162" y="101"/>
                                </a:cubicBezTo>
                                <a:cubicBezTo>
                                  <a:pt x="162" y="101"/>
                                  <a:pt x="163" y="100"/>
                                  <a:pt x="163" y="100"/>
                                </a:cubicBezTo>
                                <a:cubicBezTo>
                                  <a:pt x="163" y="100"/>
                                  <a:pt x="162" y="100"/>
                                  <a:pt x="161" y="101"/>
                                </a:cubicBezTo>
                                <a:cubicBezTo>
                                  <a:pt x="162" y="102"/>
                                  <a:pt x="162" y="102"/>
                                  <a:pt x="158" y="102"/>
                                </a:cubicBezTo>
                                <a:cubicBezTo>
                                  <a:pt x="157" y="104"/>
                                  <a:pt x="161" y="102"/>
                                  <a:pt x="157" y="105"/>
                                </a:cubicBezTo>
                                <a:cubicBezTo>
                                  <a:pt x="157" y="104"/>
                                  <a:pt x="155" y="105"/>
                                  <a:pt x="154" y="106"/>
                                </a:cubicBezTo>
                                <a:cubicBezTo>
                                  <a:pt x="157" y="105"/>
                                  <a:pt x="154" y="107"/>
                                  <a:pt x="154" y="107"/>
                                </a:cubicBezTo>
                                <a:cubicBezTo>
                                  <a:pt x="152" y="109"/>
                                  <a:pt x="153" y="108"/>
                                  <a:pt x="151" y="109"/>
                                </a:cubicBezTo>
                                <a:cubicBezTo>
                                  <a:pt x="151" y="109"/>
                                  <a:pt x="153" y="108"/>
                                  <a:pt x="152" y="108"/>
                                </a:cubicBezTo>
                                <a:cubicBezTo>
                                  <a:pt x="152" y="108"/>
                                  <a:pt x="152" y="108"/>
                                  <a:pt x="151" y="108"/>
                                </a:cubicBezTo>
                                <a:cubicBezTo>
                                  <a:pt x="150" y="109"/>
                                  <a:pt x="151" y="109"/>
                                  <a:pt x="150" y="110"/>
                                </a:cubicBezTo>
                                <a:cubicBezTo>
                                  <a:pt x="150" y="111"/>
                                  <a:pt x="153" y="108"/>
                                  <a:pt x="150" y="111"/>
                                </a:cubicBezTo>
                                <a:cubicBezTo>
                                  <a:pt x="151" y="111"/>
                                  <a:pt x="154" y="109"/>
                                  <a:pt x="154" y="108"/>
                                </a:cubicBezTo>
                                <a:cubicBezTo>
                                  <a:pt x="154" y="109"/>
                                  <a:pt x="156" y="108"/>
                                  <a:pt x="156" y="108"/>
                                </a:cubicBezTo>
                                <a:cubicBezTo>
                                  <a:pt x="154" y="110"/>
                                  <a:pt x="154" y="109"/>
                                  <a:pt x="153" y="110"/>
                                </a:cubicBezTo>
                                <a:cubicBezTo>
                                  <a:pt x="152" y="111"/>
                                  <a:pt x="149" y="113"/>
                                  <a:pt x="149" y="114"/>
                                </a:cubicBezTo>
                                <a:cubicBezTo>
                                  <a:pt x="150" y="113"/>
                                  <a:pt x="153" y="110"/>
                                  <a:pt x="154" y="111"/>
                                </a:cubicBezTo>
                                <a:cubicBezTo>
                                  <a:pt x="151" y="113"/>
                                  <a:pt x="152" y="113"/>
                                  <a:pt x="153" y="113"/>
                                </a:cubicBezTo>
                                <a:cubicBezTo>
                                  <a:pt x="153" y="113"/>
                                  <a:pt x="152" y="113"/>
                                  <a:pt x="152" y="113"/>
                                </a:cubicBezTo>
                                <a:cubicBezTo>
                                  <a:pt x="152" y="113"/>
                                  <a:pt x="152" y="114"/>
                                  <a:pt x="152" y="114"/>
                                </a:cubicBezTo>
                                <a:cubicBezTo>
                                  <a:pt x="150" y="114"/>
                                  <a:pt x="153" y="111"/>
                                  <a:pt x="149" y="114"/>
                                </a:cubicBezTo>
                                <a:cubicBezTo>
                                  <a:pt x="149" y="116"/>
                                  <a:pt x="146" y="119"/>
                                  <a:pt x="150" y="117"/>
                                </a:cubicBezTo>
                                <a:cubicBezTo>
                                  <a:pt x="149" y="118"/>
                                  <a:pt x="149" y="118"/>
                                  <a:pt x="149" y="118"/>
                                </a:cubicBezTo>
                                <a:cubicBezTo>
                                  <a:pt x="147" y="120"/>
                                  <a:pt x="146" y="119"/>
                                  <a:pt x="147" y="118"/>
                                </a:cubicBezTo>
                                <a:cubicBezTo>
                                  <a:pt x="144" y="118"/>
                                  <a:pt x="140" y="124"/>
                                  <a:pt x="138" y="124"/>
                                </a:cubicBezTo>
                                <a:cubicBezTo>
                                  <a:pt x="139" y="124"/>
                                  <a:pt x="136" y="126"/>
                                  <a:pt x="136" y="127"/>
                                </a:cubicBezTo>
                                <a:cubicBezTo>
                                  <a:pt x="137" y="127"/>
                                  <a:pt x="140" y="125"/>
                                  <a:pt x="143" y="122"/>
                                </a:cubicBezTo>
                                <a:cubicBezTo>
                                  <a:pt x="143" y="122"/>
                                  <a:pt x="143" y="122"/>
                                  <a:pt x="143" y="122"/>
                                </a:cubicBezTo>
                                <a:cubicBezTo>
                                  <a:pt x="144" y="121"/>
                                  <a:pt x="142" y="123"/>
                                  <a:pt x="144" y="123"/>
                                </a:cubicBezTo>
                                <a:cubicBezTo>
                                  <a:pt x="142" y="122"/>
                                  <a:pt x="139" y="127"/>
                                  <a:pt x="138" y="126"/>
                                </a:cubicBezTo>
                                <a:cubicBezTo>
                                  <a:pt x="135" y="128"/>
                                  <a:pt x="135" y="129"/>
                                  <a:pt x="134" y="130"/>
                                </a:cubicBezTo>
                                <a:cubicBezTo>
                                  <a:pt x="137" y="129"/>
                                  <a:pt x="137" y="128"/>
                                  <a:pt x="139" y="127"/>
                                </a:cubicBezTo>
                                <a:cubicBezTo>
                                  <a:pt x="139" y="128"/>
                                  <a:pt x="140" y="127"/>
                                  <a:pt x="139" y="128"/>
                                </a:cubicBezTo>
                                <a:cubicBezTo>
                                  <a:pt x="140" y="128"/>
                                  <a:pt x="141" y="127"/>
                                  <a:pt x="141" y="127"/>
                                </a:cubicBezTo>
                                <a:cubicBezTo>
                                  <a:pt x="142" y="126"/>
                                  <a:pt x="142" y="126"/>
                                  <a:pt x="142" y="126"/>
                                </a:cubicBezTo>
                                <a:cubicBezTo>
                                  <a:pt x="143" y="125"/>
                                  <a:pt x="144" y="125"/>
                                  <a:pt x="146" y="123"/>
                                </a:cubicBezTo>
                                <a:cubicBezTo>
                                  <a:pt x="147" y="121"/>
                                  <a:pt x="151" y="120"/>
                                  <a:pt x="154" y="116"/>
                                </a:cubicBezTo>
                                <a:cubicBezTo>
                                  <a:pt x="159" y="114"/>
                                  <a:pt x="160" y="110"/>
                                  <a:pt x="162" y="111"/>
                                </a:cubicBezTo>
                                <a:cubicBezTo>
                                  <a:pt x="165" y="107"/>
                                  <a:pt x="169" y="106"/>
                                  <a:pt x="173" y="103"/>
                                </a:cubicBezTo>
                                <a:cubicBezTo>
                                  <a:pt x="175" y="101"/>
                                  <a:pt x="172" y="103"/>
                                  <a:pt x="174" y="102"/>
                                </a:cubicBezTo>
                                <a:cubicBezTo>
                                  <a:pt x="175" y="101"/>
                                  <a:pt x="176" y="101"/>
                                  <a:pt x="178" y="100"/>
                                </a:cubicBezTo>
                                <a:cubicBezTo>
                                  <a:pt x="174" y="104"/>
                                  <a:pt x="169" y="106"/>
                                  <a:pt x="163" y="111"/>
                                </a:cubicBezTo>
                                <a:cubicBezTo>
                                  <a:pt x="166" y="111"/>
                                  <a:pt x="178" y="99"/>
                                  <a:pt x="183" y="98"/>
                                </a:cubicBezTo>
                                <a:cubicBezTo>
                                  <a:pt x="183" y="98"/>
                                  <a:pt x="180" y="101"/>
                                  <a:pt x="183" y="99"/>
                                </a:cubicBezTo>
                                <a:cubicBezTo>
                                  <a:pt x="183" y="100"/>
                                  <a:pt x="177" y="103"/>
                                  <a:pt x="177" y="104"/>
                                </a:cubicBezTo>
                                <a:cubicBezTo>
                                  <a:pt x="173" y="106"/>
                                  <a:pt x="172" y="108"/>
                                  <a:pt x="168" y="110"/>
                                </a:cubicBezTo>
                                <a:cubicBezTo>
                                  <a:pt x="168" y="111"/>
                                  <a:pt x="168" y="111"/>
                                  <a:pt x="168" y="111"/>
                                </a:cubicBezTo>
                                <a:cubicBezTo>
                                  <a:pt x="170" y="109"/>
                                  <a:pt x="173" y="108"/>
                                  <a:pt x="176" y="106"/>
                                </a:cubicBezTo>
                                <a:cubicBezTo>
                                  <a:pt x="175" y="107"/>
                                  <a:pt x="175" y="107"/>
                                  <a:pt x="176" y="107"/>
                                </a:cubicBezTo>
                                <a:cubicBezTo>
                                  <a:pt x="173" y="109"/>
                                  <a:pt x="173" y="109"/>
                                  <a:pt x="169" y="112"/>
                                </a:cubicBezTo>
                                <a:cubicBezTo>
                                  <a:pt x="168" y="112"/>
                                  <a:pt x="168" y="112"/>
                                  <a:pt x="168" y="112"/>
                                </a:cubicBezTo>
                                <a:cubicBezTo>
                                  <a:pt x="166" y="114"/>
                                  <a:pt x="163" y="116"/>
                                  <a:pt x="159" y="119"/>
                                </a:cubicBezTo>
                                <a:cubicBezTo>
                                  <a:pt x="160" y="120"/>
                                  <a:pt x="165" y="115"/>
                                  <a:pt x="166" y="114"/>
                                </a:cubicBezTo>
                                <a:cubicBezTo>
                                  <a:pt x="167" y="114"/>
                                  <a:pt x="166" y="114"/>
                                  <a:pt x="166" y="114"/>
                                </a:cubicBezTo>
                                <a:cubicBezTo>
                                  <a:pt x="164" y="116"/>
                                  <a:pt x="168" y="113"/>
                                  <a:pt x="168" y="114"/>
                                </a:cubicBezTo>
                                <a:cubicBezTo>
                                  <a:pt x="169" y="112"/>
                                  <a:pt x="172" y="111"/>
                                  <a:pt x="175" y="108"/>
                                </a:cubicBezTo>
                                <a:cubicBezTo>
                                  <a:pt x="175" y="109"/>
                                  <a:pt x="174" y="110"/>
                                  <a:pt x="174" y="110"/>
                                </a:cubicBezTo>
                                <a:cubicBezTo>
                                  <a:pt x="176" y="108"/>
                                  <a:pt x="181" y="104"/>
                                  <a:pt x="183" y="104"/>
                                </a:cubicBezTo>
                                <a:cubicBezTo>
                                  <a:pt x="185" y="102"/>
                                  <a:pt x="189" y="100"/>
                                  <a:pt x="190" y="98"/>
                                </a:cubicBezTo>
                                <a:cubicBezTo>
                                  <a:pt x="191" y="98"/>
                                  <a:pt x="196" y="95"/>
                                  <a:pt x="199" y="93"/>
                                </a:cubicBezTo>
                                <a:cubicBezTo>
                                  <a:pt x="199" y="93"/>
                                  <a:pt x="198" y="94"/>
                                  <a:pt x="198" y="94"/>
                                </a:cubicBezTo>
                                <a:cubicBezTo>
                                  <a:pt x="203" y="90"/>
                                  <a:pt x="208" y="88"/>
                                  <a:pt x="215" y="83"/>
                                </a:cubicBezTo>
                                <a:cubicBezTo>
                                  <a:pt x="214" y="84"/>
                                  <a:pt x="214" y="85"/>
                                  <a:pt x="215" y="84"/>
                                </a:cubicBezTo>
                                <a:cubicBezTo>
                                  <a:pt x="218" y="83"/>
                                  <a:pt x="214" y="85"/>
                                  <a:pt x="215" y="85"/>
                                </a:cubicBezTo>
                                <a:cubicBezTo>
                                  <a:pt x="212" y="86"/>
                                  <a:pt x="211" y="87"/>
                                  <a:pt x="208" y="88"/>
                                </a:cubicBezTo>
                                <a:cubicBezTo>
                                  <a:pt x="206" y="89"/>
                                  <a:pt x="209" y="88"/>
                                  <a:pt x="209" y="89"/>
                                </a:cubicBezTo>
                                <a:cubicBezTo>
                                  <a:pt x="204" y="91"/>
                                  <a:pt x="202" y="93"/>
                                  <a:pt x="200" y="95"/>
                                </a:cubicBezTo>
                                <a:cubicBezTo>
                                  <a:pt x="198" y="95"/>
                                  <a:pt x="196" y="97"/>
                                  <a:pt x="194" y="98"/>
                                </a:cubicBezTo>
                                <a:cubicBezTo>
                                  <a:pt x="193" y="99"/>
                                  <a:pt x="193" y="99"/>
                                  <a:pt x="193" y="99"/>
                                </a:cubicBezTo>
                                <a:cubicBezTo>
                                  <a:pt x="190" y="100"/>
                                  <a:pt x="188" y="102"/>
                                  <a:pt x="184" y="105"/>
                                </a:cubicBezTo>
                                <a:cubicBezTo>
                                  <a:pt x="184" y="104"/>
                                  <a:pt x="184" y="104"/>
                                  <a:pt x="184" y="104"/>
                                </a:cubicBezTo>
                                <a:cubicBezTo>
                                  <a:pt x="183" y="105"/>
                                  <a:pt x="182" y="106"/>
                                  <a:pt x="182" y="106"/>
                                </a:cubicBezTo>
                                <a:cubicBezTo>
                                  <a:pt x="182" y="106"/>
                                  <a:pt x="175" y="111"/>
                                  <a:pt x="170" y="115"/>
                                </a:cubicBezTo>
                                <a:cubicBezTo>
                                  <a:pt x="170" y="115"/>
                                  <a:pt x="170" y="115"/>
                                  <a:pt x="170" y="115"/>
                                </a:cubicBezTo>
                                <a:cubicBezTo>
                                  <a:pt x="164" y="119"/>
                                  <a:pt x="167" y="119"/>
                                  <a:pt x="161" y="123"/>
                                </a:cubicBezTo>
                                <a:cubicBezTo>
                                  <a:pt x="162" y="123"/>
                                  <a:pt x="161" y="124"/>
                                  <a:pt x="162" y="123"/>
                                </a:cubicBezTo>
                                <a:cubicBezTo>
                                  <a:pt x="161" y="124"/>
                                  <a:pt x="156" y="128"/>
                                  <a:pt x="156" y="128"/>
                                </a:cubicBezTo>
                                <a:cubicBezTo>
                                  <a:pt x="155" y="128"/>
                                  <a:pt x="156" y="129"/>
                                  <a:pt x="155" y="130"/>
                                </a:cubicBezTo>
                                <a:cubicBezTo>
                                  <a:pt x="152" y="130"/>
                                  <a:pt x="154" y="128"/>
                                  <a:pt x="154" y="127"/>
                                </a:cubicBezTo>
                                <a:cubicBezTo>
                                  <a:pt x="151" y="129"/>
                                  <a:pt x="154" y="128"/>
                                  <a:pt x="151" y="131"/>
                                </a:cubicBezTo>
                                <a:cubicBezTo>
                                  <a:pt x="151" y="131"/>
                                  <a:pt x="152" y="130"/>
                                  <a:pt x="152" y="131"/>
                                </a:cubicBezTo>
                                <a:cubicBezTo>
                                  <a:pt x="149" y="133"/>
                                  <a:pt x="150" y="133"/>
                                  <a:pt x="148" y="135"/>
                                </a:cubicBezTo>
                                <a:cubicBezTo>
                                  <a:pt x="146" y="136"/>
                                  <a:pt x="146" y="137"/>
                                  <a:pt x="145" y="138"/>
                                </a:cubicBezTo>
                                <a:cubicBezTo>
                                  <a:pt x="145" y="137"/>
                                  <a:pt x="145" y="137"/>
                                  <a:pt x="142" y="139"/>
                                </a:cubicBezTo>
                                <a:cubicBezTo>
                                  <a:pt x="140" y="141"/>
                                  <a:pt x="144" y="138"/>
                                  <a:pt x="143" y="139"/>
                                </a:cubicBezTo>
                                <a:cubicBezTo>
                                  <a:pt x="142" y="140"/>
                                  <a:pt x="139" y="142"/>
                                  <a:pt x="141" y="141"/>
                                </a:cubicBezTo>
                                <a:cubicBezTo>
                                  <a:pt x="141" y="141"/>
                                  <a:pt x="139" y="143"/>
                                  <a:pt x="139" y="142"/>
                                </a:cubicBezTo>
                                <a:cubicBezTo>
                                  <a:pt x="138" y="144"/>
                                  <a:pt x="137" y="145"/>
                                  <a:pt x="135" y="148"/>
                                </a:cubicBezTo>
                                <a:cubicBezTo>
                                  <a:pt x="139" y="145"/>
                                  <a:pt x="143" y="141"/>
                                  <a:pt x="147" y="137"/>
                                </a:cubicBezTo>
                                <a:cubicBezTo>
                                  <a:pt x="149" y="137"/>
                                  <a:pt x="147" y="138"/>
                                  <a:pt x="149" y="137"/>
                                </a:cubicBezTo>
                                <a:cubicBezTo>
                                  <a:pt x="151" y="135"/>
                                  <a:pt x="151" y="135"/>
                                  <a:pt x="151" y="134"/>
                                </a:cubicBezTo>
                                <a:cubicBezTo>
                                  <a:pt x="154" y="132"/>
                                  <a:pt x="152" y="134"/>
                                  <a:pt x="151" y="135"/>
                                </a:cubicBezTo>
                                <a:cubicBezTo>
                                  <a:pt x="152" y="135"/>
                                  <a:pt x="154" y="133"/>
                                  <a:pt x="156" y="132"/>
                                </a:cubicBezTo>
                                <a:cubicBezTo>
                                  <a:pt x="153" y="132"/>
                                  <a:pt x="159" y="128"/>
                                  <a:pt x="161" y="127"/>
                                </a:cubicBezTo>
                                <a:cubicBezTo>
                                  <a:pt x="163" y="125"/>
                                  <a:pt x="159" y="129"/>
                                  <a:pt x="157" y="130"/>
                                </a:cubicBezTo>
                                <a:cubicBezTo>
                                  <a:pt x="159" y="130"/>
                                  <a:pt x="156" y="132"/>
                                  <a:pt x="156" y="133"/>
                                </a:cubicBezTo>
                                <a:cubicBezTo>
                                  <a:pt x="155" y="134"/>
                                  <a:pt x="150" y="138"/>
                                  <a:pt x="150" y="139"/>
                                </a:cubicBezTo>
                                <a:cubicBezTo>
                                  <a:pt x="148" y="140"/>
                                  <a:pt x="146" y="141"/>
                                  <a:pt x="145" y="143"/>
                                </a:cubicBezTo>
                                <a:cubicBezTo>
                                  <a:pt x="144" y="143"/>
                                  <a:pt x="145" y="143"/>
                                  <a:pt x="145" y="142"/>
                                </a:cubicBezTo>
                                <a:cubicBezTo>
                                  <a:pt x="144" y="145"/>
                                  <a:pt x="143" y="144"/>
                                  <a:pt x="141" y="145"/>
                                </a:cubicBezTo>
                                <a:cubicBezTo>
                                  <a:pt x="139" y="147"/>
                                  <a:pt x="142" y="145"/>
                                  <a:pt x="142" y="146"/>
                                </a:cubicBezTo>
                                <a:cubicBezTo>
                                  <a:pt x="140" y="147"/>
                                  <a:pt x="141" y="147"/>
                                  <a:pt x="139" y="148"/>
                                </a:cubicBezTo>
                                <a:cubicBezTo>
                                  <a:pt x="138" y="148"/>
                                  <a:pt x="138" y="147"/>
                                  <a:pt x="140" y="145"/>
                                </a:cubicBezTo>
                                <a:cubicBezTo>
                                  <a:pt x="140" y="145"/>
                                  <a:pt x="139" y="145"/>
                                  <a:pt x="139" y="145"/>
                                </a:cubicBezTo>
                                <a:cubicBezTo>
                                  <a:pt x="137" y="148"/>
                                  <a:pt x="135" y="150"/>
                                  <a:pt x="136" y="151"/>
                                </a:cubicBezTo>
                                <a:cubicBezTo>
                                  <a:pt x="134" y="153"/>
                                  <a:pt x="135" y="151"/>
                                  <a:pt x="133" y="152"/>
                                </a:cubicBezTo>
                                <a:cubicBezTo>
                                  <a:pt x="133" y="153"/>
                                  <a:pt x="134" y="153"/>
                                  <a:pt x="131" y="156"/>
                                </a:cubicBezTo>
                                <a:cubicBezTo>
                                  <a:pt x="131" y="155"/>
                                  <a:pt x="131" y="155"/>
                                  <a:pt x="130" y="155"/>
                                </a:cubicBezTo>
                                <a:cubicBezTo>
                                  <a:pt x="130" y="156"/>
                                  <a:pt x="129" y="157"/>
                                  <a:pt x="129" y="158"/>
                                </a:cubicBezTo>
                                <a:cubicBezTo>
                                  <a:pt x="125" y="161"/>
                                  <a:pt x="122" y="164"/>
                                  <a:pt x="119" y="167"/>
                                </a:cubicBezTo>
                                <a:cubicBezTo>
                                  <a:pt x="118" y="168"/>
                                  <a:pt x="118" y="168"/>
                                  <a:pt x="118" y="168"/>
                                </a:cubicBezTo>
                                <a:cubicBezTo>
                                  <a:pt x="116" y="169"/>
                                  <a:pt x="117" y="169"/>
                                  <a:pt x="115" y="171"/>
                                </a:cubicBezTo>
                                <a:cubicBezTo>
                                  <a:pt x="113" y="171"/>
                                  <a:pt x="111" y="174"/>
                                  <a:pt x="109" y="175"/>
                                </a:cubicBezTo>
                                <a:cubicBezTo>
                                  <a:pt x="110" y="174"/>
                                  <a:pt x="110" y="174"/>
                                  <a:pt x="110" y="173"/>
                                </a:cubicBezTo>
                                <a:cubicBezTo>
                                  <a:pt x="114" y="170"/>
                                  <a:pt x="118" y="163"/>
                                  <a:pt x="121" y="162"/>
                                </a:cubicBezTo>
                                <a:cubicBezTo>
                                  <a:pt x="125" y="157"/>
                                  <a:pt x="129" y="153"/>
                                  <a:pt x="133" y="151"/>
                                </a:cubicBezTo>
                                <a:cubicBezTo>
                                  <a:pt x="134" y="150"/>
                                  <a:pt x="134" y="149"/>
                                  <a:pt x="134" y="149"/>
                                </a:cubicBezTo>
                                <a:cubicBezTo>
                                  <a:pt x="134" y="148"/>
                                  <a:pt x="130" y="152"/>
                                  <a:pt x="130" y="150"/>
                                </a:cubicBezTo>
                                <a:cubicBezTo>
                                  <a:pt x="131" y="150"/>
                                  <a:pt x="131" y="150"/>
                                  <a:pt x="131" y="150"/>
                                </a:cubicBezTo>
                                <a:cubicBezTo>
                                  <a:pt x="133" y="149"/>
                                  <a:pt x="133" y="148"/>
                                  <a:pt x="135" y="147"/>
                                </a:cubicBezTo>
                                <a:cubicBezTo>
                                  <a:pt x="126" y="153"/>
                                  <a:pt x="125" y="155"/>
                                  <a:pt x="119" y="161"/>
                                </a:cubicBezTo>
                                <a:cubicBezTo>
                                  <a:pt x="118" y="160"/>
                                  <a:pt x="122" y="157"/>
                                  <a:pt x="123" y="155"/>
                                </a:cubicBezTo>
                                <a:cubicBezTo>
                                  <a:pt x="121" y="157"/>
                                  <a:pt x="123" y="155"/>
                                  <a:pt x="121" y="156"/>
                                </a:cubicBezTo>
                                <a:cubicBezTo>
                                  <a:pt x="121" y="155"/>
                                  <a:pt x="123" y="153"/>
                                  <a:pt x="123" y="153"/>
                                </a:cubicBezTo>
                                <a:cubicBezTo>
                                  <a:pt x="125" y="151"/>
                                  <a:pt x="125" y="153"/>
                                  <a:pt x="123" y="155"/>
                                </a:cubicBezTo>
                                <a:cubicBezTo>
                                  <a:pt x="123" y="155"/>
                                  <a:pt x="127" y="151"/>
                                  <a:pt x="125" y="153"/>
                                </a:cubicBezTo>
                                <a:cubicBezTo>
                                  <a:pt x="128" y="151"/>
                                  <a:pt x="128" y="151"/>
                                  <a:pt x="131" y="148"/>
                                </a:cubicBezTo>
                                <a:cubicBezTo>
                                  <a:pt x="132" y="145"/>
                                  <a:pt x="130" y="145"/>
                                  <a:pt x="125" y="149"/>
                                </a:cubicBezTo>
                                <a:cubicBezTo>
                                  <a:pt x="120" y="156"/>
                                  <a:pt x="111" y="162"/>
                                  <a:pt x="106" y="170"/>
                                </a:cubicBezTo>
                                <a:cubicBezTo>
                                  <a:pt x="104" y="170"/>
                                  <a:pt x="103" y="171"/>
                                  <a:pt x="102" y="172"/>
                                </a:cubicBezTo>
                                <a:cubicBezTo>
                                  <a:pt x="101" y="173"/>
                                  <a:pt x="100" y="174"/>
                                  <a:pt x="100" y="174"/>
                                </a:cubicBezTo>
                                <a:cubicBezTo>
                                  <a:pt x="100" y="175"/>
                                  <a:pt x="100" y="175"/>
                                  <a:pt x="99" y="176"/>
                                </a:cubicBezTo>
                                <a:cubicBezTo>
                                  <a:pt x="100" y="176"/>
                                  <a:pt x="100" y="176"/>
                                  <a:pt x="100" y="175"/>
                                </a:cubicBezTo>
                                <a:cubicBezTo>
                                  <a:pt x="101" y="176"/>
                                  <a:pt x="99" y="176"/>
                                  <a:pt x="100" y="177"/>
                                </a:cubicBezTo>
                                <a:cubicBezTo>
                                  <a:pt x="99" y="176"/>
                                  <a:pt x="98" y="175"/>
                                  <a:pt x="97" y="175"/>
                                </a:cubicBezTo>
                                <a:cubicBezTo>
                                  <a:pt x="97" y="175"/>
                                  <a:pt x="97" y="176"/>
                                  <a:pt x="97" y="176"/>
                                </a:cubicBezTo>
                                <a:cubicBezTo>
                                  <a:pt x="97" y="175"/>
                                  <a:pt x="96" y="177"/>
                                  <a:pt x="96" y="176"/>
                                </a:cubicBezTo>
                                <a:cubicBezTo>
                                  <a:pt x="97" y="175"/>
                                  <a:pt x="97" y="174"/>
                                  <a:pt x="98" y="175"/>
                                </a:cubicBezTo>
                                <a:cubicBezTo>
                                  <a:pt x="98" y="174"/>
                                  <a:pt x="97" y="174"/>
                                  <a:pt x="98" y="174"/>
                                </a:cubicBezTo>
                                <a:cubicBezTo>
                                  <a:pt x="97" y="173"/>
                                  <a:pt x="96" y="175"/>
                                  <a:pt x="95" y="176"/>
                                </a:cubicBezTo>
                                <a:cubicBezTo>
                                  <a:pt x="95" y="176"/>
                                  <a:pt x="95" y="177"/>
                                  <a:pt x="94" y="177"/>
                                </a:cubicBezTo>
                                <a:cubicBezTo>
                                  <a:pt x="95" y="178"/>
                                  <a:pt x="95" y="177"/>
                                  <a:pt x="96" y="177"/>
                                </a:cubicBezTo>
                                <a:cubicBezTo>
                                  <a:pt x="95" y="178"/>
                                  <a:pt x="95" y="178"/>
                                  <a:pt x="94" y="178"/>
                                </a:cubicBezTo>
                                <a:cubicBezTo>
                                  <a:pt x="94" y="179"/>
                                  <a:pt x="95" y="179"/>
                                  <a:pt x="95" y="179"/>
                                </a:cubicBezTo>
                                <a:cubicBezTo>
                                  <a:pt x="94" y="179"/>
                                  <a:pt x="92" y="179"/>
                                  <a:pt x="92" y="180"/>
                                </a:cubicBezTo>
                                <a:cubicBezTo>
                                  <a:pt x="92" y="180"/>
                                  <a:pt x="92" y="180"/>
                                  <a:pt x="93" y="180"/>
                                </a:cubicBezTo>
                                <a:cubicBezTo>
                                  <a:pt x="93" y="180"/>
                                  <a:pt x="93" y="181"/>
                                  <a:pt x="93" y="181"/>
                                </a:cubicBezTo>
                                <a:cubicBezTo>
                                  <a:pt x="92" y="181"/>
                                  <a:pt x="92" y="180"/>
                                  <a:pt x="92" y="181"/>
                                </a:cubicBezTo>
                                <a:cubicBezTo>
                                  <a:pt x="91" y="181"/>
                                  <a:pt x="92" y="181"/>
                                  <a:pt x="92" y="181"/>
                                </a:cubicBezTo>
                                <a:cubicBezTo>
                                  <a:pt x="92" y="182"/>
                                  <a:pt x="91" y="181"/>
                                  <a:pt x="91" y="182"/>
                                </a:cubicBezTo>
                                <a:cubicBezTo>
                                  <a:pt x="90" y="182"/>
                                  <a:pt x="90" y="183"/>
                                  <a:pt x="89" y="183"/>
                                </a:cubicBezTo>
                                <a:cubicBezTo>
                                  <a:pt x="89" y="183"/>
                                  <a:pt x="90" y="182"/>
                                  <a:pt x="90" y="183"/>
                                </a:cubicBezTo>
                                <a:cubicBezTo>
                                  <a:pt x="89" y="183"/>
                                  <a:pt x="89" y="183"/>
                                  <a:pt x="88" y="183"/>
                                </a:cubicBezTo>
                                <a:cubicBezTo>
                                  <a:pt x="87" y="184"/>
                                  <a:pt x="88" y="184"/>
                                  <a:pt x="88" y="184"/>
                                </a:cubicBezTo>
                                <a:cubicBezTo>
                                  <a:pt x="87" y="184"/>
                                  <a:pt x="87" y="186"/>
                                  <a:pt x="86" y="186"/>
                                </a:cubicBezTo>
                                <a:cubicBezTo>
                                  <a:pt x="86" y="186"/>
                                  <a:pt x="86" y="186"/>
                                  <a:pt x="86" y="186"/>
                                </a:cubicBezTo>
                                <a:cubicBezTo>
                                  <a:pt x="86" y="186"/>
                                  <a:pt x="86" y="186"/>
                                  <a:pt x="85" y="186"/>
                                </a:cubicBezTo>
                                <a:cubicBezTo>
                                  <a:pt x="85" y="186"/>
                                  <a:pt x="86" y="186"/>
                                  <a:pt x="86" y="186"/>
                                </a:cubicBezTo>
                                <a:cubicBezTo>
                                  <a:pt x="84" y="188"/>
                                  <a:pt x="83" y="190"/>
                                  <a:pt x="81" y="192"/>
                                </a:cubicBezTo>
                                <a:cubicBezTo>
                                  <a:pt x="81" y="192"/>
                                  <a:pt x="81" y="192"/>
                                  <a:pt x="81" y="192"/>
                                </a:cubicBezTo>
                                <a:cubicBezTo>
                                  <a:pt x="81" y="193"/>
                                  <a:pt x="82" y="192"/>
                                  <a:pt x="81" y="193"/>
                                </a:cubicBezTo>
                                <a:cubicBezTo>
                                  <a:pt x="81" y="193"/>
                                  <a:pt x="81" y="193"/>
                                  <a:pt x="81" y="193"/>
                                </a:cubicBezTo>
                                <a:cubicBezTo>
                                  <a:pt x="80" y="193"/>
                                  <a:pt x="80" y="194"/>
                                  <a:pt x="80" y="193"/>
                                </a:cubicBezTo>
                                <a:cubicBezTo>
                                  <a:pt x="79" y="193"/>
                                  <a:pt x="81" y="192"/>
                                  <a:pt x="80" y="192"/>
                                </a:cubicBezTo>
                                <a:cubicBezTo>
                                  <a:pt x="80" y="191"/>
                                  <a:pt x="80" y="192"/>
                                  <a:pt x="80" y="192"/>
                                </a:cubicBezTo>
                                <a:cubicBezTo>
                                  <a:pt x="79" y="191"/>
                                  <a:pt x="80" y="191"/>
                                  <a:pt x="81" y="190"/>
                                </a:cubicBezTo>
                                <a:cubicBezTo>
                                  <a:pt x="81" y="191"/>
                                  <a:pt x="80" y="191"/>
                                  <a:pt x="81" y="191"/>
                                </a:cubicBezTo>
                                <a:cubicBezTo>
                                  <a:pt x="81" y="191"/>
                                  <a:pt x="82" y="191"/>
                                  <a:pt x="82" y="190"/>
                                </a:cubicBezTo>
                                <a:cubicBezTo>
                                  <a:pt x="82" y="190"/>
                                  <a:pt x="81" y="191"/>
                                  <a:pt x="81" y="190"/>
                                </a:cubicBezTo>
                                <a:cubicBezTo>
                                  <a:pt x="81" y="189"/>
                                  <a:pt x="82" y="190"/>
                                  <a:pt x="82" y="190"/>
                                </a:cubicBezTo>
                                <a:cubicBezTo>
                                  <a:pt x="83" y="189"/>
                                  <a:pt x="82" y="189"/>
                                  <a:pt x="81" y="189"/>
                                </a:cubicBezTo>
                                <a:cubicBezTo>
                                  <a:pt x="81" y="189"/>
                                  <a:pt x="81" y="190"/>
                                  <a:pt x="81" y="190"/>
                                </a:cubicBezTo>
                                <a:cubicBezTo>
                                  <a:pt x="80" y="190"/>
                                  <a:pt x="82" y="188"/>
                                  <a:pt x="82" y="188"/>
                                </a:cubicBezTo>
                                <a:cubicBezTo>
                                  <a:pt x="83" y="188"/>
                                  <a:pt x="82" y="189"/>
                                  <a:pt x="82" y="189"/>
                                </a:cubicBezTo>
                                <a:cubicBezTo>
                                  <a:pt x="83" y="189"/>
                                  <a:pt x="83" y="188"/>
                                  <a:pt x="83" y="189"/>
                                </a:cubicBezTo>
                                <a:cubicBezTo>
                                  <a:pt x="83" y="188"/>
                                  <a:pt x="83" y="188"/>
                                  <a:pt x="83" y="187"/>
                                </a:cubicBezTo>
                                <a:cubicBezTo>
                                  <a:pt x="86" y="183"/>
                                  <a:pt x="86" y="183"/>
                                  <a:pt x="86" y="183"/>
                                </a:cubicBezTo>
                                <a:cubicBezTo>
                                  <a:pt x="86" y="184"/>
                                  <a:pt x="86" y="183"/>
                                  <a:pt x="87" y="184"/>
                                </a:cubicBezTo>
                                <a:cubicBezTo>
                                  <a:pt x="87" y="183"/>
                                  <a:pt x="87" y="183"/>
                                  <a:pt x="86" y="183"/>
                                </a:cubicBezTo>
                                <a:cubicBezTo>
                                  <a:pt x="87" y="183"/>
                                  <a:pt x="86" y="182"/>
                                  <a:pt x="87" y="182"/>
                                </a:cubicBezTo>
                                <a:cubicBezTo>
                                  <a:pt x="87" y="182"/>
                                  <a:pt x="87" y="182"/>
                                  <a:pt x="87" y="183"/>
                                </a:cubicBezTo>
                                <a:cubicBezTo>
                                  <a:pt x="88" y="182"/>
                                  <a:pt x="87" y="182"/>
                                  <a:pt x="87" y="182"/>
                                </a:cubicBezTo>
                                <a:cubicBezTo>
                                  <a:pt x="89" y="179"/>
                                  <a:pt x="92" y="175"/>
                                  <a:pt x="95" y="172"/>
                                </a:cubicBezTo>
                                <a:cubicBezTo>
                                  <a:pt x="95" y="172"/>
                                  <a:pt x="95" y="172"/>
                                  <a:pt x="95" y="172"/>
                                </a:cubicBezTo>
                                <a:cubicBezTo>
                                  <a:pt x="95" y="172"/>
                                  <a:pt x="95" y="171"/>
                                  <a:pt x="95" y="171"/>
                                </a:cubicBezTo>
                                <a:cubicBezTo>
                                  <a:pt x="95" y="170"/>
                                  <a:pt x="95" y="171"/>
                                  <a:pt x="95" y="171"/>
                                </a:cubicBezTo>
                                <a:cubicBezTo>
                                  <a:pt x="95" y="171"/>
                                  <a:pt x="95" y="171"/>
                                  <a:pt x="95" y="170"/>
                                </a:cubicBezTo>
                                <a:cubicBezTo>
                                  <a:pt x="94" y="170"/>
                                  <a:pt x="94" y="170"/>
                                  <a:pt x="94" y="171"/>
                                </a:cubicBezTo>
                                <a:cubicBezTo>
                                  <a:pt x="93" y="170"/>
                                  <a:pt x="94" y="169"/>
                                  <a:pt x="95" y="169"/>
                                </a:cubicBezTo>
                                <a:cubicBezTo>
                                  <a:pt x="95" y="169"/>
                                  <a:pt x="94" y="169"/>
                                  <a:pt x="95" y="170"/>
                                </a:cubicBezTo>
                                <a:cubicBezTo>
                                  <a:pt x="95" y="170"/>
                                  <a:pt x="95" y="169"/>
                                  <a:pt x="95" y="169"/>
                                </a:cubicBezTo>
                                <a:cubicBezTo>
                                  <a:pt x="96" y="170"/>
                                  <a:pt x="95" y="170"/>
                                  <a:pt x="95" y="170"/>
                                </a:cubicBezTo>
                                <a:cubicBezTo>
                                  <a:pt x="96" y="170"/>
                                  <a:pt x="96" y="170"/>
                                  <a:pt x="96" y="170"/>
                                </a:cubicBezTo>
                                <a:cubicBezTo>
                                  <a:pt x="96" y="168"/>
                                  <a:pt x="103" y="164"/>
                                  <a:pt x="102" y="163"/>
                                </a:cubicBezTo>
                                <a:cubicBezTo>
                                  <a:pt x="105" y="161"/>
                                  <a:pt x="102" y="163"/>
                                  <a:pt x="105" y="161"/>
                                </a:cubicBezTo>
                                <a:cubicBezTo>
                                  <a:pt x="107" y="157"/>
                                  <a:pt x="113" y="152"/>
                                  <a:pt x="118" y="147"/>
                                </a:cubicBezTo>
                                <a:cubicBezTo>
                                  <a:pt x="116" y="151"/>
                                  <a:pt x="121" y="145"/>
                                  <a:pt x="123" y="143"/>
                                </a:cubicBezTo>
                                <a:cubicBezTo>
                                  <a:pt x="123" y="143"/>
                                  <a:pt x="123" y="143"/>
                                  <a:pt x="123" y="143"/>
                                </a:cubicBezTo>
                                <a:cubicBezTo>
                                  <a:pt x="124" y="142"/>
                                  <a:pt x="124" y="143"/>
                                  <a:pt x="126" y="141"/>
                                </a:cubicBezTo>
                                <a:cubicBezTo>
                                  <a:pt x="124" y="141"/>
                                  <a:pt x="130" y="137"/>
                                  <a:pt x="128" y="138"/>
                                </a:cubicBezTo>
                                <a:cubicBezTo>
                                  <a:pt x="129" y="136"/>
                                  <a:pt x="131" y="136"/>
                                  <a:pt x="131" y="136"/>
                                </a:cubicBezTo>
                                <a:cubicBezTo>
                                  <a:pt x="132" y="135"/>
                                  <a:pt x="131" y="135"/>
                                  <a:pt x="131" y="135"/>
                                </a:cubicBezTo>
                                <a:cubicBezTo>
                                  <a:pt x="133" y="134"/>
                                  <a:pt x="133" y="133"/>
                                  <a:pt x="136" y="131"/>
                                </a:cubicBezTo>
                                <a:cubicBezTo>
                                  <a:pt x="135" y="132"/>
                                  <a:pt x="136" y="132"/>
                                  <a:pt x="137" y="131"/>
                                </a:cubicBezTo>
                                <a:cubicBezTo>
                                  <a:pt x="141" y="128"/>
                                  <a:pt x="136" y="130"/>
                                  <a:pt x="139" y="128"/>
                                </a:cubicBezTo>
                                <a:cubicBezTo>
                                  <a:pt x="138" y="128"/>
                                  <a:pt x="136" y="130"/>
                                  <a:pt x="135" y="130"/>
                                </a:cubicBezTo>
                                <a:cubicBezTo>
                                  <a:pt x="134" y="131"/>
                                  <a:pt x="134" y="132"/>
                                  <a:pt x="134" y="132"/>
                                </a:cubicBezTo>
                                <a:cubicBezTo>
                                  <a:pt x="130" y="134"/>
                                  <a:pt x="128" y="137"/>
                                  <a:pt x="123" y="141"/>
                                </a:cubicBezTo>
                                <a:cubicBezTo>
                                  <a:pt x="122" y="141"/>
                                  <a:pt x="121" y="143"/>
                                  <a:pt x="122" y="141"/>
                                </a:cubicBezTo>
                                <a:cubicBezTo>
                                  <a:pt x="121" y="142"/>
                                  <a:pt x="120" y="143"/>
                                  <a:pt x="117" y="145"/>
                                </a:cubicBezTo>
                                <a:cubicBezTo>
                                  <a:pt x="121" y="141"/>
                                  <a:pt x="127" y="135"/>
                                  <a:pt x="130" y="134"/>
                                </a:cubicBezTo>
                                <a:cubicBezTo>
                                  <a:pt x="131" y="133"/>
                                  <a:pt x="130" y="132"/>
                                  <a:pt x="131" y="132"/>
                                </a:cubicBezTo>
                                <a:cubicBezTo>
                                  <a:pt x="129" y="133"/>
                                  <a:pt x="130" y="133"/>
                                  <a:pt x="128" y="135"/>
                                </a:cubicBezTo>
                                <a:cubicBezTo>
                                  <a:pt x="131" y="131"/>
                                  <a:pt x="126" y="134"/>
                                  <a:pt x="127" y="132"/>
                                </a:cubicBezTo>
                                <a:cubicBezTo>
                                  <a:pt x="125" y="133"/>
                                  <a:pt x="125" y="133"/>
                                  <a:pt x="125" y="133"/>
                                </a:cubicBezTo>
                                <a:cubicBezTo>
                                  <a:pt x="124" y="134"/>
                                  <a:pt x="127" y="133"/>
                                  <a:pt x="125" y="135"/>
                                </a:cubicBezTo>
                                <a:cubicBezTo>
                                  <a:pt x="126" y="134"/>
                                  <a:pt x="126" y="134"/>
                                  <a:pt x="126" y="134"/>
                                </a:cubicBezTo>
                                <a:cubicBezTo>
                                  <a:pt x="113" y="146"/>
                                  <a:pt x="113" y="146"/>
                                  <a:pt x="113" y="146"/>
                                </a:cubicBezTo>
                                <a:cubicBezTo>
                                  <a:pt x="112" y="146"/>
                                  <a:pt x="112" y="146"/>
                                  <a:pt x="113" y="145"/>
                                </a:cubicBezTo>
                                <a:cubicBezTo>
                                  <a:pt x="111" y="147"/>
                                  <a:pt x="111" y="147"/>
                                  <a:pt x="111" y="147"/>
                                </a:cubicBezTo>
                                <a:cubicBezTo>
                                  <a:pt x="111" y="148"/>
                                  <a:pt x="112" y="146"/>
                                  <a:pt x="113" y="146"/>
                                </a:cubicBezTo>
                                <a:cubicBezTo>
                                  <a:pt x="113" y="147"/>
                                  <a:pt x="111" y="147"/>
                                  <a:pt x="110" y="148"/>
                                </a:cubicBezTo>
                                <a:cubicBezTo>
                                  <a:pt x="106" y="153"/>
                                  <a:pt x="106" y="153"/>
                                  <a:pt x="106" y="153"/>
                                </a:cubicBezTo>
                                <a:cubicBezTo>
                                  <a:pt x="106" y="150"/>
                                  <a:pt x="103" y="155"/>
                                  <a:pt x="100" y="157"/>
                                </a:cubicBezTo>
                                <a:cubicBezTo>
                                  <a:pt x="101" y="156"/>
                                  <a:pt x="104" y="154"/>
                                  <a:pt x="104" y="152"/>
                                </a:cubicBezTo>
                                <a:cubicBezTo>
                                  <a:pt x="108" y="149"/>
                                  <a:pt x="109" y="148"/>
                                  <a:pt x="111" y="145"/>
                                </a:cubicBezTo>
                                <a:cubicBezTo>
                                  <a:pt x="110" y="145"/>
                                  <a:pt x="109" y="147"/>
                                  <a:pt x="108" y="148"/>
                                </a:cubicBezTo>
                                <a:cubicBezTo>
                                  <a:pt x="108" y="145"/>
                                  <a:pt x="106" y="148"/>
                                  <a:pt x="103" y="152"/>
                                </a:cubicBezTo>
                                <a:cubicBezTo>
                                  <a:pt x="105" y="150"/>
                                  <a:pt x="103" y="150"/>
                                  <a:pt x="101" y="151"/>
                                </a:cubicBezTo>
                                <a:cubicBezTo>
                                  <a:pt x="103" y="149"/>
                                  <a:pt x="103" y="149"/>
                                  <a:pt x="104" y="149"/>
                                </a:cubicBezTo>
                                <a:cubicBezTo>
                                  <a:pt x="105" y="148"/>
                                  <a:pt x="105" y="147"/>
                                  <a:pt x="107" y="145"/>
                                </a:cubicBezTo>
                                <a:cubicBezTo>
                                  <a:pt x="108" y="144"/>
                                  <a:pt x="108" y="146"/>
                                  <a:pt x="109" y="144"/>
                                </a:cubicBezTo>
                                <a:cubicBezTo>
                                  <a:pt x="111" y="142"/>
                                  <a:pt x="109" y="141"/>
                                  <a:pt x="113" y="139"/>
                                </a:cubicBezTo>
                                <a:cubicBezTo>
                                  <a:pt x="113" y="139"/>
                                  <a:pt x="111" y="141"/>
                                  <a:pt x="111" y="141"/>
                                </a:cubicBezTo>
                                <a:cubicBezTo>
                                  <a:pt x="114" y="139"/>
                                  <a:pt x="114" y="138"/>
                                  <a:pt x="113" y="138"/>
                                </a:cubicBezTo>
                                <a:cubicBezTo>
                                  <a:pt x="115" y="136"/>
                                  <a:pt x="115" y="137"/>
                                  <a:pt x="115" y="137"/>
                                </a:cubicBezTo>
                                <a:cubicBezTo>
                                  <a:pt x="115" y="136"/>
                                  <a:pt x="118" y="134"/>
                                  <a:pt x="118" y="133"/>
                                </a:cubicBezTo>
                                <a:cubicBezTo>
                                  <a:pt x="118" y="133"/>
                                  <a:pt x="116" y="134"/>
                                  <a:pt x="115" y="135"/>
                                </a:cubicBezTo>
                                <a:cubicBezTo>
                                  <a:pt x="116" y="134"/>
                                  <a:pt x="116" y="134"/>
                                  <a:pt x="117" y="132"/>
                                </a:cubicBezTo>
                                <a:cubicBezTo>
                                  <a:pt x="115" y="134"/>
                                  <a:pt x="115" y="134"/>
                                  <a:pt x="116" y="132"/>
                                </a:cubicBezTo>
                                <a:cubicBezTo>
                                  <a:pt x="115" y="132"/>
                                  <a:pt x="115" y="132"/>
                                  <a:pt x="115" y="132"/>
                                </a:cubicBezTo>
                                <a:cubicBezTo>
                                  <a:pt x="114" y="133"/>
                                  <a:pt x="113" y="134"/>
                                  <a:pt x="112" y="135"/>
                                </a:cubicBezTo>
                                <a:cubicBezTo>
                                  <a:pt x="111" y="136"/>
                                  <a:pt x="112" y="134"/>
                                  <a:pt x="109" y="137"/>
                                </a:cubicBezTo>
                                <a:cubicBezTo>
                                  <a:pt x="111" y="135"/>
                                  <a:pt x="109" y="136"/>
                                  <a:pt x="110" y="134"/>
                                </a:cubicBezTo>
                                <a:cubicBezTo>
                                  <a:pt x="112" y="133"/>
                                  <a:pt x="110" y="133"/>
                                  <a:pt x="111" y="133"/>
                                </a:cubicBezTo>
                                <a:cubicBezTo>
                                  <a:pt x="112" y="131"/>
                                  <a:pt x="115" y="128"/>
                                  <a:pt x="116" y="127"/>
                                </a:cubicBezTo>
                                <a:cubicBezTo>
                                  <a:pt x="118" y="126"/>
                                  <a:pt x="119" y="125"/>
                                  <a:pt x="120" y="126"/>
                                </a:cubicBezTo>
                                <a:cubicBezTo>
                                  <a:pt x="121" y="125"/>
                                  <a:pt x="121" y="124"/>
                                  <a:pt x="121" y="124"/>
                                </a:cubicBezTo>
                                <a:cubicBezTo>
                                  <a:pt x="121" y="124"/>
                                  <a:pt x="119" y="125"/>
                                  <a:pt x="119" y="124"/>
                                </a:cubicBezTo>
                                <a:cubicBezTo>
                                  <a:pt x="122" y="121"/>
                                  <a:pt x="125" y="119"/>
                                  <a:pt x="126" y="117"/>
                                </a:cubicBezTo>
                                <a:cubicBezTo>
                                  <a:pt x="127" y="116"/>
                                  <a:pt x="127" y="116"/>
                                  <a:pt x="128" y="116"/>
                                </a:cubicBezTo>
                                <a:cubicBezTo>
                                  <a:pt x="142" y="104"/>
                                  <a:pt x="148" y="99"/>
                                  <a:pt x="162" y="88"/>
                                </a:cubicBezTo>
                                <a:cubicBezTo>
                                  <a:pt x="163" y="89"/>
                                  <a:pt x="163" y="89"/>
                                  <a:pt x="164" y="88"/>
                                </a:cubicBezTo>
                                <a:cubicBezTo>
                                  <a:pt x="166" y="86"/>
                                  <a:pt x="163" y="88"/>
                                  <a:pt x="163" y="88"/>
                                </a:cubicBezTo>
                                <a:cubicBezTo>
                                  <a:pt x="175" y="79"/>
                                  <a:pt x="184" y="73"/>
                                  <a:pt x="197" y="65"/>
                                </a:cubicBezTo>
                                <a:cubicBezTo>
                                  <a:pt x="197" y="65"/>
                                  <a:pt x="196" y="65"/>
                                  <a:pt x="195" y="66"/>
                                </a:cubicBezTo>
                                <a:cubicBezTo>
                                  <a:pt x="196" y="65"/>
                                  <a:pt x="197" y="65"/>
                                  <a:pt x="199" y="63"/>
                                </a:cubicBezTo>
                                <a:cubicBezTo>
                                  <a:pt x="199" y="64"/>
                                  <a:pt x="199" y="64"/>
                                  <a:pt x="201" y="63"/>
                                </a:cubicBezTo>
                                <a:cubicBezTo>
                                  <a:pt x="202" y="63"/>
                                  <a:pt x="201" y="62"/>
                                  <a:pt x="201" y="62"/>
                                </a:cubicBezTo>
                                <a:cubicBezTo>
                                  <a:pt x="203" y="61"/>
                                  <a:pt x="203" y="61"/>
                                  <a:pt x="203" y="62"/>
                                </a:cubicBezTo>
                                <a:cubicBezTo>
                                  <a:pt x="207" y="60"/>
                                  <a:pt x="211" y="58"/>
                                  <a:pt x="214" y="56"/>
                                </a:cubicBezTo>
                                <a:cubicBezTo>
                                  <a:pt x="213" y="56"/>
                                  <a:pt x="212" y="57"/>
                                  <a:pt x="210" y="57"/>
                                </a:cubicBezTo>
                                <a:cubicBezTo>
                                  <a:pt x="214" y="54"/>
                                  <a:pt x="214" y="57"/>
                                  <a:pt x="222" y="53"/>
                                </a:cubicBezTo>
                                <a:cubicBezTo>
                                  <a:pt x="222" y="52"/>
                                  <a:pt x="218" y="54"/>
                                  <a:pt x="217" y="54"/>
                                </a:cubicBezTo>
                                <a:cubicBezTo>
                                  <a:pt x="219" y="52"/>
                                  <a:pt x="216" y="54"/>
                                  <a:pt x="216" y="53"/>
                                </a:cubicBezTo>
                                <a:cubicBezTo>
                                  <a:pt x="215" y="53"/>
                                  <a:pt x="214" y="54"/>
                                  <a:pt x="214" y="54"/>
                                </a:cubicBezTo>
                                <a:cubicBezTo>
                                  <a:pt x="212" y="54"/>
                                  <a:pt x="215" y="53"/>
                                  <a:pt x="210" y="56"/>
                                </a:cubicBezTo>
                                <a:cubicBezTo>
                                  <a:pt x="211" y="54"/>
                                  <a:pt x="217" y="52"/>
                                  <a:pt x="219" y="50"/>
                                </a:cubicBezTo>
                                <a:cubicBezTo>
                                  <a:pt x="220" y="50"/>
                                  <a:pt x="219" y="51"/>
                                  <a:pt x="221" y="50"/>
                                </a:cubicBezTo>
                                <a:cubicBezTo>
                                  <a:pt x="227" y="46"/>
                                  <a:pt x="237" y="41"/>
                                  <a:pt x="245" y="39"/>
                                </a:cubicBezTo>
                                <a:cubicBezTo>
                                  <a:pt x="246" y="40"/>
                                  <a:pt x="242" y="40"/>
                                  <a:pt x="241" y="41"/>
                                </a:cubicBezTo>
                                <a:cubicBezTo>
                                  <a:pt x="242" y="41"/>
                                  <a:pt x="244" y="40"/>
                                  <a:pt x="245" y="40"/>
                                </a:cubicBezTo>
                                <a:cubicBezTo>
                                  <a:pt x="247" y="39"/>
                                  <a:pt x="249" y="39"/>
                                  <a:pt x="254" y="37"/>
                                </a:cubicBezTo>
                                <a:cubicBezTo>
                                  <a:pt x="252" y="37"/>
                                  <a:pt x="247" y="38"/>
                                  <a:pt x="253" y="36"/>
                                </a:cubicBezTo>
                                <a:cubicBezTo>
                                  <a:pt x="252" y="36"/>
                                  <a:pt x="250" y="37"/>
                                  <a:pt x="251" y="36"/>
                                </a:cubicBezTo>
                                <a:cubicBezTo>
                                  <a:pt x="252" y="36"/>
                                  <a:pt x="254" y="35"/>
                                  <a:pt x="255" y="35"/>
                                </a:cubicBezTo>
                                <a:cubicBezTo>
                                  <a:pt x="257" y="35"/>
                                  <a:pt x="255" y="34"/>
                                  <a:pt x="258" y="33"/>
                                </a:cubicBezTo>
                                <a:cubicBezTo>
                                  <a:pt x="259" y="34"/>
                                  <a:pt x="259" y="34"/>
                                  <a:pt x="259" y="34"/>
                                </a:cubicBezTo>
                                <a:cubicBezTo>
                                  <a:pt x="263" y="32"/>
                                  <a:pt x="265" y="32"/>
                                  <a:pt x="267" y="31"/>
                                </a:cubicBezTo>
                                <a:cubicBezTo>
                                  <a:pt x="273" y="28"/>
                                  <a:pt x="273" y="30"/>
                                  <a:pt x="279" y="27"/>
                                </a:cubicBezTo>
                                <a:cubicBezTo>
                                  <a:pt x="280" y="27"/>
                                  <a:pt x="279" y="27"/>
                                  <a:pt x="279" y="28"/>
                                </a:cubicBezTo>
                                <a:cubicBezTo>
                                  <a:pt x="282" y="27"/>
                                  <a:pt x="285" y="26"/>
                                  <a:pt x="285" y="25"/>
                                </a:cubicBezTo>
                                <a:cubicBezTo>
                                  <a:pt x="288" y="26"/>
                                  <a:pt x="294" y="23"/>
                                  <a:pt x="301" y="22"/>
                                </a:cubicBezTo>
                                <a:cubicBezTo>
                                  <a:pt x="301" y="21"/>
                                  <a:pt x="301" y="21"/>
                                  <a:pt x="301" y="21"/>
                                </a:cubicBezTo>
                                <a:cubicBezTo>
                                  <a:pt x="301" y="21"/>
                                  <a:pt x="297" y="22"/>
                                  <a:pt x="296" y="22"/>
                                </a:cubicBezTo>
                                <a:cubicBezTo>
                                  <a:pt x="298" y="21"/>
                                  <a:pt x="297" y="22"/>
                                  <a:pt x="298" y="21"/>
                                </a:cubicBezTo>
                                <a:cubicBezTo>
                                  <a:pt x="301" y="20"/>
                                  <a:pt x="301" y="20"/>
                                  <a:pt x="301" y="20"/>
                                </a:cubicBezTo>
                                <a:cubicBezTo>
                                  <a:pt x="301" y="20"/>
                                  <a:pt x="297" y="21"/>
                                  <a:pt x="297" y="21"/>
                                </a:cubicBezTo>
                                <a:cubicBezTo>
                                  <a:pt x="300" y="19"/>
                                  <a:pt x="301" y="19"/>
                                  <a:pt x="305" y="18"/>
                                </a:cubicBezTo>
                                <a:cubicBezTo>
                                  <a:pt x="305" y="19"/>
                                  <a:pt x="307" y="18"/>
                                  <a:pt x="306" y="19"/>
                                </a:cubicBezTo>
                                <a:cubicBezTo>
                                  <a:pt x="308" y="18"/>
                                  <a:pt x="309" y="17"/>
                                  <a:pt x="309" y="18"/>
                                </a:cubicBezTo>
                                <a:cubicBezTo>
                                  <a:pt x="316" y="16"/>
                                  <a:pt x="316" y="16"/>
                                  <a:pt x="322" y="15"/>
                                </a:cubicBezTo>
                                <a:cubicBezTo>
                                  <a:pt x="325" y="15"/>
                                  <a:pt x="325" y="14"/>
                                  <a:pt x="327" y="13"/>
                                </a:cubicBezTo>
                                <a:cubicBezTo>
                                  <a:pt x="329" y="12"/>
                                  <a:pt x="329" y="13"/>
                                  <a:pt x="330" y="13"/>
                                </a:cubicBezTo>
                                <a:cubicBezTo>
                                  <a:pt x="332" y="13"/>
                                  <a:pt x="332" y="12"/>
                                  <a:pt x="334" y="12"/>
                                </a:cubicBezTo>
                                <a:cubicBezTo>
                                  <a:pt x="336" y="12"/>
                                  <a:pt x="338" y="11"/>
                                  <a:pt x="338" y="12"/>
                                </a:cubicBezTo>
                                <a:cubicBezTo>
                                  <a:pt x="337" y="12"/>
                                  <a:pt x="338" y="12"/>
                                  <a:pt x="337" y="12"/>
                                </a:cubicBezTo>
                                <a:cubicBezTo>
                                  <a:pt x="337" y="12"/>
                                  <a:pt x="336" y="12"/>
                                  <a:pt x="336" y="12"/>
                                </a:cubicBezTo>
                                <a:cubicBezTo>
                                  <a:pt x="336" y="13"/>
                                  <a:pt x="340" y="11"/>
                                  <a:pt x="341" y="12"/>
                                </a:cubicBezTo>
                                <a:cubicBezTo>
                                  <a:pt x="343" y="12"/>
                                  <a:pt x="337" y="12"/>
                                  <a:pt x="340" y="11"/>
                                </a:cubicBezTo>
                                <a:cubicBezTo>
                                  <a:pt x="342" y="11"/>
                                  <a:pt x="342" y="11"/>
                                  <a:pt x="342" y="11"/>
                                </a:cubicBezTo>
                                <a:cubicBezTo>
                                  <a:pt x="344" y="11"/>
                                  <a:pt x="344" y="11"/>
                                  <a:pt x="345" y="11"/>
                                </a:cubicBezTo>
                                <a:cubicBezTo>
                                  <a:pt x="346" y="10"/>
                                  <a:pt x="340" y="11"/>
                                  <a:pt x="342" y="10"/>
                                </a:cubicBezTo>
                                <a:cubicBezTo>
                                  <a:pt x="347" y="10"/>
                                  <a:pt x="347" y="10"/>
                                  <a:pt x="347" y="10"/>
                                </a:cubicBezTo>
                                <a:cubicBezTo>
                                  <a:pt x="347" y="9"/>
                                  <a:pt x="347" y="9"/>
                                  <a:pt x="345" y="9"/>
                                </a:cubicBezTo>
                                <a:cubicBezTo>
                                  <a:pt x="349" y="8"/>
                                  <a:pt x="350" y="10"/>
                                  <a:pt x="354" y="10"/>
                                </a:cubicBezTo>
                                <a:cubicBezTo>
                                  <a:pt x="356" y="10"/>
                                  <a:pt x="358" y="9"/>
                                  <a:pt x="360" y="9"/>
                                </a:cubicBezTo>
                                <a:cubicBezTo>
                                  <a:pt x="361" y="9"/>
                                  <a:pt x="359" y="9"/>
                                  <a:pt x="361" y="9"/>
                                </a:cubicBezTo>
                                <a:cubicBezTo>
                                  <a:pt x="360" y="9"/>
                                  <a:pt x="359" y="9"/>
                                  <a:pt x="358" y="9"/>
                                </a:cubicBezTo>
                                <a:cubicBezTo>
                                  <a:pt x="355" y="8"/>
                                  <a:pt x="363" y="8"/>
                                  <a:pt x="360" y="8"/>
                                </a:cubicBezTo>
                                <a:cubicBezTo>
                                  <a:pt x="361" y="7"/>
                                  <a:pt x="362" y="9"/>
                                  <a:pt x="364" y="8"/>
                                </a:cubicBezTo>
                                <a:cubicBezTo>
                                  <a:pt x="367" y="8"/>
                                  <a:pt x="362" y="8"/>
                                  <a:pt x="363" y="7"/>
                                </a:cubicBezTo>
                                <a:cubicBezTo>
                                  <a:pt x="364" y="7"/>
                                  <a:pt x="365" y="7"/>
                                  <a:pt x="365" y="7"/>
                                </a:cubicBezTo>
                                <a:cubicBezTo>
                                  <a:pt x="366" y="7"/>
                                  <a:pt x="367" y="8"/>
                                  <a:pt x="367" y="8"/>
                                </a:cubicBezTo>
                                <a:cubicBezTo>
                                  <a:pt x="367" y="9"/>
                                  <a:pt x="370" y="8"/>
                                  <a:pt x="371" y="9"/>
                                </a:cubicBezTo>
                                <a:cubicBezTo>
                                  <a:pt x="374" y="8"/>
                                  <a:pt x="371" y="8"/>
                                  <a:pt x="372" y="8"/>
                                </a:cubicBezTo>
                                <a:cubicBezTo>
                                  <a:pt x="372" y="7"/>
                                  <a:pt x="371" y="8"/>
                                  <a:pt x="371" y="8"/>
                                </a:cubicBezTo>
                                <a:cubicBezTo>
                                  <a:pt x="371" y="7"/>
                                  <a:pt x="379" y="9"/>
                                  <a:pt x="381" y="7"/>
                                </a:cubicBezTo>
                                <a:cubicBezTo>
                                  <a:pt x="384" y="7"/>
                                  <a:pt x="386" y="8"/>
                                  <a:pt x="390" y="7"/>
                                </a:cubicBezTo>
                                <a:cubicBezTo>
                                  <a:pt x="390" y="7"/>
                                  <a:pt x="389" y="7"/>
                                  <a:pt x="390" y="7"/>
                                </a:cubicBezTo>
                                <a:cubicBezTo>
                                  <a:pt x="387" y="6"/>
                                  <a:pt x="389" y="6"/>
                                  <a:pt x="386" y="5"/>
                                </a:cubicBezTo>
                                <a:cubicBezTo>
                                  <a:pt x="388" y="6"/>
                                  <a:pt x="389" y="7"/>
                                  <a:pt x="391" y="6"/>
                                </a:cubicBezTo>
                                <a:cubicBezTo>
                                  <a:pt x="392" y="6"/>
                                  <a:pt x="392" y="7"/>
                                  <a:pt x="394" y="7"/>
                                </a:cubicBezTo>
                                <a:cubicBezTo>
                                  <a:pt x="395" y="7"/>
                                  <a:pt x="395" y="6"/>
                                  <a:pt x="395" y="6"/>
                                </a:cubicBezTo>
                                <a:cubicBezTo>
                                  <a:pt x="396" y="6"/>
                                  <a:pt x="399" y="6"/>
                                  <a:pt x="397" y="6"/>
                                </a:cubicBezTo>
                                <a:cubicBezTo>
                                  <a:pt x="401" y="5"/>
                                  <a:pt x="402" y="7"/>
                                  <a:pt x="401" y="7"/>
                                </a:cubicBezTo>
                                <a:cubicBezTo>
                                  <a:pt x="408" y="7"/>
                                  <a:pt x="400" y="5"/>
                                  <a:pt x="400" y="4"/>
                                </a:cubicBezTo>
                                <a:cubicBezTo>
                                  <a:pt x="402" y="5"/>
                                  <a:pt x="404" y="4"/>
                                  <a:pt x="401" y="4"/>
                                </a:cubicBezTo>
                                <a:cubicBezTo>
                                  <a:pt x="406" y="3"/>
                                  <a:pt x="402" y="5"/>
                                  <a:pt x="407" y="5"/>
                                </a:cubicBezTo>
                                <a:cubicBezTo>
                                  <a:pt x="411" y="4"/>
                                  <a:pt x="406" y="3"/>
                                  <a:pt x="410" y="3"/>
                                </a:cubicBezTo>
                                <a:cubicBezTo>
                                  <a:pt x="408" y="2"/>
                                  <a:pt x="400" y="3"/>
                                  <a:pt x="399" y="2"/>
                                </a:cubicBezTo>
                                <a:cubicBezTo>
                                  <a:pt x="400" y="1"/>
                                  <a:pt x="404" y="2"/>
                                  <a:pt x="404" y="2"/>
                                </a:cubicBezTo>
                                <a:cubicBezTo>
                                  <a:pt x="407" y="2"/>
                                  <a:pt x="407" y="1"/>
                                  <a:pt x="412" y="2"/>
                                </a:cubicBezTo>
                                <a:cubicBezTo>
                                  <a:pt x="411" y="2"/>
                                  <a:pt x="413" y="2"/>
                                  <a:pt x="412" y="3"/>
                                </a:cubicBezTo>
                                <a:cubicBezTo>
                                  <a:pt x="415" y="3"/>
                                  <a:pt x="415" y="1"/>
                                  <a:pt x="419" y="1"/>
                                </a:cubicBezTo>
                                <a:cubicBezTo>
                                  <a:pt x="417" y="2"/>
                                  <a:pt x="416" y="2"/>
                                  <a:pt x="421" y="2"/>
                                </a:cubicBezTo>
                                <a:cubicBezTo>
                                  <a:pt x="420" y="3"/>
                                  <a:pt x="417" y="3"/>
                                  <a:pt x="417" y="2"/>
                                </a:cubicBezTo>
                                <a:cubicBezTo>
                                  <a:pt x="416" y="2"/>
                                  <a:pt x="416" y="3"/>
                                  <a:pt x="415" y="3"/>
                                </a:cubicBezTo>
                                <a:cubicBezTo>
                                  <a:pt x="414" y="3"/>
                                  <a:pt x="417" y="3"/>
                                  <a:pt x="417" y="4"/>
                                </a:cubicBezTo>
                                <a:cubicBezTo>
                                  <a:pt x="419" y="4"/>
                                  <a:pt x="418" y="3"/>
                                  <a:pt x="416" y="3"/>
                                </a:cubicBezTo>
                                <a:cubicBezTo>
                                  <a:pt x="417" y="3"/>
                                  <a:pt x="421" y="3"/>
                                  <a:pt x="421" y="4"/>
                                </a:cubicBezTo>
                                <a:cubicBezTo>
                                  <a:pt x="418" y="4"/>
                                  <a:pt x="427" y="5"/>
                                  <a:pt x="424" y="5"/>
                                </a:cubicBezTo>
                                <a:cubicBezTo>
                                  <a:pt x="427" y="5"/>
                                  <a:pt x="427" y="6"/>
                                  <a:pt x="430" y="6"/>
                                </a:cubicBezTo>
                                <a:cubicBezTo>
                                  <a:pt x="426" y="5"/>
                                  <a:pt x="427" y="5"/>
                                  <a:pt x="425" y="4"/>
                                </a:cubicBezTo>
                                <a:cubicBezTo>
                                  <a:pt x="426" y="4"/>
                                  <a:pt x="428" y="4"/>
                                  <a:pt x="430" y="4"/>
                                </a:cubicBezTo>
                                <a:cubicBezTo>
                                  <a:pt x="427" y="4"/>
                                  <a:pt x="430" y="4"/>
                                  <a:pt x="428" y="4"/>
                                </a:cubicBezTo>
                                <a:cubicBezTo>
                                  <a:pt x="429" y="5"/>
                                  <a:pt x="432" y="5"/>
                                  <a:pt x="433" y="5"/>
                                </a:cubicBezTo>
                                <a:cubicBezTo>
                                  <a:pt x="434" y="5"/>
                                  <a:pt x="431" y="5"/>
                                  <a:pt x="431" y="4"/>
                                </a:cubicBezTo>
                                <a:cubicBezTo>
                                  <a:pt x="432" y="4"/>
                                  <a:pt x="438" y="5"/>
                                  <a:pt x="438" y="5"/>
                                </a:cubicBezTo>
                                <a:cubicBezTo>
                                  <a:pt x="442" y="6"/>
                                  <a:pt x="445" y="6"/>
                                  <a:pt x="453" y="7"/>
                                </a:cubicBezTo>
                                <a:cubicBezTo>
                                  <a:pt x="453" y="7"/>
                                  <a:pt x="452" y="7"/>
                                  <a:pt x="451" y="7"/>
                                </a:cubicBezTo>
                                <a:cubicBezTo>
                                  <a:pt x="451" y="7"/>
                                  <a:pt x="453" y="7"/>
                                  <a:pt x="453" y="7"/>
                                </a:cubicBezTo>
                                <a:cubicBezTo>
                                  <a:pt x="452" y="8"/>
                                  <a:pt x="450" y="7"/>
                                  <a:pt x="447" y="6"/>
                                </a:cubicBezTo>
                                <a:cubicBezTo>
                                  <a:pt x="447" y="7"/>
                                  <a:pt x="447" y="7"/>
                                  <a:pt x="447" y="7"/>
                                </a:cubicBezTo>
                                <a:cubicBezTo>
                                  <a:pt x="448" y="7"/>
                                  <a:pt x="453" y="8"/>
                                  <a:pt x="453" y="9"/>
                                </a:cubicBezTo>
                                <a:cubicBezTo>
                                  <a:pt x="454" y="8"/>
                                  <a:pt x="456" y="7"/>
                                  <a:pt x="453" y="6"/>
                                </a:cubicBezTo>
                                <a:cubicBezTo>
                                  <a:pt x="454" y="6"/>
                                  <a:pt x="457" y="7"/>
                                  <a:pt x="455" y="6"/>
                                </a:cubicBezTo>
                                <a:cubicBezTo>
                                  <a:pt x="456" y="6"/>
                                  <a:pt x="458" y="7"/>
                                  <a:pt x="460" y="7"/>
                                </a:cubicBezTo>
                                <a:cubicBezTo>
                                  <a:pt x="460" y="7"/>
                                  <a:pt x="459" y="7"/>
                                  <a:pt x="458" y="6"/>
                                </a:cubicBezTo>
                                <a:cubicBezTo>
                                  <a:pt x="460" y="6"/>
                                  <a:pt x="465" y="7"/>
                                  <a:pt x="465" y="6"/>
                                </a:cubicBezTo>
                                <a:cubicBezTo>
                                  <a:pt x="466" y="7"/>
                                  <a:pt x="466" y="7"/>
                                  <a:pt x="465" y="7"/>
                                </a:cubicBezTo>
                                <a:cubicBezTo>
                                  <a:pt x="466" y="7"/>
                                  <a:pt x="469" y="8"/>
                                  <a:pt x="468" y="8"/>
                                </a:cubicBezTo>
                                <a:cubicBezTo>
                                  <a:pt x="466" y="8"/>
                                  <a:pt x="466" y="8"/>
                                  <a:pt x="463" y="7"/>
                                </a:cubicBezTo>
                                <a:cubicBezTo>
                                  <a:pt x="463" y="8"/>
                                  <a:pt x="464" y="8"/>
                                  <a:pt x="464" y="8"/>
                                </a:cubicBezTo>
                                <a:cubicBezTo>
                                  <a:pt x="468" y="9"/>
                                  <a:pt x="467" y="8"/>
                                  <a:pt x="470" y="9"/>
                                </a:cubicBezTo>
                                <a:cubicBezTo>
                                  <a:pt x="470" y="8"/>
                                  <a:pt x="473" y="8"/>
                                  <a:pt x="477" y="9"/>
                                </a:cubicBezTo>
                                <a:cubicBezTo>
                                  <a:pt x="476" y="10"/>
                                  <a:pt x="474" y="9"/>
                                  <a:pt x="471" y="9"/>
                                </a:cubicBezTo>
                                <a:cubicBezTo>
                                  <a:pt x="472" y="9"/>
                                  <a:pt x="472" y="10"/>
                                  <a:pt x="472" y="10"/>
                                </a:cubicBezTo>
                                <a:cubicBezTo>
                                  <a:pt x="473" y="10"/>
                                  <a:pt x="475" y="10"/>
                                  <a:pt x="476" y="10"/>
                                </a:cubicBezTo>
                                <a:cubicBezTo>
                                  <a:pt x="478" y="10"/>
                                  <a:pt x="478" y="11"/>
                                  <a:pt x="478" y="11"/>
                                </a:cubicBezTo>
                                <a:cubicBezTo>
                                  <a:pt x="479" y="11"/>
                                  <a:pt x="481" y="11"/>
                                  <a:pt x="483" y="12"/>
                                </a:cubicBezTo>
                                <a:cubicBezTo>
                                  <a:pt x="483" y="11"/>
                                  <a:pt x="484" y="11"/>
                                  <a:pt x="482" y="11"/>
                                </a:cubicBezTo>
                                <a:cubicBezTo>
                                  <a:pt x="483" y="10"/>
                                  <a:pt x="485" y="11"/>
                                  <a:pt x="484" y="12"/>
                                </a:cubicBezTo>
                                <a:cubicBezTo>
                                  <a:pt x="485" y="12"/>
                                  <a:pt x="486" y="11"/>
                                  <a:pt x="487" y="12"/>
                                </a:cubicBezTo>
                                <a:cubicBezTo>
                                  <a:pt x="487" y="12"/>
                                  <a:pt x="485" y="10"/>
                                  <a:pt x="490" y="11"/>
                                </a:cubicBezTo>
                                <a:cubicBezTo>
                                  <a:pt x="490" y="10"/>
                                  <a:pt x="485" y="10"/>
                                  <a:pt x="484" y="9"/>
                                </a:cubicBezTo>
                                <a:cubicBezTo>
                                  <a:pt x="482" y="9"/>
                                  <a:pt x="481" y="9"/>
                                  <a:pt x="482" y="9"/>
                                </a:cubicBezTo>
                                <a:cubicBezTo>
                                  <a:pt x="480" y="9"/>
                                  <a:pt x="481" y="9"/>
                                  <a:pt x="478" y="8"/>
                                </a:cubicBezTo>
                                <a:cubicBezTo>
                                  <a:pt x="478" y="8"/>
                                  <a:pt x="482" y="9"/>
                                  <a:pt x="481" y="7"/>
                                </a:cubicBezTo>
                                <a:cubicBezTo>
                                  <a:pt x="484" y="8"/>
                                  <a:pt x="482" y="8"/>
                                  <a:pt x="482" y="8"/>
                                </a:cubicBezTo>
                                <a:cubicBezTo>
                                  <a:pt x="486" y="9"/>
                                  <a:pt x="486" y="9"/>
                                  <a:pt x="489" y="9"/>
                                </a:cubicBezTo>
                                <a:cubicBezTo>
                                  <a:pt x="489" y="9"/>
                                  <a:pt x="487" y="9"/>
                                  <a:pt x="487" y="8"/>
                                </a:cubicBezTo>
                                <a:cubicBezTo>
                                  <a:pt x="491" y="9"/>
                                  <a:pt x="493" y="10"/>
                                  <a:pt x="496" y="11"/>
                                </a:cubicBezTo>
                                <a:cubicBezTo>
                                  <a:pt x="495" y="11"/>
                                  <a:pt x="495" y="10"/>
                                  <a:pt x="495" y="11"/>
                                </a:cubicBezTo>
                                <a:cubicBezTo>
                                  <a:pt x="496" y="11"/>
                                  <a:pt x="499" y="12"/>
                                  <a:pt x="499" y="11"/>
                                </a:cubicBezTo>
                                <a:cubicBezTo>
                                  <a:pt x="500" y="12"/>
                                  <a:pt x="500" y="12"/>
                                  <a:pt x="501" y="13"/>
                                </a:cubicBezTo>
                                <a:cubicBezTo>
                                  <a:pt x="505" y="13"/>
                                  <a:pt x="510" y="15"/>
                                  <a:pt x="512" y="16"/>
                                </a:cubicBezTo>
                                <a:cubicBezTo>
                                  <a:pt x="514" y="17"/>
                                  <a:pt x="512" y="15"/>
                                  <a:pt x="510" y="14"/>
                                </a:cubicBezTo>
                                <a:cubicBezTo>
                                  <a:pt x="510" y="14"/>
                                  <a:pt x="516" y="16"/>
                                  <a:pt x="514" y="16"/>
                                </a:cubicBezTo>
                                <a:cubicBezTo>
                                  <a:pt x="516" y="17"/>
                                  <a:pt x="519" y="18"/>
                                  <a:pt x="520" y="18"/>
                                </a:cubicBezTo>
                                <a:cubicBezTo>
                                  <a:pt x="519" y="17"/>
                                  <a:pt x="518" y="17"/>
                                  <a:pt x="517" y="17"/>
                                </a:cubicBezTo>
                                <a:cubicBezTo>
                                  <a:pt x="520" y="17"/>
                                  <a:pt x="527" y="19"/>
                                  <a:pt x="532" y="21"/>
                                </a:cubicBezTo>
                                <a:cubicBezTo>
                                  <a:pt x="529" y="19"/>
                                  <a:pt x="537" y="22"/>
                                  <a:pt x="537" y="22"/>
                                </a:cubicBezTo>
                                <a:cubicBezTo>
                                  <a:pt x="539" y="22"/>
                                  <a:pt x="538" y="23"/>
                                  <a:pt x="540" y="23"/>
                                </a:cubicBezTo>
                                <a:cubicBezTo>
                                  <a:pt x="539" y="23"/>
                                  <a:pt x="538" y="23"/>
                                  <a:pt x="536" y="22"/>
                                </a:cubicBezTo>
                                <a:cubicBezTo>
                                  <a:pt x="536" y="23"/>
                                  <a:pt x="543" y="25"/>
                                  <a:pt x="545" y="25"/>
                                </a:cubicBezTo>
                                <a:cubicBezTo>
                                  <a:pt x="545" y="25"/>
                                  <a:pt x="542" y="25"/>
                                  <a:pt x="540" y="24"/>
                                </a:cubicBezTo>
                                <a:cubicBezTo>
                                  <a:pt x="543" y="24"/>
                                  <a:pt x="547" y="25"/>
                                  <a:pt x="551" y="27"/>
                                </a:cubicBezTo>
                                <a:cubicBezTo>
                                  <a:pt x="551" y="27"/>
                                  <a:pt x="550" y="27"/>
                                  <a:pt x="552" y="28"/>
                                </a:cubicBezTo>
                                <a:cubicBezTo>
                                  <a:pt x="551" y="28"/>
                                  <a:pt x="549" y="26"/>
                                  <a:pt x="549" y="27"/>
                                </a:cubicBezTo>
                                <a:cubicBezTo>
                                  <a:pt x="550" y="28"/>
                                  <a:pt x="552" y="28"/>
                                  <a:pt x="552" y="29"/>
                                </a:cubicBezTo>
                                <a:cubicBezTo>
                                  <a:pt x="554" y="30"/>
                                  <a:pt x="550" y="28"/>
                                  <a:pt x="551" y="29"/>
                                </a:cubicBezTo>
                                <a:cubicBezTo>
                                  <a:pt x="555" y="29"/>
                                  <a:pt x="555" y="30"/>
                                  <a:pt x="558" y="30"/>
                                </a:cubicBezTo>
                                <a:cubicBezTo>
                                  <a:pt x="562" y="32"/>
                                  <a:pt x="569" y="34"/>
                                  <a:pt x="569" y="35"/>
                                </a:cubicBezTo>
                                <a:cubicBezTo>
                                  <a:pt x="571" y="36"/>
                                  <a:pt x="570" y="35"/>
                                  <a:pt x="571" y="35"/>
                                </a:cubicBezTo>
                                <a:cubicBezTo>
                                  <a:pt x="572" y="36"/>
                                  <a:pt x="575" y="37"/>
                                  <a:pt x="573" y="37"/>
                                </a:cubicBezTo>
                                <a:cubicBezTo>
                                  <a:pt x="575" y="38"/>
                                  <a:pt x="575" y="38"/>
                                  <a:pt x="577" y="39"/>
                                </a:cubicBezTo>
                                <a:cubicBezTo>
                                  <a:pt x="577" y="39"/>
                                  <a:pt x="575" y="39"/>
                                  <a:pt x="576" y="39"/>
                                </a:cubicBezTo>
                                <a:cubicBezTo>
                                  <a:pt x="578" y="40"/>
                                  <a:pt x="578" y="39"/>
                                  <a:pt x="579" y="39"/>
                                </a:cubicBezTo>
                                <a:cubicBezTo>
                                  <a:pt x="579" y="38"/>
                                  <a:pt x="576" y="38"/>
                                  <a:pt x="576" y="38"/>
                                </a:cubicBezTo>
                                <a:cubicBezTo>
                                  <a:pt x="576" y="37"/>
                                  <a:pt x="580" y="39"/>
                                  <a:pt x="579" y="39"/>
                                </a:cubicBezTo>
                                <a:cubicBezTo>
                                  <a:pt x="581" y="40"/>
                                  <a:pt x="581" y="40"/>
                                  <a:pt x="583" y="40"/>
                                </a:cubicBezTo>
                                <a:cubicBezTo>
                                  <a:pt x="586" y="42"/>
                                  <a:pt x="586" y="42"/>
                                  <a:pt x="589" y="44"/>
                                </a:cubicBezTo>
                                <a:cubicBezTo>
                                  <a:pt x="587" y="43"/>
                                  <a:pt x="587" y="42"/>
                                  <a:pt x="586" y="42"/>
                                </a:cubicBezTo>
                                <a:cubicBezTo>
                                  <a:pt x="585" y="40"/>
                                  <a:pt x="593" y="44"/>
                                  <a:pt x="594" y="45"/>
                                </a:cubicBezTo>
                                <a:cubicBezTo>
                                  <a:pt x="594" y="45"/>
                                  <a:pt x="591" y="43"/>
                                  <a:pt x="590" y="43"/>
                                </a:cubicBezTo>
                                <a:cubicBezTo>
                                  <a:pt x="592" y="45"/>
                                  <a:pt x="596" y="46"/>
                                  <a:pt x="598" y="48"/>
                                </a:cubicBezTo>
                                <a:cubicBezTo>
                                  <a:pt x="600" y="49"/>
                                  <a:pt x="597" y="46"/>
                                  <a:pt x="599" y="47"/>
                                </a:cubicBezTo>
                                <a:cubicBezTo>
                                  <a:pt x="600" y="48"/>
                                  <a:pt x="601" y="49"/>
                                  <a:pt x="603" y="50"/>
                                </a:cubicBezTo>
                                <a:cubicBezTo>
                                  <a:pt x="603" y="50"/>
                                  <a:pt x="606" y="52"/>
                                  <a:pt x="606" y="51"/>
                                </a:cubicBezTo>
                                <a:cubicBezTo>
                                  <a:pt x="612" y="54"/>
                                  <a:pt x="615" y="56"/>
                                  <a:pt x="620" y="59"/>
                                </a:cubicBezTo>
                                <a:cubicBezTo>
                                  <a:pt x="619" y="58"/>
                                  <a:pt x="619" y="59"/>
                                  <a:pt x="619" y="59"/>
                                </a:cubicBezTo>
                                <a:cubicBezTo>
                                  <a:pt x="624" y="60"/>
                                  <a:pt x="634" y="67"/>
                                  <a:pt x="640" y="71"/>
                                </a:cubicBezTo>
                                <a:cubicBezTo>
                                  <a:pt x="642" y="72"/>
                                  <a:pt x="641" y="71"/>
                                  <a:pt x="643" y="73"/>
                                </a:cubicBezTo>
                                <a:cubicBezTo>
                                  <a:pt x="643" y="73"/>
                                  <a:pt x="643" y="73"/>
                                  <a:pt x="644" y="73"/>
                                </a:cubicBezTo>
                                <a:cubicBezTo>
                                  <a:pt x="644" y="73"/>
                                  <a:pt x="643" y="72"/>
                                  <a:pt x="642" y="72"/>
                                </a:cubicBezTo>
                                <a:cubicBezTo>
                                  <a:pt x="645" y="73"/>
                                  <a:pt x="651" y="78"/>
                                  <a:pt x="653" y="78"/>
                                </a:cubicBezTo>
                                <a:cubicBezTo>
                                  <a:pt x="655" y="80"/>
                                  <a:pt x="658" y="83"/>
                                  <a:pt x="661" y="84"/>
                                </a:cubicBezTo>
                                <a:cubicBezTo>
                                  <a:pt x="665" y="87"/>
                                  <a:pt x="675" y="94"/>
                                  <a:pt x="680" y="98"/>
                                </a:cubicBezTo>
                                <a:cubicBezTo>
                                  <a:pt x="680" y="98"/>
                                  <a:pt x="679" y="97"/>
                                  <a:pt x="679" y="98"/>
                                </a:cubicBezTo>
                                <a:cubicBezTo>
                                  <a:pt x="681" y="99"/>
                                  <a:pt x="682" y="100"/>
                                  <a:pt x="684" y="102"/>
                                </a:cubicBezTo>
                                <a:cubicBezTo>
                                  <a:pt x="685" y="102"/>
                                  <a:pt x="683" y="101"/>
                                  <a:pt x="684" y="101"/>
                                </a:cubicBezTo>
                                <a:cubicBezTo>
                                  <a:pt x="688" y="104"/>
                                  <a:pt x="693" y="109"/>
                                  <a:pt x="699" y="114"/>
                                </a:cubicBezTo>
                                <a:cubicBezTo>
                                  <a:pt x="698" y="114"/>
                                  <a:pt x="698" y="114"/>
                                  <a:pt x="699" y="115"/>
                                </a:cubicBezTo>
                                <a:cubicBezTo>
                                  <a:pt x="701" y="117"/>
                                  <a:pt x="702" y="118"/>
                                  <a:pt x="703" y="118"/>
                                </a:cubicBezTo>
                                <a:cubicBezTo>
                                  <a:pt x="705" y="120"/>
                                  <a:pt x="704" y="119"/>
                                  <a:pt x="705" y="120"/>
                                </a:cubicBezTo>
                                <a:cubicBezTo>
                                  <a:pt x="707" y="122"/>
                                  <a:pt x="704" y="119"/>
                                  <a:pt x="705" y="119"/>
                                </a:cubicBezTo>
                                <a:cubicBezTo>
                                  <a:pt x="707" y="121"/>
                                  <a:pt x="707" y="121"/>
                                  <a:pt x="709" y="123"/>
                                </a:cubicBezTo>
                                <a:cubicBezTo>
                                  <a:pt x="705" y="121"/>
                                  <a:pt x="715" y="129"/>
                                  <a:pt x="718" y="132"/>
                                </a:cubicBezTo>
                                <a:cubicBezTo>
                                  <a:pt x="716" y="131"/>
                                  <a:pt x="717" y="131"/>
                                  <a:pt x="716" y="129"/>
                                </a:cubicBezTo>
                                <a:cubicBezTo>
                                  <a:pt x="716" y="129"/>
                                  <a:pt x="717" y="130"/>
                                  <a:pt x="717" y="130"/>
                                </a:cubicBezTo>
                                <a:cubicBezTo>
                                  <a:pt x="722" y="135"/>
                                  <a:pt x="722" y="134"/>
                                  <a:pt x="723" y="137"/>
                                </a:cubicBezTo>
                                <a:cubicBezTo>
                                  <a:pt x="724" y="138"/>
                                  <a:pt x="723" y="136"/>
                                  <a:pt x="724" y="136"/>
                                </a:cubicBezTo>
                                <a:cubicBezTo>
                                  <a:pt x="727" y="139"/>
                                  <a:pt x="727" y="140"/>
                                  <a:pt x="728" y="141"/>
                                </a:cubicBezTo>
                                <a:cubicBezTo>
                                  <a:pt x="729" y="142"/>
                                  <a:pt x="732" y="144"/>
                                  <a:pt x="732" y="145"/>
                                </a:cubicBezTo>
                                <a:cubicBezTo>
                                  <a:pt x="732" y="146"/>
                                  <a:pt x="735" y="148"/>
                                  <a:pt x="734" y="148"/>
                                </a:cubicBezTo>
                                <a:cubicBezTo>
                                  <a:pt x="736" y="149"/>
                                  <a:pt x="736" y="149"/>
                                  <a:pt x="737" y="150"/>
                                </a:cubicBezTo>
                                <a:cubicBezTo>
                                  <a:pt x="738" y="150"/>
                                  <a:pt x="735" y="148"/>
                                  <a:pt x="734" y="147"/>
                                </a:cubicBezTo>
                                <a:cubicBezTo>
                                  <a:pt x="736" y="147"/>
                                  <a:pt x="734" y="144"/>
                                  <a:pt x="736" y="144"/>
                                </a:cubicBezTo>
                                <a:cubicBezTo>
                                  <a:pt x="739" y="150"/>
                                  <a:pt x="741" y="155"/>
                                  <a:pt x="745" y="161"/>
                                </a:cubicBezTo>
                                <a:cubicBezTo>
                                  <a:pt x="747" y="163"/>
                                  <a:pt x="742" y="157"/>
                                  <a:pt x="747" y="162"/>
                                </a:cubicBezTo>
                                <a:cubicBezTo>
                                  <a:pt x="747" y="161"/>
                                  <a:pt x="745" y="159"/>
                                  <a:pt x="746" y="160"/>
                                </a:cubicBezTo>
                                <a:cubicBezTo>
                                  <a:pt x="744" y="157"/>
                                  <a:pt x="744" y="158"/>
                                  <a:pt x="743" y="156"/>
                                </a:cubicBezTo>
                                <a:cubicBezTo>
                                  <a:pt x="743" y="156"/>
                                  <a:pt x="745" y="158"/>
                                  <a:pt x="746" y="159"/>
                                </a:cubicBezTo>
                                <a:cubicBezTo>
                                  <a:pt x="746" y="159"/>
                                  <a:pt x="745" y="156"/>
                                  <a:pt x="747" y="158"/>
                                </a:cubicBezTo>
                                <a:cubicBezTo>
                                  <a:pt x="746" y="156"/>
                                  <a:pt x="744" y="153"/>
                                  <a:pt x="745" y="154"/>
                                </a:cubicBezTo>
                                <a:cubicBezTo>
                                  <a:pt x="747" y="156"/>
                                  <a:pt x="748" y="158"/>
                                  <a:pt x="749" y="159"/>
                                </a:cubicBezTo>
                                <a:cubicBezTo>
                                  <a:pt x="749" y="160"/>
                                  <a:pt x="752" y="165"/>
                                  <a:pt x="750" y="164"/>
                                </a:cubicBezTo>
                                <a:cubicBezTo>
                                  <a:pt x="752" y="166"/>
                                  <a:pt x="751" y="167"/>
                                  <a:pt x="751" y="167"/>
                                </a:cubicBezTo>
                                <a:cubicBezTo>
                                  <a:pt x="753" y="170"/>
                                  <a:pt x="756" y="173"/>
                                  <a:pt x="757" y="174"/>
                                </a:cubicBezTo>
                                <a:cubicBezTo>
                                  <a:pt x="757" y="173"/>
                                  <a:pt x="755" y="172"/>
                                  <a:pt x="754" y="170"/>
                                </a:cubicBezTo>
                                <a:cubicBezTo>
                                  <a:pt x="754" y="168"/>
                                  <a:pt x="759" y="172"/>
                                  <a:pt x="756" y="168"/>
                                </a:cubicBezTo>
                                <a:cubicBezTo>
                                  <a:pt x="757" y="169"/>
                                  <a:pt x="757" y="170"/>
                                  <a:pt x="759" y="173"/>
                                </a:cubicBezTo>
                                <a:cubicBezTo>
                                  <a:pt x="759" y="174"/>
                                  <a:pt x="757" y="173"/>
                                  <a:pt x="760" y="177"/>
                                </a:cubicBezTo>
                                <a:cubicBezTo>
                                  <a:pt x="759" y="176"/>
                                  <a:pt x="759" y="175"/>
                                  <a:pt x="758" y="175"/>
                                </a:cubicBezTo>
                                <a:cubicBezTo>
                                  <a:pt x="760" y="177"/>
                                  <a:pt x="760" y="179"/>
                                  <a:pt x="762" y="181"/>
                                </a:cubicBezTo>
                                <a:cubicBezTo>
                                  <a:pt x="762" y="182"/>
                                  <a:pt x="762" y="181"/>
                                  <a:pt x="764" y="182"/>
                                </a:cubicBezTo>
                                <a:cubicBezTo>
                                  <a:pt x="765" y="184"/>
                                  <a:pt x="766" y="187"/>
                                  <a:pt x="767" y="186"/>
                                </a:cubicBezTo>
                                <a:cubicBezTo>
                                  <a:pt x="768" y="186"/>
                                  <a:pt x="765" y="183"/>
                                  <a:pt x="764" y="182"/>
                                </a:cubicBezTo>
                                <a:cubicBezTo>
                                  <a:pt x="762" y="178"/>
                                  <a:pt x="767" y="183"/>
                                  <a:pt x="764" y="178"/>
                                </a:cubicBezTo>
                                <a:cubicBezTo>
                                  <a:pt x="766" y="180"/>
                                  <a:pt x="766" y="181"/>
                                  <a:pt x="766" y="179"/>
                                </a:cubicBezTo>
                                <a:cubicBezTo>
                                  <a:pt x="767" y="180"/>
                                  <a:pt x="768" y="181"/>
                                  <a:pt x="768" y="181"/>
                                </a:cubicBezTo>
                                <a:cubicBezTo>
                                  <a:pt x="770" y="185"/>
                                  <a:pt x="768" y="190"/>
                                  <a:pt x="774" y="194"/>
                                </a:cubicBezTo>
                                <a:cubicBezTo>
                                  <a:pt x="773" y="192"/>
                                  <a:pt x="774" y="192"/>
                                  <a:pt x="776" y="194"/>
                                </a:cubicBezTo>
                                <a:cubicBezTo>
                                  <a:pt x="775" y="192"/>
                                  <a:pt x="774" y="188"/>
                                  <a:pt x="776" y="190"/>
                                </a:cubicBezTo>
                                <a:cubicBezTo>
                                  <a:pt x="782" y="200"/>
                                  <a:pt x="774" y="198"/>
                                  <a:pt x="781" y="209"/>
                                </a:cubicBezTo>
                                <a:cubicBezTo>
                                  <a:pt x="782" y="211"/>
                                  <a:pt x="782" y="210"/>
                                  <a:pt x="784" y="211"/>
                                </a:cubicBezTo>
                                <a:cubicBezTo>
                                  <a:pt x="782" y="207"/>
                                  <a:pt x="785" y="207"/>
                                  <a:pt x="785" y="203"/>
                                </a:cubicBezTo>
                                <a:cubicBezTo>
                                  <a:pt x="789" y="210"/>
                                  <a:pt x="784" y="206"/>
                                  <a:pt x="788" y="212"/>
                                </a:cubicBezTo>
                                <a:cubicBezTo>
                                  <a:pt x="786" y="212"/>
                                  <a:pt x="788" y="216"/>
                                  <a:pt x="786" y="217"/>
                                </a:cubicBezTo>
                                <a:cubicBezTo>
                                  <a:pt x="787" y="218"/>
                                  <a:pt x="788" y="218"/>
                                  <a:pt x="789" y="220"/>
                                </a:cubicBezTo>
                                <a:cubicBezTo>
                                  <a:pt x="788" y="220"/>
                                  <a:pt x="787" y="218"/>
                                  <a:pt x="787" y="219"/>
                                </a:cubicBezTo>
                                <a:cubicBezTo>
                                  <a:pt x="788" y="221"/>
                                  <a:pt x="789" y="223"/>
                                  <a:pt x="791" y="226"/>
                                </a:cubicBezTo>
                                <a:cubicBezTo>
                                  <a:pt x="793" y="227"/>
                                  <a:pt x="790" y="222"/>
                                  <a:pt x="793" y="224"/>
                                </a:cubicBezTo>
                                <a:cubicBezTo>
                                  <a:pt x="792" y="220"/>
                                  <a:pt x="793" y="220"/>
                                  <a:pt x="795" y="221"/>
                                </a:cubicBezTo>
                                <a:cubicBezTo>
                                  <a:pt x="798" y="227"/>
                                  <a:pt x="796" y="231"/>
                                  <a:pt x="795" y="230"/>
                                </a:cubicBezTo>
                                <a:cubicBezTo>
                                  <a:pt x="795" y="231"/>
                                  <a:pt x="796" y="233"/>
                                  <a:pt x="796" y="234"/>
                                </a:cubicBezTo>
                                <a:cubicBezTo>
                                  <a:pt x="793" y="231"/>
                                  <a:pt x="796" y="239"/>
                                  <a:pt x="792" y="235"/>
                                </a:cubicBezTo>
                                <a:cubicBezTo>
                                  <a:pt x="794" y="238"/>
                                  <a:pt x="793" y="237"/>
                                  <a:pt x="792" y="236"/>
                                </a:cubicBezTo>
                                <a:cubicBezTo>
                                  <a:pt x="794" y="240"/>
                                  <a:pt x="794" y="243"/>
                                  <a:pt x="797" y="248"/>
                                </a:cubicBezTo>
                                <a:cubicBezTo>
                                  <a:pt x="797" y="246"/>
                                  <a:pt x="797" y="245"/>
                                  <a:pt x="799" y="248"/>
                                </a:cubicBezTo>
                                <a:cubicBezTo>
                                  <a:pt x="799" y="247"/>
                                  <a:pt x="798" y="246"/>
                                  <a:pt x="798" y="245"/>
                                </a:cubicBezTo>
                                <a:cubicBezTo>
                                  <a:pt x="798" y="244"/>
                                  <a:pt x="799" y="247"/>
                                  <a:pt x="800" y="247"/>
                                </a:cubicBezTo>
                                <a:cubicBezTo>
                                  <a:pt x="800" y="246"/>
                                  <a:pt x="799" y="246"/>
                                  <a:pt x="798" y="244"/>
                                </a:cubicBezTo>
                                <a:cubicBezTo>
                                  <a:pt x="799" y="244"/>
                                  <a:pt x="800" y="246"/>
                                  <a:pt x="800" y="246"/>
                                </a:cubicBezTo>
                                <a:cubicBezTo>
                                  <a:pt x="802" y="250"/>
                                  <a:pt x="800" y="249"/>
                                  <a:pt x="801" y="252"/>
                                </a:cubicBezTo>
                                <a:cubicBezTo>
                                  <a:pt x="799" y="250"/>
                                  <a:pt x="800" y="252"/>
                                  <a:pt x="799" y="251"/>
                                </a:cubicBezTo>
                                <a:cubicBezTo>
                                  <a:pt x="800" y="252"/>
                                  <a:pt x="801" y="254"/>
                                  <a:pt x="802" y="256"/>
                                </a:cubicBezTo>
                                <a:cubicBezTo>
                                  <a:pt x="800" y="254"/>
                                  <a:pt x="800" y="256"/>
                                  <a:pt x="799" y="255"/>
                                </a:cubicBezTo>
                                <a:cubicBezTo>
                                  <a:pt x="799" y="256"/>
                                  <a:pt x="800" y="257"/>
                                  <a:pt x="800" y="258"/>
                                </a:cubicBezTo>
                                <a:cubicBezTo>
                                  <a:pt x="798" y="257"/>
                                  <a:pt x="797" y="261"/>
                                  <a:pt x="794" y="257"/>
                                </a:cubicBezTo>
                                <a:cubicBezTo>
                                  <a:pt x="794" y="258"/>
                                  <a:pt x="795" y="260"/>
                                  <a:pt x="794" y="260"/>
                                </a:cubicBezTo>
                                <a:cubicBezTo>
                                  <a:pt x="792" y="255"/>
                                  <a:pt x="791" y="256"/>
                                  <a:pt x="790" y="256"/>
                                </a:cubicBezTo>
                                <a:cubicBezTo>
                                  <a:pt x="792" y="259"/>
                                  <a:pt x="794" y="261"/>
                                  <a:pt x="795" y="265"/>
                                </a:cubicBezTo>
                                <a:cubicBezTo>
                                  <a:pt x="793" y="262"/>
                                  <a:pt x="795" y="266"/>
                                  <a:pt x="793" y="262"/>
                                </a:cubicBezTo>
                                <a:cubicBezTo>
                                  <a:pt x="792" y="267"/>
                                  <a:pt x="790" y="268"/>
                                  <a:pt x="787" y="266"/>
                                </a:cubicBezTo>
                                <a:cubicBezTo>
                                  <a:pt x="786" y="263"/>
                                  <a:pt x="784" y="260"/>
                                  <a:pt x="784" y="259"/>
                                </a:cubicBezTo>
                                <a:cubicBezTo>
                                  <a:pt x="784" y="258"/>
                                  <a:pt x="783" y="258"/>
                                  <a:pt x="783" y="257"/>
                                </a:cubicBezTo>
                                <a:cubicBezTo>
                                  <a:pt x="783" y="257"/>
                                  <a:pt x="783" y="258"/>
                                  <a:pt x="784" y="259"/>
                                </a:cubicBezTo>
                                <a:cubicBezTo>
                                  <a:pt x="783" y="258"/>
                                  <a:pt x="782" y="256"/>
                                  <a:pt x="782" y="255"/>
                                </a:cubicBezTo>
                                <a:close/>
                                <a:moveTo>
                                  <a:pt x="340" y="50"/>
                                </a:moveTo>
                                <a:cubicBezTo>
                                  <a:pt x="338" y="51"/>
                                  <a:pt x="336" y="51"/>
                                  <a:pt x="336" y="51"/>
                                </a:cubicBezTo>
                                <a:cubicBezTo>
                                  <a:pt x="338" y="51"/>
                                  <a:pt x="340" y="51"/>
                                  <a:pt x="340" y="50"/>
                                </a:cubicBezTo>
                                <a:close/>
                                <a:moveTo>
                                  <a:pt x="236" y="74"/>
                                </a:moveTo>
                                <a:cubicBezTo>
                                  <a:pt x="236" y="74"/>
                                  <a:pt x="235" y="75"/>
                                  <a:pt x="235" y="74"/>
                                </a:cubicBezTo>
                                <a:cubicBezTo>
                                  <a:pt x="234" y="75"/>
                                  <a:pt x="233" y="75"/>
                                  <a:pt x="233" y="76"/>
                                </a:cubicBezTo>
                                <a:cubicBezTo>
                                  <a:pt x="236" y="75"/>
                                  <a:pt x="230" y="77"/>
                                  <a:pt x="232" y="77"/>
                                </a:cubicBezTo>
                                <a:cubicBezTo>
                                  <a:pt x="234" y="76"/>
                                  <a:pt x="235" y="75"/>
                                  <a:pt x="236" y="74"/>
                                </a:cubicBezTo>
                                <a:close/>
                                <a:moveTo>
                                  <a:pt x="231" y="76"/>
                                </a:moveTo>
                                <a:cubicBezTo>
                                  <a:pt x="232" y="75"/>
                                  <a:pt x="233" y="76"/>
                                  <a:pt x="234" y="74"/>
                                </a:cubicBezTo>
                                <a:cubicBezTo>
                                  <a:pt x="234" y="75"/>
                                  <a:pt x="236" y="72"/>
                                  <a:pt x="237" y="71"/>
                                </a:cubicBezTo>
                                <a:cubicBezTo>
                                  <a:pt x="233" y="73"/>
                                  <a:pt x="233" y="74"/>
                                  <a:pt x="231" y="76"/>
                                </a:cubicBezTo>
                                <a:close/>
                                <a:moveTo>
                                  <a:pt x="162" y="116"/>
                                </a:moveTo>
                                <a:cubicBezTo>
                                  <a:pt x="164" y="115"/>
                                  <a:pt x="164" y="115"/>
                                  <a:pt x="164" y="115"/>
                                </a:cubicBezTo>
                                <a:cubicBezTo>
                                  <a:pt x="162" y="115"/>
                                  <a:pt x="165" y="114"/>
                                  <a:pt x="167" y="112"/>
                                </a:cubicBezTo>
                                <a:cubicBezTo>
                                  <a:pt x="165" y="113"/>
                                  <a:pt x="164" y="114"/>
                                  <a:pt x="164" y="114"/>
                                </a:cubicBezTo>
                                <a:cubicBezTo>
                                  <a:pt x="167" y="111"/>
                                  <a:pt x="164" y="113"/>
                                  <a:pt x="165" y="111"/>
                                </a:cubicBezTo>
                                <a:cubicBezTo>
                                  <a:pt x="164" y="112"/>
                                  <a:pt x="162" y="113"/>
                                  <a:pt x="162" y="114"/>
                                </a:cubicBezTo>
                                <a:cubicBezTo>
                                  <a:pt x="168" y="110"/>
                                  <a:pt x="160" y="115"/>
                                  <a:pt x="162" y="114"/>
                                </a:cubicBezTo>
                                <a:cubicBezTo>
                                  <a:pt x="166" y="112"/>
                                  <a:pt x="161" y="116"/>
                                  <a:pt x="162" y="116"/>
                                </a:cubicBezTo>
                                <a:close/>
                                <a:moveTo>
                                  <a:pt x="132" y="113"/>
                                </a:moveTo>
                                <a:cubicBezTo>
                                  <a:pt x="134" y="112"/>
                                  <a:pt x="135" y="111"/>
                                  <a:pt x="134" y="111"/>
                                </a:cubicBezTo>
                                <a:cubicBezTo>
                                  <a:pt x="132" y="113"/>
                                  <a:pt x="132" y="113"/>
                                  <a:pt x="132" y="113"/>
                                </a:cubicBezTo>
                                <a:close/>
                                <a:moveTo>
                                  <a:pt x="788" y="254"/>
                                </a:moveTo>
                                <a:cubicBezTo>
                                  <a:pt x="788" y="256"/>
                                  <a:pt x="790" y="259"/>
                                  <a:pt x="791" y="260"/>
                                </a:cubicBezTo>
                                <a:cubicBezTo>
                                  <a:pt x="790" y="258"/>
                                  <a:pt x="789" y="255"/>
                                  <a:pt x="788" y="254"/>
                                </a:cubicBezTo>
                                <a:close/>
                                <a:moveTo>
                                  <a:pt x="792" y="242"/>
                                </a:moveTo>
                                <a:cubicBezTo>
                                  <a:pt x="793" y="245"/>
                                  <a:pt x="794" y="247"/>
                                  <a:pt x="796" y="250"/>
                                </a:cubicBezTo>
                                <a:cubicBezTo>
                                  <a:pt x="797" y="249"/>
                                  <a:pt x="792" y="240"/>
                                  <a:pt x="790" y="237"/>
                                </a:cubicBezTo>
                                <a:cubicBezTo>
                                  <a:pt x="790" y="239"/>
                                  <a:pt x="794" y="244"/>
                                  <a:pt x="795" y="246"/>
                                </a:cubicBezTo>
                                <a:cubicBezTo>
                                  <a:pt x="794" y="246"/>
                                  <a:pt x="793" y="243"/>
                                  <a:pt x="792" y="242"/>
                                </a:cubicBezTo>
                                <a:close/>
                                <a:moveTo>
                                  <a:pt x="787" y="245"/>
                                </a:moveTo>
                                <a:cubicBezTo>
                                  <a:pt x="787" y="245"/>
                                  <a:pt x="787" y="247"/>
                                  <a:pt x="786" y="246"/>
                                </a:cubicBezTo>
                                <a:cubicBezTo>
                                  <a:pt x="788" y="248"/>
                                  <a:pt x="789" y="252"/>
                                  <a:pt x="790" y="253"/>
                                </a:cubicBezTo>
                                <a:cubicBezTo>
                                  <a:pt x="789" y="250"/>
                                  <a:pt x="788" y="247"/>
                                  <a:pt x="787" y="245"/>
                                </a:cubicBezTo>
                                <a:close/>
                                <a:moveTo>
                                  <a:pt x="779" y="256"/>
                                </a:moveTo>
                                <a:cubicBezTo>
                                  <a:pt x="779" y="256"/>
                                  <a:pt x="776" y="252"/>
                                  <a:pt x="777" y="255"/>
                                </a:cubicBezTo>
                                <a:cubicBezTo>
                                  <a:pt x="778" y="255"/>
                                  <a:pt x="778" y="255"/>
                                  <a:pt x="779" y="257"/>
                                </a:cubicBezTo>
                                <a:cubicBezTo>
                                  <a:pt x="779" y="258"/>
                                  <a:pt x="779" y="258"/>
                                  <a:pt x="779" y="258"/>
                                </a:cubicBezTo>
                                <a:cubicBezTo>
                                  <a:pt x="780" y="258"/>
                                  <a:pt x="780" y="258"/>
                                  <a:pt x="779" y="256"/>
                                </a:cubicBezTo>
                                <a:close/>
                                <a:moveTo>
                                  <a:pt x="785" y="244"/>
                                </a:moveTo>
                                <a:cubicBezTo>
                                  <a:pt x="787" y="249"/>
                                  <a:pt x="783" y="241"/>
                                  <a:pt x="784" y="244"/>
                                </a:cubicBezTo>
                                <a:cubicBezTo>
                                  <a:pt x="786" y="246"/>
                                  <a:pt x="784" y="246"/>
                                  <a:pt x="785" y="247"/>
                                </a:cubicBezTo>
                                <a:cubicBezTo>
                                  <a:pt x="785" y="246"/>
                                  <a:pt x="787" y="249"/>
                                  <a:pt x="787" y="249"/>
                                </a:cubicBezTo>
                                <a:cubicBezTo>
                                  <a:pt x="786" y="247"/>
                                  <a:pt x="786" y="245"/>
                                  <a:pt x="785" y="244"/>
                                </a:cubicBezTo>
                                <a:close/>
                                <a:moveTo>
                                  <a:pt x="789" y="230"/>
                                </a:moveTo>
                                <a:cubicBezTo>
                                  <a:pt x="790" y="231"/>
                                  <a:pt x="791" y="232"/>
                                  <a:pt x="792" y="233"/>
                                </a:cubicBezTo>
                                <a:cubicBezTo>
                                  <a:pt x="790" y="230"/>
                                  <a:pt x="789" y="228"/>
                                  <a:pt x="790" y="229"/>
                                </a:cubicBezTo>
                                <a:cubicBezTo>
                                  <a:pt x="788" y="225"/>
                                  <a:pt x="789" y="224"/>
                                  <a:pt x="787" y="222"/>
                                </a:cubicBezTo>
                                <a:cubicBezTo>
                                  <a:pt x="787" y="222"/>
                                  <a:pt x="787" y="224"/>
                                  <a:pt x="786" y="224"/>
                                </a:cubicBezTo>
                                <a:cubicBezTo>
                                  <a:pt x="788" y="225"/>
                                  <a:pt x="788" y="226"/>
                                  <a:pt x="789" y="227"/>
                                </a:cubicBezTo>
                                <a:cubicBezTo>
                                  <a:pt x="789" y="228"/>
                                  <a:pt x="789" y="229"/>
                                  <a:pt x="789" y="229"/>
                                </a:cubicBezTo>
                                <a:cubicBezTo>
                                  <a:pt x="788" y="226"/>
                                  <a:pt x="787" y="226"/>
                                  <a:pt x="785" y="224"/>
                                </a:cubicBezTo>
                                <a:cubicBezTo>
                                  <a:pt x="787" y="227"/>
                                  <a:pt x="786" y="227"/>
                                  <a:pt x="785" y="226"/>
                                </a:cubicBezTo>
                                <a:cubicBezTo>
                                  <a:pt x="787" y="230"/>
                                  <a:pt x="786" y="228"/>
                                  <a:pt x="787" y="231"/>
                                </a:cubicBezTo>
                                <a:cubicBezTo>
                                  <a:pt x="788" y="231"/>
                                  <a:pt x="789" y="234"/>
                                  <a:pt x="790" y="235"/>
                                </a:cubicBezTo>
                                <a:cubicBezTo>
                                  <a:pt x="790" y="235"/>
                                  <a:pt x="792" y="237"/>
                                  <a:pt x="791" y="235"/>
                                </a:cubicBezTo>
                                <a:cubicBezTo>
                                  <a:pt x="790" y="235"/>
                                  <a:pt x="790" y="233"/>
                                  <a:pt x="789" y="232"/>
                                </a:cubicBezTo>
                                <a:cubicBezTo>
                                  <a:pt x="789" y="232"/>
                                  <a:pt x="790" y="235"/>
                                  <a:pt x="789" y="233"/>
                                </a:cubicBezTo>
                                <a:cubicBezTo>
                                  <a:pt x="789" y="233"/>
                                  <a:pt x="787" y="230"/>
                                  <a:pt x="788" y="230"/>
                                </a:cubicBezTo>
                                <a:cubicBezTo>
                                  <a:pt x="789" y="232"/>
                                  <a:pt x="790" y="234"/>
                                  <a:pt x="792" y="235"/>
                                </a:cubicBezTo>
                                <a:cubicBezTo>
                                  <a:pt x="791" y="234"/>
                                  <a:pt x="789" y="231"/>
                                  <a:pt x="789" y="230"/>
                                </a:cubicBezTo>
                                <a:close/>
                                <a:moveTo>
                                  <a:pt x="788" y="235"/>
                                </a:moveTo>
                                <a:cubicBezTo>
                                  <a:pt x="788" y="233"/>
                                  <a:pt x="786" y="229"/>
                                  <a:pt x="785" y="229"/>
                                </a:cubicBezTo>
                                <a:cubicBezTo>
                                  <a:pt x="787" y="231"/>
                                  <a:pt x="787" y="234"/>
                                  <a:pt x="788" y="235"/>
                                </a:cubicBezTo>
                                <a:close/>
                                <a:moveTo>
                                  <a:pt x="756" y="236"/>
                                </a:moveTo>
                                <a:cubicBezTo>
                                  <a:pt x="755" y="236"/>
                                  <a:pt x="757" y="239"/>
                                  <a:pt x="758" y="240"/>
                                </a:cubicBezTo>
                                <a:cubicBezTo>
                                  <a:pt x="760" y="241"/>
                                  <a:pt x="759" y="242"/>
                                  <a:pt x="760" y="244"/>
                                </a:cubicBezTo>
                                <a:cubicBezTo>
                                  <a:pt x="760" y="243"/>
                                  <a:pt x="762" y="245"/>
                                  <a:pt x="761" y="242"/>
                                </a:cubicBezTo>
                                <a:cubicBezTo>
                                  <a:pt x="759" y="241"/>
                                  <a:pt x="759" y="241"/>
                                  <a:pt x="756" y="236"/>
                                </a:cubicBezTo>
                                <a:close/>
                                <a:moveTo>
                                  <a:pt x="780" y="220"/>
                                </a:moveTo>
                                <a:cubicBezTo>
                                  <a:pt x="781" y="222"/>
                                  <a:pt x="781" y="223"/>
                                  <a:pt x="782" y="225"/>
                                </a:cubicBezTo>
                                <a:cubicBezTo>
                                  <a:pt x="783" y="226"/>
                                  <a:pt x="784" y="227"/>
                                  <a:pt x="785" y="228"/>
                                </a:cubicBezTo>
                                <a:cubicBezTo>
                                  <a:pt x="783" y="225"/>
                                  <a:pt x="782" y="222"/>
                                  <a:pt x="780" y="220"/>
                                </a:cubicBezTo>
                                <a:close/>
                                <a:moveTo>
                                  <a:pt x="787" y="219"/>
                                </a:moveTo>
                                <a:cubicBezTo>
                                  <a:pt x="786" y="219"/>
                                  <a:pt x="786" y="220"/>
                                  <a:pt x="787" y="221"/>
                                </a:cubicBezTo>
                                <a:cubicBezTo>
                                  <a:pt x="787" y="221"/>
                                  <a:pt x="789" y="225"/>
                                  <a:pt x="789" y="223"/>
                                </a:cubicBezTo>
                                <a:cubicBezTo>
                                  <a:pt x="787" y="221"/>
                                  <a:pt x="787" y="220"/>
                                  <a:pt x="787" y="219"/>
                                </a:cubicBezTo>
                                <a:close/>
                                <a:moveTo>
                                  <a:pt x="781" y="226"/>
                                </a:moveTo>
                                <a:cubicBezTo>
                                  <a:pt x="781" y="227"/>
                                  <a:pt x="780" y="223"/>
                                  <a:pt x="779" y="224"/>
                                </a:cubicBezTo>
                                <a:cubicBezTo>
                                  <a:pt x="780" y="224"/>
                                  <a:pt x="780" y="225"/>
                                  <a:pt x="779" y="225"/>
                                </a:cubicBezTo>
                                <a:cubicBezTo>
                                  <a:pt x="781" y="228"/>
                                  <a:pt x="783" y="228"/>
                                  <a:pt x="781" y="226"/>
                                </a:cubicBezTo>
                                <a:close/>
                                <a:moveTo>
                                  <a:pt x="760" y="233"/>
                                </a:moveTo>
                                <a:cubicBezTo>
                                  <a:pt x="761" y="237"/>
                                  <a:pt x="756" y="230"/>
                                  <a:pt x="756" y="233"/>
                                </a:cubicBezTo>
                                <a:cubicBezTo>
                                  <a:pt x="758" y="234"/>
                                  <a:pt x="760" y="235"/>
                                  <a:pt x="762" y="237"/>
                                </a:cubicBezTo>
                                <a:cubicBezTo>
                                  <a:pt x="761" y="235"/>
                                  <a:pt x="761" y="233"/>
                                  <a:pt x="760" y="233"/>
                                </a:cubicBezTo>
                                <a:close/>
                                <a:moveTo>
                                  <a:pt x="754" y="232"/>
                                </a:moveTo>
                                <a:cubicBezTo>
                                  <a:pt x="755" y="231"/>
                                  <a:pt x="756" y="235"/>
                                  <a:pt x="757" y="236"/>
                                </a:cubicBezTo>
                                <a:cubicBezTo>
                                  <a:pt x="757" y="234"/>
                                  <a:pt x="753" y="229"/>
                                  <a:pt x="754" y="232"/>
                                </a:cubicBezTo>
                                <a:close/>
                                <a:moveTo>
                                  <a:pt x="747" y="236"/>
                                </a:moveTo>
                                <a:cubicBezTo>
                                  <a:pt x="746" y="236"/>
                                  <a:pt x="748" y="238"/>
                                  <a:pt x="748" y="239"/>
                                </a:cubicBezTo>
                                <a:cubicBezTo>
                                  <a:pt x="749" y="239"/>
                                  <a:pt x="749" y="240"/>
                                  <a:pt x="749" y="239"/>
                                </a:cubicBezTo>
                                <a:cubicBezTo>
                                  <a:pt x="748" y="239"/>
                                  <a:pt x="748" y="237"/>
                                  <a:pt x="747" y="236"/>
                                </a:cubicBezTo>
                                <a:close/>
                                <a:moveTo>
                                  <a:pt x="753" y="170"/>
                                </a:moveTo>
                                <a:cubicBezTo>
                                  <a:pt x="752" y="170"/>
                                  <a:pt x="752" y="170"/>
                                  <a:pt x="753" y="172"/>
                                </a:cubicBezTo>
                                <a:cubicBezTo>
                                  <a:pt x="754" y="172"/>
                                  <a:pt x="755" y="172"/>
                                  <a:pt x="756" y="173"/>
                                </a:cubicBezTo>
                                <a:cubicBezTo>
                                  <a:pt x="754" y="172"/>
                                  <a:pt x="753" y="171"/>
                                  <a:pt x="753" y="170"/>
                                </a:cubicBezTo>
                                <a:close/>
                                <a:moveTo>
                                  <a:pt x="747" y="163"/>
                                </a:moveTo>
                                <a:cubicBezTo>
                                  <a:pt x="746" y="162"/>
                                  <a:pt x="745" y="163"/>
                                  <a:pt x="746" y="165"/>
                                </a:cubicBezTo>
                                <a:cubicBezTo>
                                  <a:pt x="746" y="164"/>
                                  <a:pt x="749" y="168"/>
                                  <a:pt x="749" y="167"/>
                                </a:cubicBezTo>
                                <a:cubicBezTo>
                                  <a:pt x="746" y="163"/>
                                  <a:pt x="748" y="165"/>
                                  <a:pt x="747" y="163"/>
                                </a:cubicBezTo>
                                <a:close/>
                                <a:moveTo>
                                  <a:pt x="726" y="156"/>
                                </a:moveTo>
                                <a:cubicBezTo>
                                  <a:pt x="725" y="156"/>
                                  <a:pt x="728" y="159"/>
                                  <a:pt x="729" y="160"/>
                                </a:cubicBezTo>
                                <a:cubicBezTo>
                                  <a:pt x="730" y="160"/>
                                  <a:pt x="728" y="158"/>
                                  <a:pt x="726" y="156"/>
                                </a:cubicBezTo>
                                <a:close/>
                                <a:moveTo>
                                  <a:pt x="723" y="152"/>
                                </a:moveTo>
                                <a:cubicBezTo>
                                  <a:pt x="722" y="152"/>
                                  <a:pt x="721" y="151"/>
                                  <a:pt x="721" y="150"/>
                                </a:cubicBezTo>
                                <a:cubicBezTo>
                                  <a:pt x="720" y="150"/>
                                  <a:pt x="720" y="151"/>
                                  <a:pt x="721" y="152"/>
                                </a:cubicBezTo>
                                <a:cubicBezTo>
                                  <a:pt x="722" y="151"/>
                                  <a:pt x="725" y="155"/>
                                  <a:pt x="724" y="153"/>
                                </a:cubicBezTo>
                                <a:cubicBezTo>
                                  <a:pt x="723" y="153"/>
                                  <a:pt x="723" y="153"/>
                                  <a:pt x="723" y="152"/>
                                </a:cubicBezTo>
                                <a:close/>
                                <a:moveTo>
                                  <a:pt x="726" y="146"/>
                                </a:moveTo>
                                <a:cubicBezTo>
                                  <a:pt x="727" y="147"/>
                                  <a:pt x="726" y="147"/>
                                  <a:pt x="728" y="149"/>
                                </a:cubicBezTo>
                                <a:cubicBezTo>
                                  <a:pt x="729" y="150"/>
                                  <a:pt x="727" y="147"/>
                                  <a:pt x="726" y="146"/>
                                </a:cubicBezTo>
                                <a:close/>
                                <a:moveTo>
                                  <a:pt x="717" y="154"/>
                                </a:moveTo>
                                <a:cubicBezTo>
                                  <a:pt x="718" y="156"/>
                                  <a:pt x="715" y="152"/>
                                  <a:pt x="714" y="152"/>
                                </a:cubicBezTo>
                                <a:cubicBezTo>
                                  <a:pt x="714" y="153"/>
                                  <a:pt x="716" y="154"/>
                                  <a:pt x="717" y="156"/>
                                </a:cubicBezTo>
                                <a:cubicBezTo>
                                  <a:pt x="718" y="156"/>
                                  <a:pt x="718" y="155"/>
                                  <a:pt x="717" y="154"/>
                                </a:cubicBezTo>
                                <a:close/>
                                <a:moveTo>
                                  <a:pt x="723" y="138"/>
                                </a:moveTo>
                                <a:cubicBezTo>
                                  <a:pt x="726" y="140"/>
                                  <a:pt x="727" y="142"/>
                                  <a:pt x="728" y="143"/>
                                </a:cubicBezTo>
                                <a:cubicBezTo>
                                  <a:pt x="727" y="141"/>
                                  <a:pt x="725" y="139"/>
                                  <a:pt x="723" y="138"/>
                                </a:cubicBezTo>
                                <a:close/>
                                <a:moveTo>
                                  <a:pt x="723" y="139"/>
                                </a:moveTo>
                                <a:cubicBezTo>
                                  <a:pt x="723" y="138"/>
                                  <a:pt x="722" y="137"/>
                                  <a:pt x="721" y="137"/>
                                </a:cubicBezTo>
                                <a:cubicBezTo>
                                  <a:pt x="720" y="136"/>
                                  <a:pt x="720" y="136"/>
                                  <a:pt x="720" y="137"/>
                                </a:cubicBezTo>
                                <a:cubicBezTo>
                                  <a:pt x="721" y="139"/>
                                  <a:pt x="722" y="140"/>
                                  <a:pt x="723" y="141"/>
                                </a:cubicBezTo>
                                <a:cubicBezTo>
                                  <a:pt x="722" y="139"/>
                                  <a:pt x="720" y="138"/>
                                  <a:pt x="721" y="137"/>
                                </a:cubicBezTo>
                                <a:cubicBezTo>
                                  <a:pt x="723" y="139"/>
                                  <a:pt x="724" y="140"/>
                                  <a:pt x="725" y="140"/>
                                </a:cubicBezTo>
                                <a:cubicBezTo>
                                  <a:pt x="724" y="139"/>
                                  <a:pt x="724" y="139"/>
                                  <a:pt x="723" y="139"/>
                                </a:cubicBezTo>
                                <a:close/>
                                <a:moveTo>
                                  <a:pt x="722" y="140"/>
                                </a:moveTo>
                                <a:cubicBezTo>
                                  <a:pt x="719" y="137"/>
                                  <a:pt x="719" y="137"/>
                                  <a:pt x="719" y="137"/>
                                </a:cubicBezTo>
                                <a:cubicBezTo>
                                  <a:pt x="718" y="137"/>
                                  <a:pt x="720" y="140"/>
                                  <a:pt x="721" y="141"/>
                                </a:cubicBezTo>
                                <a:cubicBezTo>
                                  <a:pt x="722" y="141"/>
                                  <a:pt x="722" y="141"/>
                                  <a:pt x="722" y="140"/>
                                </a:cubicBezTo>
                                <a:close/>
                                <a:moveTo>
                                  <a:pt x="721" y="134"/>
                                </a:moveTo>
                                <a:cubicBezTo>
                                  <a:pt x="720" y="134"/>
                                  <a:pt x="719" y="134"/>
                                  <a:pt x="719" y="134"/>
                                </a:cubicBezTo>
                                <a:cubicBezTo>
                                  <a:pt x="723" y="138"/>
                                  <a:pt x="724" y="137"/>
                                  <a:pt x="721" y="134"/>
                                </a:cubicBezTo>
                                <a:close/>
                                <a:moveTo>
                                  <a:pt x="714" y="136"/>
                                </a:moveTo>
                                <a:cubicBezTo>
                                  <a:pt x="715" y="135"/>
                                  <a:pt x="715" y="135"/>
                                  <a:pt x="714" y="134"/>
                                </a:cubicBezTo>
                                <a:cubicBezTo>
                                  <a:pt x="713" y="133"/>
                                  <a:pt x="712" y="134"/>
                                  <a:pt x="714" y="136"/>
                                </a:cubicBezTo>
                                <a:close/>
                                <a:moveTo>
                                  <a:pt x="697" y="113"/>
                                </a:moveTo>
                                <a:cubicBezTo>
                                  <a:pt x="698" y="114"/>
                                  <a:pt x="698" y="113"/>
                                  <a:pt x="697" y="113"/>
                                </a:cubicBezTo>
                                <a:cubicBezTo>
                                  <a:pt x="696" y="113"/>
                                  <a:pt x="694" y="110"/>
                                  <a:pt x="693" y="110"/>
                                </a:cubicBezTo>
                                <a:cubicBezTo>
                                  <a:pt x="695" y="112"/>
                                  <a:pt x="698" y="116"/>
                                  <a:pt x="700" y="117"/>
                                </a:cubicBezTo>
                                <a:cubicBezTo>
                                  <a:pt x="699" y="116"/>
                                  <a:pt x="696" y="113"/>
                                  <a:pt x="697" y="113"/>
                                </a:cubicBezTo>
                                <a:close/>
                                <a:moveTo>
                                  <a:pt x="662" y="153"/>
                                </a:moveTo>
                                <a:cubicBezTo>
                                  <a:pt x="663" y="154"/>
                                  <a:pt x="665" y="156"/>
                                  <a:pt x="666" y="156"/>
                                </a:cubicBezTo>
                                <a:cubicBezTo>
                                  <a:pt x="665" y="155"/>
                                  <a:pt x="663" y="152"/>
                                  <a:pt x="662" y="153"/>
                                </a:cubicBezTo>
                                <a:close/>
                                <a:moveTo>
                                  <a:pt x="685" y="103"/>
                                </a:moveTo>
                                <a:cubicBezTo>
                                  <a:pt x="687" y="104"/>
                                  <a:pt x="686" y="104"/>
                                  <a:pt x="687" y="105"/>
                                </a:cubicBezTo>
                                <a:cubicBezTo>
                                  <a:pt x="688" y="106"/>
                                  <a:pt x="689" y="106"/>
                                  <a:pt x="689" y="106"/>
                                </a:cubicBezTo>
                                <a:cubicBezTo>
                                  <a:pt x="688" y="105"/>
                                  <a:pt x="687" y="103"/>
                                  <a:pt x="685" y="103"/>
                                </a:cubicBezTo>
                                <a:close/>
                                <a:moveTo>
                                  <a:pt x="599" y="49"/>
                                </a:moveTo>
                                <a:cubicBezTo>
                                  <a:pt x="600" y="50"/>
                                  <a:pt x="603" y="51"/>
                                  <a:pt x="603" y="50"/>
                                </a:cubicBezTo>
                                <a:cubicBezTo>
                                  <a:pt x="600" y="49"/>
                                  <a:pt x="601" y="50"/>
                                  <a:pt x="599" y="49"/>
                                </a:cubicBezTo>
                                <a:close/>
                                <a:moveTo>
                                  <a:pt x="579" y="43"/>
                                </a:moveTo>
                                <a:cubicBezTo>
                                  <a:pt x="579" y="42"/>
                                  <a:pt x="584" y="44"/>
                                  <a:pt x="581" y="43"/>
                                </a:cubicBezTo>
                                <a:cubicBezTo>
                                  <a:pt x="581" y="43"/>
                                  <a:pt x="576" y="41"/>
                                  <a:pt x="579" y="43"/>
                                </a:cubicBezTo>
                                <a:close/>
                                <a:moveTo>
                                  <a:pt x="568" y="37"/>
                                </a:moveTo>
                                <a:cubicBezTo>
                                  <a:pt x="568" y="36"/>
                                  <a:pt x="570" y="37"/>
                                  <a:pt x="571" y="38"/>
                                </a:cubicBezTo>
                                <a:cubicBezTo>
                                  <a:pt x="573" y="38"/>
                                  <a:pt x="568" y="36"/>
                                  <a:pt x="567" y="36"/>
                                </a:cubicBezTo>
                                <a:cubicBezTo>
                                  <a:pt x="570" y="37"/>
                                  <a:pt x="565" y="36"/>
                                  <a:pt x="568" y="37"/>
                                </a:cubicBezTo>
                                <a:close/>
                                <a:moveTo>
                                  <a:pt x="562" y="33"/>
                                </a:moveTo>
                                <a:cubicBezTo>
                                  <a:pt x="563" y="34"/>
                                  <a:pt x="563" y="33"/>
                                  <a:pt x="565" y="33"/>
                                </a:cubicBezTo>
                                <a:cubicBezTo>
                                  <a:pt x="567" y="35"/>
                                  <a:pt x="567" y="35"/>
                                  <a:pt x="567" y="35"/>
                                </a:cubicBezTo>
                                <a:cubicBezTo>
                                  <a:pt x="570" y="35"/>
                                  <a:pt x="558" y="30"/>
                                  <a:pt x="562" y="33"/>
                                </a:cubicBezTo>
                                <a:close/>
                                <a:moveTo>
                                  <a:pt x="533" y="22"/>
                                </a:moveTo>
                                <a:cubicBezTo>
                                  <a:pt x="531" y="22"/>
                                  <a:pt x="527" y="19"/>
                                  <a:pt x="523" y="19"/>
                                </a:cubicBezTo>
                                <a:cubicBezTo>
                                  <a:pt x="524" y="20"/>
                                  <a:pt x="519" y="18"/>
                                  <a:pt x="519" y="19"/>
                                </a:cubicBezTo>
                                <a:cubicBezTo>
                                  <a:pt x="522" y="20"/>
                                  <a:pt x="520" y="20"/>
                                  <a:pt x="524" y="21"/>
                                </a:cubicBezTo>
                                <a:cubicBezTo>
                                  <a:pt x="522" y="19"/>
                                  <a:pt x="526" y="20"/>
                                  <a:pt x="528" y="20"/>
                                </a:cubicBezTo>
                                <a:cubicBezTo>
                                  <a:pt x="529" y="21"/>
                                  <a:pt x="532" y="22"/>
                                  <a:pt x="535" y="23"/>
                                </a:cubicBezTo>
                                <a:cubicBezTo>
                                  <a:pt x="534" y="23"/>
                                  <a:pt x="535" y="22"/>
                                  <a:pt x="533" y="22"/>
                                </a:cubicBezTo>
                                <a:close/>
                                <a:moveTo>
                                  <a:pt x="513" y="21"/>
                                </a:moveTo>
                                <a:cubicBezTo>
                                  <a:pt x="515" y="21"/>
                                  <a:pt x="520" y="24"/>
                                  <a:pt x="520" y="23"/>
                                </a:cubicBezTo>
                                <a:cubicBezTo>
                                  <a:pt x="516" y="22"/>
                                  <a:pt x="514" y="21"/>
                                  <a:pt x="513" y="21"/>
                                </a:cubicBezTo>
                                <a:close/>
                                <a:moveTo>
                                  <a:pt x="499" y="13"/>
                                </a:moveTo>
                                <a:cubicBezTo>
                                  <a:pt x="501" y="14"/>
                                  <a:pt x="499" y="14"/>
                                  <a:pt x="502" y="15"/>
                                </a:cubicBezTo>
                                <a:cubicBezTo>
                                  <a:pt x="501" y="14"/>
                                  <a:pt x="504" y="14"/>
                                  <a:pt x="502" y="14"/>
                                </a:cubicBezTo>
                                <a:cubicBezTo>
                                  <a:pt x="502" y="14"/>
                                  <a:pt x="499" y="13"/>
                                  <a:pt x="499" y="13"/>
                                </a:cubicBezTo>
                                <a:close/>
                                <a:moveTo>
                                  <a:pt x="497" y="13"/>
                                </a:moveTo>
                                <a:cubicBezTo>
                                  <a:pt x="502" y="15"/>
                                  <a:pt x="497" y="14"/>
                                  <a:pt x="497" y="15"/>
                                </a:cubicBezTo>
                                <a:cubicBezTo>
                                  <a:pt x="499" y="15"/>
                                  <a:pt x="500" y="16"/>
                                  <a:pt x="501" y="16"/>
                                </a:cubicBezTo>
                                <a:cubicBezTo>
                                  <a:pt x="500" y="15"/>
                                  <a:pt x="499" y="13"/>
                                  <a:pt x="497" y="13"/>
                                </a:cubicBezTo>
                                <a:close/>
                                <a:moveTo>
                                  <a:pt x="494" y="15"/>
                                </a:moveTo>
                                <a:cubicBezTo>
                                  <a:pt x="494" y="14"/>
                                  <a:pt x="496" y="15"/>
                                  <a:pt x="496" y="14"/>
                                </a:cubicBezTo>
                                <a:cubicBezTo>
                                  <a:pt x="492" y="13"/>
                                  <a:pt x="493" y="14"/>
                                  <a:pt x="494" y="15"/>
                                </a:cubicBezTo>
                                <a:close/>
                                <a:moveTo>
                                  <a:pt x="441" y="7"/>
                                </a:moveTo>
                                <a:cubicBezTo>
                                  <a:pt x="441" y="7"/>
                                  <a:pt x="443" y="7"/>
                                  <a:pt x="445" y="7"/>
                                </a:cubicBezTo>
                                <a:cubicBezTo>
                                  <a:pt x="444" y="7"/>
                                  <a:pt x="445" y="7"/>
                                  <a:pt x="444" y="7"/>
                                </a:cubicBezTo>
                                <a:cubicBezTo>
                                  <a:pt x="444" y="7"/>
                                  <a:pt x="439" y="7"/>
                                  <a:pt x="441" y="7"/>
                                </a:cubicBezTo>
                                <a:close/>
                                <a:moveTo>
                                  <a:pt x="436" y="6"/>
                                </a:moveTo>
                                <a:cubicBezTo>
                                  <a:pt x="433" y="6"/>
                                  <a:pt x="434" y="5"/>
                                  <a:pt x="431" y="6"/>
                                </a:cubicBezTo>
                                <a:cubicBezTo>
                                  <a:pt x="431" y="6"/>
                                  <a:pt x="433" y="6"/>
                                  <a:pt x="432" y="7"/>
                                </a:cubicBezTo>
                                <a:cubicBezTo>
                                  <a:pt x="434" y="7"/>
                                  <a:pt x="436" y="8"/>
                                  <a:pt x="437" y="7"/>
                                </a:cubicBezTo>
                                <a:cubicBezTo>
                                  <a:pt x="432" y="7"/>
                                  <a:pt x="433" y="6"/>
                                  <a:pt x="436" y="6"/>
                                </a:cubicBezTo>
                                <a:close/>
                                <a:moveTo>
                                  <a:pt x="424" y="8"/>
                                </a:moveTo>
                                <a:cubicBezTo>
                                  <a:pt x="420" y="7"/>
                                  <a:pt x="426" y="6"/>
                                  <a:pt x="421" y="7"/>
                                </a:cubicBezTo>
                                <a:cubicBezTo>
                                  <a:pt x="423" y="7"/>
                                  <a:pt x="420" y="8"/>
                                  <a:pt x="424" y="8"/>
                                </a:cubicBezTo>
                                <a:close/>
                                <a:moveTo>
                                  <a:pt x="415" y="4"/>
                                </a:moveTo>
                                <a:cubicBezTo>
                                  <a:pt x="415" y="4"/>
                                  <a:pt x="414" y="4"/>
                                  <a:pt x="413" y="4"/>
                                </a:cubicBezTo>
                                <a:cubicBezTo>
                                  <a:pt x="415" y="4"/>
                                  <a:pt x="417" y="5"/>
                                  <a:pt x="420" y="5"/>
                                </a:cubicBezTo>
                                <a:cubicBezTo>
                                  <a:pt x="420" y="4"/>
                                  <a:pt x="417" y="4"/>
                                  <a:pt x="415" y="4"/>
                                </a:cubicBezTo>
                                <a:close/>
                                <a:moveTo>
                                  <a:pt x="417" y="5"/>
                                </a:moveTo>
                                <a:cubicBezTo>
                                  <a:pt x="417" y="6"/>
                                  <a:pt x="414" y="6"/>
                                  <a:pt x="412" y="5"/>
                                </a:cubicBezTo>
                                <a:cubicBezTo>
                                  <a:pt x="412" y="6"/>
                                  <a:pt x="415" y="6"/>
                                  <a:pt x="416" y="7"/>
                                </a:cubicBezTo>
                                <a:cubicBezTo>
                                  <a:pt x="416" y="7"/>
                                  <a:pt x="417" y="7"/>
                                  <a:pt x="418" y="7"/>
                                </a:cubicBezTo>
                                <a:cubicBezTo>
                                  <a:pt x="413" y="6"/>
                                  <a:pt x="418" y="6"/>
                                  <a:pt x="419" y="6"/>
                                </a:cubicBezTo>
                                <a:cubicBezTo>
                                  <a:pt x="419" y="6"/>
                                  <a:pt x="419" y="5"/>
                                  <a:pt x="417" y="5"/>
                                </a:cubicBezTo>
                                <a:close/>
                                <a:moveTo>
                                  <a:pt x="412" y="4"/>
                                </a:moveTo>
                                <a:cubicBezTo>
                                  <a:pt x="409" y="4"/>
                                  <a:pt x="409" y="5"/>
                                  <a:pt x="410" y="5"/>
                                </a:cubicBezTo>
                                <a:cubicBezTo>
                                  <a:pt x="409" y="4"/>
                                  <a:pt x="414" y="5"/>
                                  <a:pt x="413" y="5"/>
                                </a:cubicBezTo>
                                <a:cubicBezTo>
                                  <a:pt x="410" y="4"/>
                                  <a:pt x="413" y="4"/>
                                  <a:pt x="412" y="4"/>
                                </a:cubicBezTo>
                                <a:close/>
                                <a:moveTo>
                                  <a:pt x="409" y="5"/>
                                </a:moveTo>
                                <a:cubicBezTo>
                                  <a:pt x="405" y="5"/>
                                  <a:pt x="405" y="5"/>
                                  <a:pt x="405" y="5"/>
                                </a:cubicBezTo>
                                <a:cubicBezTo>
                                  <a:pt x="404" y="6"/>
                                  <a:pt x="408" y="6"/>
                                  <a:pt x="407" y="7"/>
                                </a:cubicBezTo>
                                <a:cubicBezTo>
                                  <a:pt x="409" y="7"/>
                                  <a:pt x="409" y="7"/>
                                  <a:pt x="412" y="8"/>
                                </a:cubicBezTo>
                                <a:cubicBezTo>
                                  <a:pt x="411" y="7"/>
                                  <a:pt x="404" y="6"/>
                                  <a:pt x="409" y="5"/>
                                </a:cubicBezTo>
                                <a:close/>
                                <a:moveTo>
                                  <a:pt x="391" y="7"/>
                                </a:moveTo>
                                <a:cubicBezTo>
                                  <a:pt x="393" y="7"/>
                                  <a:pt x="395" y="7"/>
                                  <a:pt x="397" y="7"/>
                                </a:cubicBezTo>
                                <a:cubicBezTo>
                                  <a:pt x="397" y="7"/>
                                  <a:pt x="397" y="7"/>
                                  <a:pt x="397" y="7"/>
                                </a:cubicBezTo>
                                <a:cubicBezTo>
                                  <a:pt x="395" y="7"/>
                                  <a:pt x="393" y="7"/>
                                  <a:pt x="391" y="7"/>
                                </a:cubicBezTo>
                                <a:close/>
                                <a:moveTo>
                                  <a:pt x="376" y="46"/>
                                </a:moveTo>
                                <a:cubicBezTo>
                                  <a:pt x="376" y="47"/>
                                  <a:pt x="379" y="47"/>
                                  <a:pt x="380" y="47"/>
                                </a:cubicBezTo>
                                <a:cubicBezTo>
                                  <a:pt x="378" y="47"/>
                                  <a:pt x="378" y="46"/>
                                  <a:pt x="376" y="46"/>
                                </a:cubicBezTo>
                                <a:close/>
                                <a:moveTo>
                                  <a:pt x="354" y="47"/>
                                </a:moveTo>
                                <a:cubicBezTo>
                                  <a:pt x="353" y="48"/>
                                  <a:pt x="359" y="47"/>
                                  <a:pt x="359" y="47"/>
                                </a:cubicBezTo>
                                <a:cubicBezTo>
                                  <a:pt x="357" y="47"/>
                                  <a:pt x="357" y="46"/>
                                  <a:pt x="354" y="47"/>
                                </a:cubicBezTo>
                                <a:close/>
                                <a:moveTo>
                                  <a:pt x="323" y="15"/>
                                </a:moveTo>
                                <a:cubicBezTo>
                                  <a:pt x="323" y="16"/>
                                  <a:pt x="322" y="16"/>
                                  <a:pt x="324" y="16"/>
                                </a:cubicBezTo>
                                <a:cubicBezTo>
                                  <a:pt x="326" y="16"/>
                                  <a:pt x="326" y="15"/>
                                  <a:pt x="323" y="15"/>
                                </a:cubicBezTo>
                                <a:close/>
                                <a:moveTo>
                                  <a:pt x="325" y="47"/>
                                </a:moveTo>
                                <a:cubicBezTo>
                                  <a:pt x="324" y="48"/>
                                  <a:pt x="328" y="47"/>
                                  <a:pt x="329" y="46"/>
                                </a:cubicBezTo>
                                <a:cubicBezTo>
                                  <a:pt x="327" y="47"/>
                                  <a:pt x="327" y="46"/>
                                  <a:pt x="325" y="47"/>
                                </a:cubicBezTo>
                                <a:close/>
                                <a:moveTo>
                                  <a:pt x="321" y="51"/>
                                </a:moveTo>
                                <a:cubicBezTo>
                                  <a:pt x="324" y="50"/>
                                  <a:pt x="323" y="50"/>
                                  <a:pt x="321" y="51"/>
                                </a:cubicBezTo>
                                <a:cubicBezTo>
                                  <a:pt x="323" y="51"/>
                                  <a:pt x="325" y="50"/>
                                  <a:pt x="327" y="50"/>
                                </a:cubicBezTo>
                                <a:cubicBezTo>
                                  <a:pt x="328" y="50"/>
                                  <a:pt x="328" y="49"/>
                                  <a:pt x="328" y="49"/>
                                </a:cubicBezTo>
                                <a:cubicBezTo>
                                  <a:pt x="325" y="50"/>
                                  <a:pt x="321" y="49"/>
                                  <a:pt x="321" y="51"/>
                                </a:cubicBezTo>
                                <a:close/>
                                <a:moveTo>
                                  <a:pt x="316" y="18"/>
                                </a:moveTo>
                                <a:cubicBezTo>
                                  <a:pt x="319" y="17"/>
                                  <a:pt x="317" y="18"/>
                                  <a:pt x="320" y="18"/>
                                </a:cubicBezTo>
                                <a:cubicBezTo>
                                  <a:pt x="319" y="17"/>
                                  <a:pt x="321" y="17"/>
                                  <a:pt x="321" y="16"/>
                                </a:cubicBezTo>
                                <a:cubicBezTo>
                                  <a:pt x="318" y="17"/>
                                  <a:pt x="319" y="17"/>
                                  <a:pt x="317" y="17"/>
                                </a:cubicBezTo>
                                <a:cubicBezTo>
                                  <a:pt x="317" y="17"/>
                                  <a:pt x="317" y="17"/>
                                  <a:pt x="316" y="18"/>
                                </a:cubicBezTo>
                                <a:close/>
                                <a:moveTo>
                                  <a:pt x="311" y="35"/>
                                </a:moveTo>
                                <a:cubicBezTo>
                                  <a:pt x="312" y="34"/>
                                  <a:pt x="316" y="34"/>
                                  <a:pt x="315" y="34"/>
                                </a:cubicBezTo>
                                <a:cubicBezTo>
                                  <a:pt x="314" y="34"/>
                                  <a:pt x="308" y="35"/>
                                  <a:pt x="311" y="35"/>
                                </a:cubicBezTo>
                                <a:close/>
                                <a:moveTo>
                                  <a:pt x="314" y="49"/>
                                </a:moveTo>
                                <a:cubicBezTo>
                                  <a:pt x="314" y="50"/>
                                  <a:pt x="318" y="49"/>
                                  <a:pt x="318" y="49"/>
                                </a:cubicBezTo>
                                <a:lnTo>
                                  <a:pt x="314" y="49"/>
                                </a:lnTo>
                                <a:close/>
                                <a:moveTo>
                                  <a:pt x="308" y="47"/>
                                </a:moveTo>
                                <a:cubicBezTo>
                                  <a:pt x="308" y="48"/>
                                  <a:pt x="314" y="46"/>
                                  <a:pt x="315" y="46"/>
                                </a:cubicBezTo>
                                <a:cubicBezTo>
                                  <a:pt x="315" y="46"/>
                                  <a:pt x="315" y="45"/>
                                  <a:pt x="316" y="45"/>
                                </a:cubicBezTo>
                                <a:cubicBezTo>
                                  <a:pt x="313" y="46"/>
                                  <a:pt x="309" y="47"/>
                                  <a:pt x="308" y="47"/>
                                </a:cubicBezTo>
                                <a:close/>
                                <a:moveTo>
                                  <a:pt x="302" y="21"/>
                                </a:moveTo>
                                <a:cubicBezTo>
                                  <a:pt x="305" y="21"/>
                                  <a:pt x="305" y="20"/>
                                  <a:pt x="306" y="20"/>
                                </a:cubicBezTo>
                                <a:cubicBezTo>
                                  <a:pt x="306" y="19"/>
                                  <a:pt x="307" y="19"/>
                                  <a:pt x="307" y="19"/>
                                </a:cubicBezTo>
                                <a:cubicBezTo>
                                  <a:pt x="304" y="20"/>
                                  <a:pt x="303" y="20"/>
                                  <a:pt x="302" y="21"/>
                                </a:cubicBezTo>
                                <a:close/>
                                <a:moveTo>
                                  <a:pt x="314" y="52"/>
                                </a:moveTo>
                                <a:cubicBezTo>
                                  <a:pt x="313" y="52"/>
                                  <a:pt x="311" y="53"/>
                                  <a:pt x="311" y="53"/>
                                </a:cubicBezTo>
                                <a:cubicBezTo>
                                  <a:pt x="314" y="52"/>
                                  <a:pt x="313" y="53"/>
                                  <a:pt x="315" y="52"/>
                                </a:cubicBezTo>
                                <a:cubicBezTo>
                                  <a:pt x="315" y="52"/>
                                  <a:pt x="315" y="52"/>
                                  <a:pt x="314" y="52"/>
                                </a:cubicBezTo>
                                <a:close/>
                                <a:moveTo>
                                  <a:pt x="309" y="42"/>
                                </a:moveTo>
                                <a:cubicBezTo>
                                  <a:pt x="307" y="43"/>
                                  <a:pt x="305" y="43"/>
                                  <a:pt x="304" y="44"/>
                                </a:cubicBezTo>
                                <a:cubicBezTo>
                                  <a:pt x="306" y="44"/>
                                  <a:pt x="309" y="43"/>
                                  <a:pt x="310" y="42"/>
                                </a:cubicBezTo>
                                <a:cubicBezTo>
                                  <a:pt x="310" y="42"/>
                                  <a:pt x="310" y="41"/>
                                  <a:pt x="309" y="41"/>
                                </a:cubicBezTo>
                                <a:lnTo>
                                  <a:pt x="309" y="42"/>
                                </a:lnTo>
                                <a:close/>
                                <a:moveTo>
                                  <a:pt x="306" y="49"/>
                                </a:moveTo>
                                <a:cubicBezTo>
                                  <a:pt x="308" y="49"/>
                                  <a:pt x="309" y="49"/>
                                  <a:pt x="310" y="49"/>
                                </a:cubicBezTo>
                                <a:cubicBezTo>
                                  <a:pt x="310" y="48"/>
                                  <a:pt x="310" y="48"/>
                                  <a:pt x="311" y="48"/>
                                </a:cubicBezTo>
                                <a:cubicBezTo>
                                  <a:pt x="311" y="48"/>
                                  <a:pt x="311" y="48"/>
                                  <a:pt x="311" y="48"/>
                                </a:cubicBezTo>
                                <a:cubicBezTo>
                                  <a:pt x="308" y="49"/>
                                  <a:pt x="307" y="48"/>
                                  <a:pt x="306" y="49"/>
                                </a:cubicBezTo>
                                <a:close/>
                                <a:moveTo>
                                  <a:pt x="306" y="51"/>
                                </a:moveTo>
                                <a:cubicBezTo>
                                  <a:pt x="307" y="51"/>
                                  <a:pt x="308" y="50"/>
                                  <a:pt x="309" y="50"/>
                                </a:cubicBezTo>
                                <a:cubicBezTo>
                                  <a:pt x="310" y="50"/>
                                  <a:pt x="310" y="50"/>
                                  <a:pt x="310" y="50"/>
                                </a:cubicBezTo>
                                <a:cubicBezTo>
                                  <a:pt x="310" y="50"/>
                                  <a:pt x="310" y="50"/>
                                  <a:pt x="310" y="50"/>
                                </a:cubicBezTo>
                                <a:cubicBezTo>
                                  <a:pt x="307" y="50"/>
                                  <a:pt x="304" y="51"/>
                                  <a:pt x="306" y="51"/>
                                </a:cubicBezTo>
                                <a:close/>
                                <a:moveTo>
                                  <a:pt x="307" y="53"/>
                                </a:moveTo>
                                <a:cubicBezTo>
                                  <a:pt x="309" y="53"/>
                                  <a:pt x="306" y="54"/>
                                  <a:pt x="306" y="54"/>
                                </a:cubicBezTo>
                                <a:cubicBezTo>
                                  <a:pt x="309" y="54"/>
                                  <a:pt x="310" y="53"/>
                                  <a:pt x="311" y="52"/>
                                </a:cubicBezTo>
                                <a:cubicBezTo>
                                  <a:pt x="310" y="52"/>
                                  <a:pt x="308" y="53"/>
                                  <a:pt x="307" y="53"/>
                                </a:cubicBezTo>
                                <a:close/>
                                <a:moveTo>
                                  <a:pt x="308" y="54"/>
                                </a:moveTo>
                                <a:cubicBezTo>
                                  <a:pt x="305" y="55"/>
                                  <a:pt x="306" y="55"/>
                                  <a:pt x="305" y="56"/>
                                </a:cubicBezTo>
                                <a:cubicBezTo>
                                  <a:pt x="308" y="55"/>
                                  <a:pt x="309" y="56"/>
                                  <a:pt x="310" y="55"/>
                                </a:cubicBezTo>
                                <a:cubicBezTo>
                                  <a:pt x="308" y="55"/>
                                  <a:pt x="308" y="55"/>
                                  <a:pt x="308" y="54"/>
                                </a:cubicBezTo>
                                <a:close/>
                                <a:moveTo>
                                  <a:pt x="302" y="38"/>
                                </a:moveTo>
                                <a:cubicBezTo>
                                  <a:pt x="300" y="39"/>
                                  <a:pt x="300" y="39"/>
                                  <a:pt x="300" y="40"/>
                                </a:cubicBezTo>
                                <a:cubicBezTo>
                                  <a:pt x="303" y="39"/>
                                  <a:pt x="303" y="39"/>
                                  <a:pt x="302" y="38"/>
                                </a:cubicBezTo>
                                <a:close/>
                                <a:moveTo>
                                  <a:pt x="301" y="46"/>
                                </a:moveTo>
                                <a:cubicBezTo>
                                  <a:pt x="300" y="47"/>
                                  <a:pt x="300" y="47"/>
                                  <a:pt x="299" y="47"/>
                                </a:cubicBezTo>
                                <a:cubicBezTo>
                                  <a:pt x="299" y="47"/>
                                  <a:pt x="297" y="48"/>
                                  <a:pt x="299" y="48"/>
                                </a:cubicBezTo>
                                <a:cubicBezTo>
                                  <a:pt x="300" y="47"/>
                                  <a:pt x="305" y="45"/>
                                  <a:pt x="302" y="46"/>
                                </a:cubicBezTo>
                                <a:cubicBezTo>
                                  <a:pt x="302" y="46"/>
                                  <a:pt x="301" y="46"/>
                                  <a:pt x="301" y="46"/>
                                </a:cubicBezTo>
                                <a:close/>
                                <a:moveTo>
                                  <a:pt x="300" y="51"/>
                                </a:moveTo>
                                <a:cubicBezTo>
                                  <a:pt x="300" y="51"/>
                                  <a:pt x="303" y="50"/>
                                  <a:pt x="303" y="50"/>
                                </a:cubicBezTo>
                                <a:cubicBezTo>
                                  <a:pt x="301" y="50"/>
                                  <a:pt x="297" y="52"/>
                                  <a:pt x="300" y="51"/>
                                </a:cubicBezTo>
                                <a:close/>
                                <a:moveTo>
                                  <a:pt x="296" y="41"/>
                                </a:moveTo>
                                <a:cubicBezTo>
                                  <a:pt x="296" y="40"/>
                                  <a:pt x="297" y="40"/>
                                  <a:pt x="297" y="40"/>
                                </a:cubicBezTo>
                                <a:cubicBezTo>
                                  <a:pt x="294" y="40"/>
                                  <a:pt x="293" y="42"/>
                                  <a:pt x="296" y="41"/>
                                </a:cubicBezTo>
                                <a:close/>
                                <a:moveTo>
                                  <a:pt x="295" y="49"/>
                                </a:moveTo>
                                <a:cubicBezTo>
                                  <a:pt x="293" y="50"/>
                                  <a:pt x="294" y="51"/>
                                  <a:pt x="297" y="51"/>
                                </a:cubicBezTo>
                                <a:cubicBezTo>
                                  <a:pt x="298" y="50"/>
                                  <a:pt x="294" y="50"/>
                                  <a:pt x="297" y="49"/>
                                </a:cubicBezTo>
                                <a:cubicBezTo>
                                  <a:pt x="296" y="49"/>
                                  <a:pt x="296" y="49"/>
                                  <a:pt x="295" y="49"/>
                                </a:cubicBezTo>
                                <a:close/>
                                <a:moveTo>
                                  <a:pt x="296" y="54"/>
                                </a:moveTo>
                                <a:cubicBezTo>
                                  <a:pt x="296" y="55"/>
                                  <a:pt x="294" y="55"/>
                                  <a:pt x="294" y="55"/>
                                </a:cubicBezTo>
                                <a:cubicBezTo>
                                  <a:pt x="294" y="56"/>
                                  <a:pt x="294" y="56"/>
                                  <a:pt x="295" y="57"/>
                                </a:cubicBezTo>
                                <a:cubicBezTo>
                                  <a:pt x="293" y="57"/>
                                  <a:pt x="293" y="57"/>
                                  <a:pt x="293" y="57"/>
                                </a:cubicBezTo>
                                <a:cubicBezTo>
                                  <a:pt x="293" y="58"/>
                                  <a:pt x="293" y="58"/>
                                  <a:pt x="292" y="58"/>
                                </a:cubicBezTo>
                                <a:cubicBezTo>
                                  <a:pt x="294" y="58"/>
                                  <a:pt x="294" y="58"/>
                                  <a:pt x="295" y="58"/>
                                </a:cubicBezTo>
                                <a:cubicBezTo>
                                  <a:pt x="293" y="58"/>
                                  <a:pt x="293" y="57"/>
                                  <a:pt x="297" y="57"/>
                                </a:cubicBezTo>
                                <a:cubicBezTo>
                                  <a:pt x="297" y="56"/>
                                  <a:pt x="295" y="56"/>
                                  <a:pt x="295" y="56"/>
                                </a:cubicBezTo>
                                <a:cubicBezTo>
                                  <a:pt x="295" y="55"/>
                                  <a:pt x="299" y="54"/>
                                  <a:pt x="298" y="54"/>
                                </a:cubicBezTo>
                                <a:cubicBezTo>
                                  <a:pt x="297" y="55"/>
                                  <a:pt x="297" y="54"/>
                                  <a:pt x="296" y="54"/>
                                </a:cubicBezTo>
                                <a:close/>
                                <a:moveTo>
                                  <a:pt x="286" y="51"/>
                                </a:moveTo>
                                <a:cubicBezTo>
                                  <a:pt x="286" y="52"/>
                                  <a:pt x="282" y="52"/>
                                  <a:pt x="282" y="53"/>
                                </a:cubicBezTo>
                                <a:cubicBezTo>
                                  <a:pt x="285" y="52"/>
                                  <a:pt x="292" y="51"/>
                                  <a:pt x="293" y="49"/>
                                </a:cubicBezTo>
                                <a:cubicBezTo>
                                  <a:pt x="289" y="50"/>
                                  <a:pt x="289" y="51"/>
                                  <a:pt x="286" y="51"/>
                                </a:cubicBezTo>
                                <a:close/>
                                <a:moveTo>
                                  <a:pt x="287" y="58"/>
                                </a:moveTo>
                                <a:cubicBezTo>
                                  <a:pt x="291" y="56"/>
                                  <a:pt x="292" y="55"/>
                                  <a:pt x="293" y="54"/>
                                </a:cubicBezTo>
                                <a:cubicBezTo>
                                  <a:pt x="288" y="56"/>
                                  <a:pt x="290" y="56"/>
                                  <a:pt x="287" y="58"/>
                                </a:cubicBezTo>
                                <a:close/>
                                <a:moveTo>
                                  <a:pt x="286" y="51"/>
                                </a:moveTo>
                                <a:cubicBezTo>
                                  <a:pt x="288" y="50"/>
                                  <a:pt x="291" y="49"/>
                                  <a:pt x="291" y="48"/>
                                </a:cubicBezTo>
                                <a:cubicBezTo>
                                  <a:pt x="289" y="49"/>
                                  <a:pt x="285" y="51"/>
                                  <a:pt x="286" y="51"/>
                                </a:cubicBezTo>
                                <a:close/>
                                <a:moveTo>
                                  <a:pt x="288" y="60"/>
                                </a:moveTo>
                                <a:cubicBezTo>
                                  <a:pt x="289" y="60"/>
                                  <a:pt x="294" y="59"/>
                                  <a:pt x="294" y="59"/>
                                </a:cubicBezTo>
                                <a:cubicBezTo>
                                  <a:pt x="293" y="59"/>
                                  <a:pt x="289" y="59"/>
                                  <a:pt x="288" y="60"/>
                                </a:cubicBezTo>
                                <a:close/>
                                <a:moveTo>
                                  <a:pt x="283" y="27"/>
                                </a:moveTo>
                                <a:cubicBezTo>
                                  <a:pt x="276" y="29"/>
                                  <a:pt x="276" y="29"/>
                                  <a:pt x="276" y="29"/>
                                </a:cubicBezTo>
                                <a:cubicBezTo>
                                  <a:pt x="277" y="30"/>
                                  <a:pt x="274" y="30"/>
                                  <a:pt x="274" y="31"/>
                                </a:cubicBezTo>
                                <a:cubicBezTo>
                                  <a:pt x="278" y="29"/>
                                  <a:pt x="276" y="29"/>
                                  <a:pt x="281" y="28"/>
                                </a:cubicBezTo>
                                <a:cubicBezTo>
                                  <a:pt x="281" y="28"/>
                                  <a:pt x="279" y="29"/>
                                  <a:pt x="280" y="29"/>
                                </a:cubicBezTo>
                                <a:cubicBezTo>
                                  <a:pt x="282" y="28"/>
                                  <a:pt x="282" y="29"/>
                                  <a:pt x="284" y="28"/>
                                </a:cubicBezTo>
                                <a:cubicBezTo>
                                  <a:pt x="285" y="27"/>
                                  <a:pt x="281" y="28"/>
                                  <a:pt x="283" y="27"/>
                                </a:cubicBezTo>
                                <a:close/>
                                <a:moveTo>
                                  <a:pt x="291" y="52"/>
                                </a:moveTo>
                                <a:cubicBezTo>
                                  <a:pt x="291" y="51"/>
                                  <a:pt x="289" y="52"/>
                                  <a:pt x="291" y="51"/>
                                </a:cubicBezTo>
                                <a:cubicBezTo>
                                  <a:pt x="285" y="53"/>
                                  <a:pt x="289" y="53"/>
                                  <a:pt x="291" y="52"/>
                                </a:cubicBezTo>
                                <a:close/>
                                <a:moveTo>
                                  <a:pt x="282" y="46"/>
                                </a:moveTo>
                                <a:cubicBezTo>
                                  <a:pt x="282" y="46"/>
                                  <a:pt x="281" y="46"/>
                                  <a:pt x="281" y="47"/>
                                </a:cubicBezTo>
                                <a:cubicBezTo>
                                  <a:pt x="283" y="46"/>
                                  <a:pt x="285" y="46"/>
                                  <a:pt x="286" y="45"/>
                                </a:cubicBezTo>
                                <a:cubicBezTo>
                                  <a:pt x="284" y="45"/>
                                  <a:pt x="284" y="45"/>
                                  <a:pt x="282" y="46"/>
                                </a:cubicBezTo>
                                <a:close/>
                                <a:moveTo>
                                  <a:pt x="275" y="46"/>
                                </a:moveTo>
                                <a:cubicBezTo>
                                  <a:pt x="277" y="46"/>
                                  <a:pt x="280" y="44"/>
                                  <a:pt x="281" y="44"/>
                                </a:cubicBezTo>
                                <a:cubicBezTo>
                                  <a:pt x="282" y="44"/>
                                  <a:pt x="286" y="42"/>
                                  <a:pt x="284" y="42"/>
                                </a:cubicBezTo>
                                <a:cubicBezTo>
                                  <a:pt x="283" y="43"/>
                                  <a:pt x="276" y="45"/>
                                  <a:pt x="275" y="46"/>
                                </a:cubicBezTo>
                                <a:close/>
                                <a:moveTo>
                                  <a:pt x="284" y="57"/>
                                </a:moveTo>
                                <a:cubicBezTo>
                                  <a:pt x="285" y="56"/>
                                  <a:pt x="283" y="55"/>
                                  <a:pt x="287" y="54"/>
                                </a:cubicBezTo>
                                <a:cubicBezTo>
                                  <a:pt x="288" y="53"/>
                                  <a:pt x="286" y="54"/>
                                  <a:pt x="285" y="54"/>
                                </a:cubicBezTo>
                                <a:cubicBezTo>
                                  <a:pt x="284" y="55"/>
                                  <a:pt x="285" y="55"/>
                                  <a:pt x="283" y="56"/>
                                </a:cubicBezTo>
                                <a:cubicBezTo>
                                  <a:pt x="282" y="56"/>
                                  <a:pt x="285" y="56"/>
                                  <a:pt x="281" y="57"/>
                                </a:cubicBezTo>
                                <a:cubicBezTo>
                                  <a:pt x="281" y="58"/>
                                  <a:pt x="283" y="57"/>
                                  <a:pt x="284" y="57"/>
                                </a:cubicBezTo>
                                <a:cubicBezTo>
                                  <a:pt x="283" y="57"/>
                                  <a:pt x="283" y="57"/>
                                  <a:pt x="284" y="57"/>
                                </a:cubicBezTo>
                                <a:close/>
                                <a:moveTo>
                                  <a:pt x="279" y="43"/>
                                </a:moveTo>
                                <a:cubicBezTo>
                                  <a:pt x="279" y="43"/>
                                  <a:pt x="279" y="43"/>
                                  <a:pt x="280" y="43"/>
                                </a:cubicBezTo>
                                <a:cubicBezTo>
                                  <a:pt x="280" y="43"/>
                                  <a:pt x="283" y="42"/>
                                  <a:pt x="283" y="42"/>
                                </a:cubicBezTo>
                                <a:cubicBezTo>
                                  <a:pt x="281" y="42"/>
                                  <a:pt x="281" y="42"/>
                                  <a:pt x="279" y="43"/>
                                </a:cubicBezTo>
                                <a:close/>
                                <a:moveTo>
                                  <a:pt x="273" y="49"/>
                                </a:moveTo>
                                <a:cubicBezTo>
                                  <a:pt x="277" y="47"/>
                                  <a:pt x="276" y="49"/>
                                  <a:pt x="277" y="48"/>
                                </a:cubicBezTo>
                                <a:cubicBezTo>
                                  <a:pt x="278" y="48"/>
                                  <a:pt x="278" y="48"/>
                                  <a:pt x="278" y="47"/>
                                </a:cubicBezTo>
                                <a:cubicBezTo>
                                  <a:pt x="276" y="48"/>
                                  <a:pt x="274" y="48"/>
                                  <a:pt x="273" y="49"/>
                                </a:cubicBezTo>
                                <a:close/>
                                <a:moveTo>
                                  <a:pt x="274" y="62"/>
                                </a:moveTo>
                                <a:cubicBezTo>
                                  <a:pt x="273" y="62"/>
                                  <a:pt x="272" y="63"/>
                                  <a:pt x="272" y="63"/>
                                </a:cubicBezTo>
                                <a:cubicBezTo>
                                  <a:pt x="273" y="62"/>
                                  <a:pt x="274" y="63"/>
                                  <a:pt x="275" y="62"/>
                                </a:cubicBezTo>
                                <a:cubicBezTo>
                                  <a:pt x="274" y="62"/>
                                  <a:pt x="281" y="60"/>
                                  <a:pt x="282" y="59"/>
                                </a:cubicBezTo>
                                <a:cubicBezTo>
                                  <a:pt x="281" y="60"/>
                                  <a:pt x="280" y="60"/>
                                  <a:pt x="280" y="60"/>
                                </a:cubicBezTo>
                                <a:cubicBezTo>
                                  <a:pt x="279" y="60"/>
                                  <a:pt x="280" y="59"/>
                                  <a:pt x="278" y="59"/>
                                </a:cubicBezTo>
                                <a:cubicBezTo>
                                  <a:pt x="279" y="60"/>
                                  <a:pt x="277" y="60"/>
                                  <a:pt x="275" y="61"/>
                                </a:cubicBezTo>
                                <a:cubicBezTo>
                                  <a:pt x="276" y="61"/>
                                  <a:pt x="275" y="61"/>
                                  <a:pt x="274" y="62"/>
                                </a:cubicBezTo>
                                <a:close/>
                                <a:moveTo>
                                  <a:pt x="270" y="48"/>
                                </a:moveTo>
                                <a:cubicBezTo>
                                  <a:pt x="270" y="49"/>
                                  <a:pt x="273" y="48"/>
                                  <a:pt x="276" y="47"/>
                                </a:cubicBezTo>
                                <a:cubicBezTo>
                                  <a:pt x="273" y="47"/>
                                  <a:pt x="273" y="46"/>
                                  <a:pt x="271" y="47"/>
                                </a:cubicBezTo>
                                <a:cubicBezTo>
                                  <a:pt x="272" y="47"/>
                                  <a:pt x="274" y="47"/>
                                  <a:pt x="270" y="48"/>
                                </a:cubicBezTo>
                                <a:close/>
                                <a:moveTo>
                                  <a:pt x="276" y="60"/>
                                </a:moveTo>
                                <a:cubicBezTo>
                                  <a:pt x="276" y="60"/>
                                  <a:pt x="277" y="59"/>
                                  <a:pt x="276" y="59"/>
                                </a:cubicBezTo>
                                <a:cubicBezTo>
                                  <a:pt x="270" y="61"/>
                                  <a:pt x="269" y="62"/>
                                  <a:pt x="276" y="60"/>
                                </a:cubicBezTo>
                                <a:close/>
                                <a:moveTo>
                                  <a:pt x="264" y="34"/>
                                </a:moveTo>
                                <a:cubicBezTo>
                                  <a:pt x="262" y="34"/>
                                  <a:pt x="261" y="35"/>
                                  <a:pt x="261" y="35"/>
                                </a:cubicBezTo>
                                <a:cubicBezTo>
                                  <a:pt x="263" y="35"/>
                                  <a:pt x="265" y="34"/>
                                  <a:pt x="265" y="34"/>
                                </a:cubicBezTo>
                                <a:cubicBezTo>
                                  <a:pt x="264" y="34"/>
                                  <a:pt x="264" y="34"/>
                                  <a:pt x="264" y="34"/>
                                </a:cubicBezTo>
                                <a:close/>
                                <a:moveTo>
                                  <a:pt x="248" y="40"/>
                                </a:moveTo>
                                <a:cubicBezTo>
                                  <a:pt x="250" y="40"/>
                                  <a:pt x="247" y="41"/>
                                  <a:pt x="248" y="41"/>
                                </a:cubicBezTo>
                                <a:cubicBezTo>
                                  <a:pt x="251" y="40"/>
                                  <a:pt x="250" y="40"/>
                                  <a:pt x="252" y="39"/>
                                </a:cubicBezTo>
                                <a:cubicBezTo>
                                  <a:pt x="252" y="39"/>
                                  <a:pt x="252" y="40"/>
                                  <a:pt x="253" y="39"/>
                                </a:cubicBezTo>
                                <a:cubicBezTo>
                                  <a:pt x="254" y="39"/>
                                  <a:pt x="253" y="39"/>
                                  <a:pt x="254" y="38"/>
                                </a:cubicBezTo>
                                <a:cubicBezTo>
                                  <a:pt x="257" y="37"/>
                                  <a:pt x="256" y="38"/>
                                  <a:pt x="259" y="36"/>
                                </a:cubicBezTo>
                                <a:cubicBezTo>
                                  <a:pt x="260" y="36"/>
                                  <a:pt x="260" y="36"/>
                                  <a:pt x="260" y="35"/>
                                </a:cubicBezTo>
                                <a:cubicBezTo>
                                  <a:pt x="258" y="36"/>
                                  <a:pt x="258" y="36"/>
                                  <a:pt x="256" y="36"/>
                                </a:cubicBezTo>
                                <a:cubicBezTo>
                                  <a:pt x="258" y="36"/>
                                  <a:pt x="253" y="38"/>
                                  <a:pt x="254" y="37"/>
                                </a:cubicBezTo>
                                <a:cubicBezTo>
                                  <a:pt x="251" y="38"/>
                                  <a:pt x="252" y="39"/>
                                  <a:pt x="250" y="40"/>
                                </a:cubicBezTo>
                                <a:cubicBezTo>
                                  <a:pt x="250" y="39"/>
                                  <a:pt x="251" y="39"/>
                                  <a:pt x="250" y="39"/>
                                </a:cubicBezTo>
                                <a:cubicBezTo>
                                  <a:pt x="245" y="41"/>
                                  <a:pt x="242" y="42"/>
                                  <a:pt x="238" y="44"/>
                                </a:cubicBezTo>
                                <a:cubicBezTo>
                                  <a:pt x="237" y="45"/>
                                  <a:pt x="241" y="44"/>
                                  <a:pt x="239" y="45"/>
                                </a:cubicBezTo>
                                <a:cubicBezTo>
                                  <a:pt x="235" y="46"/>
                                  <a:pt x="238" y="43"/>
                                  <a:pt x="235" y="45"/>
                                </a:cubicBezTo>
                                <a:cubicBezTo>
                                  <a:pt x="236" y="45"/>
                                  <a:pt x="236" y="46"/>
                                  <a:pt x="238" y="45"/>
                                </a:cubicBezTo>
                                <a:cubicBezTo>
                                  <a:pt x="239" y="44"/>
                                  <a:pt x="241" y="44"/>
                                  <a:pt x="242" y="44"/>
                                </a:cubicBezTo>
                                <a:cubicBezTo>
                                  <a:pt x="243" y="43"/>
                                  <a:pt x="241" y="44"/>
                                  <a:pt x="242" y="43"/>
                                </a:cubicBezTo>
                                <a:cubicBezTo>
                                  <a:pt x="245" y="42"/>
                                  <a:pt x="246" y="41"/>
                                  <a:pt x="248" y="40"/>
                                </a:cubicBezTo>
                                <a:close/>
                                <a:moveTo>
                                  <a:pt x="253" y="56"/>
                                </a:moveTo>
                                <a:cubicBezTo>
                                  <a:pt x="253" y="57"/>
                                  <a:pt x="253" y="57"/>
                                  <a:pt x="254" y="57"/>
                                </a:cubicBezTo>
                                <a:cubicBezTo>
                                  <a:pt x="257" y="55"/>
                                  <a:pt x="256" y="56"/>
                                  <a:pt x="258" y="55"/>
                                </a:cubicBezTo>
                                <a:cubicBezTo>
                                  <a:pt x="258" y="55"/>
                                  <a:pt x="263" y="53"/>
                                  <a:pt x="264" y="52"/>
                                </a:cubicBezTo>
                                <a:cubicBezTo>
                                  <a:pt x="260" y="53"/>
                                  <a:pt x="255" y="56"/>
                                  <a:pt x="253" y="56"/>
                                </a:cubicBezTo>
                                <a:close/>
                                <a:moveTo>
                                  <a:pt x="264" y="64"/>
                                </a:moveTo>
                                <a:cubicBezTo>
                                  <a:pt x="267" y="64"/>
                                  <a:pt x="264" y="65"/>
                                  <a:pt x="263" y="65"/>
                                </a:cubicBezTo>
                                <a:cubicBezTo>
                                  <a:pt x="263" y="66"/>
                                  <a:pt x="263" y="66"/>
                                  <a:pt x="264" y="66"/>
                                </a:cubicBezTo>
                                <a:cubicBezTo>
                                  <a:pt x="264" y="65"/>
                                  <a:pt x="265" y="66"/>
                                  <a:pt x="267" y="65"/>
                                </a:cubicBezTo>
                                <a:cubicBezTo>
                                  <a:pt x="268" y="64"/>
                                  <a:pt x="268" y="64"/>
                                  <a:pt x="268" y="63"/>
                                </a:cubicBezTo>
                                <a:cubicBezTo>
                                  <a:pt x="267" y="64"/>
                                  <a:pt x="265" y="63"/>
                                  <a:pt x="264" y="64"/>
                                </a:cubicBezTo>
                                <a:close/>
                                <a:moveTo>
                                  <a:pt x="261" y="65"/>
                                </a:moveTo>
                                <a:cubicBezTo>
                                  <a:pt x="261" y="65"/>
                                  <a:pt x="261" y="65"/>
                                  <a:pt x="261" y="65"/>
                                </a:cubicBezTo>
                                <a:cubicBezTo>
                                  <a:pt x="263" y="65"/>
                                  <a:pt x="266" y="63"/>
                                  <a:pt x="264" y="63"/>
                                </a:cubicBezTo>
                                <a:cubicBezTo>
                                  <a:pt x="264" y="64"/>
                                  <a:pt x="263" y="64"/>
                                  <a:pt x="261" y="65"/>
                                </a:cubicBezTo>
                                <a:close/>
                                <a:moveTo>
                                  <a:pt x="253" y="68"/>
                                </a:moveTo>
                                <a:cubicBezTo>
                                  <a:pt x="255" y="68"/>
                                  <a:pt x="258" y="67"/>
                                  <a:pt x="259" y="67"/>
                                </a:cubicBezTo>
                                <a:cubicBezTo>
                                  <a:pt x="258" y="67"/>
                                  <a:pt x="261" y="66"/>
                                  <a:pt x="260" y="66"/>
                                </a:cubicBezTo>
                                <a:cubicBezTo>
                                  <a:pt x="257" y="67"/>
                                  <a:pt x="256" y="67"/>
                                  <a:pt x="253" y="68"/>
                                </a:cubicBezTo>
                                <a:close/>
                                <a:moveTo>
                                  <a:pt x="256" y="64"/>
                                </a:moveTo>
                                <a:cubicBezTo>
                                  <a:pt x="258" y="64"/>
                                  <a:pt x="255" y="65"/>
                                  <a:pt x="257" y="65"/>
                                </a:cubicBezTo>
                                <a:cubicBezTo>
                                  <a:pt x="258" y="64"/>
                                  <a:pt x="257" y="64"/>
                                  <a:pt x="258" y="63"/>
                                </a:cubicBezTo>
                                <a:lnTo>
                                  <a:pt x="256" y="64"/>
                                </a:lnTo>
                                <a:close/>
                                <a:moveTo>
                                  <a:pt x="249" y="75"/>
                                </a:moveTo>
                                <a:cubicBezTo>
                                  <a:pt x="249" y="75"/>
                                  <a:pt x="249" y="75"/>
                                  <a:pt x="248" y="75"/>
                                </a:cubicBezTo>
                                <a:cubicBezTo>
                                  <a:pt x="247" y="75"/>
                                  <a:pt x="250" y="73"/>
                                  <a:pt x="247" y="74"/>
                                </a:cubicBezTo>
                                <a:cubicBezTo>
                                  <a:pt x="250" y="74"/>
                                  <a:pt x="243" y="77"/>
                                  <a:pt x="246" y="77"/>
                                </a:cubicBezTo>
                                <a:cubicBezTo>
                                  <a:pt x="246" y="77"/>
                                  <a:pt x="247" y="76"/>
                                  <a:pt x="247" y="76"/>
                                </a:cubicBezTo>
                                <a:cubicBezTo>
                                  <a:pt x="246" y="77"/>
                                  <a:pt x="246" y="77"/>
                                  <a:pt x="247" y="77"/>
                                </a:cubicBezTo>
                                <a:cubicBezTo>
                                  <a:pt x="249" y="75"/>
                                  <a:pt x="255" y="74"/>
                                  <a:pt x="257" y="72"/>
                                </a:cubicBezTo>
                                <a:cubicBezTo>
                                  <a:pt x="255" y="72"/>
                                  <a:pt x="252" y="74"/>
                                  <a:pt x="249" y="75"/>
                                </a:cubicBezTo>
                                <a:close/>
                                <a:moveTo>
                                  <a:pt x="248" y="62"/>
                                </a:moveTo>
                                <a:cubicBezTo>
                                  <a:pt x="250" y="61"/>
                                  <a:pt x="251" y="61"/>
                                  <a:pt x="251" y="60"/>
                                </a:cubicBezTo>
                                <a:cubicBezTo>
                                  <a:pt x="249" y="61"/>
                                  <a:pt x="248" y="62"/>
                                  <a:pt x="248" y="62"/>
                                </a:cubicBezTo>
                                <a:close/>
                                <a:moveTo>
                                  <a:pt x="246" y="67"/>
                                </a:moveTo>
                                <a:cubicBezTo>
                                  <a:pt x="243" y="68"/>
                                  <a:pt x="245" y="69"/>
                                  <a:pt x="248" y="68"/>
                                </a:cubicBezTo>
                                <a:cubicBezTo>
                                  <a:pt x="248" y="67"/>
                                  <a:pt x="246" y="68"/>
                                  <a:pt x="246" y="67"/>
                                </a:cubicBezTo>
                                <a:close/>
                                <a:moveTo>
                                  <a:pt x="244" y="65"/>
                                </a:moveTo>
                                <a:cubicBezTo>
                                  <a:pt x="243" y="65"/>
                                  <a:pt x="245" y="64"/>
                                  <a:pt x="245" y="63"/>
                                </a:cubicBezTo>
                                <a:cubicBezTo>
                                  <a:pt x="242" y="64"/>
                                  <a:pt x="242" y="66"/>
                                  <a:pt x="244" y="65"/>
                                </a:cubicBezTo>
                                <a:close/>
                                <a:moveTo>
                                  <a:pt x="241" y="72"/>
                                </a:moveTo>
                                <a:cubicBezTo>
                                  <a:pt x="241" y="72"/>
                                  <a:pt x="241" y="71"/>
                                  <a:pt x="240" y="71"/>
                                </a:cubicBezTo>
                                <a:cubicBezTo>
                                  <a:pt x="240" y="72"/>
                                  <a:pt x="239" y="72"/>
                                  <a:pt x="239" y="72"/>
                                </a:cubicBezTo>
                                <a:cubicBezTo>
                                  <a:pt x="239" y="72"/>
                                  <a:pt x="238" y="73"/>
                                  <a:pt x="238" y="73"/>
                                </a:cubicBezTo>
                                <a:cubicBezTo>
                                  <a:pt x="242" y="71"/>
                                  <a:pt x="237" y="74"/>
                                  <a:pt x="239" y="74"/>
                                </a:cubicBezTo>
                                <a:cubicBezTo>
                                  <a:pt x="243" y="71"/>
                                  <a:pt x="246" y="72"/>
                                  <a:pt x="248" y="70"/>
                                </a:cubicBezTo>
                                <a:cubicBezTo>
                                  <a:pt x="245" y="70"/>
                                  <a:pt x="241" y="73"/>
                                  <a:pt x="239" y="73"/>
                                </a:cubicBezTo>
                                <a:cubicBezTo>
                                  <a:pt x="239" y="73"/>
                                  <a:pt x="240" y="72"/>
                                  <a:pt x="241" y="72"/>
                                </a:cubicBezTo>
                                <a:close/>
                                <a:moveTo>
                                  <a:pt x="239" y="71"/>
                                </a:moveTo>
                                <a:cubicBezTo>
                                  <a:pt x="236" y="72"/>
                                  <a:pt x="237" y="73"/>
                                  <a:pt x="236" y="74"/>
                                </a:cubicBezTo>
                                <a:cubicBezTo>
                                  <a:pt x="238" y="73"/>
                                  <a:pt x="239" y="72"/>
                                  <a:pt x="239" y="71"/>
                                </a:cubicBezTo>
                                <a:close/>
                                <a:moveTo>
                                  <a:pt x="226" y="49"/>
                                </a:moveTo>
                                <a:cubicBezTo>
                                  <a:pt x="226" y="48"/>
                                  <a:pt x="225" y="49"/>
                                  <a:pt x="227" y="47"/>
                                </a:cubicBezTo>
                                <a:cubicBezTo>
                                  <a:pt x="225" y="49"/>
                                  <a:pt x="222" y="49"/>
                                  <a:pt x="221" y="51"/>
                                </a:cubicBezTo>
                                <a:cubicBezTo>
                                  <a:pt x="225" y="49"/>
                                  <a:pt x="224" y="50"/>
                                  <a:pt x="226" y="50"/>
                                </a:cubicBezTo>
                                <a:cubicBezTo>
                                  <a:pt x="224" y="51"/>
                                  <a:pt x="224" y="51"/>
                                  <a:pt x="222" y="51"/>
                                </a:cubicBezTo>
                                <a:cubicBezTo>
                                  <a:pt x="223" y="52"/>
                                  <a:pt x="227" y="50"/>
                                  <a:pt x="230" y="49"/>
                                </a:cubicBezTo>
                                <a:cubicBezTo>
                                  <a:pt x="230" y="48"/>
                                  <a:pt x="230" y="48"/>
                                  <a:pt x="231" y="47"/>
                                </a:cubicBezTo>
                                <a:cubicBezTo>
                                  <a:pt x="231" y="47"/>
                                  <a:pt x="231" y="48"/>
                                  <a:pt x="233" y="47"/>
                                </a:cubicBezTo>
                                <a:cubicBezTo>
                                  <a:pt x="233" y="46"/>
                                  <a:pt x="233" y="46"/>
                                  <a:pt x="233" y="46"/>
                                </a:cubicBezTo>
                                <a:cubicBezTo>
                                  <a:pt x="229" y="48"/>
                                  <a:pt x="228" y="48"/>
                                  <a:pt x="226" y="49"/>
                                </a:cubicBezTo>
                                <a:close/>
                                <a:moveTo>
                                  <a:pt x="235" y="57"/>
                                </a:moveTo>
                                <a:cubicBezTo>
                                  <a:pt x="233" y="58"/>
                                  <a:pt x="231" y="59"/>
                                  <a:pt x="230" y="59"/>
                                </a:cubicBezTo>
                                <a:cubicBezTo>
                                  <a:pt x="228" y="60"/>
                                  <a:pt x="231" y="59"/>
                                  <a:pt x="232" y="59"/>
                                </a:cubicBezTo>
                                <a:cubicBezTo>
                                  <a:pt x="232" y="59"/>
                                  <a:pt x="231" y="59"/>
                                  <a:pt x="233" y="58"/>
                                </a:cubicBezTo>
                                <a:cubicBezTo>
                                  <a:pt x="233" y="58"/>
                                  <a:pt x="233" y="59"/>
                                  <a:pt x="232" y="59"/>
                                </a:cubicBezTo>
                                <a:cubicBezTo>
                                  <a:pt x="234" y="58"/>
                                  <a:pt x="236" y="58"/>
                                  <a:pt x="236" y="57"/>
                                </a:cubicBezTo>
                                <a:cubicBezTo>
                                  <a:pt x="235" y="57"/>
                                  <a:pt x="235" y="57"/>
                                  <a:pt x="235" y="57"/>
                                </a:cubicBezTo>
                                <a:close/>
                                <a:moveTo>
                                  <a:pt x="235" y="64"/>
                                </a:moveTo>
                                <a:cubicBezTo>
                                  <a:pt x="237" y="63"/>
                                  <a:pt x="235" y="65"/>
                                  <a:pt x="235" y="65"/>
                                </a:cubicBezTo>
                                <a:cubicBezTo>
                                  <a:pt x="238" y="64"/>
                                  <a:pt x="238" y="64"/>
                                  <a:pt x="238" y="63"/>
                                </a:cubicBezTo>
                                <a:cubicBezTo>
                                  <a:pt x="237" y="64"/>
                                  <a:pt x="235" y="64"/>
                                  <a:pt x="235" y="64"/>
                                </a:cubicBezTo>
                                <a:close/>
                                <a:moveTo>
                                  <a:pt x="230" y="61"/>
                                </a:moveTo>
                                <a:cubicBezTo>
                                  <a:pt x="230" y="61"/>
                                  <a:pt x="228" y="63"/>
                                  <a:pt x="231" y="62"/>
                                </a:cubicBezTo>
                                <a:cubicBezTo>
                                  <a:pt x="230" y="62"/>
                                  <a:pt x="232" y="60"/>
                                  <a:pt x="232" y="60"/>
                                </a:cubicBezTo>
                                <a:cubicBezTo>
                                  <a:pt x="231" y="60"/>
                                  <a:pt x="230" y="61"/>
                                  <a:pt x="230" y="61"/>
                                </a:cubicBezTo>
                                <a:close/>
                                <a:moveTo>
                                  <a:pt x="227" y="61"/>
                                </a:moveTo>
                                <a:cubicBezTo>
                                  <a:pt x="227" y="62"/>
                                  <a:pt x="227" y="62"/>
                                  <a:pt x="227" y="62"/>
                                </a:cubicBezTo>
                                <a:cubicBezTo>
                                  <a:pt x="228" y="61"/>
                                  <a:pt x="229" y="60"/>
                                  <a:pt x="230" y="60"/>
                                </a:cubicBezTo>
                                <a:cubicBezTo>
                                  <a:pt x="230" y="60"/>
                                  <a:pt x="229" y="60"/>
                                  <a:pt x="227" y="61"/>
                                </a:cubicBezTo>
                                <a:close/>
                                <a:moveTo>
                                  <a:pt x="225" y="71"/>
                                </a:moveTo>
                                <a:cubicBezTo>
                                  <a:pt x="228" y="69"/>
                                  <a:pt x="229" y="68"/>
                                  <a:pt x="232" y="66"/>
                                </a:cubicBezTo>
                                <a:cubicBezTo>
                                  <a:pt x="230" y="67"/>
                                  <a:pt x="232" y="66"/>
                                  <a:pt x="232" y="65"/>
                                </a:cubicBezTo>
                                <a:cubicBezTo>
                                  <a:pt x="230" y="67"/>
                                  <a:pt x="226" y="67"/>
                                  <a:pt x="226" y="68"/>
                                </a:cubicBezTo>
                                <a:cubicBezTo>
                                  <a:pt x="227" y="69"/>
                                  <a:pt x="228" y="67"/>
                                  <a:pt x="230" y="67"/>
                                </a:cubicBezTo>
                                <a:cubicBezTo>
                                  <a:pt x="230" y="67"/>
                                  <a:pt x="231" y="67"/>
                                  <a:pt x="231" y="67"/>
                                </a:cubicBezTo>
                                <a:cubicBezTo>
                                  <a:pt x="228" y="69"/>
                                  <a:pt x="225" y="70"/>
                                  <a:pt x="225" y="71"/>
                                </a:cubicBezTo>
                                <a:close/>
                                <a:moveTo>
                                  <a:pt x="228" y="73"/>
                                </a:moveTo>
                                <a:cubicBezTo>
                                  <a:pt x="228" y="73"/>
                                  <a:pt x="228" y="72"/>
                                  <a:pt x="226" y="73"/>
                                </a:cubicBezTo>
                                <a:cubicBezTo>
                                  <a:pt x="227" y="74"/>
                                  <a:pt x="227" y="74"/>
                                  <a:pt x="227" y="74"/>
                                </a:cubicBezTo>
                                <a:cubicBezTo>
                                  <a:pt x="228" y="73"/>
                                  <a:pt x="231" y="72"/>
                                  <a:pt x="230" y="72"/>
                                </a:cubicBezTo>
                                <a:lnTo>
                                  <a:pt x="228" y="73"/>
                                </a:lnTo>
                                <a:close/>
                                <a:moveTo>
                                  <a:pt x="221" y="77"/>
                                </a:moveTo>
                                <a:cubicBezTo>
                                  <a:pt x="221" y="77"/>
                                  <a:pt x="224" y="76"/>
                                  <a:pt x="225" y="76"/>
                                </a:cubicBezTo>
                                <a:cubicBezTo>
                                  <a:pt x="224" y="77"/>
                                  <a:pt x="222" y="78"/>
                                  <a:pt x="221" y="79"/>
                                </a:cubicBezTo>
                                <a:cubicBezTo>
                                  <a:pt x="223" y="78"/>
                                  <a:pt x="225" y="77"/>
                                  <a:pt x="227" y="76"/>
                                </a:cubicBezTo>
                                <a:cubicBezTo>
                                  <a:pt x="228" y="75"/>
                                  <a:pt x="227" y="75"/>
                                  <a:pt x="226" y="74"/>
                                </a:cubicBezTo>
                                <a:cubicBezTo>
                                  <a:pt x="224" y="75"/>
                                  <a:pt x="223" y="76"/>
                                  <a:pt x="222" y="77"/>
                                </a:cubicBezTo>
                                <a:cubicBezTo>
                                  <a:pt x="222" y="76"/>
                                  <a:pt x="221" y="76"/>
                                  <a:pt x="221" y="77"/>
                                </a:cubicBezTo>
                                <a:close/>
                                <a:moveTo>
                                  <a:pt x="224" y="73"/>
                                </a:moveTo>
                                <a:cubicBezTo>
                                  <a:pt x="220" y="76"/>
                                  <a:pt x="220" y="76"/>
                                  <a:pt x="220" y="76"/>
                                </a:cubicBezTo>
                                <a:cubicBezTo>
                                  <a:pt x="222" y="76"/>
                                  <a:pt x="221" y="76"/>
                                  <a:pt x="224" y="75"/>
                                </a:cubicBezTo>
                                <a:cubicBezTo>
                                  <a:pt x="223" y="74"/>
                                  <a:pt x="226" y="73"/>
                                  <a:pt x="224" y="73"/>
                                </a:cubicBezTo>
                                <a:close/>
                                <a:moveTo>
                                  <a:pt x="206" y="64"/>
                                </a:moveTo>
                                <a:cubicBezTo>
                                  <a:pt x="207" y="65"/>
                                  <a:pt x="208" y="64"/>
                                  <a:pt x="207" y="65"/>
                                </a:cubicBezTo>
                                <a:cubicBezTo>
                                  <a:pt x="212" y="62"/>
                                  <a:pt x="208" y="64"/>
                                  <a:pt x="209" y="63"/>
                                </a:cubicBezTo>
                                <a:cubicBezTo>
                                  <a:pt x="210" y="62"/>
                                  <a:pt x="210" y="63"/>
                                  <a:pt x="212" y="62"/>
                                </a:cubicBezTo>
                                <a:cubicBezTo>
                                  <a:pt x="212" y="61"/>
                                  <a:pt x="209" y="62"/>
                                  <a:pt x="206" y="64"/>
                                </a:cubicBezTo>
                                <a:close/>
                                <a:moveTo>
                                  <a:pt x="197" y="73"/>
                                </a:moveTo>
                                <a:cubicBezTo>
                                  <a:pt x="198" y="73"/>
                                  <a:pt x="198" y="72"/>
                                  <a:pt x="198" y="73"/>
                                </a:cubicBezTo>
                                <a:cubicBezTo>
                                  <a:pt x="199" y="72"/>
                                  <a:pt x="200" y="71"/>
                                  <a:pt x="200" y="71"/>
                                </a:cubicBezTo>
                                <a:cubicBezTo>
                                  <a:pt x="198" y="72"/>
                                  <a:pt x="201" y="70"/>
                                  <a:pt x="200" y="70"/>
                                </a:cubicBezTo>
                                <a:cubicBezTo>
                                  <a:pt x="197" y="72"/>
                                  <a:pt x="200" y="72"/>
                                  <a:pt x="197" y="73"/>
                                </a:cubicBezTo>
                                <a:close/>
                                <a:moveTo>
                                  <a:pt x="196" y="70"/>
                                </a:moveTo>
                                <a:cubicBezTo>
                                  <a:pt x="196" y="71"/>
                                  <a:pt x="198" y="69"/>
                                  <a:pt x="197" y="71"/>
                                </a:cubicBezTo>
                                <a:cubicBezTo>
                                  <a:pt x="200" y="69"/>
                                  <a:pt x="198" y="68"/>
                                  <a:pt x="196" y="70"/>
                                </a:cubicBezTo>
                                <a:close/>
                                <a:moveTo>
                                  <a:pt x="191" y="75"/>
                                </a:moveTo>
                                <a:cubicBezTo>
                                  <a:pt x="192" y="74"/>
                                  <a:pt x="194" y="72"/>
                                  <a:pt x="192" y="73"/>
                                </a:cubicBezTo>
                                <a:cubicBezTo>
                                  <a:pt x="192" y="74"/>
                                  <a:pt x="189" y="75"/>
                                  <a:pt x="191" y="75"/>
                                </a:cubicBezTo>
                                <a:close/>
                                <a:moveTo>
                                  <a:pt x="187" y="76"/>
                                </a:moveTo>
                                <a:cubicBezTo>
                                  <a:pt x="186" y="77"/>
                                  <a:pt x="184" y="78"/>
                                  <a:pt x="185" y="79"/>
                                </a:cubicBezTo>
                                <a:cubicBezTo>
                                  <a:pt x="185" y="78"/>
                                  <a:pt x="187" y="77"/>
                                  <a:pt x="187" y="78"/>
                                </a:cubicBezTo>
                                <a:cubicBezTo>
                                  <a:pt x="186" y="78"/>
                                  <a:pt x="187" y="78"/>
                                  <a:pt x="188" y="77"/>
                                </a:cubicBezTo>
                                <a:cubicBezTo>
                                  <a:pt x="189" y="76"/>
                                  <a:pt x="189" y="76"/>
                                  <a:pt x="187" y="76"/>
                                </a:cubicBezTo>
                                <a:close/>
                                <a:moveTo>
                                  <a:pt x="186" y="75"/>
                                </a:moveTo>
                                <a:cubicBezTo>
                                  <a:pt x="185" y="76"/>
                                  <a:pt x="184" y="77"/>
                                  <a:pt x="184" y="77"/>
                                </a:cubicBezTo>
                                <a:cubicBezTo>
                                  <a:pt x="183" y="78"/>
                                  <a:pt x="188" y="76"/>
                                  <a:pt x="188" y="75"/>
                                </a:cubicBezTo>
                                <a:cubicBezTo>
                                  <a:pt x="186" y="76"/>
                                  <a:pt x="187" y="75"/>
                                  <a:pt x="186" y="75"/>
                                </a:cubicBezTo>
                                <a:close/>
                                <a:moveTo>
                                  <a:pt x="186" y="95"/>
                                </a:moveTo>
                                <a:cubicBezTo>
                                  <a:pt x="187" y="94"/>
                                  <a:pt x="186" y="95"/>
                                  <a:pt x="186" y="95"/>
                                </a:cubicBezTo>
                                <a:cubicBezTo>
                                  <a:pt x="191" y="92"/>
                                  <a:pt x="191" y="92"/>
                                  <a:pt x="191" y="92"/>
                                </a:cubicBezTo>
                                <a:cubicBezTo>
                                  <a:pt x="192" y="92"/>
                                  <a:pt x="191" y="93"/>
                                  <a:pt x="193" y="92"/>
                                </a:cubicBezTo>
                                <a:cubicBezTo>
                                  <a:pt x="192" y="92"/>
                                  <a:pt x="195" y="91"/>
                                  <a:pt x="195" y="90"/>
                                </a:cubicBezTo>
                                <a:cubicBezTo>
                                  <a:pt x="194" y="91"/>
                                  <a:pt x="193" y="90"/>
                                  <a:pt x="192" y="91"/>
                                </a:cubicBezTo>
                                <a:cubicBezTo>
                                  <a:pt x="190" y="93"/>
                                  <a:pt x="187" y="94"/>
                                  <a:pt x="186" y="95"/>
                                </a:cubicBezTo>
                                <a:close/>
                                <a:moveTo>
                                  <a:pt x="178" y="81"/>
                                </a:moveTo>
                                <a:cubicBezTo>
                                  <a:pt x="176" y="83"/>
                                  <a:pt x="179" y="82"/>
                                  <a:pt x="180" y="81"/>
                                </a:cubicBezTo>
                                <a:cubicBezTo>
                                  <a:pt x="181" y="80"/>
                                  <a:pt x="183" y="79"/>
                                  <a:pt x="183" y="79"/>
                                </a:cubicBezTo>
                                <a:cubicBezTo>
                                  <a:pt x="180" y="81"/>
                                  <a:pt x="183" y="78"/>
                                  <a:pt x="178" y="81"/>
                                </a:cubicBezTo>
                                <a:close/>
                                <a:moveTo>
                                  <a:pt x="182" y="80"/>
                                </a:moveTo>
                                <a:cubicBezTo>
                                  <a:pt x="182" y="81"/>
                                  <a:pt x="178" y="83"/>
                                  <a:pt x="179" y="83"/>
                                </a:cubicBezTo>
                                <a:cubicBezTo>
                                  <a:pt x="181" y="82"/>
                                  <a:pt x="182" y="82"/>
                                  <a:pt x="183" y="81"/>
                                </a:cubicBezTo>
                                <a:cubicBezTo>
                                  <a:pt x="180" y="82"/>
                                  <a:pt x="186" y="79"/>
                                  <a:pt x="182" y="80"/>
                                </a:cubicBezTo>
                                <a:close/>
                                <a:moveTo>
                                  <a:pt x="182" y="82"/>
                                </a:moveTo>
                                <a:cubicBezTo>
                                  <a:pt x="180" y="84"/>
                                  <a:pt x="178" y="86"/>
                                  <a:pt x="180" y="86"/>
                                </a:cubicBezTo>
                                <a:cubicBezTo>
                                  <a:pt x="180" y="85"/>
                                  <a:pt x="183" y="83"/>
                                  <a:pt x="181" y="85"/>
                                </a:cubicBezTo>
                                <a:cubicBezTo>
                                  <a:pt x="186" y="82"/>
                                  <a:pt x="180" y="85"/>
                                  <a:pt x="183" y="82"/>
                                </a:cubicBezTo>
                                <a:cubicBezTo>
                                  <a:pt x="182" y="82"/>
                                  <a:pt x="182" y="83"/>
                                  <a:pt x="182" y="82"/>
                                </a:cubicBezTo>
                                <a:close/>
                                <a:moveTo>
                                  <a:pt x="165" y="91"/>
                                </a:moveTo>
                                <a:cubicBezTo>
                                  <a:pt x="163" y="92"/>
                                  <a:pt x="163" y="92"/>
                                  <a:pt x="163" y="93"/>
                                </a:cubicBezTo>
                                <a:cubicBezTo>
                                  <a:pt x="163" y="92"/>
                                  <a:pt x="159" y="95"/>
                                  <a:pt x="158" y="95"/>
                                </a:cubicBezTo>
                                <a:cubicBezTo>
                                  <a:pt x="159" y="96"/>
                                  <a:pt x="163" y="93"/>
                                  <a:pt x="166" y="91"/>
                                </a:cubicBezTo>
                                <a:cubicBezTo>
                                  <a:pt x="165" y="91"/>
                                  <a:pt x="167" y="90"/>
                                  <a:pt x="165" y="91"/>
                                </a:cubicBezTo>
                                <a:close/>
                                <a:moveTo>
                                  <a:pt x="167" y="91"/>
                                </a:moveTo>
                                <a:cubicBezTo>
                                  <a:pt x="169" y="90"/>
                                  <a:pt x="169" y="90"/>
                                  <a:pt x="171" y="90"/>
                                </a:cubicBezTo>
                                <a:cubicBezTo>
                                  <a:pt x="171" y="88"/>
                                  <a:pt x="176" y="85"/>
                                  <a:pt x="178" y="83"/>
                                </a:cubicBezTo>
                                <a:cubicBezTo>
                                  <a:pt x="176" y="84"/>
                                  <a:pt x="176" y="82"/>
                                  <a:pt x="174" y="84"/>
                                </a:cubicBezTo>
                                <a:cubicBezTo>
                                  <a:pt x="175" y="85"/>
                                  <a:pt x="170" y="87"/>
                                  <a:pt x="170" y="88"/>
                                </a:cubicBezTo>
                                <a:cubicBezTo>
                                  <a:pt x="169" y="88"/>
                                  <a:pt x="169" y="88"/>
                                  <a:pt x="169" y="87"/>
                                </a:cubicBezTo>
                                <a:cubicBezTo>
                                  <a:pt x="166" y="90"/>
                                  <a:pt x="167" y="90"/>
                                  <a:pt x="167" y="91"/>
                                </a:cubicBezTo>
                                <a:close/>
                                <a:moveTo>
                                  <a:pt x="173" y="93"/>
                                </a:moveTo>
                                <a:cubicBezTo>
                                  <a:pt x="174" y="92"/>
                                  <a:pt x="173" y="94"/>
                                  <a:pt x="176" y="92"/>
                                </a:cubicBezTo>
                                <a:cubicBezTo>
                                  <a:pt x="176" y="91"/>
                                  <a:pt x="175" y="92"/>
                                  <a:pt x="176" y="91"/>
                                </a:cubicBezTo>
                                <a:cubicBezTo>
                                  <a:pt x="174" y="92"/>
                                  <a:pt x="173" y="92"/>
                                  <a:pt x="173" y="93"/>
                                </a:cubicBezTo>
                                <a:close/>
                                <a:moveTo>
                                  <a:pt x="174" y="104"/>
                                </a:moveTo>
                                <a:cubicBezTo>
                                  <a:pt x="174" y="105"/>
                                  <a:pt x="181" y="100"/>
                                  <a:pt x="180" y="100"/>
                                </a:cubicBezTo>
                                <a:cubicBezTo>
                                  <a:pt x="177" y="102"/>
                                  <a:pt x="177" y="103"/>
                                  <a:pt x="174" y="104"/>
                                </a:cubicBezTo>
                                <a:close/>
                                <a:moveTo>
                                  <a:pt x="164" y="99"/>
                                </a:moveTo>
                                <a:cubicBezTo>
                                  <a:pt x="166" y="98"/>
                                  <a:pt x="169" y="96"/>
                                  <a:pt x="170" y="95"/>
                                </a:cubicBezTo>
                                <a:cubicBezTo>
                                  <a:pt x="167" y="97"/>
                                  <a:pt x="165" y="97"/>
                                  <a:pt x="164" y="99"/>
                                </a:cubicBezTo>
                                <a:close/>
                                <a:moveTo>
                                  <a:pt x="159" y="99"/>
                                </a:moveTo>
                                <a:cubicBezTo>
                                  <a:pt x="159" y="100"/>
                                  <a:pt x="158" y="100"/>
                                  <a:pt x="158" y="100"/>
                                </a:cubicBezTo>
                                <a:cubicBezTo>
                                  <a:pt x="160" y="99"/>
                                  <a:pt x="160" y="98"/>
                                  <a:pt x="161" y="97"/>
                                </a:cubicBezTo>
                                <a:cubicBezTo>
                                  <a:pt x="161" y="97"/>
                                  <a:pt x="161" y="98"/>
                                  <a:pt x="162" y="97"/>
                                </a:cubicBezTo>
                                <a:cubicBezTo>
                                  <a:pt x="163" y="96"/>
                                  <a:pt x="162" y="97"/>
                                  <a:pt x="162" y="97"/>
                                </a:cubicBezTo>
                                <a:cubicBezTo>
                                  <a:pt x="158" y="99"/>
                                  <a:pt x="158" y="99"/>
                                  <a:pt x="158" y="99"/>
                                </a:cubicBezTo>
                                <a:cubicBezTo>
                                  <a:pt x="158" y="100"/>
                                  <a:pt x="157" y="102"/>
                                  <a:pt x="159" y="99"/>
                                </a:cubicBezTo>
                                <a:close/>
                                <a:moveTo>
                                  <a:pt x="153" y="99"/>
                                </a:moveTo>
                                <a:cubicBezTo>
                                  <a:pt x="153" y="99"/>
                                  <a:pt x="152" y="100"/>
                                  <a:pt x="153" y="101"/>
                                </a:cubicBezTo>
                                <a:cubicBezTo>
                                  <a:pt x="151" y="101"/>
                                  <a:pt x="149" y="103"/>
                                  <a:pt x="150" y="103"/>
                                </a:cubicBezTo>
                                <a:cubicBezTo>
                                  <a:pt x="154" y="100"/>
                                  <a:pt x="153" y="100"/>
                                  <a:pt x="156" y="98"/>
                                </a:cubicBezTo>
                                <a:cubicBezTo>
                                  <a:pt x="155" y="98"/>
                                  <a:pt x="155" y="98"/>
                                  <a:pt x="154" y="98"/>
                                </a:cubicBezTo>
                                <a:cubicBezTo>
                                  <a:pt x="154" y="100"/>
                                  <a:pt x="154" y="98"/>
                                  <a:pt x="153" y="99"/>
                                </a:cubicBezTo>
                                <a:close/>
                                <a:moveTo>
                                  <a:pt x="160" y="120"/>
                                </a:moveTo>
                                <a:cubicBezTo>
                                  <a:pt x="160" y="120"/>
                                  <a:pt x="160" y="121"/>
                                  <a:pt x="161" y="120"/>
                                </a:cubicBezTo>
                                <a:cubicBezTo>
                                  <a:pt x="162" y="119"/>
                                  <a:pt x="165" y="116"/>
                                  <a:pt x="163" y="117"/>
                                </a:cubicBezTo>
                                <a:cubicBezTo>
                                  <a:pt x="163" y="117"/>
                                  <a:pt x="162" y="119"/>
                                  <a:pt x="160" y="120"/>
                                </a:cubicBezTo>
                                <a:close/>
                                <a:moveTo>
                                  <a:pt x="150" y="106"/>
                                </a:moveTo>
                                <a:cubicBezTo>
                                  <a:pt x="148" y="108"/>
                                  <a:pt x="154" y="103"/>
                                  <a:pt x="151" y="106"/>
                                </a:cubicBezTo>
                                <a:cubicBezTo>
                                  <a:pt x="154" y="104"/>
                                  <a:pt x="154" y="104"/>
                                  <a:pt x="154" y="104"/>
                                </a:cubicBezTo>
                                <a:cubicBezTo>
                                  <a:pt x="154" y="103"/>
                                  <a:pt x="153" y="104"/>
                                  <a:pt x="154" y="103"/>
                                </a:cubicBezTo>
                                <a:cubicBezTo>
                                  <a:pt x="151" y="105"/>
                                  <a:pt x="151" y="105"/>
                                  <a:pt x="150" y="106"/>
                                </a:cubicBezTo>
                                <a:close/>
                                <a:moveTo>
                                  <a:pt x="146" y="105"/>
                                </a:moveTo>
                                <a:cubicBezTo>
                                  <a:pt x="142" y="108"/>
                                  <a:pt x="147" y="106"/>
                                  <a:pt x="145" y="108"/>
                                </a:cubicBezTo>
                                <a:cubicBezTo>
                                  <a:pt x="147" y="106"/>
                                  <a:pt x="146" y="106"/>
                                  <a:pt x="149" y="104"/>
                                </a:cubicBezTo>
                                <a:cubicBezTo>
                                  <a:pt x="148" y="104"/>
                                  <a:pt x="149" y="103"/>
                                  <a:pt x="149" y="103"/>
                                </a:cubicBezTo>
                                <a:cubicBezTo>
                                  <a:pt x="145" y="105"/>
                                  <a:pt x="149" y="103"/>
                                  <a:pt x="146" y="106"/>
                                </a:cubicBezTo>
                                <a:cubicBezTo>
                                  <a:pt x="146" y="105"/>
                                  <a:pt x="147" y="104"/>
                                  <a:pt x="146" y="105"/>
                                </a:cubicBezTo>
                                <a:close/>
                                <a:moveTo>
                                  <a:pt x="153" y="120"/>
                                </a:moveTo>
                                <a:cubicBezTo>
                                  <a:pt x="156" y="118"/>
                                  <a:pt x="154" y="119"/>
                                  <a:pt x="157" y="116"/>
                                </a:cubicBezTo>
                                <a:cubicBezTo>
                                  <a:pt x="156" y="117"/>
                                  <a:pt x="154" y="118"/>
                                  <a:pt x="152" y="119"/>
                                </a:cubicBezTo>
                                <a:cubicBezTo>
                                  <a:pt x="154" y="119"/>
                                  <a:pt x="151" y="121"/>
                                  <a:pt x="149" y="122"/>
                                </a:cubicBezTo>
                                <a:cubicBezTo>
                                  <a:pt x="148" y="124"/>
                                  <a:pt x="152" y="120"/>
                                  <a:pt x="151" y="122"/>
                                </a:cubicBezTo>
                                <a:cubicBezTo>
                                  <a:pt x="153" y="120"/>
                                  <a:pt x="153" y="119"/>
                                  <a:pt x="154" y="119"/>
                                </a:cubicBezTo>
                                <a:cubicBezTo>
                                  <a:pt x="154" y="119"/>
                                  <a:pt x="153" y="120"/>
                                  <a:pt x="153" y="120"/>
                                </a:cubicBezTo>
                                <a:close/>
                                <a:moveTo>
                                  <a:pt x="136" y="117"/>
                                </a:moveTo>
                                <a:cubicBezTo>
                                  <a:pt x="139" y="115"/>
                                  <a:pt x="135" y="118"/>
                                  <a:pt x="135" y="118"/>
                                </a:cubicBezTo>
                                <a:cubicBezTo>
                                  <a:pt x="138" y="116"/>
                                  <a:pt x="140" y="115"/>
                                  <a:pt x="142" y="113"/>
                                </a:cubicBezTo>
                                <a:cubicBezTo>
                                  <a:pt x="142" y="112"/>
                                  <a:pt x="147" y="109"/>
                                  <a:pt x="148" y="107"/>
                                </a:cubicBezTo>
                                <a:cubicBezTo>
                                  <a:pt x="147" y="108"/>
                                  <a:pt x="146" y="108"/>
                                  <a:pt x="146" y="108"/>
                                </a:cubicBezTo>
                                <a:cubicBezTo>
                                  <a:pt x="144" y="109"/>
                                  <a:pt x="144" y="110"/>
                                  <a:pt x="142" y="111"/>
                                </a:cubicBezTo>
                                <a:cubicBezTo>
                                  <a:pt x="141" y="113"/>
                                  <a:pt x="142" y="113"/>
                                  <a:pt x="141" y="113"/>
                                </a:cubicBezTo>
                                <a:cubicBezTo>
                                  <a:pt x="140" y="113"/>
                                  <a:pt x="136" y="116"/>
                                  <a:pt x="136" y="117"/>
                                </a:cubicBezTo>
                                <a:close/>
                                <a:moveTo>
                                  <a:pt x="153" y="123"/>
                                </a:moveTo>
                                <a:cubicBezTo>
                                  <a:pt x="154" y="123"/>
                                  <a:pt x="157" y="120"/>
                                  <a:pt x="156" y="120"/>
                                </a:cubicBezTo>
                                <a:cubicBezTo>
                                  <a:pt x="155" y="121"/>
                                  <a:pt x="152" y="123"/>
                                  <a:pt x="153" y="123"/>
                                </a:cubicBezTo>
                                <a:close/>
                                <a:moveTo>
                                  <a:pt x="137" y="109"/>
                                </a:moveTo>
                                <a:cubicBezTo>
                                  <a:pt x="139" y="108"/>
                                  <a:pt x="141" y="106"/>
                                  <a:pt x="141" y="106"/>
                                </a:cubicBezTo>
                                <a:cubicBezTo>
                                  <a:pt x="139" y="107"/>
                                  <a:pt x="137" y="109"/>
                                  <a:pt x="137" y="109"/>
                                </a:cubicBezTo>
                                <a:close/>
                                <a:moveTo>
                                  <a:pt x="136" y="114"/>
                                </a:moveTo>
                                <a:cubicBezTo>
                                  <a:pt x="138" y="114"/>
                                  <a:pt x="137" y="113"/>
                                  <a:pt x="137" y="115"/>
                                </a:cubicBezTo>
                                <a:cubicBezTo>
                                  <a:pt x="138" y="114"/>
                                  <a:pt x="138" y="113"/>
                                  <a:pt x="141" y="111"/>
                                </a:cubicBezTo>
                                <a:cubicBezTo>
                                  <a:pt x="142" y="110"/>
                                  <a:pt x="141" y="111"/>
                                  <a:pt x="140" y="111"/>
                                </a:cubicBezTo>
                                <a:cubicBezTo>
                                  <a:pt x="141" y="110"/>
                                  <a:pt x="142" y="110"/>
                                  <a:pt x="143" y="109"/>
                                </a:cubicBezTo>
                                <a:cubicBezTo>
                                  <a:pt x="143" y="109"/>
                                  <a:pt x="144" y="108"/>
                                  <a:pt x="143" y="108"/>
                                </a:cubicBezTo>
                                <a:cubicBezTo>
                                  <a:pt x="141" y="111"/>
                                  <a:pt x="139" y="111"/>
                                  <a:pt x="136" y="114"/>
                                </a:cubicBezTo>
                                <a:close/>
                                <a:moveTo>
                                  <a:pt x="142" y="117"/>
                                </a:moveTo>
                                <a:cubicBezTo>
                                  <a:pt x="140" y="118"/>
                                  <a:pt x="142" y="116"/>
                                  <a:pt x="144" y="115"/>
                                </a:cubicBezTo>
                                <a:cubicBezTo>
                                  <a:pt x="144" y="114"/>
                                  <a:pt x="142" y="115"/>
                                  <a:pt x="141" y="116"/>
                                </a:cubicBezTo>
                                <a:cubicBezTo>
                                  <a:pt x="141" y="116"/>
                                  <a:pt x="141" y="117"/>
                                  <a:pt x="140" y="117"/>
                                </a:cubicBezTo>
                                <a:cubicBezTo>
                                  <a:pt x="137" y="118"/>
                                  <a:pt x="139" y="119"/>
                                  <a:pt x="136" y="120"/>
                                </a:cubicBezTo>
                                <a:cubicBezTo>
                                  <a:pt x="136" y="121"/>
                                  <a:pt x="133" y="123"/>
                                  <a:pt x="132" y="124"/>
                                </a:cubicBezTo>
                                <a:cubicBezTo>
                                  <a:pt x="133" y="124"/>
                                  <a:pt x="131" y="125"/>
                                  <a:pt x="131" y="126"/>
                                </a:cubicBezTo>
                                <a:cubicBezTo>
                                  <a:pt x="133" y="124"/>
                                  <a:pt x="135" y="122"/>
                                  <a:pt x="134" y="124"/>
                                </a:cubicBezTo>
                                <a:cubicBezTo>
                                  <a:pt x="135" y="124"/>
                                  <a:pt x="139" y="121"/>
                                  <a:pt x="138" y="121"/>
                                </a:cubicBezTo>
                                <a:cubicBezTo>
                                  <a:pt x="137" y="121"/>
                                  <a:pt x="135" y="124"/>
                                  <a:pt x="135" y="123"/>
                                </a:cubicBezTo>
                                <a:cubicBezTo>
                                  <a:pt x="136" y="122"/>
                                  <a:pt x="135" y="122"/>
                                  <a:pt x="137" y="121"/>
                                </a:cubicBezTo>
                                <a:cubicBezTo>
                                  <a:pt x="139" y="119"/>
                                  <a:pt x="142" y="117"/>
                                  <a:pt x="142" y="117"/>
                                </a:cubicBezTo>
                                <a:close/>
                                <a:moveTo>
                                  <a:pt x="143" y="118"/>
                                </a:moveTo>
                                <a:cubicBezTo>
                                  <a:pt x="141" y="119"/>
                                  <a:pt x="141" y="119"/>
                                  <a:pt x="141" y="119"/>
                                </a:cubicBezTo>
                                <a:cubicBezTo>
                                  <a:pt x="140" y="120"/>
                                  <a:pt x="140" y="120"/>
                                  <a:pt x="141" y="121"/>
                                </a:cubicBezTo>
                                <a:cubicBezTo>
                                  <a:pt x="143" y="119"/>
                                  <a:pt x="142" y="119"/>
                                  <a:pt x="143" y="118"/>
                                </a:cubicBezTo>
                                <a:cubicBezTo>
                                  <a:pt x="143" y="119"/>
                                  <a:pt x="144" y="118"/>
                                  <a:pt x="145" y="117"/>
                                </a:cubicBezTo>
                                <a:cubicBezTo>
                                  <a:pt x="143" y="118"/>
                                  <a:pt x="144" y="117"/>
                                  <a:pt x="143" y="118"/>
                                </a:cubicBezTo>
                                <a:close/>
                                <a:moveTo>
                                  <a:pt x="146" y="128"/>
                                </a:moveTo>
                                <a:cubicBezTo>
                                  <a:pt x="147" y="128"/>
                                  <a:pt x="145" y="129"/>
                                  <a:pt x="145" y="130"/>
                                </a:cubicBezTo>
                                <a:cubicBezTo>
                                  <a:pt x="146" y="129"/>
                                  <a:pt x="146" y="129"/>
                                  <a:pt x="148" y="128"/>
                                </a:cubicBezTo>
                                <a:cubicBezTo>
                                  <a:pt x="147" y="128"/>
                                  <a:pt x="147" y="127"/>
                                  <a:pt x="148" y="127"/>
                                </a:cubicBezTo>
                                <a:cubicBezTo>
                                  <a:pt x="147" y="127"/>
                                  <a:pt x="146" y="128"/>
                                  <a:pt x="146" y="128"/>
                                </a:cubicBezTo>
                                <a:close/>
                                <a:moveTo>
                                  <a:pt x="133" y="117"/>
                                </a:moveTo>
                                <a:cubicBezTo>
                                  <a:pt x="133" y="118"/>
                                  <a:pt x="134" y="117"/>
                                  <a:pt x="135" y="117"/>
                                </a:cubicBezTo>
                                <a:cubicBezTo>
                                  <a:pt x="136" y="116"/>
                                  <a:pt x="137" y="115"/>
                                  <a:pt x="137" y="115"/>
                                </a:cubicBezTo>
                                <a:cubicBezTo>
                                  <a:pt x="136" y="116"/>
                                  <a:pt x="135" y="115"/>
                                  <a:pt x="133" y="117"/>
                                </a:cubicBezTo>
                                <a:close/>
                                <a:moveTo>
                                  <a:pt x="144" y="129"/>
                                </a:moveTo>
                                <a:cubicBezTo>
                                  <a:pt x="143" y="129"/>
                                  <a:pt x="141" y="129"/>
                                  <a:pt x="139" y="132"/>
                                </a:cubicBezTo>
                                <a:cubicBezTo>
                                  <a:pt x="139" y="133"/>
                                  <a:pt x="145" y="129"/>
                                  <a:pt x="146" y="127"/>
                                </a:cubicBezTo>
                                <a:cubicBezTo>
                                  <a:pt x="145" y="128"/>
                                  <a:pt x="144" y="128"/>
                                  <a:pt x="144" y="129"/>
                                </a:cubicBezTo>
                                <a:close/>
                                <a:moveTo>
                                  <a:pt x="133" y="117"/>
                                </a:moveTo>
                                <a:cubicBezTo>
                                  <a:pt x="132" y="118"/>
                                  <a:pt x="132" y="117"/>
                                  <a:pt x="131" y="118"/>
                                </a:cubicBezTo>
                                <a:cubicBezTo>
                                  <a:pt x="131" y="119"/>
                                  <a:pt x="133" y="117"/>
                                  <a:pt x="135" y="116"/>
                                </a:cubicBezTo>
                                <a:cubicBezTo>
                                  <a:pt x="134" y="116"/>
                                  <a:pt x="136" y="114"/>
                                  <a:pt x="134" y="115"/>
                                </a:cubicBezTo>
                                <a:cubicBezTo>
                                  <a:pt x="134" y="116"/>
                                  <a:pt x="134" y="116"/>
                                  <a:pt x="133" y="117"/>
                                </a:cubicBezTo>
                                <a:close/>
                                <a:moveTo>
                                  <a:pt x="138" y="122"/>
                                </a:moveTo>
                                <a:cubicBezTo>
                                  <a:pt x="137" y="123"/>
                                  <a:pt x="137" y="123"/>
                                  <a:pt x="139" y="122"/>
                                </a:cubicBezTo>
                                <a:cubicBezTo>
                                  <a:pt x="140" y="121"/>
                                  <a:pt x="140" y="120"/>
                                  <a:pt x="138" y="122"/>
                                </a:cubicBezTo>
                                <a:close/>
                                <a:moveTo>
                                  <a:pt x="139" y="137"/>
                                </a:moveTo>
                                <a:cubicBezTo>
                                  <a:pt x="141" y="135"/>
                                  <a:pt x="141" y="137"/>
                                  <a:pt x="139" y="138"/>
                                </a:cubicBezTo>
                                <a:cubicBezTo>
                                  <a:pt x="140" y="137"/>
                                  <a:pt x="141" y="137"/>
                                  <a:pt x="142" y="136"/>
                                </a:cubicBezTo>
                                <a:cubicBezTo>
                                  <a:pt x="142" y="135"/>
                                  <a:pt x="142" y="135"/>
                                  <a:pt x="142" y="135"/>
                                </a:cubicBezTo>
                                <a:cubicBezTo>
                                  <a:pt x="142" y="135"/>
                                  <a:pt x="143" y="134"/>
                                  <a:pt x="144" y="134"/>
                                </a:cubicBezTo>
                                <a:cubicBezTo>
                                  <a:pt x="142" y="136"/>
                                  <a:pt x="138" y="139"/>
                                  <a:pt x="138" y="140"/>
                                </a:cubicBezTo>
                                <a:cubicBezTo>
                                  <a:pt x="138" y="140"/>
                                  <a:pt x="137" y="141"/>
                                  <a:pt x="136" y="141"/>
                                </a:cubicBezTo>
                                <a:cubicBezTo>
                                  <a:pt x="138" y="140"/>
                                  <a:pt x="138" y="139"/>
                                  <a:pt x="139" y="138"/>
                                </a:cubicBezTo>
                                <a:cubicBezTo>
                                  <a:pt x="139" y="137"/>
                                  <a:pt x="136" y="138"/>
                                  <a:pt x="133" y="141"/>
                                </a:cubicBezTo>
                                <a:cubicBezTo>
                                  <a:pt x="134" y="141"/>
                                  <a:pt x="136" y="139"/>
                                  <a:pt x="137" y="139"/>
                                </a:cubicBezTo>
                                <a:cubicBezTo>
                                  <a:pt x="137" y="139"/>
                                  <a:pt x="138" y="139"/>
                                  <a:pt x="138" y="139"/>
                                </a:cubicBezTo>
                                <a:cubicBezTo>
                                  <a:pt x="135" y="142"/>
                                  <a:pt x="132" y="145"/>
                                  <a:pt x="132" y="146"/>
                                </a:cubicBezTo>
                                <a:cubicBezTo>
                                  <a:pt x="133" y="145"/>
                                  <a:pt x="135" y="144"/>
                                  <a:pt x="135" y="143"/>
                                </a:cubicBezTo>
                                <a:cubicBezTo>
                                  <a:pt x="134" y="144"/>
                                  <a:pt x="134" y="144"/>
                                  <a:pt x="134" y="144"/>
                                </a:cubicBezTo>
                                <a:cubicBezTo>
                                  <a:pt x="135" y="144"/>
                                  <a:pt x="136" y="142"/>
                                  <a:pt x="136" y="142"/>
                                </a:cubicBezTo>
                                <a:cubicBezTo>
                                  <a:pt x="137" y="142"/>
                                  <a:pt x="134" y="145"/>
                                  <a:pt x="137" y="143"/>
                                </a:cubicBezTo>
                                <a:cubicBezTo>
                                  <a:pt x="136" y="142"/>
                                  <a:pt x="139" y="141"/>
                                  <a:pt x="140" y="141"/>
                                </a:cubicBezTo>
                                <a:cubicBezTo>
                                  <a:pt x="139" y="140"/>
                                  <a:pt x="141" y="139"/>
                                  <a:pt x="141" y="139"/>
                                </a:cubicBezTo>
                                <a:cubicBezTo>
                                  <a:pt x="140" y="139"/>
                                  <a:pt x="140" y="139"/>
                                  <a:pt x="141" y="138"/>
                                </a:cubicBezTo>
                                <a:cubicBezTo>
                                  <a:pt x="144" y="136"/>
                                  <a:pt x="146" y="134"/>
                                  <a:pt x="148" y="133"/>
                                </a:cubicBezTo>
                                <a:cubicBezTo>
                                  <a:pt x="147" y="133"/>
                                  <a:pt x="143" y="135"/>
                                  <a:pt x="146" y="132"/>
                                </a:cubicBezTo>
                                <a:cubicBezTo>
                                  <a:pt x="143" y="133"/>
                                  <a:pt x="141" y="134"/>
                                  <a:pt x="139" y="137"/>
                                </a:cubicBezTo>
                                <a:close/>
                                <a:moveTo>
                                  <a:pt x="142" y="131"/>
                                </a:moveTo>
                                <a:cubicBezTo>
                                  <a:pt x="142" y="131"/>
                                  <a:pt x="143" y="132"/>
                                  <a:pt x="144" y="130"/>
                                </a:cubicBezTo>
                                <a:cubicBezTo>
                                  <a:pt x="144" y="130"/>
                                  <a:pt x="144" y="130"/>
                                  <a:pt x="144" y="129"/>
                                </a:cubicBezTo>
                                <a:cubicBezTo>
                                  <a:pt x="144" y="130"/>
                                  <a:pt x="143" y="130"/>
                                  <a:pt x="142" y="131"/>
                                </a:cubicBezTo>
                                <a:close/>
                                <a:moveTo>
                                  <a:pt x="142" y="143"/>
                                </a:moveTo>
                                <a:cubicBezTo>
                                  <a:pt x="142" y="143"/>
                                  <a:pt x="145" y="140"/>
                                  <a:pt x="145" y="142"/>
                                </a:cubicBezTo>
                                <a:cubicBezTo>
                                  <a:pt x="147" y="140"/>
                                  <a:pt x="149" y="139"/>
                                  <a:pt x="150" y="138"/>
                                </a:cubicBezTo>
                                <a:cubicBezTo>
                                  <a:pt x="148" y="139"/>
                                  <a:pt x="147" y="140"/>
                                  <a:pt x="146" y="140"/>
                                </a:cubicBezTo>
                                <a:cubicBezTo>
                                  <a:pt x="147" y="139"/>
                                  <a:pt x="147" y="139"/>
                                  <a:pt x="148" y="138"/>
                                </a:cubicBezTo>
                                <a:cubicBezTo>
                                  <a:pt x="147" y="139"/>
                                  <a:pt x="150" y="137"/>
                                  <a:pt x="150" y="137"/>
                                </a:cubicBezTo>
                                <a:cubicBezTo>
                                  <a:pt x="148" y="138"/>
                                  <a:pt x="142" y="142"/>
                                  <a:pt x="142" y="143"/>
                                </a:cubicBezTo>
                                <a:close/>
                                <a:moveTo>
                                  <a:pt x="125" y="125"/>
                                </a:moveTo>
                                <a:cubicBezTo>
                                  <a:pt x="126" y="125"/>
                                  <a:pt x="128" y="123"/>
                                  <a:pt x="128" y="124"/>
                                </a:cubicBezTo>
                                <a:cubicBezTo>
                                  <a:pt x="126" y="126"/>
                                  <a:pt x="124" y="127"/>
                                  <a:pt x="124" y="128"/>
                                </a:cubicBezTo>
                                <a:cubicBezTo>
                                  <a:pt x="129" y="124"/>
                                  <a:pt x="129" y="124"/>
                                  <a:pt x="129" y="124"/>
                                </a:cubicBezTo>
                                <a:cubicBezTo>
                                  <a:pt x="128" y="123"/>
                                  <a:pt x="132" y="121"/>
                                  <a:pt x="131" y="120"/>
                                </a:cubicBezTo>
                                <a:cubicBezTo>
                                  <a:pt x="129" y="122"/>
                                  <a:pt x="127" y="123"/>
                                  <a:pt x="125" y="125"/>
                                </a:cubicBezTo>
                                <a:close/>
                                <a:moveTo>
                                  <a:pt x="131" y="122"/>
                                </a:moveTo>
                                <a:cubicBezTo>
                                  <a:pt x="132" y="122"/>
                                  <a:pt x="131" y="122"/>
                                  <a:pt x="131" y="123"/>
                                </a:cubicBezTo>
                                <a:cubicBezTo>
                                  <a:pt x="132" y="122"/>
                                  <a:pt x="132" y="121"/>
                                  <a:pt x="133" y="120"/>
                                </a:cubicBezTo>
                                <a:cubicBezTo>
                                  <a:pt x="134" y="120"/>
                                  <a:pt x="134" y="120"/>
                                  <a:pt x="134" y="120"/>
                                </a:cubicBezTo>
                                <a:cubicBezTo>
                                  <a:pt x="133" y="120"/>
                                  <a:pt x="135" y="117"/>
                                  <a:pt x="131" y="119"/>
                                </a:cubicBezTo>
                                <a:cubicBezTo>
                                  <a:pt x="131" y="120"/>
                                  <a:pt x="134" y="119"/>
                                  <a:pt x="131" y="122"/>
                                </a:cubicBezTo>
                                <a:close/>
                                <a:moveTo>
                                  <a:pt x="139" y="130"/>
                                </a:moveTo>
                                <a:cubicBezTo>
                                  <a:pt x="138" y="132"/>
                                  <a:pt x="142" y="129"/>
                                  <a:pt x="142" y="129"/>
                                </a:cubicBezTo>
                                <a:lnTo>
                                  <a:pt x="139" y="130"/>
                                </a:lnTo>
                                <a:close/>
                                <a:moveTo>
                                  <a:pt x="133" y="129"/>
                                </a:moveTo>
                                <a:cubicBezTo>
                                  <a:pt x="135" y="127"/>
                                  <a:pt x="136" y="126"/>
                                  <a:pt x="135" y="126"/>
                                </a:cubicBezTo>
                                <a:cubicBezTo>
                                  <a:pt x="133" y="128"/>
                                  <a:pt x="132" y="129"/>
                                  <a:pt x="133" y="129"/>
                                </a:cubicBezTo>
                                <a:close/>
                                <a:moveTo>
                                  <a:pt x="129" y="121"/>
                                </a:moveTo>
                                <a:cubicBezTo>
                                  <a:pt x="128" y="120"/>
                                  <a:pt x="126" y="121"/>
                                  <a:pt x="124" y="124"/>
                                </a:cubicBezTo>
                                <a:cubicBezTo>
                                  <a:pt x="125" y="123"/>
                                  <a:pt x="125" y="123"/>
                                  <a:pt x="124" y="124"/>
                                </a:cubicBezTo>
                                <a:cubicBezTo>
                                  <a:pt x="123" y="124"/>
                                  <a:pt x="121" y="127"/>
                                  <a:pt x="120" y="128"/>
                                </a:cubicBezTo>
                                <a:cubicBezTo>
                                  <a:pt x="121" y="128"/>
                                  <a:pt x="121" y="128"/>
                                  <a:pt x="120" y="130"/>
                                </a:cubicBezTo>
                                <a:cubicBezTo>
                                  <a:pt x="121" y="129"/>
                                  <a:pt x="121" y="129"/>
                                  <a:pt x="121" y="129"/>
                                </a:cubicBezTo>
                                <a:cubicBezTo>
                                  <a:pt x="125" y="126"/>
                                  <a:pt x="124" y="125"/>
                                  <a:pt x="128" y="123"/>
                                </a:cubicBezTo>
                                <a:cubicBezTo>
                                  <a:pt x="127" y="122"/>
                                  <a:pt x="126" y="123"/>
                                  <a:pt x="129" y="121"/>
                                </a:cubicBezTo>
                                <a:close/>
                                <a:moveTo>
                                  <a:pt x="129" y="131"/>
                                </a:moveTo>
                                <a:cubicBezTo>
                                  <a:pt x="130" y="130"/>
                                  <a:pt x="133" y="127"/>
                                  <a:pt x="134" y="126"/>
                                </a:cubicBezTo>
                                <a:cubicBezTo>
                                  <a:pt x="131" y="128"/>
                                  <a:pt x="130" y="130"/>
                                  <a:pt x="129" y="131"/>
                                </a:cubicBezTo>
                                <a:close/>
                                <a:moveTo>
                                  <a:pt x="133" y="136"/>
                                </a:moveTo>
                                <a:cubicBezTo>
                                  <a:pt x="135" y="136"/>
                                  <a:pt x="137" y="136"/>
                                  <a:pt x="139" y="133"/>
                                </a:cubicBezTo>
                                <a:cubicBezTo>
                                  <a:pt x="136" y="135"/>
                                  <a:pt x="136" y="134"/>
                                  <a:pt x="133" y="136"/>
                                </a:cubicBezTo>
                                <a:close/>
                                <a:moveTo>
                                  <a:pt x="124" y="131"/>
                                </a:moveTo>
                                <a:cubicBezTo>
                                  <a:pt x="125" y="131"/>
                                  <a:pt x="125" y="131"/>
                                  <a:pt x="124" y="132"/>
                                </a:cubicBezTo>
                                <a:cubicBezTo>
                                  <a:pt x="126" y="131"/>
                                  <a:pt x="131" y="127"/>
                                  <a:pt x="128" y="128"/>
                                </a:cubicBezTo>
                                <a:cubicBezTo>
                                  <a:pt x="128" y="129"/>
                                  <a:pt x="126" y="130"/>
                                  <a:pt x="124" y="131"/>
                                </a:cubicBezTo>
                                <a:close/>
                                <a:moveTo>
                                  <a:pt x="121" y="127"/>
                                </a:moveTo>
                                <a:cubicBezTo>
                                  <a:pt x="121" y="126"/>
                                  <a:pt x="121" y="125"/>
                                  <a:pt x="123" y="124"/>
                                </a:cubicBezTo>
                                <a:cubicBezTo>
                                  <a:pt x="120" y="126"/>
                                  <a:pt x="117" y="127"/>
                                  <a:pt x="117" y="128"/>
                                </a:cubicBezTo>
                                <a:cubicBezTo>
                                  <a:pt x="118" y="128"/>
                                  <a:pt x="120" y="126"/>
                                  <a:pt x="121" y="126"/>
                                </a:cubicBezTo>
                                <a:cubicBezTo>
                                  <a:pt x="120" y="126"/>
                                  <a:pt x="119" y="128"/>
                                  <a:pt x="121" y="127"/>
                                </a:cubicBezTo>
                                <a:close/>
                                <a:moveTo>
                                  <a:pt x="120" y="131"/>
                                </a:moveTo>
                                <a:cubicBezTo>
                                  <a:pt x="121" y="131"/>
                                  <a:pt x="122" y="131"/>
                                  <a:pt x="124" y="129"/>
                                </a:cubicBezTo>
                                <a:cubicBezTo>
                                  <a:pt x="124" y="128"/>
                                  <a:pt x="121" y="130"/>
                                  <a:pt x="120" y="131"/>
                                </a:cubicBezTo>
                                <a:close/>
                                <a:moveTo>
                                  <a:pt x="119" y="140"/>
                                </a:moveTo>
                                <a:cubicBezTo>
                                  <a:pt x="121" y="139"/>
                                  <a:pt x="122" y="137"/>
                                  <a:pt x="124" y="135"/>
                                </a:cubicBezTo>
                                <a:cubicBezTo>
                                  <a:pt x="124" y="134"/>
                                  <a:pt x="124" y="134"/>
                                  <a:pt x="124" y="134"/>
                                </a:cubicBezTo>
                                <a:cubicBezTo>
                                  <a:pt x="121" y="137"/>
                                  <a:pt x="119" y="139"/>
                                  <a:pt x="119" y="140"/>
                                </a:cubicBezTo>
                                <a:close/>
                                <a:moveTo>
                                  <a:pt x="117" y="131"/>
                                </a:moveTo>
                                <a:cubicBezTo>
                                  <a:pt x="119" y="130"/>
                                  <a:pt x="117" y="130"/>
                                  <a:pt x="118" y="129"/>
                                </a:cubicBezTo>
                                <a:cubicBezTo>
                                  <a:pt x="116" y="131"/>
                                  <a:pt x="116" y="131"/>
                                  <a:pt x="117" y="131"/>
                                </a:cubicBezTo>
                                <a:close/>
                                <a:moveTo>
                                  <a:pt x="112" y="133"/>
                                </a:moveTo>
                                <a:cubicBezTo>
                                  <a:pt x="112" y="134"/>
                                  <a:pt x="114" y="132"/>
                                  <a:pt x="113" y="133"/>
                                </a:cubicBezTo>
                                <a:cubicBezTo>
                                  <a:pt x="117" y="130"/>
                                  <a:pt x="114" y="131"/>
                                  <a:pt x="112" y="133"/>
                                </a:cubicBezTo>
                                <a:close/>
                                <a:moveTo>
                                  <a:pt x="117" y="138"/>
                                </a:moveTo>
                                <a:cubicBezTo>
                                  <a:pt x="116" y="140"/>
                                  <a:pt x="113" y="143"/>
                                  <a:pt x="114" y="143"/>
                                </a:cubicBezTo>
                                <a:cubicBezTo>
                                  <a:pt x="117" y="140"/>
                                  <a:pt x="116" y="140"/>
                                  <a:pt x="119" y="137"/>
                                </a:cubicBezTo>
                                <a:cubicBezTo>
                                  <a:pt x="118" y="138"/>
                                  <a:pt x="118" y="137"/>
                                  <a:pt x="117" y="138"/>
                                </a:cubicBezTo>
                                <a:close/>
                                <a:moveTo>
                                  <a:pt x="114" y="157"/>
                                </a:moveTo>
                                <a:cubicBezTo>
                                  <a:pt x="112" y="158"/>
                                  <a:pt x="113" y="158"/>
                                  <a:pt x="111" y="158"/>
                                </a:cubicBezTo>
                                <a:cubicBezTo>
                                  <a:pt x="113" y="158"/>
                                  <a:pt x="109" y="161"/>
                                  <a:pt x="109" y="161"/>
                                </a:cubicBezTo>
                                <a:cubicBezTo>
                                  <a:pt x="111" y="159"/>
                                  <a:pt x="109" y="160"/>
                                  <a:pt x="108" y="161"/>
                                </a:cubicBezTo>
                                <a:cubicBezTo>
                                  <a:pt x="108" y="162"/>
                                  <a:pt x="107" y="163"/>
                                  <a:pt x="107" y="164"/>
                                </a:cubicBezTo>
                                <a:cubicBezTo>
                                  <a:pt x="105" y="166"/>
                                  <a:pt x="105" y="164"/>
                                  <a:pt x="102" y="167"/>
                                </a:cubicBezTo>
                                <a:cubicBezTo>
                                  <a:pt x="102" y="169"/>
                                  <a:pt x="103" y="167"/>
                                  <a:pt x="104" y="167"/>
                                </a:cubicBezTo>
                                <a:cubicBezTo>
                                  <a:pt x="103" y="168"/>
                                  <a:pt x="102" y="168"/>
                                  <a:pt x="101" y="169"/>
                                </a:cubicBezTo>
                                <a:cubicBezTo>
                                  <a:pt x="103" y="169"/>
                                  <a:pt x="106" y="166"/>
                                  <a:pt x="107" y="164"/>
                                </a:cubicBezTo>
                                <a:cubicBezTo>
                                  <a:pt x="106" y="167"/>
                                  <a:pt x="101" y="172"/>
                                  <a:pt x="99" y="173"/>
                                </a:cubicBezTo>
                                <a:cubicBezTo>
                                  <a:pt x="99" y="173"/>
                                  <a:pt x="99" y="175"/>
                                  <a:pt x="98" y="175"/>
                                </a:cubicBezTo>
                                <a:cubicBezTo>
                                  <a:pt x="98" y="175"/>
                                  <a:pt x="99" y="175"/>
                                  <a:pt x="98" y="175"/>
                                </a:cubicBezTo>
                                <a:cubicBezTo>
                                  <a:pt x="99" y="175"/>
                                  <a:pt x="98" y="175"/>
                                  <a:pt x="99" y="175"/>
                                </a:cubicBezTo>
                                <a:cubicBezTo>
                                  <a:pt x="99" y="175"/>
                                  <a:pt x="100" y="174"/>
                                  <a:pt x="100" y="174"/>
                                </a:cubicBezTo>
                                <a:cubicBezTo>
                                  <a:pt x="100" y="174"/>
                                  <a:pt x="100" y="174"/>
                                  <a:pt x="100" y="174"/>
                                </a:cubicBezTo>
                                <a:cubicBezTo>
                                  <a:pt x="101" y="172"/>
                                  <a:pt x="101" y="172"/>
                                  <a:pt x="101" y="172"/>
                                </a:cubicBezTo>
                                <a:cubicBezTo>
                                  <a:pt x="102" y="172"/>
                                  <a:pt x="103" y="171"/>
                                  <a:pt x="104" y="170"/>
                                </a:cubicBezTo>
                                <a:cubicBezTo>
                                  <a:pt x="103" y="170"/>
                                  <a:pt x="106" y="168"/>
                                  <a:pt x="106" y="167"/>
                                </a:cubicBezTo>
                                <a:cubicBezTo>
                                  <a:pt x="108" y="166"/>
                                  <a:pt x="114" y="158"/>
                                  <a:pt x="117" y="157"/>
                                </a:cubicBezTo>
                                <a:cubicBezTo>
                                  <a:pt x="117" y="157"/>
                                  <a:pt x="116" y="157"/>
                                  <a:pt x="117" y="156"/>
                                </a:cubicBezTo>
                                <a:cubicBezTo>
                                  <a:pt x="119" y="155"/>
                                  <a:pt x="120" y="153"/>
                                  <a:pt x="123" y="151"/>
                                </a:cubicBezTo>
                                <a:cubicBezTo>
                                  <a:pt x="122" y="150"/>
                                  <a:pt x="125" y="150"/>
                                  <a:pt x="126" y="148"/>
                                </a:cubicBezTo>
                                <a:cubicBezTo>
                                  <a:pt x="126" y="148"/>
                                  <a:pt x="127" y="147"/>
                                  <a:pt x="126" y="147"/>
                                </a:cubicBezTo>
                                <a:cubicBezTo>
                                  <a:pt x="123" y="150"/>
                                  <a:pt x="122" y="148"/>
                                  <a:pt x="120" y="151"/>
                                </a:cubicBezTo>
                                <a:cubicBezTo>
                                  <a:pt x="121" y="150"/>
                                  <a:pt x="120" y="153"/>
                                  <a:pt x="119" y="153"/>
                                </a:cubicBezTo>
                                <a:cubicBezTo>
                                  <a:pt x="119" y="152"/>
                                  <a:pt x="117" y="155"/>
                                  <a:pt x="116" y="155"/>
                                </a:cubicBezTo>
                                <a:cubicBezTo>
                                  <a:pt x="117" y="154"/>
                                  <a:pt x="118" y="153"/>
                                  <a:pt x="118" y="152"/>
                                </a:cubicBezTo>
                                <a:cubicBezTo>
                                  <a:pt x="117" y="154"/>
                                  <a:pt x="116" y="154"/>
                                  <a:pt x="116" y="154"/>
                                </a:cubicBezTo>
                                <a:cubicBezTo>
                                  <a:pt x="116" y="154"/>
                                  <a:pt x="117" y="153"/>
                                  <a:pt x="117" y="153"/>
                                </a:cubicBezTo>
                                <a:cubicBezTo>
                                  <a:pt x="115" y="155"/>
                                  <a:pt x="115" y="155"/>
                                  <a:pt x="114" y="157"/>
                                </a:cubicBezTo>
                                <a:close/>
                                <a:moveTo>
                                  <a:pt x="119" y="151"/>
                                </a:moveTo>
                                <a:cubicBezTo>
                                  <a:pt x="120" y="150"/>
                                  <a:pt x="121" y="149"/>
                                  <a:pt x="121" y="148"/>
                                </a:cubicBezTo>
                                <a:cubicBezTo>
                                  <a:pt x="120" y="149"/>
                                  <a:pt x="119" y="149"/>
                                  <a:pt x="118" y="151"/>
                                </a:cubicBezTo>
                                <a:cubicBezTo>
                                  <a:pt x="118" y="152"/>
                                  <a:pt x="119" y="150"/>
                                  <a:pt x="120" y="150"/>
                                </a:cubicBezTo>
                                <a:cubicBezTo>
                                  <a:pt x="119" y="151"/>
                                  <a:pt x="118" y="152"/>
                                  <a:pt x="119" y="151"/>
                                </a:cubicBezTo>
                                <a:close/>
                                <a:moveTo>
                                  <a:pt x="124" y="159"/>
                                </a:moveTo>
                                <a:cubicBezTo>
                                  <a:pt x="125" y="159"/>
                                  <a:pt x="128" y="159"/>
                                  <a:pt x="128" y="157"/>
                                </a:cubicBezTo>
                                <a:cubicBezTo>
                                  <a:pt x="125" y="160"/>
                                  <a:pt x="127" y="156"/>
                                  <a:pt x="124" y="159"/>
                                </a:cubicBezTo>
                                <a:close/>
                                <a:moveTo>
                                  <a:pt x="112" y="142"/>
                                </a:moveTo>
                                <a:cubicBezTo>
                                  <a:pt x="110" y="143"/>
                                  <a:pt x="109" y="144"/>
                                  <a:pt x="109" y="145"/>
                                </a:cubicBezTo>
                                <a:cubicBezTo>
                                  <a:pt x="110" y="145"/>
                                  <a:pt x="111" y="143"/>
                                  <a:pt x="112" y="142"/>
                                </a:cubicBezTo>
                                <a:cubicBezTo>
                                  <a:pt x="112" y="143"/>
                                  <a:pt x="112" y="143"/>
                                  <a:pt x="113" y="142"/>
                                </a:cubicBezTo>
                                <a:cubicBezTo>
                                  <a:pt x="113" y="142"/>
                                  <a:pt x="112" y="142"/>
                                  <a:pt x="112" y="142"/>
                                </a:cubicBezTo>
                                <a:close/>
                                <a:moveTo>
                                  <a:pt x="114" y="170"/>
                                </a:moveTo>
                                <a:cubicBezTo>
                                  <a:pt x="115" y="170"/>
                                  <a:pt x="118" y="166"/>
                                  <a:pt x="117" y="166"/>
                                </a:cubicBezTo>
                                <a:cubicBezTo>
                                  <a:pt x="115" y="168"/>
                                  <a:pt x="116" y="167"/>
                                  <a:pt x="114" y="170"/>
                                </a:cubicBezTo>
                                <a:close/>
                                <a:moveTo>
                                  <a:pt x="88" y="182"/>
                                </a:moveTo>
                                <a:cubicBezTo>
                                  <a:pt x="88" y="182"/>
                                  <a:pt x="89" y="182"/>
                                  <a:pt x="89" y="181"/>
                                </a:cubicBezTo>
                                <a:cubicBezTo>
                                  <a:pt x="88" y="181"/>
                                  <a:pt x="88" y="182"/>
                                  <a:pt x="88" y="182"/>
                                </a:cubicBezTo>
                                <a:close/>
                                <a:moveTo>
                                  <a:pt x="108" y="144"/>
                                </a:moveTo>
                                <a:cubicBezTo>
                                  <a:pt x="106" y="144"/>
                                  <a:pt x="109" y="142"/>
                                  <a:pt x="108" y="142"/>
                                </a:cubicBezTo>
                                <a:cubicBezTo>
                                  <a:pt x="107" y="142"/>
                                  <a:pt x="103" y="145"/>
                                  <a:pt x="103" y="145"/>
                                </a:cubicBezTo>
                                <a:cubicBezTo>
                                  <a:pt x="105" y="144"/>
                                  <a:pt x="106" y="145"/>
                                  <a:pt x="107" y="144"/>
                                </a:cubicBezTo>
                                <a:cubicBezTo>
                                  <a:pt x="109" y="143"/>
                                  <a:pt x="109" y="143"/>
                                  <a:pt x="110" y="141"/>
                                </a:cubicBezTo>
                                <a:cubicBezTo>
                                  <a:pt x="110" y="141"/>
                                  <a:pt x="110" y="141"/>
                                  <a:pt x="110" y="141"/>
                                </a:cubicBezTo>
                                <a:cubicBezTo>
                                  <a:pt x="107" y="143"/>
                                  <a:pt x="110" y="142"/>
                                  <a:pt x="108" y="144"/>
                                </a:cubicBezTo>
                                <a:close/>
                                <a:moveTo>
                                  <a:pt x="802" y="247"/>
                                </a:moveTo>
                                <a:cubicBezTo>
                                  <a:pt x="799" y="242"/>
                                  <a:pt x="799" y="242"/>
                                  <a:pt x="799" y="242"/>
                                </a:cubicBezTo>
                                <a:cubicBezTo>
                                  <a:pt x="798" y="242"/>
                                  <a:pt x="801" y="247"/>
                                  <a:pt x="801" y="246"/>
                                </a:cubicBezTo>
                                <a:cubicBezTo>
                                  <a:pt x="801" y="247"/>
                                  <a:pt x="801" y="247"/>
                                  <a:pt x="801" y="247"/>
                                </a:cubicBezTo>
                                <a:cubicBezTo>
                                  <a:pt x="800" y="244"/>
                                  <a:pt x="802" y="246"/>
                                  <a:pt x="802" y="247"/>
                                </a:cubicBezTo>
                                <a:close/>
                                <a:moveTo>
                                  <a:pt x="596" y="44"/>
                                </a:moveTo>
                                <a:cubicBezTo>
                                  <a:pt x="592" y="42"/>
                                  <a:pt x="592" y="42"/>
                                  <a:pt x="592" y="42"/>
                                </a:cubicBezTo>
                                <a:cubicBezTo>
                                  <a:pt x="592" y="43"/>
                                  <a:pt x="593" y="43"/>
                                  <a:pt x="594" y="44"/>
                                </a:cubicBezTo>
                                <a:cubicBezTo>
                                  <a:pt x="591" y="43"/>
                                  <a:pt x="597" y="45"/>
                                  <a:pt x="596" y="44"/>
                                </a:cubicBezTo>
                                <a:close/>
                                <a:moveTo>
                                  <a:pt x="493" y="9"/>
                                </a:moveTo>
                                <a:cubicBezTo>
                                  <a:pt x="495" y="10"/>
                                  <a:pt x="500" y="11"/>
                                  <a:pt x="502" y="11"/>
                                </a:cubicBezTo>
                                <a:cubicBezTo>
                                  <a:pt x="500" y="10"/>
                                  <a:pt x="492" y="9"/>
                                  <a:pt x="493" y="9"/>
                                </a:cubicBezTo>
                                <a:close/>
                                <a:moveTo>
                                  <a:pt x="467" y="5"/>
                                </a:moveTo>
                                <a:cubicBezTo>
                                  <a:pt x="469" y="5"/>
                                  <a:pt x="477" y="7"/>
                                  <a:pt x="475" y="6"/>
                                </a:cubicBezTo>
                                <a:cubicBezTo>
                                  <a:pt x="473" y="6"/>
                                  <a:pt x="466" y="4"/>
                                  <a:pt x="466" y="5"/>
                                </a:cubicBezTo>
                                <a:cubicBezTo>
                                  <a:pt x="467" y="6"/>
                                  <a:pt x="469" y="7"/>
                                  <a:pt x="470" y="6"/>
                                </a:cubicBezTo>
                                <a:cubicBezTo>
                                  <a:pt x="469" y="6"/>
                                  <a:pt x="468" y="6"/>
                                  <a:pt x="467" y="5"/>
                                </a:cubicBezTo>
                                <a:close/>
                                <a:moveTo>
                                  <a:pt x="411" y="0"/>
                                </a:moveTo>
                                <a:cubicBezTo>
                                  <a:pt x="410" y="0"/>
                                  <a:pt x="406" y="0"/>
                                  <a:pt x="404" y="1"/>
                                </a:cubicBezTo>
                                <a:cubicBezTo>
                                  <a:pt x="407" y="1"/>
                                  <a:pt x="411" y="1"/>
                                  <a:pt x="414" y="1"/>
                                </a:cubicBezTo>
                                <a:cubicBezTo>
                                  <a:pt x="413" y="1"/>
                                  <a:pt x="411" y="1"/>
                                  <a:pt x="412" y="1"/>
                                </a:cubicBezTo>
                                <a:cubicBezTo>
                                  <a:pt x="413" y="1"/>
                                  <a:pt x="417" y="0"/>
                                  <a:pt x="415" y="0"/>
                                </a:cubicBezTo>
                                <a:cubicBezTo>
                                  <a:pt x="415" y="1"/>
                                  <a:pt x="413" y="0"/>
                                  <a:pt x="411" y="0"/>
                                </a:cubicBezTo>
                                <a:close/>
                                <a:moveTo>
                                  <a:pt x="394" y="50"/>
                                </a:moveTo>
                                <a:cubicBezTo>
                                  <a:pt x="394" y="49"/>
                                  <a:pt x="401" y="50"/>
                                  <a:pt x="399" y="50"/>
                                </a:cubicBezTo>
                                <a:cubicBezTo>
                                  <a:pt x="399" y="49"/>
                                  <a:pt x="391" y="49"/>
                                  <a:pt x="394" y="50"/>
                                </a:cubicBezTo>
                                <a:close/>
                                <a:moveTo>
                                  <a:pt x="388" y="50"/>
                                </a:moveTo>
                                <a:cubicBezTo>
                                  <a:pt x="389" y="50"/>
                                  <a:pt x="391" y="51"/>
                                  <a:pt x="393" y="50"/>
                                </a:cubicBezTo>
                                <a:cubicBezTo>
                                  <a:pt x="384" y="50"/>
                                  <a:pt x="379" y="50"/>
                                  <a:pt x="376" y="50"/>
                                </a:cubicBezTo>
                                <a:cubicBezTo>
                                  <a:pt x="379" y="50"/>
                                  <a:pt x="373" y="51"/>
                                  <a:pt x="376" y="51"/>
                                </a:cubicBezTo>
                                <a:cubicBezTo>
                                  <a:pt x="378" y="50"/>
                                  <a:pt x="383" y="51"/>
                                  <a:pt x="382" y="50"/>
                                </a:cubicBezTo>
                                <a:cubicBezTo>
                                  <a:pt x="383" y="50"/>
                                  <a:pt x="386" y="50"/>
                                  <a:pt x="388" y="50"/>
                                </a:cubicBezTo>
                                <a:close/>
                                <a:moveTo>
                                  <a:pt x="350" y="7"/>
                                </a:moveTo>
                                <a:cubicBezTo>
                                  <a:pt x="351" y="6"/>
                                  <a:pt x="358" y="6"/>
                                  <a:pt x="359" y="6"/>
                                </a:cubicBezTo>
                                <a:cubicBezTo>
                                  <a:pt x="355" y="6"/>
                                  <a:pt x="351" y="7"/>
                                  <a:pt x="349" y="7"/>
                                </a:cubicBezTo>
                                <a:cubicBezTo>
                                  <a:pt x="350" y="7"/>
                                  <a:pt x="350" y="7"/>
                                  <a:pt x="350" y="7"/>
                                </a:cubicBezTo>
                                <a:cubicBezTo>
                                  <a:pt x="350" y="7"/>
                                  <a:pt x="349" y="7"/>
                                  <a:pt x="350" y="7"/>
                                </a:cubicBezTo>
                                <a:close/>
                                <a:moveTo>
                                  <a:pt x="350" y="8"/>
                                </a:moveTo>
                                <a:cubicBezTo>
                                  <a:pt x="350" y="8"/>
                                  <a:pt x="350" y="8"/>
                                  <a:pt x="351" y="7"/>
                                </a:cubicBezTo>
                                <a:cubicBezTo>
                                  <a:pt x="348" y="8"/>
                                  <a:pt x="348" y="7"/>
                                  <a:pt x="347" y="7"/>
                                </a:cubicBezTo>
                                <a:cubicBezTo>
                                  <a:pt x="346" y="8"/>
                                  <a:pt x="345" y="8"/>
                                  <a:pt x="343" y="8"/>
                                </a:cubicBezTo>
                                <a:cubicBezTo>
                                  <a:pt x="342" y="8"/>
                                  <a:pt x="336" y="8"/>
                                  <a:pt x="335" y="9"/>
                                </a:cubicBezTo>
                                <a:cubicBezTo>
                                  <a:pt x="336" y="9"/>
                                  <a:pt x="337" y="9"/>
                                  <a:pt x="337" y="9"/>
                                </a:cubicBezTo>
                                <a:cubicBezTo>
                                  <a:pt x="334" y="10"/>
                                  <a:pt x="330" y="9"/>
                                  <a:pt x="327" y="11"/>
                                </a:cubicBezTo>
                                <a:cubicBezTo>
                                  <a:pt x="331" y="11"/>
                                  <a:pt x="333" y="10"/>
                                  <a:pt x="336" y="10"/>
                                </a:cubicBezTo>
                                <a:cubicBezTo>
                                  <a:pt x="336" y="9"/>
                                  <a:pt x="337" y="9"/>
                                  <a:pt x="339" y="9"/>
                                </a:cubicBezTo>
                                <a:cubicBezTo>
                                  <a:pt x="339" y="9"/>
                                  <a:pt x="336" y="9"/>
                                  <a:pt x="337" y="10"/>
                                </a:cubicBezTo>
                                <a:cubicBezTo>
                                  <a:pt x="342" y="9"/>
                                  <a:pt x="350" y="9"/>
                                  <a:pt x="351" y="8"/>
                                </a:cubicBezTo>
                                <a:cubicBezTo>
                                  <a:pt x="350" y="8"/>
                                  <a:pt x="350" y="8"/>
                                  <a:pt x="350" y="8"/>
                                </a:cubicBezTo>
                                <a:close/>
                                <a:moveTo>
                                  <a:pt x="314" y="14"/>
                                </a:moveTo>
                                <a:cubicBezTo>
                                  <a:pt x="315" y="14"/>
                                  <a:pt x="322" y="13"/>
                                  <a:pt x="320" y="13"/>
                                </a:cubicBezTo>
                                <a:cubicBezTo>
                                  <a:pt x="317" y="14"/>
                                  <a:pt x="316" y="13"/>
                                  <a:pt x="314" y="14"/>
                                </a:cubicBezTo>
                                <a:close/>
                                <a:moveTo>
                                  <a:pt x="241" y="77"/>
                                </a:moveTo>
                                <a:cubicBezTo>
                                  <a:pt x="240" y="77"/>
                                  <a:pt x="241" y="75"/>
                                  <a:pt x="240" y="76"/>
                                </a:cubicBezTo>
                                <a:cubicBezTo>
                                  <a:pt x="240" y="76"/>
                                  <a:pt x="238" y="77"/>
                                  <a:pt x="238" y="77"/>
                                </a:cubicBezTo>
                                <a:cubicBezTo>
                                  <a:pt x="238" y="77"/>
                                  <a:pt x="238" y="77"/>
                                  <a:pt x="237" y="77"/>
                                </a:cubicBezTo>
                                <a:cubicBezTo>
                                  <a:pt x="237" y="78"/>
                                  <a:pt x="238" y="77"/>
                                  <a:pt x="238" y="77"/>
                                </a:cubicBezTo>
                                <a:cubicBezTo>
                                  <a:pt x="236" y="79"/>
                                  <a:pt x="236" y="78"/>
                                  <a:pt x="235" y="79"/>
                                </a:cubicBezTo>
                                <a:cubicBezTo>
                                  <a:pt x="236" y="79"/>
                                  <a:pt x="240" y="77"/>
                                  <a:pt x="241" y="77"/>
                                </a:cubicBezTo>
                                <a:close/>
                                <a:moveTo>
                                  <a:pt x="232" y="80"/>
                                </a:moveTo>
                                <a:cubicBezTo>
                                  <a:pt x="232" y="81"/>
                                  <a:pt x="233" y="81"/>
                                  <a:pt x="228" y="83"/>
                                </a:cubicBezTo>
                                <a:cubicBezTo>
                                  <a:pt x="231" y="83"/>
                                  <a:pt x="236" y="79"/>
                                  <a:pt x="241" y="77"/>
                                </a:cubicBezTo>
                                <a:cubicBezTo>
                                  <a:pt x="238" y="78"/>
                                  <a:pt x="235" y="79"/>
                                  <a:pt x="232" y="80"/>
                                </a:cubicBezTo>
                                <a:close/>
                                <a:moveTo>
                                  <a:pt x="222" y="84"/>
                                </a:moveTo>
                                <a:cubicBezTo>
                                  <a:pt x="220" y="86"/>
                                  <a:pt x="220" y="87"/>
                                  <a:pt x="223" y="86"/>
                                </a:cubicBezTo>
                                <a:cubicBezTo>
                                  <a:pt x="221" y="87"/>
                                  <a:pt x="219" y="89"/>
                                  <a:pt x="217" y="89"/>
                                </a:cubicBezTo>
                                <a:cubicBezTo>
                                  <a:pt x="217" y="88"/>
                                  <a:pt x="219" y="88"/>
                                  <a:pt x="219" y="87"/>
                                </a:cubicBezTo>
                                <a:cubicBezTo>
                                  <a:pt x="217" y="88"/>
                                  <a:pt x="213" y="90"/>
                                  <a:pt x="213" y="91"/>
                                </a:cubicBezTo>
                                <a:cubicBezTo>
                                  <a:pt x="218" y="88"/>
                                  <a:pt x="214" y="91"/>
                                  <a:pt x="215" y="91"/>
                                </a:cubicBezTo>
                                <a:cubicBezTo>
                                  <a:pt x="219" y="89"/>
                                  <a:pt x="219" y="89"/>
                                  <a:pt x="219" y="89"/>
                                </a:cubicBezTo>
                                <a:cubicBezTo>
                                  <a:pt x="219" y="88"/>
                                  <a:pt x="224" y="86"/>
                                  <a:pt x="226" y="84"/>
                                </a:cubicBezTo>
                                <a:cubicBezTo>
                                  <a:pt x="222" y="86"/>
                                  <a:pt x="223" y="85"/>
                                  <a:pt x="222" y="84"/>
                                </a:cubicBezTo>
                                <a:close/>
                                <a:moveTo>
                                  <a:pt x="214" y="101"/>
                                </a:moveTo>
                                <a:cubicBezTo>
                                  <a:pt x="214" y="103"/>
                                  <a:pt x="210" y="104"/>
                                  <a:pt x="207" y="106"/>
                                </a:cubicBezTo>
                                <a:cubicBezTo>
                                  <a:pt x="211" y="104"/>
                                  <a:pt x="216" y="101"/>
                                  <a:pt x="220" y="99"/>
                                </a:cubicBezTo>
                                <a:cubicBezTo>
                                  <a:pt x="219" y="99"/>
                                  <a:pt x="215" y="102"/>
                                  <a:pt x="215" y="101"/>
                                </a:cubicBezTo>
                                <a:cubicBezTo>
                                  <a:pt x="219" y="99"/>
                                  <a:pt x="223" y="98"/>
                                  <a:pt x="226" y="95"/>
                                </a:cubicBezTo>
                                <a:cubicBezTo>
                                  <a:pt x="223" y="97"/>
                                  <a:pt x="219" y="98"/>
                                  <a:pt x="214" y="101"/>
                                </a:cubicBezTo>
                                <a:close/>
                                <a:moveTo>
                                  <a:pt x="211" y="86"/>
                                </a:moveTo>
                                <a:cubicBezTo>
                                  <a:pt x="213" y="83"/>
                                  <a:pt x="216" y="83"/>
                                  <a:pt x="217" y="81"/>
                                </a:cubicBezTo>
                                <a:cubicBezTo>
                                  <a:pt x="214" y="83"/>
                                  <a:pt x="214" y="82"/>
                                  <a:pt x="210" y="84"/>
                                </a:cubicBezTo>
                                <a:cubicBezTo>
                                  <a:pt x="210" y="85"/>
                                  <a:pt x="208" y="86"/>
                                  <a:pt x="211" y="86"/>
                                </a:cubicBezTo>
                                <a:close/>
                                <a:moveTo>
                                  <a:pt x="210" y="82"/>
                                </a:moveTo>
                                <a:cubicBezTo>
                                  <a:pt x="211" y="82"/>
                                  <a:pt x="207" y="83"/>
                                  <a:pt x="208" y="84"/>
                                </a:cubicBezTo>
                                <a:cubicBezTo>
                                  <a:pt x="211" y="83"/>
                                  <a:pt x="211" y="82"/>
                                  <a:pt x="213" y="80"/>
                                </a:cubicBezTo>
                                <a:cubicBezTo>
                                  <a:pt x="214" y="80"/>
                                  <a:pt x="214" y="81"/>
                                  <a:pt x="215" y="80"/>
                                </a:cubicBezTo>
                                <a:cubicBezTo>
                                  <a:pt x="216" y="79"/>
                                  <a:pt x="212" y="81"/>
                                  <a:pt x="210" y="82"/>
                                </a:cubicBezTo>
                                <a:close/>
                                <a:moveTo>
                                  <a:pt x="203" y="100"/>
                                </a:moveTo>
                                <a:cubicBezTo>
                                  <a:pt x="201" y="100"/>
                                  <a:pt x="199" y="102"/>
                                  <a:pt x="199" y="102"/>
                                </a:cubicBezTo>
                                <a:cubicBezTo>
                                  <a:pt x="201" y="100"/>
                                  <a:pt x="205" y="97"/>
                                  <a:pt x="207" y="96"/>
                                </a:cubicBezTo>
                                <a:cubicBezTo>
                                  <a:pt x="207" y="96"/>
                                  <a:pt x="213" y="92"/>
                                  <a:pt x="212" y="92"/>
                                </a:cubicBezTo>
                                <a:cubicBezTo>
                                  <a:pt x="211" y="93"/>
                                  <a:pt x="207" y="95"/>
                                  <a:pt x="207" y="96"/>
                                </a:cubicBezTo>
                                <a:cubicBezTo>
                                  <a:pt x="204" y="97"/>
                                  <a:pt x="201" y="100"/>
                                  <a:pt x="197" y="101"/>
                                </a:cubicBezTo>
                                <a:cubicBezTo>
                                  <a:pt x="197" y="102"/>
                                  <a:pt x="198" y="101"/>
                                  <a:pt x="196" y="103"/>
                                </a:cubicBezTo>
                                <a:cubicBezTo>
                                  <a:pt x="192" y="104"/>
                                  <a:pt x="183" y="110"/>
                                  <a:pt x="180" y="114"/>
                                </a:cubicBezTo>
                                <a:cubicBezTo>
                                  <a:pt x="175" y="115"/>
                                  <a:pt x="167" y="123"/>
                                  <a:pt x="160" y="128"/>
                                </a:cubicBezTo>
                                <a:cubicBezTo>
                                  <a:pt x="161" y="128"/>
                                  <a:pt x="163" y="127"/>
                                  <a:pt x="161" y="129"/>
                                </a:cubicBezTo>
                                <a:cubicBezTo>
                                  <a:pt x="164" y="127"/>
                                  <a:pt x="163" y="126"/>
                                  <a:pt x="165" y="125"/>
                                </a:cubicBezTo>
                                <a:cubicBezTo>
                                  <a:pt x="166" y="125"/>
                                  <a:pt x="167" y="124"/>
                                  <a:pt x="165" y="127"/>
                                </a:cubicBezTo>
                                <a:cubicBezTo>
                                  <a:pt x="167" y="125"/>
                                  <a:pt x="166" y="126"/>
                                  <a:pt x="168" y="125"/>
                                </a:cubicBezTo>
                                <a:cubicBezTo>
                                  <a:pt x="168" y="124"/>
                                  <a:pt x="169" y="122"/>
                                  <a:pt x="167" y="123"/>
                                </a:cubicBezTo>
                                <a:cubicBezTo>
                                  <a:pt x="172" y="119"/>
                                  <a:pt x="174" y="119"/>
                                  <a:pt x="177" y="116"/>
                                </a:cubicBezTo>
                                <a:cubicBezTo>
                                  <a:pt x="176" y="117"/>
                                  <a:pt x="178" y="116"/>
                                  <a:pt x="179" y="115"/>
                                </a:cubicBezTo>
                                <a:cubicBezTo>
                                  <a:pt x="179" y="115"/>
                                  <a:pt x="178" y="115"/>
                                  <a:pt x="179" y="114"/>
                                </a:cubicBezTo>
                                <a:cubicBezTo>
                                  <a:pt x="183" y="113"/>
                                  <a:pt x="189" y="107"/>
                                  <a:pt x="193" y="105"/>
                                </a:cubicBezTo>
                                <a:cubicBezTo>
                                  <a:pt x="193" y="105"/>
                                  <a:pt x="192" y="105"/>
                                  <a:pt x="194" y="104"/>
                                </a:cubicBezTo>
                                <a:cubicBezTo>
                                  <a:pt x="193" y="106"/>
                                  <a:pt x="196" y="103"/>
                                  <a:pt x="198" y="102"/>
                                </a:cubicBezTo>
                                <a:cubicBezTo>
                                  <a:pt x="198" y="103"/>
                                  <a:pt x="189" y="108"/>
                                  <a:pt x="194" y="106"/>
                                </a:cubicBezTo>
                                <a:cubicBezTo>
                                  <a:pt x="192" y="107"/>
                                  <a:pt x="190" y="108"/>
                                  <a:pt x="190" y="108"/>
                                </a:cubicBezTo>
                                <a:cubicBezTo>
                                  <a:pt x="194" y="106"/>
                                  <a:pt x="190" y="109"/>
                                  <a:pt x="189" y="110"/>
                                </a:cubicBezTo>
                                <a:cubicBezTo>
                                  <a:pt x="194" y="107"/>
                                  <a:pt x="196" y="106"/>
                                  <a:pt x="200" y="103"/>
                                </a:cubicBezTo>
                                <a:cubicBezTo>
                                  <a:pt x="201" y="103"/>
                                  <a:pt x="200" y="103"/>
                                  <a:pt x="201" y="102"/>
                                </a:cubicBezTo>
                                <a:cubicBezTo>
                                  <a:pt x="202" y="102"/>
                                  <a:pt x="205" y="100"/>
                                  <a:pt x="205" y="99"/>
                                </a:cubicBezTo>
                                <a:cubicBezTo>
                                  <a:pt x="207" y="98"/>
                                  <a:pt x="210" y="96"/>
                                  <a:pt x="210" y="97"/>
                                </a:cubicBezTo>
                                <a:cubicBezTo>
                                  <a:pt x="212" y="96"/>
                                  <a:pt x="213" y="96"/>
                                  <a:pt x="213" y="95"/>
                                </a:cubicBezTo>
                                <a:cubicBezTo>
                                  <a:pt x="211" y="96"/>
                                  <a:pt x="215" y="94"/>
                                  <a:pt x="214" y="94"/>
                                </a:cubicBezTo>
                                <a:cubicBezTo>
                                  <a:pt x="213" y="95"/>
                                  <a:pt x="213" y="94"/>
                                  <a:pt x="211" y="95"/>
                                </a:cubicBezTo>
                                <a:cubicBezTo>
                                  <a:pt x="211" y="96"/>
                                  <a:pt x="207" y="98"/>
                                  <a:pt x="205" y="99"/>
                                </a:cubicBezTo>
                                <a:cubicBezTo>
                                  <a:pt x="205" y="99"/>
                                  <a:pt x="202" y="101"/>
                                  <a:pt x="202" y="101"/>
                                </a:cubicBezTo>
                                <a:cubicBezTo>
                                  <a:pt x="200" y="101"/>
                                  <a:pt x="205" y="99"/>
                                  <a:pt x="203" y="100"/>
                                </a:cubicBezTo>
                                <a:close/>
                                <a:moveTo>
                                  <a:pt x="201" y="82"/>
                                </a:moveTo>
                                <a:cubicBezTo>
                                  <a:pt x="203" y="81"/>
                                  <a:pt x="203" y="82"/>
                                  <a:pt x="205" y="81"/>
                                </a:cubicBezTo>
                                <a:cubicBezTo>
                                  <a:pt x="205" y="80"/>
                                  <a:pt x="206" y="80"/>
                                  <a:pt x="205" y="79"/>
                                </a:cubicBezTo>
                                <a:cubicBezTo>
                                  <a:pt x="203" y="80"/>
                                  <a:pt x="202" y="81"/>
                                  <a:pt x="201" y="82"/>
                                </a:cubicBezTo>
                                <a:close/>
                                <a:moveTo>
                                  <a:pt x="192" y="82"/>
                                </a:moveTo>
                                <a:cubicBezTo>
                                  <a:pt x="192" y="81"/>
                                  <a:pt x="194" y="80"/>
                                  <a:pt x="194" y="80"/>
                                </a:cubicBezTo>
                                <a:cubicBezTo>
                                  <a:pt x="192" y="80"/>
                                  <a:pt x="187" y="84"/>
                                  <a:pt x="190" y="83"/>
                                </a:cubicBezTo>
                                <a:cubicBezTo>
                                  <a:pt x="192" y="81"/>
                                  <a:pt x="191" y="83"/>
                                  <a:pt x="191" y="83"/>
                                </a:cubicBezTo>
                                <a:cubicBezTo>
                                  <a:pt x="192" y="83"/>
                                  <a:pt x="194" y="82"/>
                                  <a:pt x="195" y="81"/>
                                </a:cubicBezTo>
                                <a:cubicBezTo>
                                  <a:pt x="195" y="81"/>
                                  <a:pt x="195" y="82"/>
                                  <a:pt x="195" y="82"/>
                                </a:cubicBezTo>
                                <a:cubicBezTo>
                                  <a:pt x="197" y="81"/>
                                  <a:pt x="197" y="81"/>
                                  <a:pt x="197" y="81"/>
                                </a:cubicBezTo>
                                <a:cubicBezTo>
                                  <a:pt x="197" y="80"/>
                                  <a:pt x="197" y="80"/>
                                  <a:pt x="197" y="80"/>
                                </a:cubicBezTo>
                                <a:cubicBezTo>
                                  <a:pt x="194" y="82"/>
                                  <a:pt x="193" y="81"/>
                                  <a:pt x="192" y="82"/>
                                </a:cubicBezTo>
                                <a:close/>
                                <a:moveTo>
                                  <a:pt x="196" y="84"/>
                                </a:moveTo>
                                <a:cubicBezTo>
                                  <a:pt x="193" y="86"/>
                                  <a:pt x="192" y="85"/>
                                  <a:pt x="192" y="85"/>
                                </a:cubicBezTo>
                                <a:cubicBezTo>
                                  <a:pt x="192" y="86"/>
                                  <a:pt x="191" y="86"/>
                                  <a:pt x="191" y="87"/>
                                </a:cubicBezTo>
                                <a:cubicBezTo>
                                  <a:pt x="193" y="86"/>
                                  <a:pt x="192" y="87"/>
                                  <a:pt x="194" y="87"/>
                                </a:cubicBezTo>
                                <a:cubicBezTo>
                                  <a:pt x="196" y="86"/>
                                  <a:pt x="195" y="86"/>
                                  <a:pt x="197" y="85"/>
                                </a:cubicBezTo>
                                <a:cubicBezTo>
                                  <a:pt x="198" y="84"/>
                                  <a:pt x="195" y="86"/>
                                  <a:pt x="195" y="85"/>
                                </a:cubicBezTo>
                                <a:cubicBezTo>
                                  <a:pt x="195" y="85"/>
                                  <a:pt x="198" y="82"/>
                                  <a:pt x="196" y="83"/>
                                </a:cubicBezTo>
                                <a:cubicBezTo>
                                  <a:pt x="196" y="83"/>
                                  <a:pt x="196" y="83"/>
                                  <a:pt x="196" y="84"/>
                                </a:cubicBezTo>
                                <a:close/>
                                <a:moveTo>
                                  <a:pt x="187" y="104"/>
                                </a:moveTo>
                                <a:cubicBezTo>
                                  <a:pt x="188" y="103"/>
                                  <a:pt x="188" y="105"/>
                                  <a:pt x="192" y="103"/>
                                </a:cubicBezTo>
                                <a:cubicBezTo>
                                  <a:pt x="192" y="102"/>
                                  <a:pt x="190" y="103"/>
                                  <a:pt x="190" y="103"/>
                                </a:cubicBezTo>
                                <a:cubicBezTo>
                                  <a:pt x="192" y="102"/>
                                  <a:pt x="193" y="101"/>
                                  <a:pt x="194" y="99"/>
                                </a:cubicBezTo>
                                <a:cubicBezTo>
                                  <a:pt x="195" y="100"/>
                                  <a:pt x="195" y="100"/>
                                  <a:pt x="195" y="100"/>
                                </a:cubicBezTo>
                                <a:cubicBezTo>
                                  <a:pt x="197" y="98"/>
                                  <a:pt x="198" y="98"/>
                                  <a:pt x="201" y="96"/>
                                </a:cubicBezTo>
                                <a:cubicBezTo>
                                  <a:pt x="200" y="96"/>
                                  <a:pt x="201" y="94"/>
                                  <a:pt x="200" y="95"/>
                                </a:cubicBezTo>
                                <a:cubicBezTo>
                                  <a:pt x="196" y="97"/>
                                  <a:pt x="191" y="101"/>
                                  <a:pt x="189" y="102"/>
                                </a:cubicBezTo>
                                <a:cubicBezTo>
                                  <a:pt x="188" y="103"/>
                                  <a:pt x="191" y="102"/>
                                  <a:pt x="188" y="103"/>
                                </a:cubicBezTo>
                                <a:cubicBezTo>
                                  <a:pt x="188" y="103"/>
                                  <a:pt x="187" y="104"/>
                                  <a:pt x="187" y="104"/>
                                </a:cubicBezTo>
                                <a:close/>
                                <a:moveTo>
                                  <a:pt x="198" y="107"/>
                                </a:moveTo>
                                <a:cubicBezTo>
                                  <a:pt x="200" y="106"/>
                                  <a:pt x="201" y="105"/>
                                  <a:pt x="202" y="105"/>
                                </a:cubicBezTo>
                                <a:cubicBezTo>
                                  <a:pt x="201" y="105"/>
                                  <a:pt x="199" y="106"/>
                                  <a:pt x="198" y="106"/>
                                </a:cubicBezTo>
                                <a:cubicBezTo>
                                  <a:pt x="200" y="105"/>
                                  <a:pt x="200" y="104"/>
                                  <a:pt x="202" y="103"/>
                                </a:cubicBezTo>
                                <a:cubicBezTo>
                                  <a:pt x="201" y="104"/>
                                  <a:pt x="203" y="102"/>
                                  <a:pt x="205" y="102"/>
                                </a:cubicBezTo>
                                <a:cubicBezTo>
                                  <a:pt x="204" y="101"/>
                                  <a:pt x="200" y="104"/>
                                  <a:pt x="197" y="105"/>
                                </a:cubicBezTo>
                                <a:cubicBezTo>
                                  <a:pt x="199" y="105"/>
                                  <a:pt x="196" y="108"/>
                                  <a:pt x="198" y="107"/>
                                </a:cubicBezTo>
                                <a:close/>
                                <a:moveTo>
                                  <a:pt x="186" y="99"/>
                                </a:moveTo>
                                <a:cubicBezTo>
                                  <a:pt x="183" y="101"/>
                                  <a:pt x="173" y="108"/>
                                  <a:pt x="182" y="103"/>
                                </a:cubicBezTo>
                                <a:cubicBezTo>
                                  <a:pt x="183" y="101"/>
                                  <a:pt x="187" y="99"/>
                                  <a:pt x="183" y="102"/>
                                </a:cubicBezTo>
                                <a:cubicBezTo>
                                  <a:pt x="186" y="100"/>
                                  <a:pt x="187" y="99"/>
                                  <a:pt x="188" y="98"/>
                                </a:cubicBezTo>
                                <a:cubicBezTo>
                                  <a:pt x="187" y="99"/>
                                  <a:pt x="187" y="98"/>
                                  <a:pt x="186" y="99"/>
                                </a:cubicBezTo>
                                <a:close/>
                                <a:moveTo>
                                  <a:pt x="169" y="89"/>
                                </a:moveTo>
                                <a:cubicBezTo>
                                  <a:pt x="171" y="89"/>
                                  <a:pt x="178" y="83"/>
                                  <a:pt x="174" y="85"/>
                                </a:cubicBezTo>
                                <a:cubicBezTo>
                                  <a:pt x="174" y="86"/>
                                  <a:pt x="171" y="88"/>
                                  <a:pt x="169" y="89"/>
                                </a:cubicBezTo>
                                <a:close/>
                                <a:moveTo>
                                  <a:pt x="182" y="123"/>
                                </a:moveTo>
                                <a:cubicBezTo>
                                  <a:pt x="187" y="120"/>
                                  <a:pt x="189" y="118"/>
                                  <a:pt x="195" y="114"/>
                                </a:cubicBezTo>
                                <a:cubicBezTo>
                                  <a:pt x="194" y="115"/>
                                  <a:pt x="195" y="113"/>
                                  <a:pt x="194" y="114"/>
                                </a:cubicBezTo>
                                <a:cubicBezTo>
                                  <a:pt x="194" y="114"/>
                                  <a:pt x="191" y="117"/>
                                  <a:pt x="189" y="118"/>
                                </a:cubicBezTo>
                                <a:cubicBezTo>
                                  <a:pt x="190" y="117"/>
                                  <a:pt x="190" y="117"/>
                                  <a:pt x="190" y="116"/>
                                </a:cubicBezTo>
                                <a:cubicBezTo>
                                  <a:pt x="188" y="118"/>
                                  <a:pt x="186" y="120"/>
                                  <a:pt x="183" y="121"/>
                                </a:cubicBezTo>
                                <a:cubicBezTo>
                                  <a:pt x="184" y="121"/>
                                  <a:pt x="184" y="120"/>
                                  <a:pt x="183" y="121"/>
                                </a:cubicBezTo>
                                <a:cubicBezTo>
                                  <a:pt x="183" y="121"/>
                                  <a:pt x="182" y="123"/>
                                  <a:pt x="182" y="123"/>
                                </a:cubicBezTo>
                                <a:close/>
                                <a:moveTo>
                                  <a:pt x="178" y="110"/>
                                </a:moveTo>
                                <a:cubicBezTo>
                                  <a:pt x="180" y="109"/>
                                  <a:pt x="180" y="109"/>
                                  <a:pt x="180" y="109"/>
                                </a:cubicBezTo>
                                <a:cubicBezTo>
                                  <a:pt x="178" y="111"/>
                                  <a:pt x="182" y="109"/>
                                  <a:pt x="182" y="108"/>
                                </a:cubicBezTo>
                                <a:cubicBezTo>
                                  <a:pt x="181" y="108"/>
                                  <a:pt x="179" y="109"/>
                                  <a:pt x="178" y="110"/>
                                </a:cubicBezTo>
                                <a:close/>
                                <a:moveTo>
                                  <a:pt x="178" y="117"/>
                                </a:moveTo>
                                <a:cubicBezTo>
                                  <a:pt x="177" y="118"/>
                                  <a:pt x="176" y="118"/>
                                  <a:pt x="175" y="120"/>
                                </a:cubicBezTo>
                                <a:cubicBezTo>
                                  <a:pt x="176" y="119"/>
                                  <a:pt x="176" y="119"/>
                                  <a:pt x="177" y="119"/>
                                </a:cubicBezTo>
                                <a:cubicBezTo>
                                  <a:pt x="178" y="118"/>
                                  <a:pt x="182" y="116"/>
                                  <a:pt x="181" y="116"/>
                                </a:cubicBezTo>
                                <a:cubicBezTo>
                                  <a:pt x="177" y="119"/>
                                  <a:pt x="181" y="114"/>
                                  <a:pt x="178" y="117"/>
                                </a:cubicBezTo>
                                <a:close/>
                                <a:moveTo>
                                  <a:pt x="164" y="122"/>
                                </a:moveTo>
                                <a:cubicBezTo>
                                  <a:pt x="169" y="117"/>
                                  <a:pt x="172" y="117"/>
                                  <a:pt x="177" y="112"/>
                                </a:cubicBezTo>
                                <a:cubicBezTo>
                                  <a:pt x="174" y="114"/>
                                  <a:pt x="176" y="112"/>
                                  <a:pt x="174" y="113"/>
                                </a:cubicBezTo>
                                <a:cubicBezTo>
                                  <a:pt x="171" y="116"/>
                                  <a:pt x="165" y="119"/>
                                  <a:pt x="164" y="122"/>
                                </a:cubicBezTo>
                                <a:close/>
                                <a:moveTo>
                                  <a:pt x="159" y="111"/>
                                </a:moveTo>
                                <a:cubicBezTo>
                                  <a:pt x="160" y="110"/>
                                  <a:pt x="164" y="108"/>
                                  <a:pt x="164" y="107"/>
                                </a:cubicBezTo>
                                <a:cubicBezTo>
                                  <a:pt x="162" y="109"/>
                                  <a:pt x="158" y="112"/>
                                  <a:pt x="159" y="111"/>
                                </a:cubicBezTo>
                                <a:close/>
                                <a:moveTo>
                                  <a:pt x="170" y="123"/>
                                </a:moveTo>
                                <a:cubicBezTo>
                                  <a:pt x="172" y="122"/>
                                  <a:pt x="175" y="118"/>
                                  <a:pt x="172" y="121"/>
                                </a:cubicBezTo>
                                <a:cubicBezTo>
                                  <a:pt x="172" y="121"/>
                                  <a:pt x="173" y="120"/>
                                  <a:pt x="173" y="121"/>
                                </a:cubicBezTo>
                                <a:cubicBezTo>
                                  <a:pt x="172" y="121"/>
                                  <a:pt x="168" y="124"/>
                                  <a:pt x="170" y="123"/>
                                </a:cubicBezTo>
                                <a:close/>
                                <a:moveTo>
                                  <a:pt x="125" y="113"/>
                                </a:moveTo>
                                <a:cubicBezTo>
                                  <a:pt x="123" y="114"/>
                                  <a:pt x="123" y="114"/>
                                  <a:pt x="123" y="114"/>
                                </a:cubicBezTo>
                                <a:cubicBezTo>
                                  <a:pt x="123" y="115"/>
                                  <a:pt x="122" y="116"/>
                                  <a:pt x="123" y="115"/>
                                </a:cubicBezTo>
                                <a:cubicBezTo>
                                  <a:pt x="125" y="114"/>
                                  <a:pt x="125" y="114"/>
                                  <a:pt x="125" y="113"/>
                                </a:cubicBezTo>
                                <a:cubicBezTo>
                                  <a:pt x="125" y="113"/>
                                  <a:pt x="126" y="113"/>
                                  <a:pt x="126" y="112"/>
                                </a:cubicBezTo>
                                <a:cubicBezTo>
                                  <a:pt x="125" y="113"/>
                                  <a:pt x="125" y="113"/>
                                  <a:pt x="125" y="113"/>
                                </a:cubicBezTo>
                                <a:close/>
                                <a:moveTo>
                                  <a:pt x="107" y="138"/>
                                </a:moveTo>
                                <a:cubicBezTo>
                                  <a:pt x="106" y="138"/>
                                  <a:pt x="106" y="138"/>
                                  <a:pt x="105" y="139"/>
                                </a:cubicBezTo>
                                <a:cubicBezTo>
                                  <a:pt x="105" y="138"/>
                                  <a:pt x="107" y="136"/>
                                  <a:pt x="107" y="136"/>
                                </a:cubicBezTo>
                                <a:cubicBezTo>
                                  <a:pt x="105" y="138"/>
                                  <a:pt x="104" y="139"/>
                                  <a:pt x="102" y="141"/>
                                </a:cubicBezTo>
                                <a:cubicBezTo>
                                  <a:pt x="104" y="141"/>
                                  <a:pt x="106" y="140"/>
                                  <a:pt x="108" y="139"/>
                                </a:cubicBezTo>
                                <a:cubicBezTo>
                                  <a:pt x="104" y="141"/>
                                  <a:pt x="110" y="134"/>
                                  <a:pt x="107" y="137"/>
                                </a:cubicBezTo>
                                <a:cubicBezTo>
                                  <a:pt x="107" y="137"/>
                                  <a:pt x="107" y="137"/>
                                  <a:pt x="107" y="138"/>
                                </a:cubicBezTo>
                                <a:close/>
                                <a:moveTo>
                                  <a:pt x="128" y="160"/>
                                </a:moveTo>
                                <a:cubicBezTo>
                                  <a:pt x="127" y="161"/>
                                  <a:pt x="126" y="161"/>
                                  <a:pt x="126" y="161"/>
                                </a:cubicBezTo>
                                <a:cubicBezTo>
                                  <a:pt x="125" y="163"/>
                                  <a:pt x="128" y="160"/>
                                  <a:pt x="128" y="162"/>
                                </a:cubicBezTo>
                                <a:cubicBezTo>
                                  <a:pt x="127" y="163"/>
                                  <a:pt x="126" y="164"/>
                                  <a:pt x="125" y="164"/>
                                </a:cubicBezTo>
                                <a:cubicBezTo>
                                  <a:pt x="125" y="165"/>
                                  <a:pt x="128" y="162"/>
                                  <a:pt x="129" y="162"/>
                                </a:cubicBezTo>
                                <a:cubicBezTo>
                                  <a:pt x="128" y="162"/>
                                  <a:pt x="127" y="163"/>
                                  <a:pt x="127" y="163"/>
                                </a:cubicBezTo>
                                <a:cubicBezTo>
                                  <a:pt x="131" y="161"/>
                                  <a:pt x="128" y="162"/>
                                  <a:pt x="131" y="159"/>
                                </a:cubicBezTo>
                                <a:cubicBezTo>
                                  <a:pt x="130" y="159"/>
                                  <a:pt x="127" y="162"/>
                                  <a:pt x="128" y="160"/>
                                </a:cubicBezTo>
                                <a:close/>
                                <a:moveTo>
                                  <a:pt x="95" y="148"/>
                                </a:moveTo>
                                <a:cubicBezTo>
                                  <a:pt x="95" y="148"/>
                                  <a:pt x="96" y="148"/>
                                  <a:pt x="96" y="148"/>
                                </a:cubicBezTo>
                                <a:cubicBezTo>
                                  <a:pt x="94" y="149"/>
                                  <a:pt x="94" y="150"/>
                                  <a:pt x="94" y="150"/>
                                </a:cubicBezTo>
                                <a:cubicBezTo>
                                  <a:pt x="98" y="147"/>
                                  <a:pt x="99" y="145"/>
                                  <a:pt x="101" y="143"/>
                                </a:cubicBezTo>
                                <a:cubicBezTo>
                                  <a:pt x="102" y="143"/>
                                  <a:pt x="102" y="142"/>
                                  <a:pt x="102" y="141"/>
                                </a:cubicBezTo>
                                <a:cubicBezTo>
                                  <a:pt x="100" y="143"/>
                                  <a:pt x="97" y="147"/>
                                  <a:pt x="95" y="148"/>
                                </a:cubicBezTo>
                                <a:close/>
                                <a:moveTo>
                                  <a:pt x="110" y="169"/>
                                </a:moveTo>
                                <a:cubicBezTo>
                                  <a:pt x="110" y="169"/>
                                  <a:pt x="111" y="169"/>
                                  <a:pt x="111" y="169"/>
                                </a:cubicBezTo>
                                <a:cubicBezTo>
                                  <a:pt x="110" y="170"/>
                                  <a:pt x="109" y="171"/>
                                  <a:pt x="109" y="171"/>
                                </a:cubicBezTo>
                                <a:cubicBezTo>
                                  <a:pt x="112" y="168"/>
                                  <a:pt x="113" y="166"/>
                                  <a:pt x="114" y="165"/>
                                </a:cubicBezTo>
                                <a:cubicBezTo>
                                  <a:pt x="114" y="165"/>
                                  <a:pt x="114" y="165"/>
                                  <a:pt x="114" y="165"/>
                                </a:cubicBezTo>
                                <a:cubicBezTo>
                                  <a:pt x="112" y="167"/>
                                  <a:pt x="111" y="169"/>
                                  <a:pt x="110" y="169"/>
                                </a:cubicBezTo>
                                <a:close/>
                                <a:moveTo>
                                  <a:pt x="91" y="154"/>
                                </a:moveTo>
                                <a:cubicBezTo>
                                  <a:pt x="92" y="155"/>
                                  <a:pt x="92" y="155"/>
                                  <a:pt x="92" y="155"/>
                                </a:cubicBezTo>
                                <a:cubicBezTo>
                                  <a:pt x="94" y="153"/>
                                  <a:pt x="93" y="153"/>
                                  <a:pt x="94" y="152"/>
                                </a:cubicBezTo>
                                <a:cubicBezTo>
                                  <a:pt x="94" y="152"/>
                                  <a:pt x="94" y="152"/>
                                  <a:pt x="95" y="152"/>
                                </a:cubicBezTo>
                                <a:cubicBezTo>
                                  <a:pt x="95" y="152"/>
                                  <a:pt x="95" y="151"/>
                                  <a:pt x="95" y="151"/>
                                </a:cubicBezTo>
                                <a:cubicBezTo>
                                  <a:pt x="94" y="151"/>
                                  <a:pt x="94" y="151"/>
                                  <a:pt x="94" y="152"/>
                                </a:cubicBezTo>
                                <a:cubicBezTo>
                                  <a:pt x="93" y="153"/>
                                  <a:pt x="93" y="153"/>
                                  <a:pt x="91" y="154"/>
                                </a:cubicBezTo>
                                <a:close/>
                                <a:moveTo>
                                  <a:pt x="92" y="162"/>
                                </a:moveTo>
                                <a:cubicBezTo>
                                  <a:pt x="94" y="162"/>
                                  <a:pt x="97" y="157"/>
                                  <a:pt x="99" y="155"/>
                                </a:cubicBezTo>
                                <a:cubicBezTo>
                                  <a:pt x="96" y="158"/>
                                  <a:pt x="95" y="159"/>
                                  <a:pt x="92" y="162"/>
                                </a:cubicBezTo>
                                <a:close/>
                                <a:moveTo>
                                  <a:pt x="88" y="161"/>
                                </a:moveTo>
                                <a:cubicBezTo>
                                  <a:pt x="87" y="161"/>
                                  <a:pt x="87" y="161"/>
                                  <a:pt x="87" y="161"/>
                                </a:cubicBezTo>
                                <a:cubicBezTo>
                                  <a:pt x="87" y="161"/>
                                  <a:pt x="87" y="161"/>
                                  <a:pt x="87" y="161"/>
                                </a:cubicBezTo>
                                <a:cubicBezTo>
                                  <a:pt x="87" y="162"/>
                                  <a:pt x="87" y="162"/>
                                  <a:pt x="87" y="162"/>
                                </a:cubicBezTo>
                                <a:cubicBezTo>
                                  <a:pt x="87" y="162"/>
                                  <a:pt x="87" y="162"/>
                                  <a:pt x="87" y="162"/>
                                </a:cubicBezTo>
                                <a:cubicBezTo>
                                  <a:pt x="87" y="162"/>
                                  <a:pt x="87" y="163"/>
                                  <a:pt x="87" y="163"/>
                                </a:cubicBezTo>
                                <a:cubicBezTo>
                                  <a:pt x="87" y="163"/>
                                  <a:pt x="87" y="162"/>
                                  <a:pt x="87" y="162"/>
                                </a:cubicBezTo>
                                <a:cubicBezTo>
                                  <a:pt x="87" y="162"/>
                                  <a:pt x="87" y="162"/>
                                  <a:pt x="88" y="161"/>
                                </a:cubicBezTo>
                                <a:cubicBezTo>
                                  <a:pt x="89" y="160"/>
                                  <a:pt x="89" y="160"/>
                                  <a:pt x="89" y="160"/>
                                </a:cubicBezTo>
                                <a:cubicBezTo>
                                  <a:pt x="88" y="162"/>
                                  <a:pt x="90" y="159"/>
                                  <a:pt x="91" y="158"/>
                                </a:cubicBezTo>
                                <a:cubicBezTo>
                                  <a:pt x="91" y="157"/>
                                  <a:pt x="93" y="157"/>
                                  <a:pt x="94" y="156"/>
                                </a:cubicBezTo>
                                <a:cubicBezTo>
                                  <a:pt x="92" y="156"/>
                                  <a:pt x="90" y="158"/>
                                  <a:pt x="88" y="161"/>
                                </a:cubicBezTo>
                                <a:close/>
                                <a:moveTo>
                                  <a:pt x="106" y="176"/>
                                </a:moveTo>
                                <a:cubicBezTo>
                                  <a:pt x="106" y="177"/>
                                  <a:pt x="105" y="177"/>
                                  <a:pt x="105" y="178"/>
                                </a:cubicBezTo>
                                <a:cubicBezTo>
                                  <a:pt x="104" y="178"/>
                                  <a:pt x="104" y="178"/>
                                  <a:pt x="104" y="178"/>
                                </a:cubicBezTo>
                                <a:cubicBezTo>
                                  <a:pt x="104" y="179"/>
                                  <a:pt x="103" y="179"/>
                                  <a:pt x="103" y="180"/>
                                </a:cubicBezTo>
                                <a:cubicBezTo>
                                  <a:pt x="104" y="179"/>
                                  <a:pt x="104" y="180"/>
                                  <a:pt x="104" y="179"/>
                                </a:cubicBezTo>
                                <a:cubicBezTo>
                                  <a:pt x="105" y="179"/>
                                  <a:pt x="105" y="180"/>
                                  <a:pt x="106" y="179"/>
                                </a:cubicBezTo>
                                <a:cubicBezTo>
                                  <a:pt x="105" y="179"/>
                                  <a:pt x="105" y="179"/>
                                  <a:pt x="105" y="179"/>
                                </a:cubicBezTo>
                                <a:cubicBezTo>
                                  <a:pt x="105" y="178"/>
                                  <a:pt x="105" y="179"/>
                                  <a:pt x="106" y="178"/>
                                </a:cubicBezTo>
                                <a:cubicBezTo>
                                  <a:pt x="105" y="179"/>
                                  <a:pt x="108" y="175"/>
                                  <a:pt x="108" y="175"/>
                                </a:cubicBezTo>
                                <a:cubicBezTo>
                                  <a:pt x="108" y="175"/>
                                  <a:pt x="108" y="175"/>
                                  <a:pt x="109" y="175"/>
                                </a:cubicBezTo>
                                <a:cubicBezTo>
                                  <a:pt x="108" y="175"/>
                                  <a:pt x="107" y="175"/>
                                  <a:pt x="106" y="176"/>
                                </a:cubicBezTo>
                                <a:close/>
                                <a:moveTo>
                                  <a:pt x="109" y="180"/>
                                </a:moveTo>
                                <a:cubicBezTo>
                                  <a:pt x="108" y="180"/>
                                  <a:pt x="108" y="180"/>
                                  <a:pt x="108" y="180"/>
                                </a:cubicBezTo>
                                <a:cubicBezTo>
                                  <a:pt x="108" y="181"/>
                                  <a:pt x="108" y="181"/>
                                  <a:pt x="108" y="181"/>
                                </a:cubicBezTo>
                                <a:cubicBezTo>
                                  <a:pt x="107" y="181"/>
                                  <a:pt x="107" y="181"/>
                                  <a:pt x="107" y="181"/>
                                </a:cubicBezTo>
                                <a:cubicBezTo>
                                  <a:pt x="107" y="181"/>
                                  <a:pt x="107" y="181"/>
                                  <a:pt x="107" y="181"/>
                                </a:cubicBezTo>
                                <a:cubicBezTo>
                                  <a:pt x="106" y="182"/>
                                  <a:pt x="106" y="183"/>
                                  <a:pt x="105" y="184"/>
                                </a:cubicBezTo>
                                <a:cubicBezTo>
                                  <a:pt x="106" y="184"/>
                                  <a:pt x="107" y="183"/>
                                  <a:pt x="107" y="182"/>
                                </a:cubicBezTo>
                                <a:cubicBezTo>
                                  <a:pt x="108" y="182"/>
                                  <a:pt x="108" y="182"/>
                                  <a:pt x="108" y="182"/>
                                </a:cubicBezTo>
                                <a:cubicBezTo>
                                  <a:pt x="108" y="182"/>
                                  <a:pt x="108" y="182"/>
                                  <a:pt x="110" y="180"/>
                                </a:cubicBezTo>
                                <a:cubicBezTo>
                                  <a:pt x="110" y="180"/>
                                  <a:pt x="109" y="180"/>
                                  <a:pt x="109" y="180"/>
                                </a:cubicBezTo>
                                <a:close/>
                                <a:moveTo>
                                  <a:pt x="88" y="171"/>
                                </a:moveTo>
                                <a:cubicBezTo>
                                  <a:pt x="89" y="170"/>
                                  <a:pt x="88" y="170"/>
                                  <a:pt x="88" y="170"/>
                                </a:cubicBezTo>
                                <a:cubicBezTo>
                                  <a:pt x="89" y="171"/>
                                  <a:pt x="90" y="169"/>
                                  <a:pt x="90" y="169"/>
                                </a:cubicBezTo>
                                <a:cubicBezTo>
                                  <a:pt x="90" y="169"/>
                                  <a:pt x="90" y="168"/>
                                  <a:pt x="89" y="169"/>
                                </a:cubicBezTo>
                                <a:cubicBezTo>
                                  <a:pt x="89" y="169"/>
                                  <a:pt x="88" y="170"/>
                                  <a:pt x="88" y="171"/>
                                </a:cubicBezTo>
                                <a:close/>
                                <a:moveTo>
                                  <a:pt x="98" y="180"/>
                                </a:moveTo>
                                <a:cubicBezTo>
                                  <a:pt x="99" y="179"/>
                                  <a:pt x="99" y="180"/>
                                  <a:pt x="100" y="180"/>
                                </a:cubicBezTo>
                                <a:cubicBezTo>
                                  <a:pt x="99" y="179"/>
                                  <a:pt x="98" y="179"/>
                                  <a:pt x="98" y="180"/>
                                </a:cubicBezTo>
                                <a:close/>
                                <a:moveTo>
                                  <a:pt x="102" y="183"/>
                                </a:moveTo>
                                <a:cubicBezTo>
                                  <a:pt x="102" y="182"/>
                                  <a:pt x="101" y="182"/>
                                  <a:pt x="102" y="182"/>
                                </a:cubicBezTo>
                                <a:cubicBezTo>
                                  <a:pt x="102" y="182"/>
                                  <a:pt x="102" y="183"/>
                                  <a:pt x="102" y="182"/>
                                </a:cubicBezTo>
                                <a:cubicBezTo>
                                  <a:pt x="102" y="182"/>
                                  <a:pt x="101" y="182"/>
                                  <a:pt x="101" y="182"/>
                                </a:cubicBezTo>
                                <a:cubicBezTo>
                                  <a:pt x="102" y="182"/>
                                  <a:pt x="101" y="183"/>
                                  <a:pt x="102" y="183"/>
                                </a:cubicBezTo>
                                <a:close/>
                                <a:moveTo>
                                  <a:pt x="102" y="191"/>
                                </a:moveTo>
                                <a:cubicBezTo>
                                  <a:pt x="102" y="191"/>
                                  <a:pt x="104" y="189"/>
                                  <a:pt x="104" y="188"/>
                                </a:cubicBezTo>
                                <a:cubicBezTo>
                                  <a:pt x="103" y="187"/>
                                  <a:pt x="103" y="186"/>
                                  <a:pt x="102" y="187"/>
                                </a:cubicBezTo>
                                <a:cubicBezTo>
                                  <a:pt x="104" y="188"/>
                                  <a:pt x="101" y="190"/>
                                  <a:pt x="102" y="191"/>
                                </a:cubicBezTo>
                                <a:close/>
                                <a:moveTo>
                                  <a:pt x="100" y="187"/>
                                </a:moveTo>
                                <a:cubicBezTo>
                                  <a:pt x="100" y="187"/>
                                  <a:pt x="99" y="187"/>
                                  <a:pt x="100" y="187"/>
                                </a:cubicBezTo>
                                <a:cubicBezTo>
                                  <a:pt x="100" y="187"/>
                                  <a:pt x="101" y="187"/>
                                  <a:pt x="101" y="187"/>
                                </a:cubicBezTo>
                                <a:cubicBezTo>
                                  <a:pt x="100" y="187"/>
                                  <a:pt x="100" y="187"/>
                                  <a:pt x="100" y="187"/>
                                </a:cubicBezTo>
                                <a:close/>
                                <a:moveTo>
                                  <a:pt x="99" y="192"/>
                                </a:moveTo>
                                <a:cubicBezTo>
                                  <a:pt x="97" y="193"/>
                                  <a:pt x="94" y="197"/>
                                  <a:pt x="94" y="198"/>
                                </a:cubicBezTo>
                                <a:cubicBezTo>
                                  <a:pt x="95" y="197"/>
                                  <a:pt x="96" y="196"/>
                                  <a:pt x="97" y="194"/>
                                </a:cubicBezTo>
                                <a:cubicBezTo>
                                  <a:pt x="97" y="195"/>
                                  <a:pt x="97" y="195"/>
                                  <a:pt x="97" y="194"/>
                                </a:cubicBezTo>
                                <a:cubicBezTo>
                                  <a:pt x="98" y="192"/>
                                  <a:pt x="101" y="192"/>
                                  <a:pt x="102" y="189"/>
                                </a:cubicBezTo>
                                <a:cubicBezTo>
                                  <a:pt x="101" y="189"/>
                                  <a:pt x="101" y="190"/>
                                  <a:pt x="101" y="190"/>
                                </a:cubicBezTo>
                                <a:cubicBezTo>
                                  <a:pt x="100" y="189"/>
                                  <a:pt x="102" y="189"/>
                                  <a:pt x="102" y="188"/>
                                </a:cubicBezTo>
                                <a:cubicBezTo>
                                  <a:pt x="100" y="189"/>
                                  <a:pt x="100" y="191"/>
                                  <a:pt x="98" y="191"/>
                                </a:cubicBezTo>
                                <a:cubicBezTo>
                                  <a:pt x="99" y="191"/>
                                  <a:pt x="99" y="192"/>
                                  <a:pt x="99" y="192"/>
                                </a:cubicBezTo>
                                <a:close/>
                                <a:moveTo>
                                  <a:pt x="95" y="191"/>
                                </a:moveTo>
                                <a:cubicBezTo>
                                  <a:pt x="96" y="191"/>
                                  <a:pt x="95" y="192"/>
                                  <a:pt x="96" y="192"/>
                                </a:cubicBezTo>
                                <a:cubicBezTo>
                                  <a:pt x="96" y="191"/>
                                  <a:pt x="98" y="191"/>
                                  <a:pt x="97" y="190"/>
                                </a:cubicBezTo>
                                <a:cubicBezTo>
                                  <a:pt x="98" y="190"/>
                                  <a:pt x="98" y="189"/>
                                  <a:pt x="98" y="189"/>
                                </a:cubicBezTo>
                                <a:cubicBezTo>
                                  <a:pt x="98" y="189"/>
                                  <a:pt x="97" y="189"/>
                                  <a:pt x="98" y="189"/>
                                </a:cubicBezTo>
                                <a:cubicBezTo>
                                  <a:pt x="98" y="189"/>
                                  <a:pt x="99" y="189"/>
                                  <a:pt x="100" y="188"/>
                                </a:cubicBezTo>
                                <a:cubicBezTo>
                                  <a:pt x="99" y="187"/>
                                  <a:pt x="99" y="187"/>
                                  <a:pt x="99" y="187"/>
                                </a:cubicBezTo>
                                <a:cubicBezTo>
                                  <a:pt x="98" y="187"/>
                                  <a:pt x="99" y="188"/>
                                  <a:pt x="98" y="188"/>
                                </a:cubicBezTo>
                                <a:cubicBezTo>
                                  <a:pt x="98" y="187"/>
                                  <a:pt x="96" y="189"/>
                                  <a:pt x="97" y="190"/>
                                </a:cubicBezTo>
                                <a:cubicBezTo>
                                  <a:pt x="96" y="190"/>
                                  <a:pt x="96" y="190"/>
                                  <a:pt x="96" y="190"/>
                                </a:cubicBezTo>
                                <a:cubicBezTo>
                                  <a:pt x="96" y="190"/>
                                  <a:pt x="97" y="190"/>
                                  <a:pt x="96" y="191"/>
                                </a:cubicBezTo>
                                <a:cubicBezTo>
                                  <a:pt x="96" y="190"/>
                                  <a:pt x="96" y="190"/>
                                  <a:pt x="96" y="190"/>
                                </a:cubicBezTo>
                                <a:cubicBezTo>
                                  <a:pt x="96" y="191"/>
                                  <a:pt x="96" y="191"/>
                                  <a:pt x="95" y="191"/>
                                </a:cubicBezTo>
                                <a:close/>
                                <a:moveTo>
                                  <a:pt x="85" y="191"/>
                                </a:moveTo>
                                <a:cubicBezTo>
                                  <a:pt x="85" y="194"/>
                                  <a:pt x="82" y="195"/>
                                  <a:pt x="81" y="197"/>
                                </a:cubicBezTo>
                                <a:cubicBezTo>
                                  <a:pt x="82" y="198"/>
                                  <a:pt x="82" y="197"/>
                                  <a:pt x="82" y="197"/>
                                </a:cubicBezTo>
                                <a:cubicBezTo>
                                  <a:pt x="84" y="195"/>
                                  <a:pt x="85" y="193"/>
                                  <a:pt x="87" y="192"/>
                                </a:cubicBezTo>
                                <a:cubicBezTo>
                                  <a:pt x="87" y="192"/>
                                  <a:pt x="87" y="193"/>
                                  <a:pt x="88" y="193"/>
                                </a:cubicBezTo>
                                <a:cubicBezTo>
                                  <a:pt x="88" y="193"/>
                                  <a:pt x="89" y="191"/>
                                  <a:pt x="90" y="191"/>
                                </a:cubicBezTo>
                                <a:cubicBezTo>
                                  <a:pt x="89" y="190"/>
                                  <a:pt x="89" y="190"/>
                                  <a:pt x="89" y="190"/>
                                </a:cubicBezTo>
                                <a:cubicBezTo>
                                  <a:pt x="89" y="191"/>
                                  <a:pt x="88" y="193"/>
                                  <a:pt x="87" y="192"/>
                                </a:cubicBezTo>
                                <a:cubicBezTo>
                                  <a:pt x="87" y="191"/>
                                  <a:pt x="88" y="190"/>
                                  <a:pt x="89" y="189"/>
                                </a:cubicBezTo>
                                <a:cubicBezTo>
                                  <a:pt x="88" y="189"/>
                                  <a:pt x="88" y="188"/>
                                  <a:pt x="87" y="189"/>
                                </a:cubicBezTo>
                                <a:cubicBezTo>
                                  <a:pt x="88" y="189"/>
                                  <a:pt x="87" y="190"/>
                                  <a:pt x="88" y="190"/>
                                </a:cubicBezTo>
                                <a:cubicBezTo>
                                  <a:pt x="87" y="190"/>
                                  <a:pt x="88" y="190"/>
                                  <a:pt x="87" y="190"/>
                                </a:cubicBezTo>
                                <a:cubicBezTo>
                                  <a:pt x="86" y="190"/>
                                  <a:pt x="86" y="192"/>
                                  <a:pt x="85" y="191"/>
                                </a:cubicBezTo>
                                <a:cubicBezTo>
                                  <a:pt x="86" y="191"/>
                                  <a:pt x="86" y="191"/>
                                  <a:pt x="86" y="191"/>
                                </a:cubicBezTo>
                                <a:cubicBezTo>
                                  <a:pt x="85" y="191"/>
                                  <a:pt x="86" y="191"/>
                                  <a:pt x="85" y="191"/>
                                </a:cubicBezTo>
                                <a:close/>
                                <a:moveTo>
                                  <a:pt x="94" y="201"/>
                                </a:moveTo>
                                <a:cubicBezTo>
                                  <a:pt x="95" y="200"/>
                                  <a:pt x="94" y="199"/>
                                  <a:pt x="95" y="200"/>
                                </a:cubicBezTo>
                                <a:cubicBezTo>
                                  <a:pt x="95" y="199"/>
                                  <a:pt x="95" y="199"/>
                                  <a:pt x="96" y="199"/>
                                </a:cubicBezTo>
                                <a:cubicBezTo>
                                  <a:pt x="94" y="198"/>
                                  <a:pt x="94" y="200"/>
                                  <a:pt x="94" y="201"/>
                                </a:cubicBezTo>
                                <a:close/>
                                <a:moveTo>
                                  <a:pt x="93" y="198"/>
                                </a:moveTo>
                                <a:cubicBezTo>
                                  <a:pt x="93" y="199"/>
                                  <a:pt x="93" y="199"/>
                                  <a:pt x="92" y="199"/>
                                </a:cubicBezTo>
                                <a:cubicBezTo>
                                  <a:pt x="93" y="200"/>
                                  <a:pt x="91" y="200"/>
                                  <a:pt x="92" y="200"/>
                                </a:cubicBezTo>
                                <a:cubicBezTo>
                                  <a:pt x="92" y="199"/>
                                  <a:pt x="94" y="199"/>
                                  <a:pt x="93" y="198"/>
                                </a:cubicBezTo>
                                <a:close/>
                                <a:moveTo>
                                  <a:pt x="91" y="201"/>
                                </a:moveTo>
                                <a:cubicBezTo>
                                  <a:pt x="91" y="202"/>
                                  <a:pt x="91" y="201"/>
                                  <a:pt x="90" y="201"/>
                                </a:cubicBezTo>
                                <a:cubicBezTo>
                                  <a:pt x="90" y="202"/>
                                  <a:pt x="91" y="202"/>
                                  <a:pt x="91" y="202"/>
                                </a:cubicBezTo>
                                <a:cubicBezTo>
                                  <a:pt x="91" y="202"/>
                                  <a:pt x="91" y="202"/>
                                  <a:pt x="91" y="203"/>
                                </a:cubicBezTo>
                                <a:cubicBezTo>
                                  <a:pt x="91" y="202"/>
                                  <a:pt x="92" y="202"/>
                                  <a:pt x="91" y="202"/>
                                </a:cubicBezTo>
                                <a:cubicBezTo>
                                  <a:pt x="92" y="201"/>
                                  <a:pt x="92" y="202"/>
                                  <a:pt x="92" y="201"/>
                                </a:cubicBezTo>
                                <a:cubicBezTo>
                                  <a:pt x="92" y="201"/>
                                  <a:pt x="92" y="201"/>
                                  <a:pt x="92" y="201"/>
                                </a:cubicBezTo>
                                <a:cubicBezTo>
                                  <a:pt x="92" y="200"/>
                                  <a:pt x="92" y="201"/>
                                  <a:pt x="93" y="201"/>
                                </a:cubicBezTo>
                                <a:cubicBezTo>
                                  <a:pt x="93" y="200"/>
                                  <a:pt x="93" y="200"/>
                                  <a:pt x="93" y="200"/>
                                </a:cubicBezTo>
                                <a:cubicBezTo>
                                  <a:pt x="92" y="199"/>
                                  <a:pt x="92" y="201"/>
                                  <a:pt x="91" y="201"/>
                                </a:cubicBezTo>
                                <a:close/>
                                <a:moveTo>
                                  <a:pt x="87" y="202"/>
                                </a:moveTo>
                                <a:cubicBezTo>
                                  <a:pt x="87" y="203"/>
                                  <a:pt x="86" y="204"/>
                                  <a:pt x="86" y="205"/>
                                </a:cubicBezTo>
                                <a:cubicBezTo>
                                  <a:pt x="88" y="203"/>
                                  <a:pt x="89" y="204"/>
                                  <a:pt x="90" y="205"/>
                                </a:cubicBezTo>
                                <a:cubicBezTo>
                                  <a:pt x="89" y="204"/>
                                  <a:pt x="90" y="204"/>
                                  <a:pt x="90" y="204"/>
                                </a:cubicBezTo>
                                <a:cubicBezTo>
                                  <a:pt x="90" y="204"/>
                                  <a:pt x="89" y="204"/>
                                  <a:pt x="89" y="203"/>
                                </a:cubicBezTo>
                                <a:cubicBezTo>
                                  <a:pt x="89" y="204"/>
                                  <a:pt x="89" y="203"/>
                                  <a:pt x="88" y="203"/>
                                </a:cubicBezTo>
                                <a:cubicBezTo>
                                  <a:pt x="88" y="203"/>
                                  <a:pt x="88" y="203"/>
                                  <a:pt x="88" y="203"/>
                                </a:cubicBezTo>
                                <a:cubicBezTo>
                                  <a:pt x="88" y="203"/>
                                  <a:pt x="88" y="203"/>
                                  <a:pt x="88" y="203"/>
                                </a:cubicBezTo>
                                <a:cubicBezTo>
                                  <a:pt x="88" y="203"/>
                                  <a:pt x="88" y="202"/>
                                  <a:pt x="89" y="202"/>
                                </a:cubicBezTo>
                                <a:cubicBezTo>
                                  <a:pt x="87" y="202"/>
                                  <a:pt x="88" y="201"/>
                                  <a:pt x="87" y="202"/>
                                </a:cubicBezTo>
                                <a:close/>
                                <a:moveTo>
                                  <a:pt x="64" y="186"/>
                                </a:moveTo>
                                <a:cubicBezTo>
                                  <a:pt x="65" y="186"/>
                                  <a:pt x="65" y="186"/>
                                  <a:pt x="65" y="186"/>
                                </a:cubicBezTo>
                                <a:cubicBezTo>
                                  <a:pt x="65" y="186"/>
                                  <a:pt x="65" y="186"/>
                                  <a:pt x="65" y="186"/>
                                </a:cubicBezTo>
                                <a:cubicBezTo>
                                  <a:pt x="65" y="186"/>
                                  <a:pt x="65" y="186"/>
                                  <a:pt x="65" y="186"/>
                                </a:cubicBezTo>
                                <a:cubicBezTo>
                                  <a:pt x="65" y="186"/>
                                  <a:pt x="65" y="186"/>
                                  <a:pt x="65" y="186"/>
                                </a:cubicBezTo>
                                <a:cubicBezTo>
                                  <a:pt x="65" y="186"/>
                                  <a:pt x="64" y="186"/>
                                  <a:pt x="64" y="186"/>
                                </a:cubicBezTo>
                                <a:close/>
                                <a:moveTo>
                                  <a:pt x="86" y="208"/>
                                </a:moveTo>
                                <a:cubicBezTo>
                                  <a:pt x="86" y="208"/>
                                  <a:pt x="86" y="207"/>
                                  <a:pt x="86" y="207"/>
                                </a:cubicBezTo>
                                <a:cubicBezTo>
                                  <a:pt x="85" y="207"/>
                                  <a:pt x="87" y="207"/>
                                  <a:pt x="87" y="206"/>
                                </a:cubicBezTo>
                                <a:cubicBezTo>
                                  <a:pt x="86" y="206"/>
                                  <a:pt x="85" y="208"/>
                                  <a:pt x="86" y="208"/>
                                </a:cubicBezTo>
                                <a:close/>
                                <a:moveTo>
                                  <a:pt x="84" y="206"/>
                                </a:moveTo>
                                <a:cubicBezTo>
                                  <a:pt x="84" y="206"/>
                                  <a:pt x="84" y="207"/>
                                  <a:pt x="85" y="206"/>
                                </a:cubicBezTo>
                                <a:cubicBezTo>
                                  <a:pt x="84" y="206"/>
                                  <a:pt x="84" y="205"/>
                                  <a:pt x="84" y="206"/>
                                </a:cubicBezTo>
                                <a:cubicBezTo>
                                  <a:pt x="84" y="206"/>
                                  <a:pt x="83" y="205"/>
                                  <a:pt x="84" y="206"/>
                                </a:cubicBezTo>
                                <a:close/>
                                <a:moveTo>
                                  <a:pt x="79" y="215"/>
                                </a:moveTo>
                                <a:cubicBezTo>
                                  <a:pt x="79" y="215"/>
                                  <a:pt x="79" y="215"/>
                                  <a:pt x="80" y="215"/>
                                </a:cubicBezTo>
                                <a:cubicBezTo>
                                  <a:pt x="80" y="214"/>
                                  <a:pt x="82" y="213"/>
                                  <a:pt x="81" y="212"/>
                                </a:cubicBezTo>
                                <a:cubicBezTo>
                                  <a:pt x="81" y="212"/>
                                  <a:pt x="81" y="212"/>
                                  <a:pt x="81" y="212"/>
                                </a:cubicBezTo>
                                <a:cubicBezTo>
                                  <a:pt x="81" y="212"/>
                                  <a:pt x="80" y="212"/>
                                  <a:pt x="80" y="212"/>
                                </a:cubicBezTo>
                                <a:cubicBezTo>
                                  <a:pt x="81" y="212"/>
                                  <a:pt x="81" y="212"/>
                                  <a:pt x="81" y="213"/>
                                </a:cubicBezTo>
                                <a:cubicBezTo>
                                  <a:pt x="80" y="212"/>
                                  <a:pt x="80" y="213"/>
                                  <a:pt x="80" y="212"/>
                                </a:cubicBezTo>
                                <a:cubicBezTo>
                                  <a:pt x="79" y="212"/>
                                  <a:pt x="79" y="212"/>
                                  <a:pt x="79" y="213"/>
                                </a:cubicBezTo>
                                <a:cubicBezTo>
                                  <a:pt x="79" y="214"/>
                                  <a:pt x="77" y="216"/>
                                  <a:pt x="76" y="217"/>
                                </a:cubicBezTo>
                                <a:cubicBezTo>
                                  <a:pt x="77" y="217"/>
                                  <a:pt x="77" y="216"/>
                                  <a:pt x="77" y="217"/>
                                </a:cubicBezTo>
                                <a:cubicBezTo>
                                  <a:pt x="77" y="217"/>
                                  <a:pt x="77" y="217"/>
                                  <a:pt x="77" y="217"/>
                                </a:cubicBezTo>
                                <a:cubicBezTo>
                                  <a:pt x="77" y="217"/>
                                  <a:pt x="78" y="216"/>
                                  <a:pt x="79" y="216"/>
                                </a:cubicBezTo>
                                <a:cubicBezTo>
                                  <a:pt x="78" y="216"/>
                                  <a:pt x="78" y="215"/>
                                  <a:pt x="78" y="215"/>
                                </a:cubicBezTo>
                                <a:cubicBezTo>
                                  <a:pt x="79" y="215"/>
                                  <a:pt x="78" y="215"/>
                                  <a:pt x="79" y="215"/>
                                </a:cubicBezTo>
                                <a:cubicBezTo>
                                  <a:pt x="79" y="215"/>
                                  <a:pt x="79" y="215"/>
                                  <a:pt x="79" y="215"/>
                                </a:cubicBezTo>
                                <a:close/>
                                <a:moveTo>
                                  <a:pt x="74" y="207"/>
                                </a:moveTo>
                                <a:cubicBezTo>
                                  <a:pt x="73" y="207"/>
                                  <a:pt x="73" y="208"/>
                                  <a:pt x="72" y="207"/>
                                </a:cubicBezTo>
                                <a:cubicBezTo>
                                  <a:pt x="71" y="209"/>
                                  <a:pt x="70" y="210"/>
                                  <a:pt x="69" y="210"/>
                                </a:cubicBezTo>
                                <a:cubicBezTo>
                                  <a:pt x="68" y="211"/>
                                  <a:pt x="69" y="210"/>
                                  <a:pt x="69" y="211"/>
                                </a:cubicBezTo>
                                <a:cubicBezTo>
                                  <a:pt x="68" y="211"/>
                                  <a:pt x="69" y="212"/>
                                  <a:pt x="68" y="212"/>
                                </a:cubicBezTo>
                                <a:cubicBezTo>
                                  <a:pt x="69" y="212"/>
                                  <a:pt x="69" y="211"/>
                                  <a:pt x="68" y="211"/>
                                </a:cubicBezTo>
                                <a:cubicBezTo>
                                  <a:pt x="68" y="212"/>
                                  <a:pt x="67" y="212"/>
                                  <a:pt x="68" y="213"/>
                                </a:cubicBezTo>
                                <a:cubicBezTo>
                                  <a:pt x="68" y="213"/>
                                  <a:pt x="68" y="213"/>
                                  <a:pt x="68" y="213"/>
                                </a:cubicBezTo>
                                <a:cubicBezTo>
                                  <a:pt x="69" y="212"/>
                                  <a:pt x="69" y="213"/>
                                  <a:pt x="69" y="214"/>
                                </a:cubicBezTo>
                                <a:cubicBezTo>
                                  <a:pt x="70" y="213"/>
                                  <a:pt x="70" y="211"/>
                                  <a:pt x="71" y="211"/>
                                </a:cubicBezTo>
                                <a:cubicBezTo>
                                  <a:pt x="70" y="211"/>
                                  <a:pt x="70" y="212"/>
                                  <a:pt x="70" y="212"/>
                                </a:cubicBezTo>
                                <a:cubicBezTo>
                                  <a:pt x="71" y="212"/>
                                  <a:pt x="71" y="212"/>
                                  <a:pt x="71" y="212"/>
                                </a:cubicBezTo>
                                <a:cubicBezTo>
                                  <a:pt x="71" y="213"/>
                                  <a:pt x="70" y="213"/>
                                  <a:pt x="71" y="214"/>
                                </a:cubicBezTo>
                                <a:cubicBezTo>
                                  <a:pt x="69" y="213"/>
                                  <a:pt x="70" y="215"/>
                                  <a:pt x="69" y="216"/>
                                </a:cubicBezTo>
                                <a:cubicBezTo>
                                  <a:pt x="68" y="217"/>
                                  <a:pt x="66" y="218"/>
                                  <a:pt x="67" y="219"/>
                                </a:cubicBezTo>
                                <a:cubicBezTo>
                                  <a:pt x="65" y="219"/>
                                  <a:pt x="64" y="222"/>
                                  <a:pt x="62" y="223"/>
                                </a:cubicBezTo>
                                <a:cubicBezTo>
                                  <a:pt x="63" y="223"/>
                                  <a:pt x="62" y="223"/>
                                  <a:pt x="63" y="223"/>
                                </a:cubicBezTo>
                                <a:cubicBezTo>
                                  <a:pt x="63" y="223"/>
                                  <a:pt x="62" y="225"/>
                                  <a:pt x="63" y="225"/>
                                </a:cubicBezTo>
                                <a:cubicBezTo>
                                  <a:pt x="63" y="224"/>
                                  <a:pt x="63" y="223"/>
                                  <a:pt x="64" y="223"/>
                                </a:cubicBezTo>
                                <a:cubicBezTo>
                                  <a:pt x="64" y="221"/>
                                  <a:pt x="67" y="221"/>
                                  <a:pt x="67" y="219"/>
                                </a:cubicBezTo>
                                <a:cubicBezTo>
                                  <a:pt x="68" y="218"/>
                                  <a:pt x="68" y="218"/>
                                  <a:pt x="69" y="217"/>
                                </a:cubicBezTo>
                                <a:cubicBezTo>
                                  <a:pt x="69" y="217"/>
                                  <a:pt x="68" y="217"/>
                                  <a:pt x="69" y="216"/>
                                </a:cubicBezTo>
                                <a:cubicBezTo>
                                  <a:pt x="70" y="217"/>
                                  <a:pt x="69" y="216"/>
                                  <a:pt x="69" y="216"/>
                                </a:cubicBezTo>
                                <a:cubicBezTo>
                                  <a:pt x="70" y="216"/>
                                  <a:pt x="73" y="213"/>
                                  <a:pt x="72" y="212"/>
                                </a:cubicBezTo>
                                <a:cubicBezTo>
                                  <a:pt x="73" y="212"/>
                                  <a:pt x="73" y="212"/>
                                  <a:pt x="73" y="212"/>
                                </a:cubicBezTo>
                                <a:cubicBezTo>
                                  <a:pt x="73" y="211"/>
                                  <a:pt x="73" y="210"/>
                                  <a:pt x="72" y="210"/>
                                </a:cubicBezTo>
                                <a:cubicBezTo>
                                  <a:pt x="73" y="210"/>
                                  <a:pt x="73" y="210"/>
                                  <a:pt x="73" y="211"/>
                                </a:cubicBezTo>
                                <a:cubicBezTo>
                                  <a:pt x="72" y="210"/>
                                  <a:pt x="72" y="211"/>
                                  <a:pt x="72" y="211"/>
                                </a:cubicBezTo>
                                <a:cubicBezTo>
                                  <a:pt x="72" y="210"/>
                                  <a:pt x="72" y="209"/>
                                  <a:pt x="72" y="209"/>
                                </a:cubicBezTo>
                                <a:cubicBezTo>
                                  <a:pt x="72" y="210"/>
                                  <a:pt x="71" y="210"/>
                                  <a:pt x="71" y="210"/>
                                </a:cubicBezTo>
                                <a:cubicBezTo>
                                  <a:pt x="72" y="210"/>
                                  <a:pt x="71" y="209"/>
                                  <a:pt x="72" y="209"/>
                                </a:cubicBezTo>
                                <a:cubicBezTo>
                                  <a:pt x="73" y="209"/>
                                  <a:pt x="72" y="207"/>
                                  <a:pt x="74" y="208"/>
                                </a:cubicBezTo>
                                <a:cubicBezTo>
                                  <a:pt x="74" y="208"/>
                                  <a:pt x="74" y="207"/>
                                  <a:pt x="74" y="207"/>
                                </a:cubicBezTo>
                                <a:close/>
                                <a:moveTo>
                                  <a:pt x="64" y="211"/>
                                </a:moveTo>
                                <a:cubicBezTo>
                                  <a:pt x="66" y="211"/>
                                  <a:pt x="67" y="206"/>
                                  <a:pt x="68" y="207"/>
                                </a:cubicBezTo>
                                <a:cubicBezTo>
                                  <a:pt x="68" y="206"/>
                                  <a:pt x="70" y="205"/>
                                  <a:pt x="69" y="204"/>
                                </a:cubicBezTo>
                                <a:cubicBezTo>
                                  <a:pt x="68" y="206"/>
                                  <a:pt x="66" y="208"/>
                                  <a:pt x="64" y="211"/>
                                </a:cubicBezTo>
                                <a:close/>
                                <a:moveTo>
                                  <a:pt x="73" y="215"/>
                                </a:moveTo>
                                <a:cubicBezTo>
                                  <a:pt x="73" y="215"/>
                                  <a:pt x="74" y="214"/>
                                  <a:pt x="73" y="214"/>
                                </a:cubicBezTo>
                                <a:cubicBezTo>
                                  <a:pt x="73" y="215"/>
                                  <a:pt x="72" y="214"/>
                                  <a:pt x="72" y="215"/>
                                </a:cubicBezTo>
                                <a:cubicBezTo>
                                  <a:pt x="72" y="215"/>
                                  <a:pt x="71" y="215"/>
                                  <a:pt x="71" y="217"/>
                                </a:cubicBezTo>
                                <a:cubicBezTo>
                                  <a:pt x="71" y="217"/>
                                  <a:pt x="71" y="217"/>
                                  <a:pt x="71" y="217"/>
                                </a:cubicBezTo>
                                <a:cubicBezTo>
                                  <a:pt x="72" y="217"/>
                                  <a:pt x="73" y="215"/>
                                  <a:pt x="74" y="216"/>
                                </a:cubicBezTo>
                                <a:cubicBezTo>
                                  <a:pt x="74" y="216"/>
                                  <a:pt x="74" y="215"/>
                                  <a:pt x="75" y="215"/>
                                </a:cubicBezTo>
                                <a:cubicBezTo>
                                  <a:pt x="74" y="214"/>
                                  <a:pt x="74" y="214"/>
                                  <a:pt x="74" y="213"/>
                                </a:cubicBezTo>
                                <a:cubicBezTo>
                                  <a:pt x="75" y="213"/>
                                  <a:pt x="75" y="212"/>
                                  <a:pt x="76" y="212"/>
                                </a:cubicBezTo>
                                <a:cubicBezTo>
                                  <a:pt x="75" y="212"/>
                                  <a:pt x="76" y="211"/>
                                  <a:pt x="76" y="211"/>
                                </a:cubicBezTo>
                                <a:cubicBezTo>
                                  <a:pt x="75" y="211"/>
                                  <a:pt x="74" y="213"/>
                                  <a:pt x="73" y="214"/>
                                </a:cubicBezTo>
                                <a:cubicBezTo>
                                  <a:pt x="74" y="214"/>
                                  <a:pt x="74" y="215"/>
                                  <a:pt x="73" y="215"/>
                                </a:cubicBezTo>
                                <a:close/>
                                <a:moveTo>
                                  <a:pt x="74" y="210"/>
                                </a:moveTo>
                                <a:cubicBezTo>
                                  <a:pt x="74" y="210"/>
                                  <a:pt x="74" y="210"/>
                                  <a:pt x="74" y="210"/>
                                </a:cubicBezTo>
                                <a:cubicBezTo>
                                  <a:pt x="75" y="211"/>
                                  <a:pt x="75" y="211"/>
                                  <a:pt x="75" y="211"/>
                                </a:cubicBezTo>
                                <a:cubicBezTo>
                                  <a:pt x="75" y="210"/>
                                  <a:pt x="75" y="210"/>
                                  <a:pt x="75" y="210"/>
                                </a:cubicBezTo>
                                <a:cubicBezTo>
                                  <a:pt x="75" y="210"/>
                                  <a:pt x="75" y="210"/>
                                  <a:pt x="75" y="210"/>
                                </a:cubicBezTo>
                                <a:cubicBezTo>
                                  <a:pt x="75" y="210"/>
                                  <a:pt x="74" y="210"/>
                                  <a:pt x="74" y="210"/>
                                </a:cubicBezTo>
                                <a:close/>
                                <a:moveTo>
                                  <a:pt x="48" y="194"/>
                                </a:moveTo>
                                <a:cubicBezTo>
                                  <a:pt x="47" y="194"/>
                                  <a:pt x="49" y="193"/>
                                  <a:pt x="48" y="193"/>
                                </a:cubicBezTo>
                                <a:cubicBezTo>
                                  <a:pt x="47" y="193"/>
                                  <a:pt x="47" y="195"/>
                                  <a:pt x="48" y="194"/>
                                </a:cubicBezTo>
                                <a:close/>
                                <a:moveTo>
                                  <a:pt x="75" y="220"/>
                                </a:moveTo>
                                <a:cubicBezTo>
                                  <a:pt x="76" y="219"/>
                                  <a:pt x="77" y="219"/>
                                  <a:pt x="77" y="217"/>
                                </a:cubicBezTo>
                                <a:cubicBezTo>
                                  <a:pt x="76" y="218"/>
                                  <a:pt x="75" y="219"/>
                                  <a:pt x="75" y="220"/>
                                </a:cubicBezTo>
                                <a:close/>
                                <a:moveTo>
                                  <a:pt x="39" y="198"/>
                                </a:moveTo>
                                <a:cubicBezTo>
                                  <a:pt x="39" y="199"/>
                                  <a:pt x="39" y="198"/>
                                  <a:pt x="39" y="199"/>
                                </a:cubicBezTo>
                                <a:cubicBezTo>
                                  <a:pt x="40" y="199"/>
                                  <a:pt x="40" y="198"/>
                                  <a:pt x="40" y="198"/>
                                </a:cubicBezTo>
                                <a:cubicBezTo>
                                  <a:pt x="40" y="198"/>
                                  <a:pt x="39" y="198"/>
                                  <a:pt x="39" y="198"/>
                                </a:cubicBezTo>
                                <a:close/>
                                <a:moveTo>
                                  <a:pt x="67" y="230"/>
                                </a:moveTo>
                                <a:cubicBezTo>
                                  <a:pt x="68" y="230"/>
                                  <a:pt x="68" y="229"/>
                                  <a:pt x="67" y="229"/>
                                </a:cubicBezTo>
                                <a:cubicBezTo>
                                  <a:pt x="67" y="229"/>
                                  <a:pt x="66" y="229"/>
                                  <a:pt x="67" y="230"/>
                                </a:cubicBezTo>
                                <a:cubicBezTo>
                                  <a:pt x="67" y="230"/>
                                  <a:pt x="67" y="230"/>
                                  <a:pt x="67" y="230"/>
                                </a:cubicBezTo>
                                <a:cubicBezTo>
                                  <a:pt x="68" y="230"/>
                                  <a:pt x="71" y="228"/>
                                  <a:pt x="70" y="227"/>
                                </a:cubicBezTo>
                                <a:cubicBezTo>
                                  <a:pt x="70" y="228"/>
                                  <a:pt x="69" y="228"/>
                                  <a:pt x="68" y="228"/>
                                </a:cubicBezTo>
                                <a:cubicBezTo>
                                  <a:pt x="68" y="228"/>
                                  <a:pt x="67" y="228"/>
                                  <a:pt x="68" y="227"/>
                                </a:cubicBezTo>
                                <a:cubicBezTo>
                                  <a:pt x="67" y="228"/>
                                  <a:pt x="67" y="229"/>
                                  <a:pt x="68" y="229"/>
                                </a:cubicBezTo>
                                <a:cubicBezTo>
                                  <a:pt x="68" y="229"/>
                                  <a:pt x="68" y="229"/>
                                  <a:pt x="68" y="230"/>
                                </a:cubicBezTo>
                                <a:cubicBezTo>
                                  <a:pt x="68" y="229"/>
                                  <a:pt x="67" y="230"/>
                                  <a:pt x="67" y="230"/>
                                </a:cubicBezTo>
                                <a:close/>
                                <a:moveTo>
                                  <a:pt x="57" y="232"/>
                                </a:moveTo>
                                <a:cubicBezTo>
                                  <a:pt x="56" y="231"/>
                                  <a:pt x="57" y="233"/>
                                  <a:pt x="56" y="233"/>
                                </a:cubicBezTo>
                                <a:cubicBezTo>
                                  <a:pt x="56" y="233"/>
                                  <a:pt x="57" y="233"/>
                                  <a:pt x="57" y="232"/>
                                </a:cubicBezTo>
                                <a:cubicBezTo>
                                  <a:pt x="57" y="231"/>
                                  <a:pt x="60" y="229"/>
                                  <a:pt x="61" y="228"/>
                                </a:cubicBezTo>
                                <a:cubicBezTo>
                                  <a:pt x="60" y="228"/>
                                  <a:pt x="60" y="227"/>
                                  <a:pt x="60" y="227"/>
                                </a:cubicBezTo>
                                <a:cubicBezTo>
                                  <a:pt x="61" y="227"/>
                                  <a:pt x="62" y="226"/>
                                  <a:pt x="62" y="226"/>
                                </a:cubicBezTo>
                                <a:cubicBezTo>
                                  <a:pt x="61" y="226"/>
                                  <a:pt x="61" y="226"/>
                                  <a:pt x="60" y="226"/>
                                </a:cubicBezTo>
                                <a:cubicBezTo>
                                  <a:pt x="61" y="226"/>
                                  <a:pt x="61" y="227"/>
                                  <a:pt x="61" y="227"/>
                                </a:cubicBezTo>
                                <a:cubicBezTo>
                                  <a:pt x="59" y="228"/>
                                  <a:pt x="58" y="230"/>
                                  <a:pt x="57" y="232"/>
                                </a:cubicBezTo>
                                <a:close/>
                                <a:moveTo>
                                  <a:pt x="66" y="232"/>
                                </a:moveTo>
                                <a:cubicBezTo>
                                  <a:pt x="67" y="232"/>
                                  <a:pt x="65" y="232"/>
                                  <a:pt x="65" y="231"/>
                                </a:cubicBezTo>
                                <a:cubicBezTo>
                                  <a:pt x="66" y="232"/>
                                  <a:pt x="64" y="232"/>
                                  <a:pt x="64" y="233"/>
                                </a:cubicBezTo>
                                <a:cubicBezTo>
                                  <a:pt x="65" y="233"/>
                                  <a:pt x="65" y="233"/>
                                  <a:pt x="66" y="233"/>
                                </a:cubicBezTo>
                                <a:cubicBezTo>
                                  <a:pt x="65" y="232"/>
                                  <a:pt x="65" y="233"/>
                                  <a:pt x="65" y="233"/>
                                </a:cubicBezTo>
                                <a:cubicBezTo>
                                  <a:pt x="65" y="232"/>
                                  <a:pt x="65" y="232"/>
                                  <a:pt x="66" y="232"/>
                                </a:cubicBezTo>
                                <a:cubicBezTo>
                                  <a:pt x="66" y="232"/>
                                  <a:pt x="66" y="232"/>
                                  <a:pt x="66" y="233"/>
                                </a:cubicBezTo>
                                <a:cubicBezTo>
                                  <a:pt x="67" y="232"/>
                                  <a:pt x="68" y="232"/>
                                  <a:pt x="67" y="231"/>
                                </a:cubicBezTo>
                                <a:cubicBezTo>
                                  <a:pt x="67" y="231"/>
                                  <a:pt x="67" y="232"/>
                                  <a:pt x="66" y="232"/>
                                </a:cubicBezTo>
                                <a:close/>
                                <a:moveTo>
                                  <a:pt x="50" y="233"/>
                                </a:moveTo>
                                <a:cubicBezTo>
                                  <a:pt x="50" y="232"/>
                                  <a:pt x="50" y="232"/>
                                  <a:pt x="50" y="232"/>
                                </a:cubicBezTo>
                                <a:cubicBezTo>
                                  <a:pt x="49" y="233"/>
                                  <a:pt x="49" y="233"/>
                                  <a:pt x="49" y="233"/>
                                </a:cubicBezTo>
                                <a:cubicBezTo>
                                  <a:pt x="49" y="233"/>
                                  <a:pt x="49" y="233"/>
                                  <a:pt x="49" y="233"/>
                                </a:cubicBezTo>
                                <a:cubicBezTo>
                                  <a:pt x="48" y="233"/>
                                  <a:pt x="48" y="234"/>
                                  <a:pt x="47" y="235"/>
                                </a:cubicBezTo>
                                <a:cubicBezTo>
                                  <a:pt x="48" y="233"/>
                                  <a:pt x="49" y="231"/>
                                  <a:pt x="50" y="229"/>
                                </a:cubicBezTo>
                                <a:cubicBezTo>
                                  <a:pt x="52" y="228"/>
                                  <a:pt x="53" y="226"/>
                                  <a:pt x="55" y="224"/>
                                </a:cubicBezTo>
                                <a:cubicBezTo>
                                  <a:pt x="55" y="225"/>
                                  <a:pt x="54" y="226"/>
                                  <a:pt x="53" y="227"/>
                                </a:cubicBezTo>
                                <a:cubicBezTo>
                                  <a:pt x="52" y="228"/>
                                  <a:pt x="53" y="228"/>
                                  <a:pt x="52" y="229"/>
                                </a:cubicBezTo>
                                <a:cubicBezTo>
                                  <a:pt x="52" y="229"/>
                                  <a:pt x="52" y="230"/>
                                  <a:pt x="52" y="229"/>
                                </a:cubicBezTo>
                                <a:cubicBezTo>
                                  <a:pt x="52" y="231"/>
                                  <a:pt x="50" y="232"/>
                                  <a:pt x="50" y="233"/>
                                </a:cubicBezTo>
                                <a:close/>
                                <a:moveTo>
                                  <a:pt x="51" y="231"/>
                                </a:moveTo>
                                <a:cubicBezTo>
                                  <a:pt x="51" y="231"/>
                                  <a:pt x="50" y="231"/>
                                  <a:pt x="50" y="231"/>
                                </a:cubicBezTo>
                                <a:cubicBezTo>
                                  <a:pt x="50" y="232"/>
                                  <a:pt x="50" y="232"/>
                                  <a:pt x="51" y="231"/>
                                </a:cubicBezTo>
                                <a:close/>
                                <a:moveTo>
                                  <a:pt x="47" y="227"/>
                                </a:moveTo>
                                <a:cubicBezTo>
                                  <a:pt x="47" y="226"/>
                                  <a:pt x="48" y="225"/>
                                  <a:pt x="48" y="225"/>
                                </a:cubicBezTo>
                                <a:cubicBezTo>
                                  <a:pt x="47" y="225"/>
                                  <a:pt x="47" y="225"/>
                                  <a:pt x="47" y="225"/>
                                </a:cubicBezTo>
                                <a:cubicBezTo>
                                  <a:pt x="48" y="226"/>
                                  <a:pt x="46" y="226"/>
                                  <a:pt x="47" y="227"/>
                                </a:cubicBezTo>
                                <a:close/>
                                <a:moveTo>
                                  <a:pt x="64" y="239"/>
                                </a:moveTo>
                                <a:cubicBezTo>
                                  <a:pt x="64" y="238"/>
                                  <a:pt x="65" y="238"/>
                                  <a:pt x="64" y="238"/>
                                </a:cubicBezTo>
                                <a:cubicBezTo>
                                  <a:pt x="64" y="238"/>
                                  <a:pt x="64" y="238"/>
                                  <a:pt x="64" y="238"/>
                                </a:cubicBezTo>
                                <a:cubicBezTo>
                                  <a:pt x="65" y="238"/>
                                  <a:pt x="63" y="239"/>
                                  <a:pt x="64" y="239"/>
                                </a:cubicBezTo>
                                <a:close/>
                                <a:moveTo>
                                  <a:pt x="54" y="231"/>
                                </a:moveTo>
                                <a:cubicBezTo>
                                  <a:pt x="53" y="232"/>
                                  <a:pt x="53" y="232"/>
                                  <a:pt x="53" y="232"/>
                                </a:cubicBezTo>
                                <a:cubicBezTo>
                                  <a:pt x="53" y="231"/>
                                  <a:pt x="53" y="231"/>
                                  <a:pt x="53" y="231"/>
                                </a:cubicBezTo>
                                <a:cubicBezTo>
                                  <a:pt x="53" y="231"/>
                                  <a:pt x="52" y="231"/>
                                  <a:pt x="52" y="231"/>
                                </a:cubicBezTo>
                                <a:cubicBezTo>
                                  <a:pt x="52" y="232"/>
                                  <a:pt x="53" y="232"/>
                                  <a:pt x="52" y="232"/>
                                </a:cubicBezTo>
                                <a:cubicBezTo>
                                  <a:pt x="51" y="232"/>
                                  <a:pt x="51" y="234"/>
                                  <a:pt x="50" y="235"/>
                                </a:cubicBezTo>
                                <a:cubicBezTo>
                                  <a:pt x="50" y="235"/>
                                  <a:pt x="51" y="236"/>
                                  <a:pt x="51" y="235"/>
                                </a:cubicBezTo>
                                <a:cubicBezTo>
                                  <a:pt x="52" y="235"/>
                                  <a:pt x="50" y="235"/>
                                  <a:pt x="51" y="235"/>
                                </a:cubicBezTo>
                                <a:cubicBezTo>
                                  <a:pt x="51" y="235"/>
                                  <a:pt x="52" y="235"/>
                                  <a:pt x="52" y="234"/>
                                </a:cubicBezTo>
                                <a:cubicBezTo>
                                  <a:pt x="51" y="234"/>
                                  <a:pt x="51" y="234"/>
                                  <a:pt x="51" y="233"/>
                                </a:cubicBezTo>
                                <a:cubicBezTo>
                                  <a:pt x="52" y="233"/>
                                  <a:pt x="52" y="232"/>
                                  <a:pt x="53" y="232"/>
                                </a:cubicBezTo>
                                <a:cubicBezTo>
                                  <a:pt x="53" y="232"/>
                                  <a:pt x="53" y="233"/>
                                  <a:pt x="53" y="233"/>
                                </a:cubicBezTo>
                                <a:cubicBezTo>
                                  <a:pt x="54" y="232"/>
                                  <a:pt x="54" y="231"/>
                                  <a:pt x="53" y="231"/>
                                </a:cubicBezTo>
                                <a:cubicBezTo>
                                  <a:pt x="53" y="231"/>
                                  <a:pt x="54" y="231"/>
                                  <a:pt x="54" y="231"/>
                                </a:cubicBezTo>
                                <a:close/>
                                <a:moveTo>
                                  <a:pt x="53" y="236"/>
                                </a:moveTo>
                                <a:cubicBezTo>
                                  <a:pt x="54" y="237"/>
                                  <a:pt x="51" y="238"/>
                                  <a:pt x="52" y="239"/>
                                </a:cubicBezTo>
                                <a:cubicBezTo>
                                  <a:pt x="53" y="237"/>
                                  <a:pt x="55" y="235"/>
                                  <a:pt x="56" y="233"/>
                                </a:cubicBezTo>
                                <a:cubicBezTo>
                                  <a:pt x="55" y="234"/>
                                  <a:pt x="55" y="235"/>
                                  <a:pt x="54" y="235"/>
                                </a:cubicBezTo>
                                <a:cubicBezTo>
                                  <a:pt x="54" y="236"/>
                                  <a:pt x="54" y="236"/>
                                  <a:pt x="54" y="235"/>
                                </a:cubicBezTo>
                                <a:cubicBezTo>
                                  <a:pt x="54" y="236"/>
                                  <a:pt x="53" y="237"/>
                                  <a:pt x="53" y="236"/>
                                </a:cubicBezTo>
                                <a:close/>
                                <a:moveTo>
                                  <a:pt x="59" y="240"/>
                                </a:moveTo>
                                <a:cubicBezTo>
                                  <a:pt x="59" y="240"/>
                                  <a:pt x="60" y="240"/>
                                  <a:pt x="60" y="240"/>
                                </a:cubicBezTo>
                                <a:cubicBezTo>
                                  <a:pt x="60" y="239"/>
                                  <a:pt x="60" y="240"/>
                                  <a:pt x="59" y="239"/>
                                </a:cubicBezTo>
                                <a:cubicBezTo>
                                  <a:pt x="60" y="239"/>
                                  <a:pt x="59" y="239"/>
                                  <a:pt x="59" y="239"/>
                                </a:cubicBezTo>
                                <a:cubicBezTo>
                                  <a:pt x="60" y="240"/>
                                  <a:pt x="59" y="240"/>
                                  <a:pt x="59" y="240"/>
                                </a:cubicBezTo>
                                <a:close/>
                                <a:moveTo>
                                  <a:pt x="46" y="234"/>
                                </a:moveTo>
                                <a:cubicBezTo>
                                  <a:pt x="47" y="234"/>
                                  <a:pt x="47" y="233"/>
                                  <a:pt x="47" y="233"/>
                                </a:cubicBezTo>
                                <a:cubicBezTo>
                                  <a:pt x="46" y="234"/>
                                  <a:pt x="46" y="232"/>
                                  <a:pt x="46" y="233"/>
                                </a:cubicBezTo>
                                <a:cubicBezTo>
                                  <a:pt x="46" y="233"/>
                                  <a:pt x="46" y="233"/>
                                  <a:pt x="46" y="233"/>
                                </a:cubicBezTo>
                                <a:cubicBezTo>
                                  <a:pt x="46" y="233"/>
                                  <a:pt x="46" y="234"/>
                                  <a:pt x="46" y="234"/>
                                </a:cubicBezTo>
                                <a:close/>
                                <a:moveTo>
                                  <a:pt x="48" y="236"/>
                                </a:moveTo>
                                <a:cubicBezTo>
                                  <a:pt x="48" y="237"/>
                                  <a:pt x="49" y="237"/>
                                  <a:pt x="49" y="238"/>
                                </a:cubicBezTo>
                                <a:cubicBezTo>
                                  <a:pt x="49" y="237"/>
                                  <a:pt x="51" y="237"/>
                                  <a:pt x="51" y="236"/>
                                </a:cubicBezTo>
                                <a:cubicBezTo>
                                  <a:pt x="50" y="236"/>
                                  <a:pt x="50" y="236"/>
                                  <a:pt x="49" y="237"/>
                                </a:cubicBezTo>
                                <a:cubicBezTo>
                                  <a:pt x="49" y="236"/>
                                  <a:pt x="50" y="236"/>
                                  <a:pt x="49" y="235"/>
                                </a:cubicBezTo>
                                <a:cubicBezTo>
                                  <a:pt x="49" y="236"/>
                                  <a:pt x="49" y="236"/>
                                  <a:pt x="48" y="236"/>
                                </a:cubicBezTo>
                                <a:close/>
                                <a:moveTo>
                                  <a:pt x="24" y="224"/>
                                </a:moveTo>
                                <a:cubicBezTo>
                                  <a:pt x="24" y="223"/>
                                  <a:pt x="24" y="224"/>
                                  <a:pt x="25" y="223"/>
                                </a:cubicBezTo>
                                <a:cubicBezTo>
                                  <a:pt x="24" y="223"/>
                                  <a:pt x="24" y="223"/>
                                  <a:pt x="23" y="223"/>
                                </a:cubicBezTo>
                                <a:cubicBezTo>
                                  <a:pt x="24" y="224"/>
                                  <a:pt x="24" y="223"/>
                                  <a:pt x="24" y="224"/>
                                </a:cubicBezTo>
                                <a:cubicBezTo>
                                  <a:pt x="24" y="224"/>
                                  <a:pt x="24" y="224"/>
                                  <a:pt x="24" y="224"/>
                                </a:cubicBezTo>
                                <a:close/>
                                <a:moveTo>
                                  <a:pt x="17" y="230"/>
                                </a:moveTo>
                                <a:cubicBezTo>
                                  <a:pt x="18" y="228"/>
                                  <a:pt x="19" y="228"/>
                                  <a:pt x="19" y="227"/>
                                </a:cubicBezTo>
                                <a:cubicBezTo>
                                  <a:pt x="19" y="227"/>
                                  <a:pt x="16" y="229"/>
                                  <a:pt x="17" y="230"/>
                                </a:cubicBezTo>
                                <a:close/>
                                <a:moveTo>
                                  <a:pt x="45" y="246"/>
                                </a:moveTo>
                                <a:cubicBezTo>
                                  <a:pt x="45" y="246"/>
                                  <a:pt x="46" y="247"/>
                                  <a:pt x="46" y="247"/>
                                </a:cubicBezTo>
                                <a:cubicBezTo>
                                  <a:pt x="45" y="247"/>
                                  <a:pt x="45" y="248"/>
                                  <a:pt x="45" y="248"/>
                                </a:cubicBezTo>
                                <a:cubicBezTo>
                                  <a:pt x="46" y="248"/>
                                  <a:pt x="46" y="247"/>
                                  <a:pt x="47" y="247"/>
                                </a:cubicBezTo>
                                <a:cubicBezTo>
                                  <a:pt x="47" y="247"/>
                                  <a:pt x="47" y="247"/>
                                  <a:pt x="47" y="247"/>
                                </a:cubicBezTo>
                                <a:cubicBezTo>
                                  <a:pt x="46" y="247"/>
                                  <a:pt x="46" y="245"/>
                                  <a:pt x="45" y="246"/>
                                </a:cubicBezTo>
                                <a:close/>
                                <a:moveTo>
                                  <a:pt x="19" y="231"/>
                                </a:moveTo>
                                <a:cubicBezTo>
                                  <a:pt x="19" y="231"/>
                                  <a:pt x="18" y="231"/>
                                  <a:pt x="18" y="231"/>
                                </a:cubicBezTo>
                                <a:cubicBezTo>
                                  <a:pt x="19" y="232"/>
                                  <a:pt x="19" y="230"/>
                                  <a:pt x="18" y="230"/>
                                </a:cubicBezTo>
                                <a:cubicBezTo>
                                  <a:pt x="18" y="231"/>
                                  <a:pt x="19" y="230"/>
                                  <a:pt x="19" y="231"/>
                                </a:cubicBezTo>
                                <a:close/>
                                <a:moveTo>
                                  <a:pt x="18" y="232"/>
                                </a:moveTo>
                                <a:cubicBezTo>
                                  <a:pt x="18" y="234"/>
                                  <a:pt x="17" y="234"/>
                                  <a:pt x="17" y="235"/>
                                </a:cubicBezTo>
                                <a:cubicBezTo>
                                  <a:pt x="17" y="235"/>
                                  <a:pt x="17" y="234"/>
                                  <a:pt x="18" y="234"/>
                                </a:cubicBezTo>
                                <a:cubicBezTo>
                                  <a:pt x="18" y="233"/>
                                  <a:pt x="19" y="232"/>
                                  <a:pt x="18" y="232"/>
                                </a:cubicBezTo>
                                <a:cubicBezTo>
                                  <a:pt x="17" y="232"/>
                                  <a:pt x="18" y="233"/>
                                  <a:pt x="18" y="232"/>
                                </a:cubicBezTo>
                                <a:close/>
                                <a:moveTo>
                                  <a:pt x="4" y="256"/>
                                </a:moveTo>
                                <a:cubicBezTo>
                                  <a:pt x="5" y="255"/>
                                  <a:pt x="5" y="254"/>
                                  <a:pt x="6" y="253"/>
                                </a:cubicBezTo>
                                <a:cubicBezTo>
                                  <a:pt x="5" y="254"/>
                                  <a:pt x="4" y="255"/>
                                  <a:pt x="4" y="256"/>
                                </a:cubicBezTo>
                                <a:close/>
                                <a:moveTo>
                                  <a:pt x="5" y="258"/>
                                </a:moveTo>
                                <a:cubicBezTo>
                                  <a:pt x="6" y="257"/>
                                  <a:pt x="6" y="258"/>
                                  <a:pt x="6" y="257"/>
                                </a:cubicBezTo>
                                <a:cubicBezTo>
                                  <a:pt x="6" y="257"/>
                                  <a:pt x="6" y="256"/>
                                  <a:pt x="6" y="257"/>
                                </a:cubicBezTo>
                                <a:cubicBezTo>
                                  <a:pt x="6" y="257"/>
                                  <a:pt x="6" y="257"/>
                                  <a:pt x="6" y="257"/>
                                </a:cubicBezTo>
                                <a:cubicBezTo>
                                  <a:pt x="5" y="257"/>
                                  <a:pt x="5" y="257"/>
                                  <a:pt x="5" y="258"/>
                                </a:cubicBezTo>
                                <a:close/>
                                <a:moveTo>
                                  <a:pt x="810" y="264"/>
                                </a:moveTo>
                                <a:cubicBezTo>
                                  <a:pt x="810" y="263"/>
                                  <a:pt x="808" y="261"/>
                                  <a:pt x="809" y="261"/>
                                </a:cubicBezTo>
                                <a:cubicBezTo>
                                  <a:pt x="810" y="263"/>
                                  <a:pt x="809" y="259"/>
                                  <a:pt x="809" y="258"/>
                                </a:cubicBezTo>
                                <a:cubicBezTo>
                                  <a:pt x="810" y="258"/>
                                  <a:pt x="811" y="261"/>
                                  <a:pt x="811" y="261"/>
                                </a:cubicBezTo>
                                <a:cubicBezTo>
                                  <a:pt x="809" y="256"/>
                                  <a:pt x="809" y="255"/>
                                  <a:pt x="807" y="251"/>
                                </a:cubicBezTo>
                                <a:cubicBezTo>
                                  <a:pt x="808" y="254"/>
                                  <a:pt x="807" y="252"/>
                                  <a:pt x="806" y="253"/>
                                </a:cubicBezTo>
                                <a:cubicBezTo>
                                  <a:pt x="806" y="253"/>
                                  <a:pt x="807" y="260"/>
                                  <a:pt x="805" y="261"/>
                                </a:cubicBezTo>
                                <a:cubicBezTo>
                                  <a:pt x="805" y="261"/>
                                  <a:pt x="804" y="259"/>
                                  <a:pt x="804" y="259"/>
                                </a:cubicBezTo>
                                <a:cubicBezTo>
                                  <a:pt x="803" y="261"/>
                                  <a:pt x="804" y="266"/>
                                  <a:pt x="801" y="262"/>
                                </a:cubicBezTo>
                                <a:cubicBezTo>
                                  <a:pt x="805" y="271"/>
                                  <a:pt x="805" y="267"/>
                                  <a:pt x="806" y="266"/>
                                </a:cubicBezTo>
                                <a:cubicBezTo>
                                  <a:pt x="806" y="266"/>
                                  <a:pt x="810" y="269"/>
                                  <a:pt x="808" y="265"/>
                                </a:cubicBezTo>
                                <a:cubicBezTo>
                                  <a:pt x="809" y="266"/>
                                  <a:pt x="810" y="269"/>
                                  <a:pt x="810" y="268"/>
                                </a:cubicBezTo>
                                <a:cubicBezTo>
                                  <a:pt x="811" y="267"/>
                                  <a:pt x="808" y="263"/>
                                  <a:pt x="810" y="264"/>
                                </a:cubicBezTo>
                                <a:close/>
                                <a:moveTo>
                                  <a:pt x="440" y="4"/>
                                </a:moveTo>
                                <a:cubicBezTo>
                                  <a:pt x="437" y="3"/>
                                  <a:pt x="437" y="4"/>
                                  <a:pt x="434" y="4"/>
                                </a:cubicBezTo>
                                <a:cubicBezTo>
                                  <a:pt x="434" y="3"/>
                                  <a:pt x="433" y="3"/>
                                  <a:pt x="433" y="3"/>
                                </a:cubicBezTo>
                                <a:cubicBezTo>
                                  <a:pt x="435" y="3"/>
                                  <a:pt x="437" y="3"/>
                                  <a:pt x="438" y="2"/>
                                </a:cubicBezTo>
                                <a:cubicBezTo>
                                  <a:pt x="434" y="2"/>
                                  <a:pt x="429" y="3"/>
                                  <a:pt x="425" y="3"/>
                                </a:cubicBezTo>
                                <a:cubicBezTo>
                                  <a:pt x="428" y="3"/>
                                  <a:pt x="433" y="4"/>
                                  <a:pt x="437" y="4"/>
                                </a:cubicBezTo>
                                <a:cubicBezTo>
                                  <a:pt x="436" y="4"/>
                                  <a:pt x="434" y="4"/>
                                  <a:pt x="434" y="4"/>
                                </a:cubicBezTo>
                                <a:cubicBezTo>
                                  <a:pt x="439" y="4"/>
                                  <a:pt x="441" y="4"/>
                                  <a:pt x="443" y="5"/>
                                </a:cubicBezTo>
                                <a:cubicBezTo>
                                  <a:pt x="442" y="4"/>
                                  <a:pt x="446" y="5"/>
                                  <a:pt x="446" y="5"/>
                                </a:cubicBezTo>
                                <a:cubicBezTo>
                                  <a:pt x="444" y="4"/>
                                  <a:pt x="444" y="5"/>
                                  <a:pt x="440" y="4"/>
                                </a:cubicBezTo>
                                <a:close/>
                                <a:moveTo>
                                  <a:pt x="399" y="5"/>
                                </a:moveTo>
                                <a:cubicBezTo>
                                  <a:pt x="398" y="4"/>
                                  <a:pt x="401" y="4"/>
                                  <a:pt x="398" y="4"/>
                                </a:cubicBezTo>
                                <a:cubicBezTo>
                                  <a:pt x="393" y="5"/>
                                  <a:pt x="386" y="4"/>
                                  <a:pt x="382" y="5"/>
                                </a:cubicBezTo>
                                <a:cubicBezTo>
                                  <a:pt x="385" y="5"/>
                                  <a:pt x="389" y="5"/>
                                  <a:pt x="390" y="6"/>
                                </a:cubicBezTo>
                                <a:cubicBezTo>
                                  <a:pt x="395" y="5"/>
                                  <a:pt x="398" y="6"/>
                                  <a:pt x="400" y="5"/>
                                </a:cubicBezTo>
                                <a:lnTo>
                                  <a:pt x="399" y="5"/>
                                </a:lnTo>
                                <a:close/>
                                <a:moveTo>
                                  <a:pt x="142" y="101"/>
                                </a:moveTo>
                                <a:cubicBezTo>
                                  <a:pt x="142" y="102"/>
                                  <a:pt x="141" y="103"/>
                                  <a:pt x="143" y="102"/>
                                </a:cubicBezTo>
                                <a:cubicBezTo>
                                  <a:pt x="147" y="98"/>
                                  <a:pt x="152" y="95"/>
                                  <a:pt x="156" y="91"/>
                                </a:cubicBezTo>
                                <a:cubicBezTo>
                                  <a:pt x="154" y="92"/>
                                  <a:pt x="153" y="93"/>
                                  <a:pt x="152" y="94"/>
                                </a:cubicBezTo>
                                <a:cubicBezTo>
                                  <a:pt x="153" y="93"/>
                                  <a:pt x="154" y="92"/>
                                  <a:pt x="154" y="91"/>
                                </a:cubicBezTo>
                                <a:cubicBezTo>
                                  <a:pt x="149" y="95"/>
                                  <a:pt x="141" y="101"/>
                                  <a:pt x="134" y="107"/>
                                </a:cubicBezTo>
                                <a:cubicBezTo>
                                  <a:pt x="135" y="107"/>
                                  <a:pt x="140" y="103"/>
                                  <a:pt x="142" y="101"/>
                                </a:cubicBezTo>
                                <a:close/>
                                <a:moveTo>
                                  <a:pt x="84" y="158"/>
                                </a:moveTo>
                                <a:cubicBezTo>
                                  <a:pt x="84" y="159"/>
                                  <a:pt x="84" y="160"/>
                                  <a:pt x="83" y="160"/>
                                </a:cubicBezTo>
                                <a:cubicBezTo>
                                  <a:pt x="83" y="161"/>
                                  <a:pt x="83" y="162"/>
                                  <a:pt x="84" y="161"/>
                                </a:cubicBezTo>
                                <a:cubicBezTo>
                                  <a:pt x="84" y="161"/>
                                  <a:pt x="84" y="161"/>
                                  <a:pt x="84" y="161"/>
                                </a:cubicBezTo>
                                <a:cubicBezTo>
                                  <a:pt x="84" y="160"/>
                                  <a:pt x="84" y="160"/>
                                  <a:pt x="84" y="160"/>
                                </a:cubicBezTo>
                                <a:cubicBezTo>
                                  <a:pt x="85" y="160"/>
                                  <a:pt x="84" y="161"/>
                                  <a:pt x="85" y="161"/>
                                </a:cubicBezTo>
                                <a:cubicBezTo>
                                  <a:pt x="85" y="160"/>
                                  <a:pt x="86" y="160"/>
                                  <a:pt x="85" y="160"/>
                                </a:cubicBezTo>
                                <a:cubicBezTo>
                                  <a:pt x="85" y="160"/>
                                  <a:pt x="85" y="160"/>
                                  <a:pt x="85" y="160"/>
                                </a:cubicBezTo>
                                <a:cubicBezTo>
                                  <a:pt x="85" y="160"/>
                                  <a:pt x="85" y="159"/>
                                  <a:pt x="85" y="159"/>
                                </a:cubicBezTo>
                                <a:cubicBezTo>
                                  <a:pt x="85" y="159"/>
                                  <a:pt x="86" y="159"/>
                                  <a:pt x="87" y="158"/>
                                </a:cubicBezTo>
                                <a:cubicBezTo>
                                  <a:pt x="85" y="159"/>
                                  <a:pt x="86" y="157"/>
                                  <a:pt x="84" y="158"/>
                                </a:cubicBezTo>
                                <a:close/>
                                <a:moveTo>
                                  <a:pt x="103" y="180"/>
                                </a:moveTo>
                                <a:cubicBezTo>
                                  <a:pt x="102" y="180"/>
                                  <a:pt x="102" y="181"/>
                                  <a:pt x="102" y="181"/>
                                </a:cubicBezTo>
                                <a:cubicBezTo>
                                  <a:pt x="102" y="181"/>
                                  <a:pt x="103" y="181"/>
                                  <a:pt x="103" y="181"/>
                                </a:cubicBezTo>
                                <a:cubicBezTo>
                                  <a:pt x="103" y="181"/>
                                  <a:pt x="102" y="181"/>
                                  <a:pt x="103" y="182"/>
                                </a:cubicBezTo>
                                <a:cubicBezTo>
                                  <a:pt x="103" y="182"/>
                                  <a:pt x="103" y="181"/>
                                  <a:pt x="104" y="181"/>
                                </a:cubicBezTo>
                                <a:cubicBezTo>
                                  <a:pt x="103" y="182"/>
                                  <a:pt x="103" y="182"/>
                                  <a:pt x="103" y="183"/>
                                </a:cubicBezTo>
                                <a:cubicBezTo>
                                  <a:pt x="103" y="182"/>
                                  <a:pt x="104" y="182"/>
                                  <a:pt x="104" y="181"/>
                                </a:cubicBezTo>
                                <a:cubicBezTo>
                                  <a:pt x="103" y="182"/>
                                  <a:pt x="104" y="180"/>
                                  <a:pt x="103" y="180"/>
                                </a:cubicBezTo>
                                <a:close/>
                                <a:moveTo>
                                  <a:pt x="77" y="160"/>
                                </a:moveTo>
                                <a:cubicBezTo>
                                  <a:pt x="79" y="161"/>
                                  <a:pt x="79" y="158"/>
                                  <a:pt x="80" y="158"/>
                                </a:cubicBezTo>
                                <a:cubicBezTo>
                                  <a:pt x="80" y="157"/>
                                  <a:pt x="80" y="157"/>
                                  <a:pt x="80" y="157"/>
                                </a:cubicBezTo>
                                <a:cubicBezTo>
                                  <a:pt x="79" y="157"/>
                                  <a:pt x="78" y="159"/>
                                  <a:pt x="77" y="160"/>
                                </a:cubicBezTo>
                                <a:close/>
                                <a:moveTo>
                                  <a:pt x="81" y="163"/>
                                </a:moveTo>
                                <a:cubicBezTo>
                                  <a:pt x="81" y="163"/>
                                  <a:pt x="81" y="164"/>
                                  <a:pt x="81" y="164"/>
                                </a:cubicBezTo>
                                <a:cubicBezTo>
                                  <a:pt x="81" y="164"/>
                                  <a:pt x="80" y="165"/>
                                  <a:pt x="80" y="165"/>
                                </a:cubicBezTo>
                                <a:cubicBezTo>
                                  <a:pt x="82" y="164"/>
                                  <a:pt x="83" y="163"/>
                                  <a:pt x="83" y="162"/>
                                </a:cubicBezTo>
                                <a:cubicBezTo>
                                  <a:pt x="83" y="161"/>
                                  <a:pt x="83" y="161"/>
                                  <a:pt x="82" y="161"/>
                                </a:cubicBezTo>
                                <a:cubicBezTo>
                                  <a:pt x="81" y="161"/>
                                  <a:pt x="82" y="163"/>
                                  <a:pt x="81" y="163"/>
                                </a:cubicBezTo>
                                <a:close/>
                                <a:moveTo>
                                  <a:pt x="95" y="192"/>
                                </a:moveTo>
                                <a:cubicBezTo>
                                  <a:pt x="95" y="192"/>
                                  <a:pt x="95" y="192"/>
                                  <a:pt x="94" y="192"/>
                                </a:cubicBezTo>
                                <a:cubicBezTo>
                                  <a:pt x="94" y="192"/>
                                  <a:pt x="94" y="193"/>
                                  <a:pt x="94" y="193"/>
                                </a:cubicBezTo>
                                <a:cubicBezTo>
                                  <a:pt x="93" y="193"/>
                                  <a:pt x="93" y="194"/>
                                  <a:pt x="94" y="194"/>
                                </a:cubicBezTo>
                                <a:cubicBezTo>
                                  <a:pt x="93" y="194"/>
                                  <a:pt x="91" y="196"/>
                                  <a:pt x="91" y="197"/>
                                </a:cubicBezTo>
                                <a:cubicBezTo>
                                  <a:pt x="91" y="197"/>
                                  <a:pt x="91" y="197"/>
                                  <a:pt x="91" y="197"/>
                                </a:cubicBezTo>
                                <a:cubicBezTo>
                                  <a:pt x="91" y="198"/>
                                  <a:pt x="90" y="198"/>
                                  <a:pt x="90" y="199"/>
                                </a:cubicBezTo>
                                <a:cubicBezTo>
                                  <a:pt x="91" y="197"/>
                                  <a:pt x="92" y="197"/>
                                  <a:pt x="93" y="197"/>
                                </a:cubicBezTo>
                                <a:cubicBezTo>
                                  <a:pt x="93" y="197"/>
                                  <a:pt x="93" y="197"/>
                                  <a:pt x="93" y="196"/>
                                </a:cubicBezTo>
                                <a:cubicBezTo>
                                  <a:pt x="93" y="196"/>
                                  <a:pt x="94" y="195"/>
                                  <a:pt x="94" y="195"/>
                                </a:cubicBezTo>
                                <a:cubicBezTo>
                                  <a:pt x="94" y="195"/>
                                  <a:pt x="94" y="195"/>
                                  <a:pt x="94" y="196"/>
                                </a:cubicBezTo>
                                <a:cubicBezTo>
                                  <a:pt x="95" y="194"/>
                                  <a:pt x="95" y="192"/>
                                  <a:pt x="96" y="193"/>
                                </a:cubicBezTo>
                                <a:cubicBezTo>
                                  <a:pt x="96" y="193"/>
                                  <a:pt x="96" y="193"/>
                                  <a:pt x="96" y="193"/>
                                </a:cubicBezTo>
                                <a:cubicBezTo>
                                  <a:pt x="97" y="193"/>
                                  <a:pt x="97" y="193"/>
                                  <a:pt x="97" y="192"/>
                                </a:cubicBezTo>
                                <a:cubicBezTo>
                                  <a:pt x="96" y="193"/>
                                  <a:pt x="97" y="192"/>
                                  <a:pt x="96" y="192"/>
                                </a:cubicBezTo>
                                <a:cubicBezTo>
                                  <a:pt x="96" y="193"/>
                                  <a:pt x="96" y="192"/>
                                  <a:pt x="95" y="192"/>
                                </a:cubicBezTo>
                                <a:close/>
                                <a:moveTo>
                                  <a:pt x="65" y="175"/>
                                </a:moveTo>
                                <a:cubicBezTo>
                                  <a:pt x="64" y="175"/>
                                  <a:pt x="64" y="175"/>
                                  <a:pt x="63" y="175"/>
                                </a:cubicBezTo>
                                <a:cubicBezTo>
                                  <a:pt x="63" y="175"/>
                                  <a:pt x="63" y="175"/>
                                  <a:pt x="63" y="176"/>
                                </a:cubicBezTo>
                                <a:cubicBezTo>
                                  <a:pt x="64" y="176"/>
                                  <a:pt x="64" y="176"/>
                                  <a:pt x="64" y="177"/>
                                </a:cubicBezTo>
                                <a:cubicBezTo>
                                  <a:pt x="65" y="175"/>
                                  <a:pt x="66" y="175"/>
                                  <a:pt x="67" y="173"/>
                                </a:cubicBezTo>
                                <a:cubicBezTo>
                                  <a:pt x="65" y="173"/>
                                  <a:pt x="66" y="174"/>
                                  <a:pt x="65" y="175"/>
                                </a:cubicBezTo>
                                <a:close/>
                                <a:moveTo>
                                  <a:pt x="45" y="240"/>
                                </a:moveTo>
                                <a:cubicBezTo>
                                  <a:pt x="46" y="241"/>
                                  <a:pt x="46" y="241"/>
                                  <a:pt x="46" y="241"/>
                                </a:cubicBezTo>
                                <a:cubicBezTo>
                                  <a:pt x="45" y="241"/>
                                  <a:pt x="45" y="242"/>
                                  <a:pt x="44" y="243"/>
                                </a:cubicBezTo>
                                <a:cubicBezTo>
                                  <a:pt x="44" y="243"/>
                                  <a:pt x="43" y="243"/>
                                  <a:pt x="43" y="243"/>
                                </a:cubicBezTo>
                                <a:cubicBezTo>
                                  <a:pt x="43" y="244"/>
                                  <a:pt x="43" y="244"/>
                                  <a:pt x="42" y="245"/>
                                </a:cubicBezTo>
                                <a:cubicBezTo>
                                  <a:pt x="43" y="245"/>
                                  <a:pt x="43" y="245"/>
                                  <a:pt x="44" y="244"/>
                                </a:cubicBezTo>
                                <a:cubicBezTo>
                                  <a:pt x="44" y="244"/>
                                  <a:pt x="44" y="244"/>
                                  <a:pt x="44" y="244"/>
                                </a:cubicBezTo>
                                <a:cubicBezTo>
                                  <a:pt x="44" y="244"/>
                                  <a:pt x="45" y="243"/>
                                  <a:pt x="45" y="244"/>
                                </a:cubicBezTo>
                                <a:cubicBezTo>
                                  <a:pt x="45" y="241"/>
                                  <a:pt x="47" y="241"/>
                                  <a:pt x="48" y="239"/>
                                </a:cubicBezTo>
                                <a:cubicBezTo>
                                  <a:pt x="47" y="238"/>
                                  <a:pt x="48" y="238"/>
                                  <a:pt x="48" y="237"/>
                                </a:cubicBezTo>
                                <a:cubicBezTo>
                                  <a:pt x="47" y="238"/>
                                  <a:pt x="47" y="240"/>
                                  <a:pt x="45" y="240"/>
                                </a:cubicBezTo>
                                <a:close/>
                                <a:moveTo>
                                  <a:pt x="820" y="180"/>
                                </a:moveTo>
                                <a:cubicBezTo>
                                  <a:pt x="820" y="181"/>
                                  <a:pt x="820" y="181"/>
                                  <a:pt x="820" y="181"/>
                                </a:cubicBezTo>
                                <a:cubicBezTo>
                                  <a:pt x="821" y="181"/>
                                  <a:pt x="820" y="180"/>
                                  <a:pt x="820" y="180"/>
                                </a:cubicBezTo>
                                <a:close/>
                                <a:moveTo>
                                  <a:pt x="866" y="171"/>
                                </a:moveTo>
                                <a:cubicBezTo>
                                  <a:pt x="865" y="171"/>
                                  <a:pt x="865" y="172"/>
                                  <a:pt x="865" y="172"/>
                                </a:cubicBezTo>
                                <a:cubicBezTo>
                                  <a:pt x="865" y="172"/>
                                  <a:pt x="866" y="172"/>
                                  <a:pt x="866" y="171"/>
                                </a:cubicBezTo>
                                <a:close/>
                                <a:moveTo>
                                  <a:pt x="867" y="170"/>
                                </a:moveTo>
                                <a:cubicBezTo>
                                  <a:pt x="867" y="170"/>
                                  <a:pt x="866" y="171"/>
                                  <a:pt x="866" y="171"/>
                                </a:cubicBezTo>
                                <a:cubicBezTo>
                                  <a:pt x="867" y="171"/>
                                  <a:pt x="867" y="170"/>
                                  <a:pt x="867" y="170"/>
                                </a:cubicBezTo>
                                <a:close/>
                                <a:moveTo>
                                  <a:pt x="861" y="164"/>
                                </a:moveTo>
                                <a:cubicBezTo>
                                  <a:pt x="861" y="164"/>
                                  <a:pt x="861" y="165"/>
                                  <a:pt x="861" y="165"/>
                                </a:cubicBezTo>
                                <a:cubicBezTo>
                                  <a:pt x="861" y="164"/>
                                  <a:pt x="861" y="164"/>
                                  <a:pt x="861" y="164"/>
                                </a:cubicBezTo>
                                <a:close/>
                                <a:moveTo>
                                  <a:pt x="868" y="162"/>
                                </a:moveTo>
                                <a:cubicBezTo>
                                  <a:pt x="868" y="163"/>
                                  <a:pt x="868" y="163"/>
                                  <a:pt x="868" y="164"/>
                                </a:cubicBezTo>
                                <a:cubicBezTo>
                                  <a:pt x="868" y="163"/>
                                  <a:pt x="868" y="162"/>
                                  <a:pt x="868" y="162"/>
                                </a:cubicBezTo>
                                <a:close/>
                                <a:moveTo>
                                  <a:pt x="837" y="147"/>
                                </a:moveTo>
                                <a:cubicBezTo>
                                  <a:pt x="837" y="148"/>
                                  <a:pt x="837" y="150"/>
                                  <a:pt x="836" y="151"/>
                                </a:cubicBezTo>
                                <a:cubicBezTo>
                                  <a:pt x="837" y="150"/>
                                  <a:pt x="837" y="148"/>
                                  <a:pt x="837" y="147"/>
                                </a:cubicBezTo>
                                <a:close/>
                                <a:moveTo>
                                  <a:pt x="852" y="150"/>
                                </a:moveTo>
                                <a:cubicBezTo>
                                  <a:pt x="852" y="149"/>
                                  <a:pt x="852" y="149"/>
                                  <a:pt x="852" y="149"/>
                                </a:cubicBezTo>
                                <a:cubicBezTo>
                                  <a:pt x="852" y="148"/>
                                  <a:pt x="853" y="145"/>
                                  <a:pt x="852" y="146"/>
                                </a:cubicBezTo>
                                <a:cubicBezTo>
                                  <a:pt x="852" y="147"/>
                                  <a:pt x="851" y="150"/>
                                  <a:pt x="851" y="151"/>
                                </a:cubicBezTo>
                                <a:cubicBezTo>
                                  <a:pt x="852" y="151"/>
                                  <a:pt x="852" y="150"/>
                                  <a:pt x="852" y="150"/>
                                </a:cubicBezTo>
                                <a:close/>
                                <a:moveTo>
                                  <a:pt x="857" y="134"/>
                                </a:moveTo>
                                <a:cubicBezTo>
                                  <a:pt x="857" y="134"/>
                                  <a:pt x="857" y="134"/>
                                  <a:pt x="857" y="134"/>
                                </a:cubicBezTo>
                                <a:cubicBezTo>
                                  <a:pt x="857" y="135"/>
                                  <a:pt x="857" y="135"/>
                                  <a:pt x="857" y="135"/>
                                </a:cubicBezTo>
                                <a:lnTo>
                                  <a:pt x="857" y="134"/>
                                </a:lnTo>
                                <a:close/>
                                <a:moveTo>
                                  <a:pt x="855" y="121"/>
                                </a:moveTo>
                                <a:cubicBezTo>
                                  <a:pt x="855" y="119"/>
                                  <a:pt x="855" y="121"/>
                                  <a:pt x="855" y="122"/>
                                </a:cubicBezTo>
                                <a:cubicBezTo>
                                  <a:pt x="854" y="122"/>
                                  <a:pt x="855" y="122"/>
                                  <a:pt x="855" y="122"/>
                                </a:cubicBezTo>
                                <a:cubicBezTo>
                                  <a:pt x="854" y="123"/>
                                  <a:pt x="853" y="126"/>
                                  <a:pt x="854" y="127"/>
                                </a:cubicBezTo>
                                <a:cubicBezTo>
                                  <a:pt x="854" y="125"/>
                                  <a:pt x="855" y="123"/>
                                  <a:pt x="855" y="121"/>
                                </a:cubicBezTo>
                                <a:close/>
                                <a:moveTo>
                                  <a:pt x="861" y="127"/>
                                </a:moveTo>
                                <a:cubicBezTo>
                                  <a:pt x="861" y="127"/>
                                  <a:pt x="861" y="128"/>
                                  <a:pt x="861" y="128"/>
                                </a:cubicBezTo>
                                <a:cubicBezTo>
                                  <a:pt x="862" y="128"/>
                                  <a:pt x="862" y="127"/>
                                  <a:pt x="861" y="127"/>
                                </a:cubicBezTo>
                                <a:close/>
                                <a:moveTo>
                                  <a:pt x="843" y="120"/>
                                </a:moveTo>
                                <a:cubicBezTo>
                                  <a:pt x="843" y="121"/>
                                  <a:pt x="842" y="121"/>
                                  <a:pt x="842" y="122"/>
                                </a:cubicBezTo>
                                <a:cubicBezTo>
                                  <a:pt x="843" y="121"/>
                                  <a:pt x="843" y="120"/>
                                  <a:pt x="843" y="120"/>
                                </a:cubicBezTo>
                                <a:close/>
                                <a:moveTo>
                                  <a:pt x="859" y="124"/>
                                </a:moveTo>
                                <a:cubicBezTo>
                                  <a:pt x="859" y="125"/>
                                  <a:pt x="859" y="126"/>
                                  <a:pt x="859" y="126"/>
                                </a:cubicBezTo>
                                <a:cubicBezTo>
                                  <a:pt x="859" y="125"/>
                                  <a:pt x="860" y="124"/>
                                  <a:pt x="859" y="124"/>
                                </a:cubicBezTo>
                                <a:close/>
                                <a:moveTo>
                                  <a:pt x="862" y="124"/>
                                </a:moveTo>
                                <a:cubicBezTo>
                                  <a:pt x="862" y="124"/>
                                  <a:pt x="861" y="125"/>
                                  <a:pt x="862" y="126"/>
                                </a:cubicBezTo>
                                <a:cubicBezTo>
                                  <a:pt x="862" y="125"/>
                                  <a:pt x="862" y="124"/>
                                  <a:pt x="862" y="124"/>
                                </a:cubicBezTo>
                                <a:close/>
                                <a:moveTo>
                                  <a:pt x="839" y="118"/>
                                </a:moveTo>
                                <a:cubicBezTo>
                                  <a:pt x="839" y="118"/>
                                  <a:pt x="839" y="119"/>
                                  <a:pt x="839" y="119"/>
                                </a:cubicBezTo>
                                <a:cubicBezTo>
                                  <a:pt x="839" y="119"/>
                                  <a:pt x="839" y="118"/>
                                  <a:pt x="839" y="118"/>
                                </a:cubicBezTo>
                                <a:close/>
                                <a:moveTo>
                                  <a:pt x="844" y="116"/>
                                </a:moveTo>
                                <a:cubicBezTo>
                                  <a:pt x="843" y="117"/>
                                  <a:pt x="843" y="119"/>
                                  <a:pt x="843" y="119"/>
                                </a:cubicBezTo>
                                <a:cubicBezTo>
                                  <a:pt x="843" y="118"/>
                                  <a:pt x="844" y="117"/>
                                  <a:pt x="844" y="116"/>
                                </a:cubicBezTo>
                                <a:close/>
                                <a:moveTo>
                                  <a:pt x="862" y="120"/>
                                </a:moveTo>
                                <a:cubicBezTo>
                                  <a:pt x="862" y="121"/>
                                  <a:pt x="861" y="122"/>
                                  <a:pt x="862" y="123"/>
                                </a:cubicBezTo>
                                <a:cubicBezTo>
                                  <a:pt x="862" y="122"/>
                                  <a:pt x="863" y="121"/>
                                  <a:pt x="862" y="120"/>
                                </a:cubicBezTo>
                                <a:close/>
                                <a:moveTo>
                                  <a:pt x="855" y="118"/>
                                </a:moveTo>
                                <a:cubicBezTo>
                                  <a:pt x="855" y="118"/>
                                  <a:pt x="855" y="119"/>
                                  <a:pt x="855" y="119"/>
                                </a:cubicBezTo>
                                <a:cubicBezTo>
                                  <a:pt x="855" y="119"/>
                                  <a:pt x="856" y="118"/>
                                  <a:pt x="855" y="118"/>
                                </a:cubicBezTo>
                                <a:close/>
                                <a:moveTo>
                                  <a:pt x="858" y="117"/>
                                </a:moveTo>
                                <a:cubicBezTo>
                                  <a:pt x="857" y="117"/>
                                  <a:pt x="857" y="118"/>
                                  <a:pt x="857" y="118"/>
                                </a:cubicBezTo>
                                <a:cubicBezTo>
                                  <a:pt x="857" y="118"/>
                                  <a:pt x="858" y="117"/>
                                  <a:pt x="858" y="117"/>
                                </a:cubicBezTo>
                                <a:close/>
                                <a:moveTo>
                                  <a:pt x="860" y="116"/>
                                </a:moveTo>
                                <a:cubicBezTo>
                                  <a:pt x="860" y="116"/>
                                  <a:pt x="860" y="116"/>
                                  <a:pt x="860" y="116"/>
                                </a:cubicBezTo>
                                <a:cubicBezTo>
                                  <a:pt x="859" y="115"/>
                                  <a:pt x="859" y="117"/>
                                  <a:pt x="859" y="117"/>
                                </a:cubicBezTo>
                                <a:cubicBezTo>
                                  <a:pt x="860" y="117"/>
                                  <a:pt x="859" y="117"/>
                                  <a:pt x="860" y="116"/>
                                </a:cubicBezTo>
                                <a:close/>
                                <a:moveTo>
                                  <a:pt x="849" y="110"/>
                                </a:moveTo>
                                <a:cubicBezTo>
                                  <a:pt x="848" y="113"/>
                                  <a:pt x="849" y="111"/>
                                  <a:pt x="849" y="110"/>
                                </a:cubicBezTo>
                                <a:close/>
                                <a:moveTo>
                                  <a:pt x="845" y="105"/>
                                </a:moveTo>
                                <a:cubicBezTo>
                                  <a:pt x="844" y="106"/>
                                  <a:pt x="844" y="106"/>
                                  <a:pt x="844" y="107"/>
                                </a:cubicBezTo>
                                <a:cubicBezTo>
                                  <a:pt x="844" y="107"/>
                                  <a:pt x="845" y="105"/>
                                  <a:pt x="845" y="105"/>
                                </a:cubicBezTo>
                                <a:close/>
                                <a:moveTo>
                                  <a:pt x="844" y="105"/>
                                </a:moveTo>
                                <a:cubicBezTo>
                                  <a:pt x="843" y="105"/>
                                  <a:pt x="843" y="106"/>
                                  <a:pt x="843" y="106"/>
                                </a:cubicBezTo>
                                <a:lnTo>
                                  <a:pt x="844" y="105"/>
                                </a:lnTo>
                                <a:close/>
                                <a:moveTo>
                                  <a:pt x="836" y="101"/>
                                </a:moveTo>
                                <a:cubicBezTo>
                                  <a:pt x="836" y="102"/>
                                  <a:pt x="836" y="102"/>
                                  <a:pt x="836" y="102"/>
                                </a:cubicBezTo>
                                <a:cubicBezTo>
                                  <a:pt x="836" y="102"/>
                                  <a:pt x="836" y="101"/>
                                  <a:pt x="836" y="101"/>
                                </a:cubicBezTo>
                                <a:close/>
                                <a:moveTo>
                                  <a:pt x="838" y="98"/>
                                </a:moveTo>
                                <a:cubicBezTo>
                                  <a:pt x="839" y="95"/>
                                  <a:pt x="838" y="96"/>
                                  <a:pt x="838" y="98"/>
                                </a:cubicBezTo>
                                <a:close/>
                                <a:moveTo>
                                  <a:pt x="828" y="135"/>
                                </a:moveTo>
                                <a:cubicBezTo>
                                  <a:pt x="828" y="136"/>
                                  <a:pt x="828" y="137"/>
                                  <a:pt x="827" y="137"/>
                                </a:cubicBezTo>
                                <a:cubicBezTo>
                                  <a:pt x="828" y="138"/>
                                  <a:pt x="828" y="138"/>
                                  <a:pt x="828" y="138"/>
                                </a:cubicBezTo>
                                <a:cubicBezTo>
                                  <a:pt x="828" y="137"/>
                                  <a:pt x="829" y="136"/>
                                  <a:pt x="828" y="135"/>
                                </a:cubicBezTo>
                                <a:close/>
                                <a:moveTo>
                                  <a:pt x="846" y="121"/>
                                </a:moveTo>
                                <a:cubicBezTo>
                                  <a:pt x="847" y="121"/>
                                  <a:pt x="846" y="122"/>
                                  <a:pt x="846" y="123"/>
                                </a:cubicBezTo>
                                <a:cubicBezTo>
                                  <a:pt x="847" y="121"/>
                                  <a:pt x="848" y="117"/>
                                  <a:pt x="848" y="115"/>
                                </a:cubicBezTo>
                                <a:cubicBezTo>
                                  <a:pt x="848" y="117"/>
                                  <a:pt x="846" y="118"/>
                                  <a:pt x="847" y="119"/>
                                </a:cubicBezTo>
                                <a:cubicBezTo>
                                  <a:pt x="847" y="119"/>
                                  <a:pt x="847" y="119"/>
                                  <a:pt x="847" y="118"/>
                                </a:cubicBezTo>
                                <a:cubicBezTo>
                                  <a:pt x="846" y="119"/>
                                  <a:pt x="846" y="120"/>
                                  <a:pt x="846" y="121"/>
                                </a:cubicBezTo>
                                <a:cubicBezTo>
                                  <a:pt x="846" y="121"/>
                                  <a:pt x="846" y="120"/>
                                  <a:pt x="846" y="120"/>
                                </a:cubicBezTo>
                                <a:cubicBezTo>
                                  <a:pt x="846" y="121"/>
                                  <a:pt x="845" y="121"/>
                                  <a:pt x="845" y="121"/>
                                </a:cubicBezTo>
                                <a:cubicBezTo>
                                  <a:pt x="846" y="122"/>
                                  <a:pt x="846" y="121"/>
                                  <a:pt x="846" y="121"/>
                                </a:cubicBezTo>
                                <a:close/>
                                <a:moveTo>
                                  <a:pt x="860" y="122"/>
                                </a:moveTo>
                                <a:cubicBezTo>
                                  <a:pt x="860" y="122"/>
                                  <a:pt x="859" y="123"/>
                                  <a:pt x="860" y="123"/>
                                </a:cubicBezTo>
                                <a:cubicBezTo>
                                  <a:pt x="860" y="123"/>
                                  <a:pt x="860" y="123"/>
                                  <a:pt x="860" y="123"/>
                                </a:cubicBezTo>
                                <a:cubicBezTo>
                                  <a:pt x="859" y="124"/>
                                  <a:pt x="860" y="122"/>
                                  <a:pt x="860" y="122"/>
                                </a:cubicBezTo>
                                <a:close/>
                                <a:moveTo>
                                  <a:pt x="861" y="115"/>
                                </a:moveTo>
                                <a:cubicBezTo>
                                  <a:pt x="861" y="115"/>
                                  <a:pt x="861" y="115"/>
                                  <a:pt x="861" y="115"/>
                                </a:cubicBezTo>
                                <a:cubicBezTo>
                                  <a:pt x="862" y="117"/>
                                  <a:pt x="859" y="120"/>
                                  <a:pt x="860" y="122"/>
                                </a:cubicBezTo>
                                <a:cubicBezTo>
                                  <a:pt x="860" y="118"/>
                                  <a:pt x="862" y="115"/>
                                  <a:pt x="862" y="112"/>
                                </a:cubicBezTo>
                                <a:cubicBezTo>
                                  <a:pt x="862" y="112"/>
                                  <a:pt x="862" y="111"/>
                                  <a:pt x="862" y="111"/>
                                </a:cubicBezTo>
                                <a:cubicBezTo>
                                  <a:pt x="862" y="110"/>
                                  <a:pt x="864" y="107"/>
                                  <a:pt x="863" y="106"/>
                                </a:cubicBezTo>
                                <a:cubicBezTo>
                                  <a:pt x="863" y="107"/>
                                  <a:pt x="862" y="108"/>
                                  <a:pt x="862" y="110"/>
                                </a:cubicBezTo>
                                <a:cubicBezTo>
                                  <a:pt x="861" y="109"/>
                                  <a:pt x="861" y="109"/>
                                  <a:pt x="861" y="109"/>
                                </a:cubicBezTo>
                                <a:cubicBezTo>
                                  <a:pt x="862" y="111"/>
                                  <a:pt x="861" y="114"/>
                                  <a:pt x="861" y="115"/>
                                </a:cubicBezTo>
                                <a:close/>
                                <a:moveTo>
                                  <a:pt x="842" y="104"/>
                                </a:moveTo>
                                <a:cubicBezTo>
                                  <a:pt x="842" y="105"/>
                                  <a:pt x="842" y="105"/>
                                  <a:pt x="842" y="106"/>
                                </a:cubicBezTo>
                                <a:cubicBezTo>
                                  <a:pt x="843" y="105"/>
                                  <a:pt x="842" y="104"/>
                                  <a:pt x="842" y="104"/>
                                </a:cubicBezTo>
                                <a:close/>
                                <a:moveTo>
                                  <a:pt x="707" y="252"/>
                                </a:moveTo>
                                <a:cubicBezTo>
                                  <a:pt x="708" y="252"/>
                                  <a:pt x="709" y="252"/>
                                  <a:pt x="710" y="253"/>
                                </a:cubicBezTo>
                                <a:cubicBezTo>
                                  <a:pt x="710" y="254"/>
                                  <a:pt x="709" y="255"/>
                                  <a:pt x="710" y="256"/>
                                </a:cubicBezTo>
                                <a:cubicBezTo>
                                  <a:pt x="712" y="257"/>
                                  <a:pt x="715" y="253"/>
                                  <a:pt x="715" y="256"/>
                                </a:cubicBezTo>
                                <a:cubicBezTo>
                                  <a:pt x="717" y="258"/>
                                  <a:pt x="720" y="259"/>
                                  <a:pt x="723" y="259"/>
                                </a:cubicBezTo>
                                <a:cubicBezTo>
                                  <a:pt x="725" y="260"/>
                                  <a:pt x="726" y="261"/>
                                  <a:pt x="728" y="262"/>
                                </a:cubicBezTo>
                                <a:cubicBezTo>
                                  <a:pt x="730" y="262"/>
                                  <a:pt x="733" y="262"/>
                                  <a:pt x="734" y="263"/>
                                </a:cubicBezTo>
                                <a:cubicBezTo>
                                  <a:pt x="736" y="263"/>
                                  <a:pt x="737" y="264"/>
                                  <a:pt x="739" y="265"/>
                                </a:cubicBezTo>
                                <a:cubicBezTo>
                                  <a:pt x="744" y="267"/>
                                  <a:pt x="749" y="267"/>
                                  <a:pt x="753" y="269"/>
                                </a:cubicBezTo>
                                <a:cubicBezTo>
                                  <a:pt x="756" y="269"/>
                                  <a:pt x="760" y="271"/>
                                  <a:pt x="762" y="272"/>
                                </a:cubicBezTo>
                                <a:cubicBezTo>
                                  <a:pt x="765" y="272"/>
                                  <a:pt x="768" y="274"/>
                                  <a:pt x="771" y="275"/>
                                </a:cubicBezTo>
                                <a:cubicBezTo>
                                  <a:pt x="772" y="275"/>
                                  <a:pt x="774" y="275"/>
                                  <a:pt x="776" y="276"/>
                                </a:cubicBezTo>
                                <a:cubicBezTo>
                                  <a:pt x="776" y="276"/>
                                  <a:pt x="777" y="276"/>
                                  <a:pt x="777" y="276"/>
                                </a:cubicBezTo>
                                <a:cubicBezTo>
                                  <a:pt x="779" y="277"/>
                                  <a:pt x="781" y="277"/>
                                  <a:pt x="782" y="277"/>
                                </a:cubicBezTo>
                                <a:cubicBezTo>
                                  <a:pt x="784" y="278"/>
                                  <a:pt x="785" y="279"/>
                                  <a:pt x="787" y="279"/>
                                </a:cubicBezTo>
                                <a:cubicBezTo>
                                  <a:pt x="789" y="280"/>
                                  <a:pt x="792" y="281"/>
                                  <a:pt x="795" y="281"/>
                                </a:cubicBezTo>
                                <a:cubicBezTo>
                                  <a:pt x="796" y="282"/>
                                  <a:pt x="798" y="282"/>
                                  <a:pt x="799" y="282"/>
                                </a:cubicBezTo>
                                <a:cubicBezTo>
                                  <a:pt x="800" y="283"/>
                                  <a:pt x="800" y="283"/>
                                  <a:pt x="801" y="283"/>
                                </a:cubicBezTo>
                                <a:cubicBezTo>
                                  <a:pt x="802" y="283"/>
                                  <a:pt x="802" y="283"/>
                                  <a:pt x="802" y="283"/>
                                </a:cubicBezTo>
                                <a:cubicBezTo>
                                  <a:pt x="803" y="284"/>
                                  <a:pt x="803" y="284"/>
                                  <a:pt x="803" y="284"/>
                                </a:cubicBezTo>
                                <a:cubicBezTo>
                                  <a:pt x="803" y="284"/>
                                  <a:pt x="803" y="284"/>
                                  <a:pt x="803" y="284"/>
                                </a:cubicBezTo>
                                <a:cubicBezTo>
                                  <a:pt x="803" y="284"/>
                                  <a:pt x="803" y="284"/>
                                  <a:pt x="803" y="284"/>
                                </a:cubicBezTo>
                                <a:cubicBezTo>
                                  <a:pt x="804" y="285"/>
                                  <a:pt x="805" y="284"/>
                                  <a:pt x="806" y="285"/>
                                </a:cubicBezTo>
                                <a:cubicBezTo>
                                  <a:pt x="807" y="285"/>
                                  <a:pt x="808" y="286"/>
                                  <a:pt x="809" y="287"/>
                                </a:cubicBezTo>
                                <a:cubicBezTo>
                                  <a:pt x="810" y="286"/>
                                  <a:pt x="811" y="287"/>
                                  <a:pt x="812" y="288"/>
                                </a:cubicBezTo>
                                <a:cubicBezTo>
                                  <a:pt x="813" y="288"/>
                                  <a:pt x="813" y="288"/>
                                  <a:pt x="813" y="288"/>
                                </a:cubicBezTo>
                                <a:cubicBezTo>
                                  <a:pt x="813" y="288"/>
                                  <a:pt x="813" y="287"/>
                                  <a:pt x="813" y="287"/>
                                </a:cubicBezTo>
                                <a:cubicBezTo>
                                  <a:pt x="813" y="287"/>
                                  <a:pt x="813" y="287"/>
                                  <a:pt x="813" y="286"/>
                                </a:cubicBezTo>
                                <a:cubicBezTo>
                                  <a:pt x="813" y="286"/>
                                  <a:pt x="813" y="286"/>
                                  <a:pt x="813" y="286"/>
                                </a:cubicBezTo>
                                <a:cubicBezTo>
                                  <a:pt x="813" y="285"/>
                                  <a:pt x="813" y="285"/>
                                  <a:pt x="813" y="284"/>
                                </a:cubicBezTo>
                                <a:cubicBezTo>
                                  <a:pt x="813" y="282"/>
                                  <a:pt x="813" y="282"/>
                                  <a:pt x="813" y="282"/>
                                </a:cubicBezTo>
                                <a:cubicBezTo>
                                  <a:pt x="813" y="282"/>
                                  <a:pt x="812" y="281"/>
                                  <a:pt x="812" y="280"/>
                                </a:cubicBezTo>
                                <a:cubicBezTo>
                                  <a:pt x="812" y="280"/>
                                  <a:pt x="813" y="280"/>
                                  <a:pt x="813" y="279"/>
                                </a:cubicBezTo>
                                <a:cubicBezTo>
                                  <a:pt x="813" y="279"/>
                                  <a:pt x="812" y="279"/>
                                  <a:pt x="812" y="279"/>
                                </a:cubicBezTo>
                                <a:cubicBezTo>
                                  <a:pt x="812" y="278"/>
                                  <a:pt x="812" y="278"/>
                                  <a:pt x="812" y="278"/>
                                </a:cubicBezTo>
                                <a:cubicBezTo>
                                  <a:pt x="812" y="277"/>
                                  <a:pt x="812" y="277"/>
                                  <a:pt x="812" y="277"/>
                                </a:cubicBezTo>
                                <a:cubicBezTo>
                                  <a:pt x="812" y="276"/>
                                  <a:pt x="812" y="276"/>
                                  <a:pt x="812" y="275"/>
                                </a:cubicBezTo>
                                <a:cubicBezTo>
                                  <a:pt x="813" y="270"/>
                                  <a:pt x="813" y="265"/>
                                  <a:pt x="813" y="259"/>
                                </a:cubicBezTo>
                                <a:cubicBezTo>
                                  <a:pt x="813" y="254"/>
                                  <a:pt x="813" y="250"/>
                                  <a:pt x="813" y="245"/>
                                </a:cubicBezTo>
                                <a:cubicBezTo>
                                  <a:pt x="815" y="226"/>
                                  <a:pt x="815" y="226"/>
                                  <a:pt x="815" y="226"/>
                                </a:cubicBezTo>
                                <a:cubicBezTo>
                                  <a:pt x="815" y="219"/>
                                  <a:pt x="816" y="212"/>
                                  <a:pt x="817" y="206"/>
                                </a:cubicBezTo>
                                <a:cubicBezTo>
                                  <a:pt x="817" y="206"/>
                                  <a:pt x="818" y="205"/>
                                  <a:pt x="818" y="205"/>
                                </a:cubicBezTo>
                                <a:cubicBezTo>
                                  <a:pt x="818" y="204"/>
                                  <a:pt x="817" y="204"/>
                                  <a:pt x="818" y="204"/>
                                </a:cubicBezTo>
                                <a:cubicBezTo>
                                  <a:pt x="818" y="203"/>
                                  <a:pt x="818" y="203"/>
                                  <a:pt x="818" y="203"/>
                                </a:cubicBezTo>
                                <a:cubicBezTo>
                                  <a:pt x="819" y="197"/>
                                  <a:pt x="820" y="192"/>
                                  <a:pt x="822" y="186"/>
                                </a:cubicBezTo>
                                <a:cubicBezTo>
                                  <a:pt x="822" y="185"/>
                                  <a:pt x="822" y="186"/>
                                  <a:pt x="822" y="186"/>
                                </a:cubicBezTo>
                                <a:cubicBezTo>
                                  <a:pt x="823" y="183"/>
                                  <a:pt x="824" y="178"/>
                                  <a:pt x="825" y="175"/>
                                </a:cubicBezTo>
                                <a:cubicBezTo>
                                  <a:pt x="825" y="173"/>
                                  <a:pt x="825" y="171"/>
                                  <a:pt x="826" y="170"/>
                                </a:cubicBezTo>
                                <a:cubicBezTo>
                                  <a:pt x="826" y="169"/>
                                  <a:pt x="825" y="169"/>
                                  <a:pt x="825" y="169"/>
                                </a:cubicBezTo>
                                <a:cubicBezTo>
                                  <a:pt x="826" y="169"/>
                                  <a:pt x="826" y="169"/>
                                  <a:pt x="826" y="169"/>
                                </a:cubicBezTo>
                                <a:cubicBezTo>
                                  <a:pt x="826" y="167"/>
                                  <a:pt x="826" y="167"/>
                                  <a:pt x="826" y="167"/>
                                </a:cubicBezTo>
                                <a:cubicBezTo>
                                  <a:pt x="827" y="164"/>
                                  <a:pt x="828" y="160"/>
                                  <a:pt x="829" y="156"/>
                                </a:cubicBezTo>
                                <a:cubicBezTo>
                                  <a:pt x="829" y="155"/>
                                  <a:pt x="829" y="155"/>
                                  <a:pt x="829" y="154"/>
                                </a:cubicBezTo>
                                <a:cubicBezTo>
                                  <a:pt x="830" y="154"/>
                                  <a:pt x="830" y="154"/>
                                  <a:pt x="829" y="153"/>
                                </a:cubicBezTo>
                                <a:cubicBezTo>
                                  <a:pt x="829" y="153"/>
                                  <a:pt x="830" y="151"/>
                                  <a:pt x="830" y="152"/>
                                </a:cubicBezTo>
                                <a:cubicBezTo>
                                  <a:pt x="830" y="151"/>
                                  <a:pt x="830" y="152"/>
                                  <a:pt x="830" y="152"/>
                                </a:cubicBezTo>
                                <a:cubicBezTo>
                                  <a:pt x="831" y="151"/>
                                  <a:pt x="831" y="149"/>
                                  <a:pt x="831" y="147"/>
                                </a:cubicBezTo>
                                <a:cubicBezTo>
                                  <a:pt x="831" y="146"/>
                                  <a:pt x="832" y="144"/>
                                  <a:pt x="833" y="142"/>
                                </a:cubicBezTo>
                                <a:cubicBezTo>
                                  <a:pt x="833" y="144"/>
                                  <a:pt x="833" y="146"/>
                                  <a:pt x="835" y="147"/>
                                </a:cubicBezTo>
                                <a:cubicBezTo>
                                  <a:pt x="836" y="145"/>
                                  <a:pt x="836" y="141"/>
                                  <a:pt x="837" y="140"/>
                                </a:cubicBezTo>
                                <a:cubicBezTo>
                                  <a:pt x="838" y="135"/>
                                  <a:pt x="839" y="130"/>
                                  <a:pt x="840" y="125"/>
                                </a:cubicBezTo>
                                <a:cubicBezTo>
                                  <a:pt x="840" y="124"/>
                                  <a:pt x="840" y="124"/>
                                  <a:pt x="840" y="124"/>
                                </a:cubicBezTo>
                                <a:cubicBezTo>
                                  <a:pt x="842" y="119"/>
                                  <a:pt x="842" y="114"/>
                                  <a:pt x="844" y="108"/>
                                </a:cubicBezTo>
                                <a:cubicBezTo>
                                  <a:pt x="842" y="119"/>
                                  <a:pt x="839" y="128"/>
                                  <a:pt x="838" y="138"/>
                                </a:cubicBezTo>
                                <a:cubicBezTo>
                                  <a:pt x="837" y="140"/>
                                  <a:pt x="836" y="146"/>
                                  <a:pt x="835" y="150"/>
                                </a:cubicBezTo>
                                <a:cubicBezTo>
                                  <a:pt x="835" y="152"/>
                                  <a:pt x="836" y="153"/>
                                  <a:pt x="838" y="152"/>
                                </a:cubicBezTo>
                                <a:cubicBezTo>
                                  <a:pt x="840" y="150"/>
                                  <a:pt x="839" y="147"/>
                                  <a:pt x="840" y="145"/>
                                </a:cubicBezTo>
                                <a:cubicBezTo>
                                  <a:pt x="841" y="145"/>
                                  <a:pt x="841" y="144"/>
                                  <a:pt x="842" y="145"/>
                                </a:cubicBezTo>
                                <a:cubicBezTo>
                                  <a:pt x="842" y="150"/>
                                  <a:pt x="840" y="156"/>
                                  <a:pt x="840" y="160"/>
                                </a:cubicBezTo>
                                <a:cubicBezTo>
                                  <a:pt x="840" y="161"/>
                                  <a:pt x="840" y="162"/>
                                  <a:pt x="840" y="163"/>
                                </a:cubicBezTo>
                                <a:cubicBezTo>
                                  <a:pt x="840" y="163"/>
                                  <a:pt x="840" y="164"/>
                                  <a:pt x="841" y="164"/>
                                </a:cubicBezTo>
                                <a:cubicBezTo>
                                  <a:pt x="841" y="164"/>
                                  <a:pt x="841" y="164"/>
                                  <a:pt x="842" y="164"/>
                                </a:cubicBezTo>
                                <a:cubicBezTo>
                                  <a:pt x="842" y="159"/>
                                  <a:pt x="846" y="156"/>
                                  <a:pt x="846" y="151"/>
                                </a:cubicBezTo>
                                <a:cubicBezTo>
                                  <a:pt x="847" y="150"/>
                                  <a:pt x="848" y="149"/>
                                  <a:pt x="849" y="149"/>
                                </a:cubicBezTo>
                                <a:cubicBezTo>
                                  <a:pt x="849" y="147"/>
                                  <a:pt x="850" y="145"/>
                                  <a:pt x="850" y="143"/>
                                </a:cubicBezTo>
                                <a:cubicBezTo>
                                  <a:pt x="850" y="142"/>
                                  <a:pt x="850" y="142"/>
                                  <a:pt x="850" y="142"/>
                                </a:cubicBezTo>
                                <a:cubicBezTo>
                                  <a:pt x="851" y="137"/>
                                  <a:pt x="851" y="133"/>
                                  <a:pt x="853" y="129"/>
                                </a:cubicBezTo>
                                <a:cubicBezTo>
                                  <a:pt x="853" y="133"/>
                                  <a:pt x="852" y="136"/>
                                  <a:pt x="851" y="140"/>
                                </a:cubicBezTo>
                                <a:cubicBezTo>
                                  <a:pt x="851" y="140"/>
                                  <a:pt x="852" y="141"/>
                                  <a:pt x="852" y="141"/>
                                </a:cubicBezTo>
                                <a:cubicBezTo>
                                  <a:pt x="851" y="144"/>
                                  <a:pt x="850" y="149"/>
                                  <a:pt x="849" y="152"/>
                                </a:cubicBezTo>
                                <a:cubicBezTo>
                                  <a:pt x="850" y="153"/>
                                  <a:pt x="851" y="153"/>
                                  <a:pt x="851" y="152"/>
                                </a:cubicBezTo>
                                <a:cubicBezTo>
                                  <a:pt x="851" y="152"/>
                                  <a:pt x="851" y="153"/>
                                  <a:pt x="851" y="153"/>
                                </a:cubicBezTo>
                                <a:cubicBezTo>
                                  <a:pt x="851" y="153"/>
                                  <a:pt x="851" y="153"/>
                                  <a:pt x="852" y="153"/>
                                </a:cubicBezTo>
                                <a:cubicBezTo>
                                  <a:pt x="851" y="155"/>
                                  <a:pt x="851" y="155"/>
                                  <a:pt x="851" y="157"/>
                                </a:cubicBezTo>
                                <a:cubicBezTo>
                                  <a:pt x="851" y="158"/>
                                  <a:pt x="851" y="158"/>
                                  <a:pt x="852" y="158"/>
                                </a:cubicBezTo>
                                <a:cubicBezTo>
                                  <a:pt x="852" y="156"/>
                                  <a:pt x="853" y="155"/>
                                  <a:pt x="853" y="153"/>
                                </a:cubicBezTo>
                                <a:cubicBezTo>
                                  <a:pt x="853" y="152"/>
                                  <a:pt x="853" y="151"/>
                                  <a:pt x="853" y="151"/>
                                </a:cubicBezTo>
                                <a:cubicBezTo>
                                  <a:pt x="853" y="150"/>
                                  <a:pt x="853" y="150"/>
                                  <a:pt x="854" y="150"/>
                                </a:cubicBezTo>
                                <a:cubicBezTo>
                                  <a:pt x="854" y="149"/>
                                  <a:pt x="853" y="149"/>
                                  <a:pt x="853" y="148"/>
                                </a:cubicBezTo>
                                <a:cubicBezTo>
                                  <a:pt x="853" y="148"/>
                                  <a:pt x="854" y="148"/>
                                  <a:pt x="854" y="147"/>
                                </a:cubicBezTo>
                                <a:cubicBezTo>
                                  <a:pt x="855" y="145"/>
                                  <a:pt x="854" y="143"/>
                                  <a:pt x="855" y="141"/>
                                </a:cubicBezTo>
                                <a:cubicBezTo>
                                  <a:pt x="855" y="140"/>
                                  <a:pt x="856" y="139"/>
                                  <a:pt x="857" y="137"/>
                                </a:cubicBezTo>
                                <a:cubicBezTo>
                                  <a:pt x="857" y="138"/>
                                  <a:pt x="856" y="139"/>
                                  <a:pt x="856" y="140"/>
                                </a:cubicBezTo>
                                <a:cubicBezTo>
                                  <a:pt x="855" y="144"/>
                                  <a:pt x="856" y="148"/>
                                  <a:pt x="855" y="151"/>
                                </a:cubicBezTo>
                                <a:cubicBezTo>
                                  <a:pt x="856" y="152"/>
                                  <a:pt x="856" y="151"/>
                                  <a:pt x="857" y="151"/>
                                </a:cubicBezTo>
                                <a:cubicBezTo>
                                  <a:pt x="857" y="150"/>
                                  <a:pt x="857" y="149"/>
                                  <a:pt x="857" y="148"/>
                                </a:cubicBezTo>
                                <a:cubicBezTo>
                                  <a:pt x="857" y="148"/>
                                  <a:pt x="857" y="149"/>
                                  <a:pt x="857" y="148"/>
                                </a:cubicBezTo>
                                <a:cubicBezTo>
                                  <a:pt x="857" y="146"/>
                                  <a:pt x="857" y="144"/>
                                  <a:pt x="858" y="141"/>
                                </a:cubicBezTo>
                                <a:cubicBezTo>
                                  <a:pt x="858" y="141"/>
                                  <a:pt x="858" y="140"/>
                                  <a:pt x="859" y="141"/>
                                </a:cubicBezTo>
                                <a:cubicBezTo>
                                  <a:pt x="859" y="140"/>
                                  <a:pt x="859" y="140"/>
                                  <a:pt x="860" y="140"/>
                                </a:cubicBezTo>
                                <a:cubicBezTo>
                                  <a:pt x="860" y="139"/>
                                  <a:pt x="859" y="140"/>
                                  <a:pt x="859" y="140"/>
                                </a:cubicBezTo>
                                <a:cubicBezTo>
                                  <a:pt x="860" y="139"/>
                                  <a:pt x="859" y="138"/>
                                  <a:pt x="860" y="138"/>
                                </a:cubicBezTo>
                                <a:cubicBezTo>
                                  <a:pt x="860" y="134"/>
                                  <a:pt x="861" y="132"/>
                                  <a:pt x="861" y="128"/>
                                </a:cubicBezTo>
                                <a:cubicBezTo>
                                  <a:pt x="861" y="131"/>
                                  <a:pt x="861" y="134"/>
                                  <a:pt x="860" y="137"/>
                                </a:cubicBezTo>
                                <a:cubicBezTo>
                                  <a:pt x="860" y="138"/>
                                  <a:pt x="861" y="137"/>
                                  <a:pt x="861" y="138"/>
                                </a:cubicBezTo>
                                <a:cubicBezTo>
                                  <a:pt x="861" y="139"/>
                                  <a:pt x="860" y="139"/>
                                  <a:pt x="860" y="140"/>
                                </a:cubicBezTo>
                                <a:cubicBezTo>
                                  <a:pt x="860" y="141"/>
                                  <a:pt x="860" y="142"/>
                                  <a:pt x="860" y="143"/>
                                </a:cubicBezTo>
                                <a:cubicBezTo>
                                  <a:pt x="860" y="144"/>
                                  <a:pt x="859" y="145"/>
                                  <a:pt x="859" y="146"/>
                                </a:cubicBezTo>
                                <a:cubicBezTo>
                                  <a:pt x="860" y="147"/>
                                  <a:pt x="860" y="148"/>
                                  <a:pt x="860" y="149"/>
                                </a:cubicBezTo>
                                <a:cubicBezTo>
                                  <a:pt x="860" y="150"/>
                                  <a:pt x="860" y="149"/>
                                  <a:pt x="860" y="150"/>
                                </a:cubicBezTo>
                                <a:cubicBezTo>
                                  <a:pt x="861" y="151"/>
                                  <a:pt x="861" y="150"/>
                                  <a:pt x="862" y="150"/>
                                </a:cubicBezTo>
                                <a:cubicBezTo>
                                  <a:pt x="862" y="151"/>
                                  <a:pt x="861" y="150"/>
                                  <a:pt x="861" y="151"/>
                                </a:cubicBezTo>
                                <a:cubicBezTo>
                                  <a:pt x="861" y="151"/>
                                  <a:pt x="861" y="152"/>
                                  <a:pt x="862" y="152"/>
                                </a:cubicBezTo>
                                <a:cubicBezTo>
                                  <a:pt x="861" y="154"/>
                                  <a:pt x="861" y="155"/>
                                  <a:pt x="861" y="157"/>
                                </a:cubicBezTo>
                                <a:cubicBezTo>
                                  <a:pt x="861" y="157"/>
                                  <a:pt x="861" y="156"/>
                                  <a:pt x="861" y="157"/>
                                </a:cubicBezTo>
                                <a:cubicBezTo>
                                  <a:pt x="861" y="157"/>
                                  <a:pt x="861" y="160"/>
                                  <a:pt x="861" y="160"/>
                                </a:cubicBezTo>
                                <a:cubicBezTo>
                                  <a:pt x="861" y="162"/>
                                  <a:pt x="861" y="163"/>
                                  <a:pt x="860" y="165"/>
                                </a:cubicBezTo>
                                <a:cubicBezTo>
                                  <a:pt x="860" y="166"/>
                                  <a:pt x="861" y="165"/>
                                  <a:pt x="861" y="166"/>
                                </a:cubicBezTo>
                                <a:cubicBezTo>
                                  <a:pt x="861" y="167"/>
                                  <a:pt x="861" y="168"/>
                                  <a:pt x="860" y="169"/>
                                </a:cubicBezTo>
                                <a:cubicBezTo>
                                  <a:pt x="861" y="170"/>
                                  <a:pt x="861" y="172"/>
                                  <a:pt x="860" y="173"/>
                                </a:cubicBezTo>
                                <a:cubicBezTo>
                                  <a:pt x="861" y="173"/>
                                  <a:pt x="861" y="172"/>
                                  <a:pt x="862" y="172"/>
                                </a:cubicBezTo>
                                <a:cubicBezTo>
                                  <a:pt x="862" y="172"/>
                                  <a:pt x="861" y="173"/>
                                  <a:pt x="861" y="174"/>
                                </a:cubicBezTo>
                                <a:cubicBezTo>
                                  <a:pt x="861" y="178"/>
                                  <a:pt x="862" y="181"/>
                                  <a:pt x="861" y="186"/>
                                </a:cubicBezTo>
                                <a:cubicBezTo>
                                  <a:pt x="861" y="187"/>
                                  <a:pt x="862" y="187"/>
                                  <a:pt x="861" y="188"/>
                                </a:cubicBezTo>
                                <a:cubicBezTo>
                                  <a:pt x="861" y="188"/>
                                  <a:pt x="862" y="188"/>
                                  <a:pt x="862" y="188"/>
                                </a:cubicBezTo>
                                <a:cubicBezTo>
                                  <a:pt x="862" y="190"/>
                                  <a:pt x="860" y="196"/>
                                  <a:pt x="862" y="198"/>
                                </a:cubicBezTo>
                                <a:cubicBezTo>
                                  <a:pt x="861" y="198"/>
                                  <a:pt x="861" y="197"/>
                                  <a:pt x="861" y="198"/>
                                </a:cubicBezTo>
                                <a:cubicBezTo>
                                  <a:pt x="861" y="199"/>
                                  <a:pt x="860" y="200"/>
                                  <a:pt x="861" y="201"/>
                                </a:cubicBezTo>
                                <a:cubicBezTo>
                                  <a:pt x="861" y="204"/>
                                  <a:pt x="860" y="206"/>
                                  <a:pt x="861" y="208"/>
                                </a:cubicBezTo>
                                <a:cubicBezTo>
                                  <a:pt x="860" y="209"/>
                                  <a:pt x="860" y="210"/>
                                  <a:pt x="860" y="210"/>
                                </a:cubicBezTo>
                                <a:cubicBezTo>
                                  <a:pt x="860" y="211"/>
                                  <a:pt x="860" y="213"/>
                                  <a:pt x="860" y="214"/>
                                </a:cubicBezTo>
                                <a:cubicBezTo>
                                  <a:pt x="859" y="231"/>
                                  <a:pt x="857" y="248"/>
                                  <a:pt x="857" y="264"/>
                                </a:cubicBezTo>
                                <a:cubicBezTo>
                                  <a:pt x="856" y="268"/>
                                  <a:pt x="857" y="273"/>
                                  <a:pt x="857" y="277"/>
                                </a:cubicBezTo>
                                <a:cubicBezTo>
                                  <a:pt x="857" y="277"/>
                                  <a:pt x="857" y="277"/>
                                  <a:pt x="857" y="278"/>
                                </a:cubicBezTo>
                                <a:cubicBezTo>
                                  <a:pt x="857" y="279"/>
                                  <a:pt x="857" y="279"/>
                                  <a:pt x="857" y="279"/>
                                </a:cubicBezTo>
                                <a:cubicBezTo>
                                  <a:pt x="857" y="280"/>
                                  <a:pt x="857" y="281"/>
                                  <a:pt x="857" y="282"/>
                                </a:cubicBezTo>
                                <a:cubicBezTo>
                                  <a:pt x="857" y="291"/>
                                  <a:pt x="857" y="302"/>
                                  <a:pt x="859" y="311"/>
                                </a:cubicBezTo>
                                <a:cubicBezTo>
                                  <a:pt x="858" y="317"/>
                                  <a:pt x="860" y="324"/>
                                  <a:pt x="860" y="331"/>
                                </a:cubicBezTo>
                                <a:cubicBezTo>
                                  <a:pt x="860" y="334"/>
                                  <a:pt x="860" y="336"/>
                                  <a:pt x="860" y="339"/>
                                </a:cubicBezTo>
                                <a:cubicBezTo>
                                  <a:pt x="861" y="340"/>
                                  <a:pt x="861" y="342"/>
                                  <a:pt x="861" y="343"/>
                                </a:cubicBezTo>
                                <a:cubicBezTo>
                                  <a:pt x="861" y="345"/>
                                  <a:pt x="861" y="347"/>
                                  <a:pt x="861" y="349"/>
                                </a:cubicBezTo>
                                <a:cubicBezTo>
                                  <a:pt x="861" y="350"/>
                                  <a:pt x="861" y="350"/>
                                  <a:pt x="861" y="350"/>
                                </a:cubicBezTo>
                                <a:cubicBezTo>
                                  <a:pt x="861" y="351"/>
                                  <a:pt x="861" y="351"/>
                                  <a:pt x="861" y="351"/>
                                </a:cubicBezTo>
                                <a:cubicBezTo>
                                  <a:pt x="861" y="351"/>
                                  <a:pt x="861" y="351"/>
                                  <a:pt x="861" y="351"/>
                                </a:cubicBezTo>
                                <a:cubicBezTo>
                                  <a:pt x="861" y="351"/>
                                  <a:pt x="860" y="350"/>
                                  <a:pt x="860" y="350"/>
                                </a:cubicBezTo>
                                <a:cubicBezTo>
                                  <a:pt x="859" y="350"/>
                                  <a:pt x="858" y="350"/>
                                  <a:pt x="857" y="349"/>
                                </a:cubicBezTo>
                                <a:cubicBezTo>
                                  <a:pt x="854" y="349"/>
                                  <a:pt x="853" y="349"/>
                                  <a:pt x="851" y="348"/>
                                </a:cubicBezTo>
                                <a:cubicBezTo>
                                  <a:pt x="843" y="346"/>
                                  <a:pt x="834" y="342"/>
                                  <a:pt x="826" y="340"/>
                                </a:cubicBezTo>
                                <a:cubicBezTo>
                                  <a:pt x="824" y="340"/>
                                  <a:pt x="821" y="338"/>
                                  <a:pt x="819" y="338"/>
                                </a:cubicBezTo>
                                <a:cubicBezTo>
                                  <a:pt x="818" y="338"/>
                                  <a:pt x="817" y="338"/>
                                  <a:pt x="816" y="337"/>
                                </a:cubicBezTo>
                                <a:cubicBezTo>
                                  <a:pt x="812" y="336"/>
                                  <a:pt x="807" y="334"/>
                                  <a:pt x="803" y="334"/>
                                </a:cubicBezTo>
                                <a:cubicBezTo>
                                  <a:pt x="801" y="333"/>
                                  <a:pt x="799" y="332"/>
                                  <a:pt x="797" y="331"/>
                                </a:cubicBezTo>
                                <a:cubicBezTo>
                                  <a:pt x="794" y="331"/>
                                  <a:pt x="792" y="330"/>
                                  <a:pt x="790" y="330"/>
                                </a:cubicBezTo>
                                <a:cubicBezTo>
                                  <a:pt x="789" y="329"/>
                                  <a:pt x="788" y="329"/>
                                  <a:pt x="788" y="329"/>
                                </a:cubicBezTo>
                                <a:cubicBezTo>
                                  <a:pt x="787" y="329"/>
                                  <a:pt x="787" y="329"/>
                                  <a:pt x="786" y="328"/>
                                </a:cubicBezTo>
                                <a:cubicBezTo>
                                  <a:pt x="783" y="328"/>
                                  <a:pt x="779" y="327"/>
                                  <a:pt x="776" y="325"/>
                                </a:cubicBezTo>
                                <a:cubicBezTo>
                                  <a:pt x="775" y="325"/>
                                  <a:pt x="775" y="325"/>
                                  <a:pt x="775" y="326"/>
                                </a:cubicBezTo>
                                <a:cubicBezTo>
                                  <a:pt x="773" y="324"/>
                                  <a:pt x="770" y="325"/>
                                  <a:pt x="768" y="324"/>
                                </a:cubicBezTo>
                                <a:cubicBezTo>
                                  <a:pt x="767" y="324"/>
                                  <a:pt x="767" y="324"/>
                                  <a:pt x="767" y="324"/>
                                </a:cubicBezTo>
                                <a:cubicBezTo>
                                  <a:pt x="766" y="323"/>
                                  <a:pt x="765" y="323"/>
                                  <a:pt x="763" y="323"/>
                                </a:cubicBezTo>
                                <a:cubicBezTo>
                                  <a:pt x="759" y="321"/>
                                  <a:pt x="755" y="321"/>
                                  <a:pt x="751" y="319"/>
                                </a:cubicBezTo>
                                <a:cubicBezTo>
                                  <a:pt x="749" y="320"/>
                                  <a:pt x="746" y="319"/>
                                  <a:pt x="744" y="318"/>
                                </a:cubicBezTo>
                                <a:cubicBezTo>
                                  <a:pt x="743" y="318"/>
                                  <a:pt x="743" y="319"/>
                                  <a:pt x="742" y="318"/>
                                </a:cubicBezTo>
                                <a:cubicBezTo>
                                  <a:pt x="741" y="318"/>
                                  <a:pt x="741" y="318"/>
                                  <a:pt x="741" y="318"/>
                                </a:cubicBezTo>
                                <a:cubicBezTo>
                                  <a:pt x="740" y="318"/>
                                  <a:pt x="740" y="318"/>
                                  <a:pt x="739" y="318"/>
                                </a:cubicBezTo>
                                <a:cubicBezTo>
                                  <a:pt x="738" y="317"/>
                                  <a:pt x="738" y="317"/>
                                  <a:pt x="737" y="316"/>
                                </a:cubicBezTo>
                                <a:cubicBezTo>
                                  <a:pt x="736" y="316"/>
                                  <a:pt x="736" y="317"/>
                                  <a:pt x="735" y="316"/>
                                </a:cubicBezTo>
                                <a:cubicBezTo>
                                  <a:pt x="734" y="316"/>
                                  <a:pt x="733" y="315"/>
                                  <a:pt x="733" y="315"/>
                                </a:cubicBezTo>
                                <a:cubicBezTo>
                                  <a:pt x="731" y="315"/>
                                  <a:pt x="729" y="316"/>
                                  <a:pt x="727" y="314"/>
                                </a:cubicBezTo>
                                <a:cubicBezTo>
                                  <a:pt x="725" y="314"/>
                                  <a:pt x="724" y="313"/>
                                  <a:pt x="722" y="313"/>
                                </a:cubicBezTo>
                                <a:cubicBezTo>
                                  <a:pt x="721" y="313"/>
                                  <a:pt x="720" y="313"/>
                                  <a:pt x="719" y="313"/>
                                </a:cubicBezTo>
                                <a:cubicBezTo>
                                  <a:pt x="718" y="313"/>
                                  <a:pt x="718" y="313"/>
                                  <a:pt x="717" y="313"/>
                                </a:cubicBezTo>
                                <a:cubicBezTo>
                                  <a:pt x="715" y="312"/>
                                  <a:pt x="713" y="313"/>
                                  <a:pt x="711" y="311"/>
                                </a:cubicBezTo>
                                <a:cubicBezTo>
                                  <a:pt x="708" y="312"/>
                                  <a:pt x="703" y="309"/>
                                  <a:pt x="701" y="311"/>
                                </a:cubicBezTo>
                                <a:cubicBezTo>
                                  <a:pt x="701" y="312"/>
                                  <a:pt x="700" y="313"/>
                                  <a:pt x="699" y="313"/>
                                </a:cubicBezTo>
                                <a:cubicBezTo>
                                  <a:pt x="698" y="313"/>
                                  <a:pt x="698" y="312"/>
                                  <a:pt x="697" y="311"/>
                                </a:cubicBezTo>
                                <a:cubicBezTo>
                                  <a:pt x="696" y="311"/>
                                  <a:pt x="693" y="310"/>
                                  <a:pt x="692" y="310"/>
                                </a:cubicBezTo>
                                <a:cubicBezTo>
                                  <a:pt x="691" y="310"/>
                                  <a:pt x="691" y="311"/>
                                  <a:pt x="690" y="311"/>
                                </a:cubicBezTo>
                                <a:cubicBezTo>
                                  <a:pt x="689" y="311"/>
                                  <a:pt x="688" y="309"/>
                                  <a:pt x="687" y="309"/>
                                </a:cubicBezTo>
                                <a:cubicBezTo>
                                  <a:pt x="686" y="309"/>
                                  <a:pt x="685" y="310"/>
                                  <a:pt x="684" y="310"/>
                                </a:cubicBezTo>
                                <a:cubicBezTo>
                                  <a:pt x="683" y="309"/>
                                  <a:pt x="682" y="308"/>
                                  <a:pt x="682" y="307"/>
                                </a:cubicBezTo>
                                <a:cubicBezTo>
                                  <a:pt x="682" y="307"/>
                                  <a:pt x="682" y="307"/>
                                  <a:pt x="681" y="307"/>
                                </a:cubicBezTo>
                                <a:cubicBezTo>
                                  <a:pt x="680" y="305"/>
                                  <a:pt x="677" y="304"/>
                                  <a:pt x="674" y="304"/>
                                </a:cubicBezTo>
                                <a:cubicBezTo>
                                  <a:pt x="674" y="303"/>
                                  <a:pt x="673" y="303"/>
                                  <a:pt x="673" y="303"/>
                                </a:cubicBezTo>
                                <a:cubicBezTo>
                                  <a:pt x="670" y="302"/>
                                  <a:pt x="668" y="299"/>
                                  <a:pt x="666" y="296"/>
                                </a:cubicBezTo>
                                <a:cubicBezTo>
                                  <a:pt x="666" y="296"/>
                                  <a:pt x="665" y="296"/>
                                  <a:pt x="665" y="295"/>
                                </a:cubicBezTo>
                                <a:cubicBezTo>
                                  <a:pt x="664" y="294"/>
                                  <a:pt x="664" y="293"/>
                                  <a:pt x="663" y="292"/>
                                </a:cubicBezTo>
                                <a:cubicBezTo>
                                  <a:pt x="663" y="291"/>
                                  <a:pt x="662" y="291"/>
                                  <a:pt x="662" y="290"/>
                                </a:cubicBezTo>
                                <a:cubicBezTo>
                                  <a:pt x="662" y="288"/>
                                  <a:pt x="661" y="287"/>
                                  <a:pt x="660" y="286"/>
                                </a:cubicBezTo>
                                <a:cubicBezTo>
                                  <a:pt x="660" y="285"/>
                                  <a:pt x="659" y="284"/>
                                  <a:pt x="659" y="283"/>
                                </a:cubicBezTo>
                                <a:cubicBezTo>
                                  <a:pt x="658" y="281"/>
                                  <a:pt x="659" y="279"/>
                                  <a:pt x="658" y="277"/>
                                </a:cubicBezTo>
                                <a:cubicBezTo>
                                  <a:pt x="659" y="274"/>
                                  <a:pt x="659" y="271"/>
                                  <a:pt x="660" y="267"/>
                                </a:cubicBezTo>
                                <a:cubicBezTo>
                                  <a:pt x="660" y="267"/>
                                  <a:pt x="659" y="267"/>
                                  <a:pt x="660" y="266"/>
                                </a:cubicBezTo>
                                <a:cubicBezTo>
                                  <a:pt x="661" y="265"/>
                                  <a:pt x="661" y="263"/>
                                  <a:pt x="662" y="261"/>
                                </a:cubicBezTo>
                                <a:cubicBezTo>
                                  <a:pt x="663" y="261"/>
                                  <a:pt x="663" y="260"/>
                                  <a:pt x="664" y="260"/>
                                </a:cubicBezTo>
                                <a:cubicBezTo>
                                  <a:pt x="665" y="259"/>
                                  <a:pt x="665" y="258"/>
                                  <a:pt x="666" y="257"/>
                                </a:cubicBezTo>
                                <a:cubicBezTo>
                                  <a:pt x="670" y="256"/>
                                  <a:pt x="673" y="253"/>
                                  <a:pt x="677" y="251"/>
                                </a:cubicBezTo>
                                <a:cubicBezTo>
                                  <a:pt x="677" y="251"/>
                                  <a:pt x="678" y="251"/>
                                  <a:pt x="678" y="251"/>
                                </a:cubicBezTo>
                                <a:cubicBezTo>
                                  <a:pt x="680" y="250"/>
                                  <a:pt x="682" y="250"/>
                                  <a:pt x="684" y="249"/>
                                </a:cubicBezTo>
                                <a:cubicBezTo>
                                  <a:pt x="685" y="248"/>
                                  <a:pt x="687" y="249"/>
                                  <a:pt x="689" y="249"/>
                                </a:cubicBezTo>
                                <a:cubicBezTo>
                                  <a:pt x="690" y="249"/>
                                  <a:pt x="690" y="248"/>
                                  <a:pt x="692" y="249"/>
                                </a:cubicBezTo>
                                <a:cubicBezTo>
                                  <a:pt x="693" y="249"/>
                                  <a:pt x="695" y="248"/>
                                  <a:pt x="696" y="248"/>
                                </a:cubicBezTo>
                                <a:cubicBezTo>
                                  <a:pt x="698" y="248"/>
                                  <a:pt x="700" y="249"/>
                                  <a:pt x="701" y="250"/>
                                </a:cubicBezTo>
                                <a:cubicBezTo>
                                  <a:pt x="702" y="250"/>
                                  <a:pt x="703" y="249"/>
                                  <a:pt x="704" y="250"/>
                                </a:cubicBezTo>
                                <a:cubicBezTo>
                                  <a:pt x="705" y="250"/>
                                  <a:pt x="706" y="252"/>
                                  <a:pt x="707" y="252"/>
                                </a:cubicBezTo>
                                <a:close/>
                                <a:moveTo>
                                  <a:pt x="858" y="156"/>
                                </a:moveTo>
                                <a:cubicBezTo>
                                  <a:pt x="858" y="156"/>
                                  <a:pt x="858" y="156"/>
                                  <a:pt x="858" y="156"/>
                                </a:cubicBezTo>
                                <a:cubicBezTo>
                                  <a:pt x="858" y="157"/>
                                  <a:pt x="859" y="156"/>
                                  <a:pt x="858" y="156"/>
                                </a:cubicBezTo>
                                <a:close/>
                                <a:moveTo>
                                  <a:pt x="859" y="156"/>
                                </a:moveTo>
                                <a:cubicBezTo>
                                  <a:pt x="860" y="155"/>
                                  <a:pt x="859" y="154"/>
                                  <a:pt x="860" y="152"/>
                                </a:cubicBezTo>
                                <a:cubicBezTo>
                                  <a:pt x="859" y="152"/>
                                  <a:pt x="859" y="152"/>
                                  <a:pt x="860" y="151"/>
                                </a:cubicBezTo>
                                <a:cubicBezTo>
                                  <a:pt x="859" y="150"/>
                                  <a:pt x="860" y="148"/>
                                  <a:pt x="858" y="148"/>
                                </a:cubicBezTo>
                                <a:cubicBezTo>
                                  <a:pt x="858" y="149"/>
                                  <a:pt x="858" y="150"/>
                                  <a:pt x="857" y="151"/>
                                </a:cubicBezTo>
                                <a:cubicBezTo>
                                  <a:pt x="857" y="151"/>
                                  <a:pt x="858" y="151"/>
                                  <a:pt x="858" y="151"/>
                                </a:cubicBezTo>
                                <a:cubicBezTo>
                                  <a:pt x="858" y="152"/>
                                  <a:pt x="858" y="154"/>
                                  <a:pt x="858" y="156"/>
                                </a:cubicBezTo>
                                <a:cubicBezTo>
                                  <a:pt x="858" y="156"/>
                                  <a:pt x="858" y="155"/>
                                  <a:pt x="859" y="156"/>
                                </a:cubicBezTo>
                                <a:close/>
                              </a:path>
                            </a:pathLst>
                          </a:custGeom>
                          <a:solidFill>
                            <a:srgbClr val="4BACC6">
                              <a:lumMod val="50000"/>
                            </a:srgbClr>
                          </a:solidFill>
                          <a:ln>
                            <a:noFill/>
                          </a:ln>
                        </wps:spPr>
                        <wps:txbx>
                          <w:txbxContent>
                            <w:p w14:paraId="6918A714" w14:textId="77777777" w:rsidR="00DA4494" w:rsidRPr="00A63884" w:rsidRDefault="00DA4494" w:rsidP="00A63884">
                              <w:pPr>
                                <w:rPr>
                                  <w:rFonts w:eastAsia="Times New Roman"/>
                                  <w:sz w:val="16"/>
                                  <w:szCs w:val="16"/>
                                </w:rPr>
                              </w:pPr>
                            </w:p>
                          </w:txbxContent>
                        </wps:txbx>
                        <wps:bodyPr vert="horz" wrap="square" lIns="91416" tIns="45708" rIns="91416" bIns="45708" numCol="1" anchor="t" anchorCtr="0" compatLnSpc="1">
                          <a:prstTxWarp prst="textNoShape">
                            <a:avLst/>
                          </a:prstTxWarp>
                        </wps:bodyPr>
                      </wps:wsp>
                      <wps:wsp>
                        <wps:cNvPr id="208" name="Freeform 19"/>
                        <wps:cNvSpPr>
                          <a:spLocks noChangeAspect="1" noEditPoints="1"/>
                        </wps:cNvSpPr>
                        <wps:spPr bwMode="auto">
                          <a:xfrm rot="15533625" flipH="1">
                            <a:off x="814931" y="620233"/>
                            <a:ext cx="1130120" cy="455160"/>
                          </a:xfrm>
                          <a:custGeom>
                            <a:avLst/>
                            <a:gdLst>
                              <a:gd name="T0" fmla="*/ 715 w 868"/>
                              <a:gd name="T1" fmla="*/ 128 h 351"/>
                              <a:gd name="T2" fmla="*/ 363 w 868"/>
                              <a:gd name="T3" fmla="*/ 50 h 351"/>
                              <a:gd name="T4" fmla="*/ 226 w 868"/>
                              <a:gd name="T5" fmla="*/ 94 h 351"/>
                              <a:gd name="T6" fmla="*/ 155 w 868"/>
                              <a:gd name="T7" fmla="*/ 112 h 351"/>
                              <a:gd name="T8" fmla="*/ 111 w 868"/>
                              <a:gd name="T9" fmla="*/ 138 h 351"/>
                              <a:gd name="T10" fmla="*/ 85 w 868"/>
                              <a:gd name="T11" fmla="*/ 163 h 351"/>
                              <a:gd name="T12" fmla="*/ 104 w 868"/>
                              <a:gd name="T13" fmla="*/ 185 h 351"/>
                              <a:gd name="T14" fmla="*/ 69 w 868"/>
                              <a:gd name="T15" fmla="*/ 174 h 351"/>
                              <a:gd name="T16" fmla="*/ 92 w 868"/>
                              <a:gd name="T17" fmla="*/ 203 h 351"/>
                              <a:gd name="T18" fmla="*/ 66 w 868"/>
                              <a:gd name="T19" fmla="*/ 192 h 351"/>
                              <a:gd name="T20" fmla="*/ 75 w 868"/>
                              <a:gd name="T21" fmla="*/ 207 h 351"/>
                              <a:gd name="T22" fmla="*/ 72 w 868"/>
                              <a:gd name="T23" fmla="*/ 224 h 351"/>
                              <a:gd name="T24" fmla="*/ 64 w 868"/>
                              <a:gd name="T25" fmla="*/ 228 h 351"/>
                              <a:gd name="T26" fmla="*/ 29 w 868"/>
                              <a:gd name="T27" fmla="*/ 217 h 351"/>
                              <a:gd name="T28" fmla="*/ 31 w 868"/>
                              <a:gd name="T29" fmla="*/ 228 h 351"/>
                              <a:gd name="T30" fmla="*/ 53 w 868"/>
                              <a:gd name="T31" fmla="*/ 253 h 351"/>
                              <a:gd name="T32" fmla="*/ 36 w 868"/>
                              <a:gd name="T33" fmla="*/ 257 h 351"/>
                              <a:gd name="T34" fmla="*/ 774 w 868"/>
                              <a:gd name="T35" fmla="*/ 258 h 351"/>
                              <a:gd name="T36" fmla="*/ 640 w 868"/>
                              <a:gd name="T37" fmla="*/ 136 h 351"/>
                              <a:gd name="T38" fmla="*/ 376 w 868"/>
                              <a:gd name="T39" fmla="*/ 47 h 351"/>
                              <a:gd name="T40" fmla="*/ 235 w 868"/>
                              <a:gd name="T41" fmla="*/ 76 h 351"/>
                              <a:gd name="T42" fmla="*/ 221 w 868"/>
                              <a:gd name="T43" fmla="*/ 70 h 351"/>
                              <a:gd name="T44" fmla="*/ 180 w 868"/>
                              <a:gd name="T45" fmla="*/ 89 h 351"/>
                              <a:gd name="T46" fmla="*/ 168 w 868"/>
                              <a:gd name="T47" fmla="*/ 110 h 351"/>
                              <a:gd name="T48" fmla="*/ 140 w 868"/>
                              <a:gd name="T49" fmla="*/ 145 h 351"/>
                              <a:gd name="T50" fmla="*/ 81 w 868"/>
                              <a:gd name="T51" fmla="*/ 192 h 351"/>
                              <a:gd name="T52" fmla="*/ 126 w 868"/>
                              <a:gd name="T53" fmla="*/ 134 h 351"/>
                              <a:gd name="T54" fmla="*/ 253 w 868"/>
                              <a:gd name="T55" fmla="*/ 36 h 351"/>
                              <a:gd name="T56" fmla="*/ 399 w 868"/>
                              <a:gd name="T57" fmla="*/ 2 h 351"/>
                              <a:gd name="T58" fmla="*/ 510 w 868"/>
                              <a:gd name="T59" fmla="*/ 14 h 351"/>
                              <a:gd name="T60" fmla="*/ 732 w 868"/>
                              <a:gd name="T61" fmla="*/ 145 h 351"/>
                              <a:gd name="T62" fmla="*/ 794 w 868"/>
                              <a:gd name="T63" fmla="*/ 260 h 351"/>
                              <a:gd name="T64" fmla="*/ 787 w 868"/>
                              <a:gd name="T65" fmla="*/ 222 h 351"/>
                              <a:gd name="T66" fmla="*/ 721 w 868"/>
                              <a:gd name="T67" fmla="*/ 150 h 351"/>
                              <a:gd name="T68" fmla="*/ 533 w 868"/>
                              <a:gd name="T69" fmla="*/ 22 h 351"/>
                              <a:gd name="T70" fmla="*/ 380 w 868"/>
                              <a:gd name="T71" fmla="*/ 47 h 351"/>
                              <a:gd name="T72" fmla="*/ 307 w 868"/>
                              <a:gd name="T73" fmla="*/ 53 h 351"/>
                              <a:gd name="T74" fmla="*/ 281 w 868"/>
                              <a:gd name="T75" fmla="*/ 47 h 351"/>
                              <a:gd name="T76" fmla="*/ 242 w 868"/>
                              <a:gd name="T77" fmla="*/ 43 h 351"/>
                              <a:gd name="T78" fmla="*/ 222 w 868"/>
                              <a:gd name="T79" fmla="*/ 51 h 351"/>
                              <a:gd name="T80" fmla="*/ 197 w 868"/>
                              <a:gd name="T81" fmla="*/ 73 h 351"/>
                              <a:gd name="T82" fmla="*/ 164 w 868"/>
                              <a:gd name="T83" fmla="*/ 99 h 351"/>
                              <a:gd name="T84" fmla="*/ 142 w 868"/>
                              <a:gd name="T85" fmla="*/ 117 h 351"/>
                              <a:gd name="T86" fmla="*/ 141 w 868"/>
                              <a:gd name="T87" fmla="*/ 138 h 351"/>
                              <a:gd name="T88" fmla="*/ 124 w 868"/>
                              <a:gd name="T89" fmla="*/ 129 h 351"/>
                              <a:gd name="T90" fmla="*/ 113 w 868"/>
                              <a:gd name="T91" fmla="*/ 142 h 351"/>
                              <a:gd name="T92" fmla="*/ 337 w 868"/>
                              <a:gd name="T93" fmla="*/ 9 h 351"/>
                              <a:gd name="T94" fmla="*/ 168 w 868"/>
                              <a:gd name="T95" fmla="*/ 125 h 351"/>
                              <a:gd name="T96" fmla="*/ 197 w 868"/>
                              <a:gd name="T97" fmla="*/ 105 h 351"/>
                              <a:gd name="T98" fmla="*/ 131 w 868"/>
                              <a:gd name="T99" fmla="*/ 159 h 351"/>
                              <a:gd name="T100" fmla="*/ 88 w 868"/>
                              <a:gd name="T101" fmla="*/ 171 h 351"/>
                              <a:gd name="T102" fmla="*/ 85 w 868"/>
                              <a:gd name="T103" fmla="*/ 191 h 351"/>
                              <a:gd name="T104" fmla="*/ 79 w 868"/>
                              <a:gd name="T105" fmla="*/ 215 h 351"/>
                              <a:gd name="T106" fmla="*/ 48 w 868"/>
                              <a:gd name="T107" fmla="*/ 193 h 351"/>
                              <a:gd name="T108" fmla="*/ 64 w 868"/>
                              <a:gd name="T109" fmla="*/ 238 h 351"/>
                              <a:gd name="T110" fmla="*/ 17 w 868"/>
                              <a:gd name="T111" fmla="*/ 235 h 351"/>
                              <a:gd name="T112" fmla="*/ 87 w 868"/>
                              <a:gd name="T113" fmla="*/ 158 h 351"/>
                              <a:gd name="T114" fmla="*/ 865 w 868"/>
                              <a:gd name="T115" fmla="*/ 172 h 351"/>
                              <a:gd name="T116" fmla="*/ 859 w 868"/>
                              <a:gd name="T117" fmla="*/ 117 h 351"/>
                              <a:gd name="T118" fmla="*/ 782 w 868"/>
                              <a:gd name="T119" fmla="*/ 277 h 351"/>
                              <a:gd name="T120" fmla="*/ 841 w 868"/>
                              <a:gd name="T121" fmla="*/ 164 h 351"/>
                              <a:gd name="T122" fmla="*/ 861 w 868"/>
                              <a:gd name="T123" fmla="*/ 201 h 351"/>
                              <a:gd name="T124" fmla="*/ 666 w 868"/>
                              <a:gd name="T125" fmla="*/ 296 h 3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868" h="351">
                                <a:moveTo>
                                  <a:pt x="813" y="278"/>
                                </a:moveTo>
                                <a:cubicBezTo>
                                  <a:pt x="812" y="276"/>
                                  <a:pt x="811" y="275"/>
                                  <a:pt x="812" y="275"/>
                                </a:cubicBezTo>
                                <a:cubicBezTo>
                                  <a:pt x="813" y="277"/>
                                  <a:pt x="813" y="278"/>
                                  <a:pt x="813" y="278"/>
                                </a:cubicBezTo>
                                <a:close/>
                                <a:moveTo>
                                  <a:pt x="812" y="266"/>
                                </a:moveTo>
                                <a:cubicBezTo>
                                  <a:pt x="813" y="269"/>
                                  <a:pt x="814" y="269"/>
                                  <a:pt x="814" y="271"/>
                                </a:cubicBezTo>
                                <a:cubicBezTo>
                                  <a:pt x="813" y="267"/>
                                  <a:pt x="813" y="271"/>
                                  <a:pt x="813" y="270"/>
                                </a:cubicBezTo>
                                <a:cubicBezTo>
                                  <a:pt x="815" y="276"/>
                                  <a:pt x="814" y="270"/>
                                  <a:pt x="815" y="272"/>
                                </a:cubicBezTo>
                                <a:cubicBezTo>
                                  <a:pt x="814" y="268"/>
                                  <a:pt x="813" y="267"/>
                                  <a:pt x="812" y="266"/>
                                </a:cubicBezTo>
                                <a:close/>
                                <a:moveTo>
                                  <a:pt x="781" y="282"/>
                                </a:moveTo>
                                <a:cubicBezTo>
                                  <a:pt x="782" y="285"/>
                                  <a:pt x="783" y="285"/>
                                  <a:pt x="784" y="284"/>
                                </a:cubicBezTo>
                                <a:cubicBezTo>
                                  <a:pt x="782" y="282"/>
                                  <a:pt x="782" y="282"/>
                                  <a:pt x="781" y="282"/>
                                </a:cubicBezTo>
                                <a:close/>
                                <a:moveTo>
                                  <a:pt x="798" y="267"/>
                                </a:moveTo>
                                <a:cubicBezTo>
                                  <a:pt x="798" y="268"/>
                                  <a:pt x="801" y="272"/>
                                  <a:pt x="801" y="272"/>
                                </a:cubicBezTo>
                                <a:cubicBezTo>
                                  <a:pt x="801" y="269"/>
                                  <a:pt x="799" y="267"/>
                                  <a:pt x="798" y="267"/>
                                </a:cubicBezTo>
                                <a:close/>
                                <a:moveTo>
                                  <a:pt x="791" y="270"/>
                                </a:moveTo>
                                <a:cubicBezTo>
                                  <a:pt x="791" y="272"/>
                                  <a:pt x="793" y="275"/>
                                  <a:pt x="793" y="276"/>
                                </a:cubicBezTo>
                                <a:cubicBezTo>
                                  <a:pt x="793" y="274"/>
                                  <a:pt x="791" y="271"/>
                                  <a:pt x="791" y="270"/>
                                </a:cubicBezTo>
                                <a:close/>
                                <a:moveTo>
                                  <a:pt x="789" y="269"/>
                                </a:moveTo>
                                <a:cubicBezTo>
                                  <a:pt x="788" y="269"/>
                                  <a:pt x="791" y="272"/>
                                  <a:pt x="790" y="273"/>
                                </a:cubicBezTo>
                                <a:cubicBezTo>
                                  <a:pt x="789" y="270"/>
                                  <a:pt x="788" y="270"/>
                                  <a:pt x="787" y="270"/>
                                </a:cubicBezTo>
                                <a:cubicBezTo>
                                  <a:pt x="789" y="273"/>
                                  <a:pt x="790" y="274"/>
                                  <a:pt x="791" y="276"/>
                                </a:cubicBezTo>
                                <a:cubicBezTo>
                                  <a:pt x="792" y="276"/>
                                  <a:pt x="792" y="274"/>
                                  <a:pt x="793" y="276"/>
                                </a:cubicBezTo>
                                <a:cubicBezTo>
                                  <a:pt x="792" y="273"/>
                                  <a:pt x="791" y="272"/>
                                  <a:pt x="789" y="269"/>
                                </a:cubicBezTo>
                                <a:close/>
                                <a:moveTo>
                                  <a:pt x="801" y="266"/>
                                </a:moveTo>
                                <a:cubicBezTo>
                                  <a:pt x="800" y="266"/>
                                  <a:pt x="800" y="268"/>
                                  <a:pt x="801" y="271"/>
                                </a:cubicBezTo>
                                <a:cubicBezTo>
                                  <a:pt x="802" y="271"/>
                                  <a:pt x="801" y="267"/>
                                  <a:pt x="801" y="266"/>
                                </a:cubicBezTo>
                                <a:close/>
                                <a:moveTo>
                                  <a:pt x="799" y="270"/>
                                </a:moveTo>
                                <a:cubicBezTo>
                                  <a:pt x="799" y="270"/>
                                  <a:pt x="798" y="270"/>
                                  <a:pt x="798" y="269"/>
                                </a:cubicBezTo>
                                <a:cubicBezTo>
                                  <a:pt x="797" y="269"/>
                                  <a:pt x="797" y="270"/>
                                  <a:pt x="798" y="272"/>
                                </a:cubicBezTo>
                                <a:cubicBezTo>
                                  <a:pt x="798" y="271"/>
                                  <a:pt x="800" y="273"/>
                                  <a:pt x="799" y="270"/>
                                </a:cubicBezTo>
                                <a:close/>
                                <a:moveTo>
                                  <a:pt x="770" y="269"/>
                                </a:moveTo>
                                <a:cubicBezTo>
                                  <a:pt x="771" y="271"/>
                                  <a:pt x="772" y="272"/>
                                  <a:pt x="773" y="272"/>
                                </a:cubicBezTo>
                                <a:cubicBezTo>
                                  <a:pt x="772" y="270"/>
                                  <a:pt x="771" y="269"/>
                                  <a:pt x="770" y="269"/>
                                </a:cubicBezTo>
                                <a:close/>
                                <a:moveTo>
                                  <a:pt x="807" y="248"/>
                                </a:moveTo>
                                <a:cubicBezTo>
                                  <a:pt x="808" y="250"/>
                                  <a:pt x="810" y="253"/>
                                  <a:pt x="810" y="252"/>
                                </a:cubicBezTo>
                                <a:cubicBezTo>
                                  <a:pt x="809" y="249"/>
                                  <a:pt x="808" y="247"/>
                                  <a:pt x="807" y="248"/>
                                </a:cubicBezTo>
                                <a:close/>
                                <a:moveTo>
                                  <a:pt x="802" y="246"/>
                                </a:moveTo>
                                <a:cubicBezTo>
                                  <a:pt x="803" y="247"/>
                                  <a:pt x="803" y="248"/>
                                  <a:pt x="804" y="251"/>
                                </a:cubicBezTo>
                                <a:cubicBezTo>
                                  <a:pt x="805" y="251"/>
                                  <a:pt x="803" y="245"/>
                                  <a:pt x="802" y="246"/>
                                </a:cubicBezTo>
                                <a:close/>
                                <a:moveTo>
                                  <a:pt x="805" y="245"/>
                                </a:moveTo>
                                <a:cubicBezTo>
                                  <a:pt x="803" y="240"/>
                                  <a:pt x="804" y="239"/>
                                  <a:pt x="802" y="235"/>
                                </a:cubicBezTo>
                                <a:cubicBezTo>
                                  <a:pt x="800" y="234"/>
                                  <a:pt x="796" y="236"/>
                                  <a:pt x="801" y="245"/>
                                </a:cubicBezTo>
                                <a:cubicBezTo>
                                  <a:pt x="801" y="242"/>
                                  <a:pt x="806" y="248"/>
                                  <a:pt x="805" y="245"/>
                                </a:cubicBezTo>
                                <a:close/>
                                <a:moveTo>
                                  <a:pt x="759" y="246"/>
                                </a:moveTo>
                                <a:cubicBezTo>
                                  <a:pt x="759" y="247"/>
                                  <a:pt x="758" y="246"/>
                                  <a:pt x="758" y="246"/>
                                </a:cubicBezTo>
                                <a:cubicBezTo>
                                  <a:pt x="759" y="248"/>
                                  <a:pt x="760" y="248"/>
                                  <a:pt x="759" y="248"/>
                                </a:cubicBezTo>
                                <a:cubicBezTo>
                                  <a:pt x="760" y="250"/>
                                  <a:pt x="760" y="250"/>
                                  <a:pt x="761" y="250"/>
                                </a:cubicBezTo>
                                <a:cubicBezTo>
                                  <a:pt x="759" y="248"/>
                                  <a:pt x="760" y="248"/>
                                  <a:pt x="759" y="246"/>
                                </a:cubicBezTo>
                                <a:close/>
                                <a:moveTo>
                                  <a:pt x="766" y="178"/>
                                </a:moveTo>
                                <a:cubicBezTo>
                                  <a:pt x="766" y="178"/>
                                  <a:pt x="766" y="178"/>
                                  <a:pt x="767" y="180"/>
                                </a:cubicBezTo>
                                <a:cubicBezTo>
                                  <a:pt x="767" y="180"/>
                                  <a:pt x="768" y="181"/>
                                  <a:pt x="768" y="181"/>
                                </a:cubicBezTo>
                                <a:cubicBezTo>
                                  <a:pt x="767" y="179"/>
                                  <a:pt x="768" y="180"/>
                                  <a:pt x="766" y="178"/>
                                </a:cubicBezTo>
                                <a:close/>
                                <a:moveTo>
                                  <a:pt x="756" y="167"/>
                                </a:moveTo>
                                <a:cubicBezTo>
                                  <a:pt x="757" y="168"/>
                                  <a:pt x="758" y="169"/>
                                  <a:pt x="757" y="169"/>
                                </a:cubicBezTo>
                                <a:cubicBezTo>
                                  <a:pt x="762" y="175"/>
                                  <a:pt x="758" y="167"/>
                                  <a:pt x="756" y="167"/>
                                </a:cubicBezTo>
                                <a:close/>
                                <a:moveTo>
                                  <a:pt x="713" y="128"/>
                                </a:moveTo>
                                <a:cubicBezTo>
                                  <a:pt x="713" y="127"/>
                                  <a:pt x="714" y="127"/>
                                  <a:pt x="715" y="128"/>
                                </a:cubicBezTo>
                                <a:cubicBezTo>
                                  <a:pt x="712" y="125"/>
                                  <a:pt x="710" y="125"/>
                                  <a:pt x="713" y="128"/>
                                </a:cubicBezTo>
                                <a:close/>
                                <a:moveTo>
                                  <a:pt x="640" y="70"/>
                                </a:moveTo>
                                <a:cubicBezTo>
                                  <a:pt x="634" y="64"/>
                                  <a:pt x="636" y="68"/>
                                  <a:pt x="640" y="70"/>
                                </a:cubicBezTo>
                                <a:close/>
                                <a:moveTo>
                                  <a:pt x="545" y="23"/>
                                </a:moveTo>
                                <a:cubicBezTo>
                                  <a:pt x="544" y="24"/>
                                  <a:pt x="548" y="25"/>
                                  <a:pt x="549" y="24"/>
                                </a:cubicBezTo>
                                <a:cubicBezTo>
                                  <a:pt x="546" y="24"/>
                                  <a:pt x="547" y="24"/>
                                  <a:pt x="545" y="23"/>
                                </a:cubicBezTo>
                                <a:close/>
                                <a:moveTo>
                                  <a:pt x="539" y="20"/>
                                </a:moveTo>
                                <a:cubicBezTo>
                                  <a:pt x="539" y="20"/>
                                  <a:pt x="538" y="20"/>
                                  <a:pt x="538" y="20"/>
                                </a:cubicBezTo>
                                <a:cubicBezTo>
                                  <a:pt x="540" y="21"/>
                                  <a:pt x="543" y="22"/>
                                  <a:pt x="543" y="21"/>
                                </a:cubicBezTo>
                                <a:cubicBezTo>
                                  <a:pt x="540" y="20"/>
                                  <a:pt x="540" y="21"/>
                                  <a:pt x="539" y="20"/>
                                </a:cubicBezTo>
                                <a:close/>
                                <a:moveTo>
                                  <a:pt x="530" y="17"/>
                                </a:moveTo>
                                <a:cubicBezTo>
                                  <a:pt x="529" y="18"/>
                                  <a:pt x="534" y="19"/>
                                  <a:pt x="534" y="18"/>
                                </a:cubicBezTo>
                                <a:lnTo>
                                  <a:pt x="530" y="17"/>
                                </a:lnTo>
                                <a:close/>
                                <a:moveTo>
                                  <a:pt x="524" y="16"/>
                                </a:moveTo>
                                <a:cubicBezTo>
                                  <a:pt x="524" y="16"/>
                                  <a:pt x="522" y="16"/>
                                  <a:pt x="522" y="17"/>
                                </a:cubicBezTo>
                                <a:cubicBezTo>
                                  <a:pt x="524" y="17"/>
                                  <a:pt x="527" y="18"/>
                                  <a:pt x="529" y="18"/>
                                </a:cubicBezTo>
                                <a:cubicBezTo>
                                  <a:pt x="528" y="17"/>
                                  <a:pt x="526" y="17"/>
                                  <a:pt x="524" y="16"/>
                                </a:cubicBezTo>
                                <a:close/>
                                <a:moveTo>
                                  <a:pt x="498" y="10"/>
                                </a:moveTo>
                                <a:cubicBezTo>
                                  <a:pt x="501" y="10"/>
                                  <a:pt x="502" y="10"/>
                                  <a:pt x="503" y="10"/>
                                </a:cubicBezTo>
                                <a:cubicBezTo>
                                  <a:pt x="502" y="10"/>
                                  <a:pt x="498" y="9"/>
                                  <a:pt x="498" y="10"/>
                                </a:cubicBezTo>
                                <a:close/>
                                <a:moveTo>
                                  <a:pt x="467" y="7"/>
                                </a:moveTo>
                                <a:cubicBezTo>
                                  <a:pt x="468" y="7"/>
                                  <a:pt x="473" y="8"/>
                                  <a:pt x="473" y="7"/>
                                </a:cubicBezTo>
                                <a:cubicBezTo>
                                  <a:pt x="470" y="7"/>
                                  <a:pt x="467" y="6"/>
                                  <a:pt x="467" y="7"/>
                                </a:cubicBezTo>
                                <a:close/>
                                <a:moveTo>
                                  <a:pt x="443" y="52"/>
                                </a:moveTo>
                                <a:cubicBezTo>
                                  <a:pt x="443" y="52"/>
                                  <a:pt x="443" y="52"/>
                                  <a:pt x="443" y="53"/>
                                </a:cubicBezTo>
                                <a:cubicBezTo>
                                  <a:pt x="445" y="53"/>
                                  <a:pt x="444" y="54"/>
                                  <a:pt x="447" y="54"/>
                                </a:cubicBezTo>
                                <a:cubicBezTo>
                                  <a:pt x="446" y="53"/>
                                  <a:pt x="446" y="53"/>
                                  <a:pt x="448" y="53"/>
                                </a:cubicBezTo>
                                <a:cubicBezTo>
                                  <a:pt x="447" y="52"/>
                                  <a:pt x="446" y="52"/>
                                  <a:pt x="443" y="52"/>
                                </a:cubicBezTo>
                                <a:close/>
                                <a:moveTo>
                                  <a:pt x="435" y="51"/>
                                </a:moveTo>
                                <a:cubicBezTo>
                                  <a:pt x="435" y="52"/>
                                  <a:pt x="430" y="51"/>
                                  <a:pt x="431" y="51"/>
                                </a:cubicBezTo>
                                <a:cubicBezTo>
                                  <a:pt x="432" y="51"/>
                                  <a:pt x="436" y="52"/>
                                  <a:pt x="437" y="52"/>
                                </a:cubicBezTo>
                                <a:cubicBezTo>
                                  <a:pt x="435" y="52"/>
                                  <a:pt x="437" y="51"/>
                                  <a:pt x="435" y="51"/>
                                </a:cubicBezTo>
                                <a:close/>
                                <a:moveTo>
                                  <a:pt x="402" y="50"/>
                                </a:moveTo>
                                <a:cubicBezTo>
                                  <a:pt x="404" y="50"/>
                                  <a:pt x="406" y="50"/>
                                  <a:pt x="406" y="49"/>
                                </a:cubicBezTo>
                                <a:cubicBezTo>
                                  <a:pt x="404" y="49"/>
                                  <a:pt x="402" y="49"/>
                                  <a:pt x="402" y="50"/>
                                </a:cubicBezTo>
                                <a:close/>
                                <a:moveTo>
                                  <a:pt x="391" y="1"/>
                                </a:moveTo>
                                <a:cubicBezTo>
                                  <a:pt x="391" y="2"/>
                                  <a:pt x="395" y="2"/>
                                  <a:pt x="397" y="2"/>
                                </a:cubicBezTo>
                                <a:cubicBezTo>
                                  <a:pt x="397" y="2"/>
                                  <a:pt x="395" y="2"/>
                                  <a:pt x="395" y="3"/>
                                </a:cubicBezTo>
                                <a:cubicBezTo>
                                  <a:pt x="396" y="3"/>
                                  <a:pt x="397" y="3"/>
                                  <a:pt x="398" y="3"/>
                                </a:cubicBezTo>
                                <a:cubicBezTo>
                                  <a:pt x="397" y="2"/>
                                  <a:pt x="401" y="4"/>
                                  <a:pt x="402" y="3"/>
                                </a:cubicBezTo>
                                <a:cubicBezTo>
                                  <a:pt x="400" y="2"/>
                                  <a:pt x="396" y="3"/>
                                  <a:pt x="399" y="2"/>
                                </a:cubicBezTo>
                                <a:cubicBezTo>
                                  <a:pt x="393" y="2"/>
                                  <a:pt x="395" y="1"/>
                                  <a:pt x="391" y="1"/>
                                </a:cubicBezTo>
                                <a:close/>
                                <a:moveTo>
                                  <a:pt x="394" y="3"/>
                                </a:moveTo>
                                <a:cubicBezTo>
                                  <a:pt x="391" y="3"/>
                                  <a:pt x="389" y="3"/>
                                  <a:pt x="388" y="3"/>
                                </a:cubicBezTo>
                                <a:cubicBezTo>
                                  <a:pt x="391" y="3"/>
                                  <a:pt x="394" y="4"/>
                                  <a:pt x="395" y="3"/>
                                </a:cubicBezTo>
                                <a:cubicBezTo>
                                  <a:pt x="394" y="3"/>
                                  <a:pt x="394" y="3"/>
                                  <a:pt x="394" y="3"/>
                                </a:cubicBezTo>
                                <a:close/>
                                <a:moveTo>
                                  <a:pt x="384" y="2"/>
                                </a:moveTo>
                                <a:cubicBezTo>
                                  <a:pt x="386" y="2"/>
                                  <a:pt x="388" y="2"/>
                                  <a:pt x="389" y="2"/>
                                </a:cubicBezTo>
                                <a:cubicBezTo>
                                  <a:pt x="387" y="2"/>
                                  <a:pt x="384" y="2"/>
                                  <a:pt x="384" y="2"/>
                                </a:cubicBezTo>
                                <a:close/>
                                <a:moveTo>
                                  <a:pt x="371" y="5"/>
                                </a:moveTo>
                                <a:cubicBezTo>
                                  <a:pt x="370" y="6"/>
                                  <a:pt x="367" y="6"/>
                                  <a:pt x="365" y="6"/>
                                </a:cubicBezTo>
                                <a:cubicBezTo>
                                  <a:pt x="367" y="7"/>
                                  <a:pt x="377" y="6"/>
                                  <a:pt x="377" y="5"/>
                                </a:cubicBezTo>
                                <a:cubicBezTo>
                                  <a:pt x="374" y="5"/>
                                  <a:pt x="374" y="5"/>
                                  <a:pt x="371" y="5"/>
                                </a:cubicBezTo>
                                <a:close/>
                                <a:moveTo>
                                  <a:pt x="364" y="51"/>
                                </a:moveTo>
                                <a:cubicBezTo>
                                  <a:pt x="364" y="52"/>
                                  <a:pt x="367" y="51"/>
                                  <a:pt x="370" y="51"/>
                                </a:cubicBezTo>
                                <a:cubicBezTo>
                                  <a:pt x="370" y="51"/>
                                  <a:pt x="366" y="51"/>
                                  <a:pt x="364" y="51"/>
                                </a:cubicBezTo>
                                <a:close/>
                                <a:moveTo>
                                  <a:pt x="363" y="50"/>
                                </a:moveTo>
                                <a:cubicBezTo>
                                  <a:pt x="365" y="49"/>
                                  <a:pt x="366" y="49"/>
                                  <a:pt x="367" y="49"/>
                                </a:cubicBezTo>
                                <a:cubicBezTo>
                                  <a:pt x="365" y="48"/>
                                  <a:pt x="363" y="49"/>
                                  <a:pt x="363" y="50"/>
                                </a:cubicBezTo>
                                <a:close/>
                                <a:moveTo>
                                  <a:pt x="326" y="13"/>
                                </a:moveTo>
                                <a:cubicBezTo>
                                  <a:pt x="327" y="12"/>
                                  <a:pt x="332" y="11"/>
                                  <a:pt x="333" y="11"/>
                                </a:cubicBezTo>
                                <a:cubicBezTo>
                                  <a:pt x="329" y="11"/>
                                  <a:pt x="328" y="12"/>
                                  <a:pt x="326" y="13"/>
                                </a:cubicBezTo>
                                <a:close/>
                                <a:moveTo>
                                  <a:pt x="321" y="10"/>
                                </a:moveTo>
                                <a:cubicBezTo>
                                  <a:pt x="322" y="11"/>
                                  <a:pt x="325" y="10"/>
                                  <a:pt x="329" y="9"/>
                                </a:cubicBezTo>
                                <a:cubicBezTo>
                                  <a:pt x="329" y="9"/>
                                  <a:pt x="329" y="9"/>
                                  <a:pt x="328" y="9"/>
                                </a:cubicBezTo>
                                <a:cubicBezTo>
                                  <a:pt x="326" y="10"/>
                                  <a:pt x="323" y="10"/>
                                  <a:pt x="321" y="10"/>
                                </a:cubicBezTo>
                                <a:close/>
                                <a:moveTo>
                                  <a:pt x="322" y="58"/>
                                </a:moveTo>
                                <a:cubicBezTo>
                                  <a:pt x="323" y="58"/>
                                  <a:pt x="326" y="58"/>
                                  <a:pt x="328" y="58"/>
                                </a:cubicBezTo>
                                <a:cubicBezTo>
                                  <a:pt x="327" y="57"/>
                                  <a:pt x="325" y="57"/>
                                  <a:pt x="322" y="58"/>
                                </a:cubicBezTo>
                                <a:close/>
                                <a:moveTo>
                                  <a:pt x="313" y="59"/>
                                </a:moveTo>
                                <a:cubicBezTo>
                                  <a:pt x="314" y="60"/>
                                  <a:pt x="309" y="60"/>
                                  <a:pt x="309" y="61"/>
                                </a:cubicBezTo>
                                <a:cubicBezTo>
                                  <a:pt x="311" y="61"/>
                                  <a:pt x="312" y="61"/>
                                  <a:pt x="316" y="60"/>
                                </a:cubicBezTo>
                                <a:cubicBezTo>
                                  <a:pt x="315" y="60"/>
                                  <a:pt x="316" y="59"/>
                                  <a:pt x="313" y="59"/>
                                </a:cubicBezTo>
                                <a:close/>
                                <a:moveTo>
                                  <a:pt x="286" y="24"/>
                                </a:moveTo>
                                <a:cubicBezTo>
                                  <a:pt x="286" y="24"/>
                                  <a:pt x="280" y="25"/>
                                  <a:pt x="280" y="26"/>
                                </a:cubicBezTo>
                                <a:cubicBezTo>
                                  <a:pt x="281" y="26"/>
                                  <a:pt x="280" y="26"/>
                                  <a:pt x="281" y="26"/>
                                </a:cubicBezTo>
                                <a:cubicBezTo>
                                  <a:pt x="282" y="26"/>
                                  <a:pt x="284" y="25"/>
                                  <a:pt x="285" y="24"/>
                                </a:cubicBezTo>
                                <a:cubicBezTo>
                                  <a:pt x="285" y="25"/>
                                  <a:pt x="286" y="25"/>
                                  <a:pt x="287" y="25"/>
                                </a:cubicBezTo>
                                <a:cubicBezTo>
                                  <a:pt x="290" y="24"/>
                                  <a:pt x="290" y="24"/>
                                  <a:pt x="294" y="23"/>
                                </a:cubicBezTo>
                                <a:cubicBezTo>
                                  <a:pt x="293" y="22"/>
                                  <a:pt x="293" y="22"/>
                                  <a:pt x="293" y="22"/>
                                </a:cubicBezTo>
                                <a:cubicBezTo>
                                  <a:pt x="290" y="23"/>
                                  <a:pt x="288" y="23"/>
                                  <a:pt x="286" y="24"/>
                                </a:cubicBezTo>
                                <a:close/>
                                <a:moveTo>
                                  <a:pt x="287" y="68"/>
                                </a:moveTo>
                                <a:cubicBezTo>
                                  <a:pt x="289" y="67"/>
                                  <a:pt x="289" y="67"/>
                                  <a:pt x="289" y="66"/>
                                </a:cubicBezTo>
                                <a:cubicBezTo>
                                  <a:pt x="287" y="67"/>
                                  <a:pt x="287" y="67"/>
                                  <a:pt x="287" y="68"/>
                                </a:cubicBezTo>
                                <a:close/>
                                <a:moveTo>
                                  <a:pt x="237" y="80"/>
                                </a:moveTo>
                                <a:cubicBezTo>
                                  <a:pt x="236" y="81"/>
                                  <a:pt x="235" y="83"/>
                                  <a:pt x="230" y="86"/>
                                </a:cubicBezTo>
                                <a:cubicBezTo>
                                  <a:pt x="227" y="86"/>
                                  <a:pt x="224" y="88"/>
                                  <a:pt x="221" y="89"/>
                                </a:cubicBezTo>
                                <a:cubicBezTo>
                                  <a:pt x="221" y="89"/>
                                  <a:pt x="221" y="90"/>
                                  <a:pt x="220" y="91"/>
                                </a:cubicBezTo>
                                <a:cubicBezTo>
                                  <a:pt x="219" y="91"/>
                                  <a:pt x="215" y="92"/>
                                  <a:pt x="215" y="93"/>
                                </a:cubicBezTo>
                                <a:cubicBezTo>
                                  <a:pt x="217" y="93"/>
                                  <a:pt x="218" y="93"/>
                                  <a:pt x="220" y="92"/>
                                </a:cubicBezTo>
                                <a:cubicBezTo>
                                  <a:pt x="222" y="91"/>
                                  <a:pt x="219" y="91"/>
                                  <a:pt x="221" y="90"/>
                                </a:cubicBezTo>
                                <a:cubicBezTo>
                                  <a:pt x="227" y="88"/>
                                  <a:pt x="233" y="84"/>
                                  <a:pt x="238" y="81"/>
                                </a:cubicBezTo>
                                <a:cubicBezTo>
                                  <a:pt x="237" y="81"/>
                                  <a:pt x="237" y="81"/>
                                  <a:pt x="236" y="81"/>
                                </a:cubicBezTo>
                                <a:cubicBezTo>
                                  <a:pt x="239" y="80"/>
                                  <a:pt x="241" y="79"/>
                                  <a:pt x="242" y="78"/>
                                </a:cubicBezTo>
                                <a:cubicBezTo>
                                  <a:pt x="239" y="79"/>
                                  <a:pt x="238" y="79"/>
                                  <a:pt x="237" y="80"/>
                                </a:cubicBezTo>
                                <a:close/>
                                <a:moveTo>
                                  <a:pt x="228" y="79"/>
                                </a:moveTo>
                                <a:cubicBezTo>
                                  <a:pt x="228" y="80"/>
                                  <a:pt x="230" y="79"/>
                                  <a:pt x="228" y="80"/>
                                </a:cubicBezTo>
                                <a:cubicBezTo>
                                  <a:pt x="228" y="80"/>
                                  <a:pt x="224" y="82"/>
                                  <a:pt x="224" y="81"/>
                                </a:cubicBezTo>
                                <a:cubicBezTo>
                                  <a:pt x="219" y="84"/>
                                  <a:pt x="214" y="86"/>
                                  <a:pt x="212" y="89"/>
                                </a:cubicBezTo>
                                <a:cubicBezTo>
                                  <a:pt x="217" y="86"/>
                                  <a:pt x="220" y="83"/>
                                  <a:pt x="224" y="82"/>
                                </a:cubicBezTo>
                                <a:cubicBezTo>
                                  <a:pt x="224" y="82"/>
                                  <a:pt x="222" y="83"/>
                                  <a:pt x="223" y="83"/>
                                </a:cubicBezTo>
                                <a:cubicBezTo>
                                  <a:pt x="226" y="82"/>
                                  <a:pt x="228" y="80"/>
                                  <a:pt x="232" y="79"/>
                                </a:cubicBezTo>
                                <a:cubicBezTo>
                                  <a:pt x="231" y="78"/>
                                  <a:pt x="231" y="78"/>
                                  <a:pt x="228" y="79"/>
                                </a:cubicBezTo>
                                <a:close/>
                                <a:moveTo>
                                  <a:pt x="209" y="55"/>
                                </a:moveTo>
                                <a:cubicBezTo>
                                  <a:pt x="212" y="54"/>
                                  <a:pt x="215" y="52"/>
                                  <a:pt x="216" y="50"/>
                                </a:cubicBezTo>
                                <a:cubicBezTo>
                                  <a:pt x="212" y="52"/>
                                  <a:pt x="211" y="53"/>
                                  <a:pt x="209" y="55"/>
                                </a:cubicBezTo>
                                <a:close/>
                                <a:moveTo>
                                  <a:pt x="220" y="66"/>
                                </a:moveTo>
                                <a:cubicBezTo>
                                  <a:pt x="223" y="64"/>
                                  <a:pt x="220" y="67"/>
                                  <a:pt x="223" y="65"/>
                                </a:cubicBezTo>
                                <a:cubicBezTo>
                                  <a:pt x="224" y="64"/>
                                  <a:pt x="223" y="65"/>
                                  <a:pt x="223" y="64"/>
                                </a:cubicBezTo>
                                <a:cubicBezTo>
                                  <a:pt x="222" y="65"/>
                                  <a:pt x="220" y="65"/>
                                  <a:pt x="220" y="66"/>
                                </a:cubicBezTo>
                                <a:close/>
                                <a:moveTo>
                                  <a:pt x="217" y="67"/>
                                </a:moveTo>
                                <a:cubicBezTo>
                                  <a:pt x="214" y="69"/>
                                  <a:pt x="216" y="70"/>
                                  <a:pt x="219" y="67"/>
                                </a:cubicBezTo>
                                <a:cubicBezTo>
                                  <a:pt x="214" y="69"/>
                                  <a:pt x="222" y="65"/>
                                  <a:pt x="217" y="67"/>
                                </a:cubicBezTo>
                                <a:close/>
                                <a:moveTo>
                                  <a:pt x="226" y="94"/>
                                </a:moveTo>
                                <a:cubicBezTo>
                                  <a:pt x="225" y="94"/>
                                  <a:pt x="224" y="95"/>
                                  <a:pt x="224" y="96"/>
                                </a:cubicBezTo>
                                <a:cubicBezTo>
                                  <a:pt x="226" y="94"/>
                                  <a:pt x="226" y="95"/>
                                  <a:pt x="228" y="94"/>
                                </a:cubicBezTo>
                                <a:cubicBezTo>
                                  <a:pt x="228" y="93"/>
                                  <a:pt x="227" y="94"/>
                                  <a:pt x="226" y="94"/>
                                </a:cubicBezTo>
                                <a:close/>
                                <a:moveTo>
                                  <a:pt x="216" y="80"/>
                                </a:moveTo>
                                <a:cubicBezTo>
                                  <a:pt x="215" y="80"/>
                                  <a:pt x="213" y="82"/>
                                  <a:pt x="211" y="82"/>
                                </a:cubicBezTo>
                                <a:cubicBezTo>
                                  <a:pt x="211" y="83"/>
                                  <a:pt x="214" y="82"/>
                                  <a:pt x="216" y="80"/>
                                </a:cubicBezTo>
                                <a:close/>
                                <a:moveTo>
                                  <a:pt x="206" y="79"/>
                                </a:moveTo>
                                <a:cubicBezTo>
                                  <a:pt x="206" y="79"/>
                                  <a:pt x="208" y="78"/>
                                  <a:pt x="207" y="79"/>
                                </a:cubicBezTo>
                                <a:cubicBezTo>
                                  <a:pt x="209" y="77"/>
                                  <a:pt x="210" y="78"/>
                                  <a:pt x="212" y="75"/>
                                </a:cubicBezTo>
                                <a:cubicBezTo>
                                  <a:pt x="210" y="76"/>
                                  <a:pt x="208" y="77"/>
                                  <a:pt x="206" y="79"/>
                                </a:cubicBezTo>
                                <a:close/>
                                <a:moveTo>
                                  <a:pt x="192" y="65"/>
                                </a:moveTo>
                                <a:cubicBezTo>
                                  <a:pt x="191" y="66"/>
                                  <a:pt x="190" y="67"/>
                                  <a:pt x="190" y="67"/>
                                </a:cubicBezTo>
                                <a:cubicBezTo>
                                  <a:pt x="193" y="65"/>
                                  <a:pt x="197" y="64"/>
                                  <a:pt x="198" y="63"/>
                                </a:cubicBezTo>
                                <a:cubicBezTo>
                                  <a:pt x="194" y="64"/>
                                  <a:pt x="195" y="64"/>
                                  <a:pt x="192" y="65"/>
                                </a:cubicBezTo>
                                <a:close/>
                                <a:moveTo>
                                  <a:pt x="208" y="90"/>
                                </a:moveTo>
                                <a:cubicBezTo>
                                  <a:pt x="207" y="91"/>
                                  <a:pt x="206" y="91"/>
                                  <a:pt x="206" y="92"/>
                                </a:cubicBezTo>
                                <a:cubicBezTo>
                                  <a:pt x="207" y="91"/>
                                  <a:pt x="206" y="93"/>
                                  <a:pt x="209" y="91"/>
                                </a:cubicBezTo>
                                <a:cubicBezTo>
                                  <a:pt x="210" y="90"/>
                                  <a:pt x="208" y="91"/>
                                  <a:pt x="208" y="90"/>
                                </a:cubicBezTo>
                                <a:close/>
                                <a:moveTo>
                                  <a:pt x="207" y="101"/>
                                </a:moveTo>
                                <a:cubicBezTo>
                                  <a:pt x="208" y="101"/>
                                  <a:pt x="212" y="98"/>
                                  <a:pt x="214" y="97"/>
                                </a:cubicBezTo>
                                <a:cubicBezTo>
                                  <a:pt x="211" y="99"/>
                                  <a:pt x="207" y="101"/>
                                  <a:pt x="207" y="101"/>
                                </a:cubicBezTo>
                                <a:close/>
                                <a:moveTo>
                                  <a:pt x="190" y="86"/>
                                </a:moveTo>
                                <a:cubicBezTo>
                                  <a:pt x="191" y="85"/>
                                  <a:pt x="196" y="82"/>
                                  <a:pt x="196" y="82"/>
                                </a:cubicBezTo>
                                <a:cubicBezTo>
                                  <a:pt x="194" y="83"/>
                                  <a:pt x="192" y="85"/>
                                  <a:pt x="190" y="86"/>
                                </a:cubicBezTo>
                                <a:close/>
                                <a:moveTo>
                                  <a:pt x="198" y="111"/>
                                </a:moveTo>
                                <a:cubicBezTo>
                                  <a:pt x="199" y="112"/>
                                  <a:pt x="204" y="109"/>
                                  <a:pt x="205" y="107"/>
                                </a:cubicBezTo>
                                <a:cubicBezTo>
                                  <a:pt x="203" y="109"/>
                                  <a:pt x="201" y="110"/>
                                  <a:pt x="198" y="111"/>
                                </a:cubicBezTo>
                                <a:close/>
                                <a:moveTo>
                                  <a:pt x="185" y="86"/>
                                </a:moveTo>
                                <a:cubicBezTo>
                                  <a:pt x="185" y="86"/>
                                  <a:pt x="189" y="84"/>
                                  <a:pt x="188" y="84"/>
                                </a:cubicBezTo>
                                <a:cubicBezTo>
                                  <a:pt x="184" y="85"/>
                                  <a:pt x="184" y="87"/>
                                  <a:pt x="183" y="89"/>
                                </a:cubicBezTo>
                                <a:cubicBezTo>
                                  <a:pt x="184" y="88"/>
                                  <a:pt x="184" y="88"/>
                                  <a:pt x="184" y="88"/>
                                </a:cubicBezTo>
                                <a:cubicBezTo>
                                  <a:pt x="187" y="87"/>
                                  <a:pt x="190" y="84"/>
                                  <a:pt x="188" y="84"/>
                                </a:cubicBezTo>
                                <a:cubicBezTo>
                                  <a:pt x="188" y="84"/>
                                  <a:pt x="186" y="86"/>
                                  <a:pt x="185" y="86"/>
                                </a:cubicBezTo>
                                <a:close/>
                                <a:moveTo>
                                  <a:pt x="175" y="77"/>
                                </a:moveTo>
                                <a:cubicBezTo>
                                  <a:pt x="177" y="75"/>
                                  <a:pt x="182" y="73"/>
                                  <a:pt x="180" y="73"/>
                                </a:cubicBezTo>
                                <a:cubicBezTo>
                                  <a:pt x="179" y="75"/>
                                  <a:pt x="174" y="76"/>
                                  <a:pt x="175" y="77"/>
                                </a:cubicBezTo>
                                <a:close/>
                                <a:moveTo>
                                  <a:pt x="186" y="115"/>
                                </a:moveTo>
                                <a:cubicBezTo>
                                  <a:pt x="187" y="115"/>
                                  <a:pt x="191" y="112"/>
                                  <a:pt x="191" y="111"/>
                                </a:cubicBezTo>
                                <a:cubicBezTo>
                                  <a:pt x="190" y="112"/>
                                  <a:pt x="187" y="113"/>
                                  <a:pt x="186" y="115"/>
                                </a:cubicBezTo>
                                <a:close/>
                                <a:moveTo>
                                  <a:pt x="177" y="93"/>
                                </a:moveTo>
                                <a:cubicBezTo>
                                  <a:pt x="170" y="97"/>
                                  <a:pt x="177" y="95"/>
                                  <a:pt x="177" y="93"/>
                                </a:cubicBezTo>
                                <a:close/>
                                <a:moveTo>
                                  <a:pt x="183" y="114"/>
                                </a:moveTo>
                                <a:cubicBezTo>
                                  <a:pt x="185" y="113"/>
                                  <a:pt x="188" y="111"/>
                                  <a:pt x="188" y="110"/>
                                </a:cubicBezTo>
                                <a:cubicBezTo>
                                  <a:pt x="185" y="112"/>
                                  <a:pt x="184" y="113"/>
                                  <a:pt x="183" y="114"/>
                                </a:cubicBezTo>
                                <a:close/>
                                <a:moveTo>
                                  <a:pt x="158" y="89"/>
                                </a:moveTo>
                                <a:cubicBezTo>
                                  <a:pt x="160" y="88"/>
                                  <a:pt x="165" y="84"/>
                                  <a:pt x="163" y="85"/>
                                </a:cubicBezTo>
                                <a:cubicBezTo>
                                  <a:pt x="163" y="85"/>
                                  <a:pt x="157" y="89"/>
                                  <a:pt x="158" y="89"/>
                                </a:cubicBezTo>
                                <a:close/>
                                <a:moveTo>
                                  <a:pt x="166" y="104"/>
                                </a:moveTo>
                                <a:cubicBezTo>
                                  <a:pt x="168" y="103"/>
                                  <a:pt x="170" y="102"/>
                                  <a:pt x="171" y="101"/>
                                </a:cubicBezTo>
                                <a:cubicBezTo>
                                  <a:pt x="169" y="103"/>
                                  <a:pt x="166" y="103"/>
                                  <a:pt x="166" y="104"/>
                                </a:cubicBezTo>
                                <a:close/>
                                <a:moveTo>
                                  <a:pt x="172" y="122"/>
                                </a:moveTo>
                                <a:cubicBezTo>
                                  <a:pt x="172" y="122"/>
                                  <a:pt x="176" y="120"/>
                                  <a:pt x="176" y="120"/>
                                </a:cubicBezTo>
                                <a:cubicBezTo>
                                  <a:pt x="175" y="120"/>
                                  <a:pt x="175" y="120"/>
                                  <a:pt x="172" y="122"/>
                                </a:cubicBezTo>
                                <a:close/>
                                <a:moveTo>
                                  <a:pt x="142" y="97"/>
                                </a:moveTo>
                                <a:cubicBezTo>
                                  <a:pt x="145" y="95"/>
                                  <a:pt x="147" y="93"/>
                                  <a:pt x="148" y="92"/>
                                </a:cubicBezTo>
                                <a:cubicBezTo>
                                  <a:pt x="146" y="93"/>
                                  <a:pt x="142" y="96"/>
                                  <a:pt x="142" y="97"/>
                                </a:cubicBezTo>
                                <a:close/>
                                <a:moveTo>
                                  <a:pt x="155" y="112"/>
                                </a:moveTo>
                                <a:cubicBezTo>
                                  <a:pt x="155" y="112"/>
                                  <a:pt x="156" y="111"/>
                                  <a:pt x="156" y="111"/>
                                </a:cubicBezTo>
                                <a:cubicBezTo>
                                  <a:pt x="155" y="112"/>
                                  <a:pt x="156" y="112"/>
                                  <a:pt x="157" y="111"/>
                                </a:cubicBezTo>
                                <a:cubicBezTo>
                                  <a:pt x="157" y="111"/>
                                  <a:pt x="158" y="110"/>
                                  <a:pt x="158" y="109"/>
                                </a:cubicBezTo>
                                <a:cubicBezTo>
                                  <a:pt x="157" y="110"/>
                                  <a:pt x="155" y="111"/>
                                  <a:pt x="155" y="112"/>
                                </a:cubicBezTo>
                                <a:close/>
                                <a:moveTo>
                                  <a:pt x="164" y="129"/>
                                </a:moveTo>
                                <a:cubicBezTo>
                                  <a:pt x="165" y="128"/>
                                  <a:pt x="170" y="125"/>
                                  <a:pt x="169" y="124"/>
                                </a:cubicBezTo>
                                <a:cubicBezTo>
                                  <a:pt x="167" y="126"/>
                                  <a:pt x="165" y="127"/>
                                  <a:pt x="164" y="129"/>
                                </a:cubicBezTo>
                                <a:close/>
                                <a:moveTo>
                                  <a:pt x="153" y="112"/>
                                </a:moveTo>
                                <a:cubicBezTo>
                                  <a:pt x="155" y="111"/>
                                  <a:pt x="158" y="109"/>
                                  <a:pt x="157" y="109"/>
                                </a:cubicBezTo>
                                <a:cubicBezTo>
                                  <a:pt x="154" y="110"/>
                                  <a:pt x="154" y="111"/>
                                  <a:pt x="153" y="112"/>
                                </a:cubicBezTo>
                                <a:close/>
                                <a:moveTo>
                                  <a:pt x="164" y="125"/>
                                </a:moveTo>
                                <a:cubicBezTo>
                                  <a:pt x="165" y="124"/>
                                  <a:pt x="167" y="122"/>
                                  <a:pt x="167" y="122"/>
                                </a:cubicBezTo>
                                <a:cubicBezTo>
                                  <a:pt x="166" y="122"/>
                                  <a:pt x="162" y="125"/>
                                  <a:pt x="164" y="125"/>
                                </a:cubicBezTo>
                                <a:close/>
                                <a:moveTo>
                                  <a:pt x="162" y="131"/>
                                </a:moveTo>
                                <a:cubicBezTo>
                                  <a:pt x="162" y="131"/>
                                  <a:pt x="161" y="132"/>
                                  <a:pt x="161" y="133"/>
                                </a:cubicBezTo>
                                <a:cubicBezTo>
                                  <a:pt x="164" y="130"/>
                                  <a:pt x="164" y="130"/>
                                  <a:pt x="164" y="130"/>
                                </a:cubicBezTo>
                                <a:cubicBezTo>
                                  <a:pt x="162" y="131"/>
                                  <a:pt x="170" y="126"/>
                                  <a:pt x="167" y="127"/>
                                </a:cubicBezTo>
                                <a:cubicBezTo>
                                  <a:pt x="165" y="129"/>
                                  <a:pt x="163" y="130"/>
                                  <a:pt x="162" y="131"/>
                                </a:cubicBezTo>
                                <a:close/>
                                <a:moveTo>
                                  <a:pt x="153" y="115"/>
                                </a:moveTo>
                                <a:cubicBezTo>
                                  <a:pt x="153" y="115"/>
                                  <a:pt x="154" y="114"/>
                                  <a:pt x="153" y="114"/>
                                </a:cubicBezTo>
                                <a:cubicBezTo>
                                  <a:pt x="149" y="118"/>
                                  <a:pt x="155" y="114"/>
                                  <a:pt x="153" y="116"/>
                                </a:cubicBezTo>
                                <a:cubicBezTo>
                                  <a:pt x="155" y="115"/>
                                  <a:pt x="155" y="115"/>
                                  <a:pt x="155" y="115"/>
                                </a:cubicBezTo>
                                <a:cubicBezTo>
                                  <a:pt x="155" y="115"/>
                                  <a:pt x="155" y="114"/>
                                  <a:pt x="155" y="114"/>
                                </a:cubicBezTo>
                                <a:cubicBezTo>
                                  <a:pt x="154" y="115"/>
                                  <a:pt x="153" y="115"/>
                                  <a:pt x="153" y="115"/>
                                </a:cubicBezTo>
                                <a:close/>
                                <a:moveTo>
                                  <a:pt x="132" y="105"/>
                                </a:moveTo>
                                <a:cubicBezTo>
                                  <a:pt x="135" y="103"/>
                                  <a:pt x="140" y="99"/>
                                  <a:pt x="140" y="98"/>
                                </a:cubicBezTo>
                                <a:cubicBezTo>
                                  <a:pt x="136" y="101"/>
                                  <a:pt x="133" y="104"/>
                                  <a:pt x="132" y="105"/>
                                </a:cubicBezTo>
                                <a:close/>
                                <a:moveTo>
                                  <a:pt x="158" y="134"/>
                                </a:moveTo>
                                <a:cubicBezTo>
                                  <a:pt x="159" y="132"/>
                                  <a:pt x="163" y="130"/>
                                  <a:pt x="163" y="130"/>
                                </a:cubicBezTo>
                                <a:cubicBezTo>
                                  <a:pt x="161" y="131"/>
                                  <a:pt x="157" y="133"/>
                                  <a:pt x="158" y="134"/>
                                </a:cubicBezTo>
                                <a:close/>
                                <a:moveTo>
                                  <a:pt x="149" y="141"/>
                                </a:moveTo>
                                <a:cubicBezTo>
                                  <a:pt x="151" y="141"/>
                                  <a:pt x="153" y="139"/>
                                  <a:pt x="153" y="138"/>
                                </a:cubicBezTo>
                                <a:cubicBezTo>
                                  <a:pt x="154" y="138"/>
                                  <a:pt x="157" y="136"/>
                                  <a:pt x="158" y="135"/>
                                </a:cubicBezTo>
                                <a:cubicBezTo>
                                  <a:pt x="155" y="136"/>
                                  <a:pt x="151" y="139"/>
                                  <a:pt x="149" y="141"/>
                                </a:cubicBezTo>
                                <a:close/>
                                <a:moveTo>
                                  <a:pt x="132" y="110"/>
                                </a:moveTo>
                                <a:cubicBezTo>
                                  <a:pt x="132" y="108"/>
                                  <a:pt x="128" y="112"/>
                                  <a:pt x="127" y="113"/>
                                </a:cubicBezTo>
                                <a:cubicBezTo>
                                  <a:pt x="126" y="114"/>
                                  <a:pt x="128" y="114"/>
                                  <a:pt x="129" y="112"/>
                                </a:cubicBezTo>
                                <a:cubicBezTo>
                                  <a:pt x="129" y="111"/>
                                  <a:pt x="131" y="110"/>
                                  <a:pt x="131" y="110"/>
                                </a:cubicBezTo>
                                <a:cubicBezTo>
                                  <a:pt x="131" y="110"/>
                                  <a:pt x="131" y="110"/>
                                  <a:pt x="132" y="110"/>
                                </a:cubicBezTo>
                                <a:close/>
                                <a:moveTo>
                                  <a:pt x="137" y="153"/>
                                </a:moveTo>
                                <a:cubicBezTo>
                                  <a:pt x="139" y="150"/>
                                  <a:pt x="143" y="148"/>
                                  <a:pt x="143" y="147"/>
                                </a:cubicBezTo>
                                <a:cubicBezTo>
                                  <a:pt x="140" y="149"/>
                                  <a:pt x="138" y="151"/>
                                  <a:pt x="137" y="153"/>
                                </a:cubicBezTo>
                                <a:close/>
                                <a:moveTo>
                                  <a:pt x="105" y="131"/>
                                </a:moveTo>
                                <a:cubicBezTo>
                                  <a:pt x="110" y="128"/>
                                  <a:pt x="114" y="123"/>
                                  <a:pt x="118" y="120"/>
                                </a:cubicBezTo>
                                <a:cubicBezTo>
                                  <a:pt x="117" y="119"/>
                                  <a:pt x="117" y="119"/>
                                  <a:pt x="117" y="119"/>
                                </a:cubicBezTo>
                                <a:cubicBezTo>
                                  <a:pt x="113" y="123"/>
                                  <a:pt x="107" y="128"/>
                                  <a:pt x="105" y="131"/>
                                </a:cubicBezTo>
                                <a:close/>
                                <a:moveTo>
                                  <a:pt x="144" y="153"/>
                                </a:moveTo>
                                <a:cubicBezTo>
                                  <a:pt x="144" y="154"/>
                                  <a:pt x="143" y="155"/>
                                  <a:pt x="143" y="155"/>
                                </a:cubicBezTo>
                                <a:cubicBezTo>
                                  <a:pt x="146" y="153"/>
                                  <a:pt x="146" y="153"/>
                                  <a:pt x="146" y="153"/>
                                </a:cubicBezTo>
                                <a:cubicBezTo>
                                  <a:pt x="145" y="153"/>
                                  <a:pt x="146" y="152"/>
                                  <a:pt x="144" y="153"/>
                                </a:cubicBezTo>
                                <a:close/>
                                <a:moveTo>
                                  <a:pt x="124" y="137"/>
                                </a:moveTo>
                                <a:cubicBezTo>
                                  <a:pt x="125" y="137"/>
                                  <a:pt x="126" y="136"/>
                                  <a:pt x="126" y="136"/>
                                </a:cubicBezTo>
                                <a:cubicBezTo>
                                  <a:pt x="125" y="136"/>
                                  <a:pt x="123" y="138"/>
                                  <a:pt x="122" y="139"/>
                                </a:cubicBezTo>
                                <a:cubicBezTo>
                                  <a:pt x="121" y="140"/>
                                  <a:pt x="121" y="140"/>
                                  <a:pt x="122" y="140"/>
                                </a:cubicBezTo>
                                <a:cubicBezTo>
                                  <a:pt x="124" y="138"/>
                                  <a:pt x="123" y="138"/>
                                  <a:pt x="124" y="137"/>
                                </a:cubicBezTo>
                                <a:close/>
                                <a:moveTo>
                                  <a:pt x="112" y="136"/>
                                </a:moveTo>
                                <a:cubicBezTo>
                                  <a:pt x="109" y="139"/>
                                  <a:pt x="114" y="135"/>
                                  <a:pt x="111" y="138"/>
                                </a:cubicBezTo>
                                <a:cubicBezTo>
                                  <a:pt x="113" y="136"/>
                                  <a:pt x="113" y="136"/>
                                  <a:pt x="115" y="135"/>
                                </a:cubicBezTo>
                                <a:cubicBezTo>
                                  <a:pt x="115" y="135"/>
                                  <a:pt x="116" y="134"/>
                                  <a:pt x="115" y="134"/>
                                </a:cubicBezTo>
                                <a:cubicBezTo>
                                  <a:pt x="113" y="136"/>
                                  <a:pt x="114" y="134"/>
                                  <a:pt x="112" y="136"/>
                                </a:cubicBezTo>
                                <a:close/>
                                <a:moveTo>
                                  <a:pt x="125" y="156"/>
                                </a:moveTo>
                                <a:cubicBezTo>
                                  <a:pt x="126" y="156"/>
                                  <a:pt x="128" y="154"/>
                                  <a:pt x="129" y="152"/>
                                </a:cubicBezTo>
                                <a:cubicBezTo>
                                  <a:pt x="128" y="153"/>
                                  <a:pt x="126" y="154"/>
                                  <a:pt x="125" y="156"/>
                                </a:cubicBezTo>
                                <a:close/>
                                <a:moveTo>
                                  <a:pt x="113" y="150"/>
                                </a:moveTo>
                                <a:cubicBezTo>
                                  <a:pt x="117" y="147"/>
                                  <a:pt x="116" y="148"/>
                                  <a:pt x="120" y="145"/>
                                </a:cubicBezTo>
                                <a:cubicBezTo>
                                  <a:pt x="118" y="145"/>
                                  <a:pt x="121" y="143"/>
                                  <a:pt x="120" y="143"/>
                                </a:cubicBezTo>
                                <a:cubicBezTo>
                                  <a:pt x="119" y="145"/>
                                  <a:pt x="113" y="149"/>
                                  <a:pt x="113" y="150"/>
                                </a:cubicBezTo>
                                <a:close/>
                                <a:moveTo>
                                  <a:pt x="112" y="138"/>
                                </a:moveTo>
                                <a:cubicBezTo>
                                  <a:pt x="110" y="140"/>
                                  <a:pt x="110" y="138"/>
                                  <a:pt x="108" y="140"/>
                                </a:cubicBezTo>
                                <a:cubicBezTo>
                                  <a:pt x="107" y="142"/>
                                  <a:pt x="109" y="140"/>
                                  <a:pt x="110" y="141"/>
                                </a:cubicBezTo>
                                <a:cubicBezTo>
                                  <a:pt x="111" y="140"/>
                                  <a:pt x="114" y="137"/>
                                  <a:pt x="112" y="138"/>
                                </a:cubicBezTo>
                                <a:close/>
                                <a:moveTo>
                                  <a:pt x="96" y="141"/>
                                </a:moveTo>
                                <a:cubicBezTo>
                                  <a:pt x="99" y="138"/>
                                  <a:pt x="99" y="138"/>
                                  <a:pt x="99" y="138"/>
                                </a:cubicBezTo>
                                <a:cubicBezTo>
                                  <a:pt x="98" y="137"/>
                                  <a:pt x="98" y="137"/>
                                  <a:pt x="98" y="137"/>
                                </a:cubicBezTo>
                                <a:cubicBezTo>
                                  <a:pt x="96" y="139"/>
                                  <a:pt x="97" y="139"/>
                                  <a:pt x="96" y="141"/>
                                </a:cubicBezTo>
                                <a:close/>
                                <a:moveTo>
                                  <a:pt x="119" y="170"/>
                                </a:moveTo>
                                <a:cubicBezTo>
                                  <a:pt x="119" y="171"/>
                                  <a:pt x="120" y="168"/>
                                  <a:pt x="120" y="169"/>
                                </a:cubicBezTo>
                                <a:cubicBezTo>
                                  <a:pt x="121" y="168"/>
                                  <a:pt x="125" y="165"/>
                                  <a:pt x="123" y="166"/>
                                </a:cubicBezTo>
                                <a:cubicBezTo>
                                  <a:pt x="121" y="168"/>
                                  <a:pt x="121" y="168"/>
                                  <a:pt x="119" y="170"/>
                                </a:cubicBezTo>
                                <a:close/>
                                <a:moveTo>
                                  <a:pt x="111" y="161"/>
                                </a:moveTo>
                                <a:cubicBezTo>
                                  <a:pt x="113" y="159"/>
                                  <a:pt x="114" y="159"/>
                                  <a:pt x="115" y="158"/>
                                </a:cubicBezTo>
                                <a:cubicBezTo>
                                  <a:pt x="114" y="158"/>
                                  <a:pt x="115" y="157"/>
                                  <a:pt x="114" y="157"/>
                                </a:cubicBezTo>
                                <a:cubicBezTo>
                                  <a:pt x="113" y="159"/>
                                  <a:pt x="111" y="160"/>
                                  <a:pt x="111" y="161"/>
                                </a:cubicBezTo>
                                <a:close/>
                                <a:moveTo>
                                  <a:pt x="85" y="151"/>
                                </a:moveTo>
                                <a:cubicBezTo>
                                  <a:pt x="83" y="153"/>
                                  <a:pt x="82" y="154"/>
                                  <a:pt x="81" y="155"/>
                                </a:cubicBezTo>
                                <a:cubicBezTo>
                                  <a:pt x="81" y="156"/>
                                  <a:pt x="81" y="156"/>
                                  <a:pt x="81" y="156"/>
                                </a:cubicBezTo>
                                <a:cubicBezTo>
                                  <a:pt x="81" y="156"/>
                                  <a:pt x="81" y="156"/>
                                  <a:pt x="81" y="156"/>
                                </a:cubicBezTo>
                                <a:cubicBezTo>
                                  <a:pt x="82" y="156"/>
                                  <a:pt x="82" y="156"/>
                                  <a:pt x="82" y="156"/>
                                </a:cubicBezTo>
                                <a:cubicBezTo>
                                  <a:pt x="83" y="155"/>
                                  <a:pt x="83" y="155"/>
                                  <a:pt x="83" y="155"/>
                                </a:cubicBezTo>
                                <a:cubicBezTo>
                                  <a:pt x="84" y="154"/>
                                  <a:pt x="85" y="152"/>
                                  <a:pt x="86" y="151"/>
                                </a:cubicBezTo>
                                <a:cubicBezTo>
                                  <a:pt x="89" y="149"/>
                                  <a:pt x="91" y="146"/>
                                  <a:pt x="93" y="143"/>
                                </a:cubicBezTo>
                                <a:cubicBezTo>
                                  <a:pt x="90" y="146"/>
                                  <a:pt x="87" y="149"/>
                                  <a:pt x="85" y="151"/>
                                </a:cubicBezTo>
                                <a:close/>
                                <a:moveTo>
                                  <a:pt x="88" y="156"/>
                                </a:moveTo>
                                <a:cubicBezTo>
                                  <a:pt x="90" y="154"/>
                                  <a:pt x="91" y="154"/>
                                  <a:pt x="93" y="152"/>
                                </a:cubicBezTo>
                                <a:cubicBezTo>
                                  <a:pt x="93" y="151"/>
                                  <a:pt x="93" y="150"/>
                                  <a:pt x="94" y="149"/>
                                </a:cubicBezTo>
                                <a:cubicBezTo>
                                  <a:pt x="91" y="152"/>
                                  <a:pt x="87" y="156"/>
                                  <a:pt x="88" y="156"/>
                                </a:cubicBezTo>
                                <a:close/>
                                <a:moveTo>
                                  <a:pt x="86" y="154"/>
                                </a:moveTo>
                                <a:cubicBezTo>
                                  <a:pt x="88" y="153"/>
                                  <a:pt x="87" y="154"/>
                                  <a:pt x="89" y="152"/>
                                </a:cubicBezTo>
                                <a:cubicBezTo>
                                  <a:pt x="89" y="152"/>
                                  <a:pt x="89" y="152"/>
                                  <a:pt x="90" y="151"/>
                                </a:cubicBezTo>
                                <a:cubicBezTo>
                                  <a:pt x="89" y="151"/>
                                  <a:pt x="89" y="151"/>
                                  <a:pt x="90" y="151"/>
                                </a:cubicBezTo>
                                <a:cubicBezTo>
                                  <a:pt x="90" y="150"/>
                                  <a:pt x="90" y="150"/>
                                  <a:pt x="90" y="150"/>
                                </a:cubicBezTo>
                                <a:cubicBezTo>
                                  <a:pt x="89" y="152"/>
                                  <a:pt x="86" y="154"/>
                                  <a:pt x="86" y="154"/>
                                </a:cubicBezTo>
                                <a:close/>
                                <a:moveTo>
                                  <a:pt x="96" y="160"/>
                                </a:moveTo>
                                <a:cubicBezTo>
                                  <a:pt x="96" y="161"/>
                                  <a:pt x="94" y="163"/>
                                  <a:pt x="94" y="164"/>
                                </a:cubicBezTo>
                                <a:cubicBezTo>
                                  <a:pt x="96" y="162"/>
                                  <a:pt x="96" y="161"/>
                                  <a:pt x="98" y="160"/>
                                </a:cubicBezTo>
                                <a:cubicBezTo>
                                  <a:pt x="97" y="159"/>
                                  <a:pt x="97" y="160"/>
                                  <a:pt x="96" y="160"/>
                                </a:cubicBezTo>
                                <a:close/>
                                <a:moveTo>
                                  <a:pt x="95" y="158"/>
                                </a:moveTo>
                                <a:cubicBezTo>
                                  <a:pt x="95" y="158"/>
                                  <a:pt x="95" y="158"/>
                                  <a:pt x="95" y="158"/>
                                </a:cubicBezTo>
                                <a:cubicBezTo>
                                  <a:pt x="93" y="159"/>
                                  <a:pt x="94" y="159"/>
                                  <a:pt x="92" y="160"/>
                                </a:cubicBezTo>
                                <a:cubicBezTo>
                                  <a:pt x="93" y="161"/>
                                  <a:pt x="93" y="161"/>
                                  <a:pt x="93" y="161"/>
                                </a:cubicBezTo>
                                <a:cubicBezTo>
                                  <a:pt x="94" y="159"/>
                                  <a:pt x="94" y="160"/>
                                  <a:pt x="95" y="158"/>
                                </a:cubicBezTo>
                                <a:close/>
                                <a:moveTo>
                                  <a:pt x="85" y="163"/>
                                </a:moveTo>
                                <a:cubicBezTo>
                                  <a:pt x="86" y="162"/>
                                  <a:pt x="86" y="162"/>
                                  <a:pt x="86" y="162"/>
                                </a:cubicBezTo>
                                <a:cubicBezTo>
                                  <a:pt x="86" y="162"/>
                                  <a:pt x="85" y="162"/>
                                  <a:pt x="85" y="163"/>
                                </a:cubicBezTo>
                                <a:close/>
                                <a:moveTo>
                                  <a:pt x="91" y="167"/>
                                </a:moveTo>
                                <a:cubicBezTo>
                                  <a:pt x="91" y="167"/>
                                  <a:pt x="91" y="167"/>
                                  <a:pt x="91" y="168"/>
                                </a:cubicBezTo>
                                <a:cubicBezTo>
                                  <a:pt x="92" y="168"/>
                                  <a:pt x="92" y="168"/>
                                  <a:pt x="92" y="167"/>
                                </a:cubicBezTo>
                                <a:cubicBezTo>
                                  <a:pt x="92" y="167"/>
                                  <a:pt x="92" y="167"/>
                                  <a:pt x="92" y="167"/>
                                </a:cubicBezTo>
                                <a:cubicBezTo>
                                  <a:pt x="92" y="167"/>
                                  <a:pt x="91" y="166"/>
                                  <a:pt x="91" y="167"/>
                                </a:cubicBezTo>
                                <a:close/>
                                <a:moveTo>
                                  <a:pt x="101" y="179"/>
                                </a:moveTo>
                                <a:cubicBezTo>
                                  <a:pt x="101" y="179"/>
                                  <a:pt x="101" y="179"/>
                                  <a:pt x="102" y="180"/>
                                </a:cubicBezTo>
                                <a:cubicBezTo>
                                  <a:pt x="102" y="179"/>
                                  <a:pt x="102" y="178"/>
                                  <a:pt x="103" y="178"/>
                                </a:cubicBezTo>
                                <a:cubicBezTo>
                                  <a:pt x="103" y="178"/>
                                  <a:pt x="103" y="178"/>
                                  <a:pt x="103" y="177"/>
                                </a:cubicBezTo>
                                <a:cubicBezTo>
                                  <a:pt x="102" y="178"/>
                                  <a:pt x="102" y="178"/>
                                  <a:pt x="101" y="179"/>
                                </a:cubicBezTo>
                                <a:close/>
                                <a:moveTo>
                                  <a:pt x="111" y="187"/>
                                </a:moveTo>
                                <a:cubicBezTo>
                                  <a:pt x="111" y="188"/>
                                  <a:pt x="112" y="187"/>
                                  <a:pt x="112" y="187"/>
                                </a:cubicBezTo>
                                <a:cubicBezTo>
                                  <a:pt x="111" y="187"/>
                                  <a:pt x="112" y="187"/>
                                  <a:pt x="112" y="186"/>
                                </a:cubicBezTo>
                                <a:cubicBezTo>
                                  <a:pt x="111" y="186"/>
                                  <a:pt x="112" y="187"/>
                                  <a:pt x="111" y="187"/>
                                </a:cubicBezTo>
                                <a:close/>
                                <a:moveTo>
                                  <a:pt x="100" y="178"/>
                                </a:moveTo>
                                <a:cubicBezTo>
                                  <a:pt x="100" y="179"/>
                                  <a:pt x="101" y="179"/>
                                  <a:pt x="101" y="178"/>
                                </a:cubicBezTo>
                                <a:cubicBezTo>
                                  <a:pt x="101" y="178"/>
                                  <a:pt x="101" y="178"/>
                                  <a:pt x="101" y="178"/>
                                </a:cubicBezTo>
                                <a:cubicBezTo>
                                  <a:pt x="101" y="178"/>
                                  <a:pt x="101" y="178"/>
                                  <a:pt x="101" y="178"/>
                                </a:cubicBezTo>
                                <a:cubicBezTo>
                                  <a:pt x="101" y="178"/>
                                  <a:pt x="100" y="178"/>
                                  <a:pt x="100" y="178"/>
                                </a:cubicBezTo>
                                <a:close/>
                                <a:moveTo>
                                  <a:pt x="101" y="180"/>
                                </a:moveTo>
                                <a:cubicBezTo>
                                  <a:pt x="101" y="179"/>
                                  <a:pt x="101" y="181"/>
                                  <a:pt x="102" y="180"/>
                                </a:cubicBezTo>
                                <a:cubicBezTo>
                                  <a:pt x="102" y="180"/>
                                  <a:pt x="101" y="179"/>
                                  <a:pt x="101" y="179"/>
                                </a:cubicBezTo>
                                <a:cubicBezTo>
                                  <a:pt x="101" y="179"/>
                                  <a:pt x="100" y="180"/>
                                  <a:pt x="101" y="180"/>
                                </a:cubicBezTo>
                                <a:close/>
                                <a:moveTo>
                                  <a:pt x="76" y="157"/>
                                </a:moveTo>
                                <a:cubicBezTo>
                                  <a:pt x="76" y="157"/>
                                  <a:pt x="77" y="156"/>
                                  <a:pt x="76" y="156"/>
                                </a:cubicBezTo>
                                <a:cubicBezTo>
                                  <a:pt x="76" y="156"/>
                                  <a:pt x="76" y="157"/>
                                  <a:pt x="76" y="157"/>
                                </a:cubicBezTo>
                                <a:close/>
                                <a:moveTo>
                                  <a:pt x="99" y="179"/>
                                </a:moveTo>
                                <a:cubicBezTo>
                                  <a:pt x="99" y="178"/>
                                  <a:pt x="100" y="180"/>
                                  <a:pt x="100" y="179"/>
                                </a:cubicBezTo>
                                <a:cubicBezTo>
                                  <a:pt x="99" y="179"/>
                                  <a:pt x="100" y="179"/>
                                  <a:pt x="100" y="178"/>
                                </a:cubicBezTo>
                                <a:cubicBezTo>
                                  <a:pt x="100" y="178"/>
                                  <a:pt x="99" y="179"/>
                                  <a:pt x="99" y="179"/>
                                </a:cubicBezTo>
                                <a:close/>
                                <a:moveTo>
                                  <a:pt x="104" y="186"/>
                                </a:moveTo>
                                <a:cubicBezTo>
                                  <a:pt x="105" y="185"/>
                                  <a:pt x="105" y="185"/>
                                  <a:pt x="105" y="185"/>
                                </a:cubicBezTo>
                                <a:cubicBezTo>
                                  <a:pt x="105" y="184"/>
                                  <a:pt x="104" y="185"/>
                                  <a:pt x="104" y="186"/>
                                </a:cubicBezTo>
                                <a:close/>
                                <a:moveTo>
                                  <a:pt x="100" y="181"/>
                                </a:moveTo>
                                <a:cubicBezTo>
                                  <a:pt x="100" y="181"/>
                                  <a:pt x="100" y="181"/>
                                  <a:pt x="100" y="181"/>
                                </a:cubicBezTo>
                                <a:cubicBezTo>
                                  <a:pt x="100" y="181"/>
                                  <a:pt x="100" y="181"/>
                                  <a:pt x="100" y="181"/>
                                </a:cubicBezTo>
                                <a:cubicBezTo>
                                  <a:pt x="100" y="181"/>
                                  <a:pt x="101" y="181"/>
                                  <a:pt x="101" y="181"/>
                                </a:cubicBezTo>
                                <a:cubicBezTo>
                                  <a:pt x="100" y="181"/>
                                  <a:pt x="100" y="180"/>
                                  <a:pt x="100" y="181"/>
                                </a:cubicBezTo>
                                <a:close/>
                                <a:moveTo>
                                  <a:pt x="108" y="192"/>
                                </a:moveTo>
                                <a:cubicBezTo>
                                  <a:pt x="108" y="191"/>
                                  <a:pt x="109" y="190"/>
                                  <a:pt x="109" y="190"/>
                                </a:cubicBezTo>
                                <a:cubicBezTo>
                                  <a:pt x="108" y="191"/>
                                  <a:pt x="107" y="191"/>
                                  <a:pt x="108" y="192"/>
                                </a:cubicBezTo>
                                <a:close/>
                                <a:moveTo>
                                  <a:pt x="76" y="161"/>
                                </a:moveTo>
                                <a:cubicBezTo>
                                  <a:pt x="76" y="161"/>
                                  <a:pt x="77" y="162"/>
                                  <a:pt x="77" y="161"/>
                                </a:cubicBezTo>
                                <a:cubicBezTo>
                                  <a:pt x="77" y="161"/>
                                  <a:pt x="77" y="161"/>
                                  <a:pt x="77" y="161"/>
                                </a:cubicBezTo>
                                <a:cubicBezTo>
                                  <a:pt x="77" y="161"/>
                                  <a:pt x="78" y="161"/>
                                  <a:pt x="77" y="161"/>
                                </a:cubicBezTo>
                                <a:cubicBezTo>
                                  <a:pt x="77" y="161"/>
                                  <a:pt x="77" y="161"/>
                                  <a:pt x="76" y="161"/>
                                </a:cubicBezTo>
                                <a:close/>
                                <a:moveTo>
                                  <a:pt x="99" y="182"/>
                                </a:moveTo>
                                <a:cubicBezTo>
                                  <a:pt x="99" y="182"/>
                                  <a:pt x="99" y="182"/>
                                  <a:pt x="99" y="182"/>
                                </a:cubicBezTo>
                                <a:cubicBezTo>
                                  <a:pt x="100" y="182"/>
                                  <a:pt x="100" y="182"/>
                                  <a:pt x="100" y="181"/>
                                </a:cubicBezTo>
                                <a:cubicBezTo>
                                  <a:pt x="99" y="181"/>
                                  <a:pt x="99" y="182"/>
                                  <a:pt x="99" y="182"/>
                                </a:cubicBezTo>
                                <a:close/>
                                <a:moveTo>
                                  <a:pt x="102" y="184"/>
                                </a:moveTo>
                                <a:cubicBezTo>
                                  <a:pt x="102" y="184"/>
                                  <a:pt x="102" y="185"/>
                                  <a:pt x="102" y="185"/>
                                </a:cubicBezTo>
                                <a:cubicBezTo>
                                  <a:pt x="102" y="185"/>
                                  <a:pt x="102" y="185"/>
                                  <a:pt x="102" y="185"/>
                                </a:cubicBezTo>
                                <a:cubicBezTo>
                                  <a:pt x="102" y="185"/>
                                  <a:pt x="103" y="185"/>
                                  <a:pt x="103" y="184"/>
                                </a:cubicBezTo>
                                <a:cubicBezTo>
                                  <a:pt x="103" y="185"/>
                                  <a:pt x="102" y="184"/>
                                  <a:pt x="102" y="184"/>
                                </a:cubicBezTo>
                                <a:close/>
                                <a:moveTo>
                                  <a:pt x="103" y="187"/>
                                </a:moveTo>
                                <a:cubicBezTo>
                                  <a:pt x="104" y="186"/>
                                  <a:pt x="104" y="186"/>
                                  <a:pt x="104" y="185"/>
                                </a:cubicBezTo>
                                <a:cubicBezTo>
                                  <a:pt x="104" y="186"/>
                                  <a:pt x="103" y="186"/>
                                  <a:pt x="103" y="187"/>
                                </a:cubicBezTo>
                                <a:close/>
                                <a:moveTo>
                                  <a:pt x="99" y="185"/>
                                </a:moveTo>
                                <a:cubicBezTo>
                                  <a:pt x="99" y="185"/>
                                  <a:pt x="100" y="185"/>
                                  <a:pt x="100" y="185"/>
                                </a:cubicBezTo>
                                <a:cubicBezTo>
                                  <a:pt x="100" y="185"/>
                                  <a:pt x="101" y="185"/>
                                  <a:pt x="101" y="186"/>
                                </a:cubicBezTo>
                                <a:cubicBezTo>
                                  <a:pt x="102" y="186"/>
                                  <a:pt x="100" y="184"/>
                                  <a:pt x="102" y="184"/>
                                </a:cubicBezTo>
                                <a:cubicBezTo>
                                  <a:pt x="101" y="184"/>
                                  <a:pt x="101" y="184"/>
                                  <a:pt x="101" y="183"/>
                                </a:cubicBezTo>
                                <a:cubicBezTo>
                                  <a:pt x="100" y="184"/>
                                  <a:pt x="99" y="184"/>
                                  <a:pt x="99" y="185"/>
                                </a:cubicBezTo>
                                <a:close/>
                                <a:moveTo>
                                  <a:pt x="84" y="169"/>
                                </a:moveTo>
                                <a:cubicBezTo>
                                  <a:pt x="84" y="169"/>
                                  <a:pt x="85" y="169"/>
                                  <a:pt x="85" y="168"/>
                                </a:cubicBezTo>
                                <a:cubicBezTo>
                                  <a:pt x="85" y="169"/>
                                  <a:pt x="84" y="169"/>
                                  <a:pt x="84" y="169"/>
                                </a:cubicBezTo>
                                <a:close/>
                                <a:moveTo>
                                  <a:pt x="97" y="181"/>
                                </a:moveTo>
                                <a:cubicBezTo>
                                  <a:pt x="98" y="181"/>
                                  <a:pt x="97" y="182"/>
                                  <a:pt x="98" y="182"/>
                                </a:cubicBezTo>
                                <a:cubicBezTo>
                                  <a:pt x="98" y="181"/>
                                  <a:pt x="98" y="181"/>
                                  <a:pt x="98" y="181"/>
                                </a:cubicBezTo>
                                <a:cubicBezTo>
                                  <a:pt x="98" y="181"/>
                                  <a:pt x="98" y="181"/>
                                  <a:pt x="97" y="181"/>
                                </a:cubicBezTo>
                                <a:close/>
                                <a:moveTo>
                                  <a:pt x="105" y="194"/>
                                </a:moveTo>
                                <a:cubicBezTo>
                                  <a:pt x="106" y="194"/>
                                  <a:pt x="106" y="192"/>
                                  <a:pt x="107" y="192"/>
                                </a:cubicBezTo>
                                <a:cubicBezTo>
                                  <a:pt x="107" y="192"/>
                                  <a:pt x="107" y="192"/>
                                  <a:pt x="107" y="192"/>
                                </a:cubicBezTo>
                                <a:cubicBezTo>
                                  <a:pt x="106" y="192"/>
                                  <a:pt x="105" y="193"/>
                                  <a:pt x="105" y="194"/>
                                </a:cubicBezTo>
                                <a:close/>
                                <a:moveTo>
                                  <a:pt x="91" y="184"/>
                                </a:moveTo>
                                <a:cubicBezTo>
                                  <a:pt x="92" y="184"/>
                                  <a:pt x="91" y="185"/>
                                  <a:pt x="91" y="185"/>
                                </a:cubicBezTo>
                                <a:cubicBezTo>
                                  <a:pt x="92" y="185"/>
                                  <a:pt x="92" y="184"/>
                                  <a:pt x="93" y="184"/>
                                </a:cubicBezTo>
                                <a:cubicBezTo>
                                  <a:pt x="92" y="184"/>
                                  <a:pt x="92" y="184"/>
                                  <a:pt x="92" y="183"/>
                                </a:cubicBezTo>
                                <a:cubicBezTo>
                                  <a:pt x="92" y="184"/>
                                  <a:pt x="92" y="184"/>
                                  <a:pt x="91" y="184"/>
                                </a:cubicBezTo>
                                <a:close/>
                                <a:moveTo>
                                  <a:pt x="72" y="169"/>
                                </a:moveTo>
                                <a:cubicBezTo>
                                  <a:pt x="73" y="170"/>
                                  <a:pt x="73" y="170"/>
                                  <a:pt x="73" y="170"/>
                                </a:cubicBezTo>
                                <a:cubicBezTo>
                                  <a:pt x="73" y="169"/>
                                  <a:pt x="75" y="168"/>
                                  <a:pt x="74" y="167"/>
                                </a:cubicBezTo>
                                <a:cubicBezTo>
                                  <a:pt x="73" y="168"/>
                                  <a:pt x="73" y="169"/>
                                  <a:pt x="72" y="169"/>
                                </a:cubicBezTo>
                                <a:close/>
                                <a:moveTo>
                                  <a:pt x="74" y="170"/>
                                </a:moveTo>
                                <a:cubicBezTo>
                                  <a:pt x="75" y="170"/>
                                  <a:pt x="76" y="169"/>
                                  <a:pt x="76" y="168"/>
                                </a:cubicBezTo>
                                <a:cubicBezTo>
                                  <a:pt x="75" y="169"/>
                                  <a:pt x="74" y="170"/>
                                  <a:pt x="74" y="170"/>
                                </a:cubicBezTo>
                                <a:close/>
                                <a:moveTo>
                                  <a:pt x="88" y="184"/>
                                </a:moveTo>
                                <a:cubicBezTo>
                                  <a:pt x="89" y="185"/>
                                  <a:pt x="89" y="185"/>
                                  <a:pt x="89" y="185"/>
                                </a:cubicBezTo>
                                <a:cubicBezTo>
                                  <a:pt x="90" y="184"/>
                                  <a:pt x="90" y="184"/>
                                  <a:pt x="90" y="183"/>
                                </a:cubicBezTo>
                                <a:cubicBezTo>
                                  <a:pt x="90" y="183"/>
                                  <a:pt x="89" y="184"/>
                                  <a:pt x="88" y="184"/>
                                </a:cubicBezTo>
                                <a:close/>
                                <a:moveTo>
                                  <a:pt x="71" y="168"/>
                                </a:moveTo>
                                <a:cubicBezTo>
                                  <a:pt x="71" y="168"/>
                                  <a:pt x="71" y="167"/>
                                  <a:pt x="71" y="167"/>
                                </a:cubicBezTo>
                                <a:cubicBezTo>
                                  <a:pt x="71" y="167"/>
                                  <a:pt x="71" y="168"/>
                                  <a:pt x="71" y="168"/>
                                </a:cubicBezTo>
                                <a:close/>
                                <a:moveTo>
                                  <a:pt x="89" y="187"/>
                                </a:moveTo>
                                <a:cubicBezTo>
                                  <a:pt x="90" y="188"/>
                                  <a:pt x="90" y="187"/>
                                  <a:pt x="90" y="187"/>
                                </a:cubicBezTo>
                                <a:cubicBezTo>
                                  <a:pt x="91" y="187"/>
                                  <a:pt x="91" y="186"/>
                                  <a:pt x="91" y="186"/>
                                </a:cubicBezTo>
                                <a:cubicBezTo>
                                  <a:pt x="90" y="186"/>
                                  <a:pt x="90" y="187"/>
                                  <a:pt x="89" y="186"/>
                                </a:cubicBezTo>
                                <a:cubicBezTo>
                                  <a:pt x="89" y="186"/>
                                  <a:pt x="90" y="187"/>
                                  <a:pt x="89" y="187"/>
                                </a:cubicBezTo>
                                <a:close/>
                                <a:moveTo>
                                  <a:pt x="84" y="182"/>
                                </a:moveTo>
                                <a:cubicBezTo>
                                  <a:pt x="84" y="182"/>
                                  <a:pt x="85" y="180"/>
                                  <a:pt x="84" y="180"/>
                                </a:cubicBezTo>
                                <a:cubicBezTo>
                                  <a:pt x="84" y="181"/>
                                  <a:pt x="83" y="181"/>
                                  <a:pt x="84" y="182"/>
                                </a:cubicBezTo>
                                <a:close/>
                                <a:moveTo>
                                  <a:pt x="72" y="173"/>
                                </a:moveTo>
                                <a:cubicBezTo>
                                  <a:pt x="72" y="173"/>
                                  <a:pt x="73" y="173"/>
                                  <a:pt x="73" y="173"/>
                                </a:cubicBezTo>
                                <a:cubicBezTo>
                                  <a:pt x="73" y="173"/>
                                  <a:pt x="73" y="173"/>
                                  <a:pt x="73" y="172"/>
                                </a:cubicBezTo>
                                <a:cubicBezTo>
                                  <a:pt x="72" y="172"/>
                                  <a:pt x="75" y="172"/>
                                  <a:pt x="74" y="171"/>
                                </a:cubicBezTo>
                                <a:cubicBezTo>
                                  <a:pt x="73" y="171"/>
                                  <a:pt x="73" y="172"/>
                                  <a:pt x="72" y="173"/>
                                </a:cubicBezTo>
                                <a:close/>
                                <a:moveTo>
                                  <a:pt x="97" y="197"/>
                                </a:moveTo>
                                <a:cubicBezTo>
                                  <a:pt x="98" y="196"/>
                                  <a:pt x="99" y="195"/>
                                  <a:pt x="99" y="194"/>
                                </a:cubicBezTo>
                                <a:cubicBezTo>
                                  <a:pt x="99" y="195"/>
                                  <a:pt x="97" y="195"/>
                                  <a:pt x="97" y="197"/>
                                </a:cubicBezTo>
                                <a:close/>
                                <a:moveTo>
                                  <a:pt x="69" y="174"/>
                                </a:moveTo>
                                <a:cubicBezTo>
                                  <a:pt x="70" y="173"/>
                                  <a:pt x="71" y="172"/>
                                  <a:pt x="72" y="171"/>
                                </a:cubicBezTo>
                                <a:cubicBezTo>
                                  <a:pt x="72" y="170"/>
                                  <a:pt x="72" y="170"/>
                                  <a:pt x="72" y="170"/>
                                </a:cubicBezTo>
                                <a:cubicBezTo>
                                  <a:pt x="71" y="172"/>
                                  <a:pt x="69" y="172"/>
                                  <a:pt x="69" y="174"/>
                                </a:cubicBezTo>
                                <a:close/>
                                <a:moveTo>
                                  <a:pt x="91" y="189"/>
                                </a:moveTo>
                                <a:cubicBezTo>
                                  <a:pt x="91" y="189"/>
                                  <a:pt x="92" y="189"/>
                                  <a:pt x="91" y="188"/>
                                </a:cubicBezTo>
                                <a:cubicBezTo>
                                  <a:pt x="91" y="189"/>
                                  <a:pt x="90" y="189"/>
                                  <a:pt x="91" y="189"/>
                                </a:cubicBezTo>
                                <a:close/>
                                <a:moveTo>
                                  <a:pt x="69" y="171"/>
                                </a:moveTo>
                                <a:cubicBezTo>
                                  <a:pt x="69" y="170"/>
                                  <a:pt x="70" y="169"/>
                                  <a:pt x="70" y="169"/>
                                </a:cubicBezTo>
                                <a:cubicBezTo>
                                  <a:pt x="69" y="169"/>
                                  <a:pt x="68" y="170"/>
                                  <a:pt x="69" y="171"/>
                                </a:cubicBezTo>
                                <a:close/>
                                <a:moveTo>
                                  <a:pt x="67" y="172"/>
                                </a:moveTo>
                                <a:cubicBezTo>
                                  <a:pt x="68" y="173"/>
                                  <a:pt x="68" y="172"/>
                                  <a:pt x="68" y="171"/>
                                </a:cubicBezTo>
                                <a:lnTo>
                                  <a:pt x="67" y="172"/>
                                </a:lnTo>
                                <a:close/>
                                <a:moveTo>
                                  <a:pt x="96" y="198"/>
                                </a:moveTo>
                                <a:cubicBezTo>
                                  <a:pt x="97" y="198"/>
                                  <a:pt x="97" y="197"/>
                                  <a:pt x="97" y="197"/>
                                </a:cubicBezTo>
                                <a:cubicBezTo>
                                  <a:pt x="96" y="197"/>
                                  <a:pt x="96" y="198"/>
                                  <a:pt x="96" y="198"/>
                                </a:cubicBezTo>
                                <a:close/>
                                <a:moveTo>
                                  <a:pt x="75" y="181"/>
                                </a:moveTo>
                                <a:cubicBezTo>
                                  <a:pt x="76" y="181"/>
                                  <a:pt x="77" y="180"/>
                                  <a:pt x="76" y="180"/>
                                </a:cubicBezTo>
                                <a:cubicBezTo>
                                  <a:pt x="76" y="180"/>
                                  <a:pt x="75" y="181"/>
                                  <a:pt x="75" y="181"/>
                                </a:cubicBezTo>
                                <a:close/>
                                <a:moveTo>
                                  <a:pt x="90" y="195"/>
                                </a:moveTo>
                                <a:cubicBezTo>
                                  <a:pt x="91" y="196"/>
                                  <a:pt x="91" y="194"/>
                                  <a:pt x="92" y="194"/>
                                </a:cubicBezTo>
                                <a:cubicBezTo>
                                  <a:pt x="92" y="194"/>
                                  <a:pt x="92" y="194"/>
                                  <a:pt x="91" y="193"/>
                                </a:cubicBezTo>
                                <a:cubicBezTo>
                                  <a:pt x="91" y="194"/>
                                  <a:pt x="91" y="195"/>
                                  <a:pt x="90" y="195"/>
                                </a:cubicBezTo>
                                <a:close/>
                                <a:moveTo>
                                  <a:pt x="65" y="173"/>
                                </a:moveTo>
                                <a:cubicBezTo>
                                  <a:pt x="66" y="173"/>
                                  <a:pt x="66" y="172"/>
                                  <a:pt x="66" y="172"/>
                                </a:cubicBezTo>
                                <a:cubicBezTo>
                                  <a:pt x="66" y="172"/>
                                  <a:pt x="65" y="173"/>
                                  <a:pt x="65" y="173"/>
                                </a:cubicBezTo>
                                <a:close/>
                                <a:moveTo>
                                  <a:pt x="67" y="176"/>
                                </a:moveTo>
                                <a:cubicBezTo>
                                  <a:pt x="68" y="177"/>
                                  <a:pt x="69" y="175"/>
                                  <a:pt x="68" y="175"/>
                                </a:cubicBezTo>
                                <a:cubicBezTo>
                                  <a:pt x="68" y="176"/>
                                  <a:pt x="67" y="176"/>
                                  <a:pt x="67" y="176"/>
                                </a:cubicBezTo>
                                <a:close/>
                                <a:moveTo>
                                  <a:pt x="70" y="178"/>
                                </a:moveTo>
                                <a:cubicBezTo>
                                  <a:pt x="70" y="179"/>
                                  <a:pt x="70" y="178"/>
                                  <a:pt x="70" y="177"/>
                                </a:cubicBezTo>
                                <a:cubicBezTo>
                                  <a:pt x="70" y="177"/>
                                  <a:pt x="70" y="178"/>
                                  <a:pt x="70" y="178"/>
                                </a:cubicBezTo>
                                <a:close/>
                                <a:moveTo>
                                  <a:pt x="88" y="196"/>
                                </a:moveTo>
                                <a:cubicBezTo>
                                  <a:pt x="89" y="196"/>
                                  <a:pt x="90" y="195"/>
                                  <a:pt x="89" y="194"/>
                                </a:cubicBezTo>
                                <a:cubicBezTo>
                                  <a:pt x="89" y="196"/>
                                  <a:pt x="87" y="195"/>
                                  <a:pt x="88" y="196"/>
                                </a:cubicBezTo>
                                <a:close/>
                                <a:moveTo>
                                  <a:pt x="63" y="174"/>
                                </a:moveTo>
                                <a:cubicBezTo>
                                  <a:pt x="63" y="174"/>
                                  <a:pt x="63" y="174"/>
                                  <a:pt x="63" y="174"/>
                                </a:cubicBezTo>
                                <a:cubicBezTo>
                                  <a:pt x="64" y="174"/>
                                  <a:pt x="64" y="173"/>
                                  <a:pt x="64" y="172"/>
                                </a:cubicBezTo>
                                <a:cubicBezTo>
                                  <a:pt x="64" y="172"/>
                                  <a:pt x="64" y="173"/>
                                  <a:pt x="63" y="174"/>
                                </a:cubicBezTo>
                                <a:close/>
                                <a:moveTo>
                                  <a:pt x="87" y="195"/>
                                </a:moveTo>
                                <a:cubicBezTo>
                                  <a:pt x="87" y="194"/>
                                  <a:pt x="87" y="194"/>
                                  <a:pt x="88" y="194"/>
                                </a:cubicBezTo>
                                <a:cubicBezTo>
                                  <a:pt x="87" y="193"/>
                                  <a:pt x="87" y="193"/>
                                  <a:pt x="87" y="193"/>
                                </a:cubicBezTo>
                                <a:cubicBezTo>
                                  <a:pt x="87" y="194"/>
                                  <a:pt x="86" y="194"/>
                                  <a:pt x="87" y="195"/>
                                </a:cubicBezTo>
                                <a:close/>
                                <a:moveTo>
                                  <a:pt x="89" y="196"/>
                                </a:moveTo>
                                <a:cubicBezTo>
                                  <a:pt x="89" y="196"/>
                                  <a:pt x="90" y="197"/>
                                  <a:pt x="90" y="197"/>
                                </a:cubicBezTo>
                                <a:cubicBezTo>
                                  <a:pt x="90" y="196"/>
                                  <a:pt x="90" y="196"/>
                                  <a:pt x="89" y="196"/>
                                </a:cubicBezTo>
                                <a:close/>
                                <a:moveTo>
                                  <a:pt x="70" y="180"/>
                                </a:moveTo>
                                <a:cubicBezTo>
                                  <a:pt x="70" y="180"/>
                                  <a:pt x="70" y="180"/>
                                  <a:pt x="70" y="179"/>
                                </a:cubicBezTo>
                                <a:cubicBezTo>
                                  <a:pt x="70" y="179"/>
                                  <a:pt x="69" y="179"/>
                                  <a:pt x="69" y="180"/>
                                </a:cubicBezTo>
                                <a:cubicBezTo>
                                  <a:pt x="69" y="180"/>
                                  <a:pt x="69" y="180"/>
                                  <a:pt x="70" y="180"/>
                                </a:cubicBezTo>
                                <a:close/>
                                <a:moveTo>
                                  <a:pt x="63" y="175"/>
                                </a:moveTo>
                                <a:cubicBezTo>
                                  <a:pt x="62" y="175"/>
                                  <a:pt x="61" y="176"/>
                                  <a:pt x="61" y="177"/>
                                </a:cubicBezTo>
                                <a:cubicBezTo>
                                  <a:pt x="62" y="177"/>
                                  <a:pt x="63" y="175"/>
                                  <a:pt x="63" y="174"/>
                                </a:cubicBezTo>
                                <a:cubicBezTo>
                                  <a:pt x="63" y="174"/>
                                  <a:pt x="63" y="175"/>
                                  <a:pt x="63" y="175"/>
                                </a:cubicBezTo>
                                <a:close/>
                                <a:moveTo>
                                  <a:pt x="88" y="201"/>
                                </a:moveTo>
                                <a:cubicBezTo>
                                  <a:pt x="88" y="202"/>
                                  <a:pt x="88" y="202"/>
                                  <a:pt x="89" y="202"/>
                                </a:cubicBezTo>
                                <a:cubicBezTo>
                                  <a:pt x="89" y="201"/>
                                  <a:pt x="89" y="201"/>
                                  <a:pt x="90" y="200"/>
                                </a:cubicBezTo>
                                <a:cubicBezTo>
                                  <a:pt x="90" y="200"/>
                                  <a:pt x="90" y="200"/>
                                  <a:pt x="90" y="199"/>
                                </a:cubicBezTo>
                                <a:cubicBezTo>
                                  <a:pt x="90" y="199"/>
                                  <a:pt x="90" y="199"/>
                                  <a:pt x="90" y="199"/>
                                </a:cubicBezTo>
                                <a:cubicBezTo>
                                  <a:pt x="89" y="200"/>
                                  <a:pt x="89" y="201"/>
                                  <a:pt x="88" y="201"/>
                                </a:cubicBezTo>
                                <a:close/>
                                <a:moveTo>
                                  <a:pt x="92" y="203"/>
                                </a:moveTo>
                                <a:cubicBezTo>
                                  <a:pt x="92" y="203"/>
                                  <a:pt x="93" y="202"/>
                                  <a:pt x="93" y="202"/>
                                </a:cubicBezTo>
                                <a:cubicBezTo>
                                  <a:pt x="92" y="202"/>
                                  <a:pt x="92" y="202"/>
                                  <a:pt x="92" y="203"/>
                                </a:cubicBezTo>
                                <a:close/>
                                <a:moveTo>
                                  <a:pt x="62" y="177"/>
                                </a:moveTo>
                                <a:cubicBezTo>
                                  <a:pt x="62" y="177"/>
                                  <a:pt x="63" y="177"/>
                                  <a:pt x="63" y="176"/>
                                </a:cubicBezTo>
                                <a:cubicBezTo>
                                  <a:pt x="62" y="176"/>
                                  <a:pt x="62" y="177"/>
                                  <a:pt x="62" y="177"/>
                                </a:cubicBezTo>
                                <a:close/>
                                <a:moveTo>
                                  <a:pt x="62" y="177"/>
                                </a:moveTo>
                                <a:cubicBezTo>
                                  <a:pt x="62" y="178"/>
                                  <a:pt x="63" y="178"/>
                                  <a:pt x="63" y="178"/>
                                </a:cubicBezTo>
                                <a:cubicBezTo>
                                  <a:pt x="63" y="177"/>
                                  <a:pt x="63" y="177"/>
                                  <a:pt x="62" y="177"/>
                                </a:cubicBezTo>
                                <a:close/>
                                <a:moveTo>
                                  <a:pt x="90" y="205"/>
                                </a:moveTo>
                                <a:cubicBezTo>
                                  <a:pt x="90" y="205"/>
                                  <a:pt x="92" y="204"/>
                                  <a:pt x="91" y="203"/>
                                </a:cubicBezTo>
                                <a:cubicBezTo>
                                  <a:pt x="91" y="203"/>
                                  <a:pt x="90" y="204"/>
                                  <a:pt x="90" y="205"/>
                                </a:cubicBezTo>
                                <a:close/>
                                <a:moveTo>
                                  <a:pt x="89" y="203"/>
                                </a:moveTo>
                                <a:cubicBezTo>
                                  <a:pt x="90" y="204"/>
                                  <a:pt x="91" y="202"/>
                                  <a:pt x="90" y="202"/>
                                </a:cubicBezTo>
                                <a:cubicBezTo>
                                  <a:pt x="90" y="203"/>
                                  <a:pt x="90" y="203"/>
                                  <a:pt x="89" y="203"/>
                                </a:cubicBezTo>
                                <a:close/>
                                <a:moveTo>
                                  <a:pt x="78" y="193"/>
                                </a:moveTo>
                                <a:cubicBezTo>
                                  <a:pt x="76" y="194"/>
                                  <a:pt x="79" y="195"/>
                                  <a:pt x="78" y="196"/>
                                </a:cubicBezTo>
                                <a:cubicBezTo>
                                  <a:pt x="79" y="196"/>
                                  <a:pt x="80" y="194"/>
                                  <a:pt x="80" y="194"/>
                                </a:cubicBezTo>
                                <a:cubicBezTo>
                                  <a:pt x="79" y="195"/>
                                  <a:pt x="78" y="194"/>
                                  <a:pt x="78" y="193"/>
                                </a:cubicBezTo>
                                <a:close/>
                                <a:moveTo>
                                  <a:pt x="70" y="188"/>
                                </a:moveTo>
                                <a:cubicBezTo>
                                  <a:pt x="69" y="188"/>
                                  <a:pt x="70" y="188"/>
                                  <a:pt x="69" y="188"/>
                                </a:cubicBezTo>
                                <a:cubicBezTo>
                                  <a:pt x="69" y="189"/>
                                  <a:pt x="67" y="189"/>
                                  <a:pt x="68" y="190"/>
                                </a:cubicBezTo>
                                <a:cubicBezTo>
                                  <a:pt x="68" y="189"/>
                                  <a:pt x="70" y="190"/>
                                  <a:pt x="70" y="188"/>
                                </a:cubicBezTo>
                                <a:cubicBezTo>
                                  <a:pt x="70" y="188"/>
                                  <a:pt x="70" y="188"/>
                                  <a:pt x="70" y="188"/>
                                </a:cubicBezTo>
                                <a:close/>
                                <a:moveTo>
                                  <a:pt x="66" y="185"/>
                                </a:moveTo>
                                <a:cubicBezTo>
                                  <a:pt x="65" y="185"/>
                                  <a:pt x="65" y="185"/>
                                  <a:pt x="66" y="186"/>
                                </a:cubicBezTo>
                                <a:cubicBezTo>
                                  <a:pt x="66" y="185"/>
                                  <a:pt x="66" y="184"/>
                                  <a:pt x="66" y="185"/>
                                </a:cubicBezTo>
                                <a:close/>
                                <a:moveTo>
                                  <a:pt x="79" y="199"/>
                                </a:moveTo>
                                <a:cubicBezTo>
                                  <a:pt x="80" y="199"/>
                                  <a:pt x="81" y="198"/>
                                  <a:pt x="81" y="198"/>
                                </a:cubicBezTo>
                                <a:cubicBezTo>
                                  <a:pt x="80" y="198"/>
                                  <a:pt x="79" y="199"/>
                                  <a:pt x="79" y="199"/>
                                </a:cubicBezTo>
                                <a:close/>
                                <a:moveTo>
                                  <a:pt x="84" y="202"/>
                                </a:moveTo>
                                <a:cubicBezTo>
                                  <a:pt x="85" y="202"/>
                                  <a:pt x="85" y="201"/>
                                  <a:pt x="85" y="201"/>
                                </a:cubicBezTo>
                                <a:cubicBezTo>
                                  <a:pt x="84" y="201"/>
                                  <a:pt x="84" y="202"/>
                                  <a:pt x="84" y="202"/>
                                </a:cubicBezTo>
                                <a:close/>
                                <a:moveTo>
                                  <a:pt x="58" y="182"/>
                                </a:moveTo>
                                <a:cubicBezTo>
                                  <a:pt x="58" y="183"/>
                                  <a:pt x="60" y="181"/>
                                  <a:pt x="59" y="181"/>
                                </a:cubicBezTo>
                                <a:cubicBezTo>
                                  <a:pt x="59" y="181"/>
                                  <a:pt x="57" y="182"/>
                                  <a:pt x="58" y="182"/>
                                </a:cubicBezTo>
                                <a:close/>
                                <a:moveTo>
                                  <a:pt x="76" y="197"/>
                                </a:moveTo>
                                <a:cubicBezTo>
                                  <a:pt x="77" y="198"/>
                                  <a:pt x="78" y="196"/>
                                  <a:pt x="77" y="197"/>
                                </a:cubicBezTo>
                                <a:cubicBezTo>
                                  <a:pt x="77" y="197"/>
                                  <a:pt x="76" y="197"/>
                                  <a:pt x="76" y="197"/>
                                </a:cubicBezTo>
                                <a:close/>
                                <a:moveTo>
                                  <a:pt x="68" y="191"/>
                                </a:moveTo>
                                <a:cubicBezTo>
                                  <a:pt x="68" y="191"/>
                                  <a:pt x="68" y="191"/>
                                  <a:pt x="69" y="191"/>
                                </a:cubicBezTo>
                                <a:cubicBezTo>
                                  <a:pt x="68" y="191"/>
                                  <a:pt x="69" y="190"/>
                                  <a:pt x="69" y="190"/>
                                </a:cubicBezTo>
                                <a:cubicBezTo>
                                  <a:pt x="68" y="190"/>
                                  <a:pt x="68" y="191"/>
                                  <a:pt x="68" y="191"/>
                                </a:cubicBezTo>
                                <a:close/>
                                <a:moveTo>
                                  <a:pt x="69" y="194"/>
                                </a:moveTo>
                                <a:cubicBezTo>
                                  <a:pt x="70" y="195"/>
                                  <a:pt x="70" y="194"/>
                                  <a:pt x="71" y="194"/>
                                </a:cubicBezTo>
                                <a:cubicBezTo>
                                  <a:pt x="70" y="193"/>
                                  <a:pt x="71" y="193"/>
                                  <a:pt x="70" y="193"/>
                                </a:cubicBezTo>
                                <a:cubicBezTo>
                                  <a:pt x="70" y="193"/>
                                  <a:pt x="70" y="194"/>
                                  <a:pt x="69" y="194"/>
                                </a:cubicBezTo>
                                <a:close/>
                                <a:moveTo>
                                  <a:pt x="64" y="195"/>
                                </a:moveTo>
                                <a:cubicBezTo>
                                  <a:pt x="64" y="194"/>
                                  <a:pt x="64" y="195"/>
                                  <a:pt x="64" y="194"/>
                                </a:cubicBezTo>
                                <a:cubicBezTo>
                                  <a:pt x="65" y="193"/>
                                  <a:pt x="65" y="191"/>
                                  <a:pt x="67" y="190"/>
                                </a:cubicBezTo>
                                <a:cubicBezTo>
                                  <a:pt x="67" y="191"/>
                                  <a:pt x="67" y="192"/>
                                  <a:pt x="68" y="191"/>
                                </a:cubicBezTo>
                                <a:cubicBezTo>
                                  <a:pt x="67" y="193"/>
                                  <a:pt x="66" y="194"/>
                                  <a:pt x="65" y="195"/>
                                </a:cubicBezTo>
                                <a:cubicBezTo>
                                  <a:pt x="65" y="194"/>
                                  <a:pt x="66" y="194"/>
                                  <a:pt x="66" y="193"/>
                                </a:cubicBezTo>
                                <a:cubicBezTo>
                                  <a:pt x="65" y="192"/>
                                  <a:pt x="65" y="195"/>
                                  <a:pt x="64" y="195"/>
                                </a:cubicBezTo>
                                <a:cubicBezTo>
                                  <a:pt x="64" y="195"/>
                                  <a:pt x="64" y="195"/>
                                  <a:pt x="64" y="195"/>
                                </a:cubicBezTo>
                                <a:close/>
                                <a:moveTo>
                                  <a:pt x="66" y="192"/>
                                </a:moveTo>
                                <a:cubicBezTo>
                                  <a:pt x="66" y="192"/>
                                  <a:pt x="68" y="192"/>
                                  <a:pt x="67" y="191"/>
                                </a:cubicBezTo>
                                <a:cubicBezTo>
                                  <a:pt x="67" y="192"/>
                                  <a:pt x="66" y="192"/>
                                  <a:pt x="66" y="192"/>
                                </a:cubicBezTo>
                                <a:close/>
                                <a:moveTo>
                                  <a:pt x="68" y="196"/>
                                </a:moveTo>
                                <a:cubicBezTo>
                                  <a:pt x="69" y="196"/>
                                  <a:pt x="69" y="195"/>
                                  <a:pt x="69" y="195"/>
                                </a:cubicBezTo>
                                <a:cubicBezTo>
                                  <a:pt x="69" y="195"/>
                                  <a:pt x="68" y="196"/>
                                  <a:pt x="68" y="196"/>
                                </a:cubicBezTo>
                                <a:close/>
                                <a:moveTo>
                                  <a:pt x="81" y="205"/>
                                </a:moveTo>
                                <a:cubicBezTo>
                                  <a:pt x="81" y="206"/>
                                  <a:pt x="80" y="206"/>
                                  <a:pt x="80" y="207"/>
                                </a:cubicBezTo>
                                <a:cubicBezTo>
                                  <a:pt x="81" y="207"/>
                                  <a:pt x="81" y="206"/>
                                  <a:pt x="81" y="205"/>
                                </a:cubicBezTo>
                                <a:close/>
                                <a:moveTo>
                                  <a:pt x="85" y="210"/>
                                </a:moveTo>
                                <a:cubicBezTo>
                                  <a:pt x="85" y="211"/>
                                  <a:pt x="84" y="211"/>
                                  <a:pt x="84" y="213"/>
                                </a:cubicBezTo>
                                <a:cubicBezTo>
                                  <a:pt x="84" y="212"/>
                                  <a:pt x="87" y="210"/>
                                  <a:pt x="86" y="210"/>
                                </a:cubicBezTo>
                                <a:cubicBezTo>
                                  <a:pt x="86" y="210"/>
                                  <a:pt x="85" y="210"/>
                                  <a:pt x="85" y="210"/>
                                </a:cubicBezTo>
                                <a:close/>
                                <a:moveTo>
                                  <a:pt x="81" y="210"/>
                                </a:moveTo>
                                <a:cubicBezTo>
                                  <a:pt x="82" y="210"/>
                                  <a:pt x="83" y="209"/>
                                  <a:pt x="83" y="207"/>
                                </a:cubicBezTo>
                                <a:cubicBezTo>
                                  <a:pt x="82" y="208"/>
                                  <a:pt x="81" y="209"/>
                                  <a:pt x="81" y="210"/>
                                </a:cubicBezTo>
                                <a:close/>
                                <a:moveTo>
                                  <a:pt x="67" y="196"/>
                                </a:moveTo>
                                <a:cubicBezTo>
                                  <a:pt x="67" y="195"/>
                                  <a:pt x="67" y="195"/>
                                  <a:pt x="67" y="195"/>
                                </a:cubicBezTo>
                                <a:cubicBezTo>
                                  <a:pt x="66" y="194"/>
                                  <a:pt x="67" y="195"/>
                                  <a:pt x="67" y="196"/>
                                </a:cubicBezTo>
                                <a:close/>
                                <a:moveTo>
                                  <a:pt x="54" y="186"/>
                                </a:moveTo>
                                <a:cubicBezTo>
                                  <a:pt x="55" y="186"/>
                                  <a:pt x="55" y="186"/>
                                  <a:pt x="55" y="186"/>
                                </a:cubicBezTo>
                                <a:cubicBezTo>
                                  <a:pt x="55" y="186"/>
                                  <a:pt x="55" y="187"/>
                                  <a:pt x="55" y="187"/>
                                </a:cubicBezTo>
                                <a:cubicBezTo>
                                  <a:pt x="56" y="186"/>
                                  <a:pt x="55" y="186"/>
                                  <a:pt x="55" y="186"/>
                                </a:cubicBezTo>
                                <a:cubicBezTo>
                                  <a:pt x="55" y="185"/>
                                  <a:pt x="55" y="186"/>
                                  <a:pt x="54" y="186"/>
                                </a:cubicBezTo>
                                <a:cubicBezTo>
                                  <a:pt x="54" y="186"/>
                                  <a:pt x="54" y="186"/>
                                  <a:pt x="54" y="186"/>
                                </a:cubicBezTo>
                                <a:close/>
                                <a:moveTo>
                                  <a:pt x="63" y="194"/>
                                </a:moveTo>
                                <a:cubicBezTo>
                                  <a:pt x="63" y="194"/>
                                  <a:pt x="64" y="194"/>
                                  <a:pt x="64" y="193"/>
                                </a:cubicBezTo>
                                <a:cubicBezTo>
                                  <a:pt x="63" y="193"/>
                                  <a:pt x="62" y="194"/>
                                  <a:pt x="63" y="194"/>
                                </a:cubicBezTo>
                                <a:close/>
                                <a:moveTo>
                                  <a:pt x="68" y="198"/>
                                </a:moveTo>
                                <a:cubicBezTo>
                                  <a:pt x="68" y="197"/>
                                  <a:pt x="68" y="197"/>
                                  <a:pt x="68" y="197"/>
                                </a:cubicBezTo>
                                <a:cubicBezTo>
                                  <a:pt x="68" y="197"/>
                                  <a:pt x="67" y="198"/>
                                  <a:pt x="68" y="198"/>
                                </a:cubicBezTo>
                                <a:close/>
                                <a:moveTo>
                                  <a:pt x="68" y="200"/>
                                </a:moveTo>
                                <a:cubicBezTo>
                                  <a:pt x="69" y="201"/>
                                  <a:pt x="69" y="200"/>
                                  <a:pt x="70" y="200"/>
                                </a:cubicBezTo>
                                <a:cubicBezTo>
                                  <a:pt x="70" y="200"/>
                                  <a:pt x="70" y="199"/>
                                  <a:pt x="70" y="199"/>
                                </a:cubicBezTo>
                                <a:cubicBezTo>
                                  <a:pt x="70" y="199"/>
                                  <a:pt x="70" y="199"/>
                                  <a:pt x="70" y="198"/>
                                </a:cubicBezTo>
                                <a:cubicBezTo>
                                  <a:pt x="69" y="199"/>
                                  <a:pt x="69" y="200"/>
                                  <a:pt x="68" y="200"/>
                                </a:cubicBezTo>
                                <a:close/>
                                <a:moveTo>
                                  <a:pt x="53" y="186"/>
                                </a:moveTo>
                                <a:cubicBezTo>
                                  <a:pt x="53" y="185"/>
                                  <a:pt x="54" y="185"/>
                                  <a:pt x="53" y="184"/>
                                </a:cubicBezTo>
                                <a:cubicBezTo>
                                  <a:pt x="53" y="184"/>
                                  <a:pt x="53" y="185"/>
                                  <a:pt x="53" y="186"/>
                                </a:cubicBezTo>
                                <a:close/>
                                <a:moveTo>
                                  <a:pt x="66" y="197"/>
                                </a:moveTo>
                                <a:cubicBezTo>
                                  <a:pt x="67" y="196"/>
                                  <a:pt x="66" y="197"/>
                                  <a:pt x="66" y="196"/>
                                </a:cubicBezTo>
                                <a:cubicBezTo>
                                  <a:pt x="66" y="196"/>
                                  <a:pt x="66" y="197"/>
                                  <a:pt x="66" y="197"/>
                                </a:cubicBezTo>
                                <a:close/>
                                <a:moveTo>
                                  <a:pt x="71" y="202"/>
                                </a:moveTo>
                                <a:cubicBezTo>
                                  <a:pt x="71" y="202"/>
                                  <a:pt x="72" y="202"/>
                                  <a:pt x="72" y="201"/>
                                </a:cubicBezTo>
                                <a:cubicBezTo>
                                  <a:pt x="71" y="201"/>
                                  <a:pt x="70" y="202"/>
                                  <a:pt x="71" y="202"/>
                                </a:cubicBezTo>
                                <a:close/>
                                <a:moveTo>
                                  <a:pt x="60" y="193"/>
                                </a:moveTo>
                                <a:cubicBezTo>
                                  <a:pt x="61" y="193"/>
                                  <a:pt x="61" y="193"/>
                                  <a:pt x="61" y="194"/>
                                </a:cubicBezTo>
                                <a:cubicBezTo>
                                  <a:pt x="61" y="193"/>
                                  <a:pt x="61" y="194"/>
                                  <a:pt x="61" y="194"/>
                                </a:cubicBezTo>
                                <a:cubicBezTo>
                                  <a:pt x="61" y="194"/>
                                  <a:pt x="62" y="193"/>
                                  <a:pt x="61" y="193"/>
                                </a:cubicBezTo>
                                <a:cubicBezTo>
                                  <a:pt x="61" y="193"/>
                                  <a:pt x="61" y="193"/>
                                  <a:pt x="60" y="193"/>
                                </a:cubicBezTo>
                                <a:close/>
                                <a:moveTo>
                                  <a:pt x="54" y="191"/>
                                </a:moveTo>
                                <a:cubicBezTo>
                                  <a:pt x="55" y="191"/>
                                  <a:pt x="56" y="190"/>
                                  <a:pt x="56" y="189"/>
                                </a:cubicBezTo>
                                <a:cubicBezTo>
                                  <a:pt x="55" y="189"/>
                                  <a:pt x="54" y="190"/>
                                  <a:pt x="54" y="191"/>
                                </a:cubicBezTo>
                                <a:close/>
                                <a:moveTo>
                                  <a:pt x="76" y="210"/>
                                </a:moveTo>
                                <a:cubicBezTo>
                                  <a:pt x="77" y="209"/>
                                  <a:pt x="78" y="209"/>
                                  <a:pt x="78" y="208"/>
                                </a:cubicBezTo>
                                <a:cubicBezTo>
                                  <a:pt x="78" y="208"/>
                                  <a:pt x="76" y="210"/>
                                  <a:pt x="76" y="210"/>
                                </a:cubicBezTo>
                                <a:close/>
                                <a:moveTo>
                                  <a:pt x="75" y="208"/>
                                </a:moveTo>
                                <a:cubicBezTo>
                                  <a:pt x="75" y="208"/>
                                  <a:pt x="75" y="208"/>
                                  <a:pt x="75" y="208"/>
                                </a:cubicBezTo>
                                <a:cubicBezTo>
                                  <a:pt x="75" y="208"/>
                                  <a:pt x="75" y="207"/>
                                  <a:pt x="75" y="207"/>
                                </a:cubicBezTo>
                                <a:cubicBezTo>
                                  <a:pt x="75" y="207"/>
                                  <a:pt x="75" y="207"/>
                                  <a:pt x="75" y="207"/>
                                </a:cubicBezTo>
                                <a:cubicBezTo>
                                  <a:pt x="74" y="207"/>
                                  <a:pt x="75" y="207"/>
                                  <a:pt x="74" y="208"/>
                                </a:cubicBezTo>
                                <a:lnTo>
                                  <a:pt x="75" y="208"/>
                                </a:lnTo>
                                <a:close/>
                                <a:moveTo>
                                  <a:pt x="74" y="206"/>
                                </a:moveTo>
                                <a:cubicBezTo>
                                  <a:pt x="73" y="207"/>
                                  <a:pt x="73" y="205"/>
                                  <a:pt x="73" y="206"/>
                                </a:cubicBezTo>
                                <a:cubicBezTo>
                                  <a:pt x="73" y="206"/>
                                  <a:pt x="72" y="207"/>
                                  <a:pt x="73" y="207"/>
                                </a:cubicBezTo>
                                <a:cubicBezTo>
                                  <a:pt x="73" y="207"/>
                                  <a:pt x="73" y="207"/>
                                  <a:pt x="73" y="207"/>
                                </a:cubicBezTo>
                                <a:cubicBezTo>
                                  <a:pt x="73" y="207"/>
                                  <a:pt x="73" y="207"/>
                                  <a:pt x="73" y="207"/>
                                </a:cubicBezTo>
                                <a:cubicBezTo>
                                  <a:pt x="74" y="207"/>
                                  <a:pt x="74" y="206"/>
                                  <a:pt x="74" y="206"/>
                                </a:cubicBezTo>
                                <a:close/>
                                <a:moveTo>
                                  <a:pt x="50" y="189"/>
                                </a:moveTo>
                                <a:cubicBezTo>
                                  <a:pt x="51" y="190"/>
                                  <a:pt x="52" y="189"/>
                                  <a:pt x="51" y="188"/>
                                </a:cubicBezTo>
                                <a:cubicBezTo>
                                  <a:pt x="51" y="189"/>
                                  <a:pt x="51" y="189"/>
                                  <a:pt x="50" y="189"/>
                                </a:cubicBezTo>
                                <a:close/>
                                <a:moveTo>
                                  <a:pt x="53" y="192"/>
                                </a:moveTo>
                                <a:cubicBezTo>
                                  <a:pt x="54" y="193"/>
                                  <a:pt x="54" y="192"/>
                                  <a:pt x="54" y="192"/>
                                </a:cubicBezTo>
                                <a:cubicBezTo>
                                  <a:pt x="54" y="192"/>
                                  <a:pt x="54" y="191"/>
                                  <a:pt x="54" y="191"/>
                                </a:cubicBezTo>
                                <a:lnTo>
                                  <a:pt x="53" y="192"/>
                                </a:lnTo>
                                <a:close/>
                                <a:moveTo>
                                  <a:pt x="73" y="209"/>
                                </a:moveTo>
                                <a:cubicBezTo>
                                  <a:pt x="73" y="209"/>
                                  <a:pt x="73" y="210"/>
                                  <a:pt x="73" y="209"/>
                                </a:cubicBezTo>
                                <a:cubicBezTo>
                                  <a:pt x="73" y="209"/>
                                  <a:pt x="74" y="210"/>
                                  <a:pt x="74" y="209"/>
                                </a:cubicBezTo>
                                <a:cubicBezTo>
                                  <a:pt x="74" y="209"/>
                                  <a:pt x="74" y="208"/>
                                  <a:pt x="74" y="208"/>
                                </a:cubicBezTo>
                                <a:cubicBezTo>
                                  <a:pt x="73" y="209"/>
                                  <a:pt x="73" y="208"/>
                                  <a:pt x="73" y="208"/>
                                </a:cubicBezTo>
                                <a:cubicBezTo>
                                  <a:pt x="73" y="208"/>
                                  <a:pt x="73" y="209"/>
                                  <a:pt x="73" y="209"/>
                                </a:cubicBezTo>
                                <a:cubicBezTo>
                                  <a:pt x="73" y="209"/>
                                  <a:pt x="73" y="209"/>
                                  <a:pt x="73" y="209"/>
                                </a:cubicBezTo>
                                <a:close/>
                                <a:moveTo>
                                  <a:pt x="49" y="190"/>
                                </a:moveTo>
                                <a:cubicBezTo>
                                  <a:pt x="49" y="190"/>
                                  <a:pt x="50" y="189"/>
                                  <a:pt x="50" y="189"/>
                                </a:cubicBezTo>
                                <a:cubicBezTo>
                                  <a:pt x="50" y="189"/>
                                  <a:pt x="49" y="190"/>
                                  <a:pt x="49" y="190"/>
                                </a:cubicBezTo>
                                <a:close/>
                                <a:moveTo>
                                  <a:pt x="52" y="194"/>
                                </a:moveTo>
                                <a:cubicBezTo>
                                  <a:pt x="53" y="194"/>
                                  <a:pt x="54" y="193"/>
                                  <a:pt x="53" y="192"/>
                                </a:cubicBezTo>
                                <a:cubicBezTo>
                                  <a:pt x="53" y="193"/>
                                  <a:pt x="52" y="193"/>
                                  <a:pt x="52" y="194"/>
                                </a:cubicBezTo>
                                <a:close/>
                                <a:moveTo>
                                  <a:pt x="66" y="205"/>
                                </a:moveTo>
                                <a:cubicBezTo>
                                  <a:pt x="66" y="205"/>
                                  <a:pt x="67" y="204"/>
                                  <a:pt x="67" y="204"/>
                                </a:cubicBezTo>
                                <a:cubicBezTo>
                                  <a:pt x="67" y="204"/>
                                  <a:pt x="67" y="204"/>
                                  <a:pt x="67" y="204"/>
                                </a:cubicBezTo>
                                <a:cubicBezTo>
                                  <a:pt x="67" y="204"/>
                                  <a:pt x="66" y="205"/>
                                  <a:pt x="66" y="205"/>
                                </a:cubicBezTo>
                                <a:close/>
                                <a:moveTo>
                                  <a:pt x="58" y="198"/>
                                </a:moveTo>
                                <a:cubicBezTo>
                                  <a:pt x="57" y="198"/>
                                  <a:pt x="57" y="197"/>
                                  <a:pt x="57" y="197"/>
                                </a:cubicBezTo>
                                <a:cubicBezTo>
                                  <a:pt x="56" y="197"/>
                                  <a:pt x="57" y="198"/>
                                  <a:pt x="58" y="198"/>
                                </a:cubicBezTo>
                                <a:close/>
                                <a:moveTo>
                                  <a:pt x="50" y="197"/>
                                </a:moveTo>
                                <a:cubicBezTo>
                                  <a:pt x="51" y="196"/>
                                  <a:pt x="51" y="195"/>
                                  <a:pt x="52" y="195"/>
                                </a:cubicBezTo>
                                <a:cubicBezTo>
                                  <a:pt x="52" y="194"/>
                                  <a:pt x="52" y="194"/>
                                  <a:pt x="52" y="194"/>
                                </a:cubicBezTo>
                                <a:cubicBezTo>
                                  <a:pt x="51" y="195"/>
                                  <a:pt x="50" y="196"/>
                                  <a:pt x="50" y="197"/>
                                </a:cubicBezTo>
                                <a:close/>
                                <a:moveTo>
                                  <a:pt x="79" y="218"/>
                                </a:moveTo>
                                <a:cubicBezTo>
                                  <a:pt x="80" y="219"/>
                                  <a:pt x="80" y="218"/>
                                  <a:pt x="80" y="218"/>
                                </a:cubicBezTo>
                                <a:cubicBezTo>
                                  <a:pt x="80" y="218"/>
                                  <a:pt x="80" y="218"/>
                                  <a:pt x="79" y="218"/>
                                </a:cubicBezTo>
                                <a:close/>
                                <a:moveTo>
                                  <a:pt x="45" y="192"/>
                                </a:moveTo>
                                <a:cubicBezTo>
                                  <a:pt x="45" y="192"/>
                                  <a:pt x="47" y="192"/>
                                  <a:pt x="46" y="191"/>
                                </a:cubicBezTo>
                                <a:cubicBezTo>
                                  <a:pt x="46" y="192"/>
                                  <a:pt x="45" y="191"/>
                                  <a:pt x="45" y="192"/>
                                </a:cubicBezTo>
                                <a:close/>
                                <a:moveTo>
                                  <a:pt x="42" y="196"/>
                                </a:moveTo>
                                <a:cubicBezTo>
                                  <a:pt x="44" y="196"/>
                                  <a:pt x="43" y="194"/>
                                  <a:pt x="45" y="193"/>
                                </a:cubicBezTo>
                                <a:cubicBezTo>
                                  <a:pt x="44" y="193"/>
                                  <a:pt x="44" y="193"/>
                                  <a:pt x="44" y="193"/>
                                </a:cubicBezTo>
                                <a:cubicBezTo>
                                  <a:pt x="44" y="194"/>
                                  <a:pt x="42" y="194"/>
                                  <a:pt x="42" y="196"/>
                                </a:cubicBezTo>
                                <a:close/>
                                <a:moveTo>
                                  <a:pt x="49" y="199"/>
                                </a:moveTo>
                                <a:cubicBezTo>
                                  <a:pt x="49" y="198"/>
                                  <a:pt x="50" y="198"/>
                                  <a:pt x="49" y="197"/>
                                </a:cubicBezTo>
                                <a:cubicBezTo>
                                  <a:pt x="49" y="198"/>
                                  <a:pt x="48" y="198"/>
                                  <a:pt x="49" y="199"/>
                                </a:cubicBezTo>
                                <a:close/>
                                <a:moveTo>
                                  <a:pt x="67" y="214"/>
                                </a:moveTo>
                                <a:cubicBezTo>
                                  <a:pt x="67" y="214"/>
                                  <a:pt x="66" y="215"/>
                                  <a:pt x="67" y="215"/>
                                </a:cubicBezTo>
                                <a:cubicBezTo>
                                  <a:pt x="66" y="214"/>
                                  <a:pt x="68" y="214"/>
                                  <a:pt x="68" y="214"/>
                                </a:cubicBezTo>
                                <a:cubicBezTo>
                                  <a:pt x="67" y="214"/>
                                  <a:pt x="67" y="214"/>
                                  <a:pt x="67" y="214"/>
                                </a:cubicBezTo>
                                <a:close/>
                                <a:moveTo>
                                  <a:pt x="72" y="224"/>
                                </a:moveTo>
                                <a:cubicBezTo>
                                  <a:pt x="72" y="224"/>
                                  <a:pt x="74" y="222"/>
                                  <a:pt x="74" y="221"/>
                                </a:cubicBezTo>
                                <a:cubicBezTo>
                                  <a:pt x="74" y="222"/>
                                  <a:pt x="72" y="224"/>
                                  <a:pt x="72" y="224"/>
                                </a:cubicBezTo>
                                <a:close/>
                                <a:moveTo>
                                  <a:pt x="59" y="212"/>
                                </a:moveTo>
                                <a:cubicBezTo>
                                  <a:pt x="59" y="211"/>
                                  <a:pt x="61" y="211"/>
                                  <a:pt x="61" y="211"/>
                                </a:cubicBezTo>
                                <a:cubicBezTo>
                                  <a:pt x="60" y="211"/>
                                  <a:pt x="59" y="211"/>
                                  <a:pt x="59" y="212"/>
                                </a:cubicBezTo>
                                <a:close/>
                                <a:moveTo>
                                  <a:pt x="71" y="219"/>
                                </a:moveTo>
                                <a:cubicBezTo>
                                  <a:pt x="71" y="219"/>
                                  <a:pt x="70" y="219"/>
                                  <a:pt x="70" y="218"/>
                                </a:cubicBezTo>
                                <a:cubicBezTo>
                                  <a:pt x="70" y="219"/>
                                  <a:pt x="70" y="219"/>
                                  <a:pt x="71" y="219"/>
                                </a:cubicBezTo>
                                <a:close/>
                                <a:moveTo>
                                  <a:pt x="41" y="197"/>
                                </a:moveTo>
                                <a:cubicBezTo>
                                  <a:pt x="42" y="198"/>
                                  <a:pt x="42" y="197"/>
                                  <a:pt x="42" y="196"/>
                                </a:cubicBezTo>
                                <a:cubicBezTo>
                                  <a:pt x="42" y="196"/>
                                  <a:pt x="42" y="196"/>
                                  <a:pt x="41" y="197"/>
                                </a:cubicBezTo>
                                <a:close/>
                                <a:moveTo>
                                  <a:pt x="57" y="214"/>
                                </a:moveTo>
                                <a:cubicBezTo>
                                  <a:pt x="57" y="214"/>
                                  <a:pt x="57" y="214"/>
                                  <a:pt x="57" y="215"/>
                                </a:cubicBezTo>
                                <a:cubicBezTo>
                                  <a:pt x="58" y="214"/>
                                  <a:pt x="58" y="214"/>
                                  <a:pt x="58" y="213"/>
                                </a:cubicBezTo>
                                <a:cubicBezTo>
                                  <a:pt x="58" y="214"/>
                                  <a:pt x="58" y="214"/>
                                  <a:pt x="57" y="214"/>
                                </a:cubicBezTo>
                                <a:close/>
                                <a:moveTo>
                                  <a:pt x="62" y="219"/>
                                </a:moveTo>
                                <a:cubicBezTo>
                                  <a:pt x="62" y="218"/>
                                  <a:pt x="62" y="218"/>
                                  <a:pt x="62" y="218"/>
                                </a:cubicBezTo>
                                <a:cubicBezTo>
                                  <a:pt x="61" y="218"/>
                                  <a:pt x="61" y="218"/>
                                  <a:pt x="62" y="219"/>
                                </a:cubicBezTo>
                                <a:close/>
                                <a:moveTo>
                                  <a:pt x="62" y="219"/>
                                </a:moveTo>
                                <a:cubicBezTo>
                                  <a:pt x="62" y="220"/>
                                  <a:pt x="63" y="220"/>
                                  <a:pt x="63" y="220"/>
                                </a:cubicBezTo>
                                <a:cubicBezTo>
                                  <a:pt x="63" y="220"/>
                                  <a:pt x="62" y="219"/>
                                  <a:pt x="62" y="219"/>
                                </a:cubicBezTo>
                                <a:close/>
                                <a:moveTo>
                                  <a:pt x="43" y="206"/>
                                </a:moveTo>
                                <a:cubicBezTo>
                                  <a:pt x="43" y="205"/>
                                  <a:pt x="44" y="204"/>
                                  <a:pt x="43" y="204"/>
                                </a:cubicBezTo>
                                <a:cubicBezTo>
                                  <a:pt x="42" y="205"/>
                                  <a:pt x="42" y="205"/>
                                  <a:pt x="43" y="206"/>
                                </a:cubicBezTo>
                                <a:close/>
                                <a:moveTo>
                                  <a:pt x="59" y="218"/>
                                </a:moveTo>
                                <a:cubicBezTo>
                                  <a:pt x="60" y="219"/>
                                  <a:pt x="60" y="218"/>
                                  <a:pt x="60" y="217"/>
                                </a:cubicBezTo>
                                <a:cubicBezTo>
                                  <a:pt x="60" y="217"/>
                                  <a:pt x="59" y="218"/>
                                  <a:pt x="59" y="218"/>
                                </a:cubicBezTo>
                                <a:close/>
                                <a:moveTo>
                                  <a:pt x="57" y="218"/>
                                </a:moveTo>
                                <a:cubicBezTo>
                                  <a:pt x="57" y="217"/>
                                  <a:pt x="58" y="217"/>
                                  <a:pt x="58" y="216"/>
                                </a:cubicBezTo>
                                <a:cubicBezTo>
                                  <a:pt x="58" y="216"/>
                                  <a:pt x="57" y="217"/>
                                  <a:pt x="57" y="218"/>
                                </a:cubicBezTo>
                                <a:close/>
                                <a:moveTo>
                                  <a:pt x="64" y="226"/>
                                </a:moveTo>
                                <a:cubicBezTo>
                                  <a:pt x="65" y="225"/>
                                  <a:pt x="66" y="225"/>
                                  <a:pt x="66" y="224"/>
                                </a:cubicBezTo>
                                <a:cubicBezTo>
                                  <a:pt x="66" y="224"/>
                                  <a:pt x="66" y="224"/>
                                  <a:pt x="66" y="223"/>
                                </a:cubicBezTo>
                                <a:cubicBezTo>
                                  <a:pt x="65" y="224"/>
                                  <a:pt x="64" y="225"/>
                                  <a:pt x="64" y="226"/>
                                </a:cubicBezTo>
                                <a:close/>
                                <a:moveTo>
                                  <a:pt x="49" y="214"/>
                                </a:moveTo>
                                <a:cubicBezTo>
                                  <a:pt x="50" y="214"/>
                                  <a:pt x="51" y="213"/>
                                  <a:pt x="51" y="212"/>
                                </a:cubicBezTo>
                                <a:cubicBezTo>
                                  <a:pt x="50" y="213"/>
                                  <a:pt x="49" y="213"/>
                                  <a:pt x="49" y="214"/>
                                </a:cubicBezTo>
                                <a:close/>
                                <a:moveTo>
                                  <a:pt x="57" y="221"/>
                                </a:moveTo>
                                <a:cubicBezTo>
                                  <a:pt x="58" y="220"/>
                                  <a:pt x="59" y="220"/>
                                  <a:pt x="59" y="219"/>
                                </a:cubicBezTo>
                                <a:cubicBezTo>
                                  <a:pt x="58" y="219"/>
                                  <a:pt x="56" y="220"/>
                                  <a:pt x="57" y="221"/>
                                </a:cubicBezTo>
                                <a:close/>
                                <a:moveTo>
                                  <a:pt x="41" y="208"/>
                                </a:moveTo>
                                <a:cubicBezTo>
                                  <a:pt x="41" y="208"/>
                                  <a:pt x="41" y="207"/>
                                  <a:pt x="41" y="207"/>
                                </a:cubicBezTo>
                                <a:cubicBezTo>
                                  <a:pt x="41" y="207"/>
                                  <a:pt x="40" y="208"/>
                                  <a:pt x="41" y="208"/>
                                </a:cubicBezTo>
                                <a:close/>
                                <a:moveTo>
                                  <a:pt x="62" y="226"/>
                                </a:moveTo>
                                <a:cubicBezTo>
                                  <a:pt x="62" y="225"/>
                                  <a:pt x="63" y="225"/>
                                  <a:pt x="62" y="224"/>
                                </a:cubicBezTo>
                                <a:cubicBezTo>
                                  <a:pt x="62" y="225"/>
                                  <a:pt x="61" y="225"/>
                                  <a:pt x="62" y="226"/>
                                </a:cubicBezTo>
                                <a:close/>
                                <a:moveTo>
                                  <a:pt x="53" y="219"/>
                                </a:moveTo>
                                <a:cubicBezTo>
                                  <a:pt x="54" y="219"/>
                                  <a:pt x="54" y="220"/>
                                  <a:pt x="55" y="219"/>
                                </a:cubicBezTo>
                                <a:cubicBezTo>
                                  <a:pt x="54" y="219"/>
                                  <a:pt x="54" y="218"/>
                                  <a:pt x="53" y="219"/>
                                </a:cubicBezTo>
                                <a:close/>
                                <a:moveTo>
                                  <a:pt x="68" y="232"/>
                                </a:moveTo>
                                <a:cubicBezTo>
                                  <a:pt x="69" y="233"/>
                                  <a:pt x="70" y="231"/>
                                  <a:pt x="69" y="231"/>
                                </a:cubicBezTo>
                                <a:cubicBezTo>
                                  <a:pt x="69" y="231"/>
                                  <a:pt x="69" y="232"/>
                                  <a:pt x="68" y="232"/>
                                </a:cubicBezTo>
                                <a:close/>
                                <a:moveTo>
                                  <a:pt x="55" y="224"/>
                                </a:moveTo>
                                <a:cubicBezTo>
                                  <a:pt x="56" y="223"/>
                                  <a:pt x="57" y="222"/>
                                  <a:pt x="57" y="221"/>
                                </a:cubicBezTo>
                                <a:cubicBezTo>
                                  <a:pt x="56" y="222"/>
                                  <a:pt x="56" y="223"/>
                                  <a:pt x="55" y="224"/>
                                </a:cubicBezTo>
                                <a:close/>
                                <a:moveTo>
                                  <a:pt x="62" y="228"/>
                                </a:moveTo>
                                <a:cubicBezTo>
                                  <a:pt x="63" y="228"/>
                                  <a:pt x="63" y="228"/>
                                  <a:pt x="64" y="228"/>
                                </a:cubicBezTo>
                                <a:cubicBezTo>
                                  <a:pt x="63" y="227"/>
                                  <a:pt x="64" y="227"/>
                                  <a:pt x="63" y="226"/>
                                </a:cubicBezTo>
                                <a:cubicBezTo>
                                  <a:pt x="63" y="227"/>
                                  <a:pt x="62" y="228"/>
                                  <a:pt x="62" y="228"/>
                                </a:cubicBezTo>
                                <a:close/>
                                <a:moveTo>
                                  <a:pt x="53" y="220"/>
                                </a:moveTo>
                                <a:cubicBezTo>
                                  <a:pt x="53" y="220"/>
                                  <a:pt x="54" y="219"/>
                                  <a:pt x="53" y="219"/>
                                </a:cubicBezTo>
                                <a:cubicBezTo>
                                  <a:pt x="52" y="221"/>
                                  <a:pt x="51" y="222"/>
                                  <a:pt x="53" y="220"/>
                                </a:cubicBezTo>
                                <a:close/>
                                <a:moveTo>
                                  <a:pt x="47" y="216"/>
                                </a:moveTo>
                                <a:cubicBezTo>
                                  <a:pt x="47" y="217"/>
                                  <a:pt x="46" y="217"/>
                                  <a:pt x="47" y="218"/>
                                </a:cubicBezTo>
                                <a:cubicBezTo>
                                  <a:pt x="47" y="217"/>
                                  <a:pt x="47" y="217"/>
                                  <a:pt x="48" y="217"/>
                                </a:cubicBezTo>
                                <a:cubicBezTo>
                                  <a:pt x="48" y="216"/>
                                  <a:pt x="48" y="216"/>
                                  <a:pt x="47" y="216"/>
                                </a:cubicBezTo>
                                <a:close/>
                                <a:moveTo>
                                  <a:pt x="59" y="227"/>
                                </a:moveTo>
                                <a:cubicBezTo>
                                  <a:pt x="59" y="227"/>
                                  <a:pt x="59" y="227"/>
                                  <a:pt x="59" y="228"/>
                                </a:cubicBezTo>
                                <a:cubicBezTo>
                                  <a:pt x="59" y="227"/>
                                  <a:pt x="60" y="227"/>
                                  <a:pt x="60" y="226"/>
                                </a:cubicBezTo>
                                <a:cubicBezTo>
                                  <a:pt x="60" y="227"/>
                                  <a:pt x="59" y="226"/>
                                  <a:pt x="59" y="227"/>
                                </a:cubicBezTo>
                                <a:close/>
                                <a:moveTo>
                                  <a:pt x="57" y="227"/>
                                </a:moveTo>
                                <a:cubicBezTo>
                                  <a:pt x="57" y="227"/>
                                  <a:pt x="59" y="226"/>
                                  <a:pt x="58" y="226"/>
                                </a:cubicBezTo>
                                <a:cubicBezTo>
                                  <a:pt x="58" y="226"/>
                                  <a:pt x="57" y="226"/>
                                  <a:pt x="57" y="227"/>
                                </a:cubicBezTo>
                                <a:close/>
                                <a:moveTo>
                                  <a:pt x="51" y="223"/>
                                </a:moveTo>
                                <a:cubicBezTo>
                                  <a:pt x="51" y="222"/>
                                  <a:pt x="52" y="222"/>
                                  <a:pt x="52" y="221"/>
                                </a:cubicBezTo>
                                <a:cubicBezTo>
                                  <a:pt x="51" y="222"/>
                                  <a:pt x="51" y="222"/>
                                  <a:pt x="51" y="223"/>
                                </a:cubicBezTo>
                                <a:close/>
                                <a:moveTo>
                                  <a:pt x="33" y="211"/>
                                </a:moveTo>
                                <a:cubicBezTo>
                                  <a:pt x="34" y="212"/>
                                  <a:pt x="35" y="210"/>
                                  <a:pt x="35" y="209"/>
                                </a:cubicBezTo>
                                <a:cubicBezTo>
                                  <a:pt x="34" y="210"/>
                                  <a:pt x="34" y="211"/>
                                  <a:pt x="33" y="211"/>
                                </a:cubicBezTo>
                                <a:close/>
                                <a:moveTo>
                                  <a:pt x="40" y="214"/>
                                </a:moveTo>
                                <a:cubicBezTo>
                                  <a:pt x="40" y="214"/>
                                  <a:pt x="41" y="214"/>
                                  <a:pt x="40" y="213"/>
                                </a:cubicBezTo>
                                <a:cubicBezTo>
                                  <a:pt x="40" y="213"/>
                                  <a:pt x="39" y="214"/>
                                  <a:pt x="40" y="214"/>
                                </a:cubicBezTo>
                                <a:close/>
                                <a:moveTo>
                                  <a:pt x="35" y="215"/>
                                </a:moveTo>
                                <a:cubicBezTo>
                                  <a:pt x="36" y="215"/>
                                  <a:pt x="37" y="214"/>
                                  <a:pt x="37" y="213"/>
                                </a:cubicBezTo>
                                <a:cubicBezTo>
                                  <a:pt x="36" y="214"/>
                                  <a:pt x="35" y="215"/>
                                  <a:pt x="35" y="215"/>
                                </a:cubicBezTo>
                                <a:close/>
                                <a:moveTo>
                                  <a:pt x="48" y="223"/>
                                </a:moveTo>
                                <a:cubicBezTo>
                                  <a:pt x="49" y="223"/>
                                  <a:pt x="49" y="222"/>
                                  <a:pt x="48" y="222"/>
                                </a:cubicBezTo>
                                <a:cubicBezTo>
                                  <a:pt x="48" y="222"/>
                                  <a:pt x="48" y="223"/>
                                  <a:pt x="48" y="223"/>
                                </a:cubicBezTo>
                                <a:close/>
                                <a:moveTo>
                                  <a:pt x="38" y="217"/>
                                </a:moveTo>
                                <a:cubicBezTo>
                                  <a:pt x="38" y="217"/>
                                  <a:pt x="39" y="216"/>
                                  <a:pt x="39" y="215"/>
                                </a:cubicBezTo>
                                <a:lnTo>
                                  <a:pt x="38" y="217"/>
                                </a:lnTo>
                                <a:close/>
                                <a:moveTo>
                                  <a:pt x="43" y="223"/>
                                </a:moveTo>
                                <a:cubicBezTo>
                                  <a:pt x="43" y="223"/>
                                  <a:pt x="45" y="222"/>
                                  <a:pt x="44" y="221"/>
                                </a:cubicBezTo>
                                <a:cubicBezTo>
                                  <a:pt x="44" y="222"/>
                                  <a:pt x="42" y="223"/>
                                  <a:pt x="43" y="223"/>
                                </a:cubicBezTo>
                                <a:close/>
                                <a:moveTo>
                                  <a:pt x="62" y="237"/>
                                </a:moveTo>
                                <a:cubicBezTo>
                                  <a:pt x="62" y="237"/>
                                  <a:pt x="63" y="236"/>
                                  <a:pt x="62" y="235"/>
                                </a:cubicBezTo>
                                <a:cubicBezTo>
                                  <a:pt x="62" y="236"/>
                                  <a:pt x="61" y="237"/>
                                  <a:pt x="62" y="237"/>
                                </a:cubicBezTo>
                                <a:close/>
                                <a:moveTo>
                                  <a:pt x="30" y="213"/>
                                </a:moveTo>
                                <a:cubicBezTo>
                                  <a:pt x="30" y="212"/>
                                  <a:pt x="31" y="212"/>
                                  <a:pt x="30" y="211"/>
                                </a:cubicBezTo>
                                <a:cubicBezTo>
                                  <a:pt x="30" y="212"/>
                                  <a:pt x="29" y="212"/>
                                  <a:pt x="30" y="213"/>
                                </a:cubicBezTo>
                                <a:close/>
                                <a:moveTo>
                                  <a:pt x="49" y="228"/>
                                </a:moveTo>
                                <a:cubicBezTo>
                                  <a:pt x="50" y="229"/>
                                  <a:pt x="50" y="227"/>
                                  <a:pt x="50" y="228"/>
                                </a:cubicBezTo>
                                <a:cubicBezTo>
                                  <a:pt x="51" y="227"/>
                                  <a:pt x="51" y="227"/>
                                  <a:pt x="51" y="227"/>
                                </a:cubicBezTo>
                                <a:cubicBezTo>
                                  <a:pt x="51" y="227"/>
                                  <a:pt x="51" y="227"/>
                                  <a:pt x="51" y="227"/>
                                </a:cubicBezTo>
                                <a:cubicBezTo>
                                  <a:pt x="50" y="228"/>
                                  <a:pt x="49" y="227"/>
                                  <a:pt x="49" y="228"/>
                                </a:cubicBezTo>
                                <a:close/>
                                <a:moveTo>
                                  <a:pt x="44" y="225"/>
                                </a:moveTo>
                                <a:cubicBezTo>
                                  <a:pt x="44" y="224"/>
                                  <a:pt x="45" y="224"/>
                                  <a:pt x="44" y="223"/>
                                </a:cubicBezTo>
                                <a:cubicBezTo>
                                  <a:pt x="44" y="224"/>
                                  <a:pt x="44" y="224"/>
                                  <a:pt x="44" y="225"/>
                                </a:cubicBezTo>
                                <a:close/>
                                <a:moveTo>
                                  <a:pt x="64" y="238"/>
                                </a:moveTo>
                                <a:cubicBezTo>
                                  <a:pt x="63" y="238"/>
                                  <a:pt x="63" y="239"/>
                                  <a:pt x="63" y="239"/>
                                </a:cubicBezTo>
                                <a:cubicBezTo>
                                  <a:pt x="64" y="239"/>
                                  <a:pt x="64" y="239"/>
                                  <a:pt x="64" y="238"/>
                                </a:cubicBezTo>
                                <a:close/>
                                <a:moveTo>
                                  <a:pt x="29" y="217"/>
                                </a:moveTo>
                                <a:cubicBezTo>
                                  <a:pt x="30" y="217"/>
                                  <a:pt x="30" y="216"/>
                                  <a:pt x="30" y="215"/>
                                </a:cubicBezTo>
                                <a:cubicBezTo>
                                  <a:pt x="30" y="216"/>
                                  <a:pt x="29" y="216"/>
                                  <a:pt x="29" y="217"/>
                                </a:cubicBezTo>
                                <a:close/>
                                <a:moveTo>
                                  <a:pt x="55" y="237"/>
                                </a:moveTo>
                                <a:cubicBezTo>
                                  <a:pt x="55" y="236"/>
                                  <a:pt x="56" y="236"/>
                                  <a:pt x="56" y="235"/>
                                </a:cubicBezTo>
                                <a:cubicBezTo>
                                  <a:pt x="55" y="235"/>
                                  <a:pt x="55" y="236"/>
                                  <a:pt x="55" y="237"/>
                                </a:cubicBezTo>
                                <a:close/>
                                <a:moveTo>
                                  <a:pt x="47" y="231"/>
                                </a:moveTo>
                                <a:cubicBezTo>
                                  <a:pt x="47" y="232"/>
                                  <a:pt x="48" y="230"/>
                                  <a:pt x="48" y="230"/>
                                </a:cubicBezTo>
                                <a:cubicBezTo>
                                  <a:pt x="47" y="230"/>
                                  <a:pt x="47" y="230"/>
                                  <a:pt x="47" y="231"/>
                                </a:cubicBezTo>
                                <a:close/>
                                <a:moveTo>
                                  <a:pt x="61" y="240"/>
                                </a:moveTo>
                                <a:cubicBezTo>
                                  <a:pt x="62" y="240"/>
                                  <a:pt x="61" y="240"/>
                                  <a:pt x="61" y="239"/>
                                </a:cubicBezTo>
                                <a:cubicBezTo>
                                  <a:pt x="61" y="240"/>
                                  <a:pt x="61" y="240"/>
                                  <a:pt x="61" y="240"/>
                                </a:cubicBezTo>
                                <a:close/>
                                <a:moveTo>
                                  <a:pt x="34" y="223"/>
                                </a:moveTo>
                                <a:cubicBezTo>
                                  <a:pt x="34" y="222"/>
                                  <a:pt x="35" y="222"/>
                                  <a:pt x="35" y="221"/>
                                </a:cubicBezTo>
                                <a:cubicBezTo>
                                  <a:pt x="34" y="221"/>
                                  <a:pt x="33" y="222"/>
                                  <a:pt x="34" y="223"/>
                                </a:cubicBezTo>
                                <a:close/>
                                <a:moveTo>
                                  <a:pt x="26" y="217"/>
                                </a:moveTo>
                                <a:cubicBezTo>
                                  <a:pt x="26" y="217"/>
                                  <a:pt x="27" y="217"/>
                                  <a:pt x="26" y="216"/>
                                </a:cubicBezTo>
                                <a:cubicBezTo>
                                  <a:pt x="26" y="217"/>
                                  <a:pt x="26" y="217"/>
                                  <a:pt x="26" y="217"/>
                                </a:cubicBezTo>
                                <a:close/>
                                <a:moveTo>
                                  <a:pt x="32" y="222"/>
                                </a:moveTo>
                                <a:cubicBezTo>
                                  <a:pt x="33" y="222"/>
                                  <a:pt x="33" y="222"/>
                                  <a:pt x="33" y="221"/>
                                </a:cubicBezTo>
                                <a:cubicBezTo>
                                  <a:pt x="32" y="221"/>
                                  <a:pt x="32" y="222"/>
                                  <a:pt x="32" y="222"/>
                                </a:cubicBezTo>
                                <a:close/>
                                <a:moveTo>
                                  <a:pt x="27" y="218"/>
                                </a:moveTo>
                                <a:cubicBezTo>
                                  <a:pt x="27" y="219"/>
                                  <a:pt x="26" y="220"/>
                                  <a:pt x="27" y="221"/>
                                </a:cubicBezTo>
                                <a:cubicBezTo>
                                  <a:pt x="27" y="220"/>
                                  <a:pt x="27" y="220"/>
                                  <a:pt x="28" y="219"/>
                                </a:cubicBezTo>
                                <a:cubicBezTo>
                                  <a:pt x="28" y="219"/>
                                  <a:pt x="28" y="218"/>
                                  <a:pt x="27" y="218"/>
                                </a:cubicBezTo>
                                <a:close/>
                                <a:moveTo>
                                  <a:pt x="32" y="225"/>
                                </a:moveTo>
                                <a:cubicBezTo>
                                  <a:pt x="33" y="224"/>
                                  <a:pt x="33" y="224"/>
                                  <a:pt x="34" y="223"/>
                                </a:cubicBezTo>
                                <a:cubicBezTo>
                                  <a:pt x="33" y="223"/>
                                  <a:pt x="33" y="223"/>
                                  <a:pt x="33" y="223"/>
                                </a:cubicBezTo>
                                <a:cubicBezTo>
                                  <a:pt x="32" y="223"/>
                                  <a:pt x="32" y="224"/>
                                  <a:pt x="32" y="225"/>
                                </a:cubicBezTo>
                                <a:close/>
                                <a:moveTo>
                                  <a:pt x="23" y="221"/>
                                </a:moveTo>
                                <a:cubicBezTo>
                                  <a:pt x="24" y="220"/>
                                  <a:pt x="25" y="219"/>
                                  <a:pt x="26" y="217"/>
                                </a:cubicBezTo>
                                <a:cubicBezTo>
                                  <a:pt x="25" y="219"/>
                                  <a:pt x="24" y="220"/>
                                  <a:pt x="23" y="221"/>
                                </a:cubicBezTo>
                                <a:close/>
                                <a:moveTo>
                                  <a:pt x="57" y="242"/>
                                </a:moveTo>
                                <a:cubicBezTo>
                                  <a:pt x="58" y="243"/>
                                  <a:pt x="58" y="243"/>
                                  <a:pt x="58" y="243"/>
                                </a:cubicBezTo>
                                <a:cubicBezTo>
                                  <a:pt x="59" y="243"/>
                                  <a:pt x="58" y="242"/>
                                  <a:pt x="58" y="241"/>
                                </a:cubicBezTo>
                                <a:lnTo>
                                  <a:pt x="57" y="242"/>
                                </a:lnTo>
                                <a:close/>
                                <a:moveTo>
                                  <a:pt x="25" y="220"/>
                                </a:moveTo>
                                <a:cubicBezTo>
                                  <a:pt x="26" y="220"/>
                                  <a:pt x="26" y="219"/>
                                  <a:pt x="26" y="218"/>
                                </a:cubicBezTo>
                                <a:cubicBezTo>
                                  <a:pt x="26" y="218"/>
                                  <a:pt x="25" y="219"/>
                                  <a:pt x="25" y="220"/>
                                </a:cubicBezTo>
                                <a:close/>
                                <a:moveTo>
                                  <a:pt x="44" y="234"/>
                                </a:moveTo>
                                <a:cubicBezTo>
                                  <a:pt x="44" y="234"/>
                                  <a:pt x="45" y="233"/>
                                  <a:pt x="45" y="233"/>
                                </a:cubicBezTo>
                                <a:cubicBezTo>
                                  <a:pt x="44" y="233"/>
                                  <a:pt x="43" y="233"/>
                                  <a:pt x="44" y="234"/>
                                </a:cubicBezTo>
                                <a:close/>
                                <a:moveTo>
                                  <a:pt x="49" y="243"/>
                                </a:moveTo>
                                <a:cubicBezTo>
                                  <a:pt x="50" y="242"/>
                                  <a:pt x="52" y="240"/>
                                  <a:pt x="52" y="239"/>
                                </a:cubicBezTo>
                                <a:cubicBezTo>
                                  <a:pt x="51" y="241"/>
                                  <a:pt x="49" y="241"/>
                                  <a:pt x="49" y="243"/>
                                </a:cubicBezTo>
                                <a:close/>
                                <a:moveTo>
                                  <a:pt x="31" y="225"/>
                                </a:moveTo>
                                <a:cubicBezTo>
                                  <a:pt x="32" y="225"/>
                                  <a:pt x="31" y="226"/>
                                  <a:pt x="31" y="226"/>
                                </a:cubicBezTo>
                                <a:cubicBezTo>
                                  <a:pt x="32" y="226"/>
                                  <a:pt x="32" y="226"/>
                                  <a:pt x="32" y="225"/>
                                </a:cubicBezTo>
                                <a:cubicBezTo>
                                  <a:pt x="32" y="225"/>
                                  <a:pt x="32" y="225"/>
                                  <a:pt x="31" y="225"/>
                                </a:cubicBezTo>
                                <a:close/>
                                <a:moveTo>
                                  <a:pt x="42" y="242"/>
                                </a:moveTo>
                                <a:cubicBezTo>
                                  <a:pt x="43" y="241"/>
                                  <a:pt x="45" y="239"/>
                                  <a:pt x="46" y="236"/>
                                </a:cubicBezTo>
                                <a:cubicBezTo>
                                  <a:pt x="46" y="237"/>
                                  <a:pt x="46" y="238"/>
                                  <a:pt x="47" y="237"/>
                                </a:cubicBezTo>
                                <a:cubicBezTo>
                                  <a:pt x="47" y="236"/>
                                  <a:pt x="46" y="236"/>
                                  <a:pt x="46" y="235"/>
                                </a:cubicBezTo>
                                <a:cubicBezTo>
                                  <a:pt x="45" y="238"/>
                                  <a:pt x="42" y="240"/>
                                  <a:pt x="42" y="242"/>
                                </a:cubicBezTo>
                                <a:close/>
                                <a:moveTo>
                                  <a:pt x="23" y="220"/>
                                </a:moveTo>
                                <a:cubicBezTo>
                                  <a:pt x="23" y="220"/>
                                  <a:pt x="22" y="220"/>
                                  <a:pt x="23" y="219"/>
                                </a:cubicBezTo>
                                <a:cubicBezTo>
                                  <a:pt x="22" y="219"/>
                                  <a:pt x="22" y="219"/>
                                  <a:pt x="22" y="219"/>
                                </a:cubicBezTo>
                                <a:cubicBezTo>
                                  <a:pt x="22" y="219"/>
                                  <a:pt x="22" y="221"/>
                                  <a:pt x="23" y="220"/>
                                </a:cubicBezTo>
                                <a:close/>
                                <a:moveTo>
                                  <a:pt x="30" y="227"/>
                                </a:moveTo>
                                <a:cubicBezTo>
                                  <a:pt x="30" y="227"/>
                                  <a:pt x="30" y="227"/>
                                  <a:pt x="31" y="228"/>
                                </a:cubicBezTo>
                                <a:cubicBezTo>
                                  <a:pt x="31" y="227"/>
                                  <a:pt x="31" y="227"/>
                                  <a:pt x="31" y="227"/>
                                </a:cubicBezTo>
                                <a:cubicBezTo>
                                  <a:pt x="31" y="226"/>
                                  <a:pt x="32" y="227"/>
                                  <a:pt x="31" y="226"/>
                                </a:cubicBezTo>
                                <a:cubicBezTo>
                                  <a:pt x="31" y="226"/>
                                  <a:pt x="31" y="226"/>
                                  <a:pt x="30" y="227"/>
                                </a:cubicBezTo>
                                <a:close/>
                                <a:moveTo>
                                  <a:pt x="31" y="230"/>
                                </a:moveTo>
                                <a:cubicBezTo>
                                  <a:pt x="32" y="229"/>
                                  <a:pt x="33" y="228"/>
                                  <a:pt x="33" y="228"/>
                                </a:cubicBezTo>
                                <a:cubicBezTo>
                                  <a:pt x="32" y="228"/>
                                  <a:pt x="31" y="229"/>
                                  <a:pt x="31" y="230"/>
                                </a:cubicBezTo>
                                <a:close/>
                                <a:moveTo>
                                  <a:pt x="57" y="246"/>
                                </a:moveTo>
                                <a:cubicBezTo>
                                  <a:pt x="57" y="246"/>
                                  <a:pt x="57" y="246"/>
                                  <a:pt x="58" y="246"/>
                                </a:cubicBezTo>
                                <a:cubicBezTo>
                                  <a:pt x="57" y="246"/>
                                  <a:pt x="57" y="246"/>
                                  <a:pt x="57" y="246"/>
                                </a:cubicBezTo>
                                <a:close/>
                                <a:moveTo>
                                  <a:pt x="21" y="224"/>
                                </a:moveTo>
                                <a:cubicBezTo>
                                  <a:pt x="22" y="224"/>
                                  <a:pt x="22" y="223"/>
                                  <a:pt x="22" y="223"/>
                                </a:cubicBezTo>
                                <a:cubicBezTo>
                                  <a:pt x="22" y="223"/>
                                  <a:pt x="21" y="224"/>
                                  <a:pt x="21" y="224"/>
                                </a:cubicBezTo>
                                <a:close/>
                                <a:moveTo>
                                  <a:pt x="52" y="249"/>
                                </a:moveTo>
                                <a:cubicBezTo>
                                  <a:pt x="52" y="249"/>
                                  <a:pt x="52" y="249"/>
                                  <a:pt x="51" y="249"/>
                                </a:cubicBezTo>
                                <a:cubicBezTo>
                                  <a:pt x="52" y="250"/>
                                  <a:pt x="52" y="249"/>
                                  <a:pt x="52" y="250"/>
                                </a:cubicBezTo>
                                <a:cubicBezTo>
                                  <a:pt x="53" y="248"/>
                                  <a:pt x="53" y="248"/>
                                  <a:pt x="54" y="247"/>
                                </a:cubicBezTo>
                                <a:cubicBezTo>
                                  <a:pt x="53" y="247"/>
                                  <a:pt x="52" y="248"/>
                                  <a:pt x="52" y="249"/>
                                </a:cubicBezTo>
                                <a:close/>
                                <a:moveTo>
                                  <a:pt x="29" y="230"/>
                                </a:moveTo>
                                <a:cubicBezTo>
                                  <a:pt x="29" y="230"/>
                                  <a:pt x="29" y="230"/>
                                  <a:pt x="29" y="230"/>
                                </a:cubicBezTo>
                                <a:cubicBezTo>
                                  <a:pt x="29" y="229"/>
                                  <a:pt x="28" y="230"/>
                                  <a:pt x="29" y="230"/>
                                </a:cubicBezTo>
                                <a:close/>
                                <a:moveTo>
                                  <a:pt x="54" y="249"/>
                                </a:moveTo>
                                <a:cubicBezTo>
                                  <a:pt x="55" y="250"/>
                                  <a:pt x="54" y="251"/>
                                  <a:pt x="55" y="250"/>
                                </a:cubicBezTo>
                                <a:cubicBezTo>
                                  <a:pt x="56" y="251"/>
                                  <a:pt x="55" y="250"/>
                                  <a:pt x="55" y="251"/>
                                </a:cubicBezTo>
                                <a:cubicBezTo>
                                  <a:pt x="56" y="251"/>
                                  <a:pt x="56" y="250"/>
                                  <a:pt x="56" y="250"/>
                                </a:cubicBezTo>
                                <a:cubicBezTo>
                                  <a:pt x="55" y="249"/>
                                  <a:pt x="55" y="249"/>
                                  <a:pt x="54" y="249"/>
                                </a:cubicBezTo>
                                <a:close/>
                                <a:moveTo>
                                  <a:pt x="47" y="245"/>
                                </a:moveTo>
                                <a:cubicBezTo>
                                  <a:pt x="47" y="246"/>
                                  <a:pt x="46" y="246"/>
                                  <a:pt x="47" y="246"/>
                                </a:cubicBezTo>
                                <a:cubicBezTo>
                                  <a:pt x="48" y="245"/>
                                  <a:pt x="48" y="245"/>
                                  <a:pt x="48" y="245"/>
                                </a:cubicBezTo>
                                <a:cubicBezTo>
                                  <a:pt x="48" y="245"/>
                                  <a:pt x="47" y="245"/>
                                  <a:pt x="47" y="245"/>
                                </a:cubicBezTo>
                                <a:close/>
                                <a:moveTo>
                                  <a:pt x="28" y="231"/>
                                </a:moveTo>
                                <a:cubicBezTo>
                                  <a:pt x="28" y="232"/>
                                  <a:pt x="27" y="232"/>
                                  <a:pt x="27" y="233"/>
                                </a:cubicBezTo>
                                <a:cubicBezTo>
                                  <a:pt x="28" y="232"/>
                                  <a:pt x="28" y="231"/>
                                  <a:pt x="28" y="231"/>
                                </a:cubicBezTo>
                                <a:cubicBezTo>
                                  <a:pt x="28" y="231"/>
                                  <a:pt x="28" y="230"/>
                                  <a:pt x="28" y="231"/>
                                </a:cubicBezTo>
                                <a:close/>
                                <a:moveTo>
                                  <a:pt x="28" y="235"/>
                                </a:moveTo>
                                <a:cubicBezTo>
                                  <a:pt x="29" y="234"/>
                                  <a:pt x="30" y="233"/>
                                  <a:pt x="29" y="232"/>
                                </a:cubicBezTo>
                                <a:cubicBezTo>
                                  <a:pt x="29" y="233"/>
                                  <a:pt x="29" y="234"/>
                                  <a:pt x="28" y="235"/>
                                </a:cubicBezTo>
                                <a:close/>
                                <a:moveTo>
                                  <a:pt x="48" y="247"/>
                                </a:moveTo>
                                <a:cubicBezTo>
                                  <a:pt x="48" y="248"/>
                                  <a:pt x="49" y="248"/>
                                  <a:pt x="49" y="248"/>
                                </a:cubicBezTo>
                                <a:cubicBezTo>
                                  <a:pt x="49" y="248"/>
                                  <a:pt x="49" y="248"/>
                                  <a:pt x="49" y="248"/>
                                </a:cubicBezTo>
                                <a:cubicBezTo>
                                  <a:pt x="49" y="248"/>
                                  <a:pt x="49" y="247"/>
                                  <a:pt x="48" y="247"/>
                                </a:cubicBezTo>
                                <a:close/>
                                <a:moveTo>
                                  <a:pt x="17" y="226"/>
                                </a:moveTo>
                                <a:cubicBezTo>
                                  <a:pt x="17" y="226"/>
                                  <a:pt x="17" y="227"/>
                                  <a:pt x="17" y="227"/>
                                </a:cubicBezTo>
                                <a:cubicBezTo>
                                  <a:pt x="17" y="226"/>
                                  <a:pt x="18" y="227"/>
                                  <a:pt x="18" y="227"/>
                                </a:cubicBezTo>
                                <a:cubicBezTo>
                                  <a:pt x="18" y="226"/>
                                  <a:pt x="17" y="226"/>
                                  <a:pt x="17" y="225"/>
                                </a:cubicBezTo>
                                <a:lnTo>
                                  <a:pt x="17" y="226"/>
                                </a:lnTo>
                                <a:close/>
                                <a:moveTo>
                                  <a:pt x="41" y="244"/>
                                </a:moveTo>
                                <a:cubicBezTo>
                                  <a:pt x="41" y="244"/>
                                  <a:pt x="42" y="243"/>
                                  <a:pt x="41" y="243"/>
                                </a:cubicBezTo>
                                <a:cubicBezTo>
                                  <a:pt x="40" y="245"/>
                                  <a:pt x="39" y="245"/>
                                  <a:pt x="41" y="244"/>
                                </a:cubicBezTo>
                                <a:close/>
                                <a:moveTo>
                                  <a:pt x="50" y="252"/>
                                </a:moveTo>
                                <a:cubicBezTo>
                                  <a:pt x="50" y="251"/>
                                  <a:pt x="51" y="252"/>
                                  <a:pt x="51" y="252"/>
                                </a:cubicBezTo>
                                <a:cubicBezTo>
                                  <a:pt x="50" y="252"/>
                                  <a:pt x="51" y="251"/>
                                  <a:pt x="51" y="250"/>
                                </a:cubicBezTo>
                                <a:cubicBezTo>
                                  <a:pt x="51" y="252"/>
                                  <a:pt x="49" y="251"/>
                                  <a:pt x="50" y="252"/>
                                </a:cubicBezTo>
                                <a:close/>
                                <a:moveTo>
                                  <a:pt x="42" y="245"/>
                                </a:moveTo>
                                <a:cubicBezTo>
                                  <a:pt x="42" y="246"/>
                                  <a:pt x="42" y="246"/>
                                  <a:pt x="43" y="246"/>
                                </a:cubicBezTo>
                                <a:cubicBezTo>
                                  <a:pt x="43" y="245"/>
                                  <a:pt x="42" y="245"/>
                                  <a:pt x="42" y="245"/>
                                </a:cubicBezTo>
                                <a:close/>
                                <a:moveTo>
                                  <a:pt x="53" y="255"/>
                                </a:moveTo>
                                <a:cubicBezTo>
                                  <a:pt x="53" y="254"/>
                                  <a:pt x="54" y="254"/>
                                  <a:pt x="53" y="253"/>
                                </a:cubicBezTo>
                                <a:cubicBezTo>
                                  <a:pt x="53" y="254"/>
                                  <a:pt x="52" y="254"/>
                                  <a:pt x="53" y="255"/>
                                </a:cubicBezTo>
                                <a:close/>
                                <a:moveTo>
                                  <a:pt x="40" y="247"/>
                                </a:moveTo>
                                <a:cubicBezTo>
                                  <a:pt x="41" y="247"/>
                                  <a:pt x="42" y="246"/>
                                  <a:pt x="41" y="246"/>
                                </a:cubicBezTo>
                                <a:lnTo>
                                  <a:pt x="40" y="247"/>
                                </a:lnTo>
                                <a:close/>
                                <a:moveTo>
                                  <a:pt x="43" y="248"/>
                                </a:moveTo>
                                <a:cubicBezTo>
                                  <a:pt x="44" y="249"/>
                                  <a:pt x="44" y="249"/>
                                  <a:pt x="44" y="249"/>
                                </a:cubicBezTo>
                                <a:cubicBezTo>
                                  <a:pt x="44" y="248"/>
                                  <a:pt x="43" y="248"/>
                                  <a:pt x="43" y="248"/>
                                </a:cubicBezTo>
                                <a:close/>
                                <a:moveTo>
                                  <a:pt x="15" y="234"/>
                                </a:moveTo>
                                <a:cubicBezTo>
                                  <a:pt x="15" y="233"/>
                                  <a:pt x="15" y="233"/>
                                  <a:pt x="15" y="232"/>
                                </a:cubicBezTo>
                                <a:cubicBezTo>
                                  <a:pt x="15" y="233"/>
                                  <a:pt x="15" y="233"/>
                                  <a:pt x="15" y="233"/>
                                </a:cubicBezTo>
                                <a:cubicBezTo>
                                  <a:pt x="16" y="234"/>
                                  <a:pt x="16" y="234"/>
                                  <a:pt x="16" y="234"/>
                                </a:cubicBezTo>
                                <a:cubicBezTo>
                                  <a:pt x="17" y="232"/>
                                  <a:pt x="17" y="233"/>
                                  <a:pt x="18" y="231"/>
                                </a:cubicBezTo>
                                <a:cubicBezTo>
                                  <a:pt x="18" y="231"/>
                                  <a:pt x="17" y="231"/>
                                  <a:pt x="17" y="230"/>
                                </a:cubicBezTo>
                                <a:cubicBezTo>
                                  <a:pt x="17" y="230"/>
                                  <a:pt x="17" y="231"/>
                                  <a:pt x="17" y="230"/>
                                </a:cubicBezTo>
                                <a:cubicBezTo>
                                  <a:pt x="17" y="232"/>
                                  <a:pt x="16" y="232"/>
                                  <a:pt x="15" y="234"/>
                                </a:cubicBezTo>
                                <a:close/>
                                <a:moveTo>
                                  <a:pt x="51" y="255"/>
                                </a:moveTo>
                                <a:cubicBezTo>
                                  <a:pt x="51" y="256"/>
                                  <a:pt x="50" y="257"/>
                                  <a:pt x="51" y="257"/>
                                </a:cubicBezTo>
                                <a:cubicBezTo>
                                  <a:pt x="51" y="256"/>
                                  <a:pt x="52" y="256"/>
                                  <a:pt x="52" y="255"/>
                                </a:cubicBezTo>
                                <a:cubicBezTo>
                                  <a:pt x="51" y="255"/>
                                  <a:pt x="51" y="255"/>
                                  <a:pt x="51" y="255"/>
                                </a:cubicBezTo>
                                <a:close/>
                                <a:moveTo>
                                  <a:pt x="20" y="235"/>
                                </a:moveTo>
                                <a:cubicBezTo>
                                  <a:pt x="19" y="235"/>
                                  <a:pt x="19" y="236"/>
                                  <a:pt x="19" y="236"/>
                                </a:cubicBezTo>
                                <a:cubicBezTo>
                                  <a:pt x="20" y="236"/>
                                  <a:pt x="20" y="236"/>
                                  <a:pt x="20" y="236"/>
                                </a:cubicBezTo>
                                <a:cubicBezTo>
                                  <a:pt x="20" y="236"/>
                                  <a:pt x="21" y="235"/>
                                  <a:pt x="21" y="235"/>
                                </a:cubicBezTo>
                                <a:cubicBezTo>
                                  <a:pt x="20" y="235"/>
                                  <a:pt x="20" y="236"/>
                                  <a:pt x="20" y="235"/>
                                </a:cubicBezTo>
                                <a:close/>
                                <a:moveTo>
                                  <a:pt x="21" y="238"/>
                                </a:moveTo>
                                <a:cubicBezTo>
                                  <a:pt x="21" y="237"/>
                                  <a:pt x="22" y="237"/>
                                  <a:pt x="22" y="236"/>
                                </a:cubicBezTo>
                                <a:cubicBezTo>
                                  <a:pt x="21" y="236"/>
                                  <a:pt x="21" y="237"/>
                                  <a:pt x="21" y="238"/>
                                </a:cubicBezTo>
                                <a:close/>
                                <a:moveTo>
                                  <a:pt x="17" y="236"/>
                                </a:moveTo>
                                <a:cubicBezTo>
                                  <a:pt x="18" y="236"/>
                                  <a:pt x="18" y="235"/>
                                  <a:pt x="18" y="235"/>
                                </a:cubicBezTo>
                                <a:cubicBezTo>
                                  <a:pt x="18" y="235"/>
                                  <a:pt x="17" y="236"/>
                                  <a:pt x="17" y="236"/>
                                </a:cubicBezTo>
                                <a:close/>
                                <a:moveTo>
                                  <a:pt x="23" y="243"/>
                                </a:moveTo>
                                <a:cubicBezTo>
                                  <a:pt x="24" y="243"/>
                                  <a:pt x="25" y="241"/>
                                  <a:pt x="26" y="240"/>
                                </a:cubicBezTo>
                                <a:cubicBezTo>
                                  <a:pt x="25" y="240"/>
                                  <a:pt x="25" y="240"/>
                                  <a:pt x="25" y="240"/>
                                </a:cubicBezTo>
                                <a:cubicBezTo>
                                  <a:pt x="24" y="241"/>
                                  <a:pt x="24" y="242"/>
                                  <a:pt x="23" y="243"/>
                                </a:cubicBezTo>
                                <a:close/>
                                <a:moveTo>
                                  <a:pt x="17" y="238"/>
                                </a:moveTo>
                                <a:cubicBezTo>
                                  <a:pt x="17" y="237"/>
                                  <a:pt x="18" y="237"/>
                                  <a:pt x="18" y="236"/>
                                </a:cubicBezTo>
                                <a:cubicBezTo>
                                  <a:pt x="17" y="236"/>
                                  <a:pt x="16" y="237"/>
                                  <a:pt x="17" y="238"/>
                                </a:cubicBezTo>
                                <a:close/>
                                <a:moveTo>
                                  <a:pt x="35" y="251"/>
                                </a:moveTo>
                                <a:cubicBezTo>
                                  <a:pt x="35" y="252"/>
                                  <a:pt x="36" y="250"/>
                                  <a:pt x="36" y="250"/>
                                </a:cubicBezTo>
                                <a:lnTo>
                                  <a:pt x="35" y="251"/>
                                </a:lnTo>
                                <a:close/>
                                <a:moveTo>
                                  <a:pt x="38" y="255"/>
                                </a:moveTo>
                                <a:cubicBezTo>
                                  <a:pt x="39" y="254"/>
                                  <a:pt x="39" y="254"/>
                                  <a:pt x="39" y="254"/>
                                </a:cubicBezTo>
                                <a:cubicBezTo>
                                  <a:pt x="39" y="254"/>
                                  <a:pt x="38" y="254"/>
                                  <a:pt x="38" y="255"/>
                                </a:cubicBezTo>
                                <a:close/>
                                <a:moveTo>
                                  <a:pt x="12" y="236"/>
                                </a:moveTo>
                                <a:cubicBezTo>
                                  <a:pt x="12" y="236"/>
                                  <a:pt x="12" y="237"/>
                                  <a:pt x="12" y="237"/>
                                </a:cubicBezTo>
                                <a:cubicBezTo>
                                  <a:pt x="13" y="236"/>
                                  <a:pt x="13" y="236"/>
                                  <a:pt x="13" y="236"/>
                                </a:cubicBezTo>
                                <a:cubicBezTo>
                                  <a:pt x="13" y="236"/>
                                  <a:pt x="12" y="236"/>
                                  <a:pt x="12" y="236"/>
                                </a:cubicBezTo>
                                <a:close/>
                                <a:moveTo>
                                  <a:pt x="38" y="253"/>
                                </a:moveTo>
                                <a:cubicBezTo>
                                  <a:pt x="36" y="252"/>
                                  <a:pt x="36" y="252"/>
                                  <a:pt x="36" y="252"/>
                                </a:cubicBezTo>
                                <a:cubicBezTo>
                                  <a:pt x="36" y="253"/>
                                  <a:pt x="37" y="254"/>
                                  <a:pt x="38" y="253"/>
                                </a:cubicBezTo>
                                <a:close/>
                                <a:moveTo>
                                  <a:pt x="12" y="239"/>
                                </a:moveTo>
                                <a:cubicBezTo>
                                  <a:pt x="13" y="238"/>
                                  <a:pt x="13" y="238"/>
                                  <a:pt x="13" y="238"/>
                                </a:cubicBezTo>
                                <a:cubicBezTo>
                                  <a:pt x="13" y="238"/>
                                  <a:pt x="13" y="239"/>
                                  <a:pt x="13" y="238"/>
                                </a:cubicBezTo>
                                <a:cubicBezTo>
                                  <a:pt x="12" y="238"/>
                                  <a:pt x="14" y="237"/>
                                  <a:pt x="13" y="237"/>
                                </a:cubicBezTo>
                                <a:cubicBezTo>
                                  <a:pt x="12" y="237"/>
                                  <a:pt x="12" y="238"/>
                                  <a:pt x="12" y="239"/>
                                </a:cubicBezTo>
                                <a:close/>
                                <a:moveTo>
                                  <a:pt x="35" y="256"/>
                                </a:moveTo>
                                <a:cubicBezTo>
                                  <a:pt x="35" y="256"/>
                                  <a:pt x="36" y="257"/>
                                  <a:pt x="36" y="257"/>
                                </a:cubicBezTo>
                                <a:cubicBezTo>
                                  <a:pt x="36" y="256"/>
                                  <a:pt x="35" y="256"/>
                                  <a:pt x="35" y="256"/>
                                </a:cubicBezTo>
                                <a:close/>
                                <a:moveTo>
                                  <a:pt x="27" y="255"/>
                                </a:moveTo>
                                <a:cubicBezTo>
                                  <a:pt x="27" y="255"/>
                                  <a:pt x="28" y="254"/>
                                  <a:pt x="28" y="254"/>
                                </a:cubicBezTo>
                                <a:cubicBezTo>
                                  <a:pt x="27" y="254"/>
                                  <a:pt x="27" y="254"/>
                                  <a:pt x="27" y="255"/>
                                </a:cubicBezTo>
                                <a:close/>
                                <a:moveTo>
                                  <a:pt x="8" y="244"/>
                                </a:moveTo>
                                <a:cubicBezTo>
                                  <a:pt x="7" y="244"/>
                                  <a:pt x="7" y="244"/>
                                  <a:pt x="7" y="244"/>
                                </a:cubicBezTo>
                                <a:cubicBezTo>
                                  <a:pt x="8" y="245"/>
                                  <a:pt x="8" y="243"/>
                                  <a:pt x="7" y="243"/>
                                </a:cubicBezTo>
                                <a:cubicBezTo>
                                  <a:pt x="7" y="243"/>
                                  <a:pt x="7" y="243"/>
                                  <a:pt x="8" y="244"/>
                                </a:cubicBezTo>
                                <a:close/>
                                <a:moveTo>
                                  <a:pt x="6" y="247"/>
                                </a:moveTo>
                                <a:cubicBezTo>
                                  <a:pt x="7" y="248"/>
                                  <a:pt x="9" y="244"/>
                                  <a:pt x="8" y="244"/>
                                </a:cubicBezTo>
                                <a:cubicBezTo>
                                  <a:pt x="7" y="245"/>
                                  <a:pt x="7" y="246"/>
                                  <a:pt x="6" y="247"/>
                                </a:cubicBezTo>
                                <a:close/>
                                <a:moveTo>
                                  <a:pt x="11" y="248"/>
                                </a:moveTo>
                                <a:cubicBezTo>
                                  <a:pt x="12" y="248"/>
                                  <a:pt x="12" y="247"/>
                                  <a:pt x="11" y="247"/>
                                </a:cubicBezTo>
                                <a:cubicBezTo>
                                  <a:pt x="11" y="247"/>
                                  <a:pt x="11" y="248"/>
                                  <a:pt x="11" y="248"/>
                                </a:cubicBezTo>
                                <a:close/>
                                <a:moveTo>
                                  <a:pt x="32" y="264"/>
                                </a:moveTo>
                                <a:cubicBezTo>
                                  <a:pt x="33" y="264"/>
                                  <a:pt x="33" y="264"/>
                                  <a:pt x="33" y="263"/>
                                </a:cubicBezTo>
                                <a:cubicBezTo>
                                  <a:pt x="32" y="263"/>
                                  <a:pt x="32" y="263"/>
                                  <a:pt x="32" y="264"/>
                                </a:cubicBezTo>
                                <a:close/>
                                <a:moveTo>
                                  <a:pt x="10" y="250"/>
                                </a:moveTo>
                                <a:cubicBezTo>
                                  <a:pt x="10" y="250"/>
                                  <a:pt x="11" y="249"/>
                                  <a:pt x="11" y="249"/>
                                </a:cubicBezTo>
                                <a:cubicBezTo>
                                  <a:pt x="10" y="248"/>
                                  <a:pt x="10" y="248"/>
                                  <a:pt x="10" y="248"/>
                                </a:cubicBezTo>
                                <a:cubicBezTo>
                                  <a:pt x="10" y="249"/>
                                  <a:pt x="9" y="249"/>
                                  <a:pt x="10" y="250"/>
                                </a:cubicBezTo>
                                <a:close/>
                                <a:moveTo>
                                  <a:pt x="7" y="252"/>
                                </a:moveTo>
                                <a:cubicBezTo>
                                  <a:pt x="7" y="251"/>
                                  <a:pt x="9" y="249"/>
                                  <a:pt x="8" y="248"/>
                                </a:cubicBezTo>
                                <a:cubicBezTo>
                                  <a:pt x="8" y="249"/>
                                  <a:pt x="6" y="251"/>
                                  <a:pt x="7" y="252"/>
                                </a:cubicBezTo>
                                <a:close/>
                                <a:moveTo>
                                  <a:pt x="3" y="247"/>
                                </a:moveTo>
                                <a:cubicBezTo>
                                  <a:pt x="3" y="246"/>
                                  <a:pt x="4" y="246"/>
                                  <a:pt x="4" y="246"/>
                                </a:cubicBezTo>
                                <a:cubicBezTo>
                                  <a:pt x="3" y="246"/>
                                  <a:pt x="2" y="246"/>
                                  <a:pt x="3" y="247"/>
                                </a:cubicBezTo>
                                <a:close/>
                                <a:moveTo>
                                  <a:pt x="0" y="255"/>
                                </a:moveTo>
                                <a:cubicBezTo>
                                  <a:pt x="1" y="253"/>
                                  <a:pt x="3" y="253"/>
                                  <a:pt x="2" y="251"/>
                                </a:cubicBezTo>
                                <a:cubicBezTo>
                                  <a:pt x="2" y="253"/>
                                  <a:pt x="0" y="254"/>
                                  <a:pt x="0" y="255"/>
                                </a:cubicBezTo>
                                <a:close/>
                                <a:moveTo>
                                  <a:pt x="30" y="271"/>
                                </a:moveTo>
                                <a:cubicBezTo>
                                  <a:pt x="30" y="271"/>
                                  <a:pt x="31" y="271"/>
                                  <a:pt x="31" y="271"/>
                                </a:cubicBezTo>
                                <a:cubicBezTo>
                                  <a:pt x="31" y="271"/>
                                  <a:pt x="30" y="270"/>
                                  <a:pt x="30" y="271"/>
                                </a:cubicBezTo>
                                <a:close/>
                                <a:moveTo>
                                  <a:pt x="34" y="274"/>
                                </a:moveTo>
                                <a:cubicBezTo>
                                  <a:pt x="35" y="275"/>
                                  <a:pt x="34" y="275"/>
                                  <a:pt x="35" y="275"/>
                                </a:cubicBezTo>
                                <a:cubicBezTo>
                                  <a:pt x="36" y="275"/>
                                  <a:pt x="35" y="275"/>
                                  <a:pt x="35" y="274"/>
                                </a:cubicBezTo>
                                <a:cubicBezTo>
                                  <a:pt x="35" y="274"/>
                                  <a:pt x="35" y="274"/>
                                  <a:pt x="34" y="274"/>
                                </a:cubicBezTo>
                                <a:close/>
                                <a:moveTo>
                                  <a:pt x="3" y="254"/>
                                </a:moveTo>
                                <a:cubicBezTo>
                                  <a:pt x="2" y="254"/>
                                  <a:pt x="2" y="254"/>
                                  <a:pt x="2" y="253"/>
                                </a:cubicBezTo>
                                <a:cubicBezTo>
                                  <a:pt x="2" y="254"/>
                                  <a:pt x="2" y="254"/>
                                  <a:pt x="2" y="254"/>
                                </a:cubicBezTo>
                                <a:cubicBezTo>
                                  <a:pt x="2" y="254"/>
                                  <a:pt x="4" y="254"/>
                                  <a:pt x="3" y="253"/>
                                </a:cubicBezTo>
                                <a:lnTo>
                                  <a:pt x="3" y="254"/>
                                </a:lnTo>
                                <a:close/>
                                <a:moveTo>
                                  <a:pt x="27" y="271"/>
                                </a:moveTo>
                                <a:cubicBezTo>
                                  <a:pt x="27" y="271"/>
                                  <a:pt x="27" y="272"/>
                                  <a:pt x="28" y="271"/>
                                </a:cubicBezTo>
                                <a:cubicBezTo>
                                  <a:pt x="28" y="271"/>
                                  <a:pt x="27" y="270"/>
                                  <a:pt x="27" y="271"/>
                                </a:cubicBezTo>
                                <a:close/>
                                <a:moveTo>
                                  <a:pt x="31" y="278"/>
                                </a:moveTo>
                                <a:cubicBezTo>
                                  <a:pt x="31" y="277"/>
                                  <a:pt x="30" y="277"/>
                                  <a:pt x="30" y="276"/>
                                </a:cubicBezTo>
                                <a:cubicBezTo>
                                  <a:pt x="30" y="277"/>
                                  <a:pt x="31" y="277"/>
                                  <a:pt x="31" y="278"/>
                                </a:cubicBezTo>
                                <a:close/>
                                <a:moveTo>
                                  <a:pt x="31" y="281"/>
                                </a:moveTo>
                                <a:cubicBezTo>
                                  <a:pt x="32" y="281"/>
                                  <a:pt x="32" y="281"/>
                                  <a:pt x="32" y="281"/>
                                </a:cubicBezTo>
                                <a:cubicBezTo>
                                  <a:pt x="32" y="280"/>
                                  <a:pt x="32" y="280"/>
                                  <a:pt x="33" y="280"/>
                                </a:cubicBezTo>
                                <a:cubicBezTo>
                                  <a:pt x="33" y="280"/>
                                  <a:pt x="33" y="279"/>
                                  <a:pt x="33" y="279"/>
                                </a:cubicBezTo>
                                <a:cubicBezTo>
                                  <a:pt x="32" y="280"/>
                                  <a:pt x="32" y="281"/>
                                  <a:pt x="31" y="281"/>
                                </a:cubicBezTo>
                                <a:close/>
                                <a:moveTo>
                                  <a:pt x="782" y="255"/>
                                </a:moveTo>
                                <a:cubicBezTo>
                                  <a:pt x="781" y="255"/>
                                  <a:pt x="779" y="253"/>
                                  <a:pt x="779" y="256"/>
                                </a:cubicBezTo>
                                <a:cubicBezTo>
                                  <a:pt x="781" y="259"/>
                                  <a:pt x="782" y="261"/>
                                  <a:pt x="783" y="263"/>
                                </a:cubicBezTo>
                                <a:cubicBezTo>
                                  <a:pt x="781" y="263"/>
                                  <a:pt x="777" y="259"/>
                                  <a:pt x="774" y="258"/>
                                </a:cubicBezTo>
                                <a:cubicBezTo>
                                  <a:pt x="775" y="259"/>
                                  <a:pt x="777" y="263"/>
                                  <a:pt x="778" y="264"/>
                                </a:cubicBezTo>
                                <a:cubicBezTo>
                                  <a:pt x="779" y="267"/>
                                  <a:pt x="779" y="268"/>
                                  <a:pt x="780" y="271"/>
                                </a:cubicBezTo>
                                <a:cubicBezTo>
                                  <a:pt x="779" y="271"/>
                                  <a:pt x="779" y="271"/>
                                  <a:pt x="779" y="272"/>
                                </a:cubicBezTo>
                                <a:cubicBezTo>
                                  <a:pt x="776" y="269"/>
                                  <a:pt x="775" y="267"/>
                                  <a:pt x="772" y="264"/>
                                </a:cubicBezTo>
                                <a:cubicBezTo>
                                  <a:pt x="771" y="262"/>
                                  <a:pt x="772" y="262"/>
                                  <a:pt x="771" y="260"/>
                                </a:cubicBezTo>
                                <a:cubicBezTo>
                                  <a:pt x="770" y="259"/>
                                  <a:pt x="767" y="254"/>
                                  <a:pt x="766" y="252"/>
                                </a:cubicBezTo>
                                <a:cubicBezTo>
                                  <a:pt x="766" y="254"/>
                                  <a:pt x="763" y="249"/>
                                  <a:pt x="762" y="246"/>
                                </a:cubicBezTo>
                                <a:cubicBezTo>
                                  <a:pt x="763" y="250"/>
                                  <a:pt x="761" y="249"/>
                                  <a:pt x="764" y="255"/>
                                </a:cubicBezTo>
                                <a:cubicBezTo>
                                  <a:pt x="763" y="252"/>
                                  <a:pt x="764" y="254"/>
                                  <a:pt x="765" y="256"/>
                                </a:cubicBezTo>
                                <a:cubicBezTo>
                                  <a:pt x="765" y="257"/>
                                  <a:pt x="765" y="255"/>
                                  <a:pt x="765" y="255"/>
                                </a:cubicBezTo>
                                <a:cubicBezTo>
                                  <a:pt x="766" y="256"/>
                                  <a:pt x="766" y="257"/>
                                  <a:pt x="766" y="258"/>
                                </a:cubicBezTo>
                                <a:cubicBezTo>
                                  <a:pt x="767" y="259"/>
                                  <a:pt x="768" y="260"/>
                                  <a:pt x="770" y="260"/>
                                </a:cubicBezTo>
                                <a:cubicBezTo>
                                  <a:pt x="770" y="262"/>
                                  <a:pt x="771" y="264"/>
                                  <a:pt x="772" y="267"/>
                                </a:cubicBezTo>
                                <a:cubicBezTo>
                                  <a:pt x="771" y="267"/>
                                  <a:pt x="768" y="261"/>
                                  <a:pt x="769" y="264"/>
                                </a:cubicBezTo>
                                <a:cubicBezTo>
                                  <a:pt x="768" y="262"/>
                                  <a:pt x="766" y="259"/>
                                  <a:pt x="766" y="260"/>
                                </a:cubicBezTo>
                                <a:cubicBezTo>
                                  <a:pt x="766" y="259"/>
                                  <a:pt x="764" y="256"/>
                                  <a:pt x="764" y="255"/>
                                </a:cubicBezTo>
                                <a:cubicBezTo>
                                  <a:pt x="763" y="254"/>
                                  <a:pt x="762" y="254"/>
                                  <a:pt x="761" y="253"/>
                                </a:cubicBezTo>
                                <a:cubicBezTo>
                                  <a:pt x="761" y="252"/>
                                  <a:pt x="762" y="253"/>
                                  <a:pt x="762" y="252"/>
                                </a:cubicBezTo>
                                <a:cubicBezTo>
                                  <a:pt x="762" y="251"/>
                                  <a:pt x="761" y="249"/>
                                  <a:pt x="761" y="249"/>
                                </a:cubicBezTo>
                                <a:cubicBezTo>
                                  <a:pt x="757" y="243"/>
                                  <a:pt x="757" y="246"/>
                                  <a:pt x="752" y="241"/>
                                </a:cubicBezTo>
                                <a:cubicBezTo>
                                  <a:pt x="752" y="241"/>
                                  <a:pt x="755" y="244"/>
                                  <a:pt x="755" y="245"/>
                                </a:cubicBezTo>
                                <a:cubicBezTo>
                                  <a:pt x="755" y="246"/>
                                  <a:pt x="755" y="245"/>
                                  <a:pt x="755" y="244"/>
                                </a:cubicBezTo>
                                <a:cubicBezTo>
                                  <a:pt x="755" y="244"/>
                                  <a:pt x="755" y="246"/>
                                  <a:pt x="756" y="246"/>
                                </a:cubicBezTo>
                                <a:cubicBezTo>
                                  <a:pt x="757" y="248"/>
                                  <a:pt x="756" y="247"/>
                                  <a:pt x="757" y="249"/>
                                </a:cubicBezTo>
                                <a:cubicBezTo>
                                  <a:pt x="755" y="246"/>
                                  <a:pt x="755" y="248"/>
                                  <a:pt x="753" y="248"/>
                                </a:cubicBezTo>
                                <a:cubicBezTo>
                                  <a:pt x="752" y="245"/>
                                  <a:pt x="751" y="244"/>
                                  <a:pt x="750" y="245"/>
                                </a:cubicBezTo>
                                <a:cubicBezTo>
                                  <a:pt x="748" y="242"/>
                                  <a:pt x="747" y="243"/>
                                  <a:pt x="745" y="239"/>
                                </a:cubicBezTo>
                                <a:cubicBezTo>
                                  <a:pt x="744" y="239"/>
                                  <a:pt x="744" y="239"/>
                                  <a:pt x="744" y="239"/>
                                </a:cubicBezTo>
                                <a:cubicBezTo>
                                  <a:pt x="743" y="237"/>
                                  <a:pt x="741" y="236"/>
                                  <a:pt x="739" y="233"/>
                                </a:cubicBezTo>
                                <a:cubicBezTo>
                                  <a:pt x="739" y="232"/>
                                  <a:pt x="739" y="231"/>
                                  <a:pt x="740" y="231"/>
                                </a:cubicBezTo>
                                <a:cubicBezTo>
                                  <a:pt x="741" y="233"/>
                                  <a:pt x="741" y="234"/>
                                  <a:pt x="742" y="234"/>
                                </a:cubicBezTo>
                                <a:cubicBezTo>
                                  <a:pt x="742" y="234"/>
                                  <a:pt x="741" y="231"/>
                                  <a:pt x="743" y="234"/>
                                </a:cubicBezTo>
                                <a:cubicBezTo>
                                  <a:pt x="743" y="233"/>
                                  <a:pt x="742" y="232"/>
                                  <a:pt x="741" y="231"/>
                                </a:cubicBezTo>
                                <a:cubicBezTo>
                                  <a:pt x="740" y="230"/>
                                  <a:pt x="741" y="231"/>
                                  <a:pt x="740" y="231"/>
                                </a:cubicBezTo>
                                <a:cubicBezTo>
                                  <a:pt x="739" y="227"/>
                                  <a:pt x="737" y="229"/>
                                  <a:pt x="736" y="226"/>
                                </a:cubicBezTo>
                                <a:cubicBezTo>
                                  <a:pt x="736" y="227"/>
                                  <a:pt x="735" y="226"/>
                                  <a:pt x="733" y="224"/>
                                </a:cubicBezTo>
                                <a:cubicBezTo>
                                  <a:pt x="734" y="226"/>
                                  <a:pt x="737" y="229"/>
                                  <a:pt x="738" y="231"/>
                                </a:cubicBezTo>
                                <a:cubicBezTo>
                                  <a:pt x="735" y="229"/>
                                  <a:pt x="728" y="217"/>
                                  <a:pt x="726" y="218"/>
                                </a:cubicBezTo>
                                <a:cubicBezTo>
                                  <a:pt x="724" y="215"/>
                                  <a:pt x="723" y="213"/>
                                  <a:pt x="721" y="210"/>
                                </a:cubicBezTo>
                                <a:cubicBezTo>
                                  <a:pt x="715" y="205"/>
                                  <a:pt x="707" y="195"/>
                                  <a:pt x="698" y="186"/>
                                </a:cubicBezTo>
                                <a:cubicBezTo>
                                  <a:pt x="698" y="186"/>
                                  <a:pt x="701" y="188"/>
                                  <a:pt x="700" y="188"/>
                                </a:cubicBezTo>
                                <a:cubicBezTo>
                                  <a:pt x="696" y="184"/>
                                  <a:pt x="693" y="182"/>
                                  <a:pt x="688" y="177"/>
                                </a:cubicBezTo>
                                <a:cubicBezTo>
                                  <a:pt x="689" y="178"/>
                                  <a:pt x="690" y="178"/>
                                  <a:pt x="690" y="177"/>
                                </a:cubicBezTo>
                                <a:cubicBezTo>
                                  <a:pt x="689" y="176"/>
                                  <a:pt x="689" y="176"/>
                                  <a:pt x="689" y="176"/>
                                </a:cubicBezTo>
                                <a:cubicBezTo>
                                  <a:pt x="687" y="174"/>
                                  <a:pt x="689" y="177"/>
                                  <a:pt x="688" y="177"/>
                                </a:cubicBezTo>
                                <a:cubicBezTo>
                                  <a:pt x="686" y="175"/>
                                  <a:pt x="687" y="175"/>
                                  <a:pt x="686" y="174"/>
                                </a:cubicBezTo>
                                <a:cubicBezTo>
                                  <a:pt x="684" y="172"/>
                                  <a:pt x="686" y="174"/>
                                  <a:pt x="684" y="173"/>
                                </a:cubicBezTo>
                                <a:cubicBezTo>
                                  <a:pt x="683" y="172"/>
                                  <a:pt x="682" y="169"/>
                                  <a:pt x="681" y="170"/>
                                </a:cubicBezTo>
                                <a:cubicBezTo>
                                  <a:pt x="680" y="169"/>
                                  <a:pt x="681" y="169"/>
                                  <a:pt x="681" y="169"/>
                                </a:cubicBezTo>
                                <a:cubicBezTo>
                                  <a:pt x="680" y="168"/>
                                  <a:pt x="679" y="168"/>
                                  <a:pt x="678" y="168"/>
                                </a:cubicBezTo>
                                <a:cubicBezTo>
                                  <a:pt x="676" y="165"/>
                                  <a:pt x="672" y="163"/>
                                  <a:pt x="672" y="161"/>
                                </a:cubicBezTo>
                                <a:cubicBezTo>
                                  <a:pt x="670" y="160"/>
                                  <a:pt x="662" y="154"/>
                                  <a:pt x="657" y="149"/>
                                </a:cubicBezTo>
                                <a:cubicBezTo>
                                  <a:pt x="660" y="152"/>
                                  <a:pt x="654" y="146"/>
                                  <a:pt x="654" y="146"/>
                                </a:cubicBezTo>
                                <a:cubicBezTo>
                                  <a:pt x="653" y="145"/>
                                  <a:pt x="653" y="145"/>
                                  <a:pt x="652" y="145"/>
                                </a:cubicBezTo>
                                <a:cubicBezTo>
                                  <a:pt x="648" y="142"/>
                                  <a:pt x="644" y="139"/>
                                  <a:pt x="645" y="138"/>
                                </a:cubicBezTo>
                                <a:cubicBezTo>
                                  <a:pt x="641" y="135"/>
                                  <a:pt x="641" y="135"/>
                                  <a:pt x="641" y="135"/>
                                </a:cubicBezTo>
                                <a:cubicBezTo>
                                  <a:pt x="642" y="137"/>
                                  <a:pt x="641" y="136"/>
                                  <a:pt x="640" y="136"/>
                                </a:cubicBezTo>
                                <a:cubicBezTo>
                                  <a:pt x="637" y="133"/>
                                  <a:pt x="636" y="133"/>
                                  <a:pt x="633" y="130"/>
                                </a:cubicBezTo>
                                <a:cubicBezTo>
                                  <a:pt x="633" y="130"/>
                                  <a:pt x="632" y="129"/>
                                  <a:pt x="633" y="129"/>
                                </a:cubicBezTo>
                                <a:cubicBezTo>
                                  <a:pt x="629" y="126"/>
                                  <a:pt x="631" y="129"/>
                                  <a:pt x="629" y="128"/>
                                </a:cubicBezTo>
                                <a:cubicBezTo>
                                  <a:pt x="628" y="126"/>
                                  <a:pt x="625" y="124"/>
                                  <a:pt x="622" y="123"/>
                                </a:cubicBezTo>
                                <a:cubicBezTo>
                                  <a:pt x="626" y="124"/>
                                  <a:pt x="620" y="120"/>
                                  <a:pt x="618" y="120"/>
                                </a:cubicBezTo>
                                <a:cubicBezTo>
                                  <a:pt x="618" y="120"/>
                                  <a:pt x="620" y="122"/>
                                  <a:pt x="621" y="122"/>
                                </a:cubicBezTo>
                                <a:cubicBezTo>
                                  <a:pt x="623" y="124"/>
                                  <a:pt x="615" y="119"/>
                                  <a:pt x="617" y="119"/>
                                </a:cubicBezTo>
                                <a:cubicBezTo>
                                  <a:pt x="614" y="117"/>
                                  <a:pt x="614" y="117"/>
                                  <a:pt x="614" y="117"/>
                                </a:cubicBezTo>
                                <a:cubicBezTo>
                                  <a:pt x="613" y="116"/>
                                  <a:pt x="614" y="118"/>
                                  <a:pt x="611" y="116"/>
                                </a:cubicBezTo>
                                <a:cubicBezTo>
                                  <a:pt x="611" y="116"/>
                                  <a:pt x="613" y="116"/>
                                  <a:pt x="612" y="115"/>
                                </a:cubicBezTo>
                                <a:cubicBezTo>
                                  <a:pt x="610" y="114"/>
                                  <a:pt x="612" y="116"/>
                                  <a:pt x="610" y="115"/>
                                </a:cubicBezTo>
                                <a:cubicBezTo>
                                  <a:pt x="607" y="112"/>
                                  <a:pt x="602" y="111"/>
                                  <a:pt x="596" y="106"/>
                                </a:cubicBezTo>
                                <a:cubicBezTo>
                                  <a:pt x="596" y="106"/>
                                  <a:pt x="595" y="106"/>
                                  <a:pt x="595" y="105"/>
                                </a:cubicBezTo>
                                <a:cubicBezTo>
                                  <a:pt x="594" y="105"/>
                                  <a:pt x="594" y="105"/>
                                  <a:pt x="594" y="106"/>
                                </a:cubicBezTo>
                                <a:cubicBezTo>
                                  <a:pt x="587" y="101"/>
                                  <a:pt x="583" y="99"/>
                                  <a:pt x="576" y="95"/>
                                </a:cubicBezTo>
                                <a:cubicBezTo>
                                  <a:pt x="573" y="94"/>
                                  <a:pt x="576" y="96"/>
                                  <a:pt x="575" y="96"/>
                                </a:cubicBezTo>
                                <a:cubicBezTo>
                                  <a:pt x="575" y="95"/>
                                  <a:pt x="571" y="94"/>
                                  <a:pt x="571" y="94"/>
                                </a:cubicBezTo>
                                <a:cubicBezTo>
                                  <a:pt x="568" y="92"/>
                                  <a:pt x="566" y="90"/>
                                  <a:pt x="562" y="88"/>
                                </a:cubicBezTo>
                                <a:cubicBezTo>
                                  <a:pt x="555" y="85"/>
                                  <a:pt x="548" y="82"/>
                                  <a:pt x="540" y="79"/>
                                </a:cubicBezTo>
                                <a:cubicBezTo>
                                  <a:pt x="540" y="78"/>
                                  <a:pt x="540" y="78"/>
                                  <a:pt x="540" y="78"/>
                                </a:cubicBezTo>
                                <a:cubicBezTo>
                                  <a:pt x="537" y="77"/>
                                  <a:pt x="535" y="76"/>
                                  <a:pt x="533" y="75"/>
                                </a:cubicBezTo>
                                <a:cubicBezTo>
                                  <a:pt x="530" y="74"/>
                                  <a:pt x="529" y="74"/>
                                  <a:pt x="526" y="73"/>
                                </a:cubicBezTo>
                                <a:cubicBezTo>
                                  <a:pt x="526" y="72"/>
                                  <a:pt x="526" y="72"/>
                                  <a:pt x="526" y="72"/>
                                </a:cubicBezTo>
                                <a:cubicBezTo>
                                  <a:pt x="521" y="71"/>
                                  <a:pt x="517" y="70"/>
                                  <a:pt x="514" y="68"/>
                                </a:cubicBezTo>
                                <a:cubicBezTo>
                                  <a:pt x="510" y="68"/>
                                  <a:pt x="504" y="65"/>
                                  <a:pt x="502" y="64"/>
                                </a:cubicBezTo>
                                <a:cubicBezTo>
                                  <a:pt x="500" y="63"/>
                                  <a:pt x="502" y="65"/>
                                  <a:pt x="502" y="65"/>
                                </a:cubicBezTo>
                                <a:cubicBezTo>
                                  <a:pt x="497" y="64"/>
                                  <a:pt x="493" y="62"/>
                                  <a:pt x="488" y="60"/>
                                </a:cubicBezTo>
                                <a:cubicBezTo>
                                  <a:pt x="485" y="60"/>
                                  <a:pt x="481" y="60"/>
                                  <a:pt x="480" y="59"/>
                                </a:cubicBezTo>
                                <a:cubicBezTo>
                                  <a:pt x="483" y="59"/>
                                  <a:pt x="485" y="60"/>
                                  <a:pt x="484" y="59"/>
                                </a:cubicBezTo>
                                <a:cubicBezTo>
                                  <a:pt x="482" y="58"/>
                                  <a:pt x="480" y="59"/>
                                  <a:pt x="480" y="58"/>
                                </a:cubicBezTo>
                                <a:cubicBezTo>
                                  <a:pt x="479" y="58"/>
                                  <a:pt x="479" y="58"/>
                                  <a:pt x="479" y="59"/>
                                </a:cubicBezTo>
                                <a:cubicBezTo>
                                  <a:pt x="474" y="58"/>
                                  <a:pt x="470" y="57"/>
                                  <a:pt x="468" y="56"/>
                                </a:cubicBezTo>
                                <a:cubicBezTo>
                                  <a:pt x="466" y="56"/>
                                  <a:pt x="469" y="57"/>
                                  <a:pt x="464" y="56"/>
                                </a:cubicBezTo>
                                <a:cubicBezTo>
                                  <a:pt x="465" y="55"/>
                                  <a:pt x="461" y="54"/>
                                  <a:pt x="459" y="54"/>
                                </a:cubicBezTo>
                                <a:cubicBezTo>
                                  <a:pt x="459" y="54"/>
                                  <a:pt x="459" y="54"/>
                                  <a:pt x="458" y="54"/>
                                </a:cubicBezTo>
                                <a:cubicBezTo>
                                  <a:pt x="458" y="54"/>
                                  <a:pt x="459" y="54"/>
                                  <a:pt x="461" y="54"/>
                                </a:cubicBezTo>
                                <a:cubicBezTo>
                                  <a:pt x="461" y="53"/>
                                  <a:pt x="460" y="53"/>
                                  <a:pt x="458" y="53"/>
                                </a:cubicBezTo>
                                <a:cubicBezTo>
                                  <a:pt x="457" y="53"/>
                                  <a:pt x="456" y="53"/>
                                  <a:pt x="456" y="54"/>
                                </a:cubicBezTo>
                                <a:cubicBezTo>
                                  <a:pt x="453" y="53"/>
                                  <a:pt x="452" y="52"/>
                                  <a:pt x="450" y="52"/>
                                </a:cubicBezTo>
                                <a:cubicBezTo>
                                  <a:pt x="448" y="51"/>
                                  <a:pt x="451" y="52"/>
                                  <a:pt x="450" y="52"/>
                                </a:cubicBezTo>
                                <a:cubicBezTo>
                                  <a:pt x="442" y="51"/>
                                  <a:pt x="434" y="51"/>
                                  <a:pt x="428" y="49"/>
                                </a:cubicBezTo>
                                <a:cubicBezTo>
                                  <a:pt x="426" y="49"/>
                                  <a:pt x="429" y="50"/>
                                  <a:pt x="427" y="50"/>
                                </a:cubicBezTo>
                                <a:cubicBezTo>
                                  <a:pt x="424" y="50"/>
                                  <a:pt x="424" y="49"/>
                                  <a:pt x="426" y="49"/>
                                </a:cubicBezTo>
                                <a:cubicBezTo>
                                  <a:pt x="426" y="48"/>
                                  <a:pt x="425" y="49"/>
                                  <a:pt x="423" y="48"/>
                                </a:cubicBezTo>
                                <a:cubicBezTo>
                                  <a:pt x="423" y="49"/>
                                  <a:pt x="423" y="49"/>
                                  <a:pt x="423" y="49"/>
                                </a:cubicBezTo>
                                <a:cubicBezTo>
                                  <a:pt x="416" y="48"/>
                                  <a:pt x="410" y="48"/>
                                  <a:pt x="402" y="48"/>
                                </a:cubicBezTo>
                                <a:cubicBezTo>
                                  <a:pt x="404" y="47"/>
                                  <a:pt x="401" y="47"/>
                                  <a:pt x="397" y="47"/>
                                </a:cubicBezTo>
                                <a:cubicBezTo>
                                  <a:pt x="397" y="46"/>
                                  <a:pt x="397" y="46"/>
                                  <a:pt x="397" y="46"/>
                                </a:cubicBezTo>
                                <a:cubicBezTo>
                                  <a:pt x="394" y="47"/>
                                  <a:pt x="393" y="46"/>
                                  <a:pt x="391" y="46"/>
                                </a:cubicBezTo>
                                <a:cubicBezTo>
                                  <a:pt x="389" y="46"/>
                                  <a:pt x="395" y="47"/>
                                  <a:pt x="393" y="48"/>
                                </a:cubicBezTo>
                                <a:cubicBezTo>
                                  <a:pt x="390" y="47"/>
                                  <a:pt x="390" y="47"/>
                                  <a:pt x="388" y="47"/>
                                </a:cubicBezTo>
                                <a:cubicBezTo>
                                  <a:pt x="386" y="47"/>
                                  <a:pt x="388" y="47"/>
                                  <a:pt x="388" y="48"/>
                                </a:cubicBezTo>
                                <a:cubicBezTo>
                                  <a:pt x="385" y="48"/>
                                  <a:pt x="385" y="47"/>
                                  <a:pt x="382" y="48"/>
                                </a:cubicBezTo>
                                <a:cubicBezTo>
                                  <a:pt x="382" y="47"/>
                                  <a:pt x="383" y="47"/>
                                  <a:pt x="384" y="47"/>
                                </a:cubicBezTo>
                                <a:cubicBezTo>
                                  <a:pt x="383" y="47"/>
                                  <a:pt x="380" y="48"/>
                                  <a:pt x="380" y="47"/>
                                </a:cubicBezTo>
                                <a:cubicBezTo>
                                  <a:pt x="379" y="47"/>
                                  <a:pt x="380" y="48"/>
                                  <a:pt x="377" y="48"/>
                                </a:cubicBezTo>
                                <a:cubicBezTo>
                                  <a:pt x="376" y="47"/>
                                  <a:pt x="377" y="47"/>
                                  <a:pt x="376" y="47"/>
                                </a:cubicBezTo>
                                <a:cubicBezTo>
                                  <a:pt x="375" y="47"/>
                                  <a:pt x="371" y="48"/>
                                  <a:pt x="375" y="48"/>
                                </a:cubicBezTo>
                                <a:cubicBezTo>
                                  <a:pt x="374" y="48"/>
                                  <a:pt x="373" y="49"/>
                                  <a:pt x="371" y="49"/>
                                </a:cubicBezTo>
                                <a:cubicBezTo>
                                  <a:pt x="372" y="48"/>
                                  <a:pt x="370" y="48"/>
                                  <a:pt x="371" y="47"/>
                                </a:cubicBezTo>
                                <a:cubicBezTo>
                                  <a:pt x="370" y="47"/>
                                  <a:pt x="367" y="48"/>
                                  <a:pt x="368" y="47"/>
                                </a:cubicBezTo>
                                <a:cubicBezTo>
                                  <a:pt x="365" y="48"/>
                                  <a:pt x="363" y="48"/>
                                  <a:pt x="361" y="48"/>
                                </a:cubicBezTo>
                                <a:cubicBezTo>
                                  <a:pt x="361" y="47"/>
                                  <a:pt x="362" y="47"/>
                                  <a:pt x="363" y="47"/>
                                </a:cubicBezTo>
                                <a:cubicBezTo>
                                  <a:pt x="363" y="47"/>
                                  <a:pt x="361" y="47"/>
                                  <a:pt x="359" y="47"/>
                                </a:cubicBezTo>
                                <a:cubicBezTo>
                                  <a:pt x="358" y="48"/>
                                  <a:pt x="355" y="48"/>
                                  <a:pt x="351" y="48"/>
                                </a:cubicBezTo>
                                <a:cubicBezTo>
                                  <a:pt x="351" y="49"/>
                                  <a:pt x="354" y="48"/>
                                  <a:pt x="354" y="49"/>
                                </a:cubicBezTo>
                                <a:cubicBezTo>
                                  <a:pt x="350" y="50"/>
                                  <a:pt x="351" y="49"/>
                                  <a:pt x="348" y="49"/>
                                </a:cubicBezTo>
                                <a:cubicBezTo>
                                  <a:pt x="350" y="50"/>
                                  <a:pt x="344" y="50"/>
                                  <a:pt x="342" y="50"/>
                                </a:cubicBezTo>
                                <a:cubicBezTo>
                                  <a:pt x="340" y="50"/>
                                  <a:pt x="343" y="50"/>
                                  <a:pt x="341" y="51"/>
                                </a:cubicBezTo>
                                <a:cubicBezTo>
                                  <a:pt x="336" y="52"/>
                                  <a:pt x="334" y="52"/>
                                  <a:pt x="332" y="51"/>
                                </a:cubicBezTo>
                                <a:cubicBezTo>
                                  <a:pt x="334" y="50"/>
                                  <a:pt x="335" y="51"/>
                                  <a:pt x="335" y="51"/>
                                </a:cubicBezTo>
                                <a:cubicBezTo>
                                  <a:pt x="336" y="51"/>
                                  <a:pt x="336" y="51"/>
                                  <a:pt x="336" y="51"/>
                                </a:cubicBezTo>
                                <a:cubicBezTo>
                                  <a:pt x="336" y="50"/>
                                  <a:pt x="334" y="51"/>
                                  <a:pt x="335" y="50"/>
                                </a:cubicBezTo>
                                <a:cubicBezTo>
                                  <a:pt x="331" y="51"/>
                                  <a:pt x="331" y="51"/>
                                  <a:pt x="331" y="52"/>
                                </a:cubicBezTo>
                                <a:cubicBezTo>
                                  <a:pt x="330" y="51"/>
                                  <a:pt x="326" y="51"/>
                                  <a:pt x="326" y="52"/>
                                </a:cubicBezTo>
                                <a:cubicBezTo>
                                  <a:pt x="323" y="53"/>
                                  <a:pt x="325" y="52"/>
                                  <a:pt x="326" y="51"/>
                                </a:cubicBezTo>
                                <a:cubicBezTo>
                                  <a:pt x="326" y="51"/>
                                  <a:pt x="322" y="52"/>
                                  <a:pt x="321" y="53"/>
                                </a:cubicBezTo>
                                <a:cubicBezTo>
                                  <a:pt x="321" y="53"/>
                                  <a:pt x="322" y="53"/>
                                  <a:pt x="323" y="53"/>
                                </a:cubicBezTo>
                                <a:cubicBezTo>
                                  <a:pt x="321" y="53"/>
                                  <a:pt x="315" y="54"/>
                                  <a:pt x="316" y="55"/>
                                </a:cubicBezTo>
                                <a:cubicBezTo>
                                  <a:pt x="314" y="56"/>
                                  <a:pt x="314" y="55"/>
                                  <a:pt x="312" y="55"/>
                                </a:cubicBezTo>
                                <a:cubicBezTo>
                                  <a:pt x="313" y="55"/>
                                  <a:pt x="314" y="54"/>
                                  <a:pt x="315" y="54"/>
                                </a:cubicBezTo>
                                <a:cubicBezTo>
                                  <a:pt x="317" y="53"/>
                                  <a:pt x="317" y="53"/>
                                  <a:pt x="320" y="52"/>
                                </a:cubicBezTo>
                                <a:cubicBezTo>
                                  <a:pt x="319" y="52"/>
                                  <a:pt x="314" y="54"/>
                                  <a:pt x="313" y="54"/>
                                </a:cubicBezTo>
                                <a:cubicBezTo>
                                  <a:pt x="310" y="54"/>
                                  <a:pt x="314" y="54"/>
                                  <a:pt x="312" y="55"/>
                                </a:cubicBezTo>
                                <a:cubicBezTo>
                                  <a:pt x="308" y="56"/>
                                  <a:pt x="308" y="56"/>
                                  <a:pt x="304" y="57"/>
                                </a:cubicBezTo>
                                <a:cubicBezTo>
                                  <a:pt x="305" y="57"/>
                                  <a:pt x="307" y="57"/>
                                  <a:pt x="307" y="56"/>
                                </a:cubicBezTo>
                                <a:cubicBezTo>
                                  <a:pt x="305" y="56"/>
                                  <a:pt x="302" y="58"/>
                                  <a:pt x="302" y="58"/>
                                </a:cubicBezTo>
                                <a:cubicBezTo>
                                  <a:pt x="299" y="59"/>
                                  <a:pt x="304" y="57"/>
                                  <a:pt x="301" y="58"/>
                                </a:cubicBezTo>
                                <a:cubicBezTo>
                                  <a:pt x="301" y="57"/>
                                  <a:pt x="304" y="57"/>
                                  <a:pt x="303" y="57"/>
                                </a:cubicBezTo>
                                <a:cubicBezTo>
                                  <a:pt x="303" y="57"/>
                                  <a:pt x="298" y="58"/>
                                  <a:pt x="297" y="58"/>
                                </a:cubicBezTo>
                                <a:cubicBezTo>
                                  <a:pt x="298" y="59"/>
                                  <a:pt x="301" y="57"/>
                                  <a:pt x="301" y="58"/>
                                </a:cubicBezTo>
                                <a:cubicBezTo>
                                  <a:pt x="296" y="59"/>
                                  <a:pt x="295" y="60"/>
                                  <a:pt x="292" y="60"/>
                                </a:cubicBezTo>
                                <a:cubicBezTo>
                                  <a:pt x="290" y="61"/>
                                  <a:pt x="289" y="61"/>
                                  <a:pt x="289" y="62"/>
                                </a:cubicBezTo>
                                <a:cubicBezTo>
                                  <a:pt x="288" y="62"/>
                                  <a:pt x="283" y="62"/>
                                  <a:pt x="283" y="63"/>
                                </a:cubicBezTo>
                                <a:cubicBezTo>
                                  <a:pt x="279" y="65"/>
                                  <a:pt x="279" y="64"/>
                                  <a:pt x="276" y="65"/>
                                </a:cubicBezTo>
                                <a:cubicBezTo>
                                  <a:pt x="274" y="66"/>
                                  <a:pt x="277" y="66"/>
                                  <a:pt x="276" y="66"/>
                                </a:cubicBezTo>
                                <a:cubicBezTo>
                                  <a:pt x="273" y="67"/>
                                  <a:pt x="273" y="67"/>
                                  <a:pt x="273" y="67"/>
                                </a:cubicBezTo>
                                <a:cubicBezTo>
                                  <a:pt x="275" y="65"/>
                                  <a:pt x="264" y="71"/>
                                  <a:pt x="260" y="71"/>
                                </a:cubicBezTo>
                                <a:cubicBezTo>
                                  <a:pt x="259" y="72"/>
                                  <a:pt x="259" y="72"/>
                                  <a:pt x="259" y="73"/>
                                </a:cubicBezTo>
                                <a:cubicBezTo>
                                  <a:pt x="257" y="73"/>
                                  <a:pt x="254" y="74"/>
                                  <a:pt x="253" y="75"/>
                                </a:cubicBezTo>
                                <a:cubicBezTo>
                                  <a:pt x="253" y="75"/>
                                  <a:pt x="253" y="75"/>
                                  <a:pt x="253" y="74"/>
                                </a:cubicBezTo>
                                <a:cubicBezTo>
                                  <a:pt x="248" y="77"/>
                                  <a:pt x="246" y="78"/>
                                  <a:pt x="239" y="81"/>
                                </a:cubicBezTo>
                                <a:cubicBezTo>
                                  <a:pt x="240" y="80"/>
                                  <a:pt x="244" y="78"/>
                                  <a:pt x="245" y="78"/>
                                </a:cubicBezTo>
                                <a:cubicBezTo>
                                  <a:pt x="244" y="78"/>
                                  <a:pt x="244" y="76"/>
                                  <a:pt x="243" y="77"/>
                                </a:cubicBezTo>
                                <a:cubicBezTo>
                                  <a:pt x="243" y="77"/>
                                  <a:pt x="242" y="76"/>
                                  <a:pt x="243" y="75"/>
                                </a:cubicBezTo>
                                <a:cubicBezTo>
                                  <a:pt x="244" y="75"/>
                                  <a:pt x="244" y="75"/>
                                  <a:pt x="245" y="75"/>
                                </a:cubicBezTo>
                                <a:cubicBezTo>
                                  <a:pt x="247" y="74"/>
                                  <a:pt x="243" y="74"/>
                                  <a:pt x="246" y="73"/>
                                </a:cubicBezTo>
                                <a:cubicBezTo>
                                  <a:pt x="245" y="73"/>
                                  <a:pt x="244" y="74"/>
                                  <a:pt x="243" y="75"/>
                                </a:cubicBezTo>
                                <a:cubicBezTo>
                                  <a:pt x="243" y="73"/>
                                  <a:pt x="250" y="71"/>
                                  <a:pt x="252" y="71"/>
                                </a:cubicBezTo>
                                <a:cubicBezTo>
                                  <a:pt x="254" y="70"/>
                                  <a:pt x="251" y="70"/>
                                  <a:pt x="254" y="69"/>
                                </a:cubicBezTo>
                                <a:cubicBezTo>
                                  <a:pt x="247" y="70"/>
                                  <a:pt x="242" y="74"/>
                                  <a:pt x="237" y="76"/>
                                </a:cubicBezTo>
                                <a:cubicBezTo>
                                  <a:pt x="236" y="76"/>
                                  <a:pt x="237" y="76"/>
                                  <a:pt x="237" y="76"/>
                                </a:cubicBezTo>
                                <a:cubicBezTo>
                                  <a:pt x="235" y="77"/>
                                  <a:pt x="233" y="78"/>
                                  <a:pt x="233" y="78"/>
                                </a:cubicBezTo>
                                <a:cubicBezTo>
                                  <a:pt x="234" y="77"/>
                                  <a:pt x="235" y="77"/>
                                  <a:pt x="235" y="76"/>
                                </a:cubicBezTo>
                                <a:cubicBezTo>
                                  <a:pt x="232" y="77"/>
                                  <a:pt x="234" y="77"/>
                                  <a:pt x="231" y="78"/>
                                </a:cubicBezTo>
                                <a:cubicBezTo>
                                  <a:pt x="229" y="78"/>
                                  <a:pt x="231" y="77"/>
                                  <a:pt x="227" y="79"/>
                                </a:cubicBezTo>
                                <a:cubicBezTo>
                                  <a:pt x="227" y="78"/>
                                  <a:pt x="230" y="77"/>
                                  <a:pt x="231" y="76"/>
                                </a:cubicBezTo>
                                <a:cubicBezTo>
                                  <a:pt x="229" y="77"/>
                                  <a:pt x="228" y="77"/>
                                  <a:pt x="224" y="79"/>
                                </a:cubicBezTo>
                                <a:cubicBezTo>
                                  <a:pt x="227" y="76"/>
                                  <a:pt x="236" y="73"/>
                                  <a:pt x="233" y="72"/>
                                </a:cubicBezTo>
                                <a:cubicBezTo>
                                  <a:pt x="233" y="72"/>
                                  <a:pt x="231" y="72"/>
                                  <a:pt x="231" y="72"/>
                                </a:cubicBezTo>
                                <a:cubicBezTo>
                                  <a:pt x="229" y="73"/>
                                  <a:pt x="233" y="72"/>
                                  <a:pt x="230" y="73"/>
                                </a:cubicBezTo>
                                <a:cubicBezTo>
                                  <a:pt x="230" y="73"/>
                                  <a:pt x="232" y="73"/>
                                  <a:pt x="232" y="73"/>
                                </a:cubicBezTo>
                                <a:cubicBezTo>
                                  <a:pt x="227" y="76"/>
                                  <a:pt x="222" y="80"/>
                                  <a:pt x="219" y="80"/>
                                </a:cubicBezTo>
                                <a:cubicBezTo>
                                  <a:pt x="223" y="79"/>
                                  <a:pt x="216" y="80"/>
                                  <a:pt x="222" y="77"/>
                                </a:cubicBezTo>
                                <a:cubicBezTo>
                                  <a:pt x="221" y="76"/>
                                  <a:pt x="216" y="78"/>
                                  <a:pt x="218" y="76"/>
                                </a:cubicBezTo>
                                <a:cubicBezTo>
                                  <a:pt x="217" y="77"/>
                                  <a:pt x="210" y="80"/>
                                  <a:pt x="210" y="82"/>
                                </a:cubicBezTo>
                                <a:cubicBezTo>
                                  <a:pt x="205" y="84"/>
                                  <a:pt x="210" y="81"/>
                                  <a:pt x="203" y="85"/>
                                </a:cubicBezTo>
                                <a:cubicBezTo>
                                  <a:pt x="207" y="83"/>
                                  <a:pt x="205" y="85"/>
                                  <a:pt x="206" y="85"/>
                                </a:cubicBezTo>
                                <a:cubicBezTo>
                                  <a:pt x="203" y="87"/>
                                  <a:pt x="205" y="85"/>
                                  <a:pt x="204" y="85"/>
                                </a:cubicBezTo>
                                <a:cubicBezTo>
                                  <a:pt x="202" y="86"/>
                                  <a:pt x="201" y="88"/>
                                  <a:pt x="199" y="88"/>
                                </a:cubicBezTo>
                                <a:cubicBezTo>
                                  <a:pt x="199" y="89"/>
                                  <a:pt x="199" y="89"/>
                                  <a:pt x="198" y="89"/>
                                </a:cubicBezTo>
                                <a:cubicBezTo>
                                  <a:pt x="200" y="89"/>
                                  <a:pt x="202" y="86"/>
                                  <a:pt x="203" y="86"/>
                                </a:cubicBezTo>
                                <a:cubicBezTo>
                                  <a:pt x="204" y="87"/>
                                  <a:pt x="202" y="88"/>
                                  <a:pt x="201" y="88"/>
                                </a:cubicBezTo>
                                <a:cubicBezTo>
                                  <a:pt x="201" y="89"/>
                                  <a:pt x="205" y="87"/>
                                  <a:pt x="202" y="89"/>
                                </a:cubicBezTo>
                                <a:cubicBezTo>
                                  <a:pt x="202" y="89"/>
                                  <a:pt x="204" y="88"/>
                                  <a:pt x="205" y="87"/>
                                </a:cubicBezTo>
                                <a:cubicBezTo>
                                  <a:pt x="203" y="89"/>
                                  <a:pt x="198" y="91"/>
                                  <a:pt x="198" y="92"/>
                                </a:cubicBezTo>
                                <a:cubicBezTo>
                                  <a:pt x="198" y="92"/>
                                  <a:pt x="198" y="91"/>
                                  <a:pt x="195" y="93"/>
                                </a:cubicBezTo>
                                <a:cubicBezTo>
                                  <a:pt x="195" y="92"/>
                                  <a:pt x="196" y="92"/>
                                  <a:pt x="197" y="91"/>
                                </a:cubicBezTo>
                                <a:cubicBezTo>
                                  <a:pt x="196" y="91"/>
                                  <a:pt x="194" y="92"/>
                                  <a:pt x="192" y="94"/>
                                </a:cubicBezTo>
                                <a:cubicBezTo>
                                  <a:pt x="191" y="94"/>
                                  <a:pt x="190" y="94"/>
                                  <a:pt x="190" y="93"/>
                                </a:cubicBezTo>
                                <a:cubicBezTo>
                                  <a:pt x="187" y="95"/>
                                  <a:pt x="190" y="94"/>
                                  <a:pt x="187" y="96"/>
                                </a:cubicBezTo>
                                <a:cubicBezTo>
                                  <a:pt x="189" y="94"/>
                                  <a:pt x="184" y="97"/>
                                  <a:pt x="184" y="96"/>
                                </a:cubicBezTo>
                                <a:cubicBezTo>
                                  <a:pt x="182" y="98"/>
                                  <a:pt x="180" y="99"/>
                                  <a:pt x="179" y="100"/>
                                </a:cubicBezTo>
                                <a:cubicBezTo>
                                  <a:pt x="179" y="99"/>
                                  <a:pt x="179" y="98"/>
                                  <a:pt x="181" y="98"/>
                                </a:cubicBezTo>
                                <a:cubicBezTo>
                                  <a:pt x="184" y="96"/>
                                  <a:pt x="180" y="98"/>
                                  <a:pt x="180" y="97"/>
                                </a:cubicBezTo>
                                <a:cubicBezTo>
                                  <a:pt x="184" y="95"/>
                                  <a:pt x="186" y="93"/>
                                  <a:pt x="191" y="90"/>
                                </a:cubicBezTo>
                                <a:cubicBezTo>
                                  <a:pt x="188" y="92"/>
                                  <a:pt x="189" y="92"/>
                                  <a:pt x="192" y="90"/>
                                </a:cubicBezTo>
                                <a:cubicBezTo>
                                  <a:pt x="194" y="88"/>
                                  <a:pt x="194" y="88"/>
                                  <a:pt x="198" y="86"/>
                                </a:cubicBezTo>
                                <a:cubicBezTo>
                                  <a:pt x="200" y="85"/>
                                  <a:pt x="196" y="86"/>
                                  <a:pt x="200" y="84"/>
                                </a:cubicBezTo>
                                <a:cubicBezTo>
                                  <a:pt x="199" y="85"/>
                                  <a:pt x="204" y="82"/>
                                  <a:pt x="204" y="84"/>
                                </a:cubicBezTo>
                                <a:cubicBezTo>
                                  <a:pt x="204" y="84"/>
                                  <a:pt x="206" y="83"/>
                                  <a:pt x="208" y="82"/>
                                </a:cubicBezTo>
                                <a:cubicBezTo>
                                  <a:pt x="208" y="81"/>
                                  <a:pt x="209" y="81"/>
                                  <a:pt x="209" y="81"/>
                                </a:cubicBezTo>
                                <a:cubicBezTo>
                                  <a:pt x="209" y="80"/>
                                  <a:pt x="205" y="82"/>
                                  <a:pt x="207" y="82"/>
                                </a:cubicBezTo>
                                <a:cubicBezTo>
                                  <a:pt x="205" y="83"/>
                                  <a:pt x="203" y="84"/>
                                  <a:pt x="203" y="83"/>
                                </a:cubicBezTo>
                                <a:cubicBezTo>
                                  <a:pt x="206" y="81"/>
                                  <a:pt x="206" y="81"/>
                                  <a:pt x="206" y="81"/>
                                </a:cubicBezTo>
                                <a:cubicBezTo>
                                  <a:pt x="206" y="81"/>
                                  <a:pt x="205" y="82"/>
                                  <a:pt x="206" y="82"/>
                                </a:cubicBezTo>
                                <a:cubicBezTo>
                                  <a:pt x="208" y="81"/>
                                  <a:pt x="207" y="81"/>
                                  <a:pt x="207" y="80"/>
                                </a:cubicBezTo>
                                <a:cubicBezTo>
                                  <a:pt x="208" y="79"/>
                                  <a:pt x="209" y="80"/>
                                  <a:pt x="210" y="79"/>
                                </a:cubicBezTo>
                                <a:cubicBezTo>
                                  <a:pt x="212" y="78"/>
                                  <a:pt x="209" y="81"/>
                                  <a:pt x="213" y="79"/>
                                </a:cubicBezTo>
                                <a:cubicBezTo>
                                  <a:pt x="215" y="78"/>
                                  <a:pt x="214" y="77"/>
                                  <a:pt x="216" y="77"/>
                                </a:cubicBezTo>
                                <a:cubicBezTo>
                                  <a:pt x="218" y="75"/>
                                  <a:pt x="218" y="73"/>
                                  <a:pt x="217" y="73"/>
                                </a:cubicBezTo>
                                <a:cubicBezTo>
                                  <a:pt x="216" y="74"/>
                                  <a:pt x="216" y="74"/>
                                  <a:pt x="213" y="75"/>
                                </a:cubicBezTo>
                                <a:cubicBezTo>
                                  <a:pt x="213" y="74"/>
                                  <a:pt x="213" y="74"/>
                                  <a:pt x="213" y="74"/>
                                </a:cubicBezTo>
                                <a:cubicBezTo>
                                  <a:pt x="219" y="70"/>
                                  <a:pt x="218" y="72"/>
                                  <a:pt x="221" y="70"/>
                                </a:cubicBezTo>
                                <a:cubicBezTo>
                                  <a:pt x="222" y="70"/>
                                  <a:pt x="220" y="71"/>
                                  <a:pt x="219" y="72"/>
                                </a:cubicBezTo>
                                <a:cubicBezTo>
                                  <a:pt x="218" y="73"/>
                                  <a:pt x="221" y="71"/>
                                  <a:pt x="219" y="73"/>
                                </a:cubicBezTo>
                                <a:cubicBezTo>
                                  <a:pt x="219" y="73"/>
                                  <a:pt x="223" y="71"/>
                                  <a:pt x="222" y="72"/>
                                </a:cubicBezTo>
                                <a:cubicBezTo>
                                  <a:pt x="224" y="71"/>
                                  <a:pt x="221" y="72"/>
                                  <a:pt x="221" y="71"/>
                                </a:cubicBezTo>
                                <a:cubicBezTo>
                                  <a:pt x="224" y="70"/>
                                  <a:pt x="221" y="70"/>
                                  <a:pt x="224" y="68"/>
                                </a:cubicBezTo>
                                <a:cubicBezTo>
                                  <a:pt x="224" y="68"/>
                                  <a:pt x="224" y="68"/>
                                  <a:pt x="224" y="68"/>
                                </a:cubicBezTo>
                                <a:cubicBezTo>
                                  <a:pt x="223" y="68"/>
                                  <a:pt x="223" y="69"/>
                                  <a:pt x="221" y="70"/>
                                </a:cubicBezTo>
                                <a:cubicBezTo>
                                  <a:pt x="224" y="66"/>
                                  <a:pt x="231" y="66"/>
                                  <a:pt x="235" y="63"/>
                                </a:cubicBezTo>
                                <a:cubicBezTo>
                                  <a:pt x="234" y="63"/>
                                  <a:pt x="233" y="64"/>
                                  <a:pt x="234" y="62"/>
                                </a:cubicBezTo>
                                <a:cubicBezTo>
                                  <a:pt x="231" y="63"/>
                                  <a:pt x="234" y="63"/>
                                  <a:pt x="231" y="64"/>
                                </a:cubicBezTo>
                                <a:cubicBezTo>
                                  <a:pt x="233" y="63"/>
                                  <a:pt x="232" y="63"/>
                                  <a:pt x="234" y="61"/>
                                </a:cubicBezTo>
                                <a:cubicBezTo>
                                  <a:pt x="236" y="60"/>
                                  <a:pt x="235" y="61"/>
                                  <a:pt x="234" y="61"/>
                                </a:cubicBezTo>
                                <a:cubicBezTo>
                                  <a:pt x="235" y="61"/>
                                  <a:pt x="236" y="61"/>
                                  <a:pt x="236" y="62"/>
                                </a:cubicBezTo>
                                <a:cubicBezTo>
                                  <a:pt x="239" y="60"/>
                                  <a:pt x="239" y="60"/>
                                  <a:pt x="241" y="59"/>
                                </a:cubicBezTo>
                                <a:cubicBezTo>
                                  <a:pt x="240" y="60"/>
                                  <a:pt x="244" y="58"/>
                                  <a:pt x="245" y="58"/>
                                </a:cubicBezTo>
                                <a:cubicBezTo>
                                  <a:pt x="248" y="57"/>
                                  <a:pt x="244" y="57"/>
                                  <a:pt x="247" y="57"/>
                                </a:cubicBezTo>
                                <a:cubicBezTo>
                                  <a:pt x="249" y="55"/>
                                  <a:pt x="249" y="56"/>
                                  <a:pt x="249" y="56"/>
                                </a:cubicBezTo>
                                <a:cubicBezTo>
                                  <a:pt x="248" y="58"/>
                                  <a:pt x="246" y="58"/>
                                  <a:pt x="244" y="59"/>
                                </a:cubicBezTo>
                                <a:cubicBezTo>
                                  <a:pt x="245" y="59"/>
                                  <a:pt x="246" y="59"/>
                                  <a:pt x="244" y="61"/>
                                </a:cubicBezTo>
                                <a:cubicBezTo>
                                  <a:pt x="244" y="61"/>
                                  <a:pt x="245" y="60"/>
                                  <a:pt x="245" y="61"/>
                                </a:cubicBezTo>
                                <a:cubicBezTo>
                                  <a:pt x="245" y="60"/>
                                  <a:pt x="245" y="60"/>
                                  <a:pt x="246" y="59"/>
                                </a:cubicBezTo>
                                <a:cubicBezTo>
                                  <a:pt x="247" y="59"/>
                                  <a:pt x="248" y="59"/>
                                  <a:pt x="248" y="59"/>
                                </a:cubicBezTo>
                                <a:cubicBezTo>
                                  <a:pt x="250" y="58"/>
                                  <a:pt x="245" y="59"/>
                                  <a:pt x="246" y="59"/>
                                </a:cubicBezTo>
                                <a:cubicBezTo>
                                  <a:pt x="248" y="57"/>
                                  <a:pt x="253" y="56"/>
                                  <a:pt x="253" y="55"/>
                                </a:cubicBezTo>
                                <a:cubicBezTo>
                                  <a:pt x="255" y="54"/>
                                  <a:pt x="255" y="55"/>
                                  <a:pt x="257" y="55"/>
                                </a:cubicBezTo>
                                <a:cubicBezTo>
                                  <a:pt x="257" y="54"/>
                                  <a:pt x="264" y="50"/>
                                  <a:pt x="267" y="50"/>
                                </a:cubicBezTo>
                                <a:cubicBezTo>
                                  <a:pt x="271" y="49"/>
                                  <a:pt x="268" y="48"/>
                                  <a:pt x="268" y="48"/>
                                </a:cubicBezTo>
                                <a:cubicBezTo>
                                  <a:pt x="266" y="49"/>
                                  <a:pt x="263" y="49"/>
                                  <a:pt x="263" y="50"/>
                                </a:cubicBezTo>
                                <a:cubicBezTo>
                                  <a:pt x="263" y="50"/>
                                  <a:pt x="265" y="50"/>
                                  <a:pt x="266" y="49"/>
                                </a:cubicBezTo>
                                <a:cubicBezTo>
                                  <a:pt x="263" y="51"/>
                                  <a:pt x="256" y="53"/>
                                  <a:pt x="253" y="55"/>
                                </a:cubicBezTo>
                                <a:cubicBezTo>
                                  <a:pt x="253" y="54"/>
                                  <a:pt x="252" y="54"/>
                                  <a:pt x="254" y="53"/>
                                </a:cubicBezTo>
                                <a:cubicBezTo>
                                  <a:pt x="256" y="52"/>
                                  <a:pt x="258" y="52"/>
                                  <a:pt x="258" y="51"/>
                                </a:cubicBezTo>
                                <a:cubicBezTo>
                                  <a:pt x="261" y="50"/>
                                  <a:pt x="259" y="52"/>
                                  <a:pt x="257" y="52"/>
                                </a:cubicBezTo>
                                <a:cubicBezTo>
                                  <a:pt x="261" y="51"/>
                                  <a:pt x="263" y="49"/>
                                  <a:pt x="267" y="48"/>
                                </a:cubicBezTo>
                                <a:cubicBezTo>
                                  <a:pt x="262" y="49"/>
                                  <a:pt x="253" y="52"/>
                                  <a:pt x="247" y="55"/>
                                </a:cubicBezTo>
                                <a:cubicBezTo>
                                  <a:pt x="244" y="56"/>
                                  <a:pt x="242" y="56"/>
                                  <a:pt x="242" y="55"/>
                                </a:cubicBezTo>
                                <a:cubicBezTo>
                                  <a:pt x="240" y="56"/>
                                  <a:pt x="242" y="56"/>
                                  <a:pt x="242" y="57"/>
                                </a:cubicBezTo>
                                <a:cubicBezTo>
                                  <a:pt x="240" y="57"/>
                                  <a:pt x="241" y="58"/>
                                  <a:pt x="239" y="58"/>
                                </a:cubicBezTo>
                                <a:cubicBezTo>
                                  <a:pt x="238" y="58"/>
                                  <a:pt x="240" y="57"/>
                                  <a:pt x="239" y="57"/>
                                </a:cubicBezTo>
                                <a:cubicBezTo>
                                  <a:pt x="238" y="57"/>
                                  <a:pt x="236" y="58"/>
                                  <a:pt x="234" y="59"/>
                                </a:cubicBezTo>
                                <a:cubicBezTo>
                                  <a:pt x="233" y="60"/>
                                  <a:pt x="235" y="59"/>
                                  <a:pt x="234" y="60"/>
                                </a:cubicBezTo>
                                <a:cubicBezTo>
                                  <a:pt x="236" y="59"/>
                                  <a:pt x="235" y="59"/>
                                  <a:pt x="235" y="59"/>
                                </a:cubicBezTo>
                                <a:cubicBezTo>
                                  <a:pt x="237" y="57"/>
                                  <a:pt x="237" y="58"/>
                                  <a:pt x="239" y="58"/>
                                </a:cubicBezTo>
                                <a:cubicBezTo>
                                  <a:pt x="238" y="59"/>
                                  <a:pt x="227" y="63"/>
                                  <a:pt x="229" y="64"/>
                                </a:cubicBezTo>
                                <a:cubicBezTo>
                                  <a:pt x="228" y="64"/>
                                  <a:pt x="227" y="64"/>
                                  <a:pt x="226" y="64"/>
                                </a:cubicBezTo>
                                <a:cubicBezTo>
                                  <a:pt x="229" y="61"/>
                                  <a:pt x="225" y="63"/>
                                  <a:pt x="223" y="62"/>
                                </a:cubicBezTo>
                                <a:cubicBezTo>
                                  <a:pt x="222" y="63"/>
                                  <a:pt x="222" y="63"/>
                                  <a:pt x="220" y="64"/>
                                </a:cubicBezTo>
                                <a:cubicBezTo>
                                  <a:pt x="220" y="64"/>
                                  <a:pt x="221" y="63"/>
                                  <a:pt x="221" y="63"/>
                                </a:cubicBezTo>
                                <a:cubicBezTo>
                                  <a:pt x="216" y="65"/>
                                  <a:pt x="222" y="64"/>
                                  <a:pt x="217" y="66"/>
                                </a:cubicBezTo>
                                <a:cubicBezTo>
                                  <a:pt x="217" y="65"/>
                                  <a:pt x="218" y="65"/>
                                  <a:pt x="218" y="64"/>
                                </a:cubicBezTo>
                                <a:cubicBezTo>
                                  <a:pt x="213" y="68"/>
                                  <a:pt x="214" y="68"/>
                                  <a:pt x="210" y="70"/>
                                </a:cubicBezTo>
                                <a:cubicBezTo>
                                  <a:pt x="209" y="69"/>
                                  <a:pt x="209" y="69"/>
                                  <a:pt x="209" y="69"/>
                                </a:cubicBezTo>
                                <a:cubicBezTo>
                                  <a:pt x="209" y="69"/>
                                  <a:pt x="207" y="71"/>
                                  <a:pt x="205" y="72"/>
                                </a:cubicBezTo>
                                <a:cubicBezTo>
                                  <a:pt x="205" y="72"/>
                                  <a:pt x="207" y="72"/>
                                  <a:pt x="204" y="74"/>
                                </a:cubicBezTo>
                                <a:cubicBezTo>
                                  <a:pt x="204" y="73"/>
                                  <a:pt x="205" y="72"/>
                                  <a:pt x="203" y="73"/>
                                </a:cubicBezTo>
                                <a:cubicBezTo>
                                  <a:pt x="201" y="75"/>
                                  <a:pt x="199" y="76"/>
                                  <a:pt x="198" y="77"/>
                                </a:cubicBezTo>
                                <a:cubicBezTo>
                                  <a:pt x="199" y="76"/>
                                  <a:pt x="202" y="75"/>
                                  <a:pt x="198" y="78"/>
                                </a:cubicBezTo>
                                <a:cubicBezTo>
                                  <a:pt x="199" y="78"/>
                                  <a:pt x="201" y="77"/>
                                  <a:pt x="203" y="75"/>
                                </a:cubicBezTo>
                                <a:cubicBezTo>
                                  <a:pt x="203" y="76"/>
                                  <a:pt x="196" y="80"/>
                                  <a:pt x="194" y="81"/>
                                </a:cubicBezTo>
                                <a:cubicBezTo>
                                  <a:pt x="197" y="79"/>
                                  <a:pt x="196" y="79"/>
                                  <a:pt x="197" y="77"/>
                                </a:cubicBezTo>
                                <a:cubicBezTo>
                                  <a:pt x="194" y="79"/>
                                  <a:pt x="195" y="78"/>
                                  <a:pt x="192" y="80"/>
                                </a:cubicBezTo>
                                <a:cubicBezTo>
                                  <a:pt x="191" y="80"/>
                                  <a:pt x="192" y="80"/>
                                  <a:pt x="192" y="81"/>
                                </a:cubicBezTo>
                                <a:cubicBezTo>
                                  <a:pt x="187" y="83"/>
                                  <a:pt x="184" y="85"/>
                                  <a:pt x="179" y="89"/>
                                </a:cubicBezTo>
                                <a:cubicBezTo>
                                  <a:pt x="179" y="89"/>
                                  <a:pt x="180" y="89"/>
                                  <a:pt x="180" y="89"/>
                                </a:cubicBezTo>
                                <a:cubicBezTo>
                                  <a:pt x="181" y="88"/>
                                  <a:pt x="181" y="88"/>
                                  <a:pt x="183" y="87"/>
                                </a:cubicBezTo>
                                <a:cubicBezTo>
                                  <a:pt x="182" y="88"/>
                                  <a:pt x="182" y="89"/>
                                  <a:pt x="182" y="90"/>
                                </a:cubicBezTo>
                                <a:cubicBezTo>
                                  <a:pt x="179" y="91"/>
                                  <a:pt x="178" y="93"/>
                                  <a:pt x="177" y="92"/>
                                </a:cubicBezTo>
                                <a:cubicBezTo>
                                  <a:pt x="176" y="94"/>
                                  <a:pt x="174" y="95"/>
                                  <a:pt x="172" y="96"/>
                                </a:cubicBezTo>
                                <a:cubicBezTo>
                                  <a:pt x="171" y="96"/>
                                  <a:pt x="173" y="94"/>
                                  <a:pt x="173" y="94"/>
                                </a:cubicBezTo>
                                <a:cubicBezTo>
                                  <a:pt x="169" y="96"/>
                                  <a:pt x="172" y="96"/>
                                  <a:pt x="171" y="97"/>
                                </a:cubicBezTo>
                                <a:cubicBezTo>
                                  <a:pt x="171" y="97"/>
                                  <a:pt x="172" y="96"/>
                                  <a:pt x="173" y="95"/>
                                </a:cubicBezTo>
                                <a:cubicBezTo>
                                  <a:pt x="173" y="96"/>
                                  <a:pt x="169" y="100"/>
                                  <a:pt x="173" y="97"/>
                                </a:cubicBezTo>
                                <a:cubicBezTo>
                                  <a:pt x="171" y="99"/>
                                  <a:pt x="166" y="102"/>
                                  <a:pt x="166" y="101"/>
                                </a:cubicBezTo>
                                <a:cubicBezTo>
                                  <a:pt x="169" y="98"/>
                                  <a:pt x="167" y="98"/>
                                  <a:pt x="169" y="97"/>
                                </a:cubicBezTo>
                                <a:cubicBezTo>
                                  <a:pt x="168" y="96"/>
                                  <a:pt x="165" y="99"/>
                                  <a:pt x="163" y="101"/>
                                </a:cubicBezTo>
                                <a:cubicBezTo>
                                  <a:pt x="163" y="101"/>
                                  <a:pt x="162" y="101"/>
                                  <a:pt x="162" y="101"/>
                                </a:cubicBezTo>
                                <a:cubicBezTo>
                                  <a:pt x="162" y="101"/>
                                  <a:pt x="163" y="100"/>
                                  <a:pt x="163" y="100"/>
                                </a:cubicBezTo>
                                <a:cubicBezTo>
                                  <a:pt x="163" y="100"/>
                                  <a:pt x="162" y="100"/>
                                  <a:pt x="161" y="101"/>
                                </a:cubicBezTo>
                                <a:cubicBezTo>
                                  <a:pt x="162" y="102"/>
                                  <a:pt x="162" y="102"/>
                                  <a:pt x="158" y="102"/>
                                </a:cubicBezTo>
                                <a:cubicBezTo>
                                  <a:pt x="157" y="104"/>
                                  <a:pt x="161" y="102"/>
                                  <a:pt x="157" y="105"/>
                                </a:cubicBezTo>
                                <a:cubicBezTo>
                                  <a:pt x="157" y="104"/>
                                  <a:pt x="155" y="105"/>
                                  <a:pt x="154" y="106"/>
                                </a:cubicBezTo>
                                <a:cubicBezTo>
                                  <a:pt x="157" y="105"/>
                                  <a:pt x="154" y="107"/>
                                  <a:pt x="154" y="107"/>
                                </a:cubicBezTo>
                                <a:cubicBezTo>
                                  <a:pt x="152" y="109"/>
                                  <a:pt x="153" y="108"/>
                                  <a:pt x="151" y="109"/>
                                </a:cubicBezTo>
                                <a:cubicBezTo>
                                  <a:pt x="151" y="109"/>
                                  <a:pt x="153" y="108"/>
                                  <a:pt x="152" y="108"/>
                                </a:cubicBezTo>
                                <a:cubicBezTo>
                                  <a:pt x="152" y="108"/>
                                  <a:pt x="152" y="108"/>
                                  <a:pt x="151" y="108"/>
                                </a:cubicBezTo>
                                <a:cubicBezTo>
                                  <a:pt x="150" y="109"/>
                                  <a:pt x="151" y="109"/>
                                  <a:pt x="150" y="110"/>
                                </a:cubicBezTo>
                                <a:cubicBezTo>
                                  <a:pt x="150" y="111"/>
                                  <a:pt x="153" y="108"/>
                                  <a:pt x="150" y="111"/>
                                </a:cubicBezTo>
                                <a:cubicBezTo>
                                  <a:pt x="151" y="111"/>
                                  <a:pt x="154" y="109"/>
                                  <a:pt x="154" y="108"/>
                                </a:cubicBezTo>
                                <a:cubicBezTo>
                                  <a:pt x="154" y="109"/>
                                  <a:pt x="156" y="108"/>
                                  <a:pt x="156" y="108"/>
                                </a:cubicBezTo>
                                <a:cubicBezTo>
                                  <a:pt x="154" y="110"/>
                                  <a:pt x="154" y="109"/>
                                  <a:pt x="153" y="110"/>
                                </a:cubicBezTo>
                                <a:cubicBezTo>
                                  <a:pt x="152" y="111"/>
                                  <a:pt x="149" y="113"/>
                                  <a:pt x="149" y="114"/>
                                </a:cubicBezTo>
                                <a:cubicBezTo>
                                  <a:pt x="150" y="113"/>
                                  <a:pt x="153" y="110"/>
                                  <a:pt x="154" y="111"/>
                                </a:cubicBezTo>
                                <a:cubicBezTo>
                                  <a:pt x="151" y="113"/>
                                  <a:pt x="152" y="113"/>
                                  <a:pt x="153" y="113"/>
                                </a:cubicBezTo>
                                <a:cubicBezTo>
                                  <a:pt x="153" y="113"/>
                                  <a:pt x="152" y="113"/>
                                  <a:pt x="152" y="113"/>
                                </a:cubicBezTo>
                                <a:cubicBezTo>
                                  <a:pt x="152" y="113"/>
                                  <a:pt x="152" y="114"/>
                                  <a:pt x="152" y="114"/>
                                </a:cubicBezTo>
                                <a:cubicBezTo>
                                  <a:pt x="150" y="114"/>
                                  <a:pt x="153" y="111"/>
                                  <a:pt x="149" y="114"/>
                                </a:cubicBezTo>
                                <a:cubicBezTo>
                                  <a:pt x="149" y="116"/>
                                  <a:pt x="146" y="119"/>
                                  <a:pt x="150" y="117"/>
                                </a:cubicBezTo>
                                <a:cubicBezTo>
                                  <a:pt x="149" y="118"/>
                                  <a:pt x="149" y="118"/>
                                  <a:pt x="149" y="118"/>
                                </a:cubicBezTo>
                                <a:cubicBezTo>
                                  <a:pt x="147" y="120"/>
                                  <a:pt x="146" y="119"/>
                                  <a:pt x="147" y="118"/>
                                </a:cubicBezTo>
                                <a:cubicBezTo>
                                  <a:pt x="144" y="118"/>
                                  <a:pt x="140" y="124"/>
                                  <a:pt x="138" y="124"/>
                                </a:cubicBezTo>
                                <a:cubicBezTo>
                                  <a:pt x="139" y="124"/>
                                  <a:pt x="136" y="126"/>
                                  <a:pt x="136" y="127"/>
                                </a:cubicBezTo>
                                <a:cubicBezTo>
                                  <a:pt x="137" y="127"/>
                                  <a:pt x="140" y="125"/>
                                  <a:pt x="143" y="122"/>
                                </a:cubicBezTo>
                                <a:cubicBezTo>
                                  <a:pt x="143" y="122"/>
                                  <a:pt x="143" y="122"/>
                                  <a:pt x="143" y="122"/>
                                </a:cubicBezTo>
                                <a:cubicBezTo>
                                  <a:pt x="144" y="121"/>
                                  <a:pt x="142" y="123"/>
                                  <a:pt x="144" y="123"/>
                                </a:cubicBezTo>
                                <a:cubicBezTo>
                                  <a:pt x="142" y="122"/>
                                  <a:pt x="139" y="127"/>
                                  <a:pt x="138" y="126"/>
                                </a:cubicBezTo>
                                <a:cubicBezTo>
                                  <a:pt x="135" y="128"/>
                                  <a:pt x="135" y="129"/>
                                  <a:pt x="134" y="130"/>
                                </a:cubicBezTo>
                                <a:cubicBezTo>
                                  <a:pt x="137" y="129"/>
                                  <a:pt x="137" y="128"/>
                                  <a:pt x="139" y="127"/>
                                </a:cubicBezTo>
                                <a:cubicBezTo>
                                  <a:pt x="139" y="128"/>
                                  <a:pt x="140" y="127"/>
                                  <a:pt x="139" y="128"/>
                                </a:cubicBezTo>
                                <a:cubicBezTo>
                                  <a:pt x="140" y="128"/>
                                  <a:pt x="141" y="127"/>
                                  <a:pt x="141" y="127"/>
                                </a:cubicBezTo>
                                <a:cubicBezTo>
                                  <a:pt x="142" y="126"/>
                                  <a:pt x="142" y="126"/>
                                  <a:pt x="142" y="126"/>
                                </a:cubicBezTo>
                                <a:cubicBezTo>
                                  <a:pt x="143" y="125"/>
                                  <a:pt x="144" y="125"/>
                                  <a:pt x="146" y="123"/>
                                </a:cubicBezTo>
                                <a:cubicBezTo>
                                  <a:pt x="147" y="121"/>
                                  <a:pt x="151" y="120"/>
                                  <a:pt x="154" y="116"/>
                                </a:cubicBezTo>
                                <a:cubicBezTo>
                                  <a:pt x="159" y="114"/>
                                  <a:pt x="160" y="110"/>
                                  <a:pt x="162" y="111"/>
                                </a:cubicBezTo>
                                <a:cubicBezTo>
                                  <a:pt x="165" y="107"/>
                                  <a:pt x="169" y="106"/>
                                  <a:pt x="173" y="103"/>
                                </a:cubicBezTo>
                                <a:cubicBezTo>
                                  <a:pt x="175" y="101"/>
                                  <a:pt x="172" y="103"/>
                                  <a:pt x="174" y="102"/>
                                </a:cubicBezTo>
                                <a:cubicBezTo>
                                  <a:pt x="175" y="101"/>
                                  <a:pt x="176" y="101"/>
                                  <a:pt x="178" y="100"/>
                                </a:cubicBezTo>
                                <a:cubicBezTo>
                                  <a:pt x="174" y="104"/>
                                  <a:pt x="169" y="106"/>
                                  <a:pt x="163" y="111"/>
                                </a:cubicBezTo>
                                <a:cubicBezTo>
                                  <a:pt x="166" y="111"/>
                                  <a:pt x="178" y="99"/>
                                  <a:pt x="183" y="98"/>
                                </a:cubicBezTo>
                                <a:cubicBezTo>
                                  <a:pt x="183" y="98"/>
                                  <a:pt x="180" y="101"/>
                                  <a:pt x="183" y="99"/>
                                </a:cubicBezTo>
                                <a:cubicBezTo>
                                  <a:pt x="183" y="100"/>
                                  <a:pt x="177" y="103"/>
                                  <a:pt x="177" y="104"/>
                                </a:cubicBezTo>
                                <a:cubicBezTo>
                                  <a:pt x="173" y="106"/>
                                  <a:pt x="172" y="108"/>
                                  <a:pt x="168" y="110"/>
                                </a:cubicBezTo>
                                <a:cubicBezTo>
                                  <a:pt x="168" y="111"/>
                                  <a:pt x="168" y="111"/>
                                  <a:pt x="168" y="111"/>
                                </a:cubicBezTo>
                                <a:cubicBezTo>
                                  <a:pt x="170" y="109"/>
                                  <a:pt x="173" y="108"/>
                                  <a:pt x="176" y="106"/>
                                </a:cubicBezTo>
                                <a:cubicBezTo>
                                  <a:pt x="175" y="107"/>
                                  <a:pt x="175" y="107"/>
                                  <a:pt x="176" y="107"/>
                                </a:cubicBezTo>
                                <a:cubicBezTo>
                                  <a:pt x="173" y="109"/>
                                  <a:pt x="173" y="109"/>
                                  <a:pt x="169" y="112"/>
                                </a:cubicBezTo>
                                <a:cubicBezTo>
                                  <a:pt x="168" y="112"/>
                                  <a:pt x="168" y="112"/>
                                  <a:pt x="168" y="112"/>
                                </a:cubicBezTo>
                                <a:cubicBezTo>
                                  <a:pt x="166" y="114"/>
                                  <a:pt x="163" y="116"/>
                                  <a:pt x="159" y="119"/>
                                </a:cubicBezTo>
                                <a:cubicBezTo>
                                  <a:pt x="160" y="120"/>
                                  <a:pt x="165" y="115"/>
                                  <a:pt x="166" y="114"/>
                                </a:cubicBezTo>
                                <a:cubicBezTo>
                                  <a:pt x="167" y="114"/>
                                  <a:pt x="166" y="114"/>
                                  <a:pt x="166" y="114"/>
                                </a:cubicBezTo>
                                <a:cubicBezTo>
                                  <a:pt x="164" y="116"/>
                                  <a:pt x="168" y="113"/>
                                  <a:pt x="168" y="114"/>
                                </a:cubicBezTo>
                                <a:cubicBezTo>
                                  <a:pt x="169" y="112"/>
                                  <a:pt x="172" y="111"/>
                                  <a:pt x="175" y="108"/>
                                </a:cubicBezTo>
                                <a:cubicBezTo>
                                  <a:pt x="175" y="109"/>
                                  <a:pt x="174" y="110"/>
                                  <a:pt x="174" y="110"/>
                                </a:cubicBezTo>
                                <a:cubicBezTo>
                                  <a:pt x="176" y="108"/>
                                  <a:pt x="181" y="104"/>
                                  <a:pt x="183" y="104"/>
                                </a:cubicBezTo>
                                <a:cubicBezTo>
                                  <a:pt x="185" y="102"/>
                                  <a:pt x="189" y="100"/>
                                  <a:pt x="190" y="98"/>
                                </a:cubicBezTo>
                                <a:cubicBezTo>
                                  <a:pt x="191" y="98"/>
                                  <a:pt x="196" y="95"/>
                                  <a:pt x="199" y="93"/>
                                </a:cubicBezTo>
                                <a:cubicBezTo>
                                  <a:pt x="199" y="93"/>
                                  <a:pt x="198" y="94"/>
                                  <a:pt x="198" y="94"/>
                                </a:cubicBezTo>
                                <a:cubicBezTo>
                                  <a:pt x="203" y="90"/>
                                  <a:pt x="208" y="88"/>
                                  <a:pt x="215" y="83"/>
                                </a:cubicBezTo>
                                <a:cubicBezTo>
                                  <a:pt x="214" y="84"/>
                                  <a:pt x="214" y="85"/>
                                  <a:pt x="215" y="84"/>
                                </a:cubicBezTo>
                                <a:cubicBezTo>
                                  <a:pt x="218" y="83"/>
                                  <a:pt x="214" y="85"/>
                                  <a:pt x="215" y="85"/>
                                </a:cubicBezTo>
                                <a:cubicBezTo>
                                  <a:pt x="212" y="86"/>
                                  <a:pt x="211" y="87"/>
                                  <a:pt x="208" y="88"/>
                                </a:cubicBezTo>
                                <a:cubicBezTo>
                                  <a:pt x="206" y="89"/>
                                  <a:pt x="209" y="88"/>
                                  <a:pt x="209" y="89"/>
                                </a:cubicBezTo>
                                <a:cubicBezTo>
                                  <a:pt x="204" y="91"/>
                                  <a:pt x="202" y="93"/>
                                  <a:pt x="200" y="95"/>
                                </a:cubicBezTo>
                                <a:cubicBezTo>
                                  <a:pt x="198" y="95"/>
                                  <a:pt x="196" y="97"/>
                                  <a:pt x="194" y="98"/>
                                </a:cubicBezTo>
                                <a:cubicBezTo>
                                  <a:pt x="193" y="99"/>
                                  <a:pt x="193" y="99"/>
                                  <a:pt x="193" y="99"/>
                                </a:cubicBezTo>
                                <a:cubicBezTo>
                                  <a:pt x="190" y="100"/>
                                  <a:pt x="188" y="102"/>
                                  <a:pt x="184" y="105"/>
                                </a:cubicBezTo>
                                <a:cubicBezTo>
                                  <a:pt x="184" y="104"/>
                                  <a:pt x="184" y="104"/>
                                  <a:pt x="184" y="104"/>
                                </a:cubicBezTo>
                                <a:cubicBezTo>
                                  <a:pt x="183" y="105"/>
                                  <a:pt x="182" y="106"/>
                                  <a:pt x="182" y="106"/>
                                </a:cubicBezTo>
                                <a:cubicBezTo>
                                  <a:pt x="182" y="106"/>
                                  <a:pt x="175" y="111"/>
                                  <a:pt x="170" y="115"/>
                                </a:cubicBezTo>
                                <a:cubicBezTo>
                                  <a:pt x="170" y="115"/>
                                  <a:pt x="170" y="115"/>
                                  <a:pt x="170" y="115"/>
                                </a:cubicBezTo>
                                <a:cubicBezTo>
                                  <a:pt x="164" y="119"/>
                                  <a:pt x="167" y="119"/>
                                  <a:pt x="161" y="123"/>
                                </a:cubicBezTo>
                                <a:cubicBezTo>
                                  <a:pt x="162" y="123"/>
                                  <a:pt x="161" y="124"/>
                                  <a:pt x="162" y="123"/>
                                </a:cubicBezTo>
                                <a:cubicBezTo>
                                  <a:pt x="161" y="124"/>
                                  <a:pt x="156" y="128"/>
                                  <a:pt x="156" y="128"/>
                                </a:cubicBezTo>
                                <a:cubicBezTo>
                                  <a:pt x="155" y="128"/>
                                  <a:pt x="156" y="129"/>
                                  <a:pt x="155" y="130"/>
                                </a:cubicBezTo>
                                <a:cubicBezTo>
                                  <a:pt x="152" y="130"/>
                                  <a:pt x="154" y="128"/>
                                  <a:pt x="154" y="127"/>
                                </a:cubicBezTo>
                                <a:cubicBezTo>
                                  <a:pt x="151" y="129"/>
                                  <a:pt x="154" y="128"/>
                                  <a:pt x="151" y="131"/>
                                </a:cubicBezTo>
                                <a:cubicBezTo>
                                  <a:pt x="151" y="131"/>
                                  <a:pt x="152" y="130"/>
                                  <a:pt x="152" y="131"/>
                                </a:cubicBezTo>
                                <a:cubicBezTo>
                                  <a:pt x="149" y="133"/>
                                  <a:pt x="150" y="133"/>
                                  <a:pt x="148" y="135"/>
                                </a:cubicBezTo>
                                <a:cubicBezTo>
                                  <a:pt x="146" y="136"/>
                                  <a:pt x="146" y="137"/>
                                  <a:pt x="145" y="138"/>
                                </a:cubicBezTo>
                                <a:cubicBezTo>
                                  <a:pt x="145" y="137"/>
                                  <a:pt x="145" y="137"/>
                                  <a:pt x="142" y="139"/>
                                </a:cubicBezTo>
                                <a:cubicBezTo>
                                  <a:pt x="140" y="141"/>
                                  <a:pt x="144" y="138"/>
                                  <a:pt x="143" y="139"/>
                                </a:cubicBezTo>
                                <a:cubicBezTo>
                                  <a:pt x="142" y="140"/>
                                  <a:pt x="139" y="142"/>
                                  <a:pt x="141" y="141"/>
                                </a:cubicBezTo>
                                <a:cubicBezTo>
                                  <a:pt x="141" y="141"/>
                                  <a:pt x="139" y="143"/>
                                  <a:pt x="139" y="142"/>
                                </a:cubicBezTo>
                                <a:cubicBezTo>
                                  <a:pt x="138" y="144"/>
                                  <a:pt x="137" y="145"/>
                                  <a:pt x="135" y="148"/>
                                </a:cubicBezTo>
                                <a:cubicBezTo>
                                  <a:pt x="139" y="145"/>
                                  <a:pt x="143" y="141"/>
                                  <a:pt x="147" y="137"/>
                                </a:cubicBezTo>
                                <a:cubicBezTo>
                                  <a:pt x="149" y="137"/>
                                  <a:pt x="147" y="138"/>
                                  <a:pt x="149" y="137"/>
                                </a:cubicBezTo>
                                <a:cubicBezTo>
                                  <a:pt x="151" y="135"/>
                                  <a:pt x="151" y="135"/>
                                  <a:pt x="151" y="134"/>
                                </a:cubicBezTo>
                                <a:cubicBezTo>
                                  <a:pt x="154" y="132"/>
                                  <a:pt x="152" y="134"/>
                                  <a:pt x="151" y="135"/>
                                </a:cubicBezTo>
                                <a:cubicBezTo>
                                  <a:pt x="152" y="135"/>
                                  <a:pt x="154" y="133"/>
                                  <a:pt x="156" y="132"/>
                                </a:cubicBezTo>
                                <a:cubicBezTo>
                                  <a:pt x="153" y="132"/>
                                  <a:pt x="159" y="128"/>
                                  <a:pt x="161" y="127"/>
                                </a:cubicBezTo>
                                <a:cubicBezTo>
                                  <a:pt x="163" y="125"/>
                                  <a:pt x="159" y="129"/>
                                  <a:pt x="157" y="130"/>
                                </a:cubicBezTo>
                                <a:cubicBezTo>
                                  <a:pt x="159" y="130"/>
                                  <a:pt x="156" y="132"/>
                                  <a:pt x="156" y="133"/>
                                </a:cubicBezTo>
                                <a:cubicBezTo>
                                  <a:pt x="155" y="134"/>
                                  <a:pt x="150" y="138"/>
                                  <a:pt x="150" y="139"/>
                                </a:cubicBezTo>
                                <a:cubicBezTo>
                                  <a:pt x="148" y="140"/>
                                  <a:pt x="146" y="141"/>
                                  <a:pt x="145" y="143"/>
                                </a:cubicBezTo>
                                <a:cubicBezTo>
                                  <a:pt x="144" y="143"/>
                                  <a:pt x="145" y="143"/>
                                  <a:pt x="145" y="142"/>
                                </a:cubicBezTo>
                                <a:cubicBezTo>
                                  <a:pt x="144" y="145"/>
                                  <a:pt x="143" y="144"/>
                                  <a:pt x="141" y="145"/>
                                </a:cubicBezTo>
                                <a:cubicBezTo>
                                  <a:pt x="139" y="147"/>
                                  <a:pt x="142" y="145"/>
                                  <a:pt x="142" y="146"/>
                                </a:cubicBezTo>
                                <a:cubicBezTo>
                                  <a:pt x="140" y="147"/>
                                  <a:pt x="141" y="147"/>
                                  <a:pt x="139" y="148"/>
                                </a:cubicBezTo>
                                <a:cubicBezTo>
                                  <a:pt x="138" y="148"/>
                                  <a:pt x="138" y="147"/>
                                  <a:pt x="140" y="145"/>
                                </a:cubicBezTo>
                                <a:cubicBezTo>
                                  <a:pt x="140" y="145"/>
                                  <a:pt x="139" y="145"/>
                                  <a:pt x="139" y="145"/>
                                </a:cubicBezTo>
                                <a:cubicBezTo>
                                  <a:pt x="137" y="148"/>
                                  <a:pt x="135" y="150"/>
                                  <a:pt x="136" y="151"/>
                                </a:cubicBezTo>
                                <a:cubicBezTo>
                                  <a:pt x="134" y="153"/>
                                  <a:pt x="135" y="151"/>
                                  <a:pt x="133" y="152"/>
                                </a:cubicBezTo>
                                <a:cubicBezTo>
                                  <a:pt x="133" y="153"/>
                                  <a:pt x="134" y="153"/>
                                  <a:pt x="131" y="156"/>
                                </a:cubicBezTo>
                                <a:cubicBezTo>
                                  <a:pt x="131" y="155"/>
                                  <a:pt x="131" y="155"/>
                                  <a:pt x="130" y="155"/>
                                </a:cubicBezTo>
                                <a:cubicBezTo>
                                  <a:pt x="130" y="156"/>
                                  <a:pt x="129" y="157"/>
                                  <a:pt x="129" y="158"/>
                                </a:cubicBezTo>
                                <a:cubicBezTo>
                                  <a:pt x="125" y="161"/>
                                  <a:pt x="122" y="164"/>
                                  <a:pt x="119" y="167"/>
                                </a:cubicBezTo>
                                <a:cubicBezTo>
                                  <a:pt x="118" y="168"/>
                                  <a:pt x="118" y="168"/>
                                  <a:pt x="118" y="168"/>
                                </a:cubicBezTo>
                                <a:cubicBezTo>
                                  <a:pt x="116" y="169"/>
                                  <a:pt x="117" y="169"/>
                                  <a:pt x="115" y="171"/>
                                </a:cubicBezTo>
                                <a:cubicBezTo>
                                  <a:pt x="113" y="171"/>
                                  <a:pt x="111" y="174"/>
                                  <a:pt x="109" y="175"/>
                                </a:cubicBezTo>
                                <a:cubicBezTo>
                                  <a:pt x="110" y="174"/>
                                  <a:pt x="110" y="174"/>
                                  <a:pt x="110" y="173"/>
                                </a:cubicBezTo>
                                <a:cubicBezTo>
                                  <a:pt x="114" y="170"/>
                                  <a:pt x="118" y="163"/>
                                  <a:pt x="121" y="162"/>
                                </a:cubicBezTo>
                                <a:cubicBezTo>
                                  <a:pt x="125" y="157"/>
                                  <a:pt x="129" y="153"/>
                                  <a:pt x="133" y="151"/>
                                </a:cubicBezTo>
                                <a:cubicBezTo>
                                  <a:pt x="134" y="150"/>
                                  <a:pt x="134" y="149"/>
                                  <a:pt x="134" y="149"/>
                                </a:cubicBezTo>
                                <a:cubicBezTo>
                                  <a:pt x="134" y="148"/>
                                  <a:pt x="130" y="152"/>
                                  <a:pt x="130" y="150"/>
                                </a:cubicBezTo>
                                <a:cubicBezTo>
                                  <a:pt x="131" y="150"/>
                                  <a:pt x="131" y="150"/>
                                  <a:pt x="131" y="150"/>
                                </a:cubicBezTo>
                                <a:cubicBezTo>
                                  <a:pt x="133" y="149"/>
                                  <a:pt x="133" y="148"/>
                                  <a:pt x="135" y="147"/>
                                </a:cubicBezTo>
                                <a:cubicBezTo>
                                  <a:pt x="126" y="153"/>
                                  <a:pt x="125" y="155"/>
                                  <a:pt x="119" y="161"/>
                                </a:cubicBezTo>
                                <a:cubicBezTo>
                                  <a:pt x="118" y="160"/>
                                  <a:pt x="122" y="157"/>
                                  <a:pt x="123" y="155"/>
                                </a:cubicBezTo>
                                <a:cubicBezTo>
                                  <a:pt x="121" y="157"/>
                                  <a:pt x="123" y="155"/>
                                  <a:pt x="121" y="156"/>
                                </a:cubicBezTo>
                                <a:cubicBezTo>
                                  <a:pt x="121" y="155"/>
                                  <a:pt x="123" y="153"/>
                                  <a:pt x="123" y="153"/>
                                </a:cubicBezTo>
                                <a:cubicBezTo>
                                  <a:pt x="125" y="151"/>
                                  <a:pt x="125" y="153"/>
                                  <a:pt x="123" y="155"/>
                                </a:cubicBezTo>
                                <a:cubicBezTo>
                                  <a:pt x="123" y="155"/>
                                  <a:pt x="127" y="151"/>
                                  <a:pt x="125" y="153"/>
                                </a:cubicBezTo>
                                <a:cubicBezTo>
                                  <a:pt x="128" y="151"/>
                                  <a:pt x="128" y="151"/>
                                  <a:pt x="131" y="148"/>
                                </a:cubicBezTo>
                                <a:cubicBezTo>
                                  <a:pt x="132" y="145"/>
                                  <a:pt x="130" y="145"/>
                                  <a:pt x="125" y="149"/>
                                </a:cubicBezTo>
                                <a:cubicBezTo>
                                  <a:pt x="120" y="156"/>
                                  <a:pt x="111" y="162"/>
                                  <a:pt x="106" y="170"/>
                                </a:cubicBezTo>
                                <a:cubicBezTo>
                                  <a:pt x="104" y="170"/>
                                  <a:pt x="103" y="171"/>
                                  <a:pt x="102" y="172"/>
                                </a:cubicBezTo>
                                <a:cubicBezTo>
                                  <a:pt x="101" y="173"/>
                                  <a:pt x="100" y="174"/>
                                  <a:pt x="100" y="174"/>
                                </a:cubicBezTo>
                                <a:cubicBezTo>
                                  <a:pt x="100" y="175"/>
                                  <a:pt x="100" y="175"/>
                                  <a:pt x="99" y="176"/>
                                </a:cubicBezTo>
                                <a:cubicBezTo>
                                  <a:pt x="100" y="176"/>
                                  <a:pt x="100" y="176"/>
                                  <a:pt x="100" y="175"/>
                                </a:cubicBezTo>
                                <a:cubicBezTo>
                                  <a:pt x="101" y="176"/>
                                  <a:pt x="99" y="176"/>
                                  <a:pt x="100" y="177"/>
                                </a:cubicBezTo>
                                <a:cubicBezTo>
                                  <a:pt x="99" y="176"/>
                                  <a:pt x="98" y="175"/>
                                  <a:pt x="97" y="175"/>
                                </a:cubicBezTo>
                                <a:cubicBezTo>
                                  <a:pt x="97" y="175"/>
                                  <a:pt x="97" y="176"/>
                                  <a:pt x="97" y="176"/>
                                </a:cubicBezTo>
                                <a:cubicBezTo>
                                  <a:pt x="97" y="175"/>
                                  <a:pt x="96" y="177"/>
                                  <a:pt x="96" y="176"/>
                                </a:cubicBezTo>
                                <a:cubicBezTo>
                                  <a:pt x="97" y="175"/>
                                  <a:pt x="97" y="174"/>
                                  <a:pt x="98" y="175"/>
                                </a:cubicBezTo>
                                <a:cubicBezTo>
                                  <a:pt x="98" y="174"/>
                                  <a:pt x="97" y="174"/>
                                  <a:pt x="98" y="174"/>
                                </a:cubicBezTo>
                                <a:cubicBezTo>
                                  <a:pt x="97" y="173"/>
                                  <a:pt x="96" y="175"/>
                                  <a:pt x="95" y="176"/>
                                </a:cubicBezTo>
                                <a:cubicBezTo>
                                  <a:pt x="95" y="176"/>
                                  <a:pt x="95" y="177"/>
                                  <a:pt x="94" y="177"/>
                                </a:cubicBezTo>
                                <a:cubicBezTo>
                                  <a:pt x="95" y="178"/>
                                  <a:pt x="95" y="177"/>
                                  <a:pt x="96" y="177"/>
                                </a:cubicBezTo>
                                <a:cubicBezTo>
                                  <a:pt x="95" y="178"/>
                                  <a:pt x="95" y="178"/>
                                  <a:pt x="94" y="178"/>
                                </a:cubicBezTo>
                                <a:cubicBezTo>
                                  <a:pt x="94" y="179"/>
                                  <a:pt x="95" y="179"/>
                                  <a:pt x="95" y="179"/>
                                </a:cubicBezTo>
                                <a:cubicBezTo>
                                  <a:pt x="94" y="179"/>
                                  <a:pt x="92" y="179"/>
                                  <a:pt x="92" y="180"/>
                                </a:cubicBezTo>
                                <a:cubicBezTo>
                                  <a:pt x="92" y="180"/>
                                  <a:pt x="92" y="180"/>
                                  <a:pt x="93" y="180"/>
                                </a:cubicBezTo>
                                <a:cubicBezTo>
                                  <a:pt x="93" y="180"/>
                                  <a:pt x="93" y="181"/>
                                  <a:pt x="93" y="181"/>
                                </a:cubicBezTo>
                                <a:cubicBezTo>
                                  <a:pt x="92" y="181"/>
                                  <a:pt x="92" y="180"/>
                                  <a:pt x="92" y="181"/>
                                </a:cubicBezTo>
                                <a:cubicBezTo>
                                  <a:pt x="91" y="181"/>
                                  <a:pt x="92" y="181"/>
                                  <a:pt x="92" y="181"/>
                                </a:cubicBezTo>
                                <a:cubicBezTo>
                                  <a:pt x="92" y="182"/>
                                  <a:pt x="91" y="181"/>
                                  <a:pt x="91" y="182"/>
                                </a:cubicBezTo>
                                <a:cubicBezTo>
                                  <a:pt x="90" y="182"/>
                                  <a:pt x="90" y="183"/>
                                  <a:pt x="89" y="183"/>
                                </a:cubicBezTo>
                                <a:cubicBezTo>
                                  <a:pt x="89" y="183"/>
                                  <a:pt x="90" y="182"/>
                                  <a:pt x="90" y="183"/>
                                </a:cubicBezTo>
                                <a:cubicBezTo>
                                  <a:pt x="89" y="183"/>
                                  <a:pt x="89" y="183"/>
                                  <a:pt x="88" y="183"/>
                                </a:cubicBezTo>
                                <a:cubicBezTo>
                                  <a:pt x="87" y="184"/>
                                  <a:pt x="88" y="184"/>
                                  <a:pt x="88" y="184"/>
                                </a:cubicBezTo>
                                <a:cubicBezTo>
                                  <a:pt x="87" y="184"/>
                                  <a:pt x="87" y="186"/>
                                  <a:pt x="86" y="186"/>
                                </a:cubicBezTo>
                                <a:cubicBezTo>
                                  <a:pt x="86" y="186"/>
                                  <a:pt x="86" y="186"/>
                                  <a:pt x="86" y="186"/>
                                </a:cubicBezTo>
                                <a:cubicBezTo>
                                  <a:pt x="86" y="186"/>
                                  <a:pt x="86" y="186"/>
                                  <a:pt x="85" y="186"/>
                                </a:cubicBezTo>
                                <a:cubicBezTo>
                                  <a:pt x="85" y="186"/>
                                  <a:pt x="86" y="186"/>
                                  <a:pt x="86" y="186"/>
                                </a:cubicBezTo>
                                <a:cubicBezTo>
                                  <a:pt x="84" y="188"/>
                                  <a:pt x="83" y="190"/>
                                  <a:pt x="81" y="192"/>
                                </a:cubicBezTo>
                                <a:cubicBezTo>
                                  <a:pt x="81" y="192"/>
                                  <a:pt x="81" y="192"/>
                                  <a:pt x="81" y="192"/>
                                </a:cubicBezTo>
                                <a:cubicBezTo>
                                  <a:pt x="81" y="193"/>
                                  <a:pt x="82" y="192"/>
                                  <a:pt x="81" y="193"/>
                                </a:cubicBezTo>
                                <a:cubicBezTo>
                                  <a:pt x="81" y="193"/>
                                  <a:pt x="81" y="193"/>
                                  <a:pt x="81" y="193"/>
                                </a:cubicBezTo>
                                <a:cubicBezTo>
                                  <a:pt x="80" y="193"/>
                                  <a:pt x="80" y="194"/>
                                  <a:pt x="80" y="193"/>
                                </a:cubicBezTo>
                                <a:cubicBezTo>
                                  <a:pt x="79" y="193"/>
                                  <a:pt x="81" y="192"/>
                                  <a:pt x="80" y="192"/>
                                </a:cubicBezTo>
                                <a:cubicBezTo>
                                  <a:pt x="80" y="191"/>
                                  <a:pt x="80" y="192"/>
                                  <a:pt x="80" y="192"/>
                                </a:cubicBezTo>
                                <a:cubicBezTo>
                                  <a:pt x="79" y="191"/>
                                  <a:pt x="80" y="191"/>
                                  <a:pt x="81" y="190"/>
                                </a:cubicBezTo>
                                <a:cubicBezTo>
                                  <a:pt x="81" y="191"/>
                                  <a:pt x="80" y="191"/>
                                  <a:pt x="81" y="191"/>
                                </a:cubicBezTo>
                                <a:cubicBezTo>
                                  <a:pt x="81" y="191"/>
                                  <a:pt x="82" y="191"/>
                                  <a:pt x="82" y="190"/>
                                </a:cubicBezTo>
                                <a:cubicBezTo>
                                  <a:pt x="82" y="190"/>
                                  <a:pt x="81" y="191"/>
                                  <a:pt x="81" y="190"/>
                                </a:cubicBezTo>
                                <a:cubicBezTo>
                                  <a:pt x="81" y="189"/>
                                  <a:pt x="82" y="190"/>
                                  <a:pt x="82" y="190"/>
                                </a:cubicBezTo>
                                <a:cubicBezTo>
                                  <a:pt x="83" y="189"/>
                                  <a:pt x="82" y="189"/>
                                  <a:pt x="81" y="189"/>
                                </a:cubicBezTo>
                                <a:cubicBezTo>
                                  <a:pt x="81" y="189"/>
                                  <a:pt x="81" y="190"/>
                                  <a:pt x="81" y="190"/>
                                </a:cubicBezTo>
                                <a:cubicBezTo>
                                  <a:pt x="80" y="190"/>
                                  <a:pt x="82" y="188"/>
                                  <a:pt x="82" y="188"/>
                                </a:cubicBezTo>
                                <a:cubicBezTo>
                                  <a:pt x="83" y="188"/>
                                  <a:pt x="82" y="189"/>
                                  <a:pt x="82" y="189"/>
                                </a:cubicBezTo>
                                <a:cubicBezTo>
                                  <a:pt x="83" y="189"/>
                                  <a:pt x="83" y="188"/>
                                  <a:pt x="83" y="189"/>
                                </a:cubicBezTo>
                                <a:cubicBezTo>
                                  <a:pt x="83" y="188"/>
                                  <a:pt x="83" y="188"/>
                                  <a:pt x="83" y="187"/>
                                </a:cubicBezTo>
                                <a:cubicBezTo>
                                  <a:pt x="86" y="183"/>
                                  <a:pt x="86" y="183"/>
                                  <a:pt x="86" y="183"/>
                                </a:cubicBezTo>
                                <a:cubicBezTo>
                                  <a:pt x="86" y="184"/>
                                  <a:pt x="86" y="183"/>
                                  <a:pt x="87" y="184"/>
                                </a:cubicBezTo>
                                <a:cubicBezTo>
                                  <a:pt x="87" y="183"/>
                                  <a:pt x="87" y="183"/>
                                  <a:pt x="86" y="183"/>
                                </a:cubicBezTo>
                                <a:cubicBezTo>
                                  <a:pt x="87" y="183"/>
                                  <a:pt x="86" y="182"/>
                                  <a:pt x="87" y="182"/>
                                </a:cubicBezTo>
                                <a:cubicBezTo>
                                  <a:pt x="87" y="182"/>
                                  <a:pt x="87" y="182"/>
                                  <a:pt x="87" y="183"/>
                                </a:cubicBezTo>
                                <a:cubicBezTo>
                                  <a:pt x="88" y="182"/>
                                  <a:pt x="87" y="182"/>
                                  <a:pt x="87" y="182"/>
                                </a:cubicBezTo>
                                <a:cubicBezTo>
                                  <a:pt x="89" y="179"/>
                                  <a:pt x="92" y="175"/>
                                  <a:pt x="95" y="172"/>
                                </a:cubicBezTo>
                                <a:cubicBezTo>
                                  <a:pt x="95" y="172"/>
                                  <a:pt x="95" y="172"/>
                                  <a:pt x="95" y="172"/>
                                </a:cubicBezTo>
                                <a:cubicBezTo>
                                  <a:pt x="95" y="172"/>
                                  <a:pt x="95" y="171"/>
                                  <a:pt x="95" y="171"/>
                                </a:cubicBezTo>
                                <a:cubicBezTo>
                                  <a:pt x="95" y="170"/>
                                  <a:pt x="95" y="171"/>
                                  <a:pt x="95" y="171"/>
                                </a:cubicBezTo>
                                <a:cubicBezTo>
                                  <a:pt x="95" y="171"/>
                                  <a:pt x="95" y="171"/>
                                  <a:pt x="95" y="170"/>
                                </a:cubicBezTo>
                                <a:cubicBezTo>
                                  <a:pt x="94" y="170"/>
                                  <a:pt x="94" y="170"/>
                                  <a:pt x="94" y="171"/>
                                </a:cubicBezTo>
                                <a:cubicBezTo>
                                  <a:pt x="93" y="170"/>
                                  <a:pt x="94" y="169"/>
                                  <a:pt x="95" y="169"/>
                                </a:cubicBezTo>
                                <a:cubicBezTo>
                                  <a:pt x="95" y="169"/>
                                  <a:pt x="94" y="169"/>
                                  <a:pt x="95" y="170"/>
                                </a:cubicBezTo>
                                <a:cubicBezTo>
                                  <a:pt x="95" y="170"/>
                                  <a:pt x="95" y="169"/>
                                  <a:pt x="95" y="169"/>
                                </a:cubicBezTo>
                                <a:cubicBezTo>
                                  <a:pt x="96" y="170"/>
                                  <a:pt x="95" y="170"/>
                                  <a:pt x="95" y="170"/>
                                </a:cubicBezTo>
                                <a:cubicBezTo>
                                  <a:pt x="96" y="170"/>
                                  <a:pt x="96" y="170"/>
                                  <a:pt x="96" y="170"/>
                                </a:cubicBezTo>
                                <a:cubicBezTo>
                                  <a:pt x="96" y="168"/>
                                  <a:pt x="103" y="164"/>
                                  <a:pt x="102" y="163"/>
                                </a:cubicBezTo>
                                <a:cubicBezTo>
                                  <a:pt x="105" y="161"/>
                                  <a:pt x="102" y="163"/>
                                  <a:pt x="105" y="161"/>
                                </a:cubicBezTo>
                                <a:cubicBezTo>
                                  <a:pt x="107" y="157"/>
                                  <a:pt x="113" y="152"/>
                                  <a:pt x="118" y="147"/>
                                </a:cubicBezTo>
                                <a:cubicBezTo>
                                  <a:pt x="116" y="151"/>
                                  <a:pt x="121" y="145"/>
                                  <a:pt x="123" y="143"/>
                                </a:cubicBezTo>
                                <a:cubicBezTo>
                                  <a:pt x="123" y="143"/>
                                  <a:pt x="123" y="143"/>
                                  <a:pt x="123" y="143"/>
                                </a:cubicBezTo>
                                <a:cubicBezTo>
                                  <a:pt x="124" y="142"/>
                                  <a:pt x="124" y="143"/>
                                  <a:pt x="126" y="141"/>
                                </a:cubicBezTo>
                                <a:cubicBezTo>
                                  <a:pt x="124" y="141"/>
                                  <a:pt x="130" y="137"/>
                                  <a:pt x="128" y="138"/>
                                </a:cubicBezTo>
                                <a:cubicBezTo>
                                  <a:pt x="129" y="136"/>
                                  <a:pt x="131" y="136"/>
                                  <a:pt x="131" y="136"/>
                                </a:cubicBezTo>
                                <a:cubicBezTo>
                                  <a:pt x="132" y="135"/>
                                  <a:pt x="131" y="135"/>
                                  <a:pt x="131" y="135"/>
                                </a:cubicBezTo>
                                <a:cubicBezTo>
                                  <a:pt x="133" y="134"/>
                                  <a:pt x="133" y="133"/>
                                  <a:pt x="136" y="131"/>
                                </a:cubicBezTo>
                                <a:cubicBezTo>
                                  <a:pt x="135" y="132"/>
                                  <a:pt x="136" y="132"/>
                                  <a:pt x="137" y="131"/>
                                </a:cubicBezTo>
                                <a:cubicBezTo>
                                  <a:pt x="141" y="128"/>
                                  <a:pt x="136" y="130"/>
                                  <a:pt x="139" y="128"/>
                                </a:cubicBezTo>
                                <a:cubicBezTo>
                                  <a:pt x="138" y="128"/>
                                  <a:pt x="136" y="130"/>
                                  <a:pt x="135" y="130"/>
                                </a:cubicBezTo>
                                <a:cubicBezTo>
                                  <a:pt x="134" y="131"/>
                                  <a:pt x="134" y="132"/>
                                  <a:pt x="134" y="132"/>
                                </a:cubicBezTo>
                                <a:cubicBezTo>
                                  <a:pt x="130" y="134"/>
                                  <a:pt x="128" y="137"/>
                                  <a:pt x="123" y="141"/>
                                </a:cubicBezTo>
                                <a:cubicBezTo>
                                  <a:pt x="122" y="141"/>
                                  <a:pt x="121" y="143"/>
                                  <a:pt x="122" y="141"/>
                                </a:cubicBezTo>
                                <a:cubicBezTo>
                                  <a:pt x="121" y="142"/>
                                  <a:pt x="120" y="143"/>
                                  <a:pt x="117" y="145"/>
                                </a:cubicBezTo>
                                <a:cubicBezTo>
                                  <a:pt x="121" y="141"/>
                                  <a:pt x="127" y="135"/>
                                  <a:pt x="130" y="134"/>
                                </a:cubicBezTo>
                                <a:cubicBezTo>
                                  <a:pt x="131" y="133"/>
                                  <a:pt x="130" y="132"/>
                                  <a:pt x="131" y="132"/>
                                </a:cubicBezTo>
                                <a:cubicBezTo>
                                  <a:pt x="129" y="133"/>
                                  <a:pt x="130" y="133"/>
                                  <a:pt x="128" y="135"/>
                                </a:cubicBezTo>
                                <a:cubicBezTo>
                                  <a:pt x="131" y="131"/>
                                  <a:pt x="126" y="134"/>
                                  <a:pt x="127" y="132"/>
                                </a:cubicBezTo>
                                <a:cubicBezTo>
                                  <a:pt x="125" y="133"/>
                                  <a:pt x="125" y="133"/>
                                  <a:pt x="125" y="133"/>
                                </a:cubicBezTo>
                                <a:cubicBezTo>
                                  <a:pt x="124" y="134"/>
                                  <a:pt x="127" y="133"/>
                                  <a:pt x="125" y="135"/>
                                </a:cubicBezTo>
                                <a:cubicBezTo>
                                  <a:pt x="126" y="134"/>
                                  <a:pt x="126" y="134"/>
                                  <a:pt x="126" y="134"/>
                                </a:cubicBezTo>
                                <a:cubicBezTo>
                                  <a:pt x="113" y="146"/>
                                  <a:pt x="113" y="146"/>
                                  <a:pt x="113" y="146"/>
                                </a:cubicBezTo>
                                <a:cubicBezTo>
                                  <a:pt x="112" y="146"/>
                                  <a:pt x="112" y="146"/>
                                  <a:pt x="113" y="145"/>
                                </a:cubicBezTo>
                                <a:cubicBezTo>
                                  <a:pt x="111" y="147"/>
                                  <a:pt x="111" y="147"/>
                                  <a:pt x="111" y="147"/>
                                </a:cubicBezTo>
                                <a:cubicBezTo>
                                  <a:pt x="111" y="148"/>
                                  <a:pt x="112" y="146"/>
                                  <a:pt x="113" y="146"/>
                                </a:cubicBezTo>
                                <a:cubicBezTo>
                                  <a:pt x="113" y="147"/>
                                  <a:pt x="111" y="147"/>
                                  <a:pt x="110" y="148"/>
                                </a:cubicBezTo>
                                <a:cubicBezTo>
                                  <a:pt x="106" y="153"/>
                                  <a:pt x="106" y="153"/>
                                  <a:pt x="106" y="153"/>
                                </a:cubicBezTo>
                                <a:cubicBezTo>
                                  <a:pt x="106" y="150"/>
                                  <a:pt x="103" y="155"/>
                                  <a:pt x="100" y="157"/>
                                </a:cubicBezTo>
                                <a:cubicBezTo>
                                  <a:pt x="101" y="156"/>
                                  <a:pt x="104" y="154"/>
                                  <a:pt x="104" y="152"/>
                                </a:cubicBezTo>
                                <a:cubicBezTo>
                                  <a:pt x="108" y="149"/>
                                  <a:pt x="109" y="148"/>
                                  <a:pt x="111" y="145"/>
                                </a:cubicBezTo>
                                <a:cubicBezTo>
                                  <a:pt x="110" y="145"/>
                                  <a:pt x="109" y="147"/>
                                  <a:pt x="108" y="148"/>
                                </a:cubicBezTo>
                                <a:cubicBezTo>
                                  <a:pt x="108" y="145"/>
                                  <a:pt x="106" y="148"/>
                                  <a:pt x="103" y="152"/>
                                </a:cubicBezTo>
                                <a:cubicBezTo>
                                  <a:pt x="105" y="150"/>
                                  <a:pt x="103" y="150"/>
                                  <a:pt x="101" y="151"/>
                                </a:cubicBezTo>
                                <a:cubicBezTo>
                                  <a:pt x="103" y="149"/>
                                  <a:pt x="103" y="149"/>
                                  <a:pt x="104" y="149"/>
                                </a:cubicBezTo>
                                <a:cubicBezTo>
                                  <a:pt x="105" y="148"/>
                                  <a:pt x="105" y="147"/>
                                  <a:pt x="107" y="145"/>
                                </a:cubicBezTo>
                                <a:cubicBezTo>
                                  <a:pt x="108" y="144"/>
                                  <a:pt x="108" y="146"/>
                                  <a:pt x="109" y="144"/>
                                </a:cubicBezTo>
                                <a:cubicBezTo>
                                  <a:pt x="111" y="142"/>
                                  <a:pt x="109" y="141"/>
                                  <a:pt x="113" y="139"/>
                                </a:cubicBezTo>
                                <a:cubicBezTo>
                                  <a:pt x="113" y="139"/>
                                  <a:pt x="111" y="141"/>
                                  <a:pt x="111" y="141"/>
                                </a:cubicBezTo>
                                <a:cubicBezTo>
                                  <a:pt x="114" y="139"/>
                                  <a:pt x="114" y="138"/>
                                  <a:pt x="113" y="138"/>
                                </a:cubicBezTo>
                                <a:cubicBezTo>
                                  <a:pt x="115" y="136"/>
                                  <a:pt x="115" y="137"/>
                                  <a:pt x="115" y="137"/>
                                </a:cubicBezTo>
                                <a:cubicBezTo>
                                  <a:pt x="115" y="136"/>
                                  <a:pt x="118" y="134"/>
                                  <a:pt x="118" y="133"/>
                                </a:cubicBezTo>
                                <a:cubicBezTo>
                                  <a:pt x="118" y="133"/>
                                  <a:pt x="116" y="134"/>
                                  <a:pt x="115" y="135"/>
                                </a:cubicBezTo>
                                <a:cubicBezTo>
                                  <a:pt x="116" y="134"/>
                                  <a:pt x="116" y="134"/>
                                  <a:pt x="117" y="132"/>
                                </a:cubicBezTo>
                                <a:cubicBezTo>
                                  <a:pt x="115" y="134"/>
                                  <a:pt x="115" y="134"/>
                                  <a:pt x="116" y="132"/>
                                </a:cubicBezTo>
                                <a:cubicBezTo>
                                  <a:pt x="115" y="132"/>
                                  <a:pt x="115" y="132"/>
                                  <a:pt x="115" y="132"/>
                                </a:cubicBezTo>
                                <a:cubicBezTo>
                                  <a:pt x="114" y="133"/>
                                  <a:pt x="113" y="134"/>
                                  <a:pt x="112" y="135"/>
                                </a:cubicBezTo>
                                <a:cubicBezTo>
                                  <a:pt x="111" y="136"/>
                                  <a:pt x="112" y="134"/>
                                  <a:pt x="109" y="137"/>
                                </a:cubicBezTo>
                                <a:cubicBezTo>
                                  <a:pt x="111" y="135"/>
                                  <a:pt x="109" y="136"/>
                                  <a:pt x="110" y="134"/>
                                </a:cubicBezTo>
                                <a:cubicBezTo>
                                  <a:pt x="112" y="133"/>
                                  <a:pt x="110" y="133"/>
                                  <a:pt x="111" y="133"/>
                                </a:cubicBezTo>
                                <a:cubicBezTo>
                                  <a:pt x="112" y="131"/>
                                  <a:pt x="115" y="128"/>
                                  <a:pt x="116" y="127"/>
                                </a:cubicBezTo>
                                <a:cubicBezTo>
                                  <a:pt x="118" y="126"/>
                                  <a:pt x="119" y="125"/>
                                  <a:pt x="120" y="126"/>
                                </a:cubicBezTo>
                                <a:cubicBezTo>
                                  <a:pt x="121" y="125"/>
                                  <a:pt x="121" y="124"/>
                                  <a:pt x="121" y="124"/>
                                </a:cubicBezTo>
                                <a:cubicBezTo>
                                  <a:pt x="121" y="124"/>
                                  <a:pt x="119" y="125"/>
                                  <a:pt x="119" y="124"/>
                                </a:cubicBezTo>
                                <a:cubicBezTo>
                                  <a:pt x="122" y="121"/>
                                  <a:pt x="125" y="119"/>
                                  <a:pt x="126" y="117"/>
                                </a:cubicBezTo>
                                <a:cubicBezTo>
                                  <a:pt x="127" y="116"/>
                                  <a:pt x="127" y="116"/>
                                  <a:pt x="128" y="116"/>
                                </a:cubicBezTo>
                                <a:cubicBezTo>
                                  <a:pt x="142" y="104"/>
                                  <a:pt x="148" y="99"/>
                                  <a:pt x="162" y="88"/>
                                </a:cubicBezTo>
                                <a:cubicBezTo>
                                  <a:pt x="163" y="89"/>
                                  <a:pt x="163" y="89"/>
                                  <a:pt x="164" y="88"/>
                                </a:cubicBezTo>
                                <a:cubicBezTo>
                                  <a:pt x="166" y="86"/>
                                  <a:pt x="163" y="88"/>
                                  <a:pt x="163" y="88"/>
                                </a:cubicBezTo>
                                <a:cubicBezTo>
                                  <a:pt x="175" y="79"/>
                                  <a:pt x="184" y="73"/>
                                  <a:pt x="197" y="65"/>
                                </a:cubicBezTo>
                                <a:cubicBezTo>
                                  <a:pt x="197" y="65"/>
                                  <a:pt x="196" y="65"/>
                                  <a:pt x="195" y="66"/>
                                </a:cubicBezTo>
                                <a:cubicBezTo>
                                  <a:pt x="196" y="65"/>
                                  <a:pt x="197" y="65"/>
                                  <a:pt x="199" y="63"/>
                                </a:cubicBezTo>
                                <a:cubicBezTo>
                                  <a:pt x="199" y="64"/>
                                  <a:pt x="199" y="64"/>
                                  <a:pt x="201" y="63"/>
                                </a:cubicBezTo>
                                <a:cubicBezTo>
                                  <a:pt x="202" y="63"/>
                                  <a:pt x="201" y="62"/>
                                  <a:pt x="201" y="62"/>
                                </a:cubicBezTo>
                                <a:cubicBezTo>
                                  <a:pt x="203" y="61"/>
                                  <a:pt x="203" y="61"/>
                                  <a:pt x="203" y="62"/>
                                </a:cubicBezTo>
                                <a:cubicBezTo>
                                  <a:pt x="207" y="60"/>
                                  <a:pt x="211" y="58"/>
                                  <a:pt x="214" y="56"/>
                                </a:cubicBezTo>
                                <a:cubicBezTo>
                                  <a:pt x="213" y="56"/>
                                  <a:pt x="212" y="57"/>
                                  <a:pt x="210" y="57"/>
                                </a:cubicBezTo>
                                <a:cubicBezTo>
                                  <a:pt x="214" y="54"/>
                                  <a:pt x="214" y="57"/>
                                  <a:pt x="222" y="53"/>
                                </a:cubicBezTo>
                                <a:cubicBezTo>
                                  <a:pt x="222" y="52"/>
                                  <a:pt x="218" y="54"/>
                                  <a:pt x="217" y="54"/>
                                </a:cubicBezTo>
                                <a:cubicBezTo>
                                  <a:pt x="219" y="52"/>
                                  <a:pt x="216" y="54"/>
                                  <a:pt x="216" y="53"/>
                                </a:cubicBezTo>
                                <a:cubicBezTo>
                                  <a:pt x="215" y="53"/>
                                  <a:pt x="214" y="54"/>
                                  <a:pt x="214" y="54"/>
                                </a:cubicBezTo>
                                <a:cubicBezTo>
                                  <a:pt x="212" y="54"/>
                                  <a:pt x="215" y="53"/>
                                  <a:pt x="210" y="56"/>
                                </a:cubicBezTo>
                                <a:cubicBezTo>
                                  <a:pt x="211" y="54"/>
                                  <a:pt x="217" y="52"/>
                                  <a:pt x="219" y="50"/>
                                </a:cubicBezTo>
                                <a:cubicBezTo>
                                  <a:pt x="220" y="50"/>
                                  <a:pt x="219" y="51"/>
                                  <a:pt x="221" y="50"/>
                                </a:cubicBezTo>
                                <a:cubicBezTo>
                                  <a:pt x="227" y="46"/>
                                  <a:pt x="237" y="41"/>
                                  <a:pt x="245" y="39"/>
                                </a:cubicBezTo>
                                <a:cubicBezTo>
                                  <a:pt x="246" y="40"/>
                                  <a:pt x="242" y="40"/>
                                  <a:pt x="241" y="41"/>
                                </a:cubicBezTo>
                                <a:cubicBezTo>
                                  <a:pt x="242" y="41"/>
                                  <a:pt x="244" y="40"/>
                                  <a:pt x="245" y="40"/>
                                </a:cubicBezTo>
                                <a:cubicBezTo>
                                  <a:pt x="247" y="39"/>
                                  <a:pt x="249" y="39"/>
                                  <a:pt x="254" y="37"/>
                                </a:cubicBezTo>
                                <a:cubicBezTo>
                                  <a:pt x="252" y="37"/>
                                  <a:pt x="247" y="38"/>
                                  <a:pt x="253" y="36"/>
                                </a:cubicBezTo>
                                <a:cubicBezTo>
                                  <a:pt x="252" y="36"/>
                                  <a:pt x="250" y="37"/>
                                  <a:pt x="251" y="36"/>
                                </a:cubicBezTo>
                                <a:cubicBezTo>
                                  <a:pt x="252" y="36"/>
                                  <a:pt x="254" y="35"/>
                                  <a:pt x="255" y="35"/>
                                </a:cubicBezTo>
                                <a:cubicBezTo>
                                  <a:pt x="257" y="35"/>
                                  <a:pt x="255" y="34"/>
                                  <a:pt x="258" y="33"/>
                                </a:cubicBezTo>
                                <a:cubicBezTo>
                                  <a:pt x="259" y="34"/>
                                  <a:pt x="259" y="34"/>
                                  <a:pt x="259" y="34"/>
                                </a:cubicBezTo>
                                <a:cubicBezTo>
                                  <a:pt x="263" y="32"/>
                                  <a:pt x="265" y="32"/>
                                  <a:pt x="267" y="31"/>
                                </a:cubicBezTo>
                                <a:cubicBezTo>
                                  <a:pt x="273" y="28"/>
                                  <a:pt x="273" y="30"/>
                                  <a:pt x="279" y="27"/>
                                </a:cubicBezTo>
                                <a:cubicBezTo>
                                  <a:pt x="280" y="27"/>
                                  <a:pt x="279" y="27"/>
                                  <a:pt x="279" y="28"/>
                                </a:cubicBezTo>
                                <a:cubicBezTo>
                                  <a:pt x="282" y="27"/>
                                  <a:pt x="285" y="26"/>
                                  <a:pt x="285" y="25"/>
                                </a:cubicBezTo>
                                <a:cubicBezTo>
                                  <a:pt x="288" y="26"/>
                                  <a:pt x="294" y="23"/>
                                  <a:pt x="301" y="22"/>
                                </a:cubicBezTo>
                                <a:cubicBezTo>
                                  <a:pt x="301" y="21"/>
                                  <a:pt x="301" y="21"/>
                                  <a:pt x="301" y="21"/>
                                </a:cubicBezTo>
                                <a:cubicBezTo>
                                  <a:pt x="301" y="21"/>
                                  <a:pt x="297" y="22"/>
                                  <a:pt x="296" y="22"/>
                                </a:cubicBezTo>
                                <a:cubicBezTo>
                                  <a:pt x="298" y="21"/>
                                  <a:pt x="297" y="22"/>
                                  <a:pt x="298" y="21"/>
                                </a:cubicBezTo>
                                <a:cubicBezTo>
                                  <a:pt x="301" y="20"/>
                                  <a:pt x="301" y="20"/>
                                  <a:pt x="301" y="20"/>
                                </a:cubicBezTo>
                                <a:cubicBezTo>
                                  <a:pt x="301" y="20"/>
                                  <a:pt x="297" y="21"/>
                                  <a:pt x="297" y="21"/>
                                </a:cubicBezTo>
                                <a:cubicBezTo>
                                  <a:pt x="300" y="19"/>
                                  <a:pt x="301" y="19"/>
                                  <a:pt x="305" y="18"/>
                                </a:cubicBezTo>
                                <a:cubicBezTo>
                                  <a:pt x="305" y="19"/>
                                  <a:pt x="307" y="18"/>
                                  <a:pt x="306" y="19"/>
                                </a:cubicBezTo>
                                <a:cubicBezTo>
                                  <a:pt x="308" y="18"/>
                                  <a:pt x="309" y="17"/>
                                  <a:pt x="309" y="18"/>
                                </a:cubicBezTo>
                                <a:cubicBezTo>
                                  <a:pt x="316" y="16"/>
                                  <a:pt x="316" y="16"/>
                                  <a:pt x="322" y="15"/>
                                </a:cubicBezTo>
                                <a:cubicBezTo>
                                  <a:pt x="325" y="15"/>
                                  <a:pt x="325" y="14"/>
                                  <a:pt x="327" y="13"/>
                                </a:cubicBezTo>
                                <a:cubicBezTo>
                                  <a:pt x="329" y="12"/>
                                  <a:pt x="329" y="13"/>
                                  <a:pt x="330" y="13"/>
                                </a:cubicBezTo>
                                <a:cubicBezTo>
                                  <a:pt x="332" y="13"/>
                                  <a:pt x="332" y="12"/>
                                  <a:pt x="334" y="12"/>
                                </a:cubicBezTo>
                                <a:cubicBezTo>
                                  <a:pt x="336" y="12"/>
                                  <a:pt x="338" y="11"/>
                                  <a:pt x="338" y="12"/>
                                </a:cubicBezTo>
                                <a:cubicBezTo>
                                  <a:pt x="337" y="12"/>
                                  <a:pt x="338" y="12"/>
                                  <a:pt x="337" y="12"/>
                                </a:cubicBezTo>
                                <a:cubicBezTo>
                                  <a:pt x="337" y="12"/>
                                  <a:pt x="336" y="12"/>
                                  <a:pt x="336" y="12"/>
                                </a:cubicBezTo>
                                <a:cubicBezTo>
                                  <a:pt x="336" y="13"/>
                                  <a:pt x="340" y="11"/>
                                  <a:pt x="341" y="12"/>
                                </a:cubicBezTo>
                                <a:cubicBezTo>
                                  <a:pt x="343" y="12"/>
                                  <a:pt x="337" y="12"/>
                                  <a:pt x="340" y="11"/>
                                </a:cubicBezTo>
                                <a:cubicBezTo>
                                  <a:pt x="342" y="11"/>
                                  <a:pt x="342" y="11"/>
                                  <a:pt x="342" y="11"/>
                                </a:cubicBezTo>
                                <a:cubicBezTo>
                                  <a:pt x="344" y="11"/>
                                  <a:pt x="344" y="11"/>
                                  <a:pt x="345" y="11"/>
                                </a:cubicBezTo>
                                <a:cubicBezTo>
                                  <a:pt x="346" y="10"/>
                                  <a:pt x="340" y="11"/>
                                  <a:pt x="342" y="10"/>
                                </a:cubicBezTo>
                                <a:cubicBezTo>
                                  <a:pt x="347" y="10"/>
                                  <a:pt x="347" y="10"/>
                                  <a:pt x="347" y="10"/>
                                </a:cubicBezTo>
                                <a:cubicBezTo>
                                  <a:pt x="347" y="9"/>
                                  <a:pt x="347" y="9"/>
                                  <a:pt x="345" y="9"/>
                                </a:cubicBezTo>
                                <a:cubicBezTo>
                                  <a:pt x="349" y="8"/>
                                  <a:pt x="350" y="10"/>
                                  <a:pt x="354" y="10"/>
                                </a:cubicBezTo>
                                <a:cubicBezTo>
                                  <a:pt x="356" y="10"/>
                                  <a:pt x="358" y="9"/>
                                  <a:pt x="360" y="9"/>
                                </a:cubicBezTo>
                                <a:cubicBezTo>
                                  <a:pt x="361" y="9"/>
                                  <a:pt x="359" y="9"/>
                                  <a:pt x="361" y="9"/>
                                </a:cubicBezTo>
                                <a:cubicBezTo>
                                  <a:pt x="360" y="9"/>
                                  <a:pt x="359" y="9"/>
                                  <a:pt x="358" y="9"/>
                                </a:cubicBezTo>
                                <a:cubicBezTo>
                                  <a:pt x="355" y="8"/>
                                  <a:pt x="363" y="8"/>
                                  <a:pt x="360" y="8"/>
                                </a:cubicBezTo>
                                <a:cubicBezTo>
                                  <a:pt x="361" y="7"/>
                                  <a:pt x="362" y="9"/>
                                  <a:pt x="364" y="8"/>
                                </a:cubicBezTo>
                                <a:cubicBezTo>
                                  <a:pt x="367" y="8"/>
                                  <a:pt x="362" y="8"/>
                                  <a:pt x="363" y="7"/>
                                </a:cubicBezTo>
                                <a:cubicBezTo>
                                  <a:pt x="364" y="7"/>
                                  <a:pt x="365" y="7"/>
                                  <a:pt x="365" y="7"/>
                                </a:cubicBezTo>
                                <a:cubicBezTo>
                                  <a:pt x="366" y="7"/>
                                  <a:pt x="367" y="8"/>
                                  <a:pt x="367" y="8"/>
                                </a:cubicBezTo>
                                <a:cubicBezTo>
                                  <a:pt x="367" y="9"/>
                                  <a:pt x="370" y="8"/>
                                  <a:pt x="371" y="9"/>
                                </a:cubicBezTo>
                                <a:cubicBezTo>
                                  <a:pt x="374" y="8"/>
                                  <a:pt x="371" y="8"/>
                                  <a:pt x="372" y="8"/>
                                </a:cubicBezTo>
                                <a:cubicBezTo>
                                  <a:pt x="372" y="7"/>
                                  <a:pt x="371" y="8"/>
                                  <a:pt x="371" y="8"/>
                                </a:cubicBezTo>
                                <a:cubicBezTo>
                                  <a:pt x="371" y="7"/>
                                  <a:pt x="379" y="9"/>
                                  <a:pt x="381" y="7"/>
                                </a:cubicBezTo>
                                <a:cubicBezTo>
                                  <a:pt x="384" y="7"/>
                                  <a:pt x="386" y="8"/>
                                  <a:pt x="390" y="7"/>
                                </a:cubicBezTo>
                                <a:cubicBezTo>
                                  <a:pt x="390" y="7"/>
                                  <a:pt x="389" y="7"/>
                                  <a:pt x="390" y="7"/>
                                </a:cubicBezTo>
                                <a:cubicBezTo>
                                  <a:pt x="387" y="6"/>
                                  <a:pt x="389" y="6"/>
                                  <a:pt x="386" y="5"/>
                                </a:cubicBezTo>
                                <a:cubicBezTo>
                                  <a:pt x="388" y="6"/>
                                  <a:pt x="389" y="7"/>
                                  <a:pt x="391" y="6"/>
                                </a:cubicBezTo>
                                <a:cubicBezTo>
                                  <a:pt x="392" y="6"/>
                                  <a:pt x="392" y="7"/>
                                  <a:pt x="394" y="7"/>
                                </a:cubicBezTo>
                                <a:cubicBezTo>
                                  <a:pt x="395" y="7"/>
                                  <a:pt x="395" y="6"/>
                                  <a:pt x="395" y="6"/>
                                </a:cubicBezTo>
                                <a:cubicBezTo>
                                  <a:pt x="396" y="6"/>
                                  <a:pt x="399" y="6"/>
                                  <a:pt x="397" y="6"/>
                                </a:cubicBezTo>
                                <a:cubicBezTo>
                                  <a:pt x="401" y="5"/>
                                  <a:pt x="402" y="7"/>
                                  <a:pt x="401" y="7"/>
                                </a:cubicBezTo>
                                <a:cubicBezTo>
                                  <a:pt x="408" y="7"/>
                                  <a:pt x="400" y="5"/>
                                  <a:pt x="400" y="4"/>
                                </a:cubicBezTo>
                                <a:cubicBezTo>
                                  <a:pt x="402" y="5"/>
                                  <a:pt x="404" y="4"/>
                                  <a:pt x="401" y="4"/>
                                </a:cubicBezTo>
                                <a:cubicBezTo>
                                  <a:pt x="406" y="3"/>
                                  <a:pt x="402" y="5"/>
                                  <a:pt x="407" y="5"/>
                                </a:cubicBezTo>
                                <a:cubicBezTo>
                                  <a:pt x="411" y="4"/>
                                  <a:pt x="406" y="3"/>
                                  <a:pt x="410" y="3"/>
                                </a:cubicBezTo>
                                <a:cubicBezTo>
                                  <a:pt x="408" y="2"/>
                                  <a:pt x="400" y="3"/>
                                  <a:pt x="399" y="2"/>
                                </a:cubicBezTo>
                                <a:cubicBezTo>
                                  <a:pt x="400" y="1"/>
                                  <a:pt x="404" y="2"/>
                                  <a:pt x="404" y="2"/>
                                </a:cubicBezTo>
                                <a:cubicBezTo>
                                  <a:pt x="407" y="2"/>
                                  <a:pt x="407" y="1"/>
                                  <a:pt x="412" y="2"/>
                                </a:cubicBezTo>
                                <a:cubicBezTo>
                                  <a:pt x="411" y="2"/>
                                  <a:pt x="413" y="2"/>
                                  <a:pt x="412" y="3"/>
                                </a:cubicBezTo>
                                <a:cubicBezTo>
                                  <a:pt x="415" y="3"/>
                                  <a:pt x="415" y="1"/>
                                  <a:pt x="419" y="1"/>
                                </a:cubicBezTo>
                                <a:cubicBezTo>
                                  <a:pt x="417" y="2"/>
                                  <a:pt x="416" y="2"/>
                                  <a:pt x="421" y="2"/>
                                </a:cubicBezTo>
                                <a:cubicBezTo>
                                  <a:pt x="420" y="3"/>
                                  <a:pt x="417" y="3"/>
                                  <a:pt x="417" y="2"/>
                                </a:cubicBezTo>
                                <a:cubicBezTo>
                                  <a:pt x="416" y="2"/>
                                  <a:pt x="416" y="3"/>
                                  <a:pt x="415" y="3"/>
                                </a:cubicBezTo>
                                <a:cubicBezTo>
                                  <a:pt x="414" y="3"/>
                                  <a:pt x="417" y="3"/>
                                  <a:pt x="417" y="4"/>
                                </a:cubicBezTo>
                                <a:cubicBezTo>
                                  <a:pt x="419" y="4"/>
                                  <a:pt x="418" y="3"/>
                                  <a:pt x="416" y="3"/>
                                </a:cubicBezTo>
                                <a:cubicBezTo>
                                  <a:pt x="417" y="3"/>
                                  <a:pt x="421" y="3"/>
                                  <a:pt x="421" y="4"/>
                                </a:cubicBezTo>
                                <a:cubicBezTo>
                                  <a:pt x="418" y="4"/>
                                  <a:pt x="427" y="5"/>
                                  <a:pt x="424" y="5"/>
                                </a:cubicBezTo>
                                <a:cubicBezTo>
                                  <a:pt x="427" y="5"/>
                                  <a:pt x="427" y="6"/>
                                  <a:pt x="430" y="6"/>
                                </a:cubicBezTo>
                                <a:cubicBezTo>
                                  <a:pt x="426" y="5"/>
                                  <a:pt x="427" y="5"/>
                                  <a:pt x="425" y="4"/>
                                </a:cubicBezTo>
                                <a:cubicBezTo>
                                  <a:pt x="426" y="4"/>
                                  <a:pt x="428" y="4"/>
                                  <a:pt x="430" y="4"/>
                                </a:cubicBezTo>
                                <a:cubicBezTo>
                                  <a:pt x="427" y="4"/>
                                  <a:pt x="430" y="4"/>
                                  <a:pt x="428" y="4"/>
                                </a:cubicBezTo>
                                <a:cubicBezTo>
                                  <a:pt x="429" y="5"/>
                                  <a:pt x="432" y="5"/>
                                  <a:pt x="433" y="5"/>
                                </a:cubicBezTo>
                                <a:cubicBezTo>
                                  <a:pt x="434" y="5"/>
                                  <a:pt x="431" y="5"/>
                                  <a:pt x="431" y="4"/>
                                </a:cubicBezTo>
                                <a:cubicBezTo>
                                  <a:pt x="432" y="4"/>
                                  <a:pt x="438" y="5"/>
                                  <a:pt x="438" y="5"/>
                                </a:cubicBezTo>
                                <a:cubicBezTo>
                                  <a:pt x="442" y="6"/>
                                  <a:pt x="445" y="6"/>
                                  <a:pt x="453" y="7"/>
                                </a:cubicBezTo>
                                <a:cubicBezTo>
                                  <a:pt x="453" y="7"/>
                                  <a:pt x="452" y="7"/>
                                  <a:pt x="451" y="7"/>
                                </a:cubicBezTo>
                                <a:cubicBezTo>
                                  <a:pt x="451" y="7"/>
                                  <a:pt x="453" y="7"/>
                                  <a:pt x="453" y="7"/>
                                </a:cubicBezTo>
                                <a:cubicBezTo>
                                  <a:pt x="452" y="8"/>
                                  <a:pt x="450" y="7"/>
                                  <a:pt x="447" y="6"/>
                                </a:cubicBezTo>
                                <a:cubicBezTo>
                                  <a:pt x="447" y="7"/>
                                  <a:pt x="447" y="7"/>
                                  <a:pt x="447" y="7"/>
                                </a:cubicBezTo>
                                <a:cubicBezTo>
                                  <a:pt x="448" y="7"/>
                                  <a:pt x="453" y="8"/>
                                  <a:pt x="453" y="9"/>
                                </a:cubicBezTo>
                                <a:cubicBezTo>
                                  <a:pt x="454" y="8"/>
                                  <a:pt x="456" y="7"/>
                                  <a:pt x="453" y="6"/>
                                </a:cubicBezTo>
                                <a:cubicBezTo>
                                  <a:pt x="454" y="6"/>
                                  <a:pt x="457" y="7"/>
                                  <a:pt x="455" y="6"/>
                                </a:cubicBezTo>
                                <a:cubicBezTo>
                                  <a:pt x="456" y="6"/>
                                  <a:pt x="458" y="7"/>
                                  <a:pt x="460" y="7"/>
                                </a:cubicBezTo>
                                <a:cubicBezTo>
                                  <a:pt x="460" y="7"/>
                                  <a:pt x="459" y="7"/>
                                  <a:pt x="458" y="6"/>
                                </a:cubicBezTo>
                                <a:cubicBezTo>
                                  <a:pt x="460" y="6"/>
                                  <a:pt x="465" y="7"/>
                                  <a:pt x="465" y="6"/>
                                </a:cubicBezTo>
                                <a:cubicBezTo>
                                  <a:pt x="466" y="7"/>
                                  <a:pt x="466" y="7"/>
                                  <a:pt x="465" y="7"/>
                                </a:cubicBezTo>
                                <a:cubicBezTo>
                                  <a:pt x="466" y="7"/>
                                  <a:pt x="469" y="8"/>
                                  <a:pt x="468" y="8"/>
                                </a:cubicBezTo>
                                <a:cubicBezTo>
                                  <a:pt x="466" y="8"/>
                                  <a:pt x="466" y="8"/>
                                  <a:pt x="463" y="7"/>
                                </a:cubicBezTo>
                                <a:cubicBezTo>
                                  <a:pt x="463" y="8"/>
                                  <a:pt x="464" y="8"/>
                                  <a:pt x="464" y="8"/>
                                </a:cubicBezTo>
                                <a:cubicBezTo>
                                  <a:pt x="468" y="9"/>
                                  <a:pt x="467" y="8"/>
                                  <a:pt x="470" y="9"/>
                                </a:cubicBezTo>
                                <a:cubicBezTo>
                                  <a:pt x="470" y="8"/>
                                  <a:pt x="473" y="8"/>
                                  <a:pt x="477" y="9"/>
                                </a:cubicBezTo>
                                <a:cubicBezTo>
                                  <a:pt x="476" y="10"/>
                                  <a:pt x="474" y="9"/>
                                  <a:pt x="471" y="9"/>
                                </a:cubicBezTo>
                                <a:cubicBezTo>
                                  <a:pt x="472" y="9"/>
                                  <a:pt x="472" y="10"/>
                                  <a:pt x="472" y="10"/>
                                </a:cubicBezTo>
                                <a:cubicBezTo>
                                  <a:pt x="473" y="10"/>
                                  <a:pt x="475" y="10"/>
                                  <a:pt x="476" y="10"/>
                                </a:cubicBezTo>
                                <a:cubicBezTo>
                                  <a:pt x="478" y="10"/>
                                  <a:pt x="478" y="11"/>
                                  <a:pt x="478" y="11"/>
                                </a:cubicBezTo>
                                <a:cubicBezTo>
                                  <a:pt x="479" y="11"/>
                                  <a:pt x="481" y="11"/>
                                  <a:pt x="483" y="12"/>
                                </a:cubicBezTo>
                                <a:cubicBezTo>
                                  <a:pt x="483" y="11"/>
                                  <a:pt x="484" y="11"/>
                                  <a:pt x="482" y="11"/>
                                </a:cubicBezTo>
                                <a:cubicBezTo>
                                  <a:pt x="483" y="10"/>
                                  <a:pt x="485" y="11"/>
                                  <a:pt x="484" y="12"/>
                                </a:cubicBezTo>
                                <a:cubicBezTo>
                                  <a:pt x="485" y="12"/>
                                  <a:pt x="486" y="11"/>
                                  <a:pt x="487" y="12"/>
                                </a:cubicBezTo>
                                <a:cubicBezTo>
                                  <a:pt x="487" y="12"/>
                                  <a:pt x="485" y="10"/>
                                  <a:pt x="490" y="11"/>
                                </a:cubicBezTo>
                                <a:cubicBezTo>
                                  <a:pt x="490" y="10"/>
                                  <a:pt x="485" y="10"/>
                                  <a:pt x="484" y="9"/>
                                </a:cubicBezTo>
                                <a:cubicBezTo>
                                  <a:pt x="482" y="9"/>
                                  <a:pt x="481" y="9"/>
                                  <a:pt x="482" y="9"/>
                                </a:cubicBezTo>
                                <a:cubicBezTo>
                                  <a:pt x="480" y="9"/>
                                  <a:pt x="481" y="9"/>
                                  <a:pt x="478" y="8"/>
                                </a:cubicBezTo>
                                <a:cubicBezTo>
                                  <a:pt x="478" y="8"/>
                                  <a:pt x="482" y="9"/>
                                  <a:pt x="481" y="7"/>
                                </a:cubicBezTo>
                                <a:cubicBezTo>
                                  <a:pt x="484" y="8"/>
                                  <a:pt x="482" y="8"/>
                                  <a:pt x="482" y="8"/>
                                </a:cubicBezTo>
                                <a:cubicBezTo>
                                  <a:pt x="486" y="9"/>
                                  <a:pt x="486" y="9"/>
                                  <a:pt x="489" y="9"/>
                                </a:cubicBezTo>
                                <a:cubicBezTo>
                                  <a:pt x="489" y="9"/>
                                  <a:pt x="487" y="9"/>
                                  <a:pt x="487" y="8"/>
                                </a:cubicBezTo>
                                <a:cubicBezTo>
                                  <a:pt x="491" y="9"/>
                                  <a:pt x="493" y="10"/>
                                  <a:pt x="496" y="11"/>
                                </a:cubicBezTo>
                                <a:cubicBezTo>
                                  <a:pt x="495" y="11"/>
                                  <a:pt x="495" y="10"/>
                                  <a:pt x="495" y="11"/>
                                </a:cubicBezTo>
                                <a:cubicBezTo>
                                  <a:pt x="496" y="11"/>
                                  <a:pt x="499" y="12"/>
                                  <a:pt x="499" y="11"/>
                                </a:cubicBezTo>
                                <a:cubicBezTo>
                                  <a:pt x="500" y="12"/>
                                  <a:pt x="500" y="12"/>
                                  <a:pt x="501" y="13"/>
                                </a:cubicBezTo>
                                <a:cubicBezTo>
                                  <a:pt x="505" y="13"/>
                                  <a:pt x="510" y="15"/>
                                  <a:pt x="512" y="16"/>
                                </a:cubicBezTo>
                                <a:cubicBezTo>
                                  <a:pt x="514" y="17"/>
                                  <a:pt x="512" y="15"/>
                                  <a:pt x="510" y="14"/>
                                </a:cubicBezTo>
                                <a:cubicBezTo>
                                  <a:pt x="510" y="14"/>
                                  <a:pt x="516" y="16"/>
                                  <a:pt x="514" y="16"/>
                                </a:cubicBezTo>
                                <a:cubicBezTo>
                                  <a:pt x="516" y="17"/>
                                  <a:pt x="519" y="18"/>
                                  <a:pt x="520" y="18"/>
                                </a:cubicBezTo>
                                <a:cubicBezTo>
                                  <a:pt x="519" y="17"/>
                                  <a:pt x="518" y="17"/>
                                  <a:pt x="517" y="17"/>
                                </a:cubicBezTo>
                                <a:cubicBezTo>
                                  <a:pt x="520" y="17"/>
                                  <a:pt x="527" y="19"/>
                                  <a:pt x="532" y="21"/>
                                </a:cubicBezTo>
                                <a:cubicBezTo>
                                  <a:pt x="529" y="19"/>
                                  <a:pt x="537" y="22"/>
                                  <a:pt x="537" y="22"/>
                                </a:cubicBezTo>
                                <a:cubicBezTo>
                                  <a:pt x="539" y="22"/>
                                  <a:pt x="538" y="23"/>
                                  <a:pt x="540" y="23"/>
                                </a:cubicBezTo>
                                <a:cubicBezTo>
                                  <a:pt x="539" y="23"/>
                                  <a:pt x="538" y="23"/>
                                  <a:pt x="536" y="22"/>
                                </a:cubicBezTo>
                                <a:cubicBezTo>
                                  <a:pt x="536" y="23"/>
                                  <a:pt x="543" y="25"/>
                                  <a:pt x="545" y="25"/>
                                </a:cubicBezTo>
                                <a:cubicBezTo>
                                  <a:pt x="545" y="25"/>
                                  <a:pt x="542" y="25"/>
                                  <a:pt x="540" y="24"/>
                                </a:cubicBezTo>
                                <a:cubicBezTo>
                                  <a:pt x="543" y="24"/>
                                  <a:pt x="547" y="25"/>
                                  <a:pt x="551" y="27"/>
                                </a:cubicBezTo>
                                <a:cubicBezTo>
                                  <a:pt x="551" y="27"/>
                                  <a:pt x="550" y="27"/>
                                  <a:pt x="552" y="28"/>
                                </a:cubicBezTo>
                                <a:cubicBezTo>
                                  <a:pt x="551" y="28"/>
                                  <a:pt x="549" y="26"/>
                                  <a:pt x="549" y="27"/>
                                </a:cubicBezTo>
                                <a:cubicBezTo>
                                  <a:pt x="550" y="28"/>
                                  <a:pt x="552" y="28"/>
                                  <a:pt x="552" y="29"/>
                                </a:cubicBezTo>
                                <a:cubicBezTo>
                                  <a:pt x="554" y="30"/>
                                  <a:pt x="550" y="28"/>
                                  <a:pt x="551" y="29"/>
                                </a:cubicBezTo>
                                <a:cubicBezTo>
                                  <a:pt x="555" y="29"/>
                                  <a:pt x="555" y="30"/>
                                  <a:pt x="558" y="30"/>
                                </a:cubicBezTo>
                                <a:cubicBezTo>
                                  <a:pt x="562" y="32"/>
                                  <a:pt x="569" y="34"/>
                                  <a:pt x="569" y="35"/>
                                </a:cubicBezTo>
                                <a:cubicBezTo>
                                  <a:pt x="571" y="36"/>
                                  <a:pt x="570" y="35"/>
                                  <a:pt x="571" y="35"/>
                                </a:cubicBezTo>
                                <a:cubicBezTo>
                                  <a:pt x="572" y="36"/>
                                  <a:pt x="575" y="37"/>
                                  <a:pt x="573" y="37"/>
                                </a:cubicBezTo>
                                <a:cubicBezTo>
                                  <a:pt x="575" y="38"/>
                                  <a:pt x="575" y="38"/>
                                  <a:pt x="577" y="39"/>
                                </a:cubicBezTo>
                                <a:cubicBezTo>
                                  <a:pt x="577" y="39"/>
                                  <a:pt x="575" y="39"/>
                                  <a:pt x="576" y="39"/>
                                </a:cubicBezTo>
                                <a:cubicBezTo>
                                  <a:pt x="578" y="40"/>
                                  <a:pt x="578" y="39"/>
                                  <a:pt x="579" y="39"/>
                                </a:cubicBezTo>
                                <a:cubicBezTo>
                                  <a:pt x="579" y="38"/>
                                  <a:pt x="576" y="38"/>
                                  <a:pt x="576" y="38"/>
                                </a:cubicBezTo>
                                <a:cubicBezTo>
                                  <a:pt x="576" y="37"/>
                                  <a:pt x="580" y="39"/>
                                  <a:pt x="579" y="39"/>
                                </a:cubicBezTo>
                                <a:cubicBezTo>
                                  <a:pt x="581" y="40"/>
                                  <a:pt x="581" y="40"/>
                                  <a:pt x="583" y="40"/>
                                </a:cubicBezTo>
                                <a:cubicBezTo>
                                  <a:pt x="586" y="42"/>
                                  <a:pt x="586" y="42"/>
                                  <a:pt x="589" y="44"/>
                                </a:cubicBezTo>
                                <a:cubicBezTo>
                                  <a:pt x="587" y="43"/>
                                  <a:pt x="587" y="42"/>
                                  <a:pt x="586" y="42"/>
                                </a:cubicBezTo>
                                <a:cubicBezTo>
                                  <a:pt x="585" y="40"/>
                                  <a:pt x="593" y="44"/>
                                  <a:pt x="594" y="45"/>
                                </a:cubicBezTo>
                                <a:cubicBezTo>
                                  <a:pt x="594" y="45"/>
                                  <a:pt x="591" y="43"/>
                                  <a:pt x="590" y="43"/>
                                </a:cubicBezTo>
                                <a:cubicBezTo>
                                  <a:pt x="592" y="45"/>
                                  <a:pt x="596" y="46"/>
                                  <a:pt x="598" y="48"/>
                                </a:cubicBezTo>
                                <a:cubicBezTo>
                                  <a:pt x="600" y="49"/>
                                  <a:pt x="597" y="46"/>
                                  <a:pt x="599" y="47"/>
                                </a:cubicBezTo>
                                <a:cubicBezTo>
                                  <a:pt x="600" y="48"/>
                                  <a:pt x="601" y="49"/>
                                  <a:pt x="603" y="50"/>
                                </a:cubicBezTo>
                                <a:cubicBezTo>
                                  <a:pt x="603" y="50"/>
                                  <a:pt x="606" y="52"/>
                                  <a:pt x="606" y="51"/>
                                </a:cubicBezTo>
                                <a:cubicBezTo>
                                  <a:pt x="612" y="54"/>
                                  <a:pt x="615" y="56"/>
                                  <a:pt x="620" y="59"/>
                                </a:cubicBezTo>
                                <a:cubicBezTo>
                                  <a:pt x="619" y="58"/>
                                  <a:pt x="619" y="59"/>
                                  <a:pt x="619" y="59"/>
                                </a:cubicBezTo>
                                <a:cubicBezTo>
                                  <a:pt x="624" y="60"/>
                                  <a:pt x="634" y="67"/>
                                  <a:pt x="640" y="71"/>
                                </a:cubicBezTo>
                                <a:cubicBezTo>
                                  <a:pt x="642" y="72"/>
                                  <a:pt x="641" y="71"/>
                                  <a:pt x="643" y="73"/>
                                </a:cubicBezTo>
                                <a:cubicBezTo>
                                  <a:pt x="643" y="73"/>
                                  <a:pt x="643" y="73"/>
                                  <a:pt x="644" y="73"/>
                                </a:cubicBezTo>
                                <a:cubicBezTo>
                                  <a:pt x="644" y="73"/>
                                  <a:pt x="643" y="72"/>
                                  <a:pt x="642" y="72"/>
                                </a:cubicBezTo>
                                <a:cubicBezTo>
                                  <a:pt x="645" y="73"/>
                                  <a:pt x="651" y="78"/>
                                  <a:pt x="653" y="78"/>
                                </a:cubicBezTo>
                                <a:cubicBezTo>
                                  <a:pt x="655" y="80"/>
                                  <a:pt x="658" y="83"/>
                                  <a:pt x="661" y="84"/>
                                </a:cubicBezTo>
                                <a:cubicBezTo>
                                  <a:pt x="665" y="87"/>
                                  <a:pt x="675" y="94"/>
                                  <a:pt x="680" y="98"/>
                                </a:cubicBezTo>
                                <a:cubicBezTo>
                                  <a:pt x="680" y="98"/>
                                  <a:pt x="679" y="97"/>
                                  <a:pt x="679" y="98"/>
                                </a:cubicBezTo>
                                <a:cubicBezTo>
                                  <a:pt x="681" y="99"/>
                                  <a:pt x="682" y="100"/>
                                  <a:pt x="684" y="102"/>
                                </a:cubicBezTo>
                                <a:cubicBezTo>
                                  <a:pt x="685" y="102"/>
                                  <a:pt x="683" y="101"/>
                                  <a:pt x="684" y="101"/>
                                </a:cubicBezTo>
                                <a:cubicBezTo>
                                  <a:pt x="688" y="104"/>
                                  <a:pt x="693" y="109"/>
                                  <a:pt x="699" y="114"/>
                                </a:cubicBezTo>
                                <a:cubicBezTo>
                                  <a:pt x="698" y="114"/>
                                  <a:pt x="698" y="114"/>
                                  <a:pt x="699" y="115"/>
                                </a:cubicBezTo>
                                <a:cubicBezTo>
                                  <a:pt x="701" y="117"/>
                                  <a:pt x="702" y="118"/>
                                  <a:pt x="703" y="118"/>
                                </a:cubicBezTo>
                                <a:cubicBezTo>
                                  <a:pt x="705" y="120"/>
                                  <a:pt x="704" y="119"/>
                                  <a:pt x="705" y="120"/>
                                </a:cubicBezTo>
                                <a:cubicBezTo>
                                  <a:pt x="707" y="122"/>
                                  <a:pt x="704" y="119"/>
                                  <a:pt x="705" y="119"/>
                                </a:cubicBezTo>
                                <a:cubicBezTo>
                                  <a:pt x="707" y="121"/>
                                  <a:pt x="707" y="121"/>
                                  <a:pt x="709" y="123"/>
                                </a:cubicBezTo>
                                <a:cubicBezTo>
                                  <a:pt x="705" y="121"/>
                                  <a:pt x="715" y="129"/>
                                  <a:pt x="718" y="132"/>
                                </a:cubicBezTo>
                                <a:cubicBezTo>
                                  <a:pt x="716" y="131"/>
                                  <a:pt x="717" y="131"/>
                                  <a:pt x="716" y="129"/>
                                </a:cubicBezTo>
                                <a:cubicBezTo>
                                  <a:pt x="716" y="129"/>
                                  <a:pt x="717" y="130"/>
                                  <a:pt x="717" y="130"/>
                                </a:cubicBezTo>
                                <a:cubicBezTo>
                                  <a:pt x="722" y="135"/>
                                  <a:pt x="722" y="134"/>
                                  <a:pt x="723" y="137"/>
                                </a:cubicBezTo>
                                <a:cubicBezTo>
                                  <a:pt x="724" y="138"/>
                                  <a:pt x="723" y="136"/>
                                  <a:pt x="724" y="136"/>
                                </a:cubicBezTo>
                                <a:cubicBezTo>
                                  <a:pt x="727" y="139"/>
                                  <a:pt x="727" y="140"/>
                                  <a:pt x="728" y="141"/>
                                </a:cubicBezTo>
                                <a:cubicBezTo>
                                  <a:pt x="729" y="142"/>
                                  <a:pt x="732" y="144"/>
                                  <a:pt x="732" y="145"/>
                                </a:cubicBezTo>
                                <a:cubicBezTo>
                                  <a:pt x="732" y="146"/>
                                  <a:pt x="735" y="148"/>
                                  <a:pt x="734" y="148"/>
                                </a:cubicBezTo>
                                <a:cubicBezTo>
                                  <a:pt x="736" y="149"/>
                                  <a:pt x="736" y="149"/>
                                  <a:pt x="737" y="150"/>
                                </a:cubicBezTo>
                                <a:cubicBezTo>
                                  <a:pt x="738" y="150"/>
                                  <a:pt x="735" y="148"/>
                                  <a:pt x="734" y="147"/>
                                </a:cubicBezTo>
                                <a:cubicBezTo>
                                  <a:pt x="736" y="147"/>
                                  <a:pt x="734" y="144"/>
                                  <a:pt x="736" y="144"/>
                                </a:cubicBezTo>
                                <a:cubicBezTo>
                                  <a:pt x="739" y="150"/>
                                  <a:pt x="741" y="155"/>
                                  <a:pt x="745" y="161"/>
                                </a:cubicBezTo>
                                <a:cubicBezTo>
                                  <a:pt x="747" y="163"/>
                                  <a:pt x="742" y="157"/>
                                  <a:pt x="747" y="162"/>
                                </a:cubicBezTo>
                                <a:cubicBezTo>
                                  <a:pt x="747" y="161"/>
                                  <a:pt x="745" y="159"/>
                                  <a:pt x="746" y="160"/>
                                </a:cubicBezTo>
                                <a:cubicBezTo>
                                  <a:pt x="744" y="157"/>
                                  <a:pt x="744" y="158"/>
                                  <a:pt x="743" y="156"/>
                                </a:cubicBezTo>
                                <a:cubicBezTo>
                                  <a:pt x="743" y="156"/>
                                  <a:pt x="745" y="158"/>
                                  <a:pt x="746" y="159"/>
                                </a:cubicBezTo>
                                <a:cubicBezTo>
                                  <a:pt x="746" y="159"/>
                                  <a:pt x="745" y="156"/>
                                  <a:pt x="747" y="158"/>
                                </a:cubicBezTo>
                                <a:cubicBezTo>
                                  <a:pt x="746" y="156"/>
                                  <a:pt x="744" y="153"/>
                                  <a:pt x="745" y="154"/>
                                </a:cubicBezTo>
                                <a:cubicBezTo>
                                  <a:pt x="747" y="156"/>
                                  <a:pt x="748" y="158"/>
                                  <a:pt x="749" y="159"/>
                                </a:cubicBezTo>
                                <a:cubicBezTo>
                                  <a:pt x="749" y="160"/>
                                  <a:pt x="752" y="165"/>
                                  <a:pt x="750" y="164"/>
                                </a:cubicBezTo>
                                <a:cubicBezTo>
                                  <a:pt x="752" y="166"/>
                                  <a:pt x="751" y="167"/>
                                  <a:pt x="751" y="167"/>
                                </a:cubicBezTo>
                                <a:cubicBezTo>
                                  <a:pt x="753" y="170"/>
                                  <a:pt x="756" y="173"/>
                                  <a:pt x="757" y="174"/>
                                </a:cubicBezTo>
                                <a:cubicBezTo>
                                  <a:pt x="757" y="173"/>
                                  <a:pt x="755" y="172"/>
                                  <a:pt x="754" y="170"/>
                                </a:cubicBezTo>
                                <a:cubicBezTo>
                                  <a:pt x="754" y="168"/>
                                  <a:pt x="759" y="172"/>
                                  <a:pt x="756" y="168"/>
                                </a:cubicBezTo>
                                <a:cubicBezTo>
                                  <a:pt x="757" y="169"/>
                                  <a:pt x="757" y="170"/>
                                  <a:pt x="759" y="173"/>
                                </a:cubicBezTo>
                                <a:cubicBezTo>
                                  <a:pt x="759" y="174"/>
                                  <a:pt x="757" y="173"/>
                                  <a:pt x="760" y="177"/>
                                </a:cubicBezTo>
                                <a:cubicBezTo>
                                  <a:pt x="759" y="176"/>
                                  <a:pt x="759" y="175"/>
                                  <a:pt x="758" y="175"/>
                                </a:cubicBezTo>
                                <a:cubicBezTo>
                                  <a:pt x="760" y="177"/>
                                  <a:pt x="760" y="179"/>
                                  <a:pt x="762" y="181"/>
                                </a:cubicBezTo>
                                <a:cubicBezTo>
                                  <a:pt x="762" y="182"/>
                                  <a:pt x="762" y="181"/>
                                  <a:pt x="764" y="182"/>
                                </a:cubicBezTo>
                                <a:cubicBezTo>
                                  <a:pt x="765" y="184"/>
                                  <a:pt x="766" y="187"/>
                                  <a:pt x="767" y="186"/>
                                </a:cubicBezTo>
                                <a:cubicBezTo>
                                  <a:pt x="768" y="186"/>
                                  <a:pt x="765" y="183"/>
                                  <a:pt x="764" y="182"/>
                                </a:cubicBezTo>
                                <a:cubicBezTo>
                                  <a:pt x="762" y="178"/>
                                  <a:pt x="767" y="183"/>
                                  <a:pt x="764" y="178"/>
                                </a:cubicBezTo>
                                <a:cubicBezTo>
                                  <a:pt x="766" y="180"/>
                                  <a:pt x="766" y="181"/>
                                  <a:pt x="766" y="179"/>
                                </a:cubicBezTo>
                                <a:cubicBezTo>
                                  <a:pt x="767" y="180"/>
                                  <a:pt x="768" y="181"/>
                                  <a:pt x="768" y="181"/>
                                </a:cubicBezTo>
                                <a:cubicBezTo>
                                  <a:pt x="770" y="185"/>
                                  <a:pt x="768" y="190"/>
                                  <a:pt x="774" y="194"/>
                                </a:cubicBezTo>
                                <a:cubicBezTo>
                                  <a:pt x="773" y="192"/>
                                  <a:pt x="774" y="192"/>
                                  <a:pt x="776" y="194"/>
                                </a:cubicBezTo>
                                <a:cubicBezTo>
                                  <a:pt x="775" y="192"/>
                                  <a:pt x="774" y="188"/>
                                  <a:pt x="776" y="190"/>
                                </a:cubicBezTo>
                                <a:cubicBezTo>
                                  <a:pt x="782" y="200"/>
                                  <a:pt x="774" y="198"/>
                                  <a:pt x="781" y="209"/>
                                </a:cubicBezTo>
                                <a:cubicBezTo>
                                  <a:pt x="782" y="211"/>
                                  <a:pt x="782" y="210"/>
                                  <a:pt x="784" y="211"/>
                                </a:cubicBezTo>
                                <a:cubicBezTo>
                                  <a:pt x="782" y="207"/>
                                  <a:pt x="785" y="207"/>
                                  <a:pt x="785" y="203"/>
                                </a:cubicBezTo>
                                <a:cubicBezTo>
                                  <a:pt x="789" y="210"/>
                                  <a:pt x="784" y="206"/>
                                  <a:pt x="788" y="212"/>
                                </a:cubicBezTo>
                                <a:cubicBezTo>
                                  <a:pt x="786" y="212"/>
                                  <a:pt x="788" y="216"/>
                                  <a:pt x="786" y="217"/>
                                </a:cubicBezTo>
                                <a:cubicBezTo>
                                  <a:pt x="787" y="218"/>
                                  <a:pt x="788" y="218"/>
                                  <a:pt x="789" y="220"/>
                                </a:cubicBezTo>
                                <a:cubicBezTo>
                                  <a:pt x="788" y="220"/>
                                  <a:pt x="787" y="218"/>
                                  <a:pt x="787" y="219"/>
                                </a:cubicBezTo>
                                <a:cubicBezTo>
                                  <a:pt x="788" y="221"/>
                                  <a:pt x="789" y="223"/>
                                  <a:pt x="791" y="226"/>
                                </a:cubicBezTo>
                                <a:cubicBezTo>
                                  <a:pt x="793" y="227"/>
                                  <a:pt x="790" y="222"/>
                                  <a:pt x="793" y="224"/>
                                </a:cubicBezTo>
                                <a:cubicBezTo>
                                  <a:pt x="792" y="220"/>
                                  <a:pt x="793" y="220"/>
                                  <a:pt x="795" y="221"/>
                                </a:cubicBezTo>
                                <a:cubicBezTo>
                                  <a:pt x="798" y="227"/>
                                  <a:pt x="796" y="231"/>
                                  <a:pt x="795" y="230"/>
                                </a:cubicBezTo>
                                <a:cubicBezTo>
                                  <a:pt x="795" y="231"/>
                                  <a:pt x="796" y="233"/>
                                  <a:pt x="796" y="234"/>
                                </a:cubicBezTo>
                                <a:cubicBezTo>
                                  <a:pt x="793" y="231"/>
                                  <a:pt x="796" y="239"/>
                                  <a:pt x="792" y="235"/>
                                </a:cubicBezTo>
                                <a:cubicBezTo>
                                  <a:pt x="794" y="238"/>
                                  <a:pt x="793" y="237"/>
                                  <a:pt x="792" y="236"/>
                                </a:cubicBezTo>
                                <a:cubicBezTo>
                                  <a:pt x="794" y="240"/>
                                  <a:pt x="794" y="243"/>
                                  <a:pt x="797" y="248"/>
                                </a:cubicBezTo>
                                <a:cubicBezTo>
                                  <a:pt x="797" y="246"/>
                                  <a:pt x="797" y="245"/>
                                  <a:pt x="799" y="248"/>
                                </a:cubicBezTo>
                                <a:cubicBezTo>
                                  <a:pt x="799" y="247"/>
                                  <a:pt x="798" y="246"/>
                                  <a:pt x="798" y="245"/>
                                </a:cubicBezTo>
                                <a:cubicBezTo>
                                  <a:pt x="798" y="244"/>
                                  <a:pt x="799" y="247"/>
                                  <a:pt x="800" y="247"/>
                                </a:cubicBezTo>
                                <a:cubicBezTo>
                                  <a:pt x="800" y="246"/>
                                  <a:pt x="799" y="246"/>
                                  <a:pt x="798" y="244"/>
                                </a:cubicBezTo>
                                <a:cubicBezTo>
                                  <a:pt x="799" y="244"/>
                                  <a:pt x="800" y="246"/>
                                  <a:pt x="800" y="246"/>
                                </a:cubicBezTo>
                                <a:cubicBezTo>
                                  <a:pt x="802" y="250"/>
                                  <a:pt x="800" y="249"/>
                                  <a:pt x="801" y="252"/>
                                </a:cubicBezTo>
                                <a:cubicBezTo>
                                  <a:pt x="799" y="250"/>
                                  <a:pt x="800" y="252"/>
                                  <a:pt x="799" y="251"/>
                                </a:cubicBezTo>
                                <a:cubicBezTo>
                                  <a:pt x="800" y="252"/>
                                  <a:pt x="801" y="254"/>
                                  <a:pt x="802" y="256"/>
                                </a:cubicBezTo>
                                <a:cubicBezTo>
                                  <a:pt x="800" y="254"/>
                                  <a:pt x="800" y="256"/>
                                  <a:pt x="799" y="255"/>
                                </a:cubicBezTo>
                                <a:cubicBezTo>
                                  <a:pt x="799" y="256"/>
                                  <a:pt x="800" y="257"/>
                                  <a:pt x="800" y="258"/>
                                </a:cubicBezTo>
                                <a:cubicBezTo>
                                  <a:pt x="798" y="257"/>
                                  <a:pt x="797" y="261"/>
                                  <a:pt x="794" y="257"/>
                                </a:cubicBezTo>
                                <a:cubicBezTo>
                                  <a:pt x="794" y="258"/>
                                  <a:pt x="795" y="260"/>
                                  <a:pt x="794" y="260"/>
                                </a:cubicBezTo>
                                <a:cubicBezTo>
                                  <a:pt x="792" y="255"/>
                                  <a:pt x="791" y="256"/>
                                  <a:pt x="790" y="256"/>
                                </a:cubicBezTo>
                                <a:cubicBezTo>
                                  <a:pt x="792" y="259"/>
                                  <a:pt x="794" y="261"/>
                                  <a:pt x="795" y="265"/>
                                </a:cubicBezTo>
                                <a:cubicBezTo>
                                  <a:pt x="793" y="262"/>
                                  <a:pt x="795" y="266"/>
                                  <a:pt x="793" y="262"/>
                                </a:cubicBezTo>
                                <a:cubicBezTo>
                                  <a:pt x="792" y="267"/>
                                  <a:pt x="790" y="268"/>
                                  <a:pt x="787" y="266"/>
                                </a:cubicBezTo>
                                <a:cubicBezTo>
                                  <a:pt x="786" y="263"/>
                                  <a:pt x="784" y="260"/>
                                  <a:pt x="784" y="259"/>
                                </a:cubicBezTo>
                                <a:cubicBezTo>
                                  <a:pt x="784" y="258"/>
                                  <a:pt x="783" y="258"/>
                                  <a:pt x="783" y="257"/>
                                </a:cubicBezTo>
                                <a:cubicBezTo>
                                  <a:pt x="783" y="257"/>
                                  <a:pt x="783" y="258"/>
                                  <a:pt x="784" y="259"/>
                                </a:cubicBezTo>
                                <a:cubicBezTo>
                                  <a:pt x="783" y="258"/>
                                  <a:pt x="782" y="256"/>
                                  <a:pt x="782" y="255"/>
                                </a:cubicBezTo>
                                <a:close/>
                                <a:moveTo>
                                  <a:pt x="340" y="50"/>
                                </a:moveTo>
                                <a:cubicBezTo>
                                  <a:pt x="338" y="51"/>
                                  <a:pt x="336" y="51"/>
                                  <a:pt x="336" y="51"/>
                                </a:cubicBezTo>
                                <a:cubicBezTo>
                                  <a:pt x="338" y="51"/>
                                  <a:pt x="340" y="51"/>
                                  <a:pt x="340" y="50"/>
                                </a:cubicBezTo>
                                <a:close/>
                                <a:moveTo>
                                  <a:pt x="236" y="74"/>
                                </a:moveTo>
                                <a:cubicBezTo>
                                  <a:pt x="236" y="74"/>
                                  <a:pt x="235" y="75"/>
                                  <a:pt x="235" y="74"/>
                                </a:cubicBezTo>
                                <a:cubicBezTo>
                                  <a:pt x="234" y="75"/>
                                  <a:pt x="233" y="75"/>
                                  <a:pt x="233" y="76"/>
                                </a:cubicBezTo>
                                <a:cubicBezTo>
                                  <a:pt x="236" y="75"/>
                                  <a:pt x="230" y="77"/>
                                  <a:pt x="232" y="77"/>
                                </a:cubicBezTo>
                                <a:cubicBezTo>
                                  <a:pt x="234" y="76"/>
                                  <a:pt x="235" y="75"/>
                                  <a:pt x="236" y="74"/>
                                </a:cubicBezTo>
                                <a:close/>
                                <a:moveTo>
                                  <a:pt x="231" y="76"/>
                                </a:moveTo>
                                <a:cubicBezTo>
                                  <a:pt x="232" y="75"/>
                                  <a:pt x="233" y="76"/>
                                  <a:pt x="234" y="74"/>
                                </a:cubicBezTo>
                                <a:cubicBezTo>
                                  <a:pt x="234" y="75"/>
                                  <a:pt x="236" y="72"/>
                                  <a:pt x="237" y="71"/>
                                </a:cubicBezTo>
                                <a:cubicBezTo>
                                  <a:pt x="233" y="73"/>
                                  <a:pt x="233" y="74"/>
                                  <a:pt x="231" y="76"/>
                                </a:cubicBezTo>
                                <a:close/>
                                <a:moveTo>
                                  <a:pt x="162" y="116"/>
                                </a:moveTo>
                                <a:cubicBezTo>
                                  <a:pt x="164" y="115"/>
                                  <a:pt x="164" y="115"/>
                                  <a:pt x="164" y="115"/>
                                </a:cubicBezTo>
                                <a:cubicBezTo>
                                  <a:pt x="162" y="115"/>
                                  <a:pt x="165" y="114"/>
                                  <a:pt x="167" y="112"/>
                                </a:cubicBezTo>
                                <a:cubicBezTo>
                                  <a:pt x="165" y="113"/>
                                  <a:pt x="164" y="114"/>
                                  <a:pt x="164" y="114"/>
                                </a:cubicBezTo>
                                <a:cubicBezTo>
                                  <a:pt x="167" y="111"/>
                                  <a:pt x="164" y="113"/>
                                  <a:pt x="165" y="111"/>
                                </a:cubicBezTo>
                                <a:cubicBezTo>
                                  <a:pt x="164" y="112"/>
                                  <a:pt x="162" y="113"/>
                                  <a:pt x="162" y="114"/>
                                </a:cubicBezTo>
                                <a:cubicBezTo>
                                  <a:pt x="168" y="110"/>
                                  <a:pt x="160" y="115"/>
                                  <a:pt x="162" y="114"/>
                                </a:cubicBezTo>
                                <a:cubicBezTo>
                                  <a:pt x="166" y="112"/>
                                  <a:pt x="161" y="116"/>
                                  <a:pt x="162" y="116"/>
                                </a:cubicBezTo>
                                <a:close/>
                                <a:moveTo>
                                  <a:pt x="132" y="113"/>
                                </a:moveTo>
                                <a:cubicBezTo>
                                  <a:pt x="134" y="112"/>
                                  <a:pt x="135" y="111"/>
                                  <a:pt x="134" y="111"/>
                                </a:cubicBezTo>
                                <a:cubicBezTo>
                                  <a:pt x="132" y="113"/>
                                  <a:pt x="132" y="113"/>
                                  <a:pt x="132" y="113"/>
                                </a:cubicBezTo>
                                <a:close/>
                                <a:moveTo>
                                  <a:pt x="788" y="254"/>
                                </a:moveTo>
                                <a:cubicBezTo>
                                  <a:pt x="788" y="256"/>
                                  <a:pt x="790" y="259"/>
                                  <a:pt x="791" y="260"/>
                                </a:cubicBezTo>
                                <a:cubicBezTo>
                                  <a:pt x="790" y="258"/>
                                  <a:pt x="789" y="255"/>
                                  <a:pt x="788" y="254"/>
                                </a:cubicBezTo>
                                <a:close/>
                                <a:moveTo>
                                  <a:pt x="792" y="242"/>
                                </a:moveTo>
                                <a:cubicBezTo>
                                  <a:pt x="793" y="245"/>
                                  <a:pt x="794" y="247"/>
                                  <a:pt x="796" y="250"/>
                                </a:cubicBezTo>
                                <a:cubicBezTo>
                                  <a:pt x="797" y="249"/>
                                  <a:pt x="792" y="240"/>
                                  <a:pt x="790" y="237"/>
                                </a:cubicBezTo>
                                <a:cubicBezTo>
                                  <a:pt x="790" y="239"/>
                                  <a:pt x="794" y="244"/>
                                  <a:pt x="795" y="246"/>
                                </a:cubicBezTo>
                                <a:cubicBezTo>
                                  <a:pt x="794" y="246"/>
                                  <a:pt x="793" y="243"/>
                                  <a:pt x="792" y="242"/>
                                </a:cubicBezTo>
                                <a:close/>
                                <a:moveTo>
                                  <a:pt x="787" y="245"/>
                                </a:moveTo>
                                <a:cubicBezTo>
                                  <a:pt x="787" y="245"/>
                                  <a:pt x="787" y="247"/>
                                  <a:pt x="786" y="246"/>
                                </a:cubicBezTo>
                                <a:cubicBezTo>
                                  <a:pt x="788" y="248"/>
                                  <a:pt x="789" y="252"/>
                                  <a:pt x="790" y="253"/>
                                </a:cubicBezTo>
                                <a:cubicBezTo>
                                  <a:pt x="789" y="250"/>
                                  <a:pt x="788" y="247"/>
                                  <a:pt x="787" y="245"/>
                                </a:cubicBezTo>
                                <a:close/>
                                <a:moveTo>
                                  <a:pt x="779" y="256"/>
                                </a:moveTo>
                                <a:cubicBezTo>
                                  <a:pt x="779" y="256"/>
                                  <a:pt x="776" y="252"/>
                                  <a:pt x="777" y="255"/>
                                </a:cubicBezTo>
                                <a:cubicBezTo>
                                  <a:pt x="778" y="255"/>
                                  <a:pt x="778" y="255"/>
                                  <a:pt x="779" y="257"/>
                                </a:cubicBezTo>
                                <a:cubicBezTo>
                                  <a:pt x="779" y="258"/>
                                  <a:pt x="779" y="258"/>
                                  <a:pt x="779" y="258"/>
                                </a:cubicBezTo>
                                <a:cubicBezTo>
                                  <a:pt x="780" y="258"/>
                                  <a:pt x="780" y="258"/>
                                  <a:pt x="779" y="256"/>
                                </a:cubicBezTo>
                                <a:close/>
                                <a:moveTo>
                                  <a:pt x="785" y="244"/>
                                </a:moveTo>
                                <a:cubicBezTo>
                                  <a:pt x="787" y="249"/>
                                  <a:pt x="783" y="241"/>
                                  <a:pt x="784" y="244"/>
                                </a:cubicBezTo>
                                <a:cubicBezTo>
                                  <a:pt x="786" y="246"/>
                                  <a:pt x="784" y="246"/>
                                  <a:pt x="785" y="247"/>
                                </a:cubicBezTo>
                                <a:cubicBezTo>
                                  <a:pt x="785" y="246"/>
                                  <a:pt x="787" y="249"/>
                                  <a:pt x="787" y="249"/>
                                </a:cubicBezTo>
                                <a:cubicBezTo>
                                  <a:pt x="786" y="247"/>
                                  <a:pt x="786" y="245"/>
                                  <a:pt x="785" y="244"/>
                                </a:cubicBezTo>
                                <a:close/>
                                <a:moveTo>
                                  <a:pt x="789" y="230"/>
                                </a:moveTo>
                                <a:cubicBezTo>
                                  <a:pt x="790" y="231"/>
                                  <a:pt x="791" y="232"/>
                                  <a:pt x="792" y="233"/>
                                </a:cubicBezTo>
                                <a:cubicBezTo>
                                  <a:pt x="790" y="230"/>
                                  <a:pt x="789" y="228"/>
                                  <a:pt x="790" y="229"/>
                                </a:cubicBezTo>
                                <a:cubicBezTo>
                                  <a:pt x="788" y="225"/>
                                  <a:pt x="789" y="224"/>
                                  <a:pt x="787" y="222"/>
                                </a:cubicBezTo>
                                <a:cubicBezTo>
                                  <a:pt x="787" y="222"/>
                                  <a:pt x="787" y="224"/>
                                  <a:pt x="786" y="224"/>
                                </a:cubicBezTo>
                                <a:cubicBezTo>
                                  <a:pt x="788" y="225"/>
                                  <a:pt x="788" y="226"/>
                                  <a:pt x="789" y="227"/>
                                </a:cubicBezTo>
                                <a:cubicBezTo>
                                  <a:pt x="789" y="228"/>
                                  <a:pt x="789" y="229"/>
                                  <a:pt x="789" y="229"/>
                                </a:cubicBezTo>
                                <a:cubicBezTo>
                                  <a:pt x="788" y="226"/>
                                  <a:pt x="787" y="226"/>
                                  <a:pt x="785" y="224"/>
                                </a:cubicBezTo>
                                <a:cubicBezTo>
                                  <a:pt x="787" y="227"/>
                                  <a:pt x="786" y="227"/>
                                  <a:pt x="785" y="226"/>
                                </a:cubicBezTo>
                                <a:cubicBezTo>
                                  <a:pt x="787" y="230"/>
                                  <a:pt x="786" y="228"/>
                                  <a:pt x="787" y="231"/>
                                </a:cubicBezTo>
                                <a:cubicBezTo>
                                  <a:pt x="788" y="231"/>
                                  <a:pt x="789" y="234"/>
                                  <a:pt x="790" y="235"/>
                                </a:cubicBezTo>
                                <a:cubicBezTo>
                                  <a:pt x="790" y="235"/>
                                  <a:pt x="792" y="237"/>
                                  <a:pt x="791" y="235"/>
                                </a:cubicBezTo>
                                <a:cubicBezTo>
                                  <a:pt x="790" y="235"/>
                                  <a:pt x="790" y="233"/>
                                  <a:pt x="789" y="232"/>
                                </a:cubicBezTo>
                                <a:cubicBezTo>
                                  <a:pt x="789" y="232"/>
                                  <a:pt x="790" y="235"/>
                                  <a:pt x="789" y="233"/>
                                </a:cubicBezTo>
                                <a:cubicBezTo>
                                  <a:pt x="789" y="233"/>
                                  <a:pt x="787" y="230"/>
                                  <a:pt x="788" y="230"/>
                                </a:cubicBezTo>
                                <a:cubicBezTo>
                                  <a:pt x="789" y="232"/>
                                  <a:pt x="790" y="234"/>
                                  <a:pt x="792" y="235"/>
                                </a:cubicBezTo>
                                <a:cubicBezTo>
                                  <a:pt x="791" y="234"/>
                                  <a:pt x="789" y="231"/>
                                  <a:pt x="789" y="230"/>
                                </a:cubicBezTo>
                                <a:close/>
                                <a:moveTo>
                                  <a:pt x="788" y="235"/>
                                </a:moveTo>
                                <a:cubicBezTo>
                                  <a:pt x="788" y="233"/>
                                  <a:pt x="786" y="229"/>
                                  <a:pt x="785" y="229"/>
                                </a:cubicBezTo>
                                <a:cubicBezTo>
                                  <a:pt x="787" y="231"/>
                                  <a:pt x="787" y="234"/>
                                  <a:pt x="788" y="235"/>
                                </a:cubicBezTo>
                                <a:close/>
                                <a:moveTo>
                                  <a:pt x="756" y="236"/>
                                </a:moveTo>
                                <a:cubicBezTo>
                                  <a:pt x="755" y="236"/>
                                  <a:pt x="757" y="239"/>
                                  <a:pt x="758" y="240"/>
                                </a:cubicBezTo>
                                <a:cubicBezTo>
                                  <a:pt x="760" y="241"/>
                                  <a:pt x="759" y="242"/>
                                  <a:pt x="760" y="244"/>
                                </a:cubicBezTo>
                                <a:cubicBezTo>
                                  <a:pt x="760" y="243"/>
                                  <a:pt x="762" y="245"/>
                                  <a:pt x="761" y="242"/>
                                </a:cubicBezTo>
                                <a:cubicBezTo>
                                  <a:pt x="759" y="241"/>
                                  <a:pt x="759" y="241"/>
                                  <a:pt x="756" y="236"/>
                                </a:cubicBezTo>
                                <a:close/>
                                <a:moveTo>
                                  <a:pt x="780" y="220"/>
                                </a:moveTo>
                                <a:cubicBezTo>
                                  <a:pt x="781" y="222"/>
                                  <a:pt x="781" y="223"/>
                                  <a:pt x="782" y="225"/>
                                </a:cubicBezTo>
                                <a:cubicBezTo>
                                  <a:pt x="783" y="226"/>
                                  <a:pt x="784" y="227"/>
                                  <a:pt x="785" y="228"/>
                                </a:cubicBezTo>
                                <a:cubicBezTo>
                                  <a:pt x="783" y="225"/>
                                  <a:pt x="782" y="222"/>
                                  <a:pt x="780" y="220"/>
                                </a:cubicBezTo>
                                <a:close/>
                                <a:moveTo>
                                  <a:pt x="787" y="219"/>
                                </a:moveTo>
                                <a:cubicBezTo>
                                  <a:pt x="786" y="219"/>
                                  <a:pt x="786" y="220"/>
                                  <a:pt x="787" y="221"/>
                                </a:cubicBezTo>
                                <a:cubicBezTo>
                                  <a:pt x="787" y="221"/>
                                  <a:pt x="789" y="225"/>
                                  <a:pt x="789" y="223"/>
                                </a:cubicBezTo>
                                <a:cubicBezTo>
                                  <a:pt x="787" y="221"/>
                                  <a:pt x="787" y="220"/>
                                  <a:pt x="787" y="219"/>
                                </a:cubicBezTo>
                                <a:close/>
                                <a:moveTo>
                                  <a:pt x="781" y="226"/>
                                </a:moveTo>
                                <a:cubicBezTo>
                                  <a:pt x="781" y="227"/>
                                  <a:pt x="780" y="223"/>
                                  <a:pt x="779" y="224"/>
                                </a:cubicBezTo>
                                <a:cubicBezTo>
                                  <a:pt x="780" y="224"/>
                                  <a:pt x="780" y="225"/>
                                  <a:pt x="779" y="225"/>
                                </a:cubicBezTo>
                                <a:cubicBezTo>
                                  <a:pt x="781" y="228"/>
                                  <a:pt x="783" y="228"/>
                                  <a:pt x="781" y="226"/>
                                </a:cubicBezTo>
                                <a:close/>
                                <a:moveTo>
                                  <a:pt x="760" y="233"/>
                                </a:moveTo>
                                <a:cubicBezTo>
                                  <a:pt x="761" y="237"/>
                                  <a:pt x="756" y="230"/>
                                  <a:pt x="756" y="233"/>
                                </a:cubicBezTo>
                                <a:cubicBezTo>
                                  <a:pt x="758" y="234"/>
                                  <a:pt x="760" y="235"/>
                                  <a:pt x="762" y="237"/>
                                </a:cubicBezTo>
                                <a:cubicBezTo>
                                  <a:pt x="761" y="235"/>
                                  <a:pt x="761" y="233"/>
                                  <a:pt x="760" y="233"/>
                                </a:cubicBezTo>
                                <a:close/>
                                <a:moveTo>
                                  <a:pt x="754" y="232"/>
                                </a:moveTo>
                                <a:cubicBezTo>
                                  <a:pt x="755" y="231"/>
                                  <a:pt x="756" y="235"/>
                                  <a:pt x="757" y="236"/>
                                </a:cubicBezTo>
                                <a:cubicBezTo>
                                  <a:pt x="757" y="234"/>
                                  <a:pt x="753" y="229"/>
                                  <a:pt x="754" y="232"/>
                                </a:cubicBezTo>
                                <a:close/>
                                <a:moveTo>
                                  <a:pt x="747" y="236"/>
                                </a:moveTo>
                                <a:cubicBezTo>
                                  <a:pt x="746" y="236"/>
                                  <a:pt x="748" y="238"/>
                                  <a:pt x="748" y="239"/>
                                </a:cubicBezTo>
                                <a:cubicBezTo>
                                  <a:pt x="749" y="239"/>
                                  <a:pt x="749" y="240"/>
                                  <a:pt x="749" y="239"/>
                                </a:cubicBezTo>
                                <a:cubicBezTo>
                                  <a:pt x="748" y="239"/>
                                  <a:pt x="748" y="237"/>
                                  <a:pt x="747" y="236"/>
                                </a:cubicBezTo>
                                <a:close/>
                                <a:moveTo>
                                  <a:pt x="753" y="170"/>
                                </a:moveTo>
                                <a:cubicBezTo>
                                  <a:pt x="752" y="170"/>
                                  <a:pt x="752" y="170"/>
                                  <a:pt x="753" y="172"/>
                                </a:cubicBezTo>
                                <a:cubicBezTo>
                                  <a:pt x="754" y="172"/>
                                  <a:pt x="755" y="172"/>
                                  <a:pt x="756" y="173"/>
                                </a:cubicBezTo>
                                <a:cubicBezTo>
                                  <a:pt x="754" y="172"/>
                                  <a:pt x="753" y="171"/>
                                  <a:pt x="753" y="170"/>
                                </a:cubicBezTo>
                                <a:close/>
                                <a:moveTo>
                                  <a:pt x="747" y="163"/>
                                </a:moveTo>
                                <a:cubicBezTo>
                                  <a:pt x="746" y="162"/>
                                  <a:pt x="745" y="163"/>
                                  <a:pt x="746" y="165"/>
                                </a:cubicBezTo>
                                <a:cubicBezTo>
                                  <a:pt x="746" y="164"/>
                                  <a:pt x="749" y="168"/>
                                  <a:pt x="749" y="167"/>
                                </a:cubicBezTo>
                                <a:cubicBezTo>
                                  <a:pt x="746" y="163"/>
                                  <a:pt x="748" y="165"/>
                                  <a:pt x="747" y="163"/>
                                </a:cubicBezTo>
                                <a:close/>
                                <a:moveTo>
                                  <a:pt x="726" y="156"/>
                                </a:moveTo>
                                <a:cubicBezTo>
                                  <a:pt x="725" y="156"/>
                                  <a:pt x="728" y="159"/>
                                  <a:pt x="729" y="160"/>
                                </a:cubicBezTo>
                                <a:cubicBezTo>
                                  <a:pt x="730" y="160"/>
                                  <a:pt x="728" y="158"/>
                                  <a:pt x="726" y="156"/>
                                </a:cubicBezTo>
                                <a:close/>
                                <a:moveTo>
                                  <a:pt x="723" y="152"/>
                                </a:moveTo>
                                <a:cubicBezTo>
                                  <a:pt x="722" y="152"/>
                                  <a:pt x="721" y="151"/>
                                  <a:pt x="721" y="150"/>
                                </a:cubicBezTo>
                                <a:cubicBezTo>
                                  <a:pt x="720" y="150"/>
                                  <a:pt x="720" y="151"/>
                                  <a:pt x="721" y="152"/>
                                </a:cubicBezTo>
                                <a:cubicBezTo>
                                  <a:pt x="722" y="151"/>
                                  <a:pt x="725" y="155"/>
                                  <a:pt x="724" y="153"/>
                                </a:cubicBezTo>
                                <a:cubicBezTo>
                                  <a:pt x="723" y="153"/>
                                  <a:pt x="723" y="153"/>
                                  <a:pt x="723" y="152"/>
                                </a:cubicBezTo>
                                <a:close/>
                                <a:moveTo>
                                  <a:pt x="726" y="146"/>
                                </a:moveTo>
                                <a:cubicBezTo>
                                  <a:pt x="727" y="147"/>
                                  <a:pt x="726" y="147"/>
                                  <a:pt x="728" y="149"/>
                                </a:cubicBezTo>
                                <a:cubicBezTo>
                                  <a:pt x="729" y="150"/>
                                  <a:pt x="727" y="147"/>
                                  <a:pt x="726" y="146"/>
                                </a:cubicBezTo>
                                <a:close/>
                                <a:moveTo>
                                  <a:pt x="717" y="154"/>
                                </a:moveTo>
                                <a:cubicBezTo>
                                  <a:pt x="718" y="156"/>
                                  <a:pt x="715" y="152"/>
                                  <a:pt x="714" y="152"/>
                                </a:cubicBezTo>
                                <a:cubicBezTo>
                                  <a:pt x="714" y="153"/>
                                  <a:pt x="716" y="154"/>
                                  <a:pt x="717" y="156"/>
                                </a:cubicBezTo>
                                <a:cubicBezTo>
                                  <a:pt x="718" y="156"/>
                                  <a:pt x="718" y="155"/>
                                  <a:pt x="717" y="154"/>
                                </a:cubicBezTo>
                                <a:close/>
                                <a:moveTo>
                                  <a:pt x="723" y="138"/>
                                </a:moveTo>
                                <a:cubicBezTo>
                                  <a:pt x="726" y="140"/>
                                  <a:pt x="727" y="142"/>
                                  <a:pt x="728" y="143"/>
                                </a:cubicBezTo>
                                <a:cubicBezTo>
                                  <a:pt x="727" y="141"/>
                                  <a:pt x="725" y="139"/>
                                  <a:pt x="723" y="138"/>
                                </a:cubicBezTo>
                                <a:close/>
                                <a:moveTo>
                                  <a:pt x="723" y="139"/>
                                </a:moveTo>
                                <a:cubicBezTo>
                                  <a:pt x="723" y="138"/>
                                  <a:pt x="722" y="137"/>
                                  <a:pt x="721" y="137"/>
                                </a:cubicBezTo>
                                <a:cubicBezTo>
                                  <a:pt x="720" y="136"/>
                                  <a:pt x="720" y="136"/>
                                  <a:pt x="720" y="137"/>
                                </a:cubicBezTo>
                                <a:cubicBezTo>
                                  <a:pt x="721" y="139"/>
                                  <a:pt x="722" y="140"/>
                                  <a:pt x="723" y="141"/>
                                </a:cubicBezTo>
                                <a:cubicBezTo>
                                  <a:pt x="722" y="139"/>
                                  <a:pt x="720" y="138"/>
                                  <a:pt x="721" y="137"/>
                                </a:cubicBezTo>
                                <a:cubicBezTo>
                                  <a:pt x="723" y="139"/>
                                  <a:pt x="724" y="140"/>
                                  <a:pt x="725" y="140"/>
                                </a:cubicBezTo>
                                <a:cubicBezTo>
                                  <a:pt x="724" y="139"/>
                                  <a:pt x="724" y="139"/>
                                  <a:pt x="723" y="139"/>
                                </a:cubicBezTo>
                                <a:close/>
                                <a:moveTo>
                                  <a:pt x="722" y="140"/>
                                </a:moveTo>
                                <a:cubicBezTo>
                                  <a:pt x="719" y="137"/>
                                  <a:pt x="719" y="137"/>
                                  <a:pt x="719" y="137"/>
                                </a:cubicBezTo>
                                <a:cubicBezTo>
                                  <a:pt x="718" y="137"/>
                                  <a:pt x="720" y="140"/>
                                  <a:pt x="721" y="141"/>
                                </a:cubicBezTo>
                                <a:cubicBezTo>
                                  <a:pt x="722" y="141"/>
                                  <a:pt x="722" y="141"/>
                                  <a:pt x="722" y="140"/>
                                </a:cubicBezTo>
                                <a:close/>
                                <a:moveTo>
                                  <a:pt x="721" y="134"/>
                                </a:moveTo>
                                <a:cubicBezTo>
                                  <a:pt x="720" y="134"/>
                                  <a:pt x="719" y="134"/>
                                  <a:pt x="719" y="134"/>
                                </a:cubicBezTo>
                                <a:cubicBezTo>
                                  <a:pt x="723" y="138"/>
                                  <a:pt x="724" y="137"/>
                                  <a:pt x="721" y="134"/>
                                </a:cubicBezTo>
                                <a:close/>
                                <a:moveTo>
                                  <a:pt x="714" y="136"/>
                                </a:moveTo>
                                <a:cubicBezTo>
                                  <a:pt x="715" y="135"/>
                                  <a:pt x="715" y="135"/>
                                  <a:pt x="714" y="134"/>
                                </a:cubicBezTo>
                                <a:cubicBezTo>
                                  <a:pt x="713" y="133"/>
                                  <a:pt x="712" y="134"/>
                                  <a:pt x="714" y="136"/>
                                </a:cubicBezTo>
                                <a:close/>
                                <a:moveTo>
                                  <a:pt x="697" y="113"/>
                                </a:moveTo>
                                <a:cubicBezTo>
                                  <a:pt x="698" y="114"/>
                                  <a:pt x="698" y="113"/>
                                  <a:pt x="697" y="113"/>
                                </a:cubicBezTo>
                                <a:cubicBezTo>
                                  <a:pt x="696" y="113"/>
                                  <a:pt x="694" y="110"/>
                                  <a:pt x="693" y="110"/>
                                </a:cubicBezTo>
                                <a:cubicBezTo>
                                  <a:pt x="695" y="112"/>
                                  <a:pt x="698" y="116"/>
                                  <a:pt x="700" y="117"/>
                                </a:cubicBezTo>
                                <a:cubicBezTo>
                                  <a:pt x="699" y="116"/>
                                  <a:pt x="696" y="113"/>
                                  <a:pt x="697" y="113"/>
                                </a:cubicBezTo>
                                <a:close/>
                                <a:moveTo>
                                  <a:pt x="662" y="153"/>
                                </a:moveTo>
                                <a:cubicBezTo>
                                  <a:pt x="663" y="154"/>
                                  <a:pt x="665" y="156"/>
                                  <a:pt x="666" y="156"/>
                                </a:cubicBezTo>
                                <a:cubicBezTo>
                                  <a:pt x="665" y="155"/>
                                  <a:pt x="663" y="152"/>
                                  <a:pt x="662" y="153"/>
                                </a:cubicBezTo>
                                <a:close/>
                                <a:moveTo>
                                  <a:pt x="685" y="103"/>
                                </a:moveTo>
                                <a:cubicBezTo>
                                  <a:pt x="687" y="104"/>
                                  <a:pt x="686" y="104"/>
                                  <a:pt x="687" y="105"/>
                                </a:cubicBezTo>
                                <a:cubicBezTo>
                                  <a:pt x="688" y="106"/>
                                  <a:pt x="689" y="106"/>
                                  <a:pt x="689" y="106"/>
                                </a:cubicBezTo>
                                <a:cubicBezTo>
                                  <a:pt x="688" y="105"/>
                                  <a:pt x="687" y="103"/>
                                  <a:pt x="685" y="103"/>
                                </a:cubicBezTo>
                                <a:close/>
                                <a:moveTo>
                                  <a:pt x="599" y="49"/>
                                </a:moveTo>
                                <a:cubicBezTo>
                                  <a:pt x="600" y="50"/>
                                  <a:pt x="603" y="51"/>
                                  <a:pt x="603" y="50"/>
                                </a:cubicBezTo>
                                <a:cubicBezTo>
                                  <a:pt x="600" y="49"/>
                                  <a:pt x="601" y="50"/>
                                  <a:pt x="599" y="49"/>
                                </a:cubicBezTo>
                                <a:close/>
                                <a:moveTo>
                                  <a:pt x="579" y="43"/>
                                </a:moveTo>
                                <a:cubicBezTo>
                                  <a:pt x="579" y="42"/>
                                  <a:pt x="584" y="44"/>
                                  <a:pt x="581" y="43"/>
                                </a:cubicBezTo>
                                <a:cubicBezTo>
                                  <a:pt x="581" y="43"/>
                                  <a:pt x="576" y="41"/>
                                  <a:pt x="579" y="43"/>
                                </a:cubicBezTo>
                                <a:close/>
                                <a:moveTo>
                                  <a:pt x="568" y="37"/>
                                </a:moveTo>
                                <a:cubicBezTo>
                                  <a:pt x="568" y="36"/>
                                  <a:pt x="570" y="37"/>
                                  <a:pt x="571" y="38"/>
                                </a:cubicBezTo>
                                <a:cubicBezTo>
                                  <a:pt x="573" y="38"/>
                                  <a:pt x="568" y="36"/>
                                  <a:pt x="567" y="36"/>
                                </a:cubicBezTo>
                                <a:cubicBezTo>
                                  <a:pt x="570" y="37"/>
                                  <a:pt x="565" y="36"/>
                                  <a:pt x="568" y="37"/>
                                </a:cubicBezTo>
                                <a:close/>
                                <a:moveTo>
                                  <a:pt x="562" y="33"/>
                                </a:moveTo>
                                <a:cubicBezTo>
                                  <a:pt x="563" y="34"/>
                                  <a:pt x="563" y="33"/>
                                  <a:pt x="565" y="33"/>
                                </a:cubicBezTo>
                                <a:cubicBezTo>
                                  <a:pt x="567" y="35"/>
                                  <a:pt x="567" y="35"/>
                                  <a:pt x="567" y="35"/>
                                </a:cubicBezTo>
                                <a:cubicBezTo>
                                  <a:pt x="570" y="35"/>
                                  <a:pt x="558" y="30"/>
                                  <a:pt x="562" y="33"/>
                                </a:cubicBezTo>
                                <a:close/>
                                <a:moveTo>
                                  <a:pt x="533" y="22"/>
                                </a:moveTo>
                                <a:cubicBezTo>
                                  <a:pt x="531" y="22"/>
                                  <a:pt x="527" y="19"/>
                                  <a:pt x="523" y="19"/>
                                </a:cubicBezTo>
                                <a:cubicBezTo>
                                  <a:pt x="524" y="20"/>
                                  <a:pt x="519" y="18"/>
                                  <a:pt x="519" y="19"/>
                                </a:cubicBezTo>
                                <a:cubicBezTo>
                                  <a:pt x="522" y="20"/>
                                  <a:pt x="520" y="20"/>
                                  <a:pt x="524" y="21"/>
                                </a:cubicBezTo>
                                <a:cubicBezTo>
                                  <a:pt x="522" y="19"/>
                                  <a:pt x="526" y="20"/>
                                  <a:pt x="528" y="20"/>
                                </a:cubicBezTo>
                                <a:cubicBezTo>
                                  <a:pt x="529" y="21"/>
                                  <a:pt x="532" y="22"/>
                                  <a:pt x="535" y="23"/>
                                </a:cubicBezTo>
                                <a:cubicBezTo>
                                  <a:pt x="534" y="23"/>
                                  <a:pt x="535" y="22"/>
                                  <a:pt x="533" y="22"/>
                                </a:cubicBezTo>
                                <a:close/>
                                <a:moveTo>
                                  <a:pt x="513" y="21"/>
                                </a:moveTo>
                                <a:cubicBezTo>
                                  <a:pt x="515" y="21"/>
                                  <a:pt x="520" y="24"/>
                                  <a:pt x="520" y="23"/>
                                </a:cubicBezTo>
                                <a:cubicBezTo>
                                  <a:pt x="516" y="22"/>
                                  <a:pt x="514" y="21"/>
                                  <a:pt x="513" y="21"/>
                                </a:cubicBezTo>
                                <a:close/>
                                <a:moveTo>
                                  <a:pt x="499" y="13"/>
                                </a:moveTo>
                                <a:cubicBezTo>
                                  <a:pt x="501" y="14"/>
                                  <a:pt x="499" y="14"/>
                                  <a:pt x="502" y="15"/>
                                </a:cubicBezTo>
                                <a:cubicBezTo>
                                  <a:pt x="501" y="14"/>
                                  <a:pt x="504" y="14"/>
                                  <a:pt x="502" y="14"/>
                                </a:cubicBezTo>
                                <a:cubicBezTo>
                                  <a:pt x="502" y="14"/>
                                  <a:pt x="499" y="13"/>
                                  <a:pt x="499" y="13"/>
                                </a:cubicBezTo>
                                <a:close/>
                                <a:moveTo>
                                  <a:pt x="497" y="13"/>
                                </a:moveTo>
                                <a:cubicBezTo>
                                  <a:pt x="502" y="15"/>
                                  <a:pt x="497" y="14"/>
                                  <a:pt x="497" y="15"/>
                                </a:cubicBezTo>
                                <a:cubicBezTo>
                                  <a:pt x="499" y="15"/>
                                  <a:pt x="500" y="16"/>
                                  <a:pt x="501" y="16"/>
                                </a:cubicBezTo>
                                <a:cubicBezTo>
                                  <a:pt x="500" y="15"/>
                                  <a:pt x="499" y="13"/>
                                  <a:pt x="497" y="13"/>
                                </a:cubicBezTo>
                                <a:close/>
                                <a:moveTo>
                                  <a:pt x="494" y="15"/>
                                </a:moveTo>
                                <a:cubicBezTo>
                                  <a:pt x="494" y="14"/>
                                  <a:pt x="496" y="15"/>
                                  <a:pt x="496" y="14"/>
                                </a:cubicBezTo>
                                <a:cubicBezTo>
                                  <a:pt x="492" y="13"/>
                                  <a:pt x="493" y="14"/>
                                  <a:pt x="494" y="15"/>
                                </a:cubicBezTo>
                                <a:close/>
                                <a:moveTo>
                                  <a:pt x="441" y="7"/>
                                </a:moveTo>
                                <a:cubicBezTo>
                                  <a:pt x="441" y="7"/>
                                  <a:pt x="443" y="7"/>
                                  <a:pt x="445" y="7"/>
                                </a:cubicBezTo>
                                <a:cubicBezTo>
                                  <a:pt x="444" y="7"/>
                                  <a:pt x="445" y="7"/>
                                  <a:pt x="444" y="7"/>
                                </a:cubicBezTo>
                                <a:cubicBezTo>
                                  <a:pt x="444" y="7"/>
                                  <a:pt x="439" y="7"/>
                                  <a:pt x="441" y="7"/>
                                </a:cubicBezTo>
                                <a:close/>
                                <a:moveTo>
                                  <a:pt x="436" y="6"/>
                                </a:moveTo>
                                <a:cubicBezTo>
                                  <a:pt x="433" y="6"/>
                                  <a:pt x="434" y="5"/>
                                  <a:pt x="431" y="6"/>
                                </a:cubicBezTo>
                                <a:cubicBezTo>
                                  <a:pt x="431" y="6"/>
                                  <a:pt x="433" y="6"/>
                                  <a:pt x="432" y="7"/>
                                </a:cubicBezTo>
                                <a:cubicBezTo>
                                  <a:pt x="434" y="7"/>
                                  <a:pt x="436" y="8"/>
                                  <a:pt x="437" y="7"/>
                                </a:cubicBezTo>
                                <a:cubicBezTo>
                                  <a:pt x="432" y="7"/>
                                  <a:pt x="433" y="6"/>
                                  <a:pt x="436" y="6"/>
                                </a:cubicBezTo>
                                <a:close/>
                                <a:moveTo>
                                  <a:pt x="424" y="8"/>
                                </a:moveTo>
                                <a:cubicBezTo>
                                  <a:pt x="420" y="7"/>
                                  <a:pt x="426" y="6"/>
                                  <a:pt x="421" y="7"/>
                                </a:cubicBezTo>
                                <a:cubicBezTo>
                                  <a:pt x="423" y="7"/>
                                  <a:pt x="420" y="8"/>
                                  <a:pt x="424" y="8"/>
                                </a:cubicBezTo>
                                <a:close/>
                                <a:moveTo>
                                  <a:pt x="415" y="4"/>
                                </a:moveTo>
                                <a:cubicBezTo>
                                  <a:pt x="415" y="4"/>
                                  <a:pt x="414" y="4"/>
                                  <a:pt x="413" y="4"/>
                                </a:cubicBezTo>
                                <a:cubicBezTo>
                                  <a:pt x="415" y="4"/>
                                  <a:pt x="417" y="5"/>
                                  <a:pt x="420" y="5"/>
                                </a:cubicBezTo>
                                <a:cubicBezTo>
                                  <a:pt x="420" y="4"/>
                                  <a:pt x="417" y="4"/>
                                  <a:pt x="415" y="4"/>
                                </a:cubicBezTo>
                                <a:close/>
                                <a:moveTo>
                                  <a:pt x="417" y="5"/>
                                </a:moveTo>
                                <a:cubicBezTo>
                                  <a:pt x="417" y="6"/>
                                  <a:pt x="414" y="6"/>
                                  <a:pt x="412" y="5"/>
                                </a:cubicBezTo>
                                <a:cubicBezTo>
                                  <a:pt x="412" y="6"/>
                                  <a:pt x="415" y="6"/>
                                  <a:pt x="416" y="7"/>
                                </a:cubicBezTo>
                                <a:cubicBezTo>
                                  <a:pt x="416" y="7"/>
                                  <a:pt x="417" y="7"/>
                                  <a:pt x="418" y="7"/>
                                </a:cubicBezTo>
                                <a:cubicBezTo>
                                  <a:pt x="413" y="6"/>
                                  <a:pt x="418" y="6"/>
                                  <a:pt x="419" y="6"/>
                                </a:cubicBezTo>
                                <a:cubicBezTo>
                                  <a:pt x="419" y="6"/>
                                  <a:pt x="419" y="5"/>
                                  <a:pt x="417" y="5"/>
                                </a:cubicBezTo>
                                <a:close/>
                                <a:moveTo>
                                  <a:pt x="412" y="4"/>
                                </a:moveTo>
                                <a:cubicBezTo>
                                  <a:pt x="409" y="4"/>
                                  <a:pt x="409" y="5"/>
                                  <a:pt x="410" y="5"/>
                                </a:cubicBezTo>
                                <a:cubicBezTo>
                                  <a:pt x="409" y="4"/>
                                  <a:pt x="414" y="5"/>
                                  <a:pt x="413" y="5"/>
                                </a:cubicBezTo>
                                <a:cubicBezTo>
                                  <a:pt x="410" y="4"/>
                                  <a:pt x="413" y="4"/>
                                  <a:pt x="412" y="4"/>
                                </a:cubicBezTo>
                                <a:close/>
                                <a:moveTo>
                                  <a:pt x="409" y="5"/>
                                </a:moveTo>
                                <a:cubicBezTo>
                                  <a:pt x="405" y="5"/>
                                  <a:pt x="405" y="5"/>
                                  <a:pt x="405" y="5"/>
                                </a:cubicBezTo>
                                <a:cubicBezTo>
                                  <a:pt x="404" y="6"/>
                                  <a:pt x="408" y="6"/>
                                  <a:pt x="407" y="7"/>
                                </a:cubicBezTo>
                                <a:cubicBezTo>
                                  <a:pt x="409" y="7"/>
                                  <a:pt x="409" y="7"/>
                                  <a:pt x="412" y="8"/>
                                </a:cubicBezTo>
                                <a:cubicBezTo>
                                  <a:pt x="411" y="7"/>
                                  <a:pt x="404" y="6"/>
                                  <a:pt x="409" y="5"/>
                                </a:cubicBezTo>
                                <a:close/>
                                <a:moveTo>
                                  <a:pt x="391" y="7"/>
                                </a:moveTo>
                                <a:cubicBezTo>
                                  <a:pt x="393" y="7"/>
                                  <a:pt x="395" y="7"/>
                                  <a:pt x="397" y="7"/>
                                </a:cubicBezTo>
                                <a:cubicBezTo>
                                  <a:pt x="397" y="7"/>
                                  <a:pt x="397" y="7"/>
                                  <a:pt x="397" y="7"/>
                                </a:cubicBezTo>
                                <a:cubicBezTo>
                                  <a:pt x="395" y="7"/>
                                  <a:pt x="393" y="7"/>
                                  <a:pt x="391" y="7"/>
                                </a:cubicBezTo>
                                <a:close/>
                                <a:moveTo>
                                  <a:pt x="376" y="46"/>
                                </a:moveTo>
                                <a:cubicBezTo>
                                  <a:pt x="376" y="47"/>
                                  <a:pt x="379" y="47"/>
                                  <a:pt x="380" y="47"/>
                                </a:cubicBezTo>
                                <a:cubicBezTo>
                                  <a:pt x="378" y="47"/>
                                  <a:pt x="378" y="46"/>
                                  <a:pt x="376" y="46"/>
                                </a:cubicBezTo>
                                <a:close/>
                                <a:moveTo>
                                  <a:pt x="354" y="47"/>
                                </a:moveTo>
                                <a:cubicBezTo>
                                  <a:pt x="353" y="48"/>
                                  <a:pt x="359" y="47"/>
                                  <a:pt x="359" y="47"/>
                                </a:cubicBezTo>
                                <a:cubicBezTo>
                                  <a:pt x="357" y="47"/>
                                  <a:pt x="357" y="46"/>
                                  <a:pt x="354" y="47"/>
                                </a:cubicBezTo>
                                <a:close/>
                                <a:moveTo>
                                  <a:pt x="323" y="15"/>
                                </a:moveTo>
                                <a:cubicBezTo>
                                  <a:pt x="323" y="16"/>
                                  <a:pt x="322" y="16"/>
                                  <a:pt x="324" y="16"/>
                                </a:cubicBezTo>
                                <a:cubicBezTo>
                                  <a:pt x="326" y="16"/>
                                  <a:pt x="326" y="15"/>
                                  <a:pt x="323" y="15"/>
                                </a:cubicBezTo>
                                <a:close/>
                                <a:moveTo>
                                  <a:pt x="325" y="47"/>
                                </a:moveTo>
                                <a:cubicBezTo>
                                  <a:pt x="324" y="48"/>
                                  <a:pt x="328" y="47"/>
                                  <a:pt x="329" y="46"/>
                                </a:cubicBezTo>
                                <a:cubicBezTo>
                                  <a:pt x="327" y="47"/>
                                  <a:pt x="327" y="46"/>
                                  <a:pt x="325" y="47"/>
                                </a:cubicBezTo>
                                <a:close/>
                                <a:moveTo>
                                  <a:pt x="321" y="51"/>
                                </a:moveTo>
                                <a:cubicBezTo>
                                  <a:pt x="324" y="50"/>
                                  <a:pt x="323" y="50"/>
                                  <a:pt x="321" y="51"/>
                                </a:cubicBezTo>
                                <a:cubicBezTo>
                                  <a:pt x="323" y="51"/>
                                  <a:pt x="325" y="50"/>
                                  <a:pt x="327" y="50"/>
                                </a:cubicBezTo>
                                <a:cubicBezTo>
                                  <a:pt x="328" y="50"/>
                                  <a:pt x="328" y="49"/>
                                  <a:pt x="328" y="49"/>
                                </a:cubicBezTo>
                                <a:cubicBezTo>
                                  <a:pt x="325" y="50"/>
                                  <a:pt x="321" y="49"/>
                                  <a:pt x="321" y="51"/>
                                </a:cubicBezTo>
                                <a:close/>
                                <a:moveTo>
                                  <a:pt x="316" y="18"/>
                                </a:moveTo>
                                <a:cubicBezTo>
                                  <a:pt x="319" y="17"/>
                                  <a:pt x="317" y="18"/>
                                  <a:pt x="320" y="18"/>
                                </a:cubicBezTo>
                                <a:cubicBezTo>
                                  <a:pt x="319" y="17"/>
                                  <a:pt x="321" y="17"/>
                                  <a:pt x="321" y="16"/>
                                </a:cubicBezTo>
                                <a:cubicBezTo>
                                  <a:pt x="318" y="17"/>
                                  <a:pt x="319" y="17"/>
                                  <a:pt x="317" y="17"/>
                                </a:cubicBezTo>
                                <a:cubicBezTo>
                                  <a:pt x="317" y="17"/>
                                  <a:pt x="317" y="17"/>
                                  <a:pt x="316" y="18"/>
                                </a:cubicBezTo>
                                <a:close/>
                                <a:moveTo>
                                  <a:pt x="311" y="35"/>
                                </a:moveTo>
                                <a:cubicBezTo>
                                  <a:pt x="312" y="34"/>
                                  <a:pt x="316" y="34"/>
                                  <a:pt x="315" y="34"/>
                                </a:cubicBezTo>
                                <a:cubicBezTo>
                                  <a:pt x="314" y="34"/>
                                  <a:pt x="308" y="35"/>
                                  <a:pt x="311" y="35"/>
                                </a:cubicBezTo>
                                <a:close/>
                                <a:moveTo>
                                  <a:pt x="314" y="49"/>
                                </a:moveTo>
                                <a:cubicBezTo>
                                  <a:pt x="314" y="50"/>
                                  <a:pt x="318" y="49"/>
                                  <a:pt x="318" y="49"/>
                                </a:cubicBezTo>
                                <a:lnTo>
                                  <a:pt x="314" y="49"/>
                                </a:lnTo>
                                <a:close/>
                                <a:moveTo>
                                  <a:pt x="308" y="47"/>
                                </a:moveTo>
                                <a:cubicBezTo>
                                  <a:pt x="308" y="48"/>
                                  <a:pt x="314" y="46"/>
                                  <a:pt x="315" y="46"/>
                                </a:cubicBezTo>
                                <a:cubicBezTo>
                                  <a:pt x="315" y="46"/>
                                  <a:pt x="315" y="45"/>
                                  <a:pt x="316" y="45"/>
                                </a:cubicBezTo>
                                <a:cubicBezTo>
                                  <a:pt x="313" y="46"/>
                                  <a:pt x="309" y="47"/>
                                  <a:pt x="308" y="47"/>
                                </a:cubicBezTo>
                                <a:close/>
                                <a:moveTo>
                                  <a:pt x="302" y="21"/>
                                </a:moveTo>
                                <a:cubicBezTo>
                                  <a:pt x="305" y="21"/>
                                  <a:pt x="305" y="20"/>
                                  <a:pt x="306" y="20"/>
                                </a:cubicBezTo>
                                <a:cubicBezTo>
                                  <a:pt x="306" y="19"/>
                                  <a:pt x="307" y="19"/>
                                  <a:pt x="307" y="19"/>
                                </a:cubicBezTo>
                                <a:cubicBezTo>
                                  <a:pt x="304" y="20"/>
                                  <a:pt x="303" y="20"/>
                                  <a:pt x="302" y="21"/>
                                </a:cubicBezTo>
                                <a:close/>
                                <a:moveTo>
                                  <a:pt x="314" y="52"/>
                                </a:moveTo>
                                <a:cubicBezTo>
                                  <a:pt x="313" y="52"/>
                                  <a:pt x="311" y="53"/>
                                  <a:pt x="311" y="53"/>
                                </a:cubicBezTo>
                                <a:cubicBezTo>
                                  <a:pt x="314" y="52"/>
                                  <a:pt x="313" y="53"/>
                                  <a:pt x="315" y="52"/>
                                </a:cubicBezTo>
                                <a:cubicBezTo>
                                  <a:pt x="315" y="52"/>
                                  <a:pt x="315" y="52"/>
                                  <a:pt x="314" y="52"/>
                                </a:cubicBezTo>
                                <a:close/>
                                <a:moveTo>
                                  <a:pt x="309" y="42"/>
                                </a:moveTo>
                                <a:cubicBezTo>
                                  <a:pt x="307" y="43"/>
                                  <a:pt x="305" y="43"/>
                                  <a:pt x="304" y="44"/>
                                </a:cubicBezTo>
                                <a:cubicBezTo>
                                  <a:pt x="306" y="44"/>
                                  <a:pt x="309" y="43"/>
                                  <a:pt x="310" y="42"/>
                                </a:cubicBezTo>
                                <a:cubicBezTo>
                                  <a:pt x="310" y="42"/>
                                  <a:pt x="310" y="41"/>
                                  <a:pt x="309" y="41"/>
                                </a:cubicBezTo>
                                <a:lnTo>
                                  <a:pt x="309" y="42"/>
                                </a:lnTo>
                                <a:close/>
                                <a:moveTo>
                                  <a:pt x="306" y="49"/>
                                </a:moveTo>
                                <a:cubicBezTo>
                                  <a:pt x="308" y="49"/>
                                  <a:pt x="309" y="49"/>
                                  <a:pt x="310" y="49"/>
                                </a:cubicBezTo>
                                <a:cubicBezTo>
                                  <a:pt x="310" y="48"/>
                                  <a:pt x="310" y="48"/>
                                  <a:pt x="311" y="48"/>
                                </a:cubicBezTo>
                                <a:cubicBezTo>
                                  <a:pt x="311" y="48"/>
                                  <a:pt x="311" y="48"/>
                                  <a:pt x="311" y="48"/>
                                </a:cubicBezTo>
                                <a:cubicBezTo>
                                  <a:pt x="308" y="49"/>
                                  <a:pt x="307" y="48"/>
                                  <a:pt x="306" y="49"/>
                                </a:cubicBezTo>
                                <a:close/>
                                <a:moveTo>
                                  <a:pt x="306" y="51"/>
                                </a:moveTo>
                                <a:cubicBezTo>
                                  <a:pt x="307" y="51"/>
                                  <a:pt x="308" y="50"/>
                                  <a:pt x="309" y="50"/>
                                </a:cubicBezTo>
                                <a:cubicBezTo>
                                  <a:pt x="310" y="50"/>
                                  <a:pt x="310" y="50"/>
                                  <a:pt x="310" y="50"/>
                                </a:cubicBezTo>
                                <a:cubicBezTo>
                                  <a:pt x="310" y="50"/>
                                  <a:pt x="310" y="50"/>
                                  <a:pt x="310" y="50"/>
                                </a:cubicBezTo>
                                <a:cubicBezTo>
                                  <a:pt x="307" y="50"/>
                                  <a:pt x="304" y="51"/>
                                  <a:pt x="306" y="51"/>
                                </a:cubicBezTo>
                                <a:close/>
                                <a:moveTo>
                                  <a:pt x="307" y="53"/>
                                </a:moveTo>
                                <a:cubicBezTo>
                                  <a:pt x="309" y="53"/>
                                  <a:pt x="306" y="54"/>
                                  <a:pt x="306" y="54"/>
                                </a:cubicBezTo>
                                <a:cubicBezTo>
                                  <a:pt x="309" y="54"/>
                                  <a:pt x="310" y="53"/>
                                  <a:pt x="311" y="52"/>
                                </a:cubicBezTo>
                                <a:cubicBezTo>
                                  <a:pt x="310" y="52"/>
                                  <a:pt x="308" y="53"/>
                                  <a:pt x="307" y="53"/>
                                </a:cubicBezTo>
                                <a:close/>
                                <a:moveTo>
                                  <a:pt x="308" y="54"/>
                                </a:moveTo>
                                <a:cubicBezTo>
                                  <a:pt x="305" y="55"/>
                                  <a:pt x="306" y="55"/>
                                  <a:pt x="305" y="56"/>
                                </a:cubicBezTo>
                                <a:cubicBezTo>
                                  <a:pt x="308" y="55"/>
                                  <a:pt x="309" y="56"/>
                                  <a:pt x="310" y="55"/>
                                </a:cubicBezTo>
                                <a:cubicBezTo>
                                  <a:pt x="308" y="55"/>
                                  <a:pt x="308" y="55"/>
                                  <a:pt x="308" y="54"/>
                                </a:cubicBezTo>
                                <a:close/>
                                <a:moveTo>
                                  <a:pt x="302" y="38"/>
                                </a:moveTo>
                                <a:cubicBezTo>
                                  <a:pt x="300" y="39"/>
                                  <a:pt x="300" y="39"/>
                                  <a:pt x="300" y="40"/>
                                </a:cubicBezTo>
                                <a:cubicBezTo>
                                  <a:pt x="303" y="39"/>
                                  <a:pt x="303" y="39"/>
                                  <a:pt x="302" y="38"/>
                                </a:cubicBezTo>
                                <a:close/>
                                <a:moveTo>
                                  <a:pt x="301" y="46"/>
                                </a:moveTo>
                                <a:cubicBezTo>
                                  <a:pt x="300" y="47"/>
                                  <a:pt x="300" y="47"/>
                                  <a:pt x="299" y="47"/>
                                </a:cubicBezTo>
                                <a:cubicBezTo>
                                  <a:pt x="299" y="47"/>
                                  <a:pt x="297" y="48"/>
                                  <a:pt x="299" y="48"/>
                                </a:cubicBezTo>
                                <a:cubicBezTo>
                                  <a:pt x="300" y="47"/>
                                  <a:pt x="305" y="45"/>
                                  <a:pt x="302" y="46"/>
                                </a:cubicBezTo>
                                <a:cubicBezTo>
                                  <a:pt x="302" y="46"/>
                                  <a:pt x="301" y="46"/>
                                  <a:pt x="301" y="46"/>
                                </a:cubicBezTo>
                                <a:close/>
                                <a:moveTo>
                                  <a:pt x="300" y="51"/>
                                </a:moveTo>
                                <a:cubicBezTo>
                                  <a:pt x="300" y="51"/>
                                  <a:pt x="303" y="50"/>
                                  <a:pt x="303" y="50"/>
                                </a:cubicBezTo>
                                <a:cubicBezTo>
                                  <a:pt x="301" y="50"/>
                                  <a:pt x="297" y="52"/>
                                  <a:pt x="300" y="51"/>
                                </a:cubicBezTo>
                                <a:close/>
                                <a:moveTo>
                                  <a:pt x="296" y="41"/>
                                </a:moveTo>
                                <a:cubicBezTo>
                                  <a:pt x="296" y="40"/>
                                  <a:pt x="297" y="40"/>
                                  <a:pt x="297" y="40"/>
                                </a:cubicBezTo>
                                <a:cubicBezTo>
                                  <a:pt x="294" y="40"/>
                                  <a:pt x="293" y="42"/>
                                  <a:pt x="296" y="41"/>
                                </a:cubicBezTo>
                                <a:close/>
                                <a:moveTo>
                                  <a:pt x="295" y="49"/>
                                </a:moveTo>
                                <a:cubicBezTo>
                                  <a:pt x="293" y="50"/>
                                  <a:pt x="294" y="51"/>
                                  <a:pt x="297" y="51"/>
                                </a:cubicBezTo>
                                <a:cubicBezTo>
                                  <a:pt x="298" y="50"/>
                                  <a:pt x="294" y="50"/>
                                  <a:pt x="297" y="49"/>
                                </a:cubicBezTo>
                                <a:cubicBezTo>
                                  <a:pt x="296" y="49"/>
                                  <a:pt x="296" y="49"/>
                                  <a:pt x="295" y="49"/>
                                </a:cubicBezTo>
                                <a:close/>
                                <a:moveTo>
                                  <a:pt x="296" y="54"/>
                                </a:moveTo>
                                <a:cubicBezTo>
                                  <a:pt x="296" y="55"/>
                                  <a:pt x="294" y="55"/>
                                  <a:pt x="294" y="55"/>
                                </a:cubicBezTo>
                                <a:cubicBezTo>
                                  <a:pt x="294" y="56"/>
                                  <a:pt x="294" y="56"/>
                                  <a:pt x="295" y="57"/>
                                </a:cubicBezTo>
                                <a:cubicBezTo>
                                  <a:pt x="293" y="57"/>
                                  <a:pt x="293" y="57"/>
                                  <a:pt x="293" y="57"/>
                                </a:cubicBezTo>
                                <a:cubicBezTo>
                                  <a:pt x="293" y="58"/>
                                  <a:pt x="293" y="58"/>
                                  <a:pt x="292" y="58"/>
                                </a:cubicBezTo>
                                <a:cubicBezTo>
                                  <a:pt x="294" y="58"/>
                                  <a:pt x="294" y="58"/>
                                  <a:pt x="295" y="58"/>
                                </a:cubicBezTo>
                                <a:cubicBezTo>
                                  <a:pt x="293" y="58"/>
                                  <a:pt x="293" y="57"/>
                                  <a:pt x="297" y="57"/>
                                </a:cubicBezTo>
                                <a:cubicBezTo>
                                  <a:pt x="297" y="56"/>
                                  <a:pt x="295" y="56"/>
                                  <a:pt x="295" y="56"/>
                                </a:cubicBezTo>
                                <a:cubicBezTo>
                                  <a:pt x="295" y="55"/>
                                  <a:pt x="299" y="54"/>
                                  <a:pt x="298" y="54"/>
                                </a:cubicBezTo>
                                <a:cubicBezTo>
                                  <a:pt x="297" y="55"/>
                                  <a:pt x="297" y="54"/>
                                  <a:pt x="296" y="54"/>
                                </a:cubicBezTo>
                                <a:close/>
                                <a:moveTo>
                                  <a:pt x="286" y="51"/>
                                </a:moveTo>
                                <a:cubicBezTo>
                                  <a:pt x="286" y="52"/>
                                  <a:pt x="282" y="52"/>
                                  <a:pt x="282" y="53"/>
                                </a:cubicBezTo>
                                <a:cubicBezTo>
                                  <a:pt x="285" y="52"/>
                                  <a:pt x="292" y="51"/>
                                  <a:pt x="293" y="49"/>
                                </a:cubicBezTo>
                                <a:cubicBezTo>
                                  <a:pt x="289" y="50"/>
                                  <a:pt x="289" y="51"/>
                                  <a:pt x="286" y="51"/>
                                </a:cubicBezTo>
                                <a:close/>
                                <a:moveTo>
                                  <a:pt x="287" y="58"/>
                                </a:moveTo>
                                <a:cubicBezTo>
                                  <a:pt x="291" y="56"/>
                                  <a:pt x="292" y="55"/>
                                  <a:pt x="293" y="54"/>
                                </a:cubicBezTo>
                                <a:cubicBezTo>
                                  <a:pt x="288" y="56"/>
                                  <a:pt x="290" y="56"/>
                                  <a:pt x="287" y="58"/>
                                </a:cubicBezTo>
                                <a:close/>
                                <a:moveTo>
                                  <a:pt x="286" y="51"/>
                                </a:moveTo>
                                <a:cubicBezTo>
                                  <a:pt x="288" y="50"/>
                                  <a:pt x="291" y="49"/>
                                  <a:pt x="291" y="48"/>
                                </a:cubicBezTo>
                                <a:cubicBezTo>
                                  <a:pt x="289" y="49"/>
                                  <a:pt x="285" y="51"/>
                                  <a:pt x="286" y="51"/>
                                </a:cubicBezTo>
                                <a:close/>
                                <a:moveTo>
                                  <a:pt x="288" y="60"/>
                                </a:moveTo>
                                <a:cubicBezTo>
                                  <a:pt x="289" y="60"/>
                                  <a:pt x="294" y="59"/>
                                  <a:pt x="294" y="59"/>
                                </a:cubicBezTo>
                                <a:cubicBezTo>
                                  <a:pt x="293" y="59"/>
                                  <a:pt x="289" y="59"/>
                                  <a:pt x="288" y="60"/>
                                </a:cubicBezTo>
                                <a:close/>
                                <a:moveTo>
                                  <a:pt x="283" y="27"/>
                                </a:moveTo>
                                <a:cubicBezTo>
                                  <a:pt x="276" y="29"/>
                                  <a:pt x="276" y="29"/>
                                  <a:pt x="276" y="29"/>
                                </a:cubicBezTo>
                                <a:cubicBezTo>
                                  <a:pt x="277" y="30"/>
                                  <a:pt x="274" y="30"/>
                                  <a:pt x="274" y="31"/>
                                </a:cubicBezTo>
                                <a:cubicBezTo>
                                  <a:pt x="278" y="29"/>
                                  <a:pt x="276" y="29"/>
                                  <a:pt x="281" y="28"/>
                                </a:cubicBezTo>
                                <a:cubicBezTo>
                                  <a:pt x="281" y="28"/>
                                  <a:pt x="279" y="29"/>
                                  <a:pt x="280" y="29"/>
                                </a:cubicBezTo>
                                <a:cubicBezTo>
                                  <a:pt x="282" y="28"/>
                                  <a:pt x="282" y="29"/>
                                  <a:pt x="284" y="28"/>
                                </a:cubicBezTo>
                                <a:cubicBezTo>
                                  <a:pt x="285" y="27"/>
                                  <a:pt x="281" y="28"/>
                                  <a:pt x="283" y="27"/>
                                </a:cubicBezTo>
                                <a:close/>
                                <a:moveTo>
                                  <a:pt x="291" y="52"/>
                                </a:moveTo>
                                <a:cubicBezTo>
                                  <a:pt x="291" y="51"/>
                                  <a:pt x="289" y="52"/>
                                  <a:pt x="291" y="51"/>
                                </a:cubicBezTo>
                                <a:cubicBezTo>
                                  <a:pt x="285" y="53"/>
                                  <a:pt x="289" y="53"/>
                                  <a:pt x="291" y="52"/>
                                </a:cubicBezTo>
                                <a:close/>
                                <a:moveTo>
                                  <a:pt x="282" y="46"/>
                                </a:moveTo>
                                <a:cubicBezTo>
                                  <a:pt x="282" y="46"/>
                                  <a:pt x="281" y="46"/>
                                  <a:pt x="281" y="47"/>
                                </a:cubicBezTo>
                                <a:cubicBezTo>
                                  <a:pt x="283" y="46"/>
                                  <a:pt x="285" y="46"/>
                                  <a:pt x="286" y="45"/>
                                </a:cubicBezTo>
                                <a:cubicBezTo>
                                  <a:pt x="284" y="45"/>
                                  <a:pt x="284" y="45"/>
                                  <a:pt x="282" y="46"/>
                                </a:cubicBezTo>
                                <a:close/>
                                <a:moveTo>
                                  <a:pt x="275" y="46"/>
                                </a:moveTo>
                                <a:cubicBezTo>
                                  <a:pt x="277" y="46"/>
                                  <a:pt x="280" y="44"/>
                                  <a:pt x="281" y="44"/>
                                </a:cubicBezTo>
                                <a:cubicBezTo>
                                  <a:pt x="282" y="44"/>
                                  <a:pt x="286" y="42"/>
                                  <a:pt x="284" y="42"/>
                                </a:cubicBezTo>
                                <a:cubicBezTo>
                                  <a:pt x="283" y="43"/>
                                  <a:pt x="276" y="45"/>
                                  <a:pt x="275" y="46"/>
                                </a:cubicBezTo>
                                <a:close/>
                                <a:moveTo>
                                  <a:pt x="284" y="57"/>
                                </a:moveTo>
                                <a:cubicBezTo>
                                  <a:pt x="285" y="56"/>
                                  <a:pt x="283" y="55"/>
                                  <a:pt x="287" y="54"/>
                                </a:cubicBezTo>
                                <a:cubicBezTo>
                                  <a:pt x="288" y="53"/>
                                  <a:pt x="286" y="54"/>
                                  <a:pt x="285" y="54"/>
                                </a:cubicBezTo>
                                <a:cubicBezTo>
                                  <a:pt x="284" y="55"/>
                                  <a:pt x="285" y="55"/>
                                  <a:pt x="283" y="56"/>
                                </a:cubicBezTo>
                                <a:cubicBezTo>
                                  <a:pt x="282" y="56"/>
                                  <a:pt x="285" y="56"/>
                                  <a:pt x="281" y="57"/>
                                </a:cubicBezTo>
                                <a:cubicBezTo>
                                  <a:pt x="281" y="58"/>
                                  <a:pt x="283" y="57"/>
                                  <a:pt x="284" y="57"/>
                                </a:cubicBezTo>
                                <a:cubicBezTo>
                                  <a:pt x="283" y="57"/>
                                  <a:pt x="283" y="57"/>
                                  <a:pt x="284" y="57"/>
                                </a:cubicBezTo>
                                <a:close/>
                                <a:moveTo>
                                  <a:pt x="279" y="43"/>
                                </a:moveTo>
                                <a:cubicBezTo>
                                  <a:pt x="279" y="43"/>
                                  <a:pt x="279" y="43"/>
                                  <a:pt x="280" y="43"/>
                                </a:cubicBezTo>
                                <a:cubicBezTo>
                                  <a:pt x="280" y="43"/>
                                  <a:pt x="283" y="42"/>
                                  <a:pt x="283" y="42"/>
                                </a:cubicBezTo>
                                <a:cubicBezTo>
                                  <a:pt x="281" y="42"/>
                                  <a:pt x="281" y="42"/>
                                  <a:pt x="279" y="43"/>
                                </a:cubicBezTo>
                                <a:close/>
                                <a:moveTo>
                                  <a:pt x="273" y="49"/>
                                </a:moveTo>
                                <a:cubicBezTo>
                                  <a:pt x="277" y="47"/>
                                  <a:pt x="276" y="49"/>
                                  <a:pt x="277" y="48"/>
                                </a:cubicBezTo>
                                <a:cubicBezTo>
                                  <a:pt x="278" y="48"/>
                                  <a:pt x="278" y="48"/>
                                  <a:pt x="278" y="47"/>
                                </a:cubicBezTo>
                                <a:cubicBezTo>
                                  <a:pt x="276" y="48"/>
                                  <a:pt x="274" y="48"/>
                                  <a:pt x="273" y="49"/>
                                </a:cubicBezTo>
                                <a:close/>
                                <a:moveTo>
                                  <a:pt x="274" y="62"/>
                                </a:moveTo>
                                <a:cubicBezTo>
                                  <a:pt x="273" y="62"/>
                                  <a:pt x="272" y="63"/>
                                  <a:pt x="272" y="63"/>
                                </a:cubicBezTo>
                                <a:cubicBezTo>
                                  <a:pt x="273" y="62"/>
                                  <a:pt x="274" y="63"/>
                                  <a:pt x="275" y="62"/>
                                </a:cubicBezTo>
                                <a:cubicBezTo>
                                  <a:pt x="274" y="62"/>
                                  <a:pt x="281" y="60"/>
                                  <a:pt x="282" y="59"/>
                                </a:cubicBezTo>
                                <a:cubicBezTo>
                                  <a:pt x="281" y="60"/>
                                  <a:pt x="280" y="60"/>
                                  <a:pt x="280" y="60"/>
                                </a:cubicBezTo>
                                <a:cubicBezTo>
                                  <a:pt x="279" y="60"/>
                                  <a:pt x="280" y="59"/>
                                  <a:pt x="278" y="59"/>
                                </a:cubicBezTo>
                                <a:cubicBezTo>
                                  <a:pt x="279" y="60"/>
                                  <a:pt x="277" y="60"/>
                                  <a:pt x="275" y="61"/>
                                </a:cubicBezTo>
                                <a:cubicBezTo>
                                  <a:pt x="276" y="61"/>
                                  <a:pt x="275" y="61"/>
                                  <a:pt x="274" y="62"/>
                                </a:cubicBezTo>
                                <a:close/>
                                <a:moveTo>
                                  <a:pt x="270" y="48"/>
                                </a:moveTo>
                                <a:cubicBezTo>
                                  <a:pt x="270" y="49"/>
                                  <a:pt x="273" y="48"/>
                                  <a:pt x="276" y="47"/>
                                </a:cubicBezTo>
                                <a:cubicBezTo>
                                  <a:pt x="273" y="47"/>
                                  <a:pt x="273" y="46"/>
                                  <a:pt x="271" y="47"/>
                                </a:cubicBezTo>
                                <a:cubicBezTo>
                                  <a:pt x="272" y="47"/>
                                  <a:pt x="274" y="47"/>
                                  <a:pt x="270" y="48"/>
                                </a:cubicBezTo>
                                <a:close/>
                                <a:moveTo>
                                  <a:pt x="276" y="60"/>
                                </a:moveTo>
                                <a:cubicBezTo>
                                  <a:pt x="276" y="60"/>
                                  <a:pt x="277" y="59"/>
                                  <a:pt x="276" y="59"/>
                                </a:cubicBezTo>
                                <a:cubicBezTo>
                                  <a:pt x="270" y="61"/>
                                  <a:pt x="269" y="62"/>
                                  <a:pt x="276" y="60"/>
                                </a:cubicBezTo>
                                <a:close/>
                                <a:moveTo>
                                  <a:pt x="264" y="34"/>
                                </a:moveTo>
                                <a:cubicBezTo>
                                  <a:pt x="262" y="34"/>
                                  <a:pt x="261" y="35"/>
                                  <a:pt x="261" y="35"/>
                                </a:cubicBezTo>
                                <a:cubicBezTo>
                                  <a:pt x="263" y="35"/>
                                  <a:pt x="265" y="34"/>
                                  <a:pt x="265" y="34"/>
                                </a:cubicBezTo>
                                <a:cubicBezTo>
                                  <a:pt x="264" y="34"/>
                                  <a:pt x="264" y="34"/>
                                  <a:pt x="264" y="34"/>
                                </a:cubicBezTo>
                                <a:close/>
                                <a:moveTo>
                                  <a:pt x="248" y="40"/>
                                </a:moveTo>
                                <a:cubicBezTo>
                                  <a:pt x="250" y="40"/>
                                  <a:pt x="247" y="41"/>
                                  <a:pt x="248" y="41"/>
                                </a:cubicBezTo>
                                <a:cubicBezTo>
                                  <a:pt x="251" y="40"/>
                                  <a:pt x="250" y="40"/>
                                  <a:pt x="252" y="39"/>
                                </a:cubicBezTo>
                                <a:cubicBezTo>
                                  <a:pt x="252" y="39"/>
                                  <a:pt x="252" y="40"/>
                                  <a:pt x="253" y="39"/>
                                </a:cubicBezTo>
                                <a:cubicBezTo>
                                  <a:pt x="254" y="39"/>
                                  <a:pt x="253" y="39"/>
                                  <a:pt x="254" y="38"/>
                                </a:cubicBezTo>
                                <a:cubicBezTo>
                                  <a:pt x="257" y="37"/>
                                  <a:pt x="256" y="38"/>
                                  <a:pt x="259" y="36"/>
                                </a:cubicBezTo>
                                <a:cubicBezTo>
                                  <a:pt x="260" y="36"/>
                                  <a:pt x="260" y="36"/>
                                  <a:pt x="260" y="35"/>
                                </a:cubicBezTo>
                                <a:cubicBezTo>
                                  <a:pt x="258" y="36"/>
                                  <a:pt x="258" y="36"/>
                                  <a:pt x="256" y="36"/>
                                </a:cubicBezTo>
                                <a:cubicBezTo>
                                  <a:pt x="258" y="36"/>
                                  <a:pt x="253" y="38"/>
                                  <a:pt x="254" y="37"/>
                                </a:cubicBezTo>
                                <a:cubicBezTo>
                                  <a:pt x="251" y="38"/>
                                  <a:pt x="252" y="39"/>
                                  <a:pt x="250" y="40"/>
                                </a:cubicBezTo>
                                <a:cubicBezTo>
                                  <a:pt x="250" y="39"/>
                                  <a:pt x="251" y="39"/>
                                  <a:pt x="250" y="39"/>
                                </a:cubicBezTo>
                                <a:cubicBezTo>
                                  <a:pt x="245" y="41"/>
                                  <a:pt x="242" y="42"/>
                                  <a:pt x="238" y="44"/>
                                </a:cubicBezTo>
                                <a:cubicBezTo>
                                  <a:pt x="237" y="45"/>
                                  <a:pt x="241" y="44"/>
                                  <a:pt x="239" y="45"/>
                                </a:cubicBezTo>
                                <a:cubicBezTo>
                                  <a:pt x="235" y="46"/>
                                  <a:pt x="238" y="43"/>
                                  <a:pt x="235" y="45"/>
                                </a:cubicBezTo>
                                <a:cubicBezTo>
                                  <a:pt x="236" y="45"/>
                                  <a:pt x="236" y="46"/>
                                  <a:pt x="238" y="45"/>
                                </a:cubicBezTo>
                                <a:cubicBezTo>
                                  <a:pt x="239" y="44"/>
                                  <a:pt x="241" y="44"/>
                                  <a:pt x="242" y="44"/>
                                </a:cubicBezTo>
                                <a:cubicBezTo>
                                  <a:pt x="243" y="43"/>
                                  <a:pt x="241" y="44"/>
                                  <a:pt x="242" y="43"/>
                                </a:cubicBezTo>
                                <a:cubicBezTo>
                                  <a:pt x="245" y="42"/>
                                  <a:pt x="246" y="41"/>
                                  <a:pt x="248" y="40"/>
                                </a:cubicBezTo>
                                <a:close/>
                                <a:moveTo>
                                  <a:pt x="253" y="56"/>
                                </a:moveTo>
                                <a:cubicBezTo>
                                  <a:pt x="253" y="57"/>
                                  <a:pt x="253" y="57"/>
                                  <a:pt x="254" y="57"/>
                                </a:cubicBezTo>
                                <a:cubicBezTo>
                                  <a:pt x="257" y="55"/>
                                  <a:pt x="256" y="56"/>
                                  <a:pt x="258" y="55"/>
                                </a:cubicBezTo>
                                <a:cubicBezTo>
                                  <a:pt x="258" y="55"/>
                                  <a:pt x="263" y="53"/>
                                  <a:pt x="264" y="52"/>
                                </a:cubicBezTo>
                                <a:cubicBezTo>
                                  <a:pt x="260" y="53"/>
                                  <a:pt x="255" y="56"/>
                                  <a:pt x="253" y="56"/>
                                </a:cubicBezTo>
                                <a:close/>
                                <a:moveTo>
                                  <a:pt x="264" y="64"/>
                                </a:moveTo>
                                <a:cubicBezTo>
                                  <a:pt x="267" y="64"/>
                                  <a:pt x="264" y="65"/>
                                  <a:pt x="263" y="65"/>
                                </a:cubicBezTo>
                                <a:cubicBezTo>
                                  <a:pt x="263" y="66"/>
                                  <a:pt x="263" y="66"/>
                                  <a:pt x="264" y="66"/>
                                </a:cubicBezTo>
                                <a:cubicBezTo>
                                  <a:pt x="264" y="65"/>
                                  <a:pt x="265" y="66"/>
                                  <a:pt x="267" y="65"/>
                                </a:cubicBezTo>
                                <a:cubicBezTo>
                                  <a:pt x="268" y="64"/>
                                  <a:pt x="268" y="64"/>
                                  <a:pt x="268" y="63"/>
                                </a:cubicBezTo>
                                <a:cubicBezTo>
                                  <a:pt x="267" y="64"/>
                                  <a:pt x="265" y="63"/>
                                  <a:pt x="264" y="64"/>
                                </a:cubicBezTo>
                                <a:close/>
                                <a:moveTo>
                                  <a:pt x="261" y="65"/>
                                </a:moveTo>
                                <a:cubicBezTo>
                                  <a:pt x="261" y="65"/>
                                  <a:pt x="261" y="65"/>
                                  <a:pt x="261" y="65"/>
                                </a:cubicBezTo>
                                <a:cubicBezTo>
                                  <a:pt x="263" y="65"/>
                                  <a:pt x="266" y="63"/>
                                  <a:pt x="264" y="63"/>
                                </a:cubicBezTo>
                                <a:cubicBezTo>
                                  <a:pt x="264" y="64"/>
                                  <a:pt x="263" y="64"/>
                                  <a:pt x="261" y="65"/>
                                </a:cubicBezTo>
                                <a:close/>
                                <a:moveTo>
                                  <a:pt x="253" y="68"/>
                                </a:moveTo>
                                <a:cubicBezTo>
                                  <a:pt x="255" y="68"/>
                                  <a:pt x="258" y="67"/>
                                  <a:pt x="259" y="67"/>
                                </a:cubicBezTo>
                                <a:cubicBezTo>
                                  <a:pt x="258" y="67"/>
                                  <a:pt x="261" y="66"/>
                                  <a:pt x="260" y="66"/>
                                </a:cubicBezTo>
                                <a:cubicBezTo>
                                  <a:pt x="257" y="67"/>
                                  <a:pt x="256" y="67"/>
                                  <a:pt x="253" y="68"/>
                                </a:cubicBezTo>
                                <a:close/>
                                <a:moveTo>
                                  <a:pt x="256" y="64"/>
                                </a:moveTo>
                                <a:cubicBezTo>
                                  <a:pt x="258" y="64"/>
                                  <a:pt x="255" y="65"/>
                                  <a:pt x="257" y="65"/>
                                </a:cubicBezTo>
                                <a:cubicBezTo>
                                  <a:pt x="258" y="64"/>
                                  <a:pt x="257" y="64"/>
                                  <a:pt x="258" y="63"/>
                                </a:cubicBezTo>
                                <a:lnTo>
                                  <a:pt x="256" y="64"/>
                                </a:lnTo>
                                <a:close/>
                                <a:moveTo>
                                  <a:pt x="249" y="75"/>
                                </a:moveTo>
                                <a:cubicBezTo>
                                  <a:pt x="249" y="75"/>
                                  <a:pt x="249" y="75"/>
                                  <a:pt x="248" y="75"/>
                                </a:cubicBezTo>
                                <a:cubicBezTo>
                                  <a:pt x="247" y="75"/>
                                  <a:pt x="250" y="73"/>
                                  <a:pt x="247" y="74"/>
                                </a:cubicBezTo>
                                <a:cubicBezTo>
                                  <a:pt x="250" y="74"/>
                                  <a:pt x="243" y="77"/>
                                  <a:pt x="246" y="77"/>
                                </a:cubicBezTo>
                                <a:cubicBezTo>
                                  <a:pt x="246" y="77"/>
                                  <a:pt x="247" y="76"/>
                                  <a:pt x="247" y="76"/>
                                </a:cubicBezTo>
                                <a:cubicBezTo>
                                  <a:pt x="246" y="77"/>
                                  <a:pt x="246" y="77"/>
                                  <a:pt x="247" y="77"/>
                                </a:cubicBezTo>
                                <a:cubicBezTo>
                                  <a:pt x="249" y="75"/>
                                  <a:pt x="255" y="74"/>
                                  <a:pt x="257" y="72"/>
                                </a:cubicBezTo>
                                <a:cubicBezTo>
                                  <a:pt x="255" y="72"/>
                                  <a:pt x="252" y="74"/>
                                  <a:pt x="249" y="75"/>
                                </a:cubicBezTo>
                                <a:close/>
                                <a:moveTo>
                                  <a:pt x="248" y="62"/>
                                </a:moveTo>
                                <a:cubicBezTo>
                                  <a:pt x="250" y="61"/>
                                  <a:pt x="251" y="61"/>
                                  <a:pt x="251" y="60"/>
                                </a:cubicBezTo>
                                <a:cubicBezTo>
                                  <a:pt x="249" y="61"/>
                                  <a:pt x="248" y="62"/>
                                  <a:pt x="248" y="62"/>
                                </a:cubicBezTo>
                                <a:close/>
                                <a:moveTo>
                                  <a:pt x="246" y="67"/>
                                </a:moveTo>
                                <a:cubicBezTo>
                                  <a:pt x="243" y="68"/>
                                  <a:pt x="245" y="69"/>
                                  <a:pt x="248" y="68"/>
                                </a:cubicBezTo>
                                <a:cubicBezTo>
                                  <a:pt x="248" y="67"/>
                                  <a:pt x="246" y="68"/>
                                  <a:pt x="246" y="67"/>
                                </a:cubicBezTo>
                                <a:close/>
                                <a:moveTo>
                                  <a:pt x="244" y="65"/>
                                </a:moveTo>
                                <a:cubicBezTo>
                                  <a:pt x="243" y="65"/>
                                  <a:pt x="245" y="64"/>
                                  <a:pt x="245" y="63"/>
                                </a:cubicBezTo>
                                <a:cubicBezTo>
                                  <a:pt x="242" y="64"/>
                                  <a:pt x="242" y="66"/>
                                  <a:pt x="244" y="65"/>
                                </a:cubicBezTo>
                                <a:close/>
                                <a:moveTo>
                                  <a:pt x="241" y="72"/>
                                </a:moveTo>
                                <a:cubicBezTo>
                                  <a:pt x="241" y="72"/>
                                  <a:pt x="241" y="71"/>
                                  <a:pt x="240" y="71"/>
                                </a:cubicBezTo>
                                <a:cubicBezTo>
                                  <a:pt x="240" y="72"/>
                                  <a:pt x="239" y="72"/>
                                  <a:pt x="239" y="72"/>
                                </a:cubicBezTo>
                                <a:cubicBezTo>
                                  <a:pt x="239" y="72"/>
                                  <a:pt x="238" y="73"/>
                                  <a:pt x="238" y="73"/>
                                </a:cubicBezTo>
                                <a:cubicBezTo>
                                  <a:pt x="242" y="71"/>
                                  <a:pt x="237" y="74"/>
                                  <a:pt x="239" y="74"/>
                                </a:cubicBezTo>
                                <a:cubicBezTo>
                                  <a:pt x="243" y="71"/>
                                  <a:pt x="246" y="72"/>
                                  <a:pt x="248" y="70"/>
                                </a:cubicBezTo>
                                <a:cubicBezTo>
                                  <a:pt x="245" y="70"/>
                                  <a:pt x="241" y="73"/>
                                  <a:pt x="239" y="73"/>
                                </a:cubicBezTo>
                                <a:cubicBezTo>
                                  <a:pt x="239" y="73"/>
                                  <a:pt x="240" y="72"/>
                                  <a:pt x="241" y="72"/>
                                </a:cubicBezTo>
                                <a:close/>
                                <a:moveTo>
                                  <a:pt x="239" y="71"/>
                                </a:moveTo>
                                <a:cubicBezTo>
                                  <a:pt x="236" y="72"/>
                                  <a:pt x="237" y="73"/>
                                  <a:pt x="236" y="74"/>
                                </a:cubicBezTo>
                                <a:cubicBezTo>
                                  <a:pt x="238" y="73"/>
                                  <a:pt x="239" y="72"/>
                                  <a:pt x="239" y="71"/>
                                </a:cubicBezTo>
                                <a:close/>
                                <a:moveTo>
                                  <a:pt x="226" y="49"/>
                                </a:moveTo>
                                <a:cubicBezTo>
                                  <a:pt x="226" y="48"/>
                                  <a:pt x="225" y="49"/>
                                  <a:pt x="227" y="47"/>
                                </a:cubicBezTo>
                                <a:cubicBezTo>
                                  <a:pt x="225" y="49"/>
                                  <a:pt x="222" y="49"/>
                                  <a:pt x="221" y="51"/>
                                </a:cubicBezTo>
                                <a:cubicBezTo>
                                  <a:pt x="225" y="49"/>
                                  <a:pt x="224" y="50"/>
                                  <a:pt x="226" y="50"/>
                                </a:cubicBezTo>
                                <a:cubicBezTo>
                                  <a:pt x="224" y="51"/>
                                  <a:pt x="224" y="51"/>
                                  <a:pt x="222" y="51"/>
                                </a:cubicBezTo>
                                <a:cubicBezTo>
                                  <a:pt x="223" y="52"/>
                                  <a:pt x="227" y="50"/>
                                  <a:pt x="230" y="49"/>
                                </a:cubicBezTo>
                                <a:cubicBezTo>
                                  <a:pt x="230" y="48"/>
                                  <a:pt x="230" y="48"/>
                                  <a:pt x="231" y="47"/>
                                </a:cubicBezTo>
                                <a:cubicBezTo>
                                  <a:pt x="231" y="47"/>
                                  <a:pt x="231" y="48"/>
                                  <a:pt x="233" y="47"/>
                                </a:cubicBezTo>
                                <a:cubicBezTo>
                                  <a:pt x="233" y="46"/>
                                  <a:pt x="233" y="46"/>
                                  <a:pt x="233" y="46"/>
                                </a:cubicBezTo>
                                <a:cubicBezTo>
                                  <a:pt x="229" y="48"/>
                                  <a:pt x="228" y="48"/>
                                  <a:pt x="226" y="49"/>
                                </a:cubicBezTo>
                                <a:close/>
                                <a:moveTo>
                                  <a:pt x="235" y="57"/>
                                </a:moveTo>
                                <a:cubicBezTo>
                                  <a:pt x="233" y="58"/>
                                  <a:pt x="231" y="59"/>
                                  <a:pt x="230" y="59"/>
                                </a:cubicBezTo>
                                <a:cubicBezTo>
                                  <a:pt x="228" y="60"/>
                                  <a:pt x="231" y="59"/>
                                  <a:pt x="232" y="59"/>
                                </a:cubicBezTo>
                                <a:cubicBezTo>
                                  <a:pt x="232" y="59"/>
                                  <a:pt x="231" y="59"/>
                                  <a:pt x="233" y="58"/>
                                </a:cubicBezTo>
                                <a:cubicBezTo>
                                  <a:pt x="233" y="58"/>
                                  <a:pt x="233" y="59"/>
                                  <a:pt x="232" y="59"/>
                                </a:cubicBezTo>
                                <a:cubicBezTo>
                                  <a:pt x="234" y="58"/>
                                  <a:pt x="236" y="58"/>
                                  <a:pt x="236" y="57"/>
                                </a:cubicBezTo>
                                <a:cubicBezTo>
                                  <a:pt x="235" y="57"/>
                                  <a:pt x="235" y="57"/>
                                  <a:pt x="235" y="57"/>
                                </a:cubicBezTo>
                                <a:close/>
                                <a:moveTo>
                                  <a:pt x="235" y="64"/>
                                </a:moveTo>
                                <a:cubicBezTo>
                                  <a:pt x="237" y="63"/>
                                  <a:pt x="235" y="65"/>
                                  <a:pt x="235" y="65"/>
                                </a:cubicBezTo>
                                <a:cubicBezTo>
                                  <a:pt x="238" y="64"/>
                                  <a:pt x="238" y="64"/>
                                  <a:pt x="238" y="63"/>
                                </a:cubicBezTo>
                                <a:cubicBezTo>
                                  <a:pt x="237" y="64"/>
                                  <a:pt x="235" y="64"/>
                                  <a:pt x="235" y="64"/>
                                </a:cubicBezTo>
                                <a:close/>
                                <a:moveTo>
                                  <a:pt x="230" y="61"/>
                                </a:moveTo>
                                <a:cubicBezTo>
                                  <a:pt x="230" y="61"/>
                                  <a:pt x="228" y="63"/>
                                  <a:pt x="231" y="62"/>
                                </a:cubicBezTo>
                                <a:cubicBezTo>
                                  <a:pt x="230" y="62"/>
                                  <a:pt x="232" y="60"/>
                                  <a:pt x="232" y="60"/>
                                </a:cubicBezTo>
                                <a:cubicBezTo>
                                  <a:pt x="231" y="60"/>
                                  <a:pt x="230" y="61"/>
                                  <a:pt x="230" y="61"/>
                                </a:cubicBezTo>
                                <a:close/>
                                <a:moveTo>
                                  <a:pt x="227" y="61"/>
                                </a:moveTo>
                                <a:cubicBezTo>
                                  <a:pt x="227" y="62"/>
                                  <a:pt x="227" y="62"/>
                                  <a:pt x="227" y="62"/>
                                </a:cubicBezTo>
                                <a:cubicBezTo>
                                  <a:pt x="228" y="61"/>
                                  <a:pt x="229" y="60"/>
                                  <a:pt x="230" y="60"/>
                                </a:cubicBezTo>
                                <a:cubicBezTo>
                                  <a:pt x="230" y="60"/>
                                  <a:pt x="229" y="60"/>
                                  <a:pt x="227" y="61"/>
                                </a:cubicBezTo>
                                <a:close/>
                                <a:moveTo>
                                  <a:pt x="225" y="71"/>
                                </a:moveTo>
                                <a:cubicBezTo>
                                  <a:pt x="228" y="69"/>
                                  <a:pt x="229" y="68"/>
                                  <a:pt x="232" y="66"/>
                                </a:cubicBezTo>
                                <a:cubicBezTo>
                                  <a:pt x="230" y="67"/>
                                  <a:pt x="232" y="66"/>
                                  <a:pt x="232" y="65"/>
                                </a:cubicBezTo>
                                <a:cubicBezTo>
                                  <a:pt x="230" y="67"/>
                                  <a:pt x="226" y="67"/>
                                  <a:pt x="226" y="68"/>
                                </a:cubicBezTo>
                                <a:cubicBezTo>
                                  <a:pt x="227" y="69"/>
                                  <a:pt x="228" y="67"/>
                                  <a:pt x="230" y="67"/>
                                </a:cubicBezTo>
                                <a:cubicBezTo>
                                  <a:pt x="230" y="67"/>
                                  <a:pt x="231" y="67"/>
                                  <a:pt x="231" y="67"/>
                                </a:cubicBezTo>
                                <a:cubicBezTo>
                                  <a:pt x="228" y="69"/>
                                  <a:pt x="225" y="70"/>
                                  <a:pt x="225" y="71"/>
                                </a:cubicBezTo>
                                <a:close/>
                                <a:moveTo>
                                  <a:pt x="228" y="73"/>
                                </a:moveTo>
                                <a:cubicBezTo>
                                  <a:pt x="228" y="73"/>
                                  <a:pt x="228" y="72"/>
                                  <a:pt x="226" y="73"/>
                                </a:cubicBezTo>
                                <a:cubicBezTo>
                                  <a:pt x="227" y="74"/>
                                  <a:pt x="227" y="74"/>
                                  <a:pt x="227" y="74"/>
                                </a:cubicBezTo>
                                <a:cubicBezTo>
                                  <a:pt x="228" y="73"/>
                                  <a:pt x="231" y="72"/>
                                  <a:pt x="230" y="72"/>
                                </a:cubicBezTo>
                                <a:lnTo>
                                  <a:pt x="228" y="73"/>
                                </a:lnTo>
                                <a:close/>
                                <a:moveTo>
                                  <a:pt x="221" y="77"/>
                                </a:moveTo>
                                <a:cubicBezTo>
                                  <a:pt x="221" y="77"/>
                                  <a:pt x="224" y="76"/>
                                  <a:pt x="225" y="76"/>
                                </a:cubicBezTo>
                                <a:cubicBezTo>
                                  <a:pt x="224" y="77"/>
                                  <a:pt x="222" y="78"/>
                                  <a:pt x="221" y="79"/>
                                </a:cubicBezTo>
                                <a:cubicBezTo>
                                  <a:pt x="223" y="78"/>
                                  <a:pt x="225" y="77"/>
                                  <a:pt x="227" y="76"/>
                                </a:cubicBezTo>
                                <a:cubicBezTo>
                                  <a:pt x="228" y="75"/>
                                  <a:pt x="227" y="75"/>
                                  <a:pt x="226" y="74"/>
                                </a:cubicBezTo>
                                <a:cubicBezTo>
                                  <a:pt x="224" y="75"/>
                                  <a:pt x="223" y="76"/>
                                  <a:pt x="222" y="77"/>
                                </a:cubicBezTo>
                                <a:cubicBezTo>
                                  <a:pt x="222" y="76"/>
                                  <a:pt x="221" y="76"/>
                                  <a:pt x="221" y="77"/>
                                </a:cubicBezTo>
                                <a:close/>
                                <a:moveTo>
                                  <a:pt x="224" y="73"/>
                                </a:moveTo>
                                <a:cubicBezTo>
                                  <a:pt x="220" y="76"/>
                                  <a:pt x="220" y="76"/>
                                  <a:pt x="220" y="76"/>
                                </a:cubicBezTo>
                                <a:cubicBezTo>
                                  <a:pt x="222" y="76"/>
                                  <a:pt x="221" y="76"/>
                                  <a:pt x="224" y="75"/>
                                </a:cubicBezTo>
                                <a:cubicBezTo>
                                  <a:pt x="223" y="74"/>
                                  <a:pt x="226" y="73"/>
                                  <a:pt x="224" y="73"/>
                                </a:cubicBezTo>
                                <a:close/>
                                <a:moveTo>
                                  <a:pt x="206" y="64"/>
                                </a:moveTo>
                                <a:cubicBezTo>
                                  <a:pt x="207" y="65"/>
                                  <a:pt x="208" y="64"/>
                                  <a:pt x="207" y="65"/>
                                </a:cubicBezTo>
                                <a:cubicBezTo>
                                  <a:pt x="212" y="62"/>
                                  <a:pt x="208" y="64"/>
                                  <a:pt x="209" y="63"/>
                                </a:cubicBezTo>
                                <a:cubicBezTo>
                                  <a:pt x="210" y="62"/>
                                  <a:pt x="210" y="63"/>
                                  <a:pt x="212" y="62"/>
                                </a:cubicBezTo>
                                <a:cubicBezTo>
                                  <a:pt x="212" y="61"/>
                                  <a:pt x="209" y="62"/>
                                  <a:pt x="206" y="64"/>
                                </a:cubicBezTo>
                                <a:close/>
                                <a:moveTo>
                                  <a:pt x="197" y="73"/>
                                </a:moveTo>
                                <a:cubicBezTo>
                                  <a:pt x="198" y="73"/>
                                  <a:pt x="198" y="72"/>
                                  <a:pt x="198" y="73"/>
                                </a:cubicBezTo>
                                <a:cubicBezTo>
                                  <a:pt x="199" y="72"/>
                                  <a:pt x="200" y="71"/>
                                  <a:pt x="200" y="71"/>
                                </a:cubicBezTo>
                                <a:cubicBezTo>
                                  <a:pt x="198" y="72"/>
                                  <a:pt x="201" y="70"/>
                                  <a:pt x="200" y="70"/>
                                </a:cubicBezTo>
                                <a:cubicBezTo>
                                  <a:pt x="197" y="72"/>
                                  <a:pt x="200" y="72"/>
                                  <a:pt x="197" y="73"/>
                                </a:cubicBezTo>
                                <a:close/>
                                <a:moveTo>
                                  <a:pt x="196" y="70"/>
                                </a:moveTo>
                                <a:cubicBezTo>
                                  <a:pt x="196" y="71"/>
                                  <a:pt x="198" y="69"/>
                                  <a:pt x="197" y="71"/>
                                </a:cubicBezTo>
                                <a:cubicBezTo>
                                  <a:pt x="200" y="69"/>
                                  <a:pt x="198" y="68"/>
                                  <a:pt x="196" y="70"/>
                                </a:cubicBezTo>
                                <a:close/>
                                <a:moveTo>
                                  <a:pt x="191" y="75"/>
                                </a:moveTo>
                                <a:cubicBezTo>
                                  <a:pt x="192" y="74"/>
                                  <a:pt x="194" y="72"/>
                                  <a:pt x="192" y="73"/>
                                </a:cubicBezTo>
                                <a:cubicBezTo>
                                  <a:pt x="192" y="74"/>
                                  <a:pt x="189" y="75"/>
                                  <a:pt x="191" y="75"/>
                                </a:cubicBezTo>
                                <a:close/>
                                <a:moveTo>
                                  <a:pt x="187" y="76"/>
                                </a:moveTo>
                                <a:cubicBezTo>
                                  <a:pt x="186" y="77"/>
                                  <a:pt x="184" y="78"/>
                                  <a:pt x="185" y="79"/>
                                </a:cubicBezTo>
                                <a:cubicBezTo>
                                  <a:pt x="185" y="78"/>
                                  <a:pt x="187" y="77"/>
                                  <a:pt x="187" y="78"/>
                                </a:cubicBezTo>
                                <a:cubicBezTo>
                                  <a:pt x="186" y="78"/>
                                  <a:pt x="187" y="78"/>
                                  <a:pt x="188" y="77"/>
                                </a:cubicBezTo>
                                <a:cubicBezTo>
                                  <a:pt x="189" y="76"/>
                                  <a:pt x="189" y="76"/>
                                  <a:pt x="187" y="76"/>
                                </a:cubicBezTo>
                                <a:close/>
                                <a:moveTo>
                                  <a:pt x="186" y="75"/>
                                </a:moveTo>
                                <a:cubicBezTo>
                                  <a:pt x="185" y="76"/>
                                  <a:pt x="184" y="77"/>
                                  <a:pt x="184" y="77"/>
                                </a:cubicBezTo>
                                <a:cubicBezTo>
                                  <a:pt x="183" y="78"/>
                                  <a:pt x="188" y="76"/>
                                  <a:pt x="188" y="75"/>
                                </a:cubicBezTo>
                                <a:cubicBezTo>
                                  <a:pt x="186" y="76"/>
                                  <a:pt x="187" y="75"/>
                                  <a:pt x="186" y="75"/>
                                </a:cubicBezTo>
                                <a:close/>
                                <a:moveTo>
                                  <a:pt x="186" y="95"/>
                                </a:moveTo>
                                <a:cubicBezTo>
                                  <a:pt x="187" y="94"/>
                                  <a:pt x="186" y="95"/>
                                  <a:pt x="186" y="95"/>
                                </a:cubicBezTo>
                                <a:cubicBezTo>
                                  <a:pt x="191" y="92"/>
                                  <a:pt x="191" y="92"/>
                                  <a:pt x="191" y="92"/>
                                </a:cubicBezTo>
                                <a:cubicBezTo>
                                  <a:pt x="192" y="92"/>
                                  <a:pt x="191" y="93"/>
                                  <a:pt x="193" y="92"/>
                                </a:cubicBezTo>
                                <a:cubicBezTo>
                                  <a:pt x="192" y="92"/>
                                  <a:pt x="195" y="91"/>
                                  <a:pt x="195" y="90"/>
                                </a:cubicBezTo>
                                <a:cubicBezTo>
                                  <a:pt x="194" y="91"/>
                                  <a:pt x="193" y="90"/>
                                  <a:pt x="192" y="91"/>
                                </a:cubicBezTo>
                                <a:cubicBezTo>
                                  <a:pt x="190" y="93"/>
                                  <a:pt x="187" y="94"/>
                                  <a:pt x="186" y="95"/>
                                </a:cubicBezTo>
                                <a:close/>
                                <a:moveTo>
                                  <a:pt x="178" y="81"/>
                                </a:moveTo>
                                <a:cubicBezTo>
                                  <a:pt x="176" y="83"/>
                                  <a:pt x="179" y="82"/>
                                  <a:pt x="180" y="81"/>
                                </a:cubicBezTo>
                                <a:cubicBezTo>
                                  <a:pt x="181" y="80"/>
                                  <a:pt x="183" y="79"/>
                                  <a:pt x="183" y="79"/>
                                </a:cubicBezTo>
                                <a:cubicBezTo>
                                  <a:pt x="180" y="81"/>
                                  <a:pt x="183" y="78"/>
                                  <a:pt x="178" y="81"/>
                                </a:cubicBezTo>
                                <a:close/>
                                <a:moveTo>
                                  <a:pt x="182" y="80"/>
                                </a:moveTo>
                                <a:cubicBezTo>
                                  <a:pt x="182" y="81"/>
                                  <a:pt x="178" y="83"/>
                                  <a:pt x="179" y="83"/>
                                </a:cubicBezTo>
                                <a:cubicBezTo>
                                  <a:pt x="181" y="82"/>
                                  <a:pt x="182" y="82"/>
                                  <a:pt x="183" y="81"/>
                                </a:cubicBezTo>
                                <a:cubicBezTo>
                                  <a:pt x="180" y="82"/>
                                  <a:pt x="186" y="79"/>
                                  <a:pt x="182" y="80"/>
                                </a:cubicBezTo>
                                <a:close/>
                                <a:moveTo>
                                  <a:pt x="182" y="82"/>
                                </a:moveTo>
                                <a:cubicBezTo>
                                  <a:pt x="180" y="84"/>
                                  <a:pt x="178" y="86"/>
                                  <a:pt x="180" y="86"/>
                                </a:cubicBezTo>
                                <a:cubicBezTo>
                                  <a:pt x="180" y="85"/>
                                  <a:pt x="183" y="83"/>
                                  <a:pt x="181" y="85"/>
                                </a:cubicBezTo>
                                <a:cubicBezTo>
                                  <a:pt x="186" y="82"/>
                                  <a:pt x="180" y="85"/>
                                  <a:pt x="183" y="82"/>
                                </a:cubicBezTo>
                                <a:cubicBezTo>
                                  <a:pt x="182" y="82"/>
                                  <a:pt x="182" y="83"/>
                                  <a:pt x="182" y="82"/>
                                </a:cubicBezTo>
                                <a:close/>
                                <a:moveTo>
                                  <a:pt x="165" y="91"/>
                                </a:moveTo>
                                <a:cubicBezTo>
                                  <a:pt x="163" y="92"/>
                                  <a:pt x="163" y="92"/>
                                  <a:pt x="163" y="93"/>
                                </a:cubicBezTo>
                                <a:cubicBezTo>
                                  <a:pt x="163" y="92"/>
                                  <a:pt x="159" y="95"/>
                                  <a:pt x="158" y="95"/>
                                </a:cubicBezTo>
                                <a:cubicBezTo>
                                  <a:pt x="159" y="96"/>
                                  <a:pt x="163" y="93"/>
                                  <a:pt x="166" y="91"/>
                                </a:cubicBezTo>
                                <a:cubicBezTo>
                                  <a:pt x="165" y="91"/>
                                  <a:pt x="167" y="90"/>
                                  <a:pt x="165" y="91"/>
                                </a:cubicBezTo>
                                <a:close/>
                                <a:moveTo>
                                  <a:pt x="167" y="91"/>
                                </a:moveTo>
                                <a:cubicBezTo>
                                  <a:pt x="169" y="90"/>
                                  <a:pt x="169" y="90"/>
                                  <a:pt x="171" y="90"/>
                                </a:cubicBezTo>
                                <a:cubicBezTo>
                                  <a:pt x="171" y="88"/>
                                  <a:pt x="176" y="85"/>
                                  <a:pt x="178" y="83"/>
                                </a:cubicBezTo>
                                <a:cubicBezTo>
                                  <a:pt x="176" y="84"/>
                                  <a:pt x="176" y="82"/>
                                  <a:pt x="174" y="84"/>
                                </a:cubicBezTo>
                                <a:cubicBezTo>
                                  <a:pt x="175" y="85"/>
                                  <a:pt x="170" y="87"/>
                                  <a:pt x="170" y="88"/>
                                </a:cubicBezTo>
                                <a:cubicBezTo>
                                  <a:pt x="169" y="88"/>
                                  <a:pt x="169" y="88"/>
                                  <a:pt x="169" y="87"/>
                                </a:cubicBezTo>
                                <a:cubicBezTo>
                                  <a:pt x="166" y="90"/>
                                  <a:pt x="167" y="90"/>
                                  <a:pt x="167" y="91"/>
                                </a:cubicBezTo>
                                <a:close/>
                                <a:moveTo>
                                  <a:pt x="173" y="93"/>
                                </a:moveTo>
                                <a:cubicBezTo>
                                  <a:pt x="174" y="92"/>
                                  <a:pt x="173" y="94"/>
                                  <a:pt x="176" y="92"/>
                                </a:cubicBezTo>
                                <a:cubicBezTo>
                                  <a:pt x="176" y="91"/>
                                  <a:pt x="175" y="92"/>
                                  <a:pt x="176" y="91"/>
                                </a:cubicBezTo>
                                <a:cubicBezTo>
                                  <a:pt x="174" y="92"/>
                                  <a:pt x="173" y="92"/>
                                  <a:pt x="173" y="93"/>
                                </a:cubicBezTo>
                                <a:close/>
                                <a:moveTo>
                                  <a:pt x="174" y="104"/>
                                </a:moveTo>
                                <a:cubicBezTo>
                                  <a:pt x="174" y="105"/>
                                  <a:pt x="181" y="100"/>
                                  <a:pt x="180" y="100"/>
                                </a:cubicBezTo>
                                <a:cubicBezTo>
                                  <a:pt x="177" y="102"/>
                                  <a:pt x="177" y="103"/>
                                  <a:pt x="174" y="104"/>
                                </a:cubicBezTo>
                                <a:close/>
                                <a:moveTo>
                                  <a:pt x="164" y="99"/>
                                </a:moveTo>
                                <a:cubicBezTo>
                                  <a:pt x="166" y="98"/>
                                  <a:pt x="169" y="96"/>
                                  <a:pt x="170" y="95"/>
                                </a:cubicBezTo>
                                <a:cubicBezTo>
                                  <a:pt x="167" y="97"/>
                                  <a:pt x="165" y="97"/>
                                  <a:pt x="164" y="99"/>
                                </a:cubicBezTo>
                                <a:close/>
                                <a:moveTo>
                                  <a:pt x="159" y="99"/>
                                </a:moveTo>
                                <a:cubicBezTo>
                                  <a:pt x="159" y="100"/>
                                  <a:pt x="158" y="100"/>
                                  <a:pt x="158" y="100"/>
                                </a:cubicBezTo>
                                <a:cubicBezTo>
                                  <a:pt x="160" y="99"/>
                                  <a:pt x="160" y="98"/>
                                  <a:pt x="161" y="97"/>
                                </a:cubicBezTo>
                                <a:cubicBezTo>
                                  <a:pt x="161" y="97"/>
                                  <a:pt x="161" y="98"/>
                                  <a:pt x="162" y="97"/>
                                </a:cubicBezTo>
                                <a:cubicBezTo>
                                  <a:pt x="163" y="96"/>
                                  <a:pt x="162" y="97"/>
                                  <a:pt x="162" y="97"/>
                                </a:cubicBezTo>
                                <a:cubicBezTo>
                                  <a:pt x="158" y="99"/>
                                  <a:pt x="158" y="99"/>
                                  <a:pt x="158" y="99"/>
                                </a:cubicBezTo>
                                <a:cubicBezTo>
                                  <a:pt x="158" y="100"/>
                                  <a:pt x="157" y="102"/>
                                  <a:pt x="159" y="99"/>
                                </a:cubicBezTo>
                                <a:close/>
                                <a:moveTo>
                                  <a:pt x="153" y="99"/>
                                </a:moveTo>
                                <a:cubicBezTo>
                                  <a:pt x="153" y="99"/>
                                  <a:pt x="152" y="100"/>
                                  <a:pt x="153" y="101"/>
                                </a:cubicBezTo>
                                <a:cubicBezTo>
                                  <a:pt x="151" y="101"/>
                                  <a:pt x="149" y="103"/>
                                  <a:pt x="150" y="103"/>
                                </a:cubicBezTo>
                                <a:cubicBezTo>
                                  <a:pt x="154" y="100"/>
                                  <a:pt x="153" y="100"/>
                                  <a:pt x="156" y="98"/>
                                </a:cubicBezTo>
                                <a:cubicBezTo>
                                  <a:pt x="155" y="98"/>
                                  <a:pt x="155" y="98"/>
                                  <a:pt x="154" y="98"/>
                                </a:cubicBezTo>
                                <a:cubicBezTo>
                                  <a:pt x="154" y="100"/>
                                  <a:pt x="154" y="98"/>
                                  <a:pt x="153" y="99"/>
                                </a:cubicBezTo>
                                <a:close/>
                                <a:moveTo>
                                  <a:pt x="160" y="120"/>
                                </a:moveTo>
                                <a:cubicBezTo>
                                  <a:pt x="160" y="120"/>
                                  <a:pt x="160" y="121"/>
                                  <a:pt x="161" y="120"/>
                                </a:cubicBezTo>
                                <a:cubicBezTo>
                                  <a:pt x="162" y="119"/>
                                  <a:pt x="165" y="116"/>
                                  <a:pt x="163" y="117"/>
                                </a:cubicBezTo>
                                <a:cubicBezTo>
                                  <a:pt x="163" y="117"/>
                                  <a:pt x="162" y="119"/>
                                  <a:pt x="160" y="120"/>
                                </a:cubicBezTo>
                                <a:close/>
                                <a:moveTo>
                                  <a:pt x="150" y="106"/>
                                </a:moveTo>
                                <a:cubicBezTo>
                                  <a:pt x="148" y="108"/>
                                  <a:pt x="154" y="103"/>
                                  <a:pt x="151" y="106"/>
                                </a:cubicBezTo>
                                <a:cubicBezTo>
                                  <a:pt x="154" y="104"/>
                                  <a:pt x="154" y="104"/>
                                  <a:pt x="154" y="104"/>
                                </a:cubicBezTo>
                                <a:cubicBezTo>
                                  <a:pt x="154" y="103"/>
                                  <a:pt x="153" y="104"/>
                                  <a:pt x="154" y="103"/>
                                </a:cubicBezTo>
                                <a:cubicBezTo>
                                  <a:pt x="151" y="105"/>
                                  <a:pt x="151" y="105"/>
                                  <a:pt x="150" y="106"/>
                                </a:cubicBezTo>
                                <a:close/>
                                <a:moveTo>
                                  <a:pt x="146" y="105"/>
                                </a:moveTo>
                                <a:cubicBezTo>
                                  <a:pt x="142" y="108"/>
                                  <a:pt x="147" y="106"/>
                                  <a:pt x="145" y="108"/>
                                </a:cubicBezTo>
                                <a:cubicBezTo>
                                  <a:pt x="147" y="106"/>
                                  <a:pt x="146" y="106"/>
                                  <a:pt x="149" y="104"/>
                                </a:cubicBezTo>
                                <a:cubicBezTo>
                                  <a:pt x="148" y="104"/>
                                  <a:pt x="149" y="103"/>
                                  <a:pt x="149" y="103"/>
                                </a:cubicBezTo>
                                <a:cubicBezTo>
                                  <a:pt x="145" y="105"/>
                                  <a:pt x="149" y="103"/>
                                  <a:pt x="146" y="106"/>
                                </a:cubicBezTo>
                                <a:cubicBezTo>
                                  <a:pt x="146" y="105"/>
                                  <a:pt x="147" y="104"/>
                                  <a:pt x="146" y="105"/>
                                </a:cubicBezTo>
                                <a:close/>
                                <a:moveTo>
                                  <a:pt x="153" y="120"/>
                                </a:moveTo>
                                <a:cubicBezTo>
                                  <a:pt x="156" y="118"/>
                                  <a:pt x="154" y="119"/>
                                  <a:pt x="157" y="116"/>
                                </a:cubicBezTo>
                                <a:cubicBezTo>
                                  <a:pt x="156" y="117"/>
                                  <a:pt x="154" y="118"/>
                                  <a:pt x="152" y="119"/>
                                </a:cubicBezTo>
                                <a:cubicBezTo>
                                  <a:pt x="154" y="119"/>
                                  <a:pt x="151" y="121"/>
                                  <a:pt x="149" y="122"/>
                                </a:cubicBezTo>
                                <a:cubicBezTo>
                                  <a:pt x="148" y="124"/>
                                  <a:pt x="152" y="120"/>
                                  <a:pt x="151" y="122"/>
                                </a:cubicBezTo>
                                <a:cubicBezTo>
                                  <a:pt x="153" y="120"/>
                                  <a:pt x="153" y="119"/>
                                  <a:pt x="154" y="119"/>
                                </a:cubicBezTo>
                                <a:cubicBezTo>
                                  <a:pt x="154" y="119"/>
                                  <a:pt x="153" y="120"/>
                                  <a:pt x="153" y="120"/>
                                </a:cubicBezTo>
                                <a:close/>
                                <a:moveTo>
                                  <a:pt x="136" y="117"/>
                                </a:moveTo>
                                <a:cubicBezTo>
                                  <a:pt x="139" y="115"/>
                                  <a:pt x="135" y="118"/>
                                  <a:pt x="135" y="118"/>
                                </a:cubicBezTo>
                                <a:cubicBezTo>
                                  <a:pt x="138" y="116"/>
                                  <a:pt x="140" y="115"/>
                                  <a:pt x="142" y="113"/>
                                </a:cubicBezTo>
                                <a:cubicBezTo>
                                  <a:pt x="142" y="112"/>
                                  <a:pt x="147" y="109"/>
                                  <a:pt x="148" y="107"/>
                                </a:cubicBezTo>
                                <a:cubicBezTo>
                                  <a:pt x="147" y="108"/>
                                  <a:pt x="146" y="108"/>
                                  <a:pt x="146" y="108"/>
                                </a:cubicBezTo>
                                <a:cubicBezTo>
                                  <a:pt x="144" y="109"/>
                                  <a:pt x="144" y="110"/>
                                  <a:pt x="142" y="111"/>
                                </a:cubicBezTo>
                                <a:cubicBezTo>
                                  <a:pt x="141" y="113"/>
                                  <a:pt x="142" y="113"/>
                                  <a:pt x="141" y="113"/>
                                </a:cubicBezTo>
                                <a:cubicBezTo>
                                  <a:pt x="140" y="113"/>
                                  <a:pt x="136" y="116"/>
                                  <a:pt x="136" y="117"/>
                                </a:cubicBezTo>
                                <a:close/>
                                <a:moveTo>
                                  <a:pt x="153" y="123"/>
                                </a:moveTo>
                                <a:cubicBezTo>
                                  <a:pt x="154" y="123"/>
                                  <a:pt x="157" y="120"/>
                                  <a:pt x="156" y="120"/>
                                </a:cubicBezTo>
                                <a:cubicBezTo>
                                  <a:pt x="155" y="121"/>
                                  <a:pt x="152" y="123"/>
                                  <a:pt x="153" y="123"/>
                                </a:cubicBezTo>
                                <a:close/>
                                <a:moveTo>
                                  <a:pt x="137" y="109"/>
                                </a:moveTo>
                                <a:cubicBezTo>
                                  <a:pt x="139" y="108"/>
                                  <a:pt x="141" y="106"/>
                                  <a:pt x="141" y="106"/>
                                </a:cubicBezTo>
                                <a:cubicBezTo>
                                  <a:pt x="139" y="107"/>
                                  <a:pt x="137" y="109"/>
                                  <a:pt x="137" y="109"/>
                                </a:cubicBezTo>
                                <a:close/>
                                <a:moveTo>
                                  <a:pt x="136" y="114"/>
                                </a:moveTo>
                                <a:cubicBezTo>
                                  <a:pt x="138" y="114"/>
                                  <a:pt x="137" y="113"/>
                                  <a:pt x="137" y="115"/>
                                </a:cubicBezTo>
                                <a:cubicBezTo>
                                  <a:pt x="138" y="114"/>
                                  <a:pt x="138" y="113"/>
                                  <a:pt x="141" y="111"/>
                                </a:cubicBezTo>
                                <a:cubicBezTo>
                                  <a:pt x="142" y="110"/>
                                  <a:pt x="141" y="111"/>
                                  <a:pt x="140" y="111"/>
                                </a:cubicBezTo>
                                <a:cubicBezTo>
                                  <a:pt x="141" y="110"/>
                                  <a:pt x="142" y="110"/>
                                  <a:pt x="143" y="109"/>
                                </a:cubicBezTo>
                                <a:cubicBezTo>
                                  <a:pt x="143" y="109"/>
                                  <a:pt x="144" y="108"/>
                                  <a:pt x="143" y="108"/>
                                </a:cubicBezTo>
                                <a:cubicBezTo>
                                  <a:pt x="141" y="111"/>
                                  <a:pt x="139" y="111"/>
                                  <a:pt x="136" y="114"/>
                                </a:cubicBezTo>
                                <a:close/>
                                <a:moveTo>
                                  <a:pt x="142" y="117"/>
                                </a:moveTo>
                                <a:cubicBezTo>
                                  <a:pt x="140" y="118"/>
                                  <a:pt x="142" y="116"/>
                                  <a:pt x="144" y="115"/>
                                </a:cubicBezTo>
                                <a:cubicBezTo>
                                  <a:pt x="144" y="114"/>
                                  <a:pt x="142" y="115"/>
                                  <a:pt x="141" y="116"/>
                                </a:cubicBezTo>
                                <a:cubicBezTo>
                                  <a:pt x="141" y="116"/>
                                  <a:pt x="141" y="117"/>
                                  <a:pt x="140" y="117"/>
                                </a:cubicBezTo>
                                <a:cubicBezTo>
                                  <a:pt x="137" y="118"/>
                                  <a:pt x="139" y="119"/>
                                  <a:pt x="136" y="120"/>
                                </a:cubicBezTo>
                                <a:cubicBezTo>
                                  <a:pt x="136" y="121"/>
                                  <a:pt x="133" y="123"/>
                                  <a:pt x="132" y="124"/>
                                </a:cubicBezTo>
                                <a:cubicBezTo>
                                  <a:pt x="133" y="124"/>
                                  <a:pt x="131" y="125"/>
                                  <a:pt x="131" y="126"/>
                                </a:cubicBezTo>
                                <a:cubicBezTo>
                                  <a:pt x="133" y="124"/>
                                  <a:pt x="135" y="122"/>
                                  <a:pt x="134" y="124"/>
                                </a:cubicBezTo>
                                <a:cubicBezTo>
                                  <a:pt x="135" y="124"/>
                                  <a:pt x="139" y="121"/>
                                  <a:pt x="138" y="121"/>
                                </a:cubicBezTo>
                                <a:cubicBezTo>
                                  <a:pt x="137" y="121"/>
                                  <a:pt x="135" y="124"/>
                                  <a:pt x="135" y="123"/>
                                </a:cubicBezTo>
                                <a:cubicBezTo>
                                  <a:pt x="136" y="122"/>
                                  <a:pt x="135" y="122"/>
                                  <a:pt x="137" y="121"/>
                                </a:cubicBezTo>
                                <a:cubicBezTo>
                                  <a:pt x="139" y="119"/>
                                  <a:pt x="142" y="117"/>
                                  <a:pt x="142" y="117"/>
                                </a:cubicBezTo>
                                <a:close/>
                                <a:moveTo>
                                  <a:pt x="143" y="118"/>
                                </a:moveTo>
                                <a:cubicBezTo>
                                  <a:pt x="141" y="119"/>
                                  <a:pt x="141" y="119"/>
                                  <a:pt x="141" y="119"/>
                                </a:cubicBezTo>
                                <a:cubicBezTo>
                                  <a:pt x="140" y="120"/>
                                  <a:pt x="140" y="120"/>
                                  <a:pt x="141" y="121"/>
                                </a:cubicBezTo>
                                <a:cubicBezTo>
                                  <a:pt x="143" y="119"/>
                                  <a:pt x="142" y="119"/>
                                  <a:pt x="143" y="118"/>
                                </a:cubicBezTo>
                                <a:cubicBezTo>
                                  <a:pt x="143" y="119"/>
                                  <a:pt x="144" y="118"/>
                                  <a:pt x="145" y="117"/>
                                </a:cubicBezTo>
                                <a:cubicBezTo>
                                  <a:pt x="143" y="118"/>
                                  <a:pt x="144" y="117"/>
                                  <a:pt x="143" y="118"/>
                                </a:cubicBezTo>
                                <a:close/>
                                <a:moveTo>
                                  <a:pt x="146" y="128"/>
                                </a:moveTo>
                                <a:cubicBezTo>
                                  <a:pt x="147" y="128"/>
                                  <a:pt x="145" y="129"/>
                                  <a:pt x="145" y="130"/>
                                </a:cubicBezTo>
                                <a:cubicBezTo>
                                  <a:pt x="146" y="129"/>
                                  <a:pt x="146" y="129"/>
                                  <a:pt x="148" y="128"/>
                                </a:cubicBezTo>
                                <a:cubicBezTo>
                                  <a:pt x="147" y="128"/>
                                  <a:pt x="147" y="127"/>
                                  <a:pt x="148" y="127"/>
                                </a:cubicBezTo>
                                <a:cubicBezTo>
                                  <a:pt x="147" y="127"/>
                                  <a:pt x="146" y="128"/>
                                  <a:pt x="146" y="128"/>
                                </a:cubicBezTo>
                                <a:close/>
                                <a:moveTo>
                                  <a:pt x="133" y="117"/>
                                </a:moveTo>
                                <a:cubicBezTo>
                                  <a:pt x="133" y="118"/>
                                  <a:pt x="134" y="117"/>
                                  <a:pt x="135" y="117"/>
                                </a:cubicBezTo>
                                <a:cubicBezTo>
                                  <a:pt x="136" y="116"/>
                                  <a:pt x="137" y="115"/>
                                  <a:pt x="137" y="115"/>
                                </a:cubicBezTo>
                                <a:cubicBezTo>
                                  <a:pt x="136" y="116"/>
                                  <a:pt x="135" y="115"/>
                                  <a:pt x="133" y="117"/>
                                </a:cubicBezTo>
                                <a:close/>
                                <a:moveTo>
                                  <a:pt x="144" y="129"/>
                                </a:moveTo>
                                <a:cubicBezTo>
                                  <a:pt x="143" y="129"/>
                                  <a:pt x="141" y="129"/>
                                  <a:pt x="139" y="132"/>
                                </a:cubicBezTo>
                                <a:cubicBezTo>
                                  <a:pt x="139" y="133"/>
                                  <a:pt x="145" y="129"/>
                                  <a:pt x="146" y="127"/>
                                </a:cubicBezTo>
                                <a:cubicBezTo>
                                  <a:pt x="145" y="128"/>
                                  <a:pt x="144" y="128"/>
                                  <a:pt x="144" y="129"/>
                                </a:cubicBezTo>
                                <a:close/>
                                <a:moveTo>
                                  <a:pt x="133" y="117"/>
                                </a:moveTo>
                                <a:cubicBezTo>
                                  <a:pt x="132" y="118"/>
                                  <a:pt x="132" y="117"/>
                                  <a:pt x="131" y="118"/>
                                </a:cubicBezTo>
                                <a:cubicBezTo>
                                  <a:pt x="131" y="119"/>
                                  <a:pt x="133" y="117"/>
                                  <a:pt x="135" y="116"/>
                                </a:cubicBezTo>
                                <a:cubicBezTo>
                                  <a:pt x="134" y="116"/>
                                  <a:pt x="136" y="114"/>
                                  <a:pt x="134" y="115"/>
                                </a:cubicBezTo>
                                <a:cubicBezTo>
                                  <a:pt x="134" y="116"/>
                                  <a:pt x="134" y="116"/>
                                  <a:pt x="133" y="117"/>
                                </a:cubicBezTo>
                                <a:close/>
                                <a:moveTo>
                                  <a:pt x="138" y="122"/>
                                </a:moveTo>
                                <a:cubicBezTo>
                                  <a:pt x="137" y="123"/>
                                  <a:pt x="137" y="123"/>
                                  <a:pt x="139" y="122"/>
                                </a:cubicBezTo>
                                <a:cubicBezTo>
                                  <a:pt x="140" y="121"/>
                                  <a:pt x="140" y="120"/>
                                  <a:pt x="138" y="122"/>
                                </a:cubicBezTo>
                                <a:close/>
                                <a:moveTo>
                                  <a:pt x="139" y="137"/>
                                </a:moveTo>
                                <a:cubicBezTo>
                                  <a:pt x="141" y="135"/>
                                  <a:pt x="141" y="137"/>
                                  <a:pt x="139" y="138"/>
                                </a:cubicBezTo>
                                <a:cubicBezTo>
                                  <a:pt x="140" y="137"/>
                                  <a:pt x="141" y="137"/>
                                  <a:pt x="142" y="136"/>
                                </a:cubicBezTo>
                                <a:cubicBezTo>
                                  <a:pt x="142" y="135"/>
                                  <a:pt x="142" y="135"/>
                                  <a:pt x="142" y="135"/>
                                </a:cubicBezTo>
                                <a:cubicBezTo>
                                  <a:pt x="142" y="135"/>
                                  <a:pt x="143" y="134"/>
                                  <a:pt x="144" y="134"/>
                                </a:cubicBezTo>
                                <a:cubicBezTo>
                                  <a:pt x="142" y="136"/>
                                  <a:pt x="138" y="139"/>
                                  <a:pt x="138" y="140"/>
                                </a:cubicBezTo>
                                <a:cubicBezTo>
                                  <a:pt x="138" y="140"/>
                                  <a:pt x="137" y="141"/>
                                  <a:pt x="136" y="141"/>
                                </a:cubicBezTo>
                                <a:cubicBezTo>
                                  <a:pt x="138" y="140"/>
                                  <a:pt x="138" y="139"/>
                                  <a:pt x="139" y="138"/>
                                </a:cubicBezTo>
                                <a:cubicBezTo>
                                  <a:pt x="139" y="137"/>
                                  <a:pt x="136" y="138"/>
                                  <a:pt x="133" y="141"/>
                                </a:cubicBezTo>
                                <a:cubicBezTo>
                                  <a:pt x="134" y="141"/>
                                  <a:pt x="136" y="139"/>
                                  <a:pt x="137" y="139"/>
                                </a:cubicBezTo>
                                <a:cubicBezTo>
                                  <a:pt x="137" y="139"/>
                                  <a:pt x="138" y="139"/>
                                  <a:pt x="138" y="139"/>
                                </a:cubicBezTo>
                                <a:cubicBezTo>
                                  <a:pt x="135" y="142"/>
                                  <a:pt x="132" y="145"/>
                                  <a:pt x="132" y="146"/>
                                </a:cubicBezTo>
                                <a:cubicBezTo>
                                  <a:pt x="133" y="145"/>
                                  <a:pt x="135" y="144"/>
                                  <a:pt x="135" y="143"/>
                                </a:cubicBezTo>
                                <a:cubicBezTo>
                                  <a:pt x="134" y="144"/>
                                  <a:pt x="134" y="144"/>
                                  <a:pt x="134" y="144"/>
                                </a:cubicBezTo>
                                <a:cubicBezTo>
                                  <a:pt x="135" y="144"/>
                                  <a:pt x="136" y="142"/>
                                  <a:pt x="136" y="142"/>
                                </a:cubicBezTo>
                                <a:cubicBezTo>
                                  <a:pt x="137" y="142"/>
                                  <a:pt x="134" y="145"/>
                                  <a:pt x="137" y="143"/>
                                </a:cubicBezTo>
                                <a:cubicBezTo>
                                  <a:pt x="136" y="142"/>
                                  <a:pt x="139" y="141"/>
                                  <a:pt x="140" y="141"/>
                                </a:cubicBezTo>
                                <a:cubicBezTo>
                                  <a:pt x="139" y="140"/>
                                  <a:pt x="141" y="139"/>
                                  <a:pt x="141" y="139"/>
                                </a:cubicBezTo>
                                <a:cubicBezTo>
                                  <a:pt x="140" y="139"/>
                                  <a:pt x="140" y="139"/>
                                  <a:pt x="141" y="138"/>
                                </a:cubicBezTo>
                                <a:cubicBezTo>
                                  <a:pt x="144" y="136"/>
                                  <a:pt x="146" y="134"/>
                                  <a:pt x="148" y="133"/>
                                </a:cubicBezTo>
                                <a:cubicBezTo>
                                  <a:pt x="147" y="133"/>
                                  <a:pt x="143" y="135"/>
                                  <a:pt x="146" y="132"/>
                                </a:cubicBezTo>
                                <a:cubicBezTo>
                                  <a:pt x="143" y="133"/>
                                  <a:pt x="141" y="134"/>
                                  <a:pt x="139" y="137"/>
                                </a:cubicBezTo>
                                <a:close/>
                                <a:moveTo>
                                  <a:pt x="142" y="131"/>
                                </a:moveTo>
                                <a:cubicBezTo>
                                  <a:pt x="142" y="131"/>
                                  <a:pt x="143" y="132"/>
                                  <a:pt x="144" y="130"/>
                                </a:cubicBezTo>
                                <a:cubicBezTo>
                                  <a:pt x="144" y="130"/>
                                  <a:pt x="144" y="130"/>
                                  <a:pt x="144" y="129"/>
                                </a:cubicBezTo>
                                <a:cubicBezTo>
                                  <a:pt x="144" y="130"/>
                                  <a:pt x="143" y="130"/>
                                  <a:pt x="142" y="131"/>
                                </a:cubicBezTo>
                                <a:close/>
                                <a:moveTo>
                                  <a:pt x="142" y="143"/>
                                </a:moveTo>
                                <a:cubicBezTo>
                                  <a:pt x="142" y="143"/>
                                  <a:pt x="145" y="140"/>
                                  <a:pt x="145" y="142"/>
                                </a:cubicBezTo>
                                <a:cubicBezTo>
                                  <a:pt x="147" y="140"/>
                                  <a:pt x="149" y="139"/>
                                  <a:pt x="150" y="138"/>
                                </a:cubicBezTo>
                                <a:cubicBezTo>
                                  <a:pt x="148" y="139"/>
                                  <a:pt x="147" y="140"/>
                                  <a:pt x="146" y="140"/>
                                </a:cubicBezTo>
                                <a:cubicBezTo>
                                  <a:pt x="147" y="139"/>
                                  <a:pt x="147" y="139"/>
                                  <a:pt x="148" y="138"/>
                                </a:cubicBezTo>
                                <a:cubicBezTo>
                                  <a:pt x="147" y="139"/>
                                  <a:pt x="150" y="137"/>
                                  <a:pt x="150" y="137"/>
                                </a:cubicBezTo>
                                <a:cubicBezTo>
                                  <a:pt x="148" y="138"/>
                                  <a:pt x="142" y="142"/>
                                  <a:pt x="142" y="143"/>
                                </a:cubicBezTo>
                                <a:close/>
                                <a:moveTo>
                                  <a:pt x="125" y="125"/>
                                </a:moveTo>
                                <a:cubicBezTo>
                                  <a:pt x="126" y="125"/>
                                  <a:pt x="128" y="123"/>
                                  <a:pt x="128" y="124"/>
                                </a:cubicBezTo>
                                <a:cubicBezTo>
                                  <a:pt x="126" y="126"/>
                                  <a:pt x="124" y="127"/>
                                  <a:pt x="124" y="128"/>
                                </a:cubicBezTo>
                                <a:cubicBezTo>
                                  <a:pt x="129" y="124"/>
                                  <a:pt x="129" y="124"/>
                                  <a:pt x="129" y="124"/>
                                </a:cubicBezTo>
                                <a:cubicBezTo>
                                  <a:pt x="128" y="123"/>
                                  <a:pt x="132" y="121"/>
                                  <a:pt x="131" y="120"/>
                                </a:cubicBezTo>
                                <a:cubicBezTo>
                                  <a:pt x="129" y="122"/>
                                  <a:pt x="127" y="123"/>
                                  <a:pt x="125" y="125"/>
                                </a:cubicBezTo>
                                <a:close/>
                                <a:moveTo>
                                  <a:pt x="131" y="122"/>
                                </a:moveTo>
                                <a:cubicBezTo>
                                  <a:pt x="132" y="122"/>
                                  <a:pt x="131" y="122"/>
                                  <a:pt x="131" y="123"/>
                                </a:cubicBezTo>
                                <a:cubicBezTo>
                                  <a:pt x="132" y="122"/>
                                  <a:pt x="132" y="121"/>
                                  <a:pt x="133" y="120"/>
                                </a:cubicBezTo>
                                <a:cubicBezTo>
                                  <a:pt x="134" y="120"/>
                                  <a:pt x="134" y="120"/>
                                  <a:pt x="134" y="120"/>
                                </a:cubicBezTo>
                                <a:cubicBezTo>
                                  <a:pt x="133" y="120"/>
                                  <a:pt x="135" y="117"/>
                                  <a:pt x="131" y="119"/>
                                </a:cubicBezTo>
                                <a:cubicBezTo>
                                  <a:pt x="131" y="120"/>
                                  <a:pt x="134" y="119"/>
                                  <a:pt x="131" y="122"/>
                                </a:cubicBezTo>
                                <a:close/>
                                <a:moveTo>
                                  <a:pt x="139" y="130"/>
                                </a:moveTo>
                                <a:cubicBezTo>
                                  <a:pt x="138" y="132"/>
                                  <a:pt x="142" y="129"/>
                                  <a:pt x="142" y="129"/>
                                </a:cubicBezTo>
                                <a:lnTo>
                                  <a:pt x="139" y="130"/>
                                </a:lnTo>
                                <a:close/>
                                <a:moveTo>
                                  <a:pt x="133" y="129"/>
                                </a:moveTo>
                                <a:cubicBezTo>
                                  <a:pt x="135" y="127"/>
                                  <a:pt x="136" y="126"/>
                                  <a:pt x="135" y="126"/>
                                </a:cubicBezTo>
                                <a:cubicBezTo>
                                  <a:pt x="133" y="128"/>
                                  <a:pt x="132" y="129"/>
                                  <a:pt x="133" y="129"/>
                                </a:cubicBezTo>
                                <a:close/>
                                <a:moveTo>
                                  <a:pt x="129" y="121"/>
                                </a:moveTo>
                                <a:cubicBezTo>
                                  <a:pt x="128" y="120"/>
                                  <a:pt x="126" y="121"/>
                                  <a:pt x="124" y="124"/>
                                </a:cubicBezTo>
                                <a:cubicBezTo>
                                  <a:pt x="125" y="123"/>
                                  <a:pt x="125" y="123"/>
                                  <a:pt x="124" y="124"/>
                                </a:cubicBezTo>
                                <a:cubicBezTo>
                                  <a:pt x="123" y="124"/>
                                  <a:pt x="121" y="127"/>
                                  <a:pt x="120" y="128"/>
                                </a:cubicBezTo>
                                <a:cubicBezTo>
                                  <a:pt x="121" y="128"/>
                                  <a:pt x="121" y="128"/>
                                  <a:pt x="120" y="130"/>
                                </a:cubicBezTo>
                                <a:cubicBezTo>
                                  <a:pt x="121" y="129"/>
                                  <a:pt x="121" y="129"/>
                                  <a:pt x="121" y="129"/>
                                </a:cubicBezTo>
                                <a:cubicBezTo>
                                  <a:pt x="125" y="126"/>
                                  <a:pt x="124" y="125"/>
                                  <a:pt x="128" y="123"/>
                                </a:cubicBezTo>
                                <a:cubicBezTo>
                                  <a:pt x="127" y="122"/>
                                  <a:pt x="126" y="123"/>
                                  <a:pt x="129" y="121"/>
                                </a:cubicBezTo>
                                <a:close/>
                                <a:moveTo>
                                  <a:pt x="129" y="131"/>
                                </a:moveTo>
                                <a:cubicBezTo>
                                  <a:pt x="130" y="130"/>
                                  <a:pt x="133" y="127"/>
                                  <a:pt x="134" y="126"/>
                                </a:cubicBezTo>
                                <a:cubicBezTo>
                                  <a:pt x="131" y="128"/>
                                  <a:pt x="130" y="130"/>
                                  <a:pt x="129" y="131"/>
                                </a:cubicBezTo>
                                <a:close/>
                                <a:moveTo>
                                  <a:pt x="133" y="136"/>
                                </a:moveTo>
                                <a:cubicBezTo>
                                  <a:pt x="135" y="136"/>
                                  <a:pt x="137" y="136"/>
                                  <a:pt x="139" y="133"/>
                                </a:cubicBezTo>
                                <a:cubicBezTo>
                                  <a:pt x="136" y="135"/>
                                  <a:pt x="136" y="134"/>
                                  <a:pt x="133" y="136"/>
                                </a:cubicBezTo>
                                <a:close/>
                                <a:moveTo>
                                  <a:pt x="124" y="131"/>
                                </a:moveTo>
                                <a:cubicBezTo>
                                  <a:pt x="125" y="131"/>
                                  <a:pt x="125" y="131"/>
                                  <a:pt x="124" y="132"/>
                                </a:cubicBezTo>
                                <a:cubicBezTo>
                                  <a:pt x="126" y="131"/>
                                  <a:pt x="131" y="127"/>
                                  <a:pt x="128" y="128"/>
                                </a:cubicBezTo>
                                <a:cubicBezTo>
                                  <a:pt x="128" y="129"/>
                                  <a:pt x="126" y="130"/>
                                  <a:pt x="124" y="131"/>
                                </a:cubicBezTo>
                                <a:close/>
                                <a:moveTo>
                                  <a:pt x="121" y="127"/>
                                </a:moveTo>
                                <a:cubicBezTo>
                                  <a:pt x="121" y="126"/>
                                  <a:pt x="121" y="125"/>
                                  <a:pt x="123" y="124"/>
                                </a:cubicBezTo>
                                <a:cubicBezTo>
                                  <a:pt x="120" y="126"/>
                                  <a:pt x="117" y="127"/>
                                  <a:pt x="117" y="128"/>
                                </a:cubicBezTo>
                                <a:cubicBezTo>
                                  <a:pt x="118" y="128"/>
                                  <a:pt x="120" y="126"/>
                                  <a:pt x="121" y="126"/>
                                </a:cubicBezTo>
                                <a:cubicBezTo>
                                  <a:pt x="120" y="126"/>
                                  <a:pt x="119" y="128"/>
                                  <a:pt x="121" y="127"/>
                                </a:cubicBezTo>
                                <a:close/>
                                <a:moveTo>
                                  <a:pt x="120" y="131"/>
                                </a:moveTo>
                                <a:cubicBezTo>
                                  <a:pt x="121" y="131"/>
                                  <a:pt x="122" y="131"/>
                                  <a:pt x="124" y="129"/>
                                </a:cubicBezTo>
                                <a:cubicBezTo>
                                  <a:pt x="124" y="128"/>
                                  <a:pt x="121" y="130"/>
                                  <a:pt x="120" y="131"/>
                                </a:cubicBezTo>
                                <a:close/>
                                <a:moveTo>
                                  <a:pt x="119" y="140"/>
                                </a:moveTo>
                                <a:cubicBezTo>
                                  <a:pt x="121" y="139"/>
                                  <a:pt x="122" y="137"/>
                                  <a:pt x="124" y="135"/>
                                </a:cubicBezTo>
                                <a:cubicBezTo>
                                  <a:pt x="124" y="134"/>
                                  <a:pt x="124" y="134"/>
                                  <a:pt x="124" y="134"/>
                                </a:cubicBezTo>
                                <a:cubicBezTo>
                                  <a:pt x="121" y="137"/>
                                  <a:pt x="119" y="139"/>
                                  <a:pt x="119" y="140"/>
                                </a:cubicBezTo>
                                <a:close/>
                                <a:moveTo>
                                  <a:pt x="117" y="131"/>
                                </a:moveTo>
                                <a:cubicBezTo>
                                  <a:pt x="119" y="130"/>
                                  <a:pt x="117" y="130"/>
                                  <a:pt x="118" y="129"/>
                                </a:cubicBezTo>
                                <a:cubicBezTo>
                                  <a:pt x="116" y="131"/>
                                  <a:pt x="116" y="131"/>
                                  <a:pt x="117" y="131"/>
                                </a:cubicBezTo>
                                <a:close/>
                                <a:moveTo>
                                  <a:pt x="112" y="133"/>
                                </a:moveTo>
                                <a:cubicBezTo>
                                  <a:pt x="112" y="134"/>
                                  <a:pt x="114" y="132"/>
                                  <a:pt x="113" y="133"/>
                                </a:cubicBezTo>
                                <a:cubicBezTo>
                                  <a:pt x="117" y="130"/>
                                  <a:pt x="114" y="131"/>
                                  <a:pt x="112" y="133"/>
                                </a:cubicBezTo>
                                <a:close/>
                                <a:moveTo>
                                  <a:pt x="117" y="138"/>
                                </a:moveTo>
                                <a:cubicBezTo>
                                  <a:pt x="116" y="140"/>
                                  <a:pt x="113" y="143"/>
                                  <a:pt x="114" y="143"/>
                                </a:cubicBezTo>
                                <a:cubicBezTo>
                                  <a:pt x="117" y="140"/>
                                  <a:pt x="116" y="140"/>
                                  <a:pt x="119" y="137"/>
                                </a:cubicBezTo>
                                <a:cubicBezTo>
                                  <a:pt x="118" y="138"/>
                                  <a:pt x="118" y="137"/>
                                  <a:pt x="117" y="138"/>
                                </a:cubicBezTo>
                                <a:close/>
                                <a:moveTo>
                                  <a:pt x="114" y="157"/>
                                </a:moveTo>
                                <a:cubicBezTo>
                                  <a:pt x="112" y="158"/>
                                  <a:pt x="113" y="158"/>
                                  <a:pt x="111" y="158"/>
                                </a:cubicBezTo>
                                <a:cubicBezTo>
                                  <a:pt x="113" y="158"/>
                                  <a:pt x="109" y="161"/>
                                  <a:pt x="109" y="161"/>
                                </a:cubicBezTo>
                                <a:cubicBezTo>
                                  <a:pt x="111" y="159"/>
                                  <a:pt x="109" y="160"/>
                                  <a:pt x="108" y="161"/>
                                </a:cubicBezTo>
                                <a:cubicBezTo>
                                  <a:pt x="108" y="162"/>
                                  <a:pt x="107" y="163"/>
                                  <a:pt x="107" y="164"/>
                                </a:cubicBezTo>
                                <a:cubicBezTo>
                                  <a:pt x="105" y="166"/>
                                  <a:pt x="105" y="164"/>
                                  <a:pt x="102" y="167"/>
                                </a:cubicBezTo>
                                <a:cubicBezTo>
                                  <a:pt x="102" y="169"/>
                                  <a:pt x="103" y="167"/>
                                  <a:pt x="104" y="167"/>
                                </a:cubicBezTo>
                                <a:cubicBezTo>
                                  <a:pt x="103" y="168"/>
                                  <a:pt x="102" y="168"/>
                                  <a:pt x="101" y="169"/>
                                </a:cubicBezTo>
                                <a:cubicBezTo>
                                  <a:pt x="103" y="169"/>
                                  <a:pt x="106" y="166"/>
                                  <a:pt x="107" y="164"/>
                                </a:cubicBezTo>
                                <a:cubicBezTo>
                                  <a:pt x="106" y="167"/>
                                  <a:pt x="101" y="172"/>
                                  <a:pt x="99" y="173"/>
                                </a:cubicBezTo>
                                <a:cubicBezTo>
                                  <a:pt x="99" y="173"/>
                                  <a:pt x="99" y="175"/>
                                  <a:pt x="98" y="175"/>
                                </a:cubicBezTo>
                                <a:cubicBezTo>
                                  <a:pt x="98" y="175"/>
                                  <a:pt x="99" y="175"/>
                                  <a:pt x="98" y="175"/>
                                </a:cubicBezTo>
                                <a:cubicBezTo>
                                  <a:pt x="99" y="175"/>
                                  <a:pt x="98" y="175"/>
                                  <a:pt x="99" y="175"/>
                                </a:cubicBezTo>
                                <a:cubicBezTo>
                                  <a:pt x="99" y="175"/>
                                  <a:pt x="100" y="174"/>
                                  <a:pt x="100" y="174"/>
                                </a:cubicBezTo>
                                <a:cubicBezTo>
                                  <a:pt x="100" y="174"/>
                                  <a:pt x="100" y="174"/>
                                  <a:pt x="100" y="174"/>
                                </a:cubicBezTo>
                                <a:cubicBezTo>
                                  <a:pt x="101" y="172"/>
                                  <a:pt x="101" y="172"/>
                                  <a:pt x="101" y="172"/>
                                </a:cubicBezTo>
                                <a:cubicBezTo>
                                  <a:pt x="102" y="172"/>
                                  <a:pt x="103" y="171"/>
                                  <a:pt x="104" y="170"/>
                                </a:cubicBezTo>
                                <a:cubicBezTo>
                                  <a:pt x="103" y="170"/>
                                  <a:pt x="106" y="168"/>
                                  <a:pt x="106" y="167"/>
                                </a:cubicBezTo>
                                <a:cubicBezTo>
                                  <a:pt x="108" y="166"/>
                                  <a:pt x="114" y="158"/>
                                  <a:pt x="117" y="157"/>
                                </a:cubicBezTo>
                                <a:cubicBezTo>
                                  <a:pt x="117" y="157"/>
                                  <a:pt x="116" y="157"/>
                                  <a:pt x="117" y="156"/>
                                </a:cubicBezTo>
                                <a:cubicBezTo>
                                  <a:pt x="119" y="155"/>
                                  <a:pt x="120" y="153"/>
                                  <a:pt x="123" y="151"/>
                                </a:cubicBezTo>
                                <a:cubicBezTo>
                                  <a:pt x="122" y="150"/>
                                  <a:pt x="125" y="150"/>
                                  <a:pt x="126" y="148"/>
                                </a:cubicBezTo>
                                <a:cubicBezTo>
                                  <a:pt x="126" y="148"/>
                                  <a:pt x="127" y="147"/>
                                  <a:pt x="126" y="147"/>
                                </a:cubicBezTo>
                                <a:cubicBezTo>
                                  <a:pt x="123" y="150"/>
                                  <a:pt x="122" y="148"/>
                                  <a:pt x="120" y="151"/>
                                </a:cubicBezTo>
                                <a:cubicBezTo>
                                  <a:pt x="121" y="150"/>
                                  <a:pt x="120" y="153"/>
                                  <a:pt x="119" y="153"/>
                                </a:cubicBezTo>
                                <a:cubicBezTo>
                                  <a:pt x="119" y="152"/>
                                  <a:pt x="117" y="155"/>
                                  <a:pt x="116" y="155"/>
                                </a:cubicBezTo>
                                <a:cubicBezTo>
                                  <a:pt x="117" y="154"/>
                                  <a:pt x="118" y="153"/>
                                  <a:pt x="118" y="152"/>
                                </a:cubicBezTo>
                                <a:cubicBezTo>
                                  <a:pt x="117" y="154"/>
                                  <a:pt x="116" y="154"/>
                                  <a:pt x="116" y="154"/>
                                </a:cubicBezTo>
                                <a:cubicBezTo>
                                  <a:pt x="116" y="154"/>
                                  <a:pt x="117" y="153"/>
                                  <a:pt x="117" y="153"/>
                                </a:cubicBezTo>
                                <a:cubicBezTo>
                                  <a:pt x="115" y="155"/>
                                  <a:pt x="115" y="155"/>
                                  <a:pt x="114" y="157"/>
                                </a:cubicBezTo>
                                <a:close/>
                                <a:moveTo>
                                  <a:pt x="119" y="151"/>
                                </a:moveTo>
                                <a:cubicBezTo>
                                  <a:pt x="120" y="150"/>
                                  <a:pt x="121" y="149"/>
                                  <a:pt x="121" y="148"/>
                                </a:cubicBezTo>
                                <a:cubicBezTo>
                                  <a:pt x="120" y="149"/>
                                  <a:pt x="119" y="149"/>
                                  <a:pt x="118" y="151"/>
                                </a:cubicBezTo>
                                <a:cubicBezTo>
                                  <a:pt x="118" y="152"/>
                                  <a:pt x="119" y="150"/>
                                  <a:pt x="120" y="150"/>
                                </a:cubicBezTo>
                                <a:cubicBezTo>
                                  <a:pt x="119" y="151"/>
                                  <a:pt x="118" y="152"/>
                                  <a:pt x="119" y="151"/>
                                </a:cubicBezTo>
                                <a:close/>
                                <a:moveTo>
                                  <a:pt x="124" y="159"/>
                                </a:moveTo>
                                <a:cubicBezTo>
                                  <a:pt x="125" y="159"/>
                                  <a:pt x="128" y="159"/>
                                  <a:pt x="128" y="157"/>
                                </a:cubicBezTo>
                                <a:cubicBezTo>
                                  <a:pt x="125" y="160"/>
                                  <a:pt x="127" y="156"/>
                                  <a:pt x="124" y="159"/>
                                </a:cubicBezTo>
                                <a:close/>
                                <a:moveTo>
                                  <a:pt x="112" y="142"/>
                                </a:moveTo>
                                <a:cubicBezTo>
                                  <a:pt x="110" y="143"/>
                                  <a:pt x="109" y="144"/>
                                  <a:pt x="109" y="145"/>
                                </a:cubicBezTo>
                                <a:cubicBezTo>
                                  <a:pt x="110" y="145"/>
                                  <a:pt x="111" y="143"/>
                                  <a:pt x="112" y="142"/>
                                </a:cubicBezTo>
                                <a:cubicBezTo>
                                  <a:pt x="112" y="143"/>
                                  <a:pt x="112" y="143"/>
                                  <a:pt x="113" y="142"/>
                                </a:cubicBezTo>
                                <a:cubicBezTo>
                                  <a:pt x="113" y="142"/>
                                  <a:pt x="112" y="142"/>
                                  <a:pt x="112" y="142"/>
                                </a:cubicBezTo>
                                <a:close/>
                                <a:moveTo>
                                  <a:pt x="114" y="170"/>
                                </a:moveTo>
                                <a:cubicBezTo>
                                  <a:pt x="115" y="170"/>
                                  <a:pt x="118" y="166"/>
                                  <a:pt x="117" y="166"/>
                                </a:cubicBezTo>
                                <a:cubicBezTo>
                                  <a:pt x="115" y="168"/>
                                  <a:pt x="116" y="167"/>
                                  <a:pt x="114" y="170"/>
                                </a:cubicBezTo>
                                <a:close/>
                                <a:moveTo>
                                  <a:pt x="88" y="182"/>
                                </a:moveTo>
                                <a:cubicBezTo>
                                  <a:pt x="88" y="182"/>
                                  <a:pt x="89" y="182"/>
                                  <a:pt x="89" y="181"/>
                                </a:cubicBezTo>
                                <a:cubicBezTo>
                                  <a:pt x="88" y="181"/>
                                  <a:pt x="88" y="182"/>
                                  <a:pt x="88" y="182"/>
                                </a:cubicBezTo>
                                <a:close/>
                                <a:moveTo>
                                  <a:pt x="108" y="144"/>
                                </a:moveTo>
                                <a:cubicBezTo>
                                  <a:pt x="106" y="144"/>
                                  <a:pt x="109" y="142"/>
                                  <a:pt x="108" y="142"/>
                                </a:cubicBezTo>
                                <a:cubicBezTo>
                                  <a:pt x="107" y="142"/>
                                  <a:pt x="103" y="145"/>
                                  <a:pt x="103" y="145"/>
                                </a:cubicBezTo>
                                <a:cubicBezTo>
                                  <a:pt x="105" y="144"/>
                                  <a:pt x="106" y="145"/>
                                  <a:pt x="107" y="144"/>
                                </a:cubicBezTo>
                                <a:cubicBezTo>
                                  <a:pt x="109" y="143"/>
                                  <a:pt x="109" y="143"/>
                                  <a:pt x="110" y="141"/>
                                </a:cubicBezTo>
                                <a:cubicBezTo>
                                  <a:pt x="110" y="141"/>
                                  <a:pt x="110" y="141"/>
                                  <a:pt x="110" y="141"/>
                                </a:cubicBezTo>
                                <a:cubicBezTo>
                                  <a:pt x="107" y="143"/>
                                  <a:pt x="110" y="142"/>
                                  <a:pt x="108" y="144"/>
                                </a:cubicBezTo>
                                <a:close/>
                                <a:moveTo>
                                  <a:pt x="802" y="247"/>
                                </a:moveTo>
                                <a:cubicBezTo>
                                  <a:pt x="799" y="242"/>
                                  <a:pt x="799" y="242"/>
                                  <a:pt x="799" y="242"/>
                                </a:cubicBezTo>
                                <a:cubicBezTo>
                                  <a:pt x="798" y="242"/>
                                  <a:pt x="801" y="247"/>
                                  <a:pt x="801" y="246"/>
                                </a:cubicBezTo>
                                <a:cubicBezTo>
                                  <a:pt x="801" y="247"/>
                                  <a:pt x="801" y="247"/>
                                  <a:pt x="801" y="247"/>
                                </a:cubicBezTo>
                                <a:cubicBezTo>
                                  <a:pt x="800" y="244"/>
                                  <a:pt x="802" y="246"/>
                                  <a:pt x="802" y="247"/>
                                </a:cubicBezTo>
                                <a:close/>
                                <a:moveTo>
                                  <a:pt x="596" y="44"/>
                                </a:moveTo>
                                <a:cubicBezTo>
                                  <a:pt x="592" y="42"/>
                                  <a:pt x="592" y="42"/>
                                  <a:pt x="592" y="42"/>
                                </a:cubicBezTo>
                                <a:cubicBezTo>
                                  <a:pt x="592" y="43"/>
                                  <a:pt x="593" y="43"/>
                                  <a:pt x="594" y="44"/>
                                </a:cubicBezTo>
                                <a:cubicBezTo>
                                  <a:pt x="591" y="43"/>
                                  <a:pt x="597" y="45"/>
                                  <a:pt x="596" y="44"/>
                                </a:cubicBezTo>
                                <a:close/>
                                <a:moveTo>
                                  <a:pt x="493" y="9"/>
                                </a:moveTo>
                                <a:cubicBezTo>
                                  <a:pt x="495" y="10"/>
                                  <a:pt x="500" y="11"/>
                                  <a:pt x="502" y="11"/>
                                </a:cubicBezTo>
                                <a:cubicBezTo>
                                  <a:pt x="500" y="10"/>
                                  <a:pt x="492" y="9"/>
                                  <a:pt x="493" y="9"/>
                                </a:cubicBezTo>
                                <a:close/>
                                <a:moveTo>
                                  <a:pt x="467" y="5"/>
                                </a:moveTo>
                                <a:cubicBezTo>
                                  <a:pt x="469" y="5"/>
                                  <a:pt x="477" y="7"/>
                                  <a:pt x="475" y="6"/>
                                </a:cubicBezTo>
                                <a:cubicBezTo>
                                  <a:pt x="473" y="6"/>
                                  <a:pt x="466" y="4"/>
                                  <a:pt x="466" y="5"/>
                                </a:cubicBezTo>
                                <a:cubicBezTo>
                                  <a:pt x="467" y="6"/>
                                  <a:pt x="469" y="7"/>
                                  <a:pt x="470" y="6"/>
                                </a:cubicBezTo>
                                <a:cubicBezTo>
                                  <a:pt x="469" y="6"/>
                                  <a:pt x="468" y="6"/>
                                  <a:pt x="467" y="5"/>
                                </a:cubicBezTo>
                                <a:close/>
                                <a:moveTo>
                                  <a:pt x="411" y="0"/>
                                </a:moveTo>
                                <a:cubicBezTo>
                                  <a:pt x="410" y="0"/>
                                  <a:pt x="406" y="0"/>
                                  <a:pt x="404" y="1"/>
                                </a:cubicBezTo>
                                <a:cubicBezTo>
                                  <a:pt x="407" y="1"/>
                                  <a:pt x="411" y="1"/>
                                  <a:pt x="414" y="1"/>
                                </a:cubicBezTo>
                                <a:cubicBezTo>
                                  <a:pt x="413" y="1"/>
                                  <a:pt x="411" y="1"/>
                                  <a:pt x="412" y="1"/>
                                </a:cubicBezTo>
                                <a:cubicBezTo>
                                  <a:pt x="413" y="1"/>
                                  <a:pt x="417" y="0"/>
                                  <a:pt x="415" y="0"/>
                                </a:cubicBezTo>
                                <a:cubicBezTo>
                                  <a:pt x="415" y="1"/>
                                  <a:pt x="413" y="0"/>
                                  <a:pt x="411" y="0"/>
                                </a:cubicBezTo>
                                <a:close/>
                                <a:moveTo>
                                  <a:pt x="394" y="50"/>
                                </a:moveTo>
                                <a:cubicBezTo>
                                  <a:pt x="394" y="49"/>
                                  <a:pt x="401" y="50"/>
                                  <a:pt x="399" y="50"/>
                                </a:cubicBezTo>
                                <a:cubicBezTo>
                                  <a:pt x="399" y="49"/>
                                  <a:pt x="391" y="49"/>
                                  <a:pt x="394" y="50"/>
                                </a:cubicBezTo>
                                <a:close/>
                                <a:moveTo>
                                  <a:pt x="388" y="50"/>
                                </a:moveTo>
                                <a:cubicBezTo>
                                  <a:pt x="389" y="50"/>
                                  <a:pt x="391" y="51"/>
                                  <a:pt x="393" y="50"/>
                                </a:cubicBezTo>
                                <a:cubicBezTo>
                                  <a:pt x="384" y="50"/>
                                  <a:pt x="379" y="50"/>
                                  <a:pt x="376" y="50"/>
                                </a:cubicBezTo>
                                <a:cubicBezTo>
                                  <a:pt x="379" y="50"/>
                                  <a:pt x="373" y="51"/>
                                  <a:pt x="376" y="51"/>
                                </a:cubicBezTo>
                                <a:cubicBezTo>
                                  <a:pt x="378" y="50"/>
                                  <a:pt x="383" y="51"/>
                                  <a:pt x="382" y="50"/>
                                </a:cubicBezTo>
                                <a:cubicBezTo>
                                  <a:pt x="383" y="50"/>
                                  <a:pt x="386" y="50"/>
                                  <a:pt x="388" y="50"/>
                                </a:cubicBezTo>
                                <a:close/>
                                <a:moveTo>
                                  <a:pt x="350" y="7"/>
                                </a:moveTo>
                                <a:cubicBezTo>
                                  <a:pt x="351" y="6"/>
                                  <a:pt x="358" y="6"/>
                                  <a:pt x="359" y="6"/>
                                </a:cubicBezTo>
                                <a:cubicBezTo>
                                  <a:pt x="355" y="6"/>
                                  <a:pt x="351" y="7"/>
                                  <a:pt x="349" y="7"/>
                                </a:cubicBezTo>
                                <a:cubicBezTo>
                                  <a:pt x="350" y="7"/>
                                  <a:pt x="350" y="7"/>
                                  <a:pt x="350" y="7"/>
                                </a:cubicBezTo>
                                <a:cubicBezTo>
                                  <a:pt x="350" y="7"/>
                                  <a:pt x="349" y="7"/>
                                  <a:pt x="350" y="7"/>
                                </a:cubicBezTo>
                                <a:close/>
                                <a:moveTo>
                                  <a:pt x="350" y="8"/>
                                </a:moveTo>
                                <a:cubicBezTo>
                                  <a:pt x="350" y="8"/>
                                  <a:pt x="350" y="8"/>
                                  <a:pt x="351" y="7"/>
                                </a:cubicBezTo>
                                <a:cubicBezTo>
                                  <a:pt x="348" y="8"/>
                                  <a:pt x="348" y="7"/>
                                  <a:pt x="347" y="7"/>
                                </a:cubicBezTo>
                                <a:cubicBezTo>
                                  <a:pt x="346" y="8"/>
                                  <a:pt x="345" y="8"/>
                                  <a:pt x="343" y="8"/>
                                </a:cubicBezTo>
                                <a:cubicBezTo>
                                  <a:pt x="342" y="8"/>
                                  <a:pt x="336" y="8"/>
                                  <a:pt x="335" y="9"/>
                                </a:cubicBezTo>
                                <a:cubicBezTo>
                                  <a:pt x="336" y="9"/>
                                  <a:pt x="337" y="9"/>
                                  <a:pt x="337" y="9"/>
                                </a:cubicBezTo>
                                <a:cubicBezTo>
                                  <a:pt x="334" y="10"/>
                                  <a:pt x="330" y="9"/>
                                  <a:pt x="327" y="11"/>
                                </a:cubicBezTo>
                                <a:cubicBezTo>
                                  <a:pt x="331" y="11"/>
                                  <a:pt x="333" y="10"/>
                                  <a:pt x="336" y="10"/>
                                </a:cubicBezTo>
                                <a:cubicBezTo>
                                  <a:pt x="336" y="9"/>
                                  <a:pt x="337" y="9"/>
                                  <a:pt x="339" y="9"/>
                                </a:cubicBezTo>
                                <a:cubicBezTo>
                                  <a:pt x="339" y="9"/>
                                  <a:pt x="336" y="9"/>
                                  <a:pt x="337" y="10"/>
                                </a:cubicBezTo>
                                <a:cubicBezTo>
                                  <a:pt x="342" y="9"/>
                                  <a:pt x="350" y="9"/>
                                  <a:pt x="351" y="8"/>
                                </a:cubicBezTo>
                                <a:cubicBezTo>
                                  <a:pt x="350" y="8"/>
                                  <a:pt x="350" y="8"/>
                                  <a:pt x="350" y="8"/>
                                </a:cubicBezTo>
                                <a:close/>
                                <a:moveTo>
                                  <a:pt x="314" y="14"/>
                                </a:moveTo>
                                <a:cubicBezTo>
                                  <a:pt x="315" y="14"/>
                                  <a:pt x="322" y="13"/>
                                  <a:pt x="320" y="13"/>
                                </a:cubicBezTo>
                                <a:cubicBezTo>
                                  <a:pt x="317" y="14"/>
                                  <a:pt x="316" y="13"/>
                                  <a:pt x="314" y="14"/>
                                </a:cubicBezTo>
                                <a:close/>
                                <a:moveTo>
                                  <a:pt x="241" y="77"/>
                                </a:moveTo>
                                <a:cubicBezTo>
                                  <a:pt x="240" y="77"/>
                                  <a:pt x="241" y="75"/>
                                  <a:pt x="240" y="76"/>
                                </a:cubicBezTo>
                                <a:cubicBezTo>
                                  <a:pt x="240" y="76"/>
                                  <a:pt x="238" y="77"/>
                                  <a:pt x="238" y="77"/>
                                </a:cubicBezTo>
                                <a:cubicBezTo>
                                  <a:pt x="238" y="77"/>
                                  <a:pt x="238" y="77"/>
                                  <a:pt x="237" y="77"/>
                                </a:cubicBezTo>
                                <a:cubicBezTo>
                                  <a:pt x="237" y="78"/>
                                  <a:pt x="238" y="77"/>
                                  <a:pt x="238" y="77"/>
                                </a:cubicBezTo>
                                <a:cubicBezTo>
                                  <a:pt x="236" y="79"/>
                                  <a:pt x="236" y="78"/>
                                  <a:pt x="235" y="79"/>
                                </a:cubicBezTo>
                                <a:cubicBezTo>
                                  <a:pt x="236" y="79"/>
                                  <a:pt x="240" y="77"/>
                                  <a:pt x="241" y="77"/>
                                </a:cubicBezTo>
                                <a:close/>
                                <a:moveTo>
                                  <a:pt x="232" y="80"/>
                                </a:moveTo>
                                <a:cubicBezTo>
                                  <a:pt x="232" y="81"/>
                                  <a:pt x="233" y="81"/>
                                  <a:pt x="228" y="83"/>
                                </a:cubicBezTo>
                                <a:cubicBezTo>
                                  <a:pt x="231" y="83"/>
                                  <a:pt x="236" y="79"/>
                                  <a:pt x="241" y="77"/>
                                </a:cubicBezTo>
                                <a:cubicBezTo>
                                  <a:pt x="238" y="78"/>
                                  <a:pt x="235" y="79"/>
                                  <a:pt x="232" y="80"/>
                                </a:cubicBezTo>
                                <a:close/>
                                <a:moveTo>
                                  <a:pt x="222" y="84"/>
                                </a:moveTo>
                                <a:cubicBezTo>
                                  <a:pt x="220" y="86"/>
                                  <a:pt x="220" y="87"/>
                                  <a:pt x="223" y="86"/>
                                </a:cubicBezTo>
                                <a:cubicBezTo>
                                  <a:pt x="221" y="87"/>
                                  <a:pt x="219" y="89"/>
                                  <a:pt x="217" y="89"/>
                                </a:cubicBezTo>
                                <a:cubicBezTo>
                                  <a:pt x="217" y="88"/>
                                  <a:pt x="219" y="88"/>
                                  <a:pt x="219" y="87"/>
                                </a:cubicBezTo>
                                <a:cubicBezTo>
                                  <a:pt x="217" y="88"/>
                                  <a:pt x="213" y="90"/>
                                  <a:pt x="213" y="91"/>
                                </a:cubicBezTo>
                                <a:cubicBezTo>
                                  <a:pt x="218" y="88"/>
                                  <a:pt x="214" y="91"/>
                                  <a:pt x="215" y="91"/>
                                </a:cubicBezTo>
                                <a:cubicBezTo>
                                  <a:pt x="219" y="89"/>
                                  <a:pt x="219" y="89"/>
                                  <a:pt x="219" y="89"/>
                                </a:cubicBezTo>
                                <a:cubicBezTo>
                                  <a:pt x="219" y="88"/>
                                  <a:pt x="224" y="86"/>
                                  <a:pt x="226" y="84"/>
                                </a:cubicBezTo>
                                <a:cubicBezTo>
                                  <a:pt x="222" y="86"/>
                                  <a:pt x="223" y="85"/>
                                  <a:pt x="222" y="84"/>
                                </a:cubicBezTo>
                                <a:close/>
                                <a:moveTo>
                                  <a:pt x="214" y="101"/>
                                </a:moveTo>
                                <a:cubicBezTo>
                                  <a:pt x="214" y="103"/>
                                  <a:pt x="210" y="104"/>
                                  <a:pt x="207" y="106"/>
                                </a:cubicBezTo>
                                <a:cubicBezTo>
                                  <a:pt x="211" y="104"/>
                                  <a:pt x="216" y="101"/>
                                  <a:pt x="220" y="99"/>
                                </a:cubicBezTo>
                                <a:cubicBezTo>
                                  <a:pt x="219" y="99"/>
                                  <a:pt x="215" y="102"/>
                                  <a:pt x="215" y="101"/>
                                </a:cubicBezTo>
                                <a:cubicBezTo>
                                  <a:pt x="219" y="99"/>
                                  <a:pt x="223" y="98"/>
                                  <a:pt x="226" y="95"/>
                                </a:cubicBezTo>
                                <a:cubicBezTo>
                                  <a:pt x="223" y="97"/>
                                  <a:pt x="219" y="98"/>
                                  <a:pt x="214" y="101"/>
                                </a:cubicBezTo>
                                <a:close/>
                                <a:moveTo>
                                  <a:pt x="211" y="86"/>
                                </a:moveTo>
                                <a:cubicBezTo>
                                  <a:pt x="213" y="83"/>
                                  <a:pt x="216" y="83"/>
                                  <a:pt x="217" y="81"/>
                                </a:cubicBezTo>
                                <a:cubicBezTo>
                                  <a:pt x="214" y="83"/>
                                  <a:pt x="214" y="82"/>
                                  <a:pt x="210" y="84"/>
                                </a:cubicBezTo>
                                <a:cubicBezTo>
                                  <a:pt x="210" y="85"/>
                                  <a:pt x="208" y="86"/>
                                  <a:pt x="211" y="86"/>
                                </a:cubicBezTo>
                                <a:close/>
                                <a:moveTo>
                                  <a:pt x="210" y="82"/>
                                </a:moveTo>
                                <a:cubicBezTo>
                                  <a:pt x="211" y="82"/>
                                  <a:pt x="207" y="83"/>
                                  <a:pt x="208" y="84"/>
                                </a:cubicBezTo>
                                <a:cubicBezTo>
                                  <a:pt x="211" y="83"/>
                                  <a:pt x="211" y="82"/>
                                  <a:pt x="213" y="80"/>
                                </a:cubicBezTo>
                                <a:cubicBezTo>
                                  <a:pt x="214" y="80"/>
                                  <a:pt x="214" y="81"/>
                                  <a:pt x="215" y="80"/>
                                </a:cubicBezTo>
                                <a:cubicBezTo>
                                  <a:pt x="216" y="79"/>
                                  <a:pt x="212" y="81"/>
                                  <a:pt x="210" y="82"/>
                                </a:cubicBezTo>
                                <a:close/>
                                <a:moveTo>
                                  <a:pt x="203" y="100"/>
                                </a:moveTo>
                                <a:cubicBezTo>
                                  <a:pt x="201" y="100"/>
                                  <a:pt x="199" y="102"/>
                                  <a:pt x="199" y="102"/>
                                </a:cubicBezTo>
                                <a:cubicBezTo>
                                  <a:pt x="201" y="100"/>
                                  <a:pt x="205" y="97"/>
                                  <a:pt x="207" y="96"/>
                                </a:cubicBezTo>
                                <a:cubicBezTo>
                                  <a:pt x="207" y="96"/>
                                  <a:pt x="213" y="92"/>
                                  <a:pt x="212" y="92"/>
                                </a:cubicBezTo>
                                <a:cubicBezTo>
                                  <a:pt x="211" y="93"/>
                                  <a:pt x="207" y="95"/>
                                  <a:pt x="207" y="96"/>
                                </a:cubicBezTo>
                                <a:cubicBezTo>
                                  <a:pt x="204" y="97"/>
                                  <a:pt x="201" y="100"/>
                                  <a:pt x="197" y="101"/>
                                </a:cubicBezTo>
                                <a:cubicBezTo>
                                  <a:pt x="197" y="102"/>
                                  <a:pt x="198" y="101"/>
                                  <a:pt x="196" y="103"/>
                                </a:cubicBezTo>
                                <a:cubicBezTo>
                                  <a:pt x="192" y="104"/>
                                  <a:pt x="183" y="110"/>
                                  <a:pt x="180" y="114"/>
                                </a:cubicBezTo>
                                <a:cubicBezTo>
                                  <a:pt x="175" y="115"/>
                                  <a:pt x="167" y="123"/>
                                  <a:pt x="160" y="128"/>
                                </a:cubicBezTo>
                                <a:cubicBezTo>
                                  <a:pt x="161" y="128"/>
                                  <a:pt x="163" y="127"/>
                                  <a:pt x="161" y="129"/>
                                </a:cubicBezTo>
                                <a:cubicBezTo>
                                  <a:pt x="164" y="127"/>
                                  <a:pt x="163" y="126"/>
                                  <a:pt x="165" y="125"/>
                                </a:cubicBezTo>
                                <a:cubicBezTo>
                                  <a:pt x="166" y="125"/>
                                  <a:pt x="167" y="124"/>
                                  <a:pt x="165" y="127"/>
                                </a:cubicBezTo>
                                <a:cubicBezTo>
                                  <a:pt x="167" y="125"/>
                                  <a:pt x="166" y="126"/>
                                  <a:pt x="168" y="125"/>
                                </a:cubicBezTo>
                                <a:cubicBezTo>
                                  <a:pt x="168" y="124"/>
                                  <a:pt x="169" y="122"/>
                                  <a:pt x="167" y="123"/>
                                </a:cubicBezTo>
                                <a:cubicBezTo>
                                  <a:pt x="172" y="119"/>
                                  <a:pt x="174" y="119"/>
                                  <a:pt x="177" y="116"/>
                                </a:cubicBezTo>
                                <a:cubicBezTo>
                                  <a:pt x="176" y="117"/>
                                  <a:pt x="178" y="116"/>
                                  <a:pt x="179" y="115"/>
                                </a:cubicBezTo>
                                <a:cubicBezTo>
                                  <a:pt x="179" y="115"/>
                                  <a:pt x="178" y="115"/>
                                  <a:pt x="179" y="114"/>
                                </a:cubicBezTo>
                                <a:cubicBezTo>
                                  <a:pt x="183" y="113"/>
                                  <a:pt x="189" y="107"/>
                                  <a:pt x="193" y="105"/>
                                </a:cubicBezTo>
                                <a:cubicBezTo>
                                  <a:pt x="193" y="105"/>
                                  <a:pt x="192" y="105"/>
                                  <a:pt x="194" y="104"/>
                                </a:cubicBezTo>
                                <a:cubicBezTo>
                                  <a:pt x="193" y="106"/>
                                  <a:pt x="196" y="103"/>
                                  <a:pt x="198" y="102"/>
                                </a:cubicBezTo>
                                <a:cubicBezTo>
                                  <a:pt x="198" y="103"/>
                                  <a:pt x="189" y="108"/>
                                  <a:pt x="194" y="106"/>
                                </a:cubicBezTo>
                                <a:cubicBezTo>
                                  <a:pt x="192" y="107"/>
                                  <a:pt x="190" y="108"/>
                                  <a:pt x="190" y="108"/>
                                </a:cubicBezTo>
                                <a:cubicBezTo>
                                  <a:pt x="194" y="106"/>
                                  <a:pt x="190" y="109"/>
                                  <a:pt x="189" y="110"/>
                                </a:cubicBezTo>
                                <a:cubicBezTo>
                                  <a:pt x="194" y="107"/>
                                  <a:pt x="196" y="106"/>
                                  <a:pt x="200" y="103"/>
                                </a:cubicBezTo>
                                <a:cubicBezTo>
                                  <a:pt x="201" y="103"/>
                                  <a:pt x="200" y="103"/>
                                  <a:pt x="201" y="102"/>
                                </a:cubicBezTo>
                                <a:cubicBezTo>
                                  <a:pt x="202" y="102"/>
                                  <a:pt x="205" y="100"/>
                                  <a:pt x="205" y="99"/>
                                </a:cubicBezTo>
                                <a:cubicBezTo>
                                  <a:pt x="207" y="98"/>
                                  <a:pt x="210" y="96"/>
                                  <a:pt x="210" y="97"/>
                                </a:cubicBezTo>
                                <a:cubicBezTo>
                                  <a:pt x="212" y="96"/>
                                  <a:pt x="213" y="96"/>
                                  <a:pt x="213" y="95"/>
                                </a:cubicBezTo>
                                <a:cubicBezTo>
                                  <a:pt x="211" y="96"/>
                                  <a:pt x="215" y="94"/>
                                  <a:pt x="214" y="94"/>
                                </a:cubicBezTo>
                                <a:cubicBezTo>
                                  <a:pt x="213" y="95"/>
                                  <a:pt x="213" y="94"/>
                                  <a:pt x="211" y="95"/>
                                </a:cubicBezTo>
                                <a:cubicBezTo>
                                  <a:pt x="211" y="96"/>
                                  <a:pt x="207" y="98"/>
                                  <a:pt x="205" y="99"/>
                                </a:cubicBezTo>
                                <a:cubicBezTo>
                                  <a:pt x="205" y="99"/>
                                  <a:pt x="202" y="101"/>
                                  <a:pt x="202" y="101"/>
                                </a:cubicBezTo>
                                <a:cubicBezTo>
                                  <a:pt x="200" y="101"/>
                                  <a:pt x="205" y="99"/>
                                  <a:pt x="203" y="100"/>
                                </a:cubicBezTo>
                                <a:close/>
                                <a:moveTo>
                                  <a:pt x="201" y="82"/>
                                </a:moveTo>
                                <a:cubicBezTo>
                                  <a:pt x="203" y="81"/>
                                  <a:pt x="203" y="82"/>
                                  <a:pt x="205" y="81"/>
                                </a:cubicBezTo>
                                <a:cubicBezTo>
                                  <a:pt x="205" y="80"/>
                                  <a:pt x="206" y="80"/>
                                  <a:pt x="205" y="79"/>
                                </a:cubicBezTo>
                                <a:cubicBezTo>
                                  <a:pt x="203" y="80"/>
                                  <a:pt x="202" y="81"/>
                                  <a:pt x="201" y="82"/>
                                </a:cubicBezTo>
                                <a:close/>
                                <a:moveTo>
                                  <a:pt x="192" y="82"/>
                                </a:moveTo>
                                <a:cubicBezTo>
                                  <a:pt x="192" y="81"/>
                                  <a:pt x="194" y="80"/>
                                  <a:pt x="194" y="80"/>
                                </a:cubicBezTo>
                                <a:cubicBezTo>
                                  <a:pt x="192" y="80"/>
                                  <a:pt x="187" y="84"/>
                                  <a:pt x="190" y="83"/>
                                </a:cubicBezTo>
                                <a:cubicBezTo>
                                  <a:pt x="192" y="81"/>
                                  <a:pt x="191" y="83"/>
                                  <a:pt x="191" y="83"/>
                                </a:cubicBezTo>
                                <a:cubicBezTo>
                                  <a:pt x="192" y="83"/>
                                  <a:pt x="194" y="82"/>
                                  <a:pt x="195" y="81"/>
                                </a:cubicBezTo>
                                <a:cubicBezTo>
                                  <a:pt x="195" y="81"/>
                                  <a:pt x="195" y="82"/>
                                  <a:pt x="195" y="82"/>
                                </a:cubicBezTo>
                                <a:cubicBezTo>
                                  <a:pt x="197" y="81"/>
                                  <a:pt x="197" y="81"/>
                                  <a:pt x="197" y="81"/>
                                </a:cubicBezTo>
                                <a:cubicBezTo>
                                  <a:pt x="197" y="80"/>
                                  <a:pt x="197" y="80"/>
                                  <a:pt x="197" y="80"/>
                                </a:cubicBezTo>
                                <a:cubicBezTo>
                                  <a:pt x="194" y="82"/>
                                  <a:pt x="193" y="81"/>
                                  <a:pt x="192" y="82"/>
                                </a:cubicBezTo>
                                <a:close/>
                                <a:moveTo>
                                  <a:pt x="196" y="84"/>
                                </a:moveTo>
                                <a:cubicBezTo>
                                  <a:pt x="193" y="86"/>
                                  <a:pt x="192" y="85"/>
                                  <a:pt x="192" y="85"/>
                                </a:cubicBezTo>
                                <a:cubicBezTo>
                                  <a:pt x="192" y="86"/>
                                  <a:pt x="191" y="86"/>
                                  <a:pt x="191" y="87"/>
                                </a:cubicBezTo>
                                <a:cubicBezTo>
                                  <a:pt x="193" y="86"/>
                                  <a:pt x="192" y="87"/>
                                  <a:pt x="194" y="87"/>
                                </a:cubicBezTo>
                                <a:cubicBezTo>
                                  <a:pt x="196" y="86"/>
                                  <a:pt x="195" y="86"/>
                                  <a:pt x="197" y="85"/>
                                </a:cubicBezTo>
                                <a:cubicBezTo>
                                  <a:pt x="198" y="84"/>
                                  <a:pt x="195" y="86"/>
                                  <a:pt x="195" y="85"/>
                                </a:cubicBezTo>
                                <a:cubicBezTo>
                                  <a:pt x="195" y="85"/>
                                  <a:pt x="198" y="82"/>
                                  <a:pt x="196" y="83"/>
                                </a:cubicBezTo>
                                <a:cubicBezTo>
                                  <a:pt x="196" y="83"/>
                                  <a:pt x="196" y="83"/>
                                  <a:pt x="196" y="84"/>
                                </a:cubicBezTo>
                                <a:close/>
                                <a:moveTo>
                                  <a:pt x="187" y="104"/>
                                </a:moveTo>
                                <a:cubicBezTo>
                                  <a:pt x="188" y="103"/>
                                  <a:pt x="188" y="105"/>
                                  <a:pt x="192" y="103"/>
                                </a:cubicBezTo>
                                <a:cubicBezTo>
                                  <a:pt x="192" y="102"/>
                                  <a:pt x="190" y="103"/>
                                  <a:pt x="190" y="103"/>
                                </a:cubicBezTo>
                                <a:cubicBezTo>
                                  <a:pt x="192" y="102"/>
                                  <a:pt x="193" y="101"/>
                                  <a:pt x="194" y="99"/>
                                </a:cubicBezTo>
                                <a:cubicBezTo>
                                  <a:pt x="195" y="100"/>
                                  <a:pt x="195" y="100"/>
                                  <a:pt x="195" y="100"/>
                                </a:cubicBezTo>
                                <a:cubicBezTo>
                                  <a:pt x="197" y="98"/>
                                  <a:pt x="198" y="98"/>
                                  <a:pt x="201" y="96"/>
                                </a:cubicBezTo>
                                <a:cubicBezTo>
                                  <a:pt x="200" y="96"/>
                                  <a:pt x="201" y="94"/>
                                  <a:pt x="200" y="95"/>
                                </a:cubicBezTo>
                                <a:cubicBezTo>
                                  <a:pt x="196" y="97"/>
                                  <a:pt x="191" y="101"/>
                                  <a:pt x="189" y="102"/>
                                </a:cubicBezTo>
                                <a:cubicBezTo>
                                  <a:pt x="188" y="103"/>
                                  <a:pt x="191" y="102"/>
                                  <a:pt x="188" y="103"/>
                                </a:cubicBezTo>
                                <a:cubicBezTo>
                                  <a:pt x="188" y="103"/>
                                  <a:pt x="187" y="104"/>
                                  <a:pt x="187" y="104"/>
                                </a:cubicBezTo>
                                <a:close/>
                                <a:moveTo>
                                  <a:pt x="198" y="107"/>
                                </a:moveTo>
                                <a:cubicBezTo>
                                  <a:pt x="200" y="106"/>
                                  <a:pt x="201" y="105"/>
                                  <a:pt x="202" y="105"/>
                                </a:cubicBezTo>
                                <a:cubicBezTo>
                                  <a:pt x="201" y="105"/>
                                  <a:pt x="199" y="106"/>
                                  <a:pt x="198" y="106"/>
                                </a:cubicBezTo>
                                <a:cubicBezTo>
                                  <a:pt x="200" y="105"/>
                                  <a:pt x="200" y="104"/>
                                  <a:pt x="202" y="103"/>
                                </a:cubicBezTo>
                                <a:cubicBezTo>
                                  <a:pt x="201" y="104"/>
                                  <a:pt x="203" y="102"/>
                                  <a:pt x="205" y="102"/>
                                </a:cubicBezTo>
                                <a:cubicBezTo>
                                  <a:pt x="204" y="101"/>
                                  <a:pt x="200" y="104"/>
                                  <a:pt x="197" y="105"/>
                                </a:cubicBezTo>
                                <a:cubicBezTo>
                                  <a:pt x="199" y="105"/>
                                  <a:pt x="196" y="108"/>
                                  <a:pt x="198" y="107"/>
                                </a:cubicBezTo>
                                <a:close/>
                                <a:moveTo>
                                  <a:pt x="186" y="99"/>
                                </a:moveTo>
                                <a:cubicBezTo>
                                  <a:pt x="183" y="101"/>
                                  <a:pt x="173" y="108"/>
                                  <a:pt x="182" y="103"/>
                                </a:cubicBezTo>
                                <a:cubicBezTo>
                                  <a:pt x="183" y="101"/>
                                  <a:pt x="187" y="99"/>
                                  <a:pt x="183" y="102"/>
                                </a:cubicBezTo>
                                <a:cubicBezTo>
                                  <a:pt x="186" y="100"/>
                                  <a:pt x="187" y="99"/>
                                  <a:pt x="188" y="98"/>
                                </a:cubicBezTo>
                                <a:cubicBezTo>
                                  <a:pt x="187" y="99"/>
                                  <a:pt x="187" y="98"/>
                                  <a:pt x="186" y="99"/>
                                </a:cubicBezTo>
                                <a:close/>
                                <a:moveTo>
                                  <a:pt x="169" y="89"/>
                                </a:moveTo>
                                <a:cubicBezTo>
                                  <a:pt x="171" y="89"/>
                                  <a:pt x="178" y="83"/>
                                  <a:pt x="174" y="85"/>
                                </a:cubicBezTo>
                                <a:cubicBezTo>
                                  <a:pt x="174" y="86"/>
                                  <a:pt x="171" y="88"/>
                                  <a:pt x="169" y="89"/>
                                </a:cubicBezTo>
                                <a:close/>
                                <a:moveTo>
                                  <a:pt x="182" y="123"/>
                                </a:moveTo>
                                <a:cubicBezTo>
                                  <a:pt x="187" y="120"/>
                                  <a:pt x="189" y="118"/>
                                  <a:pt x="195" y="114"/>
                                </a:cubicBezTo>
                                <a:cubicBezTo>
                                  <a:pt x="194" y="115"/>
                                  <a:pt x="195" y="113"/>
                                  <a:pt x="194" y="114"/>
                                </a:cubicBezTo>
                                <a:cubicBezTo>
                                  <a:pt x="194" y="114"/>
                                  <a:pt x="191" y="117"/>
                                  <a:pt x="189" y="118"/>
                                </a:cubicBezTo>
                                <a:cubicBezTo>
                                  <a:pt x="190" y="117"/>
                                  <a:pt x="190" y="117"/>
                                  <a:pt x="190" y="116"/>
                                </a:cubicBezTo>
                                <a:cubicBezTo>
                                  <a:pt x="188" y="118"/>
                                  <a:pt x="186" y="120"/>
                                  <a:pt x="183" y="121"/>
                                </a:cubicBezTo>
                                <a:cubicBezTo>
                                  <a:pt x="184" y="121"/>
                                  <a:pt x="184" y="120"/>
                                  <a:pt x="183" y="121"/>
                                </a:cubicBezTo>
                                <a:cubicBezTo>
                                  <a:pt x="183" y="121"/>
                                  <a:pt x="182" y="123"/>
                                  <a:pt x="182" y="123"/>
                                </a:cubicBezTo>
                                <a:close/>
                                <a:moveTo>
                                  <a:pt x="178" y="110"/>
                                </a:moveTo>
                                <a:cubicBezTo>
                                  <a:pt x="180" y="109"/>
                                  <a:pt x="180" y="109"/>
                                  <a:pt x="180" y="109"/>
                                </a:cubicBezTo>
                                <a:cubicBezTo>
                                  <a:pt x="178" y="111"/>
                                  <a:pt x="182" y="109"/>
                                  <a:pt x="182" y="108"/>
                                </a:cubicBezTo>
                                <a:cubicBezTo>
                                  <a:pt x="181" y="108"/>
                                  <a:pt x="179" y="109"/>
                                  <a:pt x="178" y="110"/>
                                </a:cubicBezTo>
                                <a:close/>
                                <a:moveTo>
                                  <a:pt x="178" y="117"/>
                                </a:moveTo>
                                <a:cubicBezTo>
                                  <a:pt x="177" y="118"/>
                                  <a:pt x="176" y="118"/>
                                  <a:pt x="175" y="120"/>
                                </a:cubicBezTo>
                                <a:cubicBezTo>
                                  <a:pt x="176" y="119"/>
                                  <a:pt x="176" y="119"/>
                                  <a:pt x="177" y="119"/>
                                </a:cubicBezTo>
                                <a:cubicBezTo>
                                  <a:pt x="178" y="118"/>
                                  <a:pt x="182" y="116"/>
                                  <a:pt x="181" y="116"/>
                                </a:cubicBezTo>
                                <a:cubicBezTo>
                                  <a:pt x="177" y="119"/>
                                  <a:pt x="181" y="114"/>
                                  <a:pt x="178" y="117"/>
                                </a:cubicBezTo>
                                <a:close/>
                                <a:moveTo>
                                  <a:pt x="164" y="122"/>
                                </a:moveTo>
                                <a:cubicBezTo>
                                  <a:pt x="169" y="117"/>
                                  <a:pt x="172" y="117"/>
                                  <a:pt x="177" y="112"/>
                                </a:cubicBezTo>
                                <a:cubicBezTo>
                                  <a:pt x="174" y="114"/>
                                  <a:pt x="176" y="112"/>
                                  <a:pt x="174" y="113"/>
                                </a:cubicBezTo>
                                <a:cubicBezTo>
                                  <a:pt x="171" y="116"/>
                                  <a:pt x="165" y="119"/>
                                  <a:pt x="164" y="122"/>
                                </a:cubicBezTo>
                                <a:close/>
                                <a:moveTo>
                                  <a:pt x="159" y="111"/>
                                </a:moveTo>
                                <a:cubicBezTo>
                                  <a:pt x="160" y="110"/>
                                  <a:pt x="164" y="108"/>
                                  <a:pt x="164" y="107"/>
                                </a:cubicBezTo>
                                <a:cubicBezTo>
                                  <a:pt x="162" y="109"/>
                                  <a:pt x="158" y="112"/>
                                  <a:pt x="159" y="111"/>
                                </a:cubicBezTo>
                                <a:close/>
                                <a:moveTo>
                                  <a:pt x="170" y="123"/>
                                </a:moveTo>
                                <a:cubicBezTo>
                                  <a:pt x="172" y="122"/>
                                  <a:pt x="175" y="118"/>
                                  <a:pt x="172" y="121"/>
                                </a:cubicBezTo>
                                <a:cubicBezTo>
                                  <a:pt x="172" y="121"/>
                                  <a:pt x="173" y="120"/>
                                  <a:pt x="173" y="121"/>
                                </a:cubicBezTo>
                                <a:cubicBezTo>
                                  <a:pt x="172" y="121"/>
                                  <a:pt x="168" y="124"/>
                                  <a:pt x="170" y="123"/>
                                </a:cubicBezTo>
                                <a:close/>
                                <a:moveTo>
                                  <a:pt x="125" y="113"/>
                                </a:moveTo>
                                <a:cubicBezTo>
                                  <a:pt x="123" y="114"/>
                                  <a:pt x="123" y="114"/>
                                  <a:pt x="123" y="114"/>
                                </a:cubicBezTo>
                                <a:cubicBezTo>
                                  <a:pt x="123" y="115"/>
                                  <a:pt x="122" y="116"/>
                                  <a:pt x="123" y="115"/>
                                </a:cubicBezTo>
                                <a:cubicBezTo>
                                  <a:pt x="125" y="114"/>
                                  <a:pt x="125" y="114"/>
                                  <a:pt x="125" y="113"/>
                                </a:cubicBezTo>
                                <a:cubicBezTo>
                                  <a:pt x="125" y="113"/>
                                  <a:pt x="126" y="113"/>
                                  <a:pt x="126" y="112"/>
                                </a:cubicBezTo>
                                <a:cubicBezTo>
                                  <a:pt x="125" y="113"/>
                                  <a:pt x="125" y="113"/>
                                  <a:pt x="125" y="113"/>
                                </a:cubicBezTo>
                                <a:close/>
                                <a:moveTo>
                                  <a:pt x="107" y="138"/>
                                </a:moveTo>
                                <a:cubicBezTo>
                                  <a:pt x="106" y="138"/>
                                  <a:pt x="106" y="138"/>
                                  <a:pt x="105" y="139"/>
                                </a:cubicBezTo>
                                <a:cubicBezTo>
                                  <a:pt x="105" y="138"/>
                                  <a:pt x="107" y="136"/>
                                  <a:pt x="107" y="136"/>
                                </a:cubicBezTo>
                                <a:cubicBezTo>
                                  <a:pt x="105" y="138"/>
                                  <a:pt x="104" y="139"/>
                                  <a:pt x="102" y="141"/>
                                </a:cubicBezTo>
                                <a:cubicBezTo>
                                  <a:pt x="104" y="141"/>
                                  <a:pt x="106" y="140"/>
                                  <a:pt x="108" y="139"/>
                                </a:cubicBezTo>
                                <a:cubicBezTo>
                                  <a:pt x="104" y="141"/>
                                  <a:pt x="110" y="134"/>
                                  <a:pt x="107" y="137"/>
                                </a:cubicBezTo>
                                <a:cubicBezTo>
                                  <a:pt x="107" y="137"/>
                                  <a:pt x="107" y="137"/>
                                  <a:pt x="107" y="138"/>
                                </a:cubicBezTo>
                                <a:close/>
                                <a:moveTo>
                                  <a:pt x="128" y="160"/>
                                </a:moveTo>
                                <a:cubicBezTo>
                                  <a:pt x="127" y="161"/>
                                  <a:pt x="126" y="161"/>
                                  <a:pt x="126" y="161"/>
                                </a:cubicBezTo>
                                <a:cubicBezTo>
                                  <a:pt x="125" y="163"/>
                                  <a:pt x="128" y="160"/>
                                  <a:pt x="128" y="162"/>
                                </a:cubicBezTo>
                                <a:cubicBezTo>
                                  <a:pt x="127" y="163"/>
                                  <a:pt x="126" y="164"/>
                                  <a:pt x="125" y="164"/>
                                </a:cubicBezTo>
                                <a:cubicBezTo>
                                  <a:pt x="125" y="165"/>
                                  <a:pt x="128" y="162"/>
                                  <a:pt x="129" y="162"/>
                                </a:cubicBezTo>
                                <a:cubicBezTo>
                                  <a:pt x="128" y="162"/>
                                  <a:pt x="127" y="163"/>
                                  <a:pt x="127" y="163"/>
                                </a:cubicBezTo>
                                <a:cubicBezTo>
                                  <a:pt x="131" y="161"/>
                                  <a:pt x="128" y="162"/>
                                  <a:pt x="131" y="159"/>
                                </a:cubicBezTo>
                                <a:cubicBezTo>
                                  <a:pt x="130" y="159"/>
                                  <a:pt x="127" y="162"/>
                                  <a:pt x="128" y="160"/>
                                </a:cubicBezTo>
                                <a:close/>
                                <a:moveTo>
                                  <a:pt x="95" y="148"/>
                                </a:moveTo>
                                <a:cubicBezTo>
                                  <a:pt x="95" y="148"/>
                                  <a:pt x="96" y="148"/>
                                  <a:pt x="96" y="148"/>
                                </a:cubicBezTo>
                                <a:cubicBezTo>
                                  <a:pt x="94" y="149"/>
                                  <a:pt x="94" y="150"/>
                                  <a:pt x="94" y="150"/>
                                </a:cubicBezTo>
                                <a:cubicBezTo>
                                  <a:pt x="98" y="147"/>
                                  <a:pt x="99" y="145"/>
                                  <a:pt x="101" y="143"/>
                                </a:cubicBezTo>
                                <a:cubicBezTo>
                                  <a:pt x="102" y="143"/>
                                  <a:pt x="102" y="142"/>
                                  <a:pt x="102" y="141"/>
                                </a:cubicBezTo>
                                <a:cubicBezTo>
                                  <a:pt x="100" y="143"/>
                                  <a:pt x="97" y="147"/>
                                  <a:pt x="95" y="148"/>
                                </a:cubicBezTo>
                                <a:close/>
                                <a:moveTo>
                                  <a:pt x="110" y="169"/>
                                </a:moveTo>
                                <a:cubicBezTo>
                                  <a:pt x="110" y="169"/>
                                  <a:pt x="111" y="169"/>
                                  <a:pt x="111" y="169"/>
                                </a:cubicBezTo>
                                <a:cubicBezTo>
                                  <a:pt x="110" y="170"/>
                                  <a:pt x="109" y="171"/>
                                  <a:pt x="109" y="171"/>
                                </a:cubicBezTo>
                                <a:cubicBezTo>
                                  <a:pt x="112" y="168"/>
                                  <a:pt x="113" y="166"/>
                                  <a:pt x="114" y="165"/>
                                </a:cubicBezTo>
                                <a:cubicBezTo>
                                  <a:pt x="114" y="165"/>
                                  <a:pt x="114" y="165"/>
                                  <a:pt x="114" y="165"/>
                                </a:cubicBezTo>
                                <a:cubicBezTo>
                                  <a:pt x="112" y="167"/>
                                  <a:pt x="111" y="169"/>
                                  <a:pt x="110" y="169"/>
                                </a:cubicBezTo>
                                <a:close/>
                                <a:moveTo>
                                  <a:pt x="91" y="154"/>
                                </a:moveTo>
                                <a:cubicBezTo>
                                  <a:pt x="92" y="155"/>
                                  <a:pt x="92" y="155"/>
                                  <a:pt x="92" y="155"/>
                                </a:cubicBezTo>
                                <a:cubicBezTo>
                                  <a:pt x="94" y="153"/>
                                  <a:pt x="93" y="153"/>
                                  <a:pt x="94" y="152"/>
                                </a:cubicBezTo>
                                <a:cubicBezTo>
                                  <a:pt x="94" y="152"/>
                                  <a:pt x="94" y="152"/>
                                  <a:pt x="95" y="152"/>
                                </a:cubicBezTo>
                                <a:cubicBezTo>
                                  <a:pt x="95" y="152"/>
                                  <a:pt x="95" y="151"/>
                                  <a:pt x="95" y="151"/>
                                </a:cubicBezTo>
                                <a:cubicBezTo>
                                  <a:pt x="94" y="151"/>
                                  <a:pt x="94" y="151"/>
                                  <a:pt x="94" y="152"/>
                                </a:cubicBezTo>
                                <a:cubicBezTo>
                                  <a:pt x="93" y="153"/>
                                  <a:pt x="93" y="153"/>
                                  <a:pt x="91" y="154"/>
                                </a:cubicBezTo>
                                <a:close/>
                                <a:moveTo>
                                  <a:pt x="92" y="162"/>
                                </a:moveTo>
                                <a:cubicBezTo>
                                  <a:pt x="94" y="162"/>
                                  <a:pt x="97" y="157"/>
                                  <a:pt x="99" y="155"/>
                                </a:cubicBezTo>
                                <a:cubicBezTo>
                                  <a:pt x="96" y="158"/>
                                  <a:pt x="95" y="159"/>
                                  <a:pt x="92" y="162"/>
                                </a:cubicBezTo>
                                <a:close/>
                                <a:moveTo>
                                  <a:pt x="88" y="161"/>
                                </a:moveTo>
                                <a:cubicBezTo>
                                  <a:pt x="87" y="161"/>
                                  <a:pt x="87" y="161"/>
                                  <a:pt x="87" y="161"/>
                                </a:cubicBezTo>
                                <a:cubicBezTo>
                                  <a:pt x="87" y="161"/>
                                  <a:pt x="87" y="161"/>
                                  <a:pt x="87" y="161"/>
                                </a:cubicBezTo>
                                <a:cubicBezTo>
                                  <a:pt x="87" y="162"/>
                                  <a:pt x="87" y="162"/>
                                  <a:pt x="87" y="162"/>
                                </a:cubicBezTo>
                                <a:cubicBezTo>
                                  <a:pt x="87" y="162"/>
                                  <a:pt x="87" y="162"/>
                                  <a:pt x="87" y="162"/>
                                </a:cubicBezTo>
                                <a:cubicBezTo>
                                  <a:pt x="87" y="162"/>
                                  <a:pt x="87" y="163"/>
                                  <a:pt x="87" y="163"/>
                                </a:cubicBezTo>
                                <a:cubicBezTo>
                                  <a:pt x="87" y="163"/>
                                  <a:pt x="87" y="162"/>
                                  <a:pt x="87" y="162"/>
                                </a:cubicBezTo>
                                <a:cubicBezTo>
                                  <a:pt x="87" y="162"/>
                                  <a:pt x="87" y="162"/>
                                  <a:pt x="88" y="161"/>
                                </a:cubicBezTo>
                                <a:cubicBezTo>
                                  <a:pt x="89" y="160"/>
                                  <a:pt x="89" y="160"/>
                                  <a:pt x="89" y="160"/>
                                </a:cubicBezTo>
                                <a:cubicBezTo>
                                  <a:pt x="88" y="162"/>
                                  <a:pt x="90" y="159"/>
                                  <a:pt x="91" y="158"/>
                                </a:cubicBezTo>
                                <a:cubicBezTo>
                                  <a:pt x="91" y="157"/>
                                  <a:pt x="93" y="157"/>
                                  <a:pt x="94" y="156"/>
                                </a:cubicBezTo>
                                <a:cubicBezTo>
                                  <a:pt x="92" y="156"/>
                                  <a:pt x="90" y="158"/>
                                  <a:pt x="88" y="161"/>
                                </a:cubicBezTo>
                                <a:close/>
                                <a:moveTo>
                                  <a:pt x="106" y="176"/>
                                </a:moveTo>
                                <a:cubicBezTo>
                                  <a:pt x="106" y="177"/>
                                  <a:pt x="105" y="177"/>
                                  <a:pt x="105" y="178"/>
                                </a:cubicBezTo>
                                <a:cubicBezTo>
                                  <a:pt x="104" y="178"/>
                                  <a:pt x="104" y="178"/>
                                  <a:pt x="104" y="178"/>
                                </a:cubicBezTo>
                                <a:cubicBezTo>
                                  <a:pt x="104" y="179"/>
                                  <a:pt x="103" y="179"/>
                                  <a:pt x="103" y="180"/>
                                </a:cubicBezTo>
                                <a:cubicBezTo>
                                  <a:pt x="104" y="179"/>
                                  <a:pt x="104" y="180"/>
                                  <a:pt x="104" y="179"/>
                                </a:cubicBezTo>
                                <a:cubicBezTo>
                                  <a:pt x="105" y="179"/>
                                  <a:pt x="105" y="180"/>
                                  <a:pt x="106" y="179"/>
                                </a:cubicBezTo>
                                <a:cubicBezTo>
                                  <a:pt x="105" y="179"/>
                                  <a:pt x="105" y="179"/>
                                  <a:pt x="105" y="179"/>
                                </a:cubicBezTo>
                                <a:cubicBezTo>
                                  <a:pt x="105" y="178"/>
                                  <a:pt x="105" y="179"/>
                                  <a:pt x="106" y="178"/>
                                </a:cubicBezTo>
                                <a:cubicBezTo>
                                  <a:pt x="105" y="179"/>
                                  <a:pt x="108" y="175"/>
                                  <a:pt x="108" y="175"/>
                                </a:cubicBezTo>
                                <a:cubicBezTo>
                                  <a:pt x="108" y="175"/>
                                  <a:pt x="108" y="175"/>
                                  <a:pt x="109" y="175"/>
                                </a:cubicBezTo>
                                <a:cubicBezTo>
                                  <a:pt x="108" y="175"/>
                                  <a:pt x="107" y="175"/>
                                  <a:pt x="106" y="176"/>
                                </a:cubicBezTo>
                                <a:close/>
                                <a:moveTo>
                                  <a:pt x="109" y="180"/>
                                </a:moveTo>
                                <a:cubicBezTo>
                                  <a:pt x="108" y="180"/>
                                  <a:pt x="108" y="180"/>
                                  <a:pt x="108" y="180"/>
                                </a:cubicBezTo>
                                <a:cubicBezTo>
                                  <a:pt x="108" y="181"/>
                                  <a:pt x="108" y="181"/>
                                  <a:pt x="108" y="181"/>
                                </a:cubicBezTo>
                                <a:cubicBezTo>
                                  <a:pt x="107" y="181"/>
                                  <a:pt x="107" y="181"/>
                                  <a:pt x="107" y="181"/>
                                </a:cubicBezTo>
                                <a:cubicBezTo>
                                  <a:pt x="107" y="181"/>
                                  <a:pt x="107" y="181"/>
                                  <a:pt x="107" y="181"/>
                                </a:cubicBezTo>
                                <a:cubicBezTo>
                                  <a:pt x="106" y="182"/>
                                  <a:pt x="106" y="183"/>
                                  <a:pt x="105" y="184"/>
                                </a:cubicBezTo>
                                <a:cubicBezTo>
                                  <a:pt x="106" y="184"/>
                                  <a:pt x="107" y="183"/>
                                  <a:pt x="107" y="182"/>
                                </a:cubicBezTo>
                                <a:cubicBezTo>
                                  <a:pt x="108" y="182"/>
                                  <a:pt x="108" y="182"/>
                                  <a:pt x="108" y="182"/>
                                </a:cubicBezTo>
                                <a:cubicBezTo>
                                  <a:pt x="108" y="182"/>
                                  <a:pt x="108" y="182"/>
                                  <a:pt x="110" y="180"/>
                                </a:cubicBezTo>
                                <a:cubicBezTo>
                                  <a:pt x="110" y="180"/>
                                  <a:pt x="109" y="180"/>
                                  <a:pt x="109" y="180"/>
                                </a:cubicBezTo>
                                <a:close/>
                                <a:moveTo>
                                  <a:pt x="88" y="171"/>
                                </a:moveTo>
                                <a:cubicBezTo>
                                  <a:pt x="89" y="170"/>
                                  <a:pt x="88" y="170"/>
                                  <a:pt x="88" y="170"/>
                                </a:cubicBezTo>
                                <a:cubicBezTo>
                                  <a:pt x="89" y="171"/>
                                  <a:pt x="90" y="169"/>
                                  <a:pt x="90" y="169"/>
                                </a:cubicBezTo>
                                <a:cubicBezTo>
                                  <a:pt x="90" y="169"/>
                                  <a:pt x="90" y="168"/>
                                  <a:pt x="89" y="169"/>
                                </a:cubicBezTo>
                                <a:cubicBezTo>
                                  <a:pt x="89" y="169"/>
                                  <a:pt x="88" y="170"/>
                                  <a:pt x="88" y="171"/>
                                </a:cubicBezTo>
                                <a:close/>
                                <a:moveTo>
                                  <a:pt x="98" y="180"/>
                                </a:moveTo>
                                <a:cubicBezTo>
                                  <a:pt x="99" y="179"/>
                                  <a:pt x="99" y="180"/>
                                  <a:pt x="100" y="180"/>
                                </a:cubicBezTo>
                                <a:cubicBezTo>
                                  <a:pt x="99" y="179"/>
                                  <a:pt x="98" y="179"/>
                                  <a:pt x="98" y="180"/>
                                </a:cubicBezTo>
                                <a:close/>
                                <a:moveTo>
                                  <a:pt x="102" y="183"/>
                                </a:moveTo>
                                <a:cubicBezTo>
                                  <a:pt x="102" y="182"/>
                                  <a:pt x="101" y="182"/>
                                  <a:pt x="102" y="182"/>
                                </a:cubicBezTo>
                                <a:cubicBezTo>
                                  <a:pt x="102" y="182"/>
                                  <a:pt x="102" y="183"/>
                                  <a:pt x="102" y="182"/>
                                </a:cubicBezTo>
                                <a:cubicBezTo>
                                  <a:pt x="102" y="182"/>
                                  <a:pt x="101" y="182"/>
                                  <a:pt x="101" y="182"/>
                                </a:cubicBezTo>
                                <a:cubicBezTo>
                                  <a:pt x="102" y="182"/>
                                  <a:pt x="101" y="183"/>
                                  <a:pt x="102" y="183"/>
                                </a:cubicBezTo>
                                <a:close/>
                                <a:moveTo>
                                  <a:pt x="102" y="191"/>
                                </a:moveTo>
                                <a:cubicBezTo>
                                  <a:pt x="102" y="191"/>
                                  <a:pt x="104" y="189"/>
                                  <a:pt x="104" y="188"/>
                                </a:cubicBezTo>
                                <a:cubicBezTo>
                                  <a:pt x="103" y="187"/>
                                  <a:pt x="103" y="186"/>
                                  <a:pt x="102" y="187"/>
                                </a:cubicBezTo>
                                <a:cubicBezTo>
                                  <a:pt x="104" y="188"/>
                                  <a:pt x="101" y="190"/>
                                  <a:pt x="102" y="191"/>
                                </a:cubicBezTo>
                                <a:close/>
                                <a:moveTo>
                                  <a:pt x="100" y="187"/>
                                </a:moveTo>
                                <a:cubicBezTo>
                                  <a:pt x="100" y="187"/>
                                  <a:pt x="99" y="187"/>
                                  <a:pt x="100" y="187"/>
                                </a:cubicBezTo>
                                <a:cubicBezTo>
                                  <a:pt x="100" y="187"/>
                                  <a:pt x="101" y="187"/>
                                  <a:pt x="101" y="187"/>
                                </a:cubicBezTo>
                                <a:cubicBezTo>
                                  <a:pt x="100" y="187"/>
                                  <a:pt x="100" y="187"/>
                                  <a:pt x="100" y="187"/>
                                </a:cubicBezTo>
                                <a:close/>
                                <a:moveTo>
                                  <a:pt x="99" y="192"/>
                                </a:moveTo>
                                <a:cubicBezTo>
                                  <a:pt x="97" y="193"/>
                                  <a:pt x="94" y="197"/>
                                  <a:pt x="94" y="198"/>
                                </a:cubicBezTo>
                                <a:cubicBezTo>
                                  <a:pt x="95" y="197"/>
                                  <a:pt x="96" y="196"/>
                                  <a:pt x="97" y="194"/>
                                </a:cubicBezTo>
                                <a:cubicBezTo>
                                  <a:pt x="97" y="195"/>
                                  <a:pt x="97" y="195"/>
                                  <a:pt x="97" y="194"/>
                                </a:cubicBezTo>
                                <a:cubicBezTo>
                                  <a:pt x="98" y="192"/>
                                  <a:pt x="101" y="192"/>
                                  <a:pt x="102" y="189"/>
                                </a:cubicBezTo>
                                <a:cubicBezTo>
                                  <a:pt x="101" y="189"/>
                                  <a:pt x="101" y="190"/>
                                  <a:pt x="101" y="190"/>
                                </a:cubicBezTo>
                                <a:cubicBezTo>
                                  <a:pt x="100" y="189"/>
                                  <a:pt x="102" y="189"/>
                                  <a:pt x="102" y="188"/>
                                </a:cubicBezTo>
                                <a:cubicBezTo>
                                  <a:pt x="100" y="189"/>
                                  <a:pt x="100" y="191"/>
                                  <a:pt x="98" y="191"/>
                                </a:cubicBezTo>
                                <a:cubicBezTo>
                                  <a:pt x="99" y="191"/>
                                  <a:pt x="99" y="192"/>
                                  <a:pt x="99" y="192"/>
                                </a:cubicBezTo>
                                <a:close/>
                                <a:moveTo>
                                  <a:pt x="95" y="191"/>
                                </a:moveTo>
                                <a:cubicBezTo>
                                  <a:pt x="96" y="191"/>
                                  <a:pt x="95" y="192"/>
                                  <a:pt x="96" y="192"/>
                                </a:cubicBezTo>
                                <a:cubicBezTo>
                                  <a:pt x="96" y="191"/>
                                  <a:pt x="98" y="191"/>
                                  <a:pt x="97" y="190"/>
                                </a:cubicBezTo>
                                <a:cubicBezTo>
                                  <a:pt x="98" y="190"/>
                                  <a:pt x="98" y="189"/>
                                  <a:pt x="98" y="189"/>
                                </a:cubicBezTo>
                                <a:cubicBezTo>
                                  <a:pt x="98" y="189"/>
                                  <a:pt x="97" y="189"/>
                                  <a:pt x="98" y="189"/>
                                </a:cubicBezTo>
                                <a:cubicBezTo>
                                  <a:pt x="98" y="189"/>
                                  <a:pt x="99" y="189"/>
                                  <a:pt x="100" y="188"/>
                                </a:cubicBezTo>
                                <a:cubicBezTo>
                                  <a:pt x="99" y="187"/>
                                  <a:pt x="99" y="187"/>
                                  <a:pt x="99" y="187"/>
                                </a:cubicBezTo>
                                <a:cubicBezTo>
                                  <a:pt x="98" y="187"/>
                                  <a:pt x="99" y="188"/>
                                  <a:pt x="98" y="188"/>
                                </a:cubicBezTo>
                                <a:cubicBezTo>
                                  <a:pt x="98" y="187"/>
                                  <a:pt x="96" y="189"/>
                                  <a:pt x="97" y="190"/>
                                </a:cubicBezTo>
                                <a:cubicBezTo>
                                  <a:pt x="96" y="190"/>
                                  <a:pt x="96" y="190"/>
                                  <a:pt x="96" y="190"/>
                                </a:cubicBezTo>
                                <a:cubicBezTo>
                                  <a:pt x="96" y="190"/>
                                  <a:pt x="97" y="190"/>
                                  <a:pt x="96" y="191"/>
                                </a:cubicBezTo>
                                <a:cubicBezTo>
                                  <a:pt x="96" y="190"/>
                                  <a:pt x="96" y="190"/>
                                  <a:pt x="96" y="190"/>
                                </a:cubicBezTo>
                                <a:cubicBezTo>
                                  <a:pt x="96" y="191"/>
                                  <a:pt x="96" y="191"/>
                                  <a:pt x="95" y="191"/>
                                </a:cubicBezTo>
                                <a:close/>
                                <a:moveTo>
                                  <a:pt x="85" y="191"/>
                                </a:moveTo>
                                <a:cubicBezTo>
                                  <a:pt x="85" y="194"/>
                                  <a:pt x="82" y="195"/>
                                  <a:pt x="81" y="197"/>
                                </a:cubicBezTo>
                                <a:cubicBezTo>
                                  <a:pt x="82" y="198"/>
                                  <a:pt x="82" y="197"/>
                                  <a:pt x="82" y="197"/>
                                </a:cubicBezTo>
                                <a:cubicBezTo>
                                  <a:pt x="84" y="195"/>
                                  <a:pt x="85" y="193"/>
                                  <a:pt x="87" y="192"/>
                                </a:cubicBezTo>
                                <a:cubicBezTo>
                                  <a:pt x="87" y="192"/>
                                  <a:pt x="87" y="193"/>
                                  <a:pt x="88" y="193"/>
                                </a:cubicBezTo>
                                <a:cubicBezTo>
                                  <a:pt x="88" y="193"/>
                                  <a:pt x="89" y="191"/>
                                  <a:pt x="90" y="191"/>
                                </a:cubicBezTo>
                                <a:cubicBezTo>
                                  <a:pt x="89" y="190"/>
                                  <a:pt x="89" y="190"/>
                                  <a:pt x="89" y="190"/>
                                </a:cubicBezTo>
                                <a:cubicBezTo>
                                  <a:pt x="89" y="191"/>
                                  <a:pt x="88" y="193"/>
                                  <a:pt x="87" y="192"/>
                                </a:cubicBezTo>
                                <a:cubicBezTo>
                                  <a:pt x="87" y="191"/>
                                  <a:pt x="88" y="190"/>
                                  <a:pt x="89" y="189"/>
                                </a:cubicBezTo>
                                <a:cubicBezTo>
                                  <a:pt x="88" y="189"/>
                                  <a:pt x="88" y="188"/>
                                  <a:pt x="87" y="189"/>
                                </a:cubicBezTo>
                                <a:cubicBezTo>
                                  <a:pt x="88" y="189"/>
                                  <a:pt x="87" y="190"/>
                                  <a:pt x="88" y="190"/>
                                </a:cubicBezTo>
                                <a:cubicBezTo>
                                  <a:pt x="87" y="190"/>
                                  <a:pt x="88" y="190"/>
                                  <a:pt x="87" y="190"/>
                                </a:cubicBezTo>
                                <a:cubicBezTo>
                                  <a:pt x="86" y="190"/>
                                  <a:pt x="86" y="192"/>
                                  <a:pt x="85" y="191"/>
                                </a:cubicBezTo>
                                <a:cubicBezTo>
                                  <a:pt x="86" y="191"/>
                                  <a:pt x="86" y="191"/>
                                  <a:pt x="86" y="191"/>
                                </a:cubicBezTo>
                                <a:cubicBezTo>
                                  <a:pt x="85" y="191"/>
                                  <a:pt x="86" y="191"/>
                                  <a:pt x="85" y="191"/>
                                </a:cubicBezTo>
                                <a:close/>
                                <a:moveTo>
                                  <a:pt x="94" y="201"/>
                                </a:moveTo>
                                <a:cubicBezTo>
                                  <a:pt x="95" y="200"/>
                                  <a:pt x="94" y="199"/>
                                  <a:pt x="95" y="200"/>
                                </a:cubicBezTo>
                                <a:cubicBezTo>
                                  <a:pt x="95" y="199"/>
                                  <a:pt x="95" y="199"/>
                                  <a:pt x="96" y="199"/>
                                </a:cubicBezTo>
                                <a:cubicBezTo>
                                  <a:pt x="94" y="198"/>
                                  <a:pt x="94" y="200"/>
                                  <a:pt x="94" y="201"/>
                                </a:cubicBezTo>
                                <a:close/>
                                <a:moveTo>
                                  <a:pt x="93" y="198"/>
                                </a:moveTo>
                                <a:cubicBezTo>
                                  <a:pt x="93" y="199"/>
                                  <a:pt x="93" y="199"/>
                                  <a:pt x="92" y="199"/>
                                </a:cubicBezTo>
                                <a:cubicBezTo>
                                  <a:pt x="93" y="200"/>
                                  <a:pt x="91" y="200"/>
                                  <a:pt x="92" y="200"/>
                                </a:cubicBezTo>
                                <a:cubicBezTo>
                                  <a:pt x="92" y="199"/>
                                  <a:pt x="94" y="199"/>
                                  <a:pt x="93" y="198"/>
                                </a:cubicBezTo>
                                <a:close/>
                                <a:moveTo>
                                  <a:pt x="91" y="201"/>
                                </a:moveTo>
                                <a:cubicBezTo>
                                  <a:pt x="91" y="202"/>
                                  <a:pt x="91" y="201"/>
                                  <a:pt x="90" y="201"/>
                                </a:cubicBezTo>
                                <a:cubicBezTo>
                                  <a:pt x="90" y="202"/>
                                  <a:pt x="91" y="202"/>
                                  <a:pt x="91" y="202"/>
                                </a:cubicBezTo>
                                <a:cubicBezTo>
                                  <a:pt x="91" y="202"/>
                                  <a:pt x="91" y="202"/>
                                  <a:pt x="91" y="203"/>
                                </a:cubicBezTo>
                                <a:cubicBezTo>
                                  <a:pt x="91" y="202"/>
                                  <a:pt x="92" y="202"/>
                                  <a:pt x="91" y="202"/>
                                </a:cubicBezTo>
                                <a:cubicBezTo>
                                  <a:pt x="92" y="201"/>
                                  <a:pt x="92" y="202"/>
                                  <a:pt x="92" y="201"/>
                                </a:cubicBezTo>
                                <a:cubicBezTo>
                                  <a:pt x="92" y="201"/>
                                  <a:pt x="92" y="201"/>
                                  <a:pt x="92" y="201"/>
                                </a:cubicBezTo>
                                <a:cubicBezTo>
                                  <a:pt x="92" y="200"/>
                                  <a:pt x="92" y="201"/>
                                  <a:pt x="93" y="201"/>
                                </a:cubicBezTo>
                                <a:cubicBezTo>
                                  <a:pt x="93" y="200"/>
                                  <a:pt x="93" y="200"/>
                                  <a:pt x="93" y="200"/>
                                </a:cubicBezTo>
                                <a:cubicBezTo>
                                  <a:pt x="92" y="199"/>
                                  <a:pt x="92" y="201"/>
                                  <a:pt x="91" y="201"/>
                                </a:cubicBezTo>
                                <a:close/>
                                <a:moveTo>
                                  <a:pt x="87" y="202"/>
                                </a:moveTo>
                                <a:cubicBezTo>
                                  <a:pt x="87" y="203"/>
                                  <a:pt x="86" y="204"/>
                                  <a:pt x="86" y="205"/>
                                </a:cubicBezTo>
                                <a:cubicBezTo>
                                  <a:pt x="88" y="203"/>
                                  <a:pt x="89" y="204"/>
                                  <a:pt x="90" y="205"/>
                                </a:cubicBezTo>
                                <a:cubicBezTo>
                                  <a:pt x="89" y="204"/>
                                  <a:pt x="90" y="204"/>
                                  <a:pt x="90" y="204"/>
                                </a:cubicBezTo>
                                <a:cubicBezTo>
                                  <a:pt x="90" y="204"/>
                                  <a:pt x="89" y="204"/>
                                  <a:pt x="89" y="203"/>
                                </a:cubicBezTo>
                                <a:cubicBezTo>
                                  <a:pt x="89" y="204"/>
                                  <a:pt x="89" y="203"/>
                                  <a:pt x="88" y="203"/>
                                </a:cubicBezTo>
                                <a:cubicBezTo>
                                  <a:pt x="88" y="203"/>
                                  <a:pt x="88" y="203"/>
                                  <a:pt x="88" y="203"/>
                                </a:cubicBezTo>
                                <a:cubicBezTo>
                                  <a:pt x="88" y="203"/>
                                  <a:pt x="88" y="203"/>
                                  <a:pt x="88" y="203"/>
                                </a:cubicBezTo>
                                <a:cubicBezTo>
                                  <a:pt x="88" y="203"/>
                                  <a:pt x="88" y="202"/>
                                  <a:pt x="89" y="202"/>
                                </a:cubicBezTo>
                                <a:cubicBezTo>
                                  <a:pt x="87" y="202"/>
                                  <a:pt x="88" y="201"/>
                                  <a:pt x="87" y="202"/>
                                </a:cubicBezTo>
                                <a:close/>
                                <a:moveTo>
                                  <a:pt x="64" y="186"/>
                                </a:moveTo>
                                <a:cubicBezTo>
                                  <a:pt x="65" y="186"/>
                                  <a:pt x="65" y="186"/>
                                  <a:pt x="65" y="186"/>
                                </a:cubicBezTo>
                                <a:cubicBezTo>
                                  <a:pt x="65" y="186"/>
                                  <a:pt x="65" y="186"/>
                                  <a:pt x="65" y="186"/>
                                </a:cubicBezTo>
                                <a:cubicBezTo>
                                  <a:pt x="65" y="186"/>
                                  <a:pt x="65" y="186"/>
                                  <a:pt x="65" y="186"/>
                                </a:cubicBezTo>
                                <a:cubicBezTo>
                                  <a:pt x="65" y="186"/>
                                  <a:pt x="65" y="186"/>
                                  <a:pt x="65" y="186"/>
                                </a:cubicBezTo>
                                <a:cubicBezTo>
                                  <a:pt x="65" y="186"/>
                                  <a:pt x="64" y="186"/>
                                  <a:pt x="64" y="186"/>
                                </a:cubicBezTo>
                                <a:close/>
                                <a:moveTo>
                                  <a:pt x="86" y="208"/>
                                </a:moveTo>
                                <a:cubicBezTo>
                                  <a:pt x="86" y="208"/>
                                  <a:pt x="86" y="207"/>
                                  <a:pt x="86" y="207"/>
                                </a:cubicBezTo>
                                <a:cubicBezTo>
                                  <a:pt x="85" y="207"/>
                                  <a:pt x="87" y="207"/>
                                  <a:pt x="87" y="206"/>
                                </a:cubicBezTo>
                                <a:cubicBezTo>
                                  <a:pt x="86" y="206"/>
                                  <a:pt x="85" y="208"/>
                                  <a:pt x="86" y="208"/>
                                </a:cubicBezTo>
                                <a:close/>
                                <a:moveTo>
                                  <a:pt x="84" y="206"/>
                                </a:moveTo>
                                <a:cubicBezTo>
                                  <a:pt x="84" y="206"/>
                                  <a:pt x="84" y="207"/>
                                  <a:pt x="85" y="206"/>
                                </a:cubicBezTo>
                                <a:cubicBezTo>
                                  <a:pt x="84" y="206"/>
                                  <a:pt x="84" y="205"/>
                                  <a:pt x="84" y="206"/>
                                </a:cubicBezTo>
                                <a:cubicBezTo>
                                  <a:pt x="84" y="206"/>
                                  <a:pt x="83" y="205"/>
                                  <a:pt x="84" y="206"/>
                                </a:cubicBezTo>
                                <a:close/>
                                <a:moveTo>
                                  <a:pt x="79" y="215"/>
                                </a:moveTo>
                                <a:cubicBezTo>
                                  <a:pt x="79" y="215"/>
                                  <a:pt x="79" y="215"/>
                                  <a:pt x="80" y="215"/>
                                </a:cubicBezTo>
                                <a:cubicBezTo>
                                  <a:pt x="80" y="214"/>
                                  <a:pt x="82" y="213"/>
                                  <a:pt x="81" y="212"/>
                                </a:cubicBezTo>
                                <a:cubicBezTo>
                                  <a:pt x="81" y="212"/>
                                  <a:pt x="81" y="212"/>
                                  <a:pt x="81" y="212"/>
                                </a:cubicBezTo>
                                <a:cubicBezTo>
                                  <a:pt x="81" y="212"/>
                                  <a:pt x="80" y="212"/>
                                  <a:pt x="80" y="212"/>
                                </a:cubicBezTo>
                                <a:cubicBezTo>
                                  <a:pt x="81" y="212"/>
                                  <a:pt x="81" y="212"/>
                                  <a:pt x="81" y="213"/>
                                </a:cubicBezTo>
                                <a:cubicBezTo>
                                  <a:pt x="80" y="212"/>
                                  <a:pt x="80" y="213"/>
                                  <a:pt x="80" y="212"/>
                                </a:cubicBezTo>
                                <a:cubicBezTo>
                                  <a:pt x="79" y="212"/>
                                  <a:pt x="79" y="212"/>
                                  <a:pt x="79" y="213"/>
                                </a:cubicBezTo>
                                <a:cubicBezTo>
                                  <a:pt x="79" y="214"/>
                                  <a:pt x="77" y="216"/>
                                  <a:pt x="76" y="217"/>
                                </a:cubicBezTo>
                                <a:cubicBezTo>
                                  <a:pt x="77" y="217"/>
                                  <a:pt x="77" y="216"/>
                                  <a:pt x="77" y="217"/>
                                </a:cubicBezTo>
                                <a:cubicBezTo>
                                  <a:pt x="77" y="217"/>
                                  <a:pt x="77" y="217"/>
                                  <a:pt x="77" y="217"/>
                                </a:cubicBezTo>
                                <a:cubicBezTo>
                                  <a:pt x="77" y="217"/>
                                  <a:pt x="78" y="216"/>
                                  <a:pt x="79" y="216"/>
                                </a:cubicBezTo>
                                <a:cubicBezTo>
                                  <a:pt x="78" y="216"/>
                                  <a:pt x="78" y="215"/>
                                  <a:pt x="78" y="215"/>
                                </a:cubicBezTo>
                                <a:cubicBezTo>
                                  <a:pt x="79" y="215"/>
                                  <a:pt x="78" y="215"/>
                                  <a:pt x="79" y="215"/>
                                </a:cubicBezTo>
                                <a:cubicBezTo>
                                  <a:pt x="79" y="215"/>
                                  <a:pt x="79" y="215"/>
                                  <a:pt x="79" y="215"/>
                                </a:cubicBezTo>
                                <a:close/>
                                <a:moveTo>
                                  <a:pt x="74" y="207"/>
                                </a:moveTo>
                                <a:cubicBezTo>
                                  <a:pt x="73" y="207"/>
                                  <a:pt x="73" y="208"/>
                                  <a:pt x="72" y="207"/>
                                </a:cubicBezTo>
                                <a:cubicBezTo>
                                  <a:pt x="71" y="209"/>
                                  <a:pt x="70" y="210"/>
                                  <a:pt x="69" y="210"/>
                                </a:cubicBezTo>
                                <a:cubicBezTo>
                                  <a:pt x="68" y="211"/>
                                  <a:pt x="69" y="210"/>
                                  <a:pt x="69" y="211"/>
                                </a:cubicBezTo>
                                <a:cubicBezTo>
                                  <a:pt x="68" y="211"/>
                                  <a:pt x="69" y="212"/>
                                  <a:pt x="68" y="212"/>
                                </a:cubicBezTo>
                                <a:cubicBezTo>
                                  <a:pt x="69" y="212"/>
                                  <a:pt x="69" y="211"/>
                                  <a:pt x="68" y="211"/>
                                </a:cubicBezTo>
                                <a:cubicBezTo>
                                  <a:pt x="68" y="212"/>
                                  <a:pt x="67" y="212"/>
                                  <a:pt x="68" y="213"/>
                                </a:cubicBezTo>
                                <a:cubicBezTo>
                                  <a:pt x="68" y="213"/>
                                  <a:pt x="68" y="213"/>
                                  <a:pt x="68" y="213"/>
                                </a:cubicBezTo>
                                <a:cubicBezTo>
                                  <a:pt x="69" y="212"/>
                                  <a:pt x="69" y="213"/>
                                  <a:pt x="69" y="214"/>
                                </a:cubicBezTo>
                                <a:cubicBezTo>
                                  <a:pt x="70" y="213"/>
                                  <a:pt x="70" y="211"/>
                                  <a:pt x="71" y="211"/>
                                </a:cubicBezTo>
                                <a:cubicBezTo>
                                  <a:pt x="70" y="211"/>
                                  <a:pt x="70" y="212"/>
                                  <a:pt x="70" y="212"/>
                                </a:cubicBezTo>
                                <a:cubicBezTo>
                                  <a:pt x="71" y="212"/>
                                  <a:pt x="71" y="212"/>
                                  <a:pt x="71" y="212"/>
                                </a:cubicBezTo>
                                <a:cubicBezTo>
                                  <a:pt x="71" y="213"/>
                                  <a:pt x="70" y="213"/>
                                  <a:pt x="71" y="214"/>
                                </a:cubicBezTo>
                                <a:cubicBezTo>
                                  <a:pt x="69" y="213"/>
                                  <a:pt x="70" y="215"/>
                                  <a:pt x="69" y="216"/>
                                </a:cubicBezTo>
                                <a:cubicBezTo>
                                  <a:pt x="68" y="217"/>
                                  <a:pt x="66" y="218"/>
                                  <a:pt x="67" y="219"/>
                                </a:cubicBezTo>
                                <a:cubicBezTo>
                                  <a:pt x="65" y="219"/>
                                  <a:pt x="64" y="222"/>
                                  <a:pt x="62" y="223"/>
                                </a:cubicBezTo>
                                <a:cubicBezTo>
                                  <a:pt x="63" y="223"/>
                                  <a:pt x="62" y="223"/>
                                  <a:pt x="63" y="223"/>
                                </a:cubicBezTo>
                                <a:cubicBezTo>
                                  <a:pt x="63" y="223"/>
                                  <a:pt x="62" y="225"/>
                                  <a:pt x="63" y="225"/>
                                </a:cubicBezTo>
                                <a:cubicBezTo>
                                  <a:pt x="63" y="224"/>
                                  <a:pt x="63" y="223"/>
                                  <a:pt x="64" y="223"/>
                                </a:cubicBezTo>
                                <a:cubicBezTo>
                                  <a:pt x="64" y="221"/>
                                  <a:pt x="67" y="221"/>
                                  <a:pt x="67" y="219"/>
                                </a:cubicBezTo>
                                <a:cubicBezTo>
                                  <a:pt x="68" y="218"/>
                                  <a:pt x="68" y="218"/>
                                  <a:pt x="69" y="217"/>
                                </a:cubicBezTo>
                                <a:cubicBezTo>
                                  <a:pt x="69" y="217"/>
                                  <a:pt x="68" y="217"/>
                                  <a:pt x="69" y="216"/>
                                </a:cubicBezTo>
                                <a:cubicBezTo>
                                  <a:pt x="70" y="217"/>
                                  <a:pt x="69" y="216"/>
                                  <a:pt x="69" y="216"/>
                                </a:cubicBezTo>
                                <a:cubicBezTo>
                                  <a:pt x="70" y="216"/>
                                  <a:pt x="73" y="213"/>
                                  <a:pt x="72" y="212"/>
                                </a:cubicBezTo>
                                <a:cubicBezTo>
                                  <a:pt x="73" y="212"/>
                                  <a:pt x="73" y="212"/>
                                  <a:pt x="73" y="212"/>
                                </a:cubicBezTo>
                                <a:cubicBezTo>
                                  <a:pt x="73" y="211"/>
                                  <a:pt x="73" y="210"/>
                                  <a:pt x="72" y="210"/>
                                </a:cubicBezTo>
                                <a:cubicBezTo>
                                  <a:pt x="73" y="210"/>
                                  <a:pt x="73" y="210"/>
                                  <a:pt x="73" y="211"/>
                                </a:cubicBezTo>
                                <a:cubicBezTo>
                                  <a:pt x="72" y="210"/>
                                  <a:pt x="72" y="211"/>
                                  <a:pt x="72" y="211"/>
                                </a:cubicBezTo>
                                <a:cubicBezTo>
                                  <a:pt x="72" y="210"/>
                                  <a:pt x="72" y="209"/>
                                  <a:pt x="72" y="209"/>
                                </a:cubicBezTo>
                                <a:cubicBezTo>
                                  <a:pt x="72" y="210"/>
                                  <a:pt x="71" y="210"/>
                                  <a:pt x="71" y="210"/>
                                </a:cubicBezTo>
                                <a:cubicBezTo>
                                  <a:pt x="72" y="210"/>
                                  <a:pt x="71" y="209"/>
                                  <a:pt x="72" y="209"/>
                                </a:cubicBezTo>
                                <a:cubicBezTo>
                                  <a:pt x="73" y="209"/>
                                  <a:pt x="72" y="207"/>
                                  <a:pt x="74" y="208"/>
                                </a:cubicBezTo>
                                <a:cubicBezTo>
                                  <a:pt x="74" y="208"/>
                                  <a:pt x="74" y="207"/>
                                  <a:pt x="74" y="207"/>
                                </a:cubicBezTo>
                                <a:close/>
                                <a:moveTo>
                                  <a:pt x="64" y="211"/>
                                </a:moveTo>
                                <a:cubicBezTo>
                                  <a:pt x="66" y="211"/>
                                  <a:pt x="67" y="206"/>
                                  <a:pt x="68" y="207"/>
                                </a:cubicBezTo>
                                <a:cubicBezTo>
                                  <a:pt x="68" y="206"/>
                                  <a:pt x="70" y="205"/>
                                  <a:pt x="69" y="204"/>
                                </a:cubicBezTo>
                                <a:cubicBezTo>
                                  <a:pt x="68" y="206"/>
                                  <a:pt x="66" y="208"/>
                                  <a:pt x="64" y="211"/>
                                </a:cubicBezTo>
                                <a:close/>
                                <a:moveTo>
                                  <a:pt x="73" y="215"/>
                                </a:moveTo>
                                <a:cubicBezTo>
                                  <a:pt x="73" y="215"/>
                                  <a:pt x="74" y="214"/>
                                  <a:pt x="73" y="214"/>
                                </a:cubicBezTo>
                                <a:cubicBezTo>
                                  <a:pt x="73" y="215"/>
                                  <a:pt x="72" y="214"/>
                                  <a:pt x="72" y="215"/>
                                </a:cubicBezTo>
                                <a:cubicBezTo>
                                  <a:pt x="72" y="215"/>
                                  <a:pt x="71" y="215"/>
                                  <a:pt x="71" y="217"/>
                                </a:cubicBezTo>
                                <a:cubicBezTo>
                                  <a:pt x="71" y="217"/>
                                  <a:pt x="71" y="217"/>
                                  <a:pt x="71" y="217"/>
                                </a:cubicBezTo>
                                <a:cubicBezTo>
                                  <a:pt x="72" y="217"/>
                                  <a:pt x="73" y="215"/>
                                  <a:pt x="74" y="216"/>
                                </a:cubicBezTo>
                                <a:cubicBezTo>
                                  <a:pt x="74" y="216"/>
                                  <a:pt x="74" y="215"/>
                                  <a:pt x="75" y="215"/>
                                </a:cubicBezTo>
                                <a:cubicBezTo>
                                  <a:pt x="74" y="214"/>
                                  <a:pt x="74" y="214"/>
                                  <a:pt x="74" y="213"/>
                                </a:cubicBezTo>
                                <a:cubicBezTo>
                                  <a:pt x="75" y="213"/>
                                  <a:pt x="75" y="212"/>
                                  <a:pt x="76" y="212"/>
                                </a:cubicBezTo>
                                <a:cubicBezTo>
                                  <a:pt x="75" y="212"/>
                                  <a:pt x="76" y="211"/>
                                  <a:pt x="76" y="211"/>
                                </a:cubicBezTo>
                                <a:cubicBezTo>
                                  <a:pt x="75" y="211"/>
                                  <a:pt x="74" y="213"/>
                                  <a:pt x="73" y="214"/>
                                </a:cubicBezTo>
                                <a:cubicBezTo>
                                  <a:pt x="74" y="214"/>
                                  <a:pt x="74" y="215"/>
                                  <a:pt x="73" y="215"/>
                                </a:cubicBezTo>
                                <a:close/>
                                <a:moveTo>
                                  <a:pt x="74" y="210"/>
                                </a:moveTo>
                                <a:cubicBezTo>
                                  <a:pt x="74" y="210"/>
                                  <a:pt x="74" y="210"/>
                                  <a:pt x="74" y="210"/>
                                </a:cubicBezTo>
                                <a:cubicBezTo>
                                  <a:pt x="75" y="211"/>
                                  <a:pt x="75" y="211"/>
                                  <a:pt x="75" y="211"/>
                                </a:cubicBezTo>
                                <a:cubicBezTo>
                                  <a:pt x="75" y="210"/>
                                  <a:pt x="75" y="210"/>
                                  <a:pt x="75" y="210"/>
                                </a:cubicBezTo>
                                <a:cubicBezTo>
                                  <a:pt x="75" y="210"/>
                                  <a:pt x="75" y="210"/>
                                  <a:pt x="75" y="210"/>
                                </a:cubicBezTo>
                                <a:cubicBezTo>
                                  <a:pt x="75" y="210"/>
                                  <a:pt x="74" y="210"/>
                                  <a:pt x="74" y="210"/>
                                </a:cubicBezTo>
                                <a:close/>
                                <a:moveTo>
                                  <a:pt x="48" y="194"/>
                                </a:moveTo>
                                <a:cubicBezTo>
                                  <a:pt x="47" y="194"/>
                                  <a:pt x="49" y="193"/>
                                  <a:pt x="48" y="193"/>
                                </a:cubicBezTo>
                                <a:cubicBezTo>
                                  <a:pt x="47" y="193"/>
                                  <a:pt x="47" y="195"/>
                                  <a:pt x="48" y="194"/>
                                </a:cubicBezTo>
                                <a:close/>
                                <a:moveTo>
                                  <a:pt x="75" y="220"/>
                                </a:moveTo>
                                <a:cubicBezTo>
                                  <a:pt x="76" y="219"/>
                                  <a:pt x="77" y="219"/>
                                  <a:pt x="77" y="217"/>
                                </a:cubicBezTo>
                                <a:cubicBezTo>
                                  <a:pt x="76" y="218"/>
                                  <a:pt x="75" y="219"/>
                                  <a:pt x="75" y="220"/>
                                </a:cubicBezTo>
                                <a:close/>
                                <a:moveTo>
                                  <a:pt x="39" y="198"/>
                                </a:moveTo>
                                <a:cubicBezTo>
                                  <a:pt x="39" y="199"/>
                                  <a:pt x="39" y="198"/>
                                  <a:pt x="39" y="199"/>
                                </a:cubicBezTo>
                                <a:cubicBezTo>
                                  <a:pt x="40" y="199"/>
                                  <a:pt x="40" y="198"/>
                                  <a:pt x="40" y="198"/>
                                </a:cubicBezTo>
                                <a:cubicBezTo>
                                  <a:pt x="40" y="198"/>
                                  <a:pt x="39" y="198"/>
                                  <a:pt x="39" y="198"/>
                                </a:cubicBezTo>
                                <a:close/>
                                <a:moveTo>
                                  <a:pt x="67" y="230"/>
                                </a:moveTo>
                                <a:cubicBezTo>
                                  <a:pt x="68" y="230"/>
                                  <a:pt x="68" y="229"/>
                                  <a:pt x="67" y="229"/>
                                </a:cubicBezTo>
                                <a:cubicBezTo>
                                  <a:pt x="67" y="229"/>
                                  <a:pt x="66" y="229"/>
                                  <a:pt x="67" y="230"/>
                                </a:cubicBezTo>
                                <a:cubicBezTo>
                                  <a:pt x="67" y="230"/>
                                  <a:pt x="67" y="230"/>
                                  <a:pt x="67" y="230"/>
                                </a:cubicBezTo>
                                <a:cubicBezTo>
                                  <a:pt x="68" y="230"/>
                                  <a:pt x="71" y="228"/>
                                  <a:pt x="70" y="227"/>
                                </a:cubicBezTo>
                                <a:cubicBezTo>
                                  <a:pt x="70" y="228"/>
                                  <a:pt x="69" y="228"/>
                                  <a:pt x="68" y="228"/>
                                </a:cubicBezTo>
                                <a:cubicBezTo>
                                  <a:pt x="68" y="228"/>
                                  <a:pt x="67" y="228"/>
                                  <a:pt x="68" y="227"/>
                                </a:cubicBezTo>
                                <a:cubicBezTo>
                                  <a:pt x="67" y="228"/>
                                  <a:pt x="67" y="229"/>
                                  <a:pt x="68" y="229"/>
                                </a:cubicBezTo>
                                <a:cubicBezTo>
                                  <a:pt x="68" y="229"/>
                                  <a:pt x="68" y="229"/>
                                  <a:pt x="68" y="230"/>
                                </a:cubicBezTo>
                                <a:cubicBezTo>
                                  <a:pt x="68" y="229"/>
                                  <a:pt x="67" y="230"/>
                                  <a:pt x="67" y="230"/>
                                </a:cubicBezTo>
                                <a:close/>
                                <a:moveTo>
                                  <a:pt x="57" y="232"/>
                                </a:moveTo>
                                <a:cubicBezTo>
                                  <a:pt x="56" y="231"/>
                                  <a:pt x="57" y="233"/>
                                  <a:pt x="56" y="233"/>
                                </a:cubicBezTo>
                                <a:cubicBezTo>
                                  <a:pt x="56" y="233"/>
                                  <a:pt x="57" y="233"/>
                                  <a:pt x="57" y="232"/>
                                </a:cubicBezTo>
                                <a:cubicBezTo>
                                  <a:pt x="57" y="231"/>
                                  <a:pt x="60" y="229"/>
                                  <a:pt x="61" y="228"/>
                                </a:cubicBezTo>
                                <a:cubicBezTo>
                                  <a:pt x="60" y="228"/>
                                  <a:pt x="60" y="227"/>
                                  <a:pt x="60" y="227"/>
                                </a:cubicBezTo>
                                <a:cubicBezTo>
                                  <a:pt x="61" y="227"/>
                                  <a:pt x="62" y="226"/>
                                  <a:pt x="62" y="226"/>
                                </a:cubicBezTo>
                                <a:cubicBezTo>
                                  <a:pt x="61" y="226"/>
                                  <a:pt x="61" y="226"/>
                                  <a:pt x="60" y="226"/>
                                </a:cubicBezTo>
                                <a:cubicBezTo>
                                  <a:pt x="61" y="226"/>
                                  <a:pt x="61" y="227"/>
                                  <a:pt x="61" y="227"/>
                                </a:cubicBezTo>
                                <a:cubicBezTo>
                                  <a:pt x="59" y="228"/>
                                  <a:pt x="58" y="230"/>
                                  <a:pt x="57" y="232"/>
                                </a:cubicBezTo>
                                <a:close/>
                                <a:moveTo>
                                  <a:pt x="66" y="232"/>
                                </a:moveTo>
                                <a:cubicBezTo>
                                  <a:pt x="67" y="232"/>
                                  <a:pt x="65" y="232"/>
                                  <a:pt x="65" y="231"/>
                                </a:cubicBezTo>
                                <a:cubicBezTo>
                                  <a:pt x="66" y="232"/>
                                  <a:pt x="64" y="232"/>
                                  <a:pt x="64" y="233"/>
                                </a:cubicBezTo>
                                <a:cubicBezTo>
                                  <a:pt x="65" y="233"/>
                                  <a:pt x="65" y="233"/>
                                  <a:pt x="66" y="233"/>
                                </a:cubicBezTo>
                                <a:cubicBezTo>
                                  <a:pt x="65" y="232"/>
                                  <a:pt x="65" y="233"/>
                                  <a:pt x="65" y="233"/>
                                </a:cubicBezTo>
                                <a:cubicBezTo>
                                  <a:pt x="65" y="232"/>
                                  <a:pt x="65" y="232"/>
                                  <a:pt x="66" y="232"/>
                                </a:cubicBezTo>
                                <a:cubicBezTo>
                                  <a:pt x="66" y="232"/>
                                  <a:pt x="66" y="232"/>
                                  <a:pt x="66" y="233"/>
                                </a:cubicBezTo>
                                <a:cubicBezTo>
                                  <a:pt x="67" y="232"/>
                                  <a:pt x="68" y="232"/>
                                  <a:pt x="67" y="231"/>
                                </a:cubicBezTo>
                                <a:cubicBezTo>
                                  <a:pt x="67" y="231"/>
                                  <a:pt x="67" y="232"/>
                                  <a:pt x="66" y="232"/>
                                </a:cubicBezTo>
                                <a:close/>
                                <a:moveTo>
                                  <a:pt x="50" y="233"/>
                                </a:moveTo>
                                <a:cubicBezTo>
                                  <a:pt x="50" y="232"/>
                                  <a:pt x="50" y="232"/>
                                  <a:pt x="50" y="232"/>
                                </a:cubicBezTo>
                                <a:cubicBezTo>
                                  <a:pt x="49" y="233"/>
                                  <a:pt x="49" y="233"/>
                                  <a:pt x="49" y="233"/>
                                </a:cubicBezTo>
                                <a:cubicBezTo>
                                  <a:pt x="49" y="233"/>
                                  <a:pt x="49" y="233"/>
                                  <a:pt x="49" y="233"/>
                                </a:cubicBezTo>
                                <a:cubicBezTo>
                                  <a:pt x="48" y="233"/>
                                  <a:pt x="48" y="234"/>
                                  <a:pt x="47" y="235"/>
                                </a:cubicBezTo>
                                <a:cubicBezTo>
                                  <a:pt x="48" y="233"/>
                                  <a:pt x="49" y="231"/>
                                  <a:pt x="50" y="229"/>
                                </a:cubicBezTo>
                                <a:cubicBezTo>
                                  <a:pt x="52" y="228"/>
                                  <a:pt x="53" y="226"/>
                                  <a:pt x="55" y="224"/>
                                </a:cubicBezTo>
                                <a:cubicBezTo>
                                  <a:pt x="55" y="225"/>
                                  <a:pt x="54" y="226"/>
                                  <a:pt x="53" y="227"/>
                                </a:cubicBezTo>
                                <a:cubicBezTo>
                                  <a:pt x="52" y="228"/>
                                  <a:pt x="53" y="228"/>
                                  <a:pt x="52" y="229"/>
                                </a:cubicBezTo>
                                <a:cubicBezTo>
                                  <a:pt x="52" y="229"/>
                                  <a:pt x="52" y="230"/>
                                  <a:pt x="52" y="229"/>
                                </a:cubicBezTo>
                                <a:cubicBezTo>
                                  <a:pt x="52" y="231"/>
                                  <a:pt x="50" y="232"/>
                                  <a:pt x="50" y="233"/>
                                </a:cubicBezTo>
                                <a:close/>
                                <a:moveTo>
                                  <a:pt x="51" y="231"/>
                                </a:moveTo>
                                <a:cubicBezTo>
                                  <a:pt x="51" y="231"/>
                                  <a:pt x="50" y="231"/>
                                  <a:pt x="50" y="231"/>
                                </a:cubicBezTo>
                                <a:cubicBezTo>
                                  <a:pt x="50" y="232"/>
                                  <a:pt x="50" y="232"/>
                                  <a:pt x="51" y="231"/>
                                </a:cubicBezTo>
                                <a:close/>
                                <a:moveTo>
                                  <a:pt x="47" y="227"/>
                                </a:moveTo>
                                <a:cubicBezTo>
                                  <a:pt x="47" y="226"/>
                                  <a:pt x="48" y="225"/>
                                  <a:pt x="48" y="225"/>
                                </a:cubicBezTo>
                                <a:cubicBezTo>
                                  <a:pt x="47" y="225"/>
                                  <a:pt x="47" y="225"/>
                                  <a:pt x="47" y="225"/>
                                </a:cubicBezTo>
                                <a:cubicBezTo>
                                  <a:pt x="48" y="226"/>
                                  <a:pt x="46" y="226"/>
                                  <a:pt x="47" y="227"/>
                                </a:cubicBezTo>
                                <a:close/>
                                <a:moveTo>
                                  <a:pt x="64" y="239"/>
                                </a:moveTo>
                                <a:cubicBezTo>
                                  <a:pt x="64" y="238"/>
                                  <a:pt x="65" y="238"/>
                                  <a:pt x="64" y="238"/>
                                </a:cubicBezTo>
                                <a:cubicBezTo>
                                  <a:pt x="64" y="238"/>
                                  <a:pt x="64" y="238"/>
                                  <a:pt x="64" y="238"/>
                                </a:cubicBezTo>
                                <a:cubicBezTo>
                                  <a:pt x="65" y="238"/>
                                  <a:pt x="63" y="239"/>
                                  <a:pt x="64" y="239"/>
                                </a:cubicBezTo>
                                <a:close/>
                                <a:moveTo>
                                  <a:pt x="54" y="231"/>
                                </a:moveTo>
                                <a:cubicBezTo>
                                  <a:pt x="53" y="232"/>
                                  <a:pt x="53" y="232"/>
                                  <a:pt x="53" y="232"/>
                                </a:cubicBezTo>
                                <a:cubicBezTo>
                                  <a:pt x="53" y="231"/>
                                  <a:pt x="53" y="231"/>
                                  <a:pt x="53" y="231"/>
                                </a:cubicBezTo>
                                <a:cubicBezTo>
                                  <a:pt x="53" y="231"/>
                                  <a:pt x="52" y="231"/>
                                  <a:pt x="52" y="231"/>
                                </a:cubicBezTo>
                                <a:cubicBezTo>
                                  <a:pt x="52" y="232"/>
                                  <a:pt x="53" y="232"/>
                                  <a:pt x="52" y="232"/>
                                </a:cubicBezTo>
                                <a:cubicBezTo>
                                  <a:pt x="51" y="232"/>
                                  <a:pt x="51" y="234"/>
                                  <a:pt x="50" y="235"/>
                                </a:cubicBezTo>
                                <a:cubicBezTo>
                                  <a:pt x="50" y="235"/>
                                  <a:pt x="51" y="236"/>
                                  <a:pt x="51" y="235"/>
                                </a:cubicBezTo>
                                <a:cubicBezTo>
                                  <a:pt x="52" y="235"/>
                                  <a:pt x="50" y="235"/>
                                  <a:pt x="51" y="235"/>
                                </a:cubicBezTo>
                                <a:cubicBezTo>
                                  <a:pt x="51" y="235"/>
                                  <a:pt x="52" y="235"/>
                                  <a:pt x="52" y="234"/>
                                </a:cubicBezTo>
                                <a:cubicBezTo>
                                  <a:pt x="51" y="234"/>
                                  <a:pt x="51" y="234"/>
                                  <a:pt x="51" y="233"/>
                                </a:cubicBezTo>
                                <a:cubicBezTo>
                                  <a:pt x="52" y="233"/>
                                  <a:pt x="52" y="232"/>
                                  <a:pt x="53" y="232"/>
                                </a:cubicBezTo>
                                <a:cubicBezTo>
                                  <a:pt x="53" y="232"/>
                                  <a:pt x="53" y="233"/>
                                  <a:pt x="53" y="233"/>
                                </a:cubicBezTo>
                                <a:cubicBezTo>
                                  <a:pt x="54" y="232"/>
                                  <a:pt x="54" y="231"/>
                                  <a:pt x="53" y="231"/>
                                </a:cubicBezTo>
                                <a:cubicBezTo>
                                  <a:pt x="53" y="231"/>
                                  <a:pt x="54" y="231"/>
                                  <a:pt x="54" y="231"/>
                                </a:cubicBezTo>
                                <a:close/>
                                <a:moveTo>
                                  <a:pt x="53" y="236"/>
                                </a:moveTo>
                                <a:cubicBezTo>
                                  <a:pt x="54" y="237"/>
                                  <a:pt x="51" y="238"/>
                                  <a:pt x="52" y="239"/>
                                </a:cubicBezTo>
                                <a:cubicBezTo>
                                  <a:pt x="53" y="237"/>
                                  <a:pt x="55" y="235"/>
                                  <a:pt x="56" y="233"/>
                                </a:cubicBezTo>
                                <a:cubicBezTo>
                                  <a:pt x="55" y="234"/>
                                  <a:pt x="55" y="235"/>
                                  <a:pt x="54" y="235"/>
                                </a:cubicBezTo>
                                <a:cubicBezTo>
                                  <a:pt x="54" y="236"/>
                                  <a:pt x="54" y="236"/>
                                  <a:pt x="54" y="235"/>
                                </a:cubicBezTo>
                                <a:cubicBezTo>
                                  <a:pt x="54" y="236"/>
                                  <a:pt x="53" y="237"/>
                                  <a:pt x="53" y="236"/>
                                </a:cubicBezTo>
                                <a:close/>
                                <a:moveTo>
                                  <a:pt x="59" y="240"/>
                                </a:moveTo>
                                <a:cubicBezTo>
                                  <a:pt x="59" y="240"/>
                                  <a:pt x="60" y="240"/>
                                  <a:pt x="60" y="240"/>
                                </a:cubicBezTo>
                                <a:cubicBezTo>
                                  <a:pt x="60" y="239"/>
                                  <a:pt x="60" y="240"/>
                                  <a:pt x="59" y="239"/>
                                </a:cubicBezTo>
                                <a:cubicBezTo>
                                  <a:pt x="60" y="239"/>
                                  <a:pt x="59" y="239"/>
                                  <a:pt x="59" y="239"/>
                                </a:cubicBezTo>
                                <a:cubicBezTo>
                                  <a:pt x="60" y="240"/>
                                  <a:pt x="59" y="240"/>
                                  <a:pt x="59" y="240"/>
                                </a:cubicBezTo>
                                <a:close/>
                                <a:moveTo>
                                  <a:pt x="46" y="234"/>
                                </a:moveTo>
                                <a:cubicBezTo>
                                  <a:pt x="47" y="234"/>
                                  <a:pt x="47" y="233"/>
                                  <a:pt x="47" y="233"/>
                                </a:cubicBezTo>
                                <a:cubicBezTo>
                                  <a:pt x="46" y="234"/>
                                  <a:pt x="46" y="232"/>
                                  <a:pt x="46" y="233"/>
                                </a:cubicBezTo>
                                <a:cubicBezTo>
                                  <a:pt x="46" y="233"/>
                                  <a:pt x="46" y="233"/>
                                  <a:pt x="46" y="233"/>
                                </a:cubicBezTo>
                                <a:cubicBezTo>
                                  <a:pt x="46" y="233"/>
                                  <a:pt x="46" y="234"/>
                                  <a:pt x="46" y="234"/>
                                </a:cubicBezTo>
                                <a:close/>
                                <a:moveTo>
                                  <a:pt x="48" y="236"/>
                                </a:moveTo>
                                <a:cubicBezTo>
                                  <a:pt x="48" y="237"/>
                                  <a:pt x="49" y="237"/>
                                  <a:pt x="49" y="238"/>
                                </a:cubicBezTo>
                                <a:cubicBezTo>
                                  <a:pt x="49" y="237"/>
                                  <a:pt x="51" y="237"/>
                                  <a:pt x="51" y="236"/>
                                </a:cubicBezTo>
                                <a:cubicBezTo>
                                  <a:pt x="50" y="236"/>
                                  <a:pt x="50" y="236"/>
                                  <a:pt x="49" y="237"/>
                                </a:cubicBezTo>
                                <a:cubicBezTo>
                                  <a:pt x="49" y="236"/>
                                  <a:pt x="50" y="236"/>
                                  <a:pt x="49" y="235"/>
                                </a:cubicBezTo>
                                <a:cubicBezTo>
                                  <a:pt x="49" y="236"/>
                                  <a:pt x="49" y="236"/>
                                  <a:pt x="48" y="236"/>
                                </a:cubicBezTo>
                                <a:close/>
                                <a:moveTo>
                                  <a:pt x="24" y="224"/>
                                </a:moveTo>
                                <a:cubicBezTo>
                                  <a:pt x="24" y="223"/>
                                  <a:pt x="24" y="224"/>
                                  <a:pt x="25" y="223"/>
                                </a:cubicBezTo>
                                <a:cubicBezTo>
                                  <a:pt x="24" y="223"/>
                                  <a:pt x="24" y="223"/>
                                  <a:pt x="23" y="223"/>
                                </a:cubicBezTo>
                                <a:cubicBezTo>
                                  <a:pt x="24" y="224"/>
                                  <a:pt x="24" y="223"/>
                                  <a:pt x="24" y="224"/>
                                </a:cubicBezTo>
                                <a:cubicBezTo>
                                  <a:pt x="24" y="224"/>
                                  <a:pt x="24" y="224"/>
                                  <a:pt x="24" y="224"/>
                                </a:cubicBezTo>
                                <a:close/>
                                <a:moveTo>
                                  <a:pt x="17" y="230"/>
                                </a:moveTo>
                                <a:cubicBezTo>
                                  <a:pt x="18" y="228"/>
                                  <a:pt x="19" y="228"/>
                                  <a:pt x="19" y="227"/>
                                </a:cubicBezTo>
                                <a:cubicBezTo>
                                  <a:pt x="19" y="227"/>
                                  <a:pt x="16" y="229"/>
                                  <a:pt x="17" y="230"/>
                                </a:cubicBezTo>
                                <a:close/>
                                <a:moveTo>
                                  <a:pt x="45" y="246"/>
                                </a:moveTo>
                                <a:cubicBezTo>
                                  <a:pt x="45" y="246"/>
                                  <a:pt x="46" y="247"/>
                                  <a:pt x="46" y="247"/>
                                </a:cubicBezTo>
                                <a:cubicBezTo>
                                  <a:pt x="45" y="247"/>
                                  <a:pt x="45" y="248"/>
                                  <a:pt x="45" y="248"/>
                                </a:cubicBezTo>
                                <a:cubicBezTo>
                                  <a:pt x="46" y="248"/>
                                  <a:pt x="46" y="247"/>
                                  <a:pt x="47" y="247"/>
                                </a:cubicBezTo>
                                <a:cubicBezTo>
                                  <a:pt x="47" y="247"/>
                                  <a:pt x="47" y="247"/>
                                  <a:pt x="47" y="247"/>
                                </a:cubicBezTo>
                                <a:cubicBezTo>
                                  <a:pt x="46" y="247"/>
                                  <a:pt x="46" y="245"/>
                                  <a:pt x="45" y="246"/>
                                </a:cubicBezTo>
                                <a:close/>
                                <a:moveTo>
                                  <a:pt x="19" y="231"/>
                                </a:moveTo>
                                <a:cubicBezTo>
                                  <a:pt x="19" y="231"/>
                                  <a:pt x="18" y="231"/>
                                  <a:pt x="18" y="231"/>
                                </a:cubicBezTo>
                                <a:cubicBezTo>
                                  <a:pt x="19" y="232"/>
                                  <a:pt x="19" y="230"/>
                                  <a:pt x="18" y="230"/>
                                </a:cubicBezTo>
                                <a:cubicBezTo>
                                  <a:pt x="18" y="231"/>
                                  <a:pt x="19" y="230"/>
                                  <a:pt x="19" y="231"/>
                                </a:cubicBezTo>
                                <a:close/>
                                <a:moveTo>
                                  <a:pt x="18" y="232"/>
                                </a:moveTo>
                                <a:cubicBezTo>
                                  <a:pt x="18" y="234"/>
                                  <a:pt x="17" y="234"/>
                                  <a:pt x="17" y="235"/>
                                </a:cubicBezTo>
                                <a:cubicBezTo>
                                  <a:pt x="17" y="235"/>
                                  <a:pt x="17" y="234"/>
                                  <a:pt x="18" y="234"/>
                                </a:cubicBezTo>
                                <a:cubicBezTo>
                                  <a:pt x="18" y="233"/>
                                  <a:pt x="19" y="232"/>
                                  <a:pt x="18" y="232"/>
                                </a:cubicBezTo>
                                <a:cubicBezTo>
                                  <a:pt x="17" y="232"/>
                                  <a:pt x="18" y="233"/>
                                  <a:pt x="18" y="232"/>
                                </a:cubicBezTo>
                                <a:close/>
                                <a:moveTo>
                                  <a:pt x="4" y="256"/>
                                </a:moveTo>
                                <a:cubicBezTo>
                                  <a:pt x="5" y="255"/>
                                  <a:pt x="5" y="254"/>
                                  <a:pt x="6" y="253"/>
                                </a:cubicBezTo>
                                <a:cubicBezTo>
                                  <a:pt x="5" y="254"/>
                                  <a:pt x="4" y="255"/>
                                  <a:pt x="4" y="256"/>
                                </a:cubicBezTo>
                                <a:close/>
                                <a:moveTo>
                                  <a:pt x="5" y="258"/>
                                </a:moveTo>
                                <a:cubicBezTo>
                                  <a:pt x="6" y="257"/>
                                  <a:pt x="6" y="258"/>
                                  <a:pt x="6" y="257"/>
                                </a:cubicBezTo>
                                <a:cubicBezTo>
                                  <a:pt x="6" y="257"/>
                                  <a:pt x="6" y="256"/>
                                  <a:pt x="6" y="257"/>
                                </a:cubicBezTo>
                                <a:cubicBezTo>
                                  <a:pt x="6" y="257"/>
                                  <a:pt x="6" y="257"/>
                                  <a:pt x="6" y="257"/>
                                </a:cubicBezTo>
                                <a:cubicBezTo>
                                  <a:pt x="5" y="257"/>
                                  <a:pt x="5" y="257"/>
                                  <a:pt x="5" y="258"/>
                                </a:cubicBezTo>
                                <a:close/>
                                <a:moveTo>
                                  <a:pt x="810" y="264"/>
                                </a:moveTo>
                                <a:cubicBezTo>
                                  <a:pt x="810" y="263"/>
                                  <a:pt x="808" y="261"/>
                                  <a:pt x="809" y="261"/>
                                </a:cubicBezTo>
                                <a:cubicBezTo>
                                  <a:pt x="810" y="263"/>
                                  <a:pt x="809" y="259"/>
                                  <a:pt x="809" y="258"/>
                                </a:cubicBezTo>
                                <a:cubicBezTo>
                                  <a:pt x="810" y="258"/>
                                  <a:pt x="811" y="261"/>
                                  <a:pt x="811" y="261"/>
                                </a:cubicBezTo>
                                <a:cubicBezTo>
                                  <a:pt x="809" y="256"/>
                                  <a:pt x="809" y="255"/>
                                  <a:pt x="807" y="251"/>
                                </a:cubicBezTo>
                                <a:cubicBezTo>
                                  <a:pt x="808" y="254"/>
                                  <a:pt x="807" y="252"/>
                                  <a:pt x="806" y="253"/>
                                </a:cubicBezTo>
                                <a:cubicBezTo>
                                  <a:pt x="806" y="253"/>
                                  <a:pt x="807" y="260"/>
                                  <a:pt x="805" y="261"/>
                                </a:cubicBezTo>
                                <a:cubicBezTo>
                                  <a:pt x="805" y="261"/>
                                  <a:pt x="804" y="259"/>
                                  <a:pt x="804" y="259"/>
                                </a:cubicBezTo>
                                <a:cubicBezTo>
                                  <a:pt x="803" y="261"/>
                                  <a:pt x="804" y="266"/>
                                  <a:pt x="801" y="262"/>
                                </a:cubicBezTo>
                                <a:cubicBezTo>
                                  <a:pt x="805" y="271"/>
                                  <a:pt x="805" y="267"/>
                                  <a:pt x="806" y="266"/>
                                </a:cubicBezTo>
                                <a:cubicBezTo>
                                  <a:pt x="806" y="266"/>
                                  <a:pt x="810" y="269"/>
                                  <a:pt x="808" y="265"/>
                                </a:cubicBezTo>
                                <a:cubicBezTo>
                                  <a:pt x="809" y="266"/>
                                  <a:pt x="810" y="269"/>
                                  <a:pt x="810" y="268"/>
                                </a:cubicBezTo>
                                <a:cubicBezTo>
                                  <a:pt x="811" y="267"/>
                                  <a:pt x="808" y="263"/>
                                  <a:pt x="810" y="264"/>
                                </a:cubicBezTo>
                                <a:close/>
                                <a:moveTo>
                                  <a:pt x="440" y="4"/>
                                </a:moveTo>
                                <a:cubicBezTo>
                                  <a:pt x="437" y="3"/>
                                  <a:pt x="437" y="4"/>
                                  <a:pt x="434" y="4"/>
                                </a:cubicBezTo>
                                <a:cubicBezTo>
                                  <a:pt x="434" y="3"/>
                                  <a:pt x="433" y="3"/>
                                  <a:pt x="433" y="3"/>
                                </a:cubicBezTo>
                                <a:cubicBezTo>
                                  <a:pt x="435" y="3"/>
                                  <a:pt x="437" y="3"/>
                                  <a:pt x="438" y="2"/>
                                </a:cubicBezTo>
                                <a:cubicBezTo>
                                  <a:pt x="434" y="2"/>
                                  <a:pt x="429" y="3"/>
                                  <a:pt x="425" y="3"/>
                                </a:cubicBezTo>
                                <a:cubicBezTo>
                                  <a:pt x="428" y="3"/>
                                  <a:pt x="433" y="4"/>
                                  <a:pt x="437" y="4"/>
                                </a:cubicBezTo>
                                <a:cubicBezTo>
                                  <a:pt x="436" y="4"/>
                                  <a:pt x="434" y="4"/>
                                  <a:pt x="434" y="4"/>
                                </a:cubicBezTo>
                                <a:cubicBezTo>
                                  <a:pt x="439" y="4"/>
                                  <a:pt x="441" y="4"/>
                                  <a:pt x="443" y="5"/>
                                </a:cubicBezTo>
                                <a:cubicBezTo>
                                  <a:pt x="442" y="4"/>
                                  <a:pt x="446" y="5"/>
                                  <a:pt x="446" y="5"/>
                                </a:cubicBezTo>
                                <a:cubicBezTo>
                                  <a:pt x="444" y="4"/>
                                  <a:pt x="444" y="5"/>
                                  <a:pt x="440" y="4"/>
                                </a:cubicBezTo>
                                <a:close/>
                                <a:moveTo>
                                  <a:pt x="399" y="5"/>
                                </a:moveTo>
                                <a:cubicBezTo>
                                  <a:pt x="398" y="4"/>
                                  <a:pt x="401" y="4"/>
                                  <a:pt x="398" y="4"/>
                                </a:cubicBezTo>
                                <a:cubicBezTo>
                                  <a:pt x="393" y="5"/>
                                  <a:pt x="386" y="4"/>
                                  <a:pt x="382" y="5"/>
                                </a:cubicBezTo>
                                <a:cubicBezTo>
                                  <a:pt x="385" y="5"/>
                                  <a:pt x="389" y="5"/>
                                  <a:pt x="390" y="6"/>
                                </a:cubicBezTo>
                                <a:cubicBezTo>
                                  <a:pt x="395" y="5"/>
                                  <a:pt x="398" y="6"/>
                                  <a:pt x="400" y="5"/>
                                </a:cubicBezTo>
                                <a:lnTo>
                                  <a:pt x="399" y="5"/>
                                </a:lnTo>
                                <a:close/>
                                <a:moveTo>
                                  <a:pt x="142" y="101"/>
                                </a:moveTo>
                                <a:cubicBezTo>
                                  <a:pt x="142" y="102"/>
                                  <a:pt x="141" y="103"/>
                                  <a:pt x="143" y="102"/>
                                </a:cubicBezTo>
                                <a:cubicBezTo>
                                  <a:pt x="147" y="98"/>
                                  <a:pt x="152" y="95"/>
                                  <a:pt x="156" y="91"/>
                                </a:cubicBezTo>
                                <a:cubicBezTo>
                                  <a:pt x="154" y="92"/>
                                  <a:pt x="153" y="93"/>
                                  <a:pt x="152" y="94"/>
                                </a:cubicBezTo>
                                <a:cubicBezTo>
                                  <a:pt x="153" y="93"/>
                                  <a:pt x="154" y="92"/>
                                  <a:pt x="154" y="91"/>
                                </a:cubicBezTo>
                                <a:cubicBezTo>
                                  <a:pt x="149" y="95"/>
                                  <a:pt x="141" y="101"/>
                                  <a:pt x="134" y="107"/>
                                </a:cubicBezTo>
                                <a:cubicBezTo>
                                  <a:pt x="135" y="107"/>
                                  <a:pt x="140" y="103"/>
                                  <a:pt x="142" y="101"/>
                                </a:cubicBezTo>
                                <a:close/>
                                <a:moveTo>
                                  <a:pt x="84" y="158"/>
                                </a:moveTo>
                                <a:cubicBezTo>
                                  <a:pt x="84" y="159"/>
                                  <a:pt x="84" y="160"/>
                                  <a:pt x="83" y="160"/>
                                </a:cubicBezTo>
                                <a:cubicBezTo>
                                  <a:pt x="83" y="161"/>
                                  <a:pt x="83" y="162"/>
                                  <a:pt x="84" y="161"/>
                                </a:cubicBezTo>
                                <a:cubicBezTo>
                                  <a:pt x="84" y="161"/>
                                  <a:pt x="84" y="161"/>
                                  <a:pt x="84" y="161"/>
                                </a:cubicBezTo>
                                <a:cubicBezTo>
                                  <a:pt x="84" y="160"/>
                                  <a:pt x="84" y="160"/>
                                  <a:pt x="84" y="160"/>
                                </a:cubicBezTo>
                                <a:cubicBezTo>
                                  <a:pt x="85" y="160"/>
                                  <a:pt x="84" y="161"/>
                                  <a:pt x="85" y="161"/>
                                </a:cubicBezTo>
                                <a:cubicBezTo>
                                  <a:pt x="85" y="160"/>
                                  <a:pt x="86" y="160"/>
                                  <a:pt x="85" y="160"/>
                                </a:cubicBezTo>
                                <a:cubicBezTo>
                                  <a:pt x="85" y="160"/>
                                  <a:pt x="85" y="160"/>
                                  <a:pt x="85" y="160"/>
                                </a:cubicBezTo>
                                <a:cubicBezTo>
                                  <a:pt x="85" y="160"/>
                                  <a:pt x="85" y="159"/>
                                  <a:pt x="85" y="159"/>
                                </a:cubicBezTo>
                                <a:cubicBezTo>
                                  <a:pt x="85" y="159"/>
                                  <a:pt x="86" y="159"/>
                                  <a:pt x="87" y="158"/>
                                </a:cubicBezTo>
                                <a:cubicBezTo>
                                  <a:pt x="85" y="159"/>
                                  <a:pt x="86" y="157"/>
                                  <a:pt x="84" y="158"/>
                                </a:cubicBezTo>
                                <a:close/>
                                <a:moveTo>
                                  <a:pt x="103" y="180"/>
                                </a:moveTo>
                                <a:cubicBezTo>
                                  <a:pt x="102" y="180"/>
                                  <a:pt x="102" y="181"/>
                                  <a:pt x="102" y="181"/>
                                </a:cubicBezTo>
                                <a:cubicBezTo>
                                  <a:pt x="102" y="181"/>
                                  <a:pt x="103" y="181"/>
                                  <a:pt x="103" y="181"/>
                                </a:cubicBezTo>
                                <a:cubicBezTo>
                                  <a:pt x="103" y="181"/>
                                  <a:pt x="102" y="181"/>
                                  <a:pt x="103" y="182"/>
                                </a:cubicBezTo>
                                <a:cubicBezTo>
                                  <a:pt x="103" y="182"/>
                                  <a:pt x="103" y="181"/>
                                  <a:pt x="104" y="181"/>
                                </a:cubicBezTo>
                                <a:cubicBezTo>
                                  <a:pt x="103" y="182"/>
                                  <a:pt x="103" y="182"/>
                                  <a:pt x="103" y="183"/>
                                </a:cubicBezTo>
                                <a:cubicBezTo>
                                  <a:pt x="103" y="182"/>
                                  <a:pt x="104" y="182"/>
                                  <a:pt x="104" y="181"/>
                                </a:cubicBezTo>
                                <a:cubicBezTo>
                                  <a:pt x="103" y="182"/>
                                  <a:pt x="104" y="180"/>
                                  <a:pt x="103" y="180"/>
                                </a:cubicBezTo>
                                <a:close/>
                                <a:moveTo>
                                  <a:pt x="77" y="160"/>
                                </a:moveTo>
                                <a:cubicBezTo>
                                  <a:pt x="79" y="161"/>
                                  <a:pt x="79" y="158"/>
                                  <a:pt x="80" y="158"/>
                                </a:cubicBezTo>
                                <a:cubicBezTo>
                                  <a:pt x="80" y="157"/>
                                  <a:pt x="80" y="157"/>
                                  <a:pt x="80" y="157"/>
                                </a:cubicBezTo>
                                <a:cubicBezTo>
                                  <a:pt x="79" y="157"/>
                                  <a:pt x="78" y="159"/>
                                  <a:pt x="77" y="160"/>
                                </a:cubicBezTo>
                                <a:close/>
                                <a:moveTo>
                                  <a:pt x="81" y="163"/>
                                </a:moveTo>
                                <a:cubicBezTo>
                                  <a:pt x="81" y="163"/>
                                  <a:pt x="81" y="164"/>
                                  <a:pt x="81" y="164"/>
                                </a:cubicBezTo>
                                <a:cubicBezTo>
                                  <a:pt x="81" y="164"/>
                                  <a:pt x="80" y="165"/>
                                  <a:pt x="80" y="165"/>
                                </a:cubicBezTo>
                                <a:cubicBezTo>
                                  <a:pt x="82" y="164"/>
                                  <a:pt x="83" y="163"/>
                                  <a:pt x="83" y="162"/>
                                </a:cubicBezTo>
                                <a:cubicBezTo>
                                  <a:pt x="83" y="161"/>
                                  <a:pt x="83" y="161"/>
                                  <a:pt x="82" y="161"/>
                                </a:cubicBezTo>
                                <a:cubicBezTo>
                                  <a:pt x="81" y="161"/>
                                  <a:pt x="82" y="163"/>
                                  <a:pt x="81" y="163"/>
                                </a:cubicBezTo>
                                <a:close/>
                                <a:moveTo>
                                  <a:pt x="95" y="192"/>
                                </a:moveTo>
                                <a:cubicBezTo>
                                  <a:pt x="95" y="192"/>
                                  <a:pt x="95" y="192"/>
                                  <a:pt x="94" y="192"/>
                                </a:cubicBezTo>
                                <a:cubicBezTo>
                                  <a:pt x="94" y="192"/>
                                  <a:pt x="94" y="193"/>
                                  <a:pt x="94" y="193"/>
                                </a:cubicBezTo>
                                <a:cubicBezTo>
                                  <a:pt x="93" y="193"/>
                                  <a:pt x="93" y="194"/>
                                  <a:pt x="94" y="194"/>
                                </a:cubicBezTo>
                                <a:cubicBezTo>
                                  <a:pt x="93" y="194"/>
                                  <a:pt x="91" y="196"/>
                                  <a:pt x="91" y="197"/>
                                </a:cubicBezTo>
                                <a:cubicBezTo>
                                  <a:pt x="91" y="197"/>
                                  <a:pt x="91" y="197"/>
                                  <a:pt x="91" y="197"/>
                                </a:cubicBezTo>
                                <a:cubicBezTo>
                                  <a:pt x="91" y="198"/>
                                  <a:pt x="90" y="198"/>
                                  <a:pt x="90" y="199"/>
                                </a:cubicBezTo>
                                <a:cubicBezTo>
                                  <a:pt x="91" y="197"/>
                                  <a:pt x="92" y="197"/>
                                  <a:pt x="93" y="197"/>
                                </a:cubicBezTo>
                                <a:cubicBezTo>
                                  <a:pt x="93" y="197"/>
                                  <a:pt x="93" y="197"/>
                                  <a:pt x="93" y="196"/>
                                </a:cubicBezTo>
                                <a:cubicBezTo>
                                  <a:pt x="93" y="196"/>
                                  <a:pt x="94" y="195"/>
                                  <a:pt x="94" y="195"/>
                                </a:cubicBezTo>
                                <a:cubicBezTo>
                                  <a:pt x="94" y="195"/>
                                  <a:pt x="94" y="195"/>
                                  <a:pt x="94" y="196"/>
                                </a:cubicBezTo>
                                <a:cubicBezTo>
                                  <a:pt x="95" y="194"/>
                                  <a:pt x="95" y="192"/>
                                  <a:pt x="96" y="193"/>
                                </a:cubicBezTo>
                                <a:cubicBezTo>
                                  <a:pt x="96" y="193"/>
                                  <a:pt x="96" y="193"/>
                                  <a:pt x="96" y="193"/>
                                </a:cubicBezTo>
                                <a:cubicBezTo>
                                  <a:pt x="97" y="193"/>
                                  <a:pt x="97" y="193"/>
                                  <a:pt x="97" y="192"/>
                                </a:cubicBezTo>
                                <a:cubicBezTo>
                                  <a:pt x="96" y="193"/>
                                  <a:pt x="97" y="192"/>
                                  <a:pt x="96" y="192"/>
                                </a:cubicBezTo>
                                <a:cubicBezTo>
                                  <a:pt x="96" y="193"/>
                                  <a:pt x="96" y="192"/>
                                  <a:pt x="95" y="192"/>
                                </a:cubicBezTo>
                                <a:close/>
                                <a:moveTo>
                                  <a:pt x="65" y="175"/>
                                </a:moveTo>
                                <a:cubicBezTo>
                                  <a:pt x="64" y="175"/>
                                  <a:pt x="64" y="175"/>
                                  <a:pt x="63" y="175"/>
                                </a:cubicBezTo>
                                <a:cubicBezTo>
                                  <a:pt x="63" y="175"/>
                                  <a:pt x="63" y="175"/>
                                  <a:pt x="63" y="176"/>
                                </a:cubicBezTo>
                                <a:cubicBezTo>
                                  <a:pt x="64" y="176"/>
                                  <a:pt x="64" y="176"/>
                                  <a:pt x="64" y="177"/>
                                </a:cubicBezTo>
                                <a:cubicBezTo>
                                  <a:pt x="65" y="175"/>
                                  <a:pt x="66" y="175"/>
                                  <a:pt x="67" y="173"/>
                                </a:cubicBezTo>
                                <a:cubicBezTo>
                                  <a:pt x="65" y="173"/>
                                  <a:pt x="66" y="174"/>
                                  <a:pt x="65" y="175"/>
                                </a:cubicBezTo>
                                <a:close/>
                                <a:moveTo>
                                  <a:pt x="45" y="240"/>
                                </a:moveTo>
                                <a:cubicBezTo>
                                  <a:pt x="46" y="241"/>
                                  <a:pt x="46" y="241"/>
                                  <a:pt x="46" y="241"/>
                                </a:cubicBezTo>
                                <a:cubicBezTo>
                                  <a:pt x="45" y="241"/>
                                  <a:pt x="45" y="242"/>
                                  <a:pt x="44" y="243"/>
                                </a:cubicBezTo>
                                <a:cubicBezTo>
                                  <a:pt x="44" y="243"/>
                                  <a:pt x="43" y="243"/>
                                  <a:pt x="43" y="243"/>
                                </a:cubicBezTo>
                                <a:cubicBezTo>
                                  <a:pt x="43" y="244"/>
                                  <a:pt x="43" y="244"/>
                                  <a:pt x="42" y="245"/>
                                </a:cubicBezTo>
                                <a:cubicBezTo>
                                  <a:pt x="43" y="245"/>
                                  <a:pt x="43" y="245"/>
                                  <a:pt x="44" y="244"/>
                                </a:cubicBezTo>
                                <a:cubicBezTo>
                                  <a:pt x="44" y="244"/>
                                  <a:pt x="44" y="244"/>
                                  <a:pt x="44" y="244"/>
                                </a:cubicBezTo>
                                <a:cubicBezTo>
                                  <a:pt x="44" y="244"/>
                                  <a:pt x="45" y="243"/>
                                  <a:pt x="45" y="244"/>
                                </a:cubicBezTo>
                                <a:cubicBezTo>
                                  <a:pt x="45" y="241"/>
                                  <a:pt x="47" y="241"/>
                                  <a:pt x="48" y="239"/>
                                </a:cubicBezTo>
                                <a:cubicBezTo>
                                  <a:pt x="47" y="238"/>
                                  <a:pt x="48" y="238"/>
                                  <a:pt x="48" y="237"/>
                                </a:cubicBezTo>
                                <a:cubicBezTo>
                                  <a:pt x="47" y="238"/>
                                  <a:pt x="47" y="240"/>
                                  <a:pt x="45" y="240"/>
                                </a:cubicBezTo>
                                <a:close/>
                                <a:moveTo>
                                  <a:pt x="820" y="180"/>
                                </a:moveTo>
                                <a:cubicBezTo>
                                  <a:pt x="820" y="181"/>
                                  <a:pt x="820" y="181"/>
                                  <a:pt x="820" y="181"/>
                                </a:cubicBezTo>
                                <a:cubicBezTo>
                                  <a:pt x="821" y="181"/>
                                  <a:pt x="820" y="180"/>
                                  <a:pt x="820" y="180"/>
                                </a:cubicBezTo>
                                <a:close/>
                                <a:moveTo>
                                  <a:pt x="866" y="171"/>
                                </a:moveTo>
                                <a:cubicBezTo>
                                  <a:pt x="865" y="171"/>
                                  <a:pt x="865" y="172"/>
                                  <a:pt x="865" y="172"/>
                                </a:cubicBezTo>
                                <a:cubicBezTo>
                                  <a:pt x="865" y="172"/>
                                  <a:pt x="866" y="172"/>
                                  <a:pt x="866" y="171"/>
                                </a:cubicBezTo>
                                <a:close/>
                                <a:moveTo>
                                  <a:pt x="867" y="170"/>
                                </a:moveTo>
                                <a:cubicBezTo>
                                  <a:pt x="867" y="170"/>
                                  <a:pt x="866" y="171"/>
                                  <a:pt x="866" y="171"/>
                                </a:cubicBezTo>
                                <a:cubicBezTo>
                                  <a:pt x="867" y="171"/>
                                  <a:pt x="867" y="170"/>
                                  <a:pt x="867" y="170"/>
                                </a:cubicBezTo>
                                <a:close/>
                                <a:moveTo>
                                  <a:pt x="861" y="164"/>
                                </a:moveTo>
                                <a:cubicBezTo>
                                  <a:pt x="861" y="164"/>
                                  <a:pt x="861" y="165"/>
                                  <a:pt x="861" y="165"/>
                                </a:cubicBezTo>
                                <a:cubicBezTo>
                                  <a:pt x="861" y="164"/>
                                  <a:pt x="861" y="164"/>
                                  <a:pt x="861" y="164"/>
                                </a:cubicBezTo>
                                <a:close/>
                                <a:moveTo>
                                  <a:pt x="868" y="162"/>
                                </a:moveTo>
                                <a:cubicBezTo>
                                  <a:pt x="868" y="163"/>
                                  <a:pt x="868" y="163"/>
                                  <a:pt x="868" y="164"/>
                                </a:cubicBezTo>
                                <a:cubicBezTo>
                                  <a:pt x="868" y="163"/>
                                  <a:pt x="868" y="162"/>
                                  <a:pt x="868" y="162"/>
                                </a:cubicBezTo>
                                <a:close/>
                                <a:moveTo>
                                  <a:pt x="837" y="147"/>
                                </a:moveTo>
                                <a:cubicBezTo>
                                  <a:pt x="837" y="148"/>
                                  <a:pt x="837" y="150"/>
                                  <a:pt x="836" y="151"/>
                                </a:cubicBezTo>
                                <a:cubicBezTo>
                                  <a:pt x="837" y="150"/>
                                  <a:pt x="837" y="148"/>
                                  <a:pt x="837" y="147"/>
                                </a:cubicBezTo>
                                <a:close/>
                                <a:moveTo>
                                  <a:pt x="852" y="150"/>
                                </a:moveTo>
                                <a:cubicBezTo>
                                  <a:pt x="852" y="149"/>
                                  <a:pt x="852" y="149"/>
                                  <a:pt x="852" y="149"/>
                                </a:cubicBezTo>
                                <a:cubicBezTo>
                                  <a:pt x="852" y="148"/>
                                  <a:pt x="853" y="145"/>
                                  <a:pt x="852" y="146"/>
                                </a:cubicBezTo>
                                <a:cubicBezTo>
                                  <a:pt x="852" y="147"/>
                                  <a:pt x="851" y="150"/>
                                  <a:pt x="851" y="151"/>
                                </a:cubicBezTo>
                                <a:cubicBezTo>
                                  <a:pt x="852" y="151"/>
                                  <a:pt x="852" y="150"/>
                                  <a:pt x="852" y="150"/>
                                </a:cubicBezTo>
                                <a:close/>
                                <a:moveTo>
                                  <a:pt x="857" y="134"/>
                                </a:moveTo>
                                <a:cubicBezTo>
                                  <a:pt x="857" y="134"/>
                                  <a:pt x="857" y="134"/>
                                  <a:pt x="857" y="134"/>
                                </a:cubicBezTo>
                                <a:cubicBezTo>
                                  <a:pt x="857" y="135"/>
                                  <a:pt x="857" y="135"/>
                                  <a:pt x="857" y="135"/>
                                </a:cubicBezTo>
                                <a:lnTo>
                                  <a:pt x="857" y="134"/>
                                </a:lnTo>
                                <a:close/>
                                <a:moveTo>
                                  <a:pt x="855" y="121"/>
                                </a:moveTo>
                                <a:cubicBezTo>
                                  <a:pt x="855" y="119"/>
                                  <a:pt x="855" y="121"/>
                                  <a:pt x="855" y="122"/>
                                </a:cubicBezTo>
                                <a:cubicBezTo>
                                  <a:pt x="854" y="122"/>
                                  <a:pt x="855" y="122"/>
                                  <a:pt x="855" y="122"/>
                                </a:cubicBezTo>
                                <a:cubicBezTo>
                                  <a:pt x="854" y="123"/>
                                  <a:pt x="853" y="126"/>
                                  <a:pt x="854" y="127"/>
                                </a:cubicBezTo>
                                <a:cubicBezTo>
                                  <a:pt x="854" y="125"/>
                                  <a:pt x="855" y="123"/>
                                  <a:pt x="855" y="121"/>
                                </a:cubicBezTo>
                                <a:close/>
                                <a:moveTo>
                                  <a:pt x="861" y="127"/>
                                </a:moveTo>
                                <a:cubicBezTo>
                                  <a:pt x="861" y="127"/>
                                  <a:pt x="861" y="128"/>
                                  <a:pt x="861" y="128"/>
                                </a:cubicBezTo>
                                <a:cubicBezTo>
                                  <a:pt x="862" y="128"/>
                                  <a:pt x="862" y="127"/>
                                  <a:pt x="861" y="127"/>
                                </a:cubicBezTo>
                                <a:close/>
                                <a:moveTo>
                                  <a:pt x="843" y="120"/>
                                </a:moveTo>
                                <a:cubicBezTo>
                                  <a:pt x="843" y="121"/>
                                  <a:pt x="842" y="121"/>
                                  <a:pt x="842" y="122"/>
                                </a:cubicBezTo>
                                <a:cubicBezTo>
                                  <a:pt x="843" y="121"/>
                                  <a:pt x="843" y="120"/>
                                  <a:pt x="843" y="120"/>
                                </a:cubicBezTo>
                                <a:close/>
                                <a:moveTo>
                                  <a:pt x="859" y="124"/>
                                </a:moveTo>
                                <a:cubicBezTo>
                                  <a:pt x="859" y="125"/>
                                  <a:pt x="859" y="126"/>
                                  <a:pt x="859" y="126"/>
                                </a:cubicBezTo>
                                <a:cubicBezTo>
                                  <a:pt x="859" y="125"/>
                                  <a:pt x="860" y="124"/>
                                  <a:pt x="859" y="124"/>
                                </a:cubicBezTo>
                                <a:close/>
                                <a:moveTo>
                                  <a:pt x="862" y="124"/>
                                </a:moveTo>
                                <a:cubicBezTo>
                                  <a:pt x="862" y="124"/>
                                  <a:pt x="861" y="125"/>
                                  <a:pt x="862" y="126"/>
                                </a:cubicBezTo>
                                <a:cubicBezTo>
                                  <a:pt x="862" y="125"/>
                                  <a:pt x="862" y="124"/>
                                  <a:pt x="862" y="124"/>
                                </a:cubicBezTo>
                                <a:close/>
                                <a:moveTo>
                                  <a:pt x="839" y="118"/>
                                </a:moveTo>
                                <a:cubicBezTo>
                                  <a:pt x="839" y="118"/>
                                  <a:pt x="839" y="119"/>
                                  <a:pt x="839" y="119"/>
                                </a:cubicBezTo>
                                <a:cubicBezTo>
                                  <a:pt x="839" y="119"/>
                                  <a:pt x="839" y="118"/>
                                  <a:pt x="839" y="118"/>
                                </a:cubicBezTo>
                                <a:close/>
                                <a:moveTo>
                                  <a:pt x="844" y="116"/>
                                </a:moveTo>
                                <a:cubicBezTo>
                                  <a:pt x="843" y="117"/>
                                  <a:pt x="843" y="119"/>
                                  <a:pt x="843" y="119"/>
                                </a:cubicBezTo>
                                <a:cubicBezTo>
                                  <a:pt x="843" y="118"/>
                                  <a:pt x="844" y="117"/>
                                  <a:pt x="844" y="116"/>
                                </a:cubicBezTo>
                                <a:close/>
                                <a:moveTo>
                                  <a:pt x="862" y="120"/>
                                </a:moveTo>
                                <a:cubicBezTo>
                                  <a:pt x="862" y="121"/>
                                  <a:pt x="861" y="122"/>
                                  <a:pt x="862" y="123"/>
                                </a:cubicBezTo>
                                <a:cubicBezTo>
                                  <a:pt x="862" y="122"/>
                                  <a:pt x="863" y="121"/>
                                  <a:pt x="862" y="120"/>
                                </a:cubicBezTo>
                                <a:close/>
                                <a:moveTo>
                                  <a:pt x="855" y="118"/>
                                </a:moveTo>
                                <a:cubicBezTo>
                                  <a:pt x="855" y="118"/>
                                  <a:pt x="855" y="119"/>
                                  <a:pt x="855" y="119"/>
                                </a:cubicBezTo>
                                <a:cubicBezTo>
                                  <a:pt x="855" y="119"/>
                                  <a:pt x="856" y="118"/>
                                  <a:pt x="855" y="118"/>
                                </a:cubicBezTo>
                                <a:close/>
                                <a:moveTo>
                                  <a:pt x="858" y="117"/>
                                </a:moveTo>
                                <a:cubicBezTo>
                                  <a:pt x="857" y="117"/>
                                  <a:pt x="857" y="118"/>
                                  <a:pt x="857" y="118"/>
                                </a:cubicBezTo>
                                <a:cubicBezTo>
                                  <a:pt x="857" y="118"/>
                                  <a:pt x="858" y="117"/>
                                  <a:pt x="858" y="117"/>
                                </a:cubicBezTo>
                                <a:close/>
                                <a:moveTo>
                                  <a:pt x="860" y="116"/>
                                </a:moveTo>
                                <a:cubicBezTo>
                                  <a:pt x="860" y="116"/>
                                  <a:pt x="860" y="116"/>
                                  <a:pt x="860" y="116"/>
                                </a:cubicBezTo>
                                <a:cubicBezTo>
                                  <a:pt x="859" y="115"/>
                                  <a:pt x="859" y="117"/>
                                  <a:pt x="859" y="117"/>
                                </a:cubicBezTo>
                                <a:cubicBezTo>
                                  <a:pt x="860" y="117"/>
                                  <a:pt x="859" y="117"/>
                                  <a:pt x="860" y="116"/>
                                </a:cubicBezTo>
                                <a:close/>
                                <a:moveTo>
                                  <a:pt x="849" y="110"/>
                                </a:moveTo>
                                <a:cubicBezTo>
                                  <a:pt x="848" y="113"/>
                                  <a:pt x="849" y="111"/>
                                  <a:pt x="849" y="110"/>
                                </a:cubicBezTo>
                                <a:close/>
                                <a:moveTo>
                                  <a:pt x="845" y="105"/>
                                </a:moveTo>
                                <a:cubicBezTo>
                                  <a:pt x="844" y="106"/>
                                  <a:pt x="844" y="106"/>
                                  <a:pt x="844" y="107"/>
                                </a:cubicBezTo>
                                <a:cubicBezTo>
                                  <a:pt x="844" y="107"/>
                                  <a:pt x="845" y="105"/>
                                  <a:pt x="845" y="105"/>
                                </a:cubicBezTo>
                                <a:close/>
                                <a:moveTo>
                                  <a:pt x="844" y="105"/>
                                </a:moveTo>
                                <a:cubicBezTo>
                                  <a:pt x="843" y="105"/>
                                  <a:pt x="843" y="106"/>
                                  <a:pt x="843" y="106"/>
                                </a:cubicBezTo>
                                <a:lnTo>
                                  <a:pt x="844" y="105"/>
                                </a:lnTo>
                                <a:close/>
                                <a:moveTo>
                                  <a:pt x="836" y="101"/>
                                </a:moveTo>
                                <a:cubicBezTo>
                                  <a:pt x="836" y="102"/>
                                  <a:pt x="836" y="102"/>
                                  <a:pt x="836" y="102"/>
                                </a:cubicBezTo>
                                <a:cubicBezTo>
                                  <a:pt x="836" y="102"/>
                                  <a:pt x="836" y="101"/>
                                  <a:pt x="836" y="101"/>
                                </a:cubicBezTo>
                                <a:close/>
                                <a:moveTo>
                                  <a:pt x="838" y="98"/>
                                </a:moveTo>
                                <a:cubicBezTo>
                                  <a:pt x="839" y="95"/>
                                  <a:pt x="838" y="96"/>
                                  <a:pt x="838" y="98"/>
                                </a:cubicBezTo>
                                <a:close/>
                                <a:moveTo>
                                  <a:pt x="828" y="135"/>
                                </a:moveTo>
                                <a:cubicBezTo>
                                  <a:pt x="828" y="136"/>
                                  <a:pt x="828" y="137"/>
                                  <a:pt x="827" y="137"/>
                                </a:cubicBezTo>
                                <a:cubicBezTo>
                                  <a:pt x="828" y="138"/>
                                  <a:pt x="828" y="138"/>
                                  <a:pt x="828" y="138"/>
                                </a:cubicBezTo>
                                <a:cubicBezTo>
                                  <a:pt x="828" y="137"/>
                                  <a:pt x="829" y="136"/>
                                  <a:pt x="828" y="135"/>
                                </a:cubicBezTo>
                                <a:close/>
                                <a:moveTo>
                                  <a:pt x="846" y="121"/>
                                </a:moveTo>
                                <a:cubicBezTo>
                                  <a:pt x="847" y="121"/>
                                  <a:pt x="846" y="122"/>
                                  <a:pt x="846" y="123"/>
                                </a:cubicBezTo>
                                <a:cubicBezTo>
                                  <a:pt x="847" y="121"/>
                                  <a:pt x="848" y="117"/>
                                  <a:pt x="848" y="115"/>
                                </a:cubicBezTo>
                                <a:cubicBezTo>
                                  <a:pt x="848" y="117"/>
                                  <a:pt x="846" y="118"/>
                                  <a:pt x="847" y="119"/>
                                </a:cubicBezTo>
                                <a:cubicBezTo>
                                  <a:pt x="847" y="119"/>
                                  <a:pt x="847" y="119"/>
                                  <a:pt x="847" y="118"/>
                                </a:cubicBezTo>
                                <a:cubicBezTo>
                                  <a:pt x="846" y="119"/>
                                  <a:pt x="846" y="120"/>
                                  <a:pt x="846" y="121"/>
                                </a:cubicBezTo>
                                <a:cubicBezTo>
                                  <a:pt x="846" y="121"/>
                                  <a:pt x="846" y="120"/>
                                  <a:pt x="846" y="120"/>
                                </a:cubicBezTo>
                                <a:cubicBezTo>
                                  <a:pt x="846" y="121"/>
                                  <a:pt x="845" y="121"/>
                                  <a:pt x="845" y="121"/>
                                </a:cubicBezTo>
                                <a:cubicBezTo>
                                  <a:pt x="846" y="122"/>
                                  <a:pt x="846" y="121"/>
                                  <a:pt x="846" y="121"/>
                                </a:cubicBezTo>
                                <a:close/>
                                <a:moveTo>
                                  <a:pt x="860" y="122"/>
                                </a:moveTo>
                                <a:cubicBezTo>
                                  <a:pt x="860" y="122"/>
                                  <a:pt x="859" y="123"/>
                                  <a:pt x="860" y="123"/>
                                </a:cubicBezTo>
                                <a:cubicBezTo>
                                  <a:pt x="860" y="123"/>
                                  <a:pt x="860" y="123"/>
                                  <a:pt x="860" y="123"/>
                                </a:cubicBezTo>
                                <a:cubicBezTo>
                                  <a:pt x="859" y="124"/>
                                  <a:pt x="860" y="122"/>
                                  <a:pt x="860" y="122"/>
                                </a:cubicBezTo>
                                <a:close/>
                                <a:moveTo>
                                  <a:pt x="861" y="115"/>
                                </a:moveTo>
                                <a:cubicBezTo>
                                  <a:pt x="861" y="115"/>
                                  <a:pt x="861" y="115"/>
                                  <a:pt x="861" y="115"/>
                                </a:cubicBezTo>
                                <a:cubicBezTo>
                                  <a:pt x="862" y="117"/>
                                  <a:pt x="859" y="120"/>
                                  <a:pt x="860" y="122"/>
                                </a:cubicBezTo>
                                <a:cubicBezTo>
                                  <a:pt x="860" y="118"/>
                                  <a:pt x="862" y="115"/>
                                  <a:pt x="862" y="112"/>
                                </a:cubicBezTo>
                                <a:cubicBezTo>
                                  <a:pt x="862" y="112"/>
                                  <a:pt x="862" y="111"/>
                                  <a:pt x="862" y="111"/>
                                </a:cubicBezTo>
                                <a:cubicBezTo>
                                  <a:pt x="862" y="110"/>
                                  <a:pt x="864" y="107"/>
                                  <a:pt x="863" y="106"/>
                                </a:cubicBezTo>
                                <a:cubicBezTo>
                                  <a:pt x="863" y="107"/>
                                  <a:pt x="862" y="108"/>
                                  <a:pt x="862" y="110"/>
                                </a:cubicBezTo>
                                <a:cubicBezTo>
                                  <a:pt x="861" y="109"/>
                                  <a:pt x="861" y="109"/>
                                  <a:pt x="861" y="109"/>
                                </a:cubicBezTo>
                                <a:cubicBezTo>
                                  <a:pt x="862" y="111"/>
                                  <a:pt x="861" y="114"/>
                                  <a:pt x="861" y="115"/>
                                </a:cubicBezTo>
                                <a:close/>
                                <a:moveTo>
                                  <a:pt x="842" y="104"/>
                                </a:moveTo>
                                <a:cubicBezTo>
                                  <a:pt x="842" y="105"/>
                                  <a:pt x="842" y="105"/>
                                  <a:pt x="842" y="106"/>
                                </a:cubicBezTo>
                                <a:cubicBezTo>
                                  <a:pt x="843" y="105"/>
                                  <a:pt x="842" y="104"/>
                                  <a:pt x="842" y="104"/>
                                </a:cubicBezTo>
                                <a:close/>
                                <a:moveTo>
                                  <a:pt x="707" y="252"/>
                                </a:moveTo>
                                <a:cubicBezTo>
                                  <a:pt x="708" y="252"/>
                                  <a:pt x="709" y="252"/>
                                  <a:pt x="710" y="253"/>
                                </a:cubicBezTo>
                                <a:cubicBezTo>
                                  <a:pt x="710" y="254"/>
                                  <a:pt x="709" y="255"/>
                                  <a:pt x="710" y="256"/>
                                </a:cubicBezTo>
                                <a:cubicBezTo>
                                  <a:pt x="712" y="257"/>
                                  <a:pt x="715" y="253"/>
                                  <a:pt x="715" y="256"/>
                                </a:cubicBezTo>
                                <a:cubicBezTo>
                                  <a:pt x="717" y="258"/>
                                  <a:pt x="720" y="259"/>
                                  <a:pt x="723" y="259"/>
                                </a:cubicBezTo>
                                <a:cubicBezTo>
                                  <a:pt x="725" y="260"/>
                                  <a:pt x="726" y="261"/>
                                  <a:pt x="728" y="262"/>
                                </a:cubicBezTo>
                                <a:cubicBezTo>
                                  <a:pt x="730" y="262"/>
                                  <a:pt x="733" y="262"/>
                                  <a:pt x="734" y="263"/>
                                </a:cubicBezTo>
                                <a:cubicBezTo>
                                  <a:pt x="736" y="263"/>
                                  <a:pt x="737" y="264"/>
                                  <a:pt x="739" y="265"/>
                                </a:cubicBezTo>
                                <a:cubicBezTo>
                                  <a:pt x="744" y="267"/>
                                  <a:pt x="749" y="267"/>
                                  <a:pt x="753" y="269"/>
                                </a:cubicBezTo>
                                <a:cubicBezTo>
                                  <a:pt x="756" y="269"/>
                                  <a:pt x="760" y="271"/>
                                  <a:pt x="762" y="272"/>
                                </a:cubicBezTo>
                                <a:cubicBezTo>
                                  <a:pt x="765" y="272"/>
                                  <a:pt x="768" y="274"/>
                                  <a:pt x="771" y="275"/>
                                </a:cubicBezTo>
                                <a:cubicBezTo>
                                  <a:pt x="772" y="275"/>
                                  <a:pt x="774" y="275"/>
                                  <a:pt x="776" y="276"/>
                                </a:cubicBezTo>
                                <a:cubicBezTo>
                                  <a:pt x="776" y="276"/>
                                  <a:pt x="777" y="276"/>
                                  <a:pt x="777" y="276"/>
                                </a:cubicBezTo>
                                <a:cubicBezTo>
                                  <a:pt x="779" y="277"/>
                                  <a:pt x="781" y="277"/>
                                  <a:pt x="782" y="277"/>
                                </a:cubicBezTo>
                                <a:cubicBezTo>
                                  <a:pt x="784" y="278"/>
                                  <a:pt x="785" y="279"/>
                                  <a:pt x="787" y="279"/>
                                </a:cubicBezTo>
                                <a:cubicBezTo>
                                  <a:pt x="789" y="280"/>
                                  <a:pt x="792" y="281"/>
                                  <a:pt x="795" y="281"/>
                                </a:cubicBezTo>
                                <a:cubicBezTo>
                                  <a:pt x="796" y="282"/>
                                  <a:pt x="798" y="282"/>
                                  <a:pt x="799" y="282"/>
                                </a:cubicBezTo>
                                <a:cubicBezTo>
                                  <a:pt x="800" y="283"/>
                                  <a:pt x="800" y="283"/>
                                  <a:pt x="801" y="283"/>
                                </a:cubicBezTo>
                                <a:cubicBezTo>
                                  <a:pt x="802" y="283"/>
                                  <a:pt x="802" y="283"/>
                                  <a:pt x="802" y="283"/>
                                </a:cubicBezTo>
                                <a:cubicBezTo>
                                  <a:pt x="803" y="284"/>
                                  <a:pt x="803" y="284"/>
                                  <a:pt x="803" y="284"/>
                                </a:cubicBezTo>
                                <a:cubicBezTo>
                                  <a:pt x="803" y="284"/>
                                  <a:pt x="803" y="284"/>
                                  <a:pt x="803" y="284"/>
                                </a:cubicBezTo>
                                <a:cubicBezTo>
                                  <a:pt x="803" y="284"/>
                                  <a:pt x="803" y="284"/>
                                  <a:pt x="803" y="284"/>
                                </a:cubicBezTo>
                                <a:cubicBezTo>
                                  <a:pt x="804" y="285"/>
                                  <a:pt x="805" y="284"/>
                                  <a:pt x="806" y="285"/>
                                </a:cubicBezTo>
                                <a:cubicBezTo>
                                  <a:pt x="807" y="285"/>
                                  <a:pt x="808" y="286"/>
                                  <a:pt x="809" y="287"/>
                                </a:cubicBezTo>
                                <a:cubicBezTo>
                                  <a:pt x="810" y="286"/>
                                  <a:pt x="811" y="287"/>
                                  <a:pt x="812" y="288"/>
                                </a:cubicBezTo>
                                <a:cubicBezTo>
                                  <a:pt x="813" y="288"/>
                                  <a:pt x="813" y="288"/>
                                  <a:pt x="813" y="288"/>
                                </a:cubicBezTo>
                                <a:cubicBezTo>
                                  <a:pt x="813" y="288"/>
                                  <a:pt x="813" y="287"/>
                                  <a:pt x="813" y="287"/>
                                </a:cubicBezTo>
                                <a:cubicBezTo>
                                  <a:pt x="813" y="287"/>
                                  <a:pt x="813" y="287"/>
                                  <a:pt x="813" y="286"/>
                                </a:cubicBezTo>
                                <a:cubicBezTo>
                                  <a:pt x="813" y="286"/>
                                  <a:pt x="813" y="286"/>
                                  <a:pt x="813" y="286"/>
                                </a:cubicBezTo>
                                <a:cubicBezTo>
                                  <a:pt x="813" y="285"/>
                                  <a:pt x="813" y="285"/>
                                  <a:pt x="813" y="284"/>
                                </a:cubicBezTo>
                                <a:cubicBezTo>
                                  <a:pt x="813" y="282"/>
                                  <a:pt x="813" y="282"/>
                                  <a:pt x="813" y="282"/>
                                </a:cubicBezTo>
                                <a:cubicBezTo>
                                  <a:pt x="813" y="282"/>
                                  <a:pt x="812" y="281"/>
                                  <a:pt x="812" y="280"/>
                                </a:cubicBezTo>
                                <a:cubicBezTo>
                                  <a:pt x="812" y="280"/>
                                  <a:pt x="813" y="280"/>
                                  <a:pt x="813" y="279"/>
                                </a:cubicBezTo>
                                <a:cubicBezTo>
                                  <a:pt x="813" y="279"/>
                                  <a:pt x="812" y="279"/>
                                  <a:pt x="812" y="279"/>
                                </a:cubicBezTo>
                                <a:cubicBezTo>
                                  <a:pt x="812" y="278"/>
                                  <a:pt x="812" y="278"/>
                                  <a:pt x="812" y="278"/>
                                </a:cubicBezTo>
                                <a:cubicBezTo>
                                  <a:pt x="812" y="277"/>
                                  <a:pt x="812" y="277"/>
                                  <a:pt x="812" y="277"/>
                                </a:cubicBezTo>
                                <a:cubicBezTo>
                                  <a:pt x="812" y="276"/>
                                  <a:pt x="812" y="276"/>
                                  <a:pt x="812" y="275"/>
                                </a:cubicBezTo>
                                <a:cubicBezTo>
                                  <a:pt x="813" y="270"/>
                                  <a:pt x="813" y="265"/>
                                  <a:pt x="813" y="259"/>
                                </a:cubicBezTo>
                                <a:cubicBezTo>
                                  <a:pt x="813" y="254"/>
                                  <a:pt x="813" y="250"/>
                                  <a:pt x="813" y="245"/>
                                </a:cubicBezTo>
                                <a:cubicBezTo>
                                  <a:pt x="815" y="226"/>
                                  <a:pt x="815" y="226"/>
                                  <a:pt x="815" y="226"/>
                                </a:cubicBezTo>
                                <a:cubicBezTo>
                                  <a:pt x="815" y="219"/>
                                  <a:pt x="816" y="212"/>
                                  <a:pt x="817" y="206"/>
                                </a:cubicBezTo>
                                <a:cubicBezTo>
                                  <a:pt x="817" y="206"/>
                                  <a:pt x="818" y="205"/>
                                  <a:pt x="818" y="205"/>
                                </a:cubicBezTo>
                                <a:cubicBezTo>
                                  <a:pt x="818" y="204"/>
                                  <a:pt x="817" y="204"/>
                                  <a:pt x="818" y="204"/>
                                </a:cubicBezTo>
                                <a:cubicBezTo>
                                  <a:pt x="818" y="203"/>
                                  <a:pt x="818" y="203"/>
                                  <a:pt x="818" y="203"/>
                                </a:cubicBezTo>
                                <a:cubicBezTo>
                                  <a:pt x="819" y="197"/>
                                  <a:pt x="820" y="192"/>
                                  <a:pt x="822" y="186"/>
                                </a:cubicBezTo>
                                <a:cubicBezTo>
                                  <a:pt x="822" y="185"/>
                                  <a:pt x="822" y="186"/>
                                  <a:pt x="822" y="186"/>
                                </a:cubicBezTo>
                                <a:cubicBezTo>
                                  <a:pt x="823" y="183"/>
                                  <a:pt x="824" y="178"/>
                                  <a:pt x="825" y="175"/>
                                </a:cubicBezTo>
                                <a:cubicBezTo>
                                  <a:pt x="825" y="173"/>
                                  <a:pt x="825" y="171"/>
                                  <a:pt x="826" y="170"/>
                                </a:cubicBezTo>
                                <a:cubicBezTo>
                                  <a:pt x="826" y="169"/>
                                  <a:pt x="825" y="169"/>
                                  <a:pt x="825" y="169"/>
                                </a:cubicBezTo>
                                <a:cubicBezTo>
                                  <a:pt x="826" y="169"/>
                                  <a:pt x="826" y="169"/>
                                  <a:pt x="826" y="169"/>
                                </a:cubicBezTo>
                                <a:cubicBezTo>
                                  <a:pt x="826" y="167"/>
                                  <a:pt x="826" y="167"/>
                                  <a:pt x="826" y="167"/>
                                </a:cubicBezTo>
                                <a:cubicBezTo>
                                  <a:pt x="827" y="164"/>
                                  <a:pt x="828" y="160"/>
                                  <a:pt x="829" y="156"/>
                                </a:cubicBezTo>
                                <a:cubicBezTo>
                                  <a:pt x="829" y="155"/>
                                  <a:pt x="829" y="155"/>
                                  <a:pt x="829" y="154"/>
                                </a:cubicBezTo>
                                <a:cubicBezTo>
                                  <a:pt x="830" y="154"/>
                                  <a:pt x="830" y="154"/>
                                  <a:pt x="829" y="153"/>
                                </a:cubicBezTo>
                                <a:cubicBezTo>
                                  <a:pt x="829" y="153"/>
                                  <a:pt x="830" y="151"/>
                                  <a:pt x="830" y="152"/>
                                </a:cubicBezTo>
                                <a:cubicBezTo>
                                  <a:pt x="830" y="151"/>
                                  <a:pt x="830" y="152"/>
                                  <a:pt x="830" y="152"/>
                                </a:cubicBezTo>
                                <a:cubicBezTo>
                                  <a:pt x="831" y="151"/>
                                  <a:pt x="831" y="149"/>
                                  <a:pt x="831" y="147"/>
                                </a:cubicBezTo>
                                <a:cubicBezTo>
                                  <a:pt x="831" y="146"/>
                                  <a:pt x="832" y="144"/>
                                  <a:pt x="833" y="142"/>
                                </a:cubicBezTo>
                                <a:cubicBezTo>
                                  <a:pt x="833" y="144"/>
                                  <a:pt x="833" y="146"/>
                                  <a:pt x="835" y="147"/>
                                </a:cubicBezTo>
                                <a:cubicBezTo>
                                  <a:pt x="836" y="145"/>
                                  <a:pt x="836" y="141"/>
                                  <a:pt x="837" y="140"/>
                                </a:cubicBezTo>
                                <a:cubicBezTo>
                                  <a:pt x="838" y="135"/>
                                  <a:pt x="839" y="130"/>
                                  <a:pt x="840" y="125"/>
                                </a:cubicBezTo>
                                <a:cubicBezTo>
                                  <a:pt x="840" y="124"/>
                                  <a:pt x="840" y="124"/>
                                  <a:pt x="840" y="124"/>
                                </a:cubicBezTo>
                                <a:cubicBezTo>
                                  <a:pt x="842" y="119"/>
                                  <a:pt x="842" y="114"/>
                                  <a:pt x="844" y="108"/>
                                </a:cubicBezTo>
                                <a:cubicBezTo>
                                  <a:pt x="842" y="119"/>
                                  <a:pt x="839" y="128"/>
                                  <a:pt x="838" y="138"/>
                                </a:cubicBezTo>
                                <a:cubicBezTo>
                                  <a:pt x="837" y="140"/>
                                  <a:pt x="836" y="146"/>
                                  <a:pt x="835" y="150"/>
                                </a:cubicBezTo>
                                <a:cubicBezTo>
                                  <a:pt x="835" y="152"/>
                                  <a:pt x="836" y="153"/>
                                  <a:pt x="838" y="152"/>
                                </a:cubicBezTo>
                                <a:cubicBezTo>
                                  <a:pt x="840" y="150"/>
                                  <a:pt x="839" y="147"/>
                                  <a:pt x="840" y="145"/>
                                </a:cubicBezTo>
                                <a:cubicBezTo>
                                  <a:pt x="841" y="145"/>
                                  <a:pt x="841" y="144"/>
                                  <a:pt x="842" y="145"/>
                                </a:cubicBezTo>
                                <a:cubicBezTo>
                                  <a:pt x="842" y="150"/>
                                  <a:pt x="840" y="156"/>
                                  <a:pt x="840" y="160"/>
                                </a:cubicBezTo>
                                <a:cubicBezTo>
                                  <a:pt x="840" y="161"/>
                                  <a:pt x="840" y="162"/>
                                  <a:pt x="840" y="163"/>
                                </a:cubicBezTo>
                                <a:cubicBezTo>
                                  <a:pt x="840" y="163"/>
                                  <a:pt x="840" y="164"/>
                                  <a:pt x="841" y="164"/>
                                </a:cubicBezTo>
                                <a:cubicBezTo>
                                  <a:pt x="841" y="164"/>
                                  <a:pt x="841" y="164"/>
                                  <a:pt x="842" y="164"/>
                                </a:cubicBezTo>
                                <a:cubicBezTo>
                                  <a:pt x="842" y="159"/>
                                  <a:pt x="846" y="156"/>
                                  <a:pt x="846" y="151"/>
                                </a:cubicBezTo>
                                <a:cubicBezTo>
                                  <a:pt x="847" y="150"/>
                                  <a:pt x="848" y="149"/>
                                  <a:pt x="849" y="149"/>
                                </a:cubicBezTo>
                                <a:cubicBezTo>
                                  <a:pt x="849" y="147"/>
                                  <a:pt x="850" y="145"/>
                                  <a:pt x="850" y="143"/>
                                </a:cubicBezTo>
                                <a:cubicBezTo>
                                  <a:pt x="850" y="142"/>
                                  <a:pt x="850" y="142"/>
                                  <a:pt x="850" y="142"/>
                                </a:cubicBezTo>
                                <a:cubicBezTo>
                                  <a:pt x="851" y="137"/>
                                  <a:pt x="851" y="133"/>
                                  <a:pt x="853" y="129"/>
                                </a:cubicBezTo>
                                <a:cubicBezTo>
                                  <a:pt x="853" y="133"/>
                                  <a:pt x="852" y="136"/>
                                  <a:pt x="851" y="140"/>
                                </a:cubicBezTo>
                                <a:cubicBezTo>
                                  <a:pt x="851" y="140"/>
                                  <a:pt x="852" y="141"/>
                                  <a:pt x="852" y="141"/>
                                </a:cubicBezTo>
                                <a:cubicBezTo>
                                  <a:pt x="851" y="144"/>
                                  <a:pt x="850" y="149"/>
                                  <a:pt x="849" y="152"/>
                                </a:cubicBezTo>
                                <a:cubicBezTo>
                                  <a:pt x="850" y="153"/>
                                  <a:pt x="851" y="153"/>
                                  <a:pt x="851" y="152"/>
                                </a:cubicBezTo>
                                <a:cubicBezTo>
                                  <a:pt x="851" y="152"/>
                                  <a:pt x="851" y="153"/>
                                  <a:pt x="851" y="153"/>
                                </a:cubicBezTo>
                                <a:cubicBezTo>
                                  <a:pt x="851" y="153"/>
                                  <a:pt x="851" y="153"/>
                                  <a:pt x="852" y="153"/>
                                </a:cubicBezTo>
                                <a:cubicBezTo>
                                  <a:pt x="851" y="155"/>
                                  <a:pt x="851" y="155"/>
                                  <a:pt x="851" y="157"/>
                                </a:cubicBezTo>
                                <a:cubicBezTo>
                                  <a:pt x="851" y="158"/>
                                  <a:pt x="851" y="158"/>
                                  <a:pt x="852" y="158"/>
                                </a:cubicBezTo>
                                <a:cubicBezTo>
                                  <a:pt x="852" y="156"/>
                                  <a:pt x="853" y="155"/>
                                  <a:pt x="853" y="153"/>
                                </a:cubicBezTo>
                                <a:cubicBezTo>
                                  <a:pt x="853" y="152"/>
                                  <a:pt x="853" y="151"/>
                                  <a:pt x="853" y="151"/>
                                </a:cubicBezTo>
                                <a:cubicBezTo>
                                  <a:pt x="853" y="150"/>
                                  <a:pt x="853" y="150"/>
                                  <a:pt x="854" y="150"/>
                                </a:cubicBezTo>
                                <a:cubicBezTo>
                                  <a:pt x="854" y="149"/>
                                  <a:pt x="853" y="149"/>
                                  <a:pt x="853" y="148"/>
                                </a:cubicBezTo>
                                <a:cubicBezTo>
                                  <a:pt x="853" y="148"/>
                                  <a:pt x="854" y="148"/>
                                  <a:pt x="854" y="147"/>
                                </a:cubicBezTo>
                                <a:cubicBezTo>
                                  <a:pt x="855" y="145"/>
                                  <a:pt x="854" y="143"/>
                                  <a:pt x="855" y="141"/>
                                </a:cubicBezTo>
                                <a:cubicBezTo>
                                  <a:pt x="855" y="140"/>
                                  <a:pt x="856" y="139"/>
                                  <a:pt x="857" y="137"/>
                                </a:cubicBezTo>
                                <a:cubicBezTo>
                                  <a:pt x="857" y="138"/>
                                  <a:pt x="856" y="139"/>
                                  <a:pt x="856" y="140"/>
                                </a:cubicBezTo>
                                <a:cubicBezTo>
                                  <a:pt x="855" y="144"/>
                                  <a:pt x="856" y="148"/>
                                  <a:pt x="855" y="151"/>
                                </a:cubicBezTo>
                                <a:cubicBezTo>
                                  <a:pt x="856" y="152"/>
                                  <a:pt x="856" y="151"/>
                                  <a:pt x="857" y="151"/>
                                </a:cubicBezTo>
                                <a:cubicBezTo>
                                  <a:pt x="857" y="150"/>
                                  <a:pt x="857" y="149"/>
                                  <a:pt x="857" y="148"/>
                                </a:cubicBezTo>
                                <a:cubicBezTo>
                                  <a:pt x="857" y="148"/>
                                  <a:pt x="857" y="149"/>
                                  <a:pt x="857" y="148"/>
                                </a:cubicBezTo>
                                <a:cubicBezTo>
                                  <a:pt x="857" y="146"/>
                                  <a:pt x="857" y="144"/>
                                  <a:pt x="858" y="141"/>
                                </a:cubicBezTo>
                                <a:cubicBezTo>
                                  <a:pt x="858" y="141"/>
                                  <a:pt x="858" y="140"/>
                                  <a:pt x="859" y="141"/>
                                </a:cubicBezTo>
                                <a:cubicBezTo>
                                  <a:pt x="859" y="140"/>
                                  <a:pt x="859" y="140"/>
                                  <a:pt x="860" y="140"/>
                                </a:cubicBezTo>
                                <a:cubicBezTo>
                                  <a:pt x="860" y="139"/>
                                  <a:pt x="859" y="140"/>
                                  <a:pt x="859" y="140"/>
                                </a:cubicBezTo>
                                <a:cubicBezTo>
                                  <a:pt x="860" y="139"/>
                                  <a:pt x="859" y="138"/>
                                  <a:pt x="860" y="138"/>
                                </a:cubicBezTo>
                                <a:cubicBezTo>
                                  <a:pt x="860" y="134"/>
                                  <a:pt x="861" y="132"/>
                                  <a:pt x="861" y="128"/>
                                </a:cubicBezTo>
                                <a:cubicBezTo>
                                  <a:pt x="861" y="131"/>
                                  <a:pt x="861" y="134"/>
                                  <a:pt x="860" y="137"/>
                                </a:cubicBezTo>
                                <a:cubicBezTo>
                                  <a:pt x="860" y="138"/>
                                  <a:pt x="861" y="137"/>
                                  <a:pt x="861" y="138"/>
                                </a:cubicBezTo>
                                <a:cubicBezTo>
                                  <a:pt x="861" y="139"/>
                                  <a:pt x="860" y="139"/>
                                  <a:pt x="860" y="140"/>
                                </a:cubicBezTo>
                                <a:cubicBezTo>
                                  <a:pt x="860" y="141"/>
                                  <a:pt x="860" y="142"/>
                                  <a:pt x="860" y="143"/>
                                </a:cubicBezTo>
                                <a:cubicBezTo>
                                  <a:pt x="860" y="144"/>
                                  <a:pt x="859" y="145"/>
                                  <a:pt x="859" y="146"/>
                                </a:cubicBezTo>
                                <a:cubicBezTo>
                                  <a:pt x="860" y="147"/>
                                  <a:pt x="860" y="148"/>
                                  <a:pt x="860" y="149"/>
                                </a:cubicBezTo>
                                <a:cubicBezTo>
                                  <a:pt x="860" y="150"/>
                                  <a:pt x="860" y="149"/>
                                  <a:pt x="860" y="150"/>
                                </a:cubicBezTo>
                                <a:cubicBezTo>
                                  <a:pt x="861" y="151"/>
                                  <a:pt x="861" y="150"/>
                                  <a:pt x="862" y="150"/>
                                </a:cubicBezTo>
                                <a:cubicBezTo>
                                  <a:pt x="862" y="151"/>
                                  <a:pt x="861" y="150"/>
                                  <a:pt x="861" y="151"/>
                                </a:cubicBezTo>
                                <a:cubicBezTo>
                                  <a:pt x="861" y="151"/>
                                  <a:pt x="861" y="152"/>
                                  <a:pt x="862" y="152"/>
                                </a:cubicBezTo>
                                <a:cubicBezTo>
                                  <a:pt x="861" y="154"/>
                                  <a:pt x="861" y="155"/>
                                  <a:pt x="861" y="157"/>
                                </a:cubicBezTo>
                                <a:cubicBezTo>
                                  <a:pt x="861" y="157"/>
                                  <a:pt x="861" y="156"/>
                                  <a:pt x="861" y="157"/>
                                </a:cubicBezTo>
                                <a:cubicBezTo>
                                  <a:pt x="861" y="157"/>
                                  <a:pt x="861" y="160"/>
                                  <a:pt x="861" y="160"/>
                                </a:cubicBezTo>
                                <a:cubicBezTo>
                                  <a:pt x="861" y="162"/>
                                  <a:pt x="861" y="163"/>
                                  <a:pt x="860" y="165"/>
                                </a:cubicBezTo>
                                <a:cubicBezTo>
                                  <a:pt x="860" y="166"/>
                                  <a:pt x="861" y="165"/>
                                  <a:pt x="861" y="166"/>
                                </a:cubicBezTo>
                                <a:cubicBezTo>
                                  <a:pt x="861" y="167"/>
                                  <a:pt x="861" y="168"/>
                                  <a:pt x="860" y="169"/>
                                </a:cubicBezTo>
                                <a:cubicBezTo>
                                  <a:pt x="861" y="170"/>
                                  <a:pt x="861" y="172"/>
                                  <a:pt x="860" y="173"/>
                                </a:cubicBezTo>
                                <a:cubicBezTo>
                                  <a:pt x="861" y="173"/>
                                  <a:pt x="861" y="172"/>
                                  <a:pt x="862" y="172"/>
                                </a:cubicBezTo>
                                <a:cubicBezTo>
                                  <a:pt x="862" y="172"/>
                                  <a:pt x="861" y="173"/>
                                  <a:pt x="861" y="174"/>
                                </a:cubicBezTo>
                                <a:cubicBezTo>
                                  <a:pt x="861" y="178"/>
                                  <a:pt x="862" y="181"/>
                                  <a:pt x="861" y="186"/>
                                </a:cubicBezTo>
                                <a:cubicBezTo>
                                  <a:pt x="861" y="187"/>
                                  <a:pt x="862" y="187"/>
                                  <a:pt x="861" y="188"/>
                                </a:cubicBezTo>
                                <a:cubicBezTo>
                                  <a:pt x="861" y="188"/>
                                  <a:pt x="862" y="188"/>
                                  <a:pt x="862" y="188"/>
                                </a:cubicBezTo>
                                <a:cubicBezTo>
                                  <a:pt x="862" y="190"/>
                                  <a:pt x="860" y="196"/>
                                  <a:pt x="862" y="198"/>
                                </a:cubicBezTo>
                                <a:cubicBezTo>
                                  <a:pt x="861" y="198"/>
                                  <a:pt x="861" y="197"/>
                                  <a:pt x="861" y="198"/>
                                </a:cubicBezTo>
                                <a:cubicBezTo>
                                  <a:pt x="861" y="199"/>
                                  <a:pt x="860" y="200"/>
                                  <a:pt x="861" y="201"/>
                                </a:cubicBezTo>
                                <a:cubicBezTo>
                                  <a:pt x="861" y="204"/>
                                  <a:pt x="860" y="206"/>
                                  <a:pt x="861" y="208"/>
                                </a:cubicBezTo>
                                <a:cubicBezTo>
                                  <a:pt x="860" y="209"/>
                                  <a:pt x="860" y="210"/>
                                  <a:pt x="860" y="210"/>
                                </a:cubicBezTo>
                                <a:cubicBezTo>
                                  <a:pt x="860" y="211"/>
                                  <a:pt x="860" y="213"/>
                                  <a:pt x="860" y="214"/>
                                </a:cubicBezTo>
                                <a:cubicBezTo>
                                  <a:pt x="859" y="231"/>
                                  <a:pt x="857" y="248"/>
                                  <a:pt x="857" y="264"/>
                                </a:cubicBezTo>
                                <a:cubicBezTo>
                                  <a:pt x="856" y="268"/>
                                  <a:pt x="857" y="273"/>
                                  <a:pt x="857" y="277"/>
                                </a:cubicBezTo>
                                <a:cubicBezTo>
                                  <a:pt x="857" y="277"/>
                                  <a:pt x="857" y="277"/>
                                  <a:pt x="857" y="278"/>
                                </a:cubicBezTo>
                                <a:cubicBezTo>
                                  <a:pt x="857" y="279"/>
                                  <a:pt x="857" y="279"/>
                                  <a:pt x="857" y="279"/>
                                </a:cubicBezTo>
                                <a:cubicBezTo>
                                  <a:pt x="857" y="280"/>
                                  <a:pt x="857" y="281"/>
                                  <a:pt x="857" y="282"/>
                                </a:cubicBezTo>
                                <a:cubicBezTo>
                                  <a:pt x="857" y="291"/>
                                  <a:pt x="857" y="302"/>
                                  <a:pt x="859" y="311"/>
                                </a:cubicBezTo>
                                <a:cubicBezTo>
                                  <a:pt x="858" y="317"/>
                                  <a:pt x="860" y="324"/>
                                  <a:pt x="860" y="331"/>
                                </a:cubicBezTo>
                                <a:cubicBezTo>
                                  <a:pt x="860" y="334"/>
                                  <a:pt x="860" y="336"/>
                                  <a:pt x="860" y="339"/>
                                </a:cubicBezTo>
                                <a:cubicBezTo>
                                  <a:pt x="861" y="340"/>
                                  <a:pt x="861" y="342"/>
                                  <a:pt x="861" y="343"/>
                                </a:cubicBezTo>
                                <a:cubicBezTo>
                                  <a:pt x="861" y="345"/>
                                  <a:pt x="861" y="347"/>
                                  <a:pt x="861" y="349"/>
                                </a:cubicBezTo>
                                <a:cubicBezTo>
                                  <a:pt x="861" y="350"/>
                                  <a:pt x="861" y="350"/>
                                  <a:pt x="861" y="350"/>
                                </a:cubicBezTo>
                                <a:cubicBezTo>
                                  <a:pt x="861" y="351"/>
                                  <a:pt x="861" y="351"/>
                                  <a:pt x="861" y="351"/>
                                </a:cubicBezTo>
                                <a:cubicBezTo>
                                  <a:pt x="861" y="351"/>
                                  <a:pt x="861" y="351"/>
                                  <a:pt x="861" y="351"/>
                                </a:cubicBezTo>
                                <a:cubicBezTo>
                                  <a:pt x="861" y="351"/>
                                  <a:pt x="860" y="350"/>
                                  <a:pt x="860" y="350"/>
                                </a:cubicBezTo>
                                <a:cubicBezTo>
                                  <a:pt x="859" y="350"/>
                                  <a:pt x="858" y="350"/>
                                  <a:pt x="857" y="349"/>
                                </a:cubicBezTo>
                                <a:cubicBezTo>
                                  <a:pt x="854" y="349"/>
                                  <a:pt x="853" y="349"/>
                                  <a:pt x="851" y="348"/>
                                </a:cubicBezTo>
                                <a:cubicBezTo>
                                  <a:pt x="843" y="346"/>
                                  <a:pt x="834" y="342"/>
                                  <a:pt x="826" y="340"/>
                                </a:cubicBezTo>
                                <a:cubicBezTo>
                                  <a:pt x="824" y="340"/>
                                  <a:pt x="821" y="338"/>
                                  <a:pt x="819" y="338"/>
                                </a:cubicBezTo>
                                <a:cubicBezTo>
                                  <a:pt x="818" y="338"/>
                                  <a:pt x="817" y="338"/>
                                  <a:pt x="816" y="337"/>
                                </a:cubicBezTo>
                                <a:cubicBezTo>
                                  <a:pt x="812" y="336"/>
                                  <a:pt x="807" y="334"/>
                                  <a:pt x="803" y="334"/>
                                </a:cubicBezTo>
                                <a:cubicBezTo>
                                  <a:pt x="801" y="333"/>
                                  <a:pt x="799" y="332"/>
                                  <a:pt x="797" y="331"/>
                                </a:cubicBezTo>
                                <a:cubicBezTo>
                                  <a:pt x="794" y="331"/>
                                  <a:pt x="792" y="330"/>
                                  <a:pt x="790" y="330"/>
                                </a:cubicBezTo>
                                <a:cubicBezTo>
                                  <a:pt x="789" y="329"/>
                                  <a:pt x="788" y="329"/>
                                  <a:pt x="788" y="329"/>
                                </a:cubicBezTo>
                                <a:cubicBezTo>
                                  <a:pt x="787" y="329"/>
                                  <a:pt x="787" y="329"/>
                                  <a:pt x="786" y="328"/>
                                </a:cubicBezTo>
                                <a:cubicBezTo>
                                  <a:pt x="783" y="328"/>
                                  <a:pt x="779" y="327"/>
                                  <a:pt x="776" y="325"/>
                                </a:cubicBezTo>
                                <a:cubicBezTo>
                                  <a:pt x="775" y="325"/>
                                  <a:pt x="775" y="325"/>
                                  <a:pt x="775" y="326"/>
                                </a:cubicBezTo>
                                <a:cubicBezTo>
                                  <a:pt x="773" y="324"/>
                                  <a:pt x="770" y="325"/>
                                  <a:pt x="768" y="324"/>
                                </a:cubicBezTo>
                                <a:cubicBezTo>
                                  <a:pt x="767" y="324"/>
                                  <a:pt x="767" y="324"/>
                                  <a:pt x="767" y="324"/>
                                </a:cubicBezTo>
                                <a:cubicBezTo>
                                  <a:pt x="766" y="323"/>
                                  <a:pt x="765" y="323"/>
                                  <a:pt x="763" y="323"/>
                                </a:cubicBezTo>
                                <a:cubicBezTo>
                                  <a:pt x="759" y="321"/>
                                  <a:pt x="755" y="321"/>
                                  <a:pt x="751" y="319"/>
                                </a:cubicBezTo>
                                <a:cubicBezTo>
                                  <a:pt x="749" y="320"/>
                                  <a:pt x="746" y="319"/>
                                  <a:pt x="744" y="318"/>
                                </a:cubicBezTo>
                                <a:cubicBezTo>
                                  <a:pt x="743" y="318"/>
                                  <a:pt x="743" y="319"/>
                                  <a:pt x="742" y="318"/>
                                </a:cubicBezTo>
                                <a:cubicBezTo>
                                  <a:pt x="741" y="318"/>
                                  <a:pt x="741" y="318"/>
                                  <a:pt x="741" y="318"/>
                                </a:cubicBezTo>
                                <a:cubicBezTo>
                                  <a:pt x="740" y="318"/>
                                  <a:pt x="740" y="318"/>
                                  <a:pt x="739" y="318"/>
                                </a:cubicBezTo>
                                <a:cubicBezTo>
                                  <a:pt x="738" y="317"/>
                                  <a:pt x="738" y="317"/>
                                  <a:pt x="737" y="316"/>
                                </a:cubicBezTo>
                                <a:cubicBezTo>
                                  <a:pt x="736" y="316"/>
                                  <a:pt x="736" y="317"/>
                                  <a:pt x="735" y="316"/>
                                </a:cubicBezTo>
                                <a:cubicBezTo>
                                  <a:pt x="734" y="316"/>
                                  <a:pt x="733" y="315"/>
                                  <a:pt x="733" y="315"/>
                                </a:cubicBezTo>
                                <a:cubicBezTo>
                                  <a:pt x="731" y="315"/>
                                  <a:pt x="729" y="316"/>
                                  <a:pt x="727" y="314"/>
                                </a:cubicBezTo>
                                <a:cubicBezTo>
                                  <a:pt x="725" y="314"/>
                                  <a:pt x="724" y="313"/>
                                  <a:pt x="722" y="313"/>
                                </a:cubicBezTo>
                                <a:cubicBezTo>
                                  <a:pt x="721" y="313"/>
                                  <a:pt x="720" y="313"/>
                                  <a:pt x="719" y="313"/>
                                </a:cubicBezTo>
                                <a:cubicBezTo>
                                  <a:pt x="718" y="313"/>
                                  <a:pt x="718" y="313"/>
                                  <a:pt x="717" y="313"/>
                                </a:cubicBezTo>
                                <a:cubicBezTo>
                                  <a:pt x="715" y="312"/>
                                  <a:pt x="713" y="313"/>
                                  <a:pt x="711" y="311"/>
                                </a:cubicBezTo>
                                <a:cubicBezTo>
                                  <a:pt x="708" y="312"/>
                                  <a:pt x="703" y="309"/>
                                  <a:pt x="701" y="311"/>
                                </a:cubicBezTo>
                                <a:cubicBezTo>
                                  <a:pt x="701" y="312"/>
                                  <a:pt x="700" y="313"/>
                                  <a:pt x="699" y="313"/>
                                </a:cubicBezTo>
                                <a:cubicBezTo>
                                  <a:pt x="698" y="313"/>
                                  <a:pt x="698" y="312"/>
                                  <a:pt x="697" y="311"/>
                                </a:cubicBezTo>
                                <a:cubicBezTo>
                                  <a:pt x="696" y="311"/>
                                  <a:pt x="693" y="310"/>
                                  <a:pt x="692" y="310"/>
                                </a:cubicBezTo>
                                <a:cubicBezTo>
                                  <a:pt x="691" y="310"/>
                                  <a:pt x="691" y="311"/>
                                  <a:pt x="690" y="311"/>
                                </a:cubicBezTo>
                                <a:cubicBezTo>
                                  <a:pt x="689" y="311"/>
                                  <a:pt x="688" y="309"/>
                                  <a:pt x="687" y="309"/>
                                </a:cubicBezTo>
                                <a:cubicBezTo>
                                  <a:pt x="686" y="309"/>
                                  <a:pt x="685" y="310"/>
                                  <a:pt x="684" y="310"/>
                                </a:cubicBezTo>
                                <a:cubicBezTo>
                                  <a:pt x="683" y="309"/>
                                  <a:pt x="682" y="308"/>
                                  <a:pt x="682" y="307"/>
                                </a:cubicBezTo>
                                <a:cubicBezTo>
                                  <a:pt x="682" y="307"/>
                                  <a:pt x="682" y="307"/>
                                  <a:pt x="681" y="307"/>
                                </a:cubicBezTo>
                                <a:cubicBezTo>
                                  <a:pt x="680" y="305"/>
                                  <a:pt x="677" y="304"/>
                                  <a:pt x="674" y="304"/>
                                </a:cubicBezTo>
                                <a:cubicBezTo>
                                  <a:pt x="674" y="303"/>
                                  <a:pt x="673" y="303"/>
                                  <a:pt x="673" y="303"/>
                                </a:cubicBezTo>
                                <a:cubicBezTo>
                                  <a:pt x="670" y="302"/>
                                  <a:pt x="668" y="299"/>
                                  <a:pt x="666" y="296"/>
                                </a:cubicBezTo>
                                <a:cubicBezTo>
                                  <a:pt x="666" y="296"/>
                                  <a:pt x="665" y="296"/>
                                  <a:pt x="665" y="295"/>
                                </a:cubicBezTo>
                                <a:cubicBezTo>
                                  <a:pt x="664" y="294"/>
                                  <a:pt x="664" y="293"/>
                                  <a:pt x="663" y="292"/>
                                </a:cubicBezTo>
                                <a:cubicBezTo>
                                  <a:pt x="663" y="291"/>
                                  <a:pt x="662" y="291"/>
                                  <a:pt x="662" y="290"/>
                                </a:cubicBezTo>
                                <a:cubicBezTo>
                                  <a:pt x="662" y="288"/>
                                  <a:pt x="661" y="287"/>
                                  <a:pt x="660" y="286"/>
                                </a:cubicBezTo>
                                <a:cubicBezTo>
                                  <a:pt x="660" y="285"/>
                                  <a:pt x="659" y="284"/>
                                  <a:pt x="659" y="283"/>
                                </a:cubicBezTo>
                                <a:cubicBezTo>
                                  <a:pt x="658" y="281"/>
                                  <a:pt x="659" y="279"/>
                                  <a:pt x="658" y="277"/>
                                </a:cubicBezTo>
                                <a:cubicBezTo>
                                  <a:pt x="659" y="274"/>
                                  <a:pt x="659" y="271"/>
                                  <a:pt x="660" y="267"/>
                                </a:cubicBezTo>
                                <a:cubicBezTo>
                                  <a:pt x="660" y="267"/>
                                  <a:pt x="659" y="267"/>
                                  <a:pt x="660" y="266"/>
                                </a:cubicBezTo>
                                <a:cubicBezTo>
                                  <a:pt x="661" y="265"/>
                                  <a:pt x="661" y="263"/>
                                  <a:pt x="662" y="261"/>
                                </a:cubicBezTo>
                                <a:cubicBezTo>
                                  <a:pt x="663" y="261"/>
                                  <a:pt x="663" y="260"/>
                                  <a:pt x="664" y="260"/>
                                </a:cubicBezTo>
                                <a:cubicBezTo>
                                  <a:pt x="665" y="259"/>
                                  <a:pt x="665" y="258"/>
                                  <a:pt x="666" y="257"/>
                                </a:cubicBezTo>
                                <a:cubicBezTo>
                                  <a:pt x="670" y="256"/>
                                  <a:pt x="673" y="253"/>
                                  <a:pt x="677" y="251"/>
                                </a:cubicBezTo>
                                <a:cubicBezTo>
                                  <a:pt x="677" y="251"/>
                                  <a:pt x="678" y="251"/>
                                  <a:pt x="678" y="251"/>
                                </a:cubicBezTo>
                                <a:cubicBezTo>
                                  <a:pt x="680" y="250"/>
                                  <a:pt x="682" y="250"/>
                                  <a:pt x="684" y="249"/>
                                </a:cubicBezTo>
                                <a:cubicBezTo>
                                  <a:pt x="685" y="248"/>
                                  <a:pt x="687" y="249"/>
                                  <a:pt x="689" y="249"/>
                                </a:cubicBezTo>
                                <a:cubicBezTo>
                                  <a:pt x="690" y="249"/>
                                  <a:pt x="690" y="248"/>
                                  <a:pt x="692" y="249"/>
                                </a:cubicBezTo>
                                <a:cubicBezTo>
                                  <a:pt x="693" y="249"/>
                                  <a:pt x="695" y="248"/>
                                  <a:pt x="696" y="248"/>
                                </a:cubicBezTo>
                                <a:cubicBezTo>
                                  <a:pt x="698" y="248"/>
                                  <a:pt x="700" y="249"/>
                                  <a:pt x="701" y="250"/>
                                </a:cubicBezTo>
                                <a:cubicBezTo>
                                  <a:pt x="702" y="250"/>
                                  <a:pt x="703" y="249"/>
                                  <a:pt x="704" y="250"/>
                                </a:cubicBezTo>
                                <a:cubicBezTo>
                                  <a:pt x="705" y="250"/>
                                  <a:pt x="706" y="252"/>
                                  <a:pt x="707" y="252"/>
                                </a:cubicBezTo>
                                <a:close/>
                                <a:moveTo>
                                  <a:pt x="858" y="156"/>
                                </a:moveTo>
                                <a:cubicBezTo>
                                  <a:pt x="858" y="156"/>
                                  <a:pt x="858" y="156"/>
                                  <a:pt x="858" y="156"/>
                                </a:cubicBezTo>
                                <a:cubicBezTo>
                                  <a:pt x="858" y="157"/>
                                  <a:pt x="859" y="156"/>
                                  <a:pt x="858" y="156"/>
                                </a:cubicBezTo>
                                <a:close/>
                                <a:moveTo>
                                  <a:pt x="859" y="156"/>
                                </a:moveTo>
                                <a:cubicBezTo>
                                  <a:pt x="860" y="155"/>
                                  <a:pt x="859" y="154"/>
                                  <a:pt x="860" y="152"/>
                                </a:cubicBezTo>
                                <a:cubicBezTo>
                                  <a:pt x="859" y="152"/>
                                  <a:pt x="859" y="152"/>
                                  <a:pt x="860" y="151"/>
                                </a:cubicBezTo>
                                <a:cubicBezTo>
                                  <a:pt x="859" y="150"/>
                                  <a:pt x="860" y="148"/>
                                  <a:pt x="858" y="148"/>
                                </a:cubicBezTo>
                                <a:cubicBezTo>
                                  <a:pt x="858" y="149"/>
                                  <a:pt x="858" y="150"/>
                                  <a:pt x="857" y="151"/>
                                </a:cubicBezTo>
                                <a:cubicBezTo>
                                  <a:pt x="857" y="151"/>
                                  <a:pt x="858" y="151"/>
                                  <a:pt x="858" y="151"/>
                                </a:cubicBezTo>
                                <a:cubicBezTo>
                                  <a:pt x="858" y="152"/>
                                  <a:pt x="858" y="154"/>
                                  <a:pt x="858" y="156"/>
                                </a:cubicBezTo>
                                <a:cubicBezTo>
                                  <a:pt x="858" y="156"/>
                                  <a:pt x="858" y="155"/>
                                  <a:pt x="859" y="156"/>
                                </a:cubicBezTo>
                                <a:close/>
                              </a:path>
                            </a:pathLst>
                          </a:custGeom>
                          <a:solidFill>
                            <a:srgbClr val="4BACC6">
                              <a:lumMod val="50000"/>
                            </a:srgbClr>
                          </a:solidFill>
                          <a:ln>
                            <a:noFill/>
                          </a:ln>
                        </wps:spPr>
                        <wps:txbx>
                          <w:txbxContent>
                            <w:p w14:paraId="1BEB0342" w14:textId="77777777" w:rsidR="00DA4494" w:rsidRPr="00A63884" w:rsidRDefault="00DA4494" w:rsidP="00A63884">
                              <w:pPr>
                                <w:rPr>
                                  <w:rFonts w:eastAsia="Times New Roman"/>
                                  <w:sz w:val="16"/>
                                  <w:szCs w:val="16"/>
                                </w:rPr>
                              </w:pPr>
                            </w:p>
                          </w:txbxContent>
                        </wps:txbx>
                        <wps:bodyPr vert="horz" wrap="square" lIns="91416" tIns="45708" rIns="91416" bIns="45708" numCol="1" anchor="t" anchorCtr="0" compatLnSpc="1">
                          <a:prstTxWarp prst="textNoShape">
                            <a:avLst/>
                          </a:prstTxWarp>
                        </wps:bodyPr>
                      </wps:wsp>
                      <wps:wsp>
                        <wps:cNvPr id="209" name="TextBox 84"/>
                        <wps:cNvSpPr txBox="1"/>
                        <wps:spPr>
                          <a:xfrm>
                            <a:off x="5330506" y="-335952"/>
                            <a:ext cx="2449968" cy="1268825"/>
                          </a:xfrm>
                          <a:prstGeom prst="rect">
                            <a:avLst/>
                          </a:prstGeom>
                          <a:noFill/>
                        </wps:spPr>
                        <wps:txbx>
                          <w:txbxContent>
                            <w:p w14:paraId="77765E6E" w14:textId="72CABEC2" w:rsidR="00DA4494" w:rsidRPr="00A63884" w:rsidRDefault="00DA4494" w:rsidP="00A63884">
                              <w:pPr>
                                <w:pStyle w:val="NormalWeb"/>
                                <w:spacing w:before="0" w:beforeAutospacing="0" w:after="0" w:afterAutospacing="0"/>
                                <w:jc w:val="center"/>
                                <w:rPr>
                                  <w:sz w:val="16"/>
                                  <w:szCs w:val="16"/>
                                </w:rPr>
                              </w:pPr>
                              <w:r w:rsidRPr="00A63884">
                                <w:rPr>
                                  <w:rFonts w:ascii="Calibri Light" w:hAnsi="Calibri Light" w:cs="Arial"/>
                                  <w:color w:val="000000"/>
                                  <w:kern w:val="24"/>
                                  <w:sz w:val="16"/>
                                  <w:szCs w:val="16"/>
                                </w:rPr>
                                <w:t>La información obtenida facilitará la sistematizaci</w:t>
                              </w:r>
                              <w:r>
                                <w:rPr>
                                  <w:rFonts w:ascii="Calibri Light" w:hAnsi="Calibri Light" w:cs="Arial"/>
                                  <w:color w:val="000000"/>
                                  <w:kern w:val="24"/>
                                  <w:sz w:val="16"/>
                                  <w:szCs w:val="16"/>
                                </w:rPr>
                                <w:t>ón en una base propia del componente</w:t>
                              </w:r>
                              <w:r w:rsidRPr="00A63884">
                                <w:rPr>
                                  <w:rFonts w:ascii="Calibri Light" w:hAnsi="Calibri Light" w:cs="Arial"/>
                                  <w:color w:val="000000"/>
                                  <w:kern w:val="24"/>
                                  <w:sz w:val="16"/>
                                  <w:szCs w:val="16"/>
                                </w:rPr>
                                <w:t xml:space="preserve"> 6 de atención a víctimas de Ciudad</w:t>
                              </w:r>
                              <w:r w:rsidRPr="00A63884">
                                <w:rPr>
                                  <w:rFonts w:ascii="Calibri Light" w:hAnsi="Calibri Light" w:cs="Arial"/>
                                  <w:color w:val="000000"/>
                                  <w:kern w:val="24"/>
                                  <w:sz w:val="14"/>
                                  <w:szCs w:val="16"/>
                                </w:rPr>
                                <w:t xml:space="preserve"> </w:t>
                              </w:r>
                              <w:r w:rsidRPr="00A63884">
                                <w:rPr>
                                  <w:rFonts w:ascii="Calibri Light" w:hAnsi="Calibri Light" w:cs="Arial"/>
                                  <w:color w:val="000000"/>
                                  <w:kern w:val="24"/>
                                  <w:sz w:val="16"/>
                                  <w:szCs w:val="16"/>
                                </w:rPr>
                                <w:t>Delgado.</w:t>
                              </w:r>
                            </w:p>
                          </w:txbxContent>
                        </wps:txbx>
                        <wps:bodyPr wrap="square" rtlCol="0" anchor="t">
                          <a:noAutofit/>
                        </wps:bodyPr>
                      </wps:wsp>
                      <wps:wsp>
                        <wps:cNvPr id="210" name="Freeform 19"/>
                        <wps:cNvSpPr>
                          <a:spLocks noChangeAspect="1" noEditPoints="1"/>
                        </wps:cNvSpPr>
                        <wps:spPr bwMode="auto">
                          <a:xfrm rot="14198120" flipH="1">
                            <a:off x="3884636" y="1070189"/>
                            <a:ext cx="1130120" cy="455160"/>
                          </a:xfrm>
                          <a:custGeom>
                            <a:avLst/>
                            <a:gdLst>
                              <a:gd name="T0" fmla="*/ 715 w 868"/>
                              <a:gd name="T1" fmla="*/ 128 h 351"/>
                              <a:gd name="T2" fmla="*/ 363 w 868"/>
                              <a:gd name="T3" fmla="*/ 50 h 351"/>
                              <a:gd name="T4" fmla="*/ 226 w 868"/>
                              <a:gd name="T5" fmla="*/ 94 h 351"/>
                              <a:gd name="T6" fmla="*/ 155 w 868"/>
                              <a:gd name="T7" fmla="*/ 112 h 351"/>
                              <a:gd name="T8" fmla="*/ 111 w 868"/>
                              <a:gd name="T9" fmla="*/ 138 h 351"/>
                              <a:gd name="T10" fmla="*/ 85 w 868"/>
                              <a:gd name="T11" fmla="*/ 163 h 351"/>
                              <a:gd name="T12" fmla="*/ 104 w 868"/>
                              <a:gd name="T13" fmla="*/ 185 h 351"/>
                              <a:gd name="T14" fmla="*/ 69 w 868"/>
                              <a:gd name="T15" fmla="*/ 174 h 351"/>
                              <a:gd name="T16" fmla="*/ 92 w 868"/>
                              <a:gd name="T17" fmla="*/ 203 h 351"/>
                              <a:gd name="T18" fmla="*/ 66 w 868"/>
                              <a:gd name="T19" fmla="*/ 192 h 351"/>
                              <a:gd name="T20" fmla="*/ 75 w 868"/>
                              <a:gd name="T21" fmla="*/ 207 h 351"/>
                              <a:gd name="T22" fmla="*/ 72 w 868"/>
                              <a:gd name="T23" fmla="*/ 224 h 351"/>
                              <a:gd name="T24" fmla="*/ 64 w 868"/>
                              <a:gd name="T25" fmla="*/ 228 h 351"/>
                              <a:gd name="T26" fmla="*/ 29 w 868"/>
                              <a:gd name="T27" fmla="*/ 217 h 351"/>
                              <a:gd name="T28" fmla="*/ 31 w 868"/>
                              <a:gd name="T29" fmla="*/ 228 h 351"/>
                              <a:gd name="T30" fmla="*/ 53 w 868"/>
                              <a:gd name="T31" fmla="*/ 253 h 351"/>
                              <a:gd name="T32" fmla="*/ 36 w 868"/>
                              <a:gd name="T33" fmla="*/ 257 h 351"/>
                              <a:gd name="T34" fmla="*/ 774 w 868"/>
                              <a:gd name="T35" fmla="*/ 258 h 351"/>
                              <a:gd name="T36" fmla="*/ 640 w 868"/>
                              <a:gd name="T37" fmla="*/ 136 h 351"/>
                              <a:gd name="T38" fmla="*/ 376 w 868"/>
                              <a:gd name="T39" fmla="*/ 47 h 351"/>
                              <a:gd name="T40" fmla="*/ 235 w 868"/>
                              <a:gd name="T41" fmla="*/ 76 h 351"/>
                              <a:gd name="T42" fmla="*/ 221 w 868"/>
                              <a:gd name="T43" fmla="*/ 70 h 351"/>
                              <a:gd name="T44" fmla="*/ 180 w 868"/>
                              <a:gd name="T45" fmla="*/ 89 h 351"/>
                              <a:gd name="T46" fmla="*/ 168 w 868"/>
                              <a:gd name="T47" fmla="*/ 110 h 351"/>
                              <a:gd name="T48" fmla="*/ 140 w 868"/>
                              <a:gd name="T49" fmla="*/ 145 h 351"/>
                              <a:gd name="T50" fmla="*/ 81 w 868"/>
                              <a:gd name="T51" fmla="*/ 192 h 351"/>
                              <a:gd name="T52" fmla="*/ 126 w 868"/>
                              <a:gd name="T53" fmla="*/ 134 h 351"/>
                              <a:gd name="T54" fmla="*/ 253 w 868"/>
                              <a:gd name="T55" fmla="*/ 36 h 351"/>
                              <a:gd name="T56" fmla="*/ 399 w 868"/>
                              <a:gd name="T57" fmla="*/ 2 h 351"/>
                              <a:gd name="T58" fmla="*/ 510 w 868"/>
                              <a:gd name="T59" fmla="*/ 14 h 351"/>
                              <a:gd name="T60" fmla="*/ 732 w 868"/>
                              <a:gd name="T61" fmla="*/ 145 h 351"/>
                              <a:gd name="T62" fmla="*/ 794 w 868"/>
                              <a:gd name="T63" fmla="*/ 260 h 351"/>
                              <a:gd name="T64" fmla="*/ 787 w 868"/>
                              <a:gd name="T65" fmla="*/ 222 h 351"/>
                              <a:gd name="T66" fmla="*/ 721 w 868"/>
                              <a:gd name="T67" fmla="*/ 150 h 351"/>
                              <a:gd name="T68" fmla="*/ 533 w 868"/>
                              <a:gd name="T69" fmla="*/ 22 h 351"/>
                              <a:gd name="T70" fmla="*/ 380 w 868"/>
                              <a:gd name="T71" fmla="*/ 47 h 351"/>
                              <a:gd name="T72" fmla="*/ 307 w 868"/>
                              <a:gd name="T73" fmla="*/ 53 h 351"/>
                              <a:gd name="T74" fmla="*/ 281 w 868"/>
                              <a:gd name="T75" fmla="*/ 47 h 351"/>
                              <a:gd name="T76" fmla="*/ 242 w 868"/>
                              <a:gd name="T77" fmla="*/ 43 h 351"/>
                              <a:gd name="T78" fmla="*/ 222 w 868"/>
                              <a:gd name="T79" fmla="*/ 51 h 351"/>
                              <a:gd name="T80" fmla="*/ 197 w 868"/>
                              <a:gd name="T81" fmla="*/ 73 h 351"/>
                              <a:gd name="T82" fmla="*/ 164 w 868"/>
                              <a:gd name="T83" fmla="*/ 99 h 351"/>
                              <a:gd name="T84" fmla="*/ 142 w 868"/>
                              <a:gd name="T85" fmla="*/ 117 h 351"/>
                              <a:gd name="T86" fmla="*/ 141 w 868"/>
                              <a:gd name="T87" fmla="*/ 138 h 351"/>
                              <a:gd name="T88" fmla="*/ 124 w 868"/>
                              <a:gd name="T89" fmla="*/ 129 h 351"/>
                              <a:gd name="T90" fmla="*/ 113 w 868"/>
                              <a:gd name="T91" fmla="*/ 142 h 351"/>
                              <a:gd name="T92" fmla="*/ 337 w 868"/>
                              <a:gd name="T93" fmla="*/ 9 h 351"/>
                              <a:gd name="T94" fmla="*/ 168 w 868"/>
                              <a:gd name="T95" fmla="*/ 125 h 351"/>
                              <a:gd name="T96" fmla="*/ 197 w 868"/>
                              <a:gd name="T97" fmla="*/ 105 h 351"/>
                              <a:gd name="T98" fmla="*/ 131 w 868"/>
                              <a:gd name="T99" fmla="*/ 159 h 351"/>
                              <a:gd name="T100" fmla="*/ 88 w 868"/>
                              <a:gd name="T101" fmla="*/ 171 h 351"/>
                              <a:gd name="T102" fmla="*/ 85 w 868"/>
                              <a:gd name="T103" fmla="*/ 191 h 351"/>
                              <a:gd name="T104" fmla="*/ 79 w 868"/>
                              <a:gd name="T105" fmla="*/ 215 h 351"/>
                              <a:gd name="T106" fmla="*/ 48 w 868"/>
                              <a:gd name="T107" fmla="*/ 193 h 351"/>
                              <a:gd name="T108" fmla="*/ 64 w 868"/>
                              <a:gd name="T109" fmla="*/ 238 h 351"/>
                              <a:gd name="T110" fmla="*/ 17 w 868"/>
                              <a:gd name="T111" fmla="*/ 235 h 351"/>
                              <a:gd name="T112" fmla="*/ 87 w 868"/>
                              <a:gd name="T113" fmla="*/ 158 h 351"/>
                              <a:gd name="T114" fmla="*/ 865 w 868"/>
                              <a:gd name="T115" fmla="*/ 172 h 351"/>
                              <a:gd name="T116" fmla="*/ 859 w 868"/>
                              <a:gd name="T117" fmla="*/ 117 h 351"/>
                              <a:gd name="T118" fmla="*/ 782 w 868"/>
                              <a:gd name="T119" fmla="*/ 277 h 351"/>
                              <a:gd name="T120" fmla="*/ 841 w 868"/>
                              <a:gd name="T121" fmla="*/ 164 h 351"/>
                              <a:gd name="T122" fmla="*/ 861 w 868"/>
                              <a:gd name="T123" fmla="*/ 201 h 351"/>
                              <a:gd name="T124" fmla="*/ 666 w 868"/>
                              <a:gd name="T125" fmla="*/ 296 h 3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868" h="351">
                                <a:moveTo>
                                  <a:pt x="813" y="278"/>
                                </a:moveTo>
                                <a:cubicBezTo>
                                  <a:pt x="812" y="276"/>
                                  <a:pt x="811" y="275"/>
                                  <a:pt x="812" y="275"/>
                                </a:cubicBezTo>
                                <a:cubicBezTo>
                                  <a:pt x="813" y="277"/>
                                  <a:pt x="813" y="278"/>
                                  <a:pt x="813" y="278"/>
                                </a:cubicBezTo>
                                <a:close/>
                                <a:moveTo>
                                  <a:pt x="812" y="266"/>
                                </a:moveTo>
                                <a:cubicBezTo>
                                  <a:pt x="813" y="269"/>
                                  <a:pt x="814" y="269"/>
                                  <a:pt x="814" y="271"/>
                                </a:cubicBezTo>
                                <a:cubicBezTo>
                                  <a:pt x="813" y="267"/>
                                  <a:pt x="813" y="271"/>
                                  <a:pt x="813" y="270"/>
                                </a:cubicBezTo>
                                <a:cubicBezTo>
                                  <a:pt x="815" y="276"/>
                                  <a:pt x="814" y="270"/>
                                  <a:pt x="815" y="272"/>
                                </a:cubicBezTo>
                                <a:cubicBezTo>
                                  <a:pt x="814" y="268"/>
                                  <a:pt x="813" y="267"/>
                                  <a:pt x="812" y="266"/>
                                </a:cubicBezTo>
                                <a:close/>
                                <a:moveTo>
                                  <a:pt x="781" y="282"/>
                                </a:moveTo>
                                <a:cubicBezTo>
                                  <a:pt x="782" y="285"/>
                                  <a:pt x="783" y="285"/>
                                  <a:pt x="784" y="284"/>
                                </a:cubicBezTo>
                                <a:cubicBezTo>
                                  <a:pt x="782" y="282"/>
                                  <a:pt x="782" y="282"/>
                                  <a:pt x="781" y="282"/>
                                </a:cubicBezTo>
                                <a:close/>
                                <a:moveTo>
                                  <a:pt x="798" y="267"/>
                                </a:moveTo>
                                <a:cubicBezTo>
                                  <a:pt x="798" y="268"/>
                                  <a:pt x="801" y="272"/>
                                  <a:pt x="801" y="272"/>
                                </a:cubicBezTo>
                                <a:cubicBezTo>
                                  <a:pt x="801" y="269"/>
                                  <a:pt x="799" y="267"/>
                                  <a:pt x="798" y="267"/>
                                </a:cubicBezTo>
                                <a:close/>
                                <a:moveTo>
                                  <a:pt x="791" y="270"/>
                                </a:moveTo>
                                <a:cubicBezTo>
                                  <a:pt x="791" y="272"/>
                                  <a:pt x="793" y="275"/>
                                  <a:pt x="793" y="276"/>
                                </a:cubicBezTo>
                                <a:cubicBezTo>
                                  <a:pt x="793" y="274"/>
                                  <a:pt x="791" y="271"/>
                                  <a:pt x="791" y="270"/>
                                </a:cubicBezTo>
                                <a:close/>
                                <a:moveTo>
                                  <a:pt x="789" y="269"/>
                                </a:moveTo>
                                <a:cubicBezTo>
                                  <a:pt x="788" y="269"/>
                                  <a:pt x="791" y="272"/>
                                  <a:pt x="790" y="273"/>
                                </a:cubicBezTo>
                                <a:cubicBezTo>
                                  <a:pt x="789" y="270"/>
                                  <a:pt x="788" y="270"/>
                                  <a:pt x="787" y="270"/>
                                </a:cubicBezTo>
                                <a:cubicBezTo>
                                  <a:pt x="789" y="273"/>
                                  <a:pt x="790" y="274"/>
                                  <a:pt x="791" y="276"/>
                                </a:cubicBezTo>
                                <a:cubicBezTo>
                                  <a:pt x="792" y="276"/>
                                  <a:pt x="792" y="274"/>
                                  <a:pt x="793" y="276"/>
                                </a:cubicBezTo>
                                <a:cubicBezTo>
                                  <a:pt x="792" y="273"/>
                                  <a:pt x="791" y="272"/>
                                  <a:pt x="789" y="269"/>
                                </a:cubicBezTo>
                                <a:close/>
                                <a:moveTo>
                                  <a:pt x="801" y="266"/>
                                </a:moveTo>
                                <a:cubicBezTo>
                                  <a:pt x="800" y="266"/>
                                  <a:pt x="800" y="268"/>
                                  <a:pt x="801" y="271"/>
                                </a:cubicBezTo>
                                <a:cubicBezTo>
                                  <a:pt x="802" y="271"/>
                                  <a:pt x="801" y="267"/>
                                  <a:pt x="801" y="266"/>
                                </a:cubicBezTo>
                                <a:close/>
                                <a:moveTo>
                                  <a:pt x="799" y="270"/>
                                </a:moveTo>
                                <a:cubicBezTo>
                                  <a:pt x="799" y="270"/>
                                  <a:pt x="798" y="270"/>
                                  <a:pt x="798" y="269"/>
                                </a:cubicBezTo>
                                <a:cubicBezTo>
                                  <a:pt x="797" y="269"/>
                                  <a:pt x="797" y="270"/>
                                  <a:pt x="798" y="272"/>
                                </a:cubicBezTo>
                                <a:cubicBezTo>
                                  <a:pt x="798" y="271"/>
                                  <a:pt x="800" y="273"/>
                                  <a:pt x="799" y="270"/>
                                </a:cubicBezTo>
                                <a:close/>
                                <a:moveTo>
                                  <a:pt x="770" y="269"/>
                                </a:moveTo>
                                <a:cubicBezTo>
                                  <a:pt x="771" y="271"/>
                                  <a:pt x="772" y="272"/>
                                  <a:pt x="773" y="272"/>
                                </a:cubicBezTo>
                                <a:cubicBezTo>
                                  <a:pt x="772" y="270"/>
                                  <a:pt x="771" y="269"/>
                                  <a:pt x="770" y="269"/>
                                </a:cubicBezTo>
                                <a:close/>
                                <a:moveTo>
                                  <a:pt x="807" y="248"/>
                                </a:moveTo>
                                <a:cubicBezTo>
                                  <a:pt x="808" y="250"/>
                                  <a:pt x="810" y="253"/>
                                  <a:pt x="810" y="252"/>
                                </a:cubicBezTo>
                                <a:cubicBezTo>
                                  <a:pt x="809" y="249"/>
                                  <a:pt x="808" y="247"/>
                                  <a:pt x="807" y="248"/>
                                </a:cubicBezTo>
                                <a:close/>
                                <a:moveTo>
                                  <a:pt x="802" y="246"/>
                                </a:moveTo>
                                <a:cubicBezTo>
                                  <a:pt x="803" y="247"/>
                                  <a:pt x="803" y="248"/>
                                  <a:pt x="804" y="251"/>
                                </a:cubicBezTo>
                                <a:cubicBezTo>
                                  <a:pt x="805" y="251"/>
                                  <a:pt x="803" y="245"/>
                                  <a:pt x="802" y="246"/>
                                </a:cubicBezTo>
                                <a:close/>
                                <a:moveTo>
                                  <a:pt x="805" y="245"/>
                                </a:moveTo>
                                <a:cubicBezTo>
                                  <a:pt x="803" y="240"/>
                                  <a:pt x="804" y="239"/>
                                  <a:pt x="802" y="235"/>
                                </a:cubicBezTo>
                                <a:cubicBezTo>
                                  <a:pt x="800" y="234"/>
                                  <a:pt x="796" y="236"/>
                                  <a:pt x="801" y="245"/>
                                </a:cubicBezTo>
                                <a:cubicBezTo>
                                  <a:pt x="801" y="242"/>
                                  <a:pt x="806" y="248"/>
                                  <a:pt x="805" y="245"/>
                                </a:cubicBezTo>
                                <a:close/>
                                <a:moveTo>
                                  <a:pt x="759" y="246"/>
                                </a:moveTo>
                                <a:cubicBezTo>
                                  <a:pt x="759" y="247"/>
                                  <a:pt x="758" y="246"/>
                                  <a:pt x="758" y="246"/>
                                </a:cubicBezTo>
                                <a:cubicBezTo>
                                  <a:pt x="759" y="248"/>
                                  <a:pt x="760" y="248"/>
                                  <a:pt x="759" y="248"/>
                                </a:cubicBezTo>
                                <a:cubicBezTo>
                                  <a:pt x="760" y="250"/>
                                  <a:pt x="760" y="250"/>
                                  <a:pt x="761" y="250"/>
                                </a:cubicBezTo>
                                <a:cubicBezTo>
                                  <a:pt x="759" y="248"/>
                                  <a:pt x="760" y="248"/>
                                  <a:pt x="759" y="246"/>
                                </a:cubicBezTo>
                                <a:close/>
                                <a:moveTo>
                                  <a:pt x="766" y="178"/>
                                </a:moveTo>
                                <a:cubicBezTo>
                                  <a:pt x="766" y="178"/>
                                  <a:pt x="766" y="178"/>
                                  <a:pt x="767" y="180"/>
                                </a:cubicBezTo>
                                <a:cubicBezTo>
                                  <a:pt x="767" y="180"/>
                                  <a:pt x="768" y="181"/>
                                  <a:pt x="768" y="181"/>
                                </a:cubicBezTo>
                                <a:cubicBezTo>
                                  <a:pt x="767" y="179"/>
                                  <a:pt x="768" y="180"/>
                                  <a:pt x="766" y="178"/>
                                </a:cubicBezTo>
                                <a:close/>
                                <a:moveTo>
                                  <a:pt x="756" y="167"/>
                                </a:moveTo>
                                <a:cubicBezTo>
                                  <a:pt x="757" y="168"/>
                                  <a:pt x="758" y="169"/>
                                  <a:pt x="757" y="169"/>
                                </a:cubicBezTo>
                                <a:cubicBezTo>
                                  <a:pt x="762" y="175"/>
                                  <a:pt x="758" y="167"/>
                                  <a:pt x="756" y="167"/>
                                </a:cubicBezTo>
                                <a:close/>
                                <a:moveTo>
                                  <a:pt x="713" y="128"/>
                                </a:moveTo>
                                <a:cubicBezTo>
                                  <a:pt x="713" y="127"/>
                                  <a:pt x="714" y="127"/>
                                  <a:pt x="715" y="128"/>
                                </a:cubicBezTo>
                                <a:cubicBezTo>
                                  <a:pt x="712" y="125"/>
                                  <a:pt x="710" y="125"/>
                                  <a:pt x="713" y="128"/>
                                </a:cubicBezTo>
                                <a:close/>
                                <a:moveTo>
                                  <a:pt x="640" y="70"/>
                                </a:moveTo>
                                <a:cubicBezTo>
                                  <a:pt x="634" y="64"/>
                                  <a:pt x="636" y="68"/>
                                  <a:pt x="640" y="70"/>
                                </a:cubicBezTo>
                                <a:close/>
                                <a:moveTo>
                                  <a:pt x="545" y="23"/>
                                </a:moveTo>
                                <a:cubicBezTo>
                                  <a:pt x="544" y="24"/>
                                  <a:pt x="548" y="25"/>
                                  <a:pt x="549" y="24"/>
                                </a:cubicBezTo>
                                <a:cubicBezTo>
                                  <a:pt x="546" y="24"/>
                                  <a:pt x="547" y="24"/>
                                  <a:pt x="545" y="23"/>
                                </a:cubicBezTo>
                                <a:close/>
                                <a:moveTo>
                                  <a:pt x="539" y="20"/>
                                </a:moveTo>
                                <a:cubicBezTo>
                                  <a:pt x="539" y="20"/>
                                  <a:pt x="538" y="20"/>
                                  <a:pt x="538" y="20"/>
                                </a:cubicBezTo>
                                <a:cubicBezTo>
                                  <a:pt x="540" y="21"/>
                                  <a:pt x="543" y="22"/>
                                  <a:pt x="543" y="21"/>
                                </a:cubicBezTo>
                                <a:cubicBezTo>
                                  <a:pt x="540" y="20"/>
                                  <a:pt x="540" y="21"/>
                                  <a:pt x="539" y="20"/>
                                </a:cubicBezTo>
                                <a:close/>
                                <a:moveTo>
                                  <a:pt x="530" y="17"/>
                                </a:moveTo>
                                <a:cubicBezTo>
                                  <a:pt x="529" y="18"/>
                                  <a:pt x="534" y="19"/>
                                  <a:pt x="534" y="18"/>
                                </a:cubicBezTo>
                                <a:lnTo>
                                  <a:pt x="530" y="17"/>
                                </a:lnTo>
                                <a:close/>
                                <a:moveTo>
                                  <a:pt x="524" y="16"/>
                                </a:moveTo>
                                <a:cubicBezTo>
                                  <a:pt x="524" y="16"/>
                                  <a:pt x="522" y="16"/>
                                  <a:pt x="522" y="17"/>
                                </a:cubicBezTo>
                                <a:cubicBezTo>
                                  <a:pt x="524" y="17"/>
                                  <a:pt x="527" y="18"/>
                                  <a:pt x="529" y="18"/>
                                </a:cubicBezTo>
                                <a:cubicBezTo>
                                  <a:pt x="528" y="17"/>
                                  <a:pt x="526" y="17"/>
                                  <a:pt x="524" y="16"/>
                                </a:cubicBezTo>
                                <a:close/>
                                <a:moveTo>
                                  <a:pt x="498" y="10"/>
                                </a:moveTo>
                                <a:cubicBezTo>
                                  <a:pt x="501" y="10"/>
                                  <a:pt x="502" y="10"/>
                                  <a:pt x="503" y="10"/>
                                </a:cubicBezTo>
                                <a:cubicBezTo>
                                  <a:pt x="502" y="10"/>
                                  <a:pt x="498" y="9"/>
                                  <a:pt x="498" y="10"/>
                                </a:cubicBezTo>
                                <a:close/>
                                <a:moveTo>
                                  <a:pt x="467" y="7"/>
                                </a:moveTo>
                                <a:cubicBezTo>
                                  <a:pt x="468" y="7"/>
                                  <a:pt x="473" y="8"/>
                                  <a:pt x="473" y="7"/>
                                </a:cubicBezTo>
                                <a:cubicBezTo>
                                  <a:pt x="470" y="7"/>
                                  <a:pt x="467" y="6"/>
                                  <a:pt x="467" y="7"/>
                                </a:cubicBezTo>
                                <a:close/>
                                <a:moveTo>
                                  <a:pt x="443" y="52"/>
                                </a:moveTo>
                                <a:cubicBezTo>
                                  <a:pt x="443" y="52"/>
                                  <a:pt x="443" y="52"/>
                                  <a:pt x="443" y="53"/>
                                </a:cubicBezTo>
                                <a:cubicBezTo>
                                  <a:pt x="445" y="53"/>
                                  <a:pt x="444" y="54"/>
                                  <a:pt x="447" y="54"/>
                                </a:cubicBezTo>
                                <a:cubicBezTo>
                                  <a:pt x="446" y="53"/>
                                  <a:pt x="446" y="53"/>
                                  <a:pt x="448" y="53"/>
                                </a:cubicBezTo>
                                <a:cubicBezTo>
                                  <a:pt x="447" y="52"/>
                                  <a:pt x="446" y="52"/>
                                  <a:pt x="443" y="52"/>
                                </a:cubicBezTo>
                                <a:close/>
                                <a:moveTo>
                                  <a:pt x="435" y="51"/>
                                </a:moveTo>
                                <a:cubicBezTo>
                                  <a:pt x="435" y="52"/>
                                  <a:pt x="430" y="51"/>
                                  <a:pt x="431" y="51"/>
                                </a:cubicBezTo>
                                <a:cubicBezTo>
                                  <a:pt x="432" y="51"/>
                                  <a:pt x="436" y="52"/>
                                  <a:pt x="437" y="52"/>
                                </a:cubicBezTo>
                                <a:cubicBezTo>
                                  <a:pt x="435" y="52"/>
                                  <a:pt x="437" y="51"/>
                                  <a:pt x="435" y="51"/>
                                </a:cubicBezTo>
                                <a:close/>
                                <a:moveTo>
                                  <a:pt x="402" y="50"/>
                                </a:moveTo>
                                <a:cubicBezTo>
                                  <a:pt x="404" y="50"/>
                                  <a:pt x="406" y="50"/>
                                  <a:pt x="406" y="49"/>
                                </a:cubicBezTo>
                                <a:cubicBezTo>
                                  <a:pt x="404" y="49"/>
                                  <a:pt x="402" y="49"/>
                                  <a:pt x="402" y="50"/>
                                </a:cubicBezTo>
                                <a:close/>
                                <a:moveTo>
                                  <a:pt x="391" y="1"/>
                                </a:moveTo>
                                <a:cubicBezTo>
                                  <a:pt x="391" y="2"/>
                                  <a:pt x="395" y="2"/>
                                  <a:pt x="397" y="2"/>
                                </a:cubicBezTo>
                                <a:cubicBezTo>
                                  <a:pt x="397" y="2"/>
                                  <a:pt x="395" y="2"/>
                                  <a:pt x="395" y="3"/>
                                </a:cubicBezTo>
                                <a:cubicBezTo>
                                  <a:pt x="396" y="3"/>
                                  <a:pt x="397" y="3"/>
                                  <a:pt x="398" y="3"/>
                                </a:cubicBezTo>
                                <a:cubicBezTo>
                                  <a:pt x="397" y="2"/>
                                  <a:pt x="401" y="4"/>
                                  <a:pt x="402" y="3"/>
                                </a:cubicBezTo>
                                <a:cubicBezTo>
                                  <a:pt x="400" y="2"/>
                                  <a:pt x="396" y="3"/>
                                  <a:pt x="399" y="2"/>
                                </a:cubicBezTo>
                                <a:cubicBezTo>
                                  <a:pt x="393" y="2"/>
                                  <a:pt x="395" y="1"/>
                                  <a:pt x="391" y="1"/>
                                </a:cubicBezTo>
                                <a:close/>
                                <a:moveTo>
                                  <a:pt x="394" y="3"/>
                                </a:moveTo>
                                <a:cubicBezTo>
                                  <a:pt x="391" y="3"/>
                                  <a:pt x="389" y="3"/>
                                  <a:pt x="388" y="3"/>
                                </a:cubicBezTo>
                                <a:cubicBezTo>
                                  <a:pt x="391" y="3"/>
                                  <a:pt x="394" y="4"/>
                                  <a:pt x="395" y="3"/>
                                </a:cubicBezTo>
                                <a:cubicBezTo>
                                  <a:pt x="394" y="3"/>
                                  <a:pt x="394" y="3"/>
                                  <a:pt x="394" y="3"/>
                                </a:cubicBezTo>
                                <a:close/>
                                <a:moveTo>
                                  <a:pt x="384" y="2"/>
                                </a:moveTo>
                                <a:cubicBezTo>
                                  <a:pt x="386" y="2"/>
                                  <a:pt x="388" y="2"/>
                                  <a:pt x="389" y="2"/>
                                </a:cubicBezTo>
                                <a:cubicBezTo>
                                  <a:pt x="387" y="2"/>
                                  <a:pt x="384" y="2"/>
                                  <a:pt x="384" y="2"/>
                                </a:cubicBezTo>
                                <a:close/>
                                <a:moveTo>
                                  <a:pt x="371" y="5"/>
                                </a:moveTo>
                                <a:cubicBezTo>
                                  <a:pt x="370" y="6"/>
                                  <a:pt x="367" y="6"/>
                                  <a:pt x="365" y="6"/>
                                </a:cubicBezTo>
                                <a:cubicBezTo>
                                  <a:pt x="367" y="7"/>
                                  <a:pt x="377" y="6"/>
                                  <a:pt x="377" y="5"/>
                                </a:cubicBezTo>
                                <a:cubicBezTo>
                                  <a:pt x="374" y="5"/>
                                  <a:pt x="374" y="5"/>
                                  <a:pt x="371" y="5"/>
                                </a:cubicBezTo>
                                <a:close/>
                                <a:moveTo>
                                  <a:pt x="364" y="51"/>
                                </a:moveTo>
                                <a:cubicBezTo>
                                  <a:pt x="364" y="52"/>
                                  <a:pt x="367" y="51"/>
                                  <a:pt x="370" y="51"/>
                                </a:cubicBezTo>
                                <a:cubicBezTo>
                                  <a:pt x="370" y="51"/>
                                  <a:pt x="366" y="51"/>
                                  <a:pt x="364" y="51"/>
                                </a:cubicBezTo>
                                <a:close/>
                                <a:moveTo>
                                  <a:pt x="363" y="50"/>
                                </a:moveTo>
                                <a:cubicBezTo>
                                  <a:pt x="365" y="49"/>
                                  <a:pt x="366" y="49"/>
                                  <a:pt x="367" y="49"/>
                                </a:cubicBezTo>
                                <a:cubicBezTo>
                                  <a:pt x="365" y="48"/>
                                  <a:pt x="363" y="49"/>
                                  <a:pt x="363" y="50"/>
                                </a:cubicBezTo>
                                <a:close/>
                                <a:moveTo>
                                  <a:pt x="326" y="13"/>
                                </a:moveTo>
                                <a:cubicBezTo>
                                  <a:pt x="327" y="12"/>
                                  <a:pt x="332" y="11"/>
                                  <a:pt x="333" y="11"/>
                                </a:cubicBezTo>
                                <a:cubicBezTo>
                                  <a:pt x="329" y="11"/>
                                  <a:pt x="328" y="12"/>
                                  <a:pt x="326" y="13"/>
                                </a:cubicBezTo>
                                <a:close/>
                                <a:moveTo>
                                  <a:pt x="321" y="10"/>
                                </a:moveTo>
                                <a:cubicBezTo>
                                  <a:pt x="322" y="11"/>
                                  <a:pt x="325" y="10"/>
                                  <a:pt x="329" y="9"/>
                                </a:cubicBezTo>
                                <a:cubicBezTo>
                                  <a:pt x="329" y="9"/>
                                  <a:pt x="329" y="9"/>
                                  <a:pt x="328" y="9"/>
                                </a:cubicBezTo>
                                <a:cubicBezTo>
                                  <a:pt x="326" y="10"/>
                                  <a:pt x="323" y="10"/>
                                  <a:pt x="321" y="10"/>
                                </a:cubicBezTo>
                                <a:close/>
                                <a:moveTo>
                                  <a:pt x="322" y="58"/>
                                </a:moveTo>
                                <a:cubicBezTo>
                                  <a:pt x="323" y="58"/>
                                  <a:pt x="326" y="58"/>
                                  <a:pt x="328" y="58"/>
                                </a:cubicBezTo>
                                <a:cubicBezTo>
                                  <a:pt x="327" y="57"/>
                                  <a:pt x="325" y="57"/>
                                  <a:pt x="322" y="58"/>
                                </a:cubicBezTo>
                                <a:close/>
                                <a:moveTo>
                                  <a:pt x="313" y="59"/>
                                </a:moveTo>
                                <a:cubicBezTo>
                                  <a:pt x="314" y="60"/>
                                  <a:pt x="309" y="60"/>
                                  <a:pt x="309" y="61"/>
                                </a:cubicBezTo>
                                <a:cubicBezTo>
                                  <a:pt x="311" y="61"/>
                                  <a:pt x="312" y="61"/>
                                  <a:pt x="316" y="60"/>
                                </a:cubicBezTo>
                                <a:cubicBezTo>
                                  <a:pt x="315" y="60"/>
                                  <a:pt x="316" y="59"/>
                                  <a:pt x="313" y="59"/>
                                </a:cubicBezTo>
                                <a:close/>
                                <a:moveTo>
                                  <a:pt x="286" y="24"/>
                                </a:moveTo>
                                <a:cubicBezTo>
                                  <a:pt x="286" y="24"/>
                                  <a:pt x="280" y="25"/>
                                  <a:pt x="280" y="26"/>
                                </a:cubicBezTo>
                                <a:cubicBezTo>
                                  <a:pt x="281" y="26"/>
                                  <a:pt x="280" y="26"/>
                                  <a:pt x="281" y="26"/>
                                </a:cubicBezTo>
                                <a:cubicBezTo>
                                  <a:pt x="282" y="26"/>
                                  <a:pt x="284" y="25"/>
                                  <a:pt x="285" y="24"/>
                                </a:cubicBezTo>
                                <a:cubicBezTo>
                                  <a:pt x="285" y="25"/>
                                  <a:pt x="286" y="25"/>
                                  <a:pt x="287" y="25"/>
                                </a:cubicBezTo>
                                <a:cubicBezTo>
                                  <a:pt x="290" y="24"/>
                                  <a:pt x="290" y="24"/>
                                  <a:pt x="294" y="23"/>
                                </a:cubicBezTo>
                                <a:cubicBezTo>
                                  <a:pt x="293" y="22"/>
                                  <a:pt x="293" y="22"/>
                                  <a:pt x="293" y="22"/>
                                </a:cubicBezTo>
                                <a:cubicBezTo>
                                  <a:pt x="290" y="23"/>
                                  <a:pt x="288" y="23"/>
                                  <a:pt x="286" y="24"/>
                                </a:cubicBezTo>
                                <a:close/>
                                <a:moveTo>
                                  <a:pt x="287" y="68"/>
                                </a:moveTo>
                                <a:cubicBezTo>
                                  <a:pt x="289" y="67"/>
                                  <a:pt x="289" y="67"/>
                                  <a:pt x="289" y="66"/>
                                </a:cubicBezTo>
                                <a:cubicBezTo>
                                  <a:pt x="287" y="67"/>
                                  <a:pt x="287" y="67"/>
                                  <a:pt x="287" y="68"/>
                                </a:cubicBezTo>
                                <a:close/>
                                <a:moveTo>
                                  <a:pt x="237" y="80"/>
                                </a:moveTo>
                                <a:cubicBezTo>
                                  <a:pt x="236" y="81"/>
                                  <a:pt x="235" y="83"/>
                                  <a:pt x="230" y="86"/>
                                </a:cubicBezTo>
                                <a:cubicBezTo>
                                  <a:pt x="227" y="86"/>
                                  <a:pt x="224" y="88"/>
                                  <a:pt x="221" y="89"/>
                                </a:cubicBezTo>
                                <a:cubicBezTo>
                                  <a:pt x="221" y="89"/>
                                  <a:pt x="221" y="90"/>
                                  <a:pt x="220" y="91"/>
                                </a:cubicBezTo>
                                <a:cubicBezTo>
                                  <a:pt x="219" y="91"/>
                                  <a:pt x="215" y="92"/>
                                  <a:pt x="215" y="93"/>
                                </a:cubicBezTo>
                                <a:cubicBezTo>
                                  <a:pt x="217" y="93"/>
                                  <a:pt x="218" y="93"/>
                                  <a:pt x="220" y="92"/>
                                </a:cubicBezTo>
                                <a:cubicBezTo>
                                  <a:pt x="222" y="91"/>
                                  <a:pt x="219" y="91"/>
                                  <a:pt x="221" y="90"/>
                                </a:cubicBezTo>
                                <a:cubicBezTo>
                                  <a:pt x="227" y="88"/>
                                  <a:pt x="233" y="84"/>
                                  <a:pt x="238" y="81"/>
                                </a:cubicBezTo>
                                <a:cubicBezTo>
                                  <a:pt x="237" y="81"/>
                                  <a:pt x="237" y="81"/>
                                  <a:pt x="236" y="81"/>
                                </a:cubicBezTo>
                                <a:cubicBezTo>
                                  <a:pt x="239" y="80"/>
                                  <a:pt x="241" y="79"/>
                                  <a:pt x="242" y="78"/>
                                </a:cubicBezTo>
                                <a:cubicBezTo>
                                  <a:pt x="239" y="79"/>
                                  <a:pt x="238" y="79"/>
                                  <a:pt x="237" y="80"/>
                                </a:cubicBezTo>
                                <a:close/>
                                <a:moveTo>
                                  <a:pt x="228" y="79"/>
                                </a:moveTo>
                                <a:cubicBezTo>
                                  <a:pt x="228" y="80"/>
                                  <a:pt x="230" y="79"/>
                                  <a:pt x="228" y="80"/>
                                </a:cubicBezTo>
                                <a:cubicBezTo>
                                  <a:pt x="228" y="80"/>
                                  <a:pt x="224" y="82"/>
                                  <a:pt x="224" y="81"/>
                                </a:cubicBezTo>
                                <a:cubicBezTo>
                                  <a:pt x="219" y="84"/>
                                  <a:pt x="214" y="86"/>
                                  <a:pt x="212" y="89"/>
                                </a:cubicBezTo>
                                <a:cubicBezTo>
                                  <a:pt x="217" y="86"/>
                                  <a:pt x="220" y="83"/>
                                  <a:pt x="224" y="82"/>
                                </a:cubicBezTo>
                                <a:cubicBezTo>
                                  <a:pt x="224" y="82"/>
                                  <a:pt x="222" y="83"/>
                                  <a:pt x="223" y="83"/>
                                </a:cubicBezTo>
                                <a:cubicBezTo>
                                  <a:pt x="226" y="82"/>
                                  <a:pt x="228" y="80"/>
                                  <a:pt x="232" y="79"/>
                                </a:cubicBezTo>
                                <a:cubicBezTo>
                                  <a:pt x="231" y="78"/>
                                  <a:pt x="231" y="78"/>
                                  <a:pt x="228" y="79"/>
                                </a:cubicBezTo>
                                <a:close/>
                                <a:moveTo>
                                  <a:pt x="209" y="55"/>
                                </a:moveTo>
                                <a:cubicBezTo>
                                  <a:pt x="212" y="54"/>
                                  <a:pt x="215" y="52"/>
                                  <a:pt x="216" y="50"/>
                                </a:cubicBezTo>
                                <a:cubicBezTo>
                                  <a:pt x="212" y="52"/>
                                  <a:pt x="211" y="53"/>
                                  <a:pt x="209" y="55"/>
                                </a:cubicBezTo>
                                <a:close/>
                                <a:moveTo>
                                  <a:pt x="220" y="66"/>
                                </a:moveTo>
                                <a:cubicBezTo>
                                  <a:pt x="223" y="64"/>
                                  <a:pt x="220" y="67"/>
                                  <a:pt x="223" y="65"/>
                                </a:cubicBezTo>
                                <a:cubicBezTo>
                                  <a:pt x="224" y="64"/>
                                  <a:pt x="223" y="65"/>
                                  <a:pt x="223" y="64"/>
                                </a:cubicBezTo>
                                <a:cubicBezTo>
                                  <a:pt x="222" y="65"/>
                                  <a:pt x="220" y="65"/>
                                  <a:pt x="220" y="66"/>
                                </a:cubicBezTo>
                                <a:close/>
                                <a:moveTo>
                                  <a:pt x="217" y="67"/>
                                </a:moveTo>
                                <a:cubicBezTo>
                                  <a:pt x="214" y="69"/>
                                  <a:pt x="216" y="70"/>
                                  <a:pt x="219" y="67"/>
                                </a:cubicBezTo>
                                <a:cubicBezTo>
                                  <a:pt x="214" y="69"/>
                                  <a:pt x="222" y="65"/>
                                  <a:pt x="217" y="67"/>
                                </a:cubicBezTo>
                                <a:close/>
                                <a:moveTo>
                                  <a:pt x="226" y="94"/>
                                </a:moveTo>
                                <a:cubicBezTo>
                                  <a:pt x="225" y="94"/>
                                  <a:pt x="224" y="95"/>
                                  <a:pt x="224" y="96"/>
                                </a:cubicBezTo>
                                <a:cubicBezTo>
                                  <a:pt x="226" y="94"/>
                                  <a:pt x="226" y="95"/>
                                  <a:pt x="228" y="94"/>
                                </a:cubicBezTo>
                                <a:cubicBezTo>
                                  <a:pt x="228" y="93"/>
                                  <a:pt x="227" y="94"/>
                                  <a:pt x="226" y="94"/>
                                </a:cubicBezTo>
                                <a:close/>
                                <a:moveTo>
                                  <a:pt x="216" y="80"/>
                                </a:moveTo>
                                <a:cubicBezTo>
                                  <a:pt x="215" y="80"/>
                                  <a:pt x="213" y="82"/>
                                  <a:pt x="211" y="82"/>
                                </a:cubicBezTo>
                                <a:cubicBezTo>
                                  <a:pt x="211" y="83"/>
                                  <a:pt x="214" y="82"/>
                                  <a:pt x="216" y="80"/>
                                </a:cubicBezTo>
                                <a:close/>
                                <a:moveTo>
                                  <a:pt x="206" y="79"/>
                                </a:moveTo>
                                <a:cubicBezTo>
                                  <a:pt x="206" y="79"/>
                                  <a:pt x="208" y="78"/>
                                  <a:pt x="207" y="79"/>
                                </a:cubicBezTo>
                                <a:cubicBezTo>
                                  <a:pt x="209" y="77"/>
                                  <a:pt x="210" y="78"/>
                                  <a:pt x="212" y="75"/>
                                </a:cubicBezTo>
                                <a:cubicBezTo>
                                  <a:pt x="210" y="76"/>
                                  <a:pt x="208" y="77"/>
                                  <a:pt x="206" y="79"/>
                                </a:cubicBezTo>
                                <a:close/>
                                <a:moveTo>
                                  <a:pt x="192" y="65"/>
                                </a:moveTo>
                                <a:cubicBezTo>
                                  <a:pt x="191" y="66"/>
                                  <a:pt x="190" y="67"/>
                                  <a:pt x="190" y="67"/>
                                </a:cubicBezTo>
                                <a:cubicBezTo>
                                  <a:pt x="193" y="65"/>
                                  <a:pt x="197" y="64"/>
                                  <a:pt x="198" y="63"/>
                                </a:cubicBezTo>
                                <a:cubicBezTo>
                                  <a:pt x="194" y="64"/>
                                  <a:pt x="195" y="64"/>
                                  <a:pt x="192" y="65"/>
                                </a:cubicBezTo>
                                <a:close/>
                                <a:moveTo>
                                  <a:pt x="208" y="90"/>
                                </a:moveTo>
                                <a:cubicBezTo>
                                  <a:pt x="207" y="91"/>
                                  <a:pt x="206" y="91"/>
                                  <a:pt x="206" y="92"/>
                                </a:cubicBezTo>
                                <a:cubicBezTo>
                                  <a:pt x="207" y="91"/>
                                  <a:pt x="206" y="93"/>
                                  <a:pt x="209" y="91"/>
                                </a:cubicBezTo>
                                <a:cubicBezTo>
                                  <a:pt x="210" y="90"/>
                                  <a:pt x="208" y="91"/>
                                  <a:pt x="208" y="90"/>
                                </a:cubicBezTo>
                                <a:close/>
                                <a:moveTo>
                                  <a:pt x="207" y="101"/>
                                </a:moveTo>
                                <a:cubicBezTo>
                                  <a:pt x="208" y="101"/>
                                  <a:pt x="212" y="98"/>
                                  <a:pt x="214" y="97"/>
                                </a:cubicBezTo>
                                <a:cubicBezTo>
                                  <a:pt x="211" y="99"/>
                                  <a:pt x="207" y="101"/>
                                  <a:pt x="207" y="101"/>
                                </a:cubicBezTo>
                                <a:close/>
                                <a:moveTo>
                                  <a:pt x="190" y="86"/>
                                </a:moveTo>
                                <a:cubicBezTo>
                                  <a:pt x="191" y="85"/>
                                  <a:pt x="196" y="82"/>
                                  <a:pt x="196" y="82"/>
                                </a:cubicBezTo>
                                <a:cubicBezTo>
                                  <a:pt x="194" y="83"/>
                                  <a:pt x="192" y="85"/>
                                  <a:pt x="190" y="86"/>
                                </a:cubicBezTo>
                                <a:close/>
                                <a:moveTo>
                                  <a:pt x="198" y="111"/>
                                </a:moveTo>
                                <a:cubicBezTo>
                                  <a:pt x="199" y="112"/>
                                  <a:pt x="204" y="109"/>
                                  <a:pt x="205" y="107"/>
                                </a:cubicBezTo>
                                <a:cubicBezTo>
                                  <a:pt x="203" y="109"/>
                                  <a:pt x="201" y="110"/>
                                  <a:pt x="198" y="111"/>
                                </a:cubicBezTo>
                                <a:close/>
                                <a:moveTo>
                                  <a:pt x="185" y="86"/>
                                </a:moveTo>
                                <a:cubicBezTo>
                                  <a:pt x="185" y="86"/>
                                  <a:pt x="189" y="84"/>
                                  <a:pt x="188" y="84"/>
                                </a:cubicBezTo>
                                <a:cubicBezTo>
                                  <a:pt x="184" y="85"/>
                                  <a:pt x="184" y="87"/>
                                  <a:pt x="183" y="89"/>
                                </a:cubicBezTo>
                                <a:cubicBezTo>
                                  <a:pt x="184" y="88"/>
                                  <a:pt x="184" y="88"/>
                                  <a:pt x="184" y="88"/>
                                </a:cubicBezTo>
                                <a:cubicBezTo>
                                  <a:pt x="187" y="87"/>
                                  <a:pt x="190" y="84"/>
                                  <a:pt x="188" y="84"/>
                                </a:cubicBezTo>
                                <a:cubicBezTo>
                                  <a:pt x="188" y="84"/>
                                  <a:pt x="186" y="86"/>
                                  <a:pt x="185" y="86"/>
                                </a:cubicBezTo>
                                <a:close/>
                                <a:moveTo>
                                  <a:pt x="175" y="77"/>
                                </a:moveTo>
                                <a:cubicBezTo>
                                  <a:pt x="177" y="75"/>
                                  <a:pt x="182" y="73"/>
                                  <a:pt x="180" y="73"/>
                                </a:cubicBezTo>
                                <a:cubicBezTo>
                                  <a:pt x="179" y="75"/>
                                  <a:pt x="174" y="76"/>
                                  <a:pt x="175" y="77"/>
                                </a:cubicBezTo>
                                <a:close/>
                                <a:moveTo>
                                  <a:pt x="186" y="115"/>
                                </a:moveTo>
                                <a:cubicBezTo>
                                  <a:pt x="187" y="115"/>
                                  <a:pt x="191" y="112"/>
                                  <a:pt x="191" y="111"/>
                                </a:cubicBezTo>
                                <a:cubicBezTo>
                                  <a:pt x="190" y="112"/>
                                  <a:pt x="187" y="113"/>
                                  <a:pt x="186" y="115"/>
                                </a:cubicBezTo>
                                <a:close/>
                                <a:moveTo>
                                  <a:pt x="177" y="93"/>
                                </a:moveTo>
                                <a:cubicBezTo>
                                  <a:pt x="170" y="97"/>
                                  <a:pt x="177" y="95"/>
                                  <a:pt x="177" y="93"/>
                                </a:cubicBezTo>
                                <a:close/>
                                <a:moveTo>
                                  <a:pt x="183" y="114"/>
                                </a:moveTo>
                                <a:cubicBezTo>
                                  <a:pt x="185" y="113"/>
                                  <a:pt x="188" y="111"/>
                                  <a:pt x="188" y="110"/>
                                </a:cubicBezTo>
                                <a:cubicBezTo>
                                  <a:pt x="185" y="112"/>
                                  <a:pt x="184" y="113"/>
                                  <a:pt x="183" y="114"/>
                                </a:cubicBezTo>
                                <a:close/>
                                <a:moveTo>
                                  <a:pt x="158" y="89"/>
                                </a:moveTo>
                                <a:cubicBezTo>
                                  <a:pt x="160" y="88"/>
                                  <a:pt x="165" y="84"/>
                                  <a:pt x="163" y="85"/>
                                </a:cubicBezTo>
                                <a:cubicBezTo>
                                  <a:pt x="163" y="85"/>
                                  <a:pt x="157" y="89"/>
                                  <a:pt x="158" y="89"/>
                                </a:cubicBezTo>
                                <a:close/>
                                <a:moveTo>
                                  <a:pt x="166" y="104"/>
                                </a:moveTo>
                                <a:cubicBezTo>
                                  <a:pt x="168" y="103"/>
                                  <a:pt x="170" y="102"/>
                                  <a:pt x="171" y="101"/>
                                </a:cubicBezTo>
                                <a:cubicBezTo>
                                  <a:pt x="169" y="103"/>
                                  <a:pt x="166" y="103"/>
                                  <a:pt x="166" y="104"/>
                                </a:cubicBezTo>
                                <a:close/>
                                <a:moveTo>
                                  <a:pt x="172" y="122"/>
                                </a:moveTo>
                                <a:cubicBezTo>
                                  <a:pt x="172" y="122"/>
                                  <a:pt x="176" y="120"/>
                                  <a:pt x="176" y="120"/>
                                </a:cubicBezTo>
                                <a:cubicBezTo>
                                  <a:pt x="175" y="120"/>
                                  <a:pt x="175" y="120"/>
                                  <a:pt x="172" y="122"/>
                                </a:cubicBezTo>
                                <a:close/>
                                <a:moveTo>
                                  <a:pt x="142" y="97"/>
                                </a:moveTo>
                                <a:cubicBezTo>
                                  <a:pt x="145" y="95"/>
                                  <a:pt x="147" y="93"/>
                                  <a:pt x="148" y="92"/>
                                </a:cubicBezTo>
                                <a:cubicBezTo>
                                  <a:pt x="146" y="93"/>
                                  <a:pt x="142" y="96"/>
                                  <a:pt x="142" y="97"/>
                                </a:cubicBezTo>
                                <a:close/>
                                <a:moveTo>
                                  <a:pt x="155" y="112"/>
                                </a:moveTo>
                                <a:cubicBezTo>
                                  <a:pt x="155" y="112"/>
                                  <a:pt x="156" y="111"/>
                                  <a:pt x="156" y="111"/>
                                </a:cubicBezTo>
                                <a:cubicBezTo>
                                  <a:pt x="155" y="112"/>
                                  <a:pt x="156" y="112"/>
                                  <a:pt x="157" y="111"/>
                                </a:cubicBezTo>
                                <a:cubicBezTo>
                                  <a:pt x="157" y="111"/>
                                  <a:pt x="158" y="110"/>
                                  <a:pt x="158" y="109"/>
                                </a:cubicBezTo>
                                <a:cubicBezTo>
                                  <a:pt x="157" y="110"/>
                                  <a:pt x="155" y="111"/>
                                  <a:pt x="155" y="112"/>
                                </a:cubicBezTo>
                                <a:close/>
                                <a:moveTo>
                                  <a:pt x="164" y="129"/>
                                </a:moveTo>
                                <a:cubicBezTo>
                                  <a:pt x="165" y="128"/>
                                  <a:pt x="170" y="125"/>
                                  <a:pt x="169" y="124"/>
                                </a:cubicBezTo>
                                <a:cubicBezTo>
                                  <a:pt x="167" y="126"/>
                                  <a:pt x="165" y="127"/>
                                  <a:pt x="164" y="129"/>
                                </a:cubicBezTo>
                                <a:close/>
                                <a:moveTo>
                                  <a:pt x="153" y="112"/>
                                </a:moveTo>
                                <a:cubicBezTo>
                                  <a:pt x="155" y="111"/>
                                  <a:pt x="158" y="109"/>
                                  <a:pt x="157" y="109"/>
                                </a:cubicBezTo>
                                <a:cubicBezTo>
                                  <a:pt x="154" y="110"/>
                                  <a:pt x="154" y="111"/>
                                  <a:pt x="153" y="112"/>
                                </a:cubicBezTo>
                                <a:close/>
                                <a:moveTo>
                                  <a:pt x="164" y="125"/>
                                </a:moveTo>
                                <a:cubicBezTo>
                                  <a:pt x="165" y="124"/>
                                  <a:pt x="167" y="122"/>
                                  <a:pt x="167" y="122"/>
                                </a:cubicBezTo>
                                <a:cubicBezTo>
                                  <a:pt x="166" y="122"/>
                                  <a:pt x="162" y="125"/>
                                  <a:pt x="164" y="125"/>
                                </a:cubicBezTo>
                                <a:close/>
                                <a:moveTo>
                                  <a:pt x="162" y="131"/>
                                </a:moveTo>
                                <a:cubicBezTo>
                                  <a:pt x="162" y="131"/>
                                  <a:pt x="161" y="132"/>
                                  <a:pt x="161" y="133"/>
                                </a:cubicBezTo>
                                <a:cubicBezTo>
                                  <a:pt x="164" y="130"/>
                                  <a:pt x="164" y="130"/>
                                  <a:pt x="164" y="130"/>
                                </a:cubicBezTo>
                                <a:cubicBezTo>
                                  <a:pt x="162" y="131"/>
                                  <a:pt x="170" y="126"/>
                                  <a:pt x="167" y="127"/>
                                </a:cubicBezTo>
                                <a:cubicBezTo>
                                  <a:pt x="165" y="129"/>
                                  <a:pt x="163" y="130"/>
                                  <a:pt x="162" y="131"/>
                                </a:cubicBezTo>
                                <a:close/>
                                <a:moveTo>
                                  <a:pt x="153" y="115"/>
                                </a:moveTo>
                                <a:cubicBezTo>
                                  <a:pt x="153" y="115"/>
                                  <a:pt x="154" y="114"/>
                                  <a:pt x="153" y="114"/>
                                </a:cubicBezTo>
                                <a:cubicBezTo>
                                  <a:pt x="149" y="118"/>
                                  <a:pt x="155" y="114"/>
                                  <a:pt x="153" y="116"/>
                                </a:cubicBezTo>
                                <a:cubicBezTo>
                                  <a:pt x="155" y="115"/>
                                  <a:pt x="155" y="115"/>
                                  <a:pt x="155" y="115"/>
                                </a:cubicBezTo>
                                <a:cubicBezTo>
                                  <a:pt x="155" y="115"/>
                                  <a:pt x="155" y="114"/>
                                  <a:pt x="155" y="114"/>
                                </a:cubicBezTo>
                                <a:cubicBezTo>
                                  <a:pt x="154" y="115"/>
                                  <a:pt x="153" y="115"/>
                                  <a:pt x="153" y="115"/>
                                </a:cubicBezTo>
                                <a:close/>
                                <a:moveTo>
                                  <a:pt x="132" y="105"/>
                                </a:moveTo>
                                <a:cubicBezTo>
                                  <a:pt x="135" y="103"/>
                                  <a:pt x="140" y="99"/>
                                  <a:pt x="140" y="98"/>
                                </a:cubicBezTo>
                                <a:cubicBezTo>
                                  <a:pt x="136" y="101"/>
                                  <a:pt x="133" y="104"/>
                                  <a:pt x="132" y="105"/>
                                </a:cubicBezTo>
                                <a:close/>
                                <a:moveTo>
                                  <a:pt x="158" y="134"/>
                                </a:moveTo>
                                <a:cubicBezTo>
                                  <a:pt x="159" y="132"/>
                                  <a:pt x="163" y="130"/>
                                  <a:pt x="163" y="130"/>
                                </a:cubicBezTo>
                                <a:cubicBezTo>
                                  <a:pt x="161" y="131"/>
                                  <a:pt x="157" y="133"/>
                                  <a:pt x="158" y="134"/>
                                </a:cubicBezTo>
                                <a:close/>
                                <a:moveTo>
                                  <a:pt x="149" y="141"/>
                                </a:moveTo>
                                <a:cubicBezTo>
                                  <a:pt x="151" y="141"/>
                                  <a:pt x="153" y="139"/>
                                  <a:pt x="153" y="138"/>
                                </a:cubicBezTo>
                                <a:cubicBezTo>
                                  <a:pt x="154" y="138"/>
                                  <a:pt x="157" y="136"/>
                                  <a:pt x="158" y="135"/>
                                </a:cubicBezTo>
                                <a:cubicBezTo>
                                  <a:pt x="155" y="136"/>
                                  <a:pt x="151" y="139"/>
                                  <a:pt x="149" y="141"/>
                                </a:cubicBezTo>
                                <a:close/>
                                <a:moveTo>
                                  <a:pt x="132" y="110"/>
                                </a:moveTo>
                                <a:cubicBezTo>
                                  <a:pt x="132" y="108"/>
                                  <a:pt x="128" y="112"/>
                                  <a:pt x="127" y="113"/>
                                </a:cubicBezTo>
                                <a:cubicBezTo>
                                  <a:pt x="126" y="114"/>
                                  <a:pt x="128" y="114"/>
                                  <a:pt x="129" y="112"/>
                                </a:cubicBezTo>
                                <a:cubicBezTo>
                                  <a:pt x="129" y="111"/>
                                  <a:pt x="131" y="110"/>
                                  <a:pt x="131" y="110"/>
                                </a:cubicBezTo>
                                <a:cubicBezTo>
                                  <a:pt x="131" y="110"/>
                                  <a:pt x="131" y="110"/>
                                  <a:pt x="132" y="110"/>
                                </a:cubicBezTo>
                                <a:close/>
                                <a:moveTo>
                                  <a:pt x="137" y="153"/>
                                </a:moveTo>
                                <a:cubicBezTo>
                                  <a:pt x="139" y="150"/>
                                  <a:pt x="143" y="148"/>
                                  <a:pt x="143" y="147"/>
                                </a:cubicBezTo>
                                <a:cubicBezTo>
                                  <a:pt x="140" y="149"/>
                                  <a:pt x="138" y="151"/>
                                  <a:pt x="137" y="153"/>
                                </a:cubicBezTo>
                                <a:close/>
                                <a:moveTo>
                                  <a:pt x="105" y="131"/>
                                </a:moveTo>
                                <a:cubicBezTo>
                                  <a:pt x="110" y="128"/>
                                  <a:pt x="114" y="123"/>
                                  <a:pt x="118" y="120"/>
                                </a:cubicBezTo>
                                <a:cubicBezTo>
                                  <a:pt x="117" y="119"/>
                                  <a:pt x="117" y="119"/>
                                  <a:pt x="117" y="119"/>
                                </a:cubicBezTo>
                                <a:cubicBezTo>
                                  <a:pt x="113" y="123"/>
                                  <a:pt x="107" y="128"/>
                                  <a:pt x="105" y="131"/>
                                </a:cubicBezTo>
                                <a:close/>
                                <a:moveTo>
                                  <a:pt x="144" y="153"/>
                                </a:moveTo>
                                <a:cubicBezTo>
                                  <a:pt x="144" y="154"/>
                                  <a:pt x="143" y="155"/>
                                  <a:pt x="143" y="155"/>
                                </a:cubicBezTo>
                                <a:cubicBezTo>
                                  <a:pt x="146" y="153"/>
                                  <a:pt x="146" y="153"/>
                                  <a:pt x="146" y="153"/>
                                </a:cubicBezTo>
                                <a:cubicBezTo>
                                  <a:pt x="145" y="153"/>
                                  <a:pt x="146" y="152"/>
                                  <a:pt x="144" y="153"/>
                                </a:cubicBezTo>
                                <a:close/>
                                <a:moveTo>
                                  <a:pt x="124" y="137"/>
                                </a:moveTo>
                                <a:cubicBezTo>
                                  <a:pt x="125" y="137"/>
                                  <a:pt x="126" y="136"/>
                                  <a:pt x="126" y="136"/>
                                </a:cubicBezTo>
                                <a:cubicBezTo>
                                  <a:pt x="125" y="136"/>
                                  <a:pt x="123" y="138"/>
                                  <a:pt x="122" y="139"/>
                                </a:cubicBezTo>
                                <a:cubicBezTo>
                                  <a:pt x="121" y="140"/>
                                  <a:pt x="121" y="140"/>
                                  <a:pt x="122" y="140"/>
                                </a:cubicBezTo>
                                <a:cubicBezTo>
                                  <a:pt x="124" y="138"/>
                                  <a:pt x="123" y="138"/>
                                  <a:pt x="124" y="137"/>
                                </a:cubicBezTo>
                                <a:close/>
                                <a:moveTo>
                                  <a:pt x="112" y="136"/>
                                </a:moveTo>
                                <a:cubicBezTo>
                                  <a:pt x="109" y="139"/>
                                  <a:pt x="114" y="135"/>
                                  <a:pt x="111" y="138"/>
                                </a:cubicBezTo>
                                <a:cubicBezTo>
                                  <a:pt x="113" y="136"/>
                                  <a:pt x="113" y="136"/>
                                  <a:pt x="115" y="135"/>
                                </a:cubicBezTo>
                                <a:cubicBezTo>
                                  <a:pt x="115" y="135"/>
                                  <a:pt x="116" y="134"/>
                                  <a:pt x="115" y="134"/>
                                </a:cubicBezTo>
                                <a:cubicBezTo>
                                  <a:pt x="113" y="136"/>
                                  <a:pt x="114" y="134"/>
                                  <a:pt x="112" y="136"/>
                                </a:cubicBezTo>
                                <a:close/>
                                <a:moveTo>
                                  <a:pt x="125" y="156"/>
                                </a:moveTo>
                                <a:cubicBezTo>
                                  <a:pt x="126" y="156"/>
                                  <a:pt x="128" y="154"/>
                                  <a:pt x="129" y="152"/>
                                </a:cubicBezTo>
                                <a:cubicBezTo>
                                  <a:pt x="128" y="153"/>
                                  <a:pt x="126" y="154"/>
                                  <a:pt x="125" y="156"/>
                                </a:cubicBezTo>
                                <a:close/>
                                <a:moveTo>
                                  <a:pt x="113" y="150"/>
                                </a:moveTo>
                                <a:cubicBezTo>
                                  <a:pt x="117" y="147"/>
                                  <a:pt x="116" y="148"/>
                                  <a:pt x="120" y="145"/>
                                </a:cubicBezTo>
                                <a:cubicBezTo>
                                  <a:pt x="118" y="145"/>
                                  <a:pt x="121" y="143"/>
                                  <a:pt x="120" y="143"/>
                                </a:cubicBezTo>
                                <a:cubicBezTo>
                                  <a:pt x="119" y="145"/>
                                  <a:pt x="113" y="149"/>
                                  <a:pt x="113" y="150"/>
                                </a:cubicBezTo>
                                <a:close/>
                                <a:moveTo>
                                  <a:pt x="112" y="138"/>
                                </a:moveTo>
                                <a:cubicBezTo>
                                  <a:pt x="110" y="140"/>
                                  <a:pt x="110" y="138"/>
                                  <a:pt x="108" y="140"/>
                                </a:cubicBezTo>
                                <a:cubicBezTo>
                                  <a:pt x="107" y="142"/>
                                  <a:pt x="109" y="140"/>
                                  <a:pt x="110" y="141"/>
                                </a:cubicBezTo>
                                <a:cubicBezTo>
                                  <a:pt x="111" y="140"/>
                                  <a:pt x="114" y="137"/>
                                  <a:pt x="112" y="138"/>
                                </a:cubicBezTo>
                                <a:close/>
                                <a:moveTo>
                                  <a:pt x="96" y="141"/>
                                </a:moveTo>
                                <a:cubicBezTo>
                                  <a:pt x="99" y="138"/>
                                  <a:pt x="99" y="138"/>
                                  <a:pt x="99" y="138"/>
                                </a:cubicBezTo>
                                <a:cubicBezTo>
                                  <a:pt x="98" y="137"/>
                                  <a:pt x="98" y="137"/>
                                  <a:pt x="98" y="137"/>
                                </a:cubicBezTo>
                                <a:cubicBezTo>
                                  <a:pt x="96" y="139"/>
                                  <a:pt x="97" y="139"/>
                                  <a:pt x="96" y="141"/>
                                </a:cubicBezTo>
                                <a:close/>
                                <a:moveTo>
                                  <a:pt x="119" y="170"/>
                                </a:moveTo>
                                <a:cubicBezTo>
                                  <a:pt x="119" y="171"/>
                                  <a:pt x="120" y="168"/>
                                  <a:pt x="120" y="169"/>
                                </a:cubicBezTo>
                                <a:cubicBezTo>
                                  <a:pt x="121" y="168"/>
                                  <a:pt x="125" y="165"/>
                                  <a:pt x="123" y="166"/>
                                </a:cubicBezTo>
                                <a:cubicBezTo>
                                  <a:pt x="121" y="168"/>
                                  <a:pt x="121" y="168"/>
                                  <a:pt x="119" y="170"/>
                                </a:cubicBezTo>
                                <a:close/>
                                <a:moveTo>
                                  <a:pt x="111" y="161"/>
                                </a:moveTo>
                                <a:cubicBezTo>
                                  <a:pt x="113" y="159"/>
                                  <a:pt x="114" y="159"/>
                                  <a:pt x="115" y="158"/>
                                </a:cubicBezTo>
                                <a:cubicBezTo>
                                  <a:pt x="114" y="158"/>
                                  <a:pt x="115" y="157"/>
                                  <a:pt x="114" y="157"/>
                                </a:cubicBezTo>
                                <a:cubicBezTo>
                                  <a:pt x="113" y="159"/>
                                  <a:pt x="111" y="160"/>
                                  <a:pt x="111" y="161"/>
                                </a:cubicBezTo>
                                <a:close/>
                                <a:moveTo>
                                  <a:pt x="85" y="151"/>
                                </a:moveTo>
                                <a:cubicBezTo>
                                  <a:pt x="83" y="153"/>
                                  <a:pt x="82" y="154"/>
                                  <a:pt x="81" y="155"/>
                                </a:cubicBezTo>
                                <a:cubicBezTo>
                                  <a:pt x="81" y="156"/>
                                  <a:pt x="81" y="156"/>
                                  <a:pt x="81" y="156"/>
                                </a:cubicBezTo>
                                <a:cubicBezTo>
                                  <a:pt x="81" y="156"/>
                                  <a:pt x="81" y="156"/>
                                  <a:pt x="81" y="156"/>
                                </a:cubicBezTo>
                                <a:cubicBezTo>
                                  <a:pt x="82" y="156"/>
                                  <a:pt x="82" y="156"/>
                                  <a:pt x="82" y="156"/>
                                </a:cubicBezTo>
                                <a:cubicBezTo>
                                  <a:pt x="83" y="155"/>
                                  <a:pt x="83" y="155"/>
                                  <a:pt x="83" y="155"/>
                                </a:cubicBezTo>
                                <a:cubicBezTo>
                                  <a:pt x="84" y="154"/>
                                  <a:pt x="85" y="152"/>
                                  <a:pt x="86" y="151"/>
                                </a:cubicBezTo>
                                <a:cubicBezTo>
                                  <a:pt x="89" y="149"/>
                                  <a:pt x="91" y="146"/>
                                  <a:pt x="93" y="143"/>
                                </a:cubicBezTo>
                                <a:cubicBezTo>
                                  <a:pt x="90" y="146"/>
                                  <a:pt x="87" y="149"/>
                                  <a:pt x="85" y="151"/>
                                </a:cubicBezTo>
                                <a:close/>
                                <a:moveTo>
                                  <a:pt x="88" y="156"/>
                                </a:moveTo>
                                <a:cubicBezTo>
                                  <a:pt x="90" y="154"/>
                                  <a:pt x="91" y="154"/>
                                  <a:pt x="93" y="152"/>
                                </a:cubicBezTo>
                                <a:cubicBezTo>
                                  <a:pt x="93" y="151"/>
                                  <a:pt x="93" y="150"/>
                                  <a:pt x="94" y="149"/>
                                </a:cubicBezTo>
                                <a:cubicBezTo>
                                  <a:pt x="91" y="152"/>
                                  <a:pt x="87" y="156"/>
                                  <a:pt x="88" y="156"/>
                                </a:cubicBezTo>
                                <a:close/>
                                <a:moveTo>
                                  <a:pt x="86" y="154"/>
                                </a:moveTo>
                                <a:cubicBezTo>
                                  <a:pt x="88" y="153"/>
                                  <a:pt x="87" y="154"/>
                                  <a:pt x="89" y="152"/>
                                </a:cubicBezTo>
                                <a:cubicBezTo>
                                  <a:pt x="89" y="152"/>
                                  <a:pt x="89" y="152"/>
                                  <a:pt x="90" y="151"/>
                                </a:cubicBezTo>
                                <a:cubicBezTo>
                                  <a:pt x="89" y="151"/>
                                  <a:pt x="89" y="151"/>
                                  <a:pt x="90" y="151"/>
                                </a:cubicBezTo>
                                <a:cubicBezTo>
                                  <a:pt x="90" y="150"/>
                                  <a:pt x="90" y="150"/>
                                  <a:pt x="90" y="150"/>
                                </a:cubicBezTo>
                                <a:cubicBezTo>
                                  <a:pt x="89" y="152"/>
                                  <a:pt x="86" y="154"/>
                                  <a:pt x="86" y="154"/>
                                </a:cubicBezTo>
                                <a:close/>
                                <a:moveTo>
                                  <a:pt x="96" y="160"/>
                                </a:moveTo>
                                <a:cubicBezTo>
                                  <a:pt x="96" y="161"/>
                                  <a:pt x="94" y="163"/>
                                  <a:pt x="94" y="164"/>
                                </a:cubicBezTo>
                                <a:cubicBezTo>
                                  <a:pt x="96" y="162"/>
                                  <a:pt x="96" y="161"/>
                                  <a:pt x="98" y="160"/>
                                </a:cubicBezTo>
                                <a:cubicBezTo>
                                  <a:pt x="97" y="159"/>
                                  <a:pt x="97" y="160"/>
                                  <a:pt x="96" y="160"/>
                                </a:cubicBezTo>
                                <a:close/>
                                <a:moveTo>
                                  <a:pt x="95" y="158"/>
                                </a:moveTo>
                                <a:cubicBezTo>
                                  <a:pt x="95" y="158"/>
                                  <a:pt x="95" y="158"/>
                                  <a:pt x="95" y="158"/>
                                </a:cubicBezTo>
                                <a:cubicBezTo>
                                  <a:pt x="93" y="159"/>
                                  <a:pt x="94" y="159"/>
                                  <a:pt x="92" y="160"/>
                                </a:cubicBezTo>
                                <a:cubicBezTo>
                                  <a:pt x="93" y="161"/>
                                  <a:pt x="93" y="161"/>
                                  <a:pt x="93" y="161"/>
                                </a:cubicBezTo>
                                <a:cubicBezTo>
                                  <a:pt x="94" y="159"/>
                                  <a:pt x="94" y="160"/>
                                  <a:pt x="95" y="158"/>
                                </a:cubicBezTo>
                                <a:close/>
                                <a:moveTo>
                                  <a:pt x="85" y="163"/>
                                </a:moveTo>
                                <a:cubicBezTo>
                                  <a:pt x="86" y="162"/>
                                  <a:pt x="86" y="162"/>
                                  <a:pt x="86" y="162"/>
                                </a:cubicBezTo>
                                <a:cubicBezTo>
                                  <a:pt x="86" y="162"/>
                                  <a:pt x="85" y="162"/>
                                  <a:pt x="85" y="163"/>
                                </a:cubicBezTo>
                                <a:close/>
                                <a:moveTo>
                                  <a:pt x="91" y="167"/>
                                </a:moveTo>
                                <a:cubicBezTo>
                                  <a:pt x="91" y="167"/>
                                  <a:pt x="91" y="167"/>
                                  <a:pt x="91" y="168"/>
                                </a:cubicBezTo>
                                <a:cubicBezTo>
                                  <a:pt x="92" y="168"/>
                                  <a:pt x="92" y="168"/>
                                  <a:pt x="92" y="167"/>
                                </a:cubicBezTo>
                                <a:cubicBezTo>
                                  <a:pt x="92" y="167"/>
                                  <a:pt x="92" y="167"/>
                                  <a:pt x="92" y="167"/>
                                </a:cubicBezTo>
                                <a:cubicBezTo>
                                  <a:pt x="92" y="167"/>
                                  <a:pt x="91" y="166"/>
                                  <a:pt x="91" y="167"/>
                                </a:cubicBezTo>
                                <a:close/>
                                <a:moveTo>
                                  <a:pt x="101" y="179"/>
                                </a:moveTo>
                                <a:cubicBezTo>
                                  <a:pt x="101" y="179"/>
                                  <a:pt x="101" y="179"/>
                                  <a:pt x="102" y="180"/>
                                </a:cubicBezTo>
                                <a:cubicBezTo>
                                  <a:pt x="102" y="179"/>
                                  <a:pt x="102" y="178"/>
                                  <a:pt x="103" y="178"/>
                                </a:cubicBezTo>
                                <a:cubicBezTo>
                                  <a:pt x="103" y="178"/>
                                  <a:pt x="103" y="178"/>
                                  <a:pt x="103" y="177"/>
                                </a:cubicBezTo>
                                <a:cubicBezTo>
                                  <a:pt x="102" y="178"/>
                                  <a:pt x="102" y="178"/>
                                  <a:pt x="101" y="179"/>
                                </a:cubicBezTo>
                                <a:close/>
                                <a:moveTo>
                                  <a:pt x="111" y="187"/>
                                </a:moveTo>
                                <a:cubicBezTo>
                                  <a:pt x="111" y="188"/>
                                  <a:pt x="112" y="187"/>
                                  <a:pt x="112" y="187"/>
                                </a:cubicBezTo>
                                <a:cubicBezTo>
                                  <a:pt x="111" y="187"/>
                                  <a:pt x="112" y="187"/>
                                  <a:pt x="112" y="186"/>
                                </a:cubicBezTo>
                                <a:cubicBezTo>
                                  <a:pt x="111" y="186"/>
                                  <a:pt x="112" y="187"/>
                                  <a:pt x="111" y="187"/>
                                </a:cubicBezTo>
                                <a:close/>
                                <a:moveTo>
                                  <a:pt x="100" y="178"/>
                                </a:moveTo>
                                <a:cubicBezTo>
                                  <a:pt x="100" y="179"/>
                                  <a:pt x="101" y="179"/>
                                  <a:pt x="101" y="178"/>
                                </a:cubicBezTo>
                                <a:cubicBezTo>
                                  <a:pt x="101" y="178"/>
                                  <a:pt x="101" y="178"/>
                                  <a:pt x="101" y="178"/>
                                </a:cubicBezTo>
                                <a:cubicBezTo>
                                  <a:pt x="101" y="178"/>
                                  <a:pt x="101" y="178"/>
                                  <a:pt x="101" y="178"/>
                                </a:cubicBezTo>
                                <a:cubicBezTo>
                                  <a:pt x="101" y="178"/>
                                  <a:pt x="100" y="178"/>
                                  <a:pt x="100" y="178"/>
                                </a:cubicBezTo>
                                <a:close/>
                                <a:moveTo>
                                  <a:pt x="101" y="180"/>
                                </a:moveTo>
                                <a:cubicBezTo>
                                  <a:pt x="101" y="179"/>
                                  <a:pt x="101" y="181"/>
                                  <a:pt x="102" y="180"/>
                                </a:cubicBezTo>
                                <a:cubicBezTo>
                                  <a:pt x="102" y="180"/>
                                  <a:pt x="101" y="179"/>
                                  <a:pt x="101" y="179"/>
                                </a:cubicBezTo>
                                <a:cubicBezTo>
                                  <a:pt x="101" y="179"/>
                                  <a:pt x="100" y="180"/>
                                  <a:pt x="101" y="180"/>
                                </a:cubicBezTo>
                                <a:close/>
                                <a:moveTo>
                                  <a:pt x="76" y="157"/>
                                </a:moveTo>
                                <a:cubicBezTo>
                                  <a:pt x="76" y="157"/>
                                  <a:pt x="77" y="156"/>
                                  <a:pt x="76" y="156"/>
                                </a:cubicBezTo>
                                <a:cubicBezTo>
                                  <a:pt x="76" y="156"/>
                                  <a:pt x="76" y="157"/>
                                  <a:pt x="76" y="157"/>
                                </a:cubicBezTo>
                                <a:close/>
                                <a:moveTo>
                                  <a:pt x="99" y="179"/>
                                </a:moveTo>
                                <a:cubicBezTo>
                                  <a:pt x="99" y="178"/>
                                  <a:pt x="100" y="180"/>
                                  <a:pt x="100" y="179"/>
                                </a:cubicBezTo>
                                <a:cubicBezTo>
                                  <a:pt x="99" y="179"/>
                                  <a:pt x="100" y="179"/>
                                  <a:pt x="100" y="178"/>
                                </a:cubicBezTo>
                                <a:cubicBezTo>
                                  <a:pt x="100" y="178"/>
                                  <a:pt x="99" y="179"/>
                                  <a:pt x="99" y="179"/>
                                </a:cubicBezTo>
                                <a:close/>
                                <a:moveTo>
                                  <a:pt x="104" y="186"/>
                                </a:moveTo>
                                <a:cubicBezTo>
                                  <a:pt x="105" y="185"/>
                                  <a:pt x="105" y="185"/>
                                  <a:pt x="105" y="185"/>
                                </a:cubicBezTo>
                                <a:cubicBezTo>
                                  <a:pt x="105" y="184"/>
                                  <a:pt x="104" y="185"/>
                                  <a:pt x="104" y="186"/>
                                </a:cubicBezTo>
                                <a:close/>
                                <a:moveTo>
                                  <a:pt x="100" y="181"/>
                                </a:moveTo>
                                <a:cubicBezTo>
                                  <a:pt x="100" y="181"/>
                                  <a:pt x="100" y="181"/>
                                  <a:pt x="100" y="181"/>
                                </a:cubicBezTo>
                                <a:cubicBezTo>
                                  <a:pt x="100" y="181"/>
                                  <a:pt x="100" y="181"/>
                                  <a:pt x="100" y="181"/>
                                </a:cubicBezTo>
                                <a:cubicBezTo>
                                  <a:pt x="100" y="181"/>
                                  <a:pt x="101" y="181"/>
                                  <a:pt x="101" y="181"/>
                                </a:cubicBezTo>
                                <a:cubicBezTo>
                                  <a:pt x="100" y="181"/>
                                  <a:pt x="100" y="180"/>
                                  <a:pt x="100" y="181"/>
                                </a:cubicBezTo>
                                <a:close/>
                                <a:moveTo>
                                  <a:pt x="108" y="192"/>
                                </a:moveTo>
                                <a:cubicBezTo>
                                  <a:pt x="108" y="191"/>
                                  <a:pt x="109" y="190"/>
                                  <a:pt x="109" y="190"/>
                                </a:cubicBezTo>
                                <a:cubicBezTo>
                                  <a:pt x="108" y="191"/>
                                  <a:pt x="107" y="191"/>
                                  <a:pt x="108" y="192"/>
                                </a:cubicBezTo>
                                <a:close/>
                                <a:moveTo>
                                  <a:pt x="76" y="161"/>
                                </a:moveTo>
                                <a:cubicBezTo>
                                  <a:pt x="76" y="161"/>
                                  <a:pt x="77" y="162"/>
                                  <a:pt x="77" y="161"/>
                                </a:cubicBezTo>
                                <a:cubicBezTo>
                                  <a:pt x="77" y="161"/>
                                  <a:pt x="77" y="161"/>
                                  <a:pt x="77" y="161"/>
                                </a:cubicBezTo>
                                <a:cubicBezTo>
                                  <a:pt x="77" y="161"/>
                                  <a:pt x="78" y="161"/>
                                  <a:pt x="77" y="161"/>
                                </a:cubicBezTo>
                                <a:cubicBezTo>
                                  <a:pt x="77" y="161"/>
                                  <a:pt x="77" y="161"/>
                                  <a:pt x="76" y="161"/>
                                </a:cubicBezTo>
                                <a:close/>
                                <a:moveTo>
                                  <a:pt x="99" y="182"/>
                                </a:moveTo>
                                <a:cubicBezTo>
                                  <a:pt x="99" y="182"/>
                                  <a:pt x="99" y="182"/>
                                  <a:pt x="99" y="182"/>
                                </a:cubicBezTo>
                                <a:cubicBezTo>
                                  <a:pt x="100" y="182"/>
                                  <a:pt x="100" y="182"/>
                                  <a:pt x="100" y="181"/>
                                </a:cubicBezTo>
                                <a:cubicBezTo>
                                  <a:pt x="99" y="181"/>
                                  <a:pt x="99" y="182"/>
                                  <a:pt x="99" y="182"/>
                                </a:cubicBezTo>
                                <a:close/>
                                <a:moveTo>
                                  <a:pt x="102" y="184"/>
                                </a:moveTo>
                                <a:cubicBezTo>
                                  <a:pt x="102" y="184"/>
                                  <a:pt x="102" y="185"/>
                                  <a:pt x="102" y="185"/>
                                </a:cubicBezTo>
                                <a:cubicBezTo>
                                  <a:pt x="102" y="185"/>
                                  <a:pt x="102" y="185"/>
                                  <a:pt x="102" y="185"/>
                                </a:cubicBezTo>
                                <a:cubicBezTo>
                                  <a:pt x="102" y="185"/>
                                  <a:pt x="103" y="185"/>
                                  <a:pt x="103" y="184"/>
                                </a:cubicBezTo>
                                <a:cubicBezTo>
                                  <a:pt x="103" y="185"/>
                                  <a:pt x="102" y="184"/>
                                  <a:pt x="102" y="184"/>
                                </a:cubicBezTo>
                                <a:close/>
                                <a:moveTo>
                                  <a:pt x="103" y="187"/>
                                </a:moveTo>
                                <a:cubicBezTo>
                                  <a:pt x="104" y="186"/>
                                  <a:pt x="104" y="186"/>
                                  <a:pt x="104" y="185"/>
                                </a:cubicBezTo>
                                <a:cubicBezTo>
                                  <a:pt x="104" y="186"/>
                                  <a:pt x="103" y="186"/>
                                  <a:pt x="103" y="187"/>
                                </a:cubicBezTo>
                                <a:close/>
                                <a:moveTo>
                                  <a:pt x="99" y="185"/>
                                </a:moveTo>
                                <a:cubicBezTo>
                                  <a:pt x="99" y="185"/>
                                  <a:pt x="100" y="185"/>
                                  <a:pt x="100" y="185"/>
                                </a:cubicBezTo>
                                <a:cubicBezTo>
                                  <a:pt x="100" y="185"/>
                                  <a:pt x="101" y="185"/>
                                  <a:pt x="101" y="186"/>
                                </a:cubicBezTo>
                                <a:cubicBezTo>
                                  <a:pt x="102" y="186"/>
                                  <a:pt x="100" y="184"/>
                                  <a:pt x="102" y="184"/>
                                </a:cubicBezTo>
                                <a:cubicBezTo>
                                  <a:pt x="101" y="184"/>
                                  <a:pt x="101" y="184"/>
                                  <a:pt x="101" y="183"/>
                                </a:cubicBezTo>
                                <a:cubicBezTo>
                                  <a:pt x="100" y="184"/>
                                  <a:pt x="99" y="184"/>
                                  <a:pt x="99" y="185"/>
                                </a:cubicBezTo>
                                <a:close/>
                                <a:moveTo>
                                  <a:pt x="84" y="169"/>
                                </a:moveTo>
                                <a:cubicBezTo>
                                  <a:pt x="84" y="169"/>
                                  <a:pt x="85" y="169"/>
                                  <a:pt x="85" y="168"/>
                                </a:cubicBezTo>
                                <a:cubicBezTo>
                                  <a:pt x="85" y="169"/>
                                  <a:pt x="84" y="169"/>
                                  <a:pt x="84" y="169"/>
                                </a:cubicBezTo>
                                <a:close/>
                                <a:moveTo>
                                  <a:pt x="97" y="181"/>
                                </a:moveTo>
                                <a:cubicBezTo>
                                  <a:pt x="98" y="181"/>
                                  <a:pt x="97" y="182"/>
                                  <a:pt x="98" y="182"/>
                                </a:cubicBezTo>
                                <a:cubicBezTo>
                                  <a:pt x="98" y="181"/>
                                  <a:pt x="98" y="181"/>
                                  <a:pt x="98" y="181"/>
                                </a:cubicBezTo>
                                <a:cubicBezTo>
                                  <a:pt x="98" y="181"/>
                                  <a:pt x="98" y="181"/>
                                  <a:pt x="97" y="181"/>
                                </a:cubicBezTo>
                                <a:close/>
                                <a:moveTo>
                                  <a:pt x="105" y="194"/>
                                </a:moveTo>
                                <a:cubicBezTo>
                                  <a:pt x="106" y="194"/>
                                  <a:pt x="106" y="192"/>
                                  <a:pt x="107" y="192"/>
                                </a:cubicBezTo>
                                <a:cubicBezTo>
                                  <a:pt x="107" y="192"/>
                                  <a:pt x="107" y="192"/>
                                  <a:pt x="107" y="192"/>
                                </a:cubicBezTo>
                                <a:cubicBezTo>
                                  <a:pt x="106" y="192"/>
                                  <a:pt x="105" y="193"/>
                                  <a:pt x="105" y="194"/>
                                </a:cubicBezTo>
                                <a:close/>
                                <a:moveTo>
                                  <a:pt x="91" y="184"/>
                                </a:moveTo>
                                <a:cubicBezTo>
                                  <a:pt x="92" y="184"/>
                                  <a:pt x="91" y="185"/>
                                  <a:pt x="91" y="185"/>
                                </a:cubicBezTo>
                                <a:cubicBezTo>
                                  <a:pt x="92" y="185"/>
                                  <a:pt x="92" y="184"/>
                                  <a:pt x="93" y="184"/>
                                </a:cubicBezTo>
                                <a:cubicBezTo>
                                  <a:pt x="92" y="184"/>
                                  <a:pt x="92" y="184"/>
                                  <a:pt x="92" y="183"/>
                                </a:cubicBezTo>
                                <a:cubicBezTo>
                                  <a:pt x="92" y="184"/>
                                  <a:pt x="92" y="184"/>
                                  <a:pt x="91" y="184"/>
                                </a:cubicBezTo>
                                <a:close/>
                                <a:moveTo>
                                  <a:pt x="72" y="169"/>
                                </a:moveTo>
                                <a:cubicBezTo>
                                  <a:pt x="73" y="170"/>
                                  <a:pt x="73" y="170"/>
                                  <a:pt x="73" y="170"/>
                                </a:cubicBezTo>
                                <a:cubicBezTo>
                                  <a:pt x="73" y="169"/>
                                  <a:pt x="75" y="168"/>
                                  <a:pt x="74" y="167"/>
                                </a:cubicBezTo>
                                <a:cubicBezTo>
                                  <a:pt x="73" y="168"/>
                                  <a:pt x="73" y="169"/>
                                  <a:pt x="72" y="169"/>
                                </a:cubicBezTo>
                                <a:close/>
                                <a:moveTo>
                                  <a:pt x="74" y="170"/>
                                </a:moveTo>
                                <a:cubicBezTo>
                                  <a:pt x="75" y="170"/>
                                  <a:pt x="76" y="169"/>
                                  <a:pt x="76" y="168"/>
                                </a:cubicBezTo>
                                <a:cubicBezTo>
                                  <a:pt x="75" y="169"/>
                                  <a:pt x="74" y="170"/>
                                  <a:pt x="74" y="170"/>
                                </a:cubicBezTo>
                                <a:close/>
                                <a:moveTo>
                                  <a:pt x="88" y="184"/>
                                </a:moveTo>
                                <a:cubicBezTo>
                                  <a:pt x="89" y="185"/>
                                  <a:pt x="89" y="185"/>
                                  <a:pt x="89" y="185"/>
                                </a:cubicBezTo>
                                <a:cubicBezTo>
                                  <a:pt x="90" y="184"/>
                                  <a:pt x="90" y="184"/>
                                  <a:pt x="90" y="183"/>
                                </a:cubicBezTo>
                                <a:cubicBezTo>
                                  <a:pt x="90" y="183"/>
                                  <a:pt x="89" y="184"/>
                                  <a:pt x="88" y="184"/>
                                </a:cubicBezTo>
                                <a:close/>
                                <a:moveTo>
                                  <a:pt x="71" y="168"/>
                                </a:moveTo>
                                <a:cubicBezTo>
                                  <a:pt x="71" y="168"/>
                                  <a:pt x="71" y="167"/>
                                  <a:pt x="71" y="167"/>
                                </a:cubicBezTo>
                                <a:cubicBezTo>
                                  <a:pt x="71" y="167"/>
                                  <a:pt x="71" y="168"/>
                                  <a:pt x="71" y="168"/>
                                </a:cubicBezTo>
                                <a:close/>
                                <a:moveTo>
                                  <a:pt x="89" y="187"/>
                                </a:moveTo>
                                <a:cubicBezTo>
                                  <a:pt x="90" y="188"/>
                                  <a:pt x="90" y="187"/>
                                  <a:pt x="90" y="187"/>
                                </a:cubicBezTo>
                                <a:cubicBezTo>
                                  <a:pt x="91" y="187"/>
                                  <a:pt x="91" y="186"/>
                                  <a:pt x="91" y="186"/>
                                </a:cubicBezTo>
                                <a:cubicBezTo>
                                  <a:pt x="90" y="186"/>
                                  <a:pt x="90" y="187"/>
                                  <a:pt x="89" y="186"/>
                                </a:cubicBezTo>
                                <a:cubicBezTo>
                                  <a:pt x="89" y="186"/>
                                  <a:pt x="90" y="187"/>
                                  <a:pt x="89" y="187"/>
                                </a:cubicBezTo>
                                <a:close/>
                                <a:moveTo>
                                  <a:pt x="84" y="182"/>
                                </a:moveTo>
                                <a:cubicBezTo>
                                  <a:pt x="84" y="182"/>
                                  <a:pt x="85" y="180"/>
                                  <a:pt x="84" y="180"/>
                                </a:cubicBezTo>
                                <a:cubicBezTo>
                                  <a:pt x="84" y="181"/>
                                  <a:pt x="83" y="181"/>
                                  <a:pt x="84" y="182"/>
                                </a:cubicBezTo>
                                <a:close/>
                                <a:moveTo>
                                  <a:pt x="72" y="173"/>
                                </a:moveTo>
                                <a:cubicBezTo>
                                  <a:pt x="72" y="173"/>
                                  <a:pt x="73" y="173"/>
                                  <a:pt x="73" y="173"/>
                                </a:cubicBezTo>
                                <a:cubicBezTo>
                                  <a:pt x="73" y="173"/>
                                  <a:pt x="73" y="173"/>
                                  <a:pt x="73" y="172"/>
                                </a:cubicBezTo>
                                <a:cubicBezTo>
                                  <a:pt x="72" y="172"/>
                                  <a:pt x="75" y="172"/>
                                  <a:pt x="74" y="171"/>
                                </a:cubicBezTo>
                                <a:cubicBezTo>
                                  <a:pt x="73" y="171"/>
                                  <a:pt x="73" y="172"/>
                                  <a:pt x="72" y="173"/>
                                </a:cubicBezTo>
                                <a:close/>
                                <a:moveTo>
                                  <a:pt x="97" y="197"/>
                                </a:moveTo>
                                <a:cubicBezTo>
                                  <a:pt x="98" y="196"/>
                                  <a:pt x="99" y="195"/>
                                  <a:pt x="99" y="194"/>
                                </a:cubicBezTo>
                                <a:cubicBezTo>
                                  <a:pt x="99" y="195"/>
                                  <a:pt x="97" y="195"/>
                                  <a:pt x="97" y="197"/>
                                </a:cubicBezTo>
                                <a:close/>
                                <a:moveTo>
                                  <a:pt x="69" y="174"/>
                                </a:moveTo>
                                <a:cubicBezTo>
                                  <a:pt x="70" y="173"/>
                                  <a:pt x="71" y="172"/>
                                  <a:pt x="72" y="171"/>
                                </a:cubicBezTo>
                                <a:cubicBezTo>
                                  <a:pt x="72" y="170"/>
                                  <a:pt x="72" y="170"/>
                                  <a:pt x="72" y="170"/>
                                </a:cubicBezTo>
                                <a:cubicBezTo>
                                  <a:pt x="71" y="172"/>
                                  <a:pt x="69" y="172"/>
                                  <a:pt x="69" y="174"/>
                                </a:cubicBezTo>
                                <a:close/>
                                <a:moveTo>
                                  <a:pt x="91" y="189"/>
                                </a:moveTo>
                                <a:cubicBezTo>
                                  <a:pt x="91" y="189"/>
                                  <a:pt x="92" y="189"/>
                                  <a:pt x="91" y="188"/>
                                </a:cubicBezTo>
                                <a:cubicBezTo>
                                  <a:pt x="91" y="189"/>
                                  <a:pt x="90" y="189"/>
                                  <a:pt x="91" y="189"/>
                                </a:cubicBezTo>
                                <a:close/>
                                <a:moveTo>
                                  <a:pt x="69" y="171"/>
                                </a:moveTo>
                                <a:cubicBezTo>
                                  <a:pt x="69" y="170"/>
                                  <a:pt x="70" y="169"/>
                                  <a:pt x="70" y="169"/>
                                </a:cubicBezTo>
                                <a:cubicBezTo>
                                  <a:pt x="69" y="169"/>
                                  <a:pt x="68" y="170"/>
                                  <a:pt x="69" y="171"/>
                                </a:cubicBezTo>
                                <a:close/>
                                <a:moveTo>
                                  <a:pt x="67" y="172"/>
                                </a:moveTo>
                                <a:cubicBezTo>
                                  <a:pt x="68" y="173"/>
                                  <a:pt x="68" y="172"/>
                                  <a:pt x="68" y="171"/>
                                </a:cubicBezTo>
                                <a:lnTo>
                                  <a:pt x="67" y="172"/>
                                </a:lnTo>
                                <a:close/>
                                <a:moveTo>
                                  <a:pt x="96" y="198"/>
                                </a:moveTo>
                                <a:cubicBezTo>
                                  <a:pt x="97" y="198"/>
                                  <a:pt x="97" y="197"/>
                                  <a:pt x="97" y="197"/>
                                </a:cubicBezTo>
                                <a:cubicBezTo>
                                  <a:pt x="96" y="197"/>
                                  <a:pt x="96" y="198"/>
                                  <a:pt x="96" y="198"/>
                                </a:cubicBezTo>
                                <a:close/>
                                <a:moveTo>
                                  <a:pt x="75" y="181"/>
                                </a:moveTo>
                                <a:cubicBezTo>
                                  <a:pt x="76" y="181"/>
                                  <a:pt x="77" y="180"/>
                                  <a:pt x="76" y="180"/>
                                </a:cubicBezTo>
                                <a:cubicBezTo>
                                  <a:pt x="76" y="180"/>
                                  <a:pt x="75" y="181"/>
                                  <a:pt x="75" y="181"/>
                                </a:cubicBezTo>
                                <a:close/>
                                <a:moveTo>
                                  <a:pt x="90" y="195"/>
                                </a:moveTo>
                                <a:cubicBezTo>
                                  <a:pt x="91" y="196"/>
                                  <a:pt x="91" y="194"/>
                                  <a:pt x="92" y="194"/>
                                </a:cubicBezTo>
                                <a:cubicBezTo>
                                  <a:pt x="92" y="194"/>
                                  <a:pt x="92" y="194"/>
                                  <a:pt x="91" y="193"/>
                                </a:cubicBezTo>
                                <a:cubicBezTo>
                                  <a:pt x="91" y="194"/>
                                  <a:pt x="91" y="195"/>
                                  <a:pt x="90" y="195"/>
                                </a:cubicBezTo>
                                <a:close/>
                                <a:moveTo>
                                  <a:pt x="65" y="173"/>
                                </a:moveTo>
                                <a:cubicBezTo>
                                  <a:pt x="66" y="173"/>
                                  <a:pt x="66" y="172"/>
                                  <a:pt x="66" y="172"/>
                                </a:cubicBezTo>
                                <a:cubicBezTo>
                                  <a:pt x="66" y="172"/>
                                  <a:pt x="65" y="173"/>
                                  <a:pt x="65" y="173"/>
                                </a:cubicBezTo>
                                <a:close/>
                                <a:moveTo>
                                  <a:pt x="67" y="176"/>
                                </a:moveTo>
                                <a:cubicBezTo>
                                  <a:pt x="68" y="177"/>
                                  <a:pt x="69" y="175"/>
                                  <a:pt x="68" y="175"/>
                                </a:cubicBezTo>
                                <a:cubicBezTo>
                                  <a:pt x="68" y="176"/>
                                  <a:pt x="67" y="176"/>
                                  <a:pt x="67" y="176"/>
                                </a:cubicBezTo>
                                <a:close/>
                                <a:moveTo>
                                  <a:pt x="70" y="178"/>
                                </a:moveTo>
                                <a:cubicBezTo>
                                  <a:pt x="70" y="179"/>
                                  <a:pt x="70" y="178"/>
                                  <a:pt x="70" y="177"/>
                                </a:cubicBezTo>
                                <a:cubicBezTo>
                                  <a:pt x="70" y="177"/>
                                  <a:pt x="70" y="178"/>
                                  <a:pt x="70" y="178"/>
                                </a:cubicBezTo>
                                <a:close/>
                                <a:moveTo>
                                  <a:pt x="88" y="196"/>
                                </a:moveTo>
                                <a:cubicBezTo>
                                  <a:pt x="89" y="196"/>
                                  <a:pt x="90" y="195"/>
                                  <a:pt x="89" y="194"/>
                                </a:cubicBezTo>
                                <a:cubicBezTo>
                                  <a:pt x="89" y="196"/>
                                  <a:pt x="87" y="195"/>
                                  <a:pt x="88" y="196"/>
                                </a:cubicBezTo>
                                <a:close/>
                                <a:moveTo>
                                  <a:pt x="63" y="174"/>
                                </a:moveTo>
                                <a:cubicBezTo>
                                  <a:pt x="63" y="174"/>
                                  <a:pt x="63" y="174"/>
                                  <a:pt x="63" y="174"/>
                                </a:cubicBezTo>
                                <a:cubicBezTo>
                                  <a:pt x="64" y="174"/>
                                  <a:pt x="64" y="173"/>
                                  <a:pt x="64" y="172"/>
                                </a:cubicBezTo>
                                <a:cubicBezTo>
                                  <a:pt x="64" y="172"/>
                                  <a:pt x="64" y="173"/>
                                  <a:pt x="63" y="174"/>
                                </a:cubicBezTo>
                                <a:close/>
                                <a:moveTo>
                                  <a:pt x="87" y="195"/>
                                </a:moveTo>
                                <a:cubicBezTo>
                                  <a:pt x="87" y="194"/>
                                  <a:pt x="87" y="194"/>
                                  <a:pt x="88" y="194"/>
                                </a:cubicBezTo>
                                <a:cubicBezTo>
                                  <a:pt x="87" y="193"/>
                                  <a:pt x="87" y="193"/>
                                  <a:pt x="87" y="193"/>
                                </a:cubicBezTo>
                                <a:cubicBezTo>
                                  <a:pt x="87" y="194"/>
                                  <a:pt x="86" y="194"/>
                                  <a:pt x="87" y="195"/>
                                </a:cubicBezTo>
                                <a:close/>
                                <a:moveTo>
                                  <a:pt x="89" y="196"/>
                                </a:moveTo>
                                <a:cubicBezTo>
                                  <a:pt x="89" y="196"/>
                                  <a:pt x="90" y="197"/>
                                  <a:pt x="90" y="197"/>
                                </a:cubicBezTo>
                                <a:cubicBezTo>
                                  <a:pt x="90" y="196"/>
                                  <a:pt x="90" y="196"/>
                                  <a:pt x="89" y="196"/>
                                </a:cubicBezTo>
                                <a:close/>
                                <a:moveTo>
                                  <a:pt x="70" y="180"/>
                                </a:moveTo>
                                <a:cubicBezTo>
                                  <a:pt x="70" y="180"/>
                                  <a:pt x="70" y="180"/>
                                  <a:pt x="70" y="179"/>
                                </a:cubicBezTo>
                                <a:cubicBezTo>
                                  <a:pt x="70" y="179"/>
                                  <a:pt x="69" y="179"/>
                                  <a:pt x="69" y="180"/>
                                </a:cubicBezTo>
                                <a:cubicBezTo>
                                  <a:pt x="69" y="180"/>
                                  <a:pt x="69" y="180"/>
                                  <a:pt x="70" y="180"/>
                                </a:cubicBezTo>
                                <a:close/>
                                <a:moveTo>
                                  <a:pt x="63" y="175"/>
                                </a:moveTo>
                                <a:cubicBezTo>
                                  <a:pt x="62" y="175"/>
                                  <a:pt x="61" y="176"/>
                                  <a:pt x="61" y="177"/>
                                </a:cubicBezTo>
                                <a:cubicBezTo>
                                  <a:pt x="62" y="177"/>
                                  <a:pt x="63" y="175"/>
                                  <a:pt x="63" y="174"/>
                                </a:cubicBezTo>
                                <a:cubicBezTo>
                                  <a:pt x="63" y="174"/>
                                  <a:pt x="63" y="175"/>
                                  <a:pt x="63" y="175"/>
                                </a:cubicBezTo>
                                <a:close/>
                                <a:moveTo>
                                  <a:pt x="88" y="201"/>
                                </a:moveTo>
                                <a:cubicBezTo>
                                  <a:pt x="88" y="202"/>
                                  <a:pt x="88" y="202"/>
                                  <a:pt x="89" y="202"/>
                                </a:cubicBezTo>
                                <a:cubicBezTo>
                                  <a:pt x="89" y="201"/>
                                  <a:pt x="89" y="201"/>
                                  <a:pt x="90" y="200"/>
                                </a:cubicBezTo>
                                <a:cubicBezTo>
                                  <a:pt x="90" y="200"/>
                                  <a:pt x="90" y="200"/>
                                  <a:pt x="90" y="199"/>
                                </a:cubicBezTo>
                                <a:cubicBezTo>
                                  <a:pt x="90" y="199"/>
                                  <a:pt x="90" y="199"/>
                                  <a:pt x="90" y="199"/>
                                </a:cubicBezTo>
                                <a:cubicBezTo>
                                  <a:pt x="89" y="200"/>
                                  <a:pt x="89" y="201"/>
                                  <a:pt x="88" y="201"/>
                                </a:cubicBezTo>
                                <a:close/>
                                <a:moveTo>
                                  <a:pt x="92" y="203"/>
                                </a:moveTo>
                                <a:cubicBezTo>
                                  <a:pt x="92" y="203"/>
                                  <a:pt x="93" y="202"/>
                                  <a:pt x="93" y="202"/>
                                </a:cubicBezTo>
                                <a:cubicBezTo>
                                  <a:pt x="92" y="202"/>
                                  <a:pt x="92" y="202"/>
                                  <a:pt x="92" y="203"/>
                                </a:cubicBezTo>
                                <a:close/>
                                <a:moveTo>
                                  <a:pt x="62" y="177"/>
                                </a:moveTo>
                                <a:cubicBezTo>
                                  <a:pt x="62" y="177"/>
                                  <a:pt x="63" y="177"/>
                                  <a:pt x="63" y="176"/>
                                </a:cubicBezTo>
                                <a:cubicBezTo>
                                  <a:pt x="62" y="176"/>
                                  <a:pt x="62" y="177"/>
                                  <a:pt x="62" y="177"/>
                                </a:cubicBezTo>
                                <a:close/>
                                <a:moveTo>
                                  <a:pt x="62" y="177"/>
                                </a:moveTo>
                                <a:cubicBezTo>
                                  <a:pt x="62" y="178"/>
                                  <a:pt x="63" y="178"/>
                                  <a:pt x="63" y="178"/>
                                </a:cubicBezTo>
                                <a:cubicBezTo>
                                  <a:pt x="63" y="177"/>
                                  <a:pt x="63" y="177"/>
                                  <a:pt x="62" y="177"/>
                                </a:cubicBezTo>
                                <a:close/>
                                <a:moveTo>
                                  <a:pt x="90" y="205"/>
                                </a:moveTo>
                                <a:cubicBezTo>
                                  <a:pt x="90" y="205"/>
                                  <a:pt x="92" y="204"/>
                                  <a:pt x="91" y="203"/>
                                </a:cubicBezTo>
                                <a:cubicBezTo>
                                  <a:pt x="91" y="203"/>
                                  <a:pt x="90" y="204"/>
                                  <a:pt x="90" y="205"/>
                                </a:cubicBezTo>
                                <a:close/>
                                <a:moveTo>
                                  <a:pt x="89" y="203"/>
                                </a:moveTo>
                                <a:cubicBezTo>
                                  <a:pt x="90" y="204"/>
                                  <a:pt x="91" y="202"/>
                                  <a:pt x="90" y="202"/>
                                </a:cubicBezTo>
                                <a:cubicBezTo>
                                  <a:pt x="90" y="203"/>
                                  <a:pt x="90" y="203"/>
                                  <a:pt x="89" y="203"/>
                                </a:cubicBezTo>
                                <a:close/>
                                <a:moveTo>
                                  <a:pt x="78" y="193"/>
                                </a:moveTo>
                                <a:cubicBezTo>
                                  <a:pt x="76" y="194"/>
                                  <a:pt x="79" y="195"/>
                                  <a:pt x="78" y="196"/>
                                </a:cubicBezTo>
                                <a:cubicBezTo>
                                  <a:pt x="79" y="196"/>
                                  <a:pt x="80" y="194"/>
                                  <a:pt x="80" y="194"/>
                                </a:cubicBezTo>
                                <a:cubicBezTo>
                                  <a:pt x="79" y="195"/>
                                  <a:pt x="78" y="194"/>
                                  <a:pt x="78" y="193"/>
                                </a:cubicBezTo>
                                <a:close/>
                                <a:moveTo>
                                  <a:pt x="70" y="188"/>
                                </a:moveTo>
                                <a:cubicBezTo>
                                  <a:pt x="69" y="188"/>
                                  <a:pt x="70" y="188"/>
                                  <a:pt x="69" y="188"/>
                                </a:cubicBezTo>
                                <a:cubicBezTo>
                                  <a:pt x="69" y="189"/>
                                  <a:pt x="67" y="189"/>
                                  <a:pt x="68" y="190"/>
                                </a:cubicBezTo>
                                <a:cubicBezTo>
                                  <a:pt x="68" y="189"/>
                                  <a:pt x="70" y="190"/>
                                  <a:pt x="70" y="188"/>
                                </a:cubicBezTo>
                                <a:cubicBezTo>
                                  <a:pt x="70" y="188"/>
                                  <a:pt x="70" y="188"/>
                                  <a:pt x="70" y="188"/>
                                </a:cubicBezTo>
                                <a:close/>
                                <a:moveTo>
                                  <a:pt x="66" y="185"/>
                                </a:moveTo>
                                <a:cubicBezTo>
                                  <a:pt x="65" y="185"/>
                                  <a:pt x="65" y="185"/>
                                  <a:pt x="66" y="186"/>
                                </a:cubicBezTo>
                                <a:cubicBezTo>
                                  <a:pt x="66" y="185"/>
                                  <a:pt x="66" y="184"/>
                                  <a:pt x="66" y="185"/>
                                </a:cubicBezTo>
                                <a:close/>
                                <a:moveTo>
                                  <a:pt x="79" y="199"/>
                                </a:moveTo>
                                <a:cubicBezTo>
                                  <a:pt x="80" y="199"/>
                                  <a:pt x="81" y="198"/>
                                  <a:pt x="81" y="198"/>
                                </a:cubicBezTo>
                                <a:cubicBezTo>
                                  <a:pt x="80" y="198"/>
                                  <a:pt x="79" y="199"/>
                                  <a:pt x="79" y="199"/>
                                </a:cubicBezTo>
                                <a:close/>
                                <a:moveTo>
                                  <a:pt x="84" y="202"/>
                                </a:moveTo>
                                <a:cubicBezTo>
                                  <a:pt x="85" y="202"/>
                                  <a:pt x="85" y="201"/>
                                  <a:pt x="85" y="201"/>
                                </a:cubicBezTo>
                                <a:cubicBezTo>
                                  <a:pt x="84" y="201"/>
                                  <a:pt x="84" y="202"/>
                                  <a:pt x="84" y="202"/>
                                </a:cubicBezTo>
                                <a:close/>
                                <a:moveTo>
                                  <a:pt x="58" y="182"/>
                                </a:moveTo>
                                <a:cubicBezTo>
                                  <a:pt x="58" y="183"/>
                                  <a:pt x="60" y="181"/>
                                  <a:pt x="59" y="181"/>
                                </a:cubicBezTo>
                                <a:cubicBezTo>
                                  <a:pt x="59" y="181"/>
                                  <a:pt x="57" y="182"/>
                                  <a:pt x="58" y="182"/>
                                </a:cubicBezTo>
                                <a:close/>
                                <a:moveTo>
                                  <a:pt x="76" y="197"/>
                                </a:moveTo>
                                <a:cubicBezTo>
                                  <a:pt x="77" y="198"/>
                                  <a:pt x="78" y="196"/>
                                  <a:pt x="77" y="197"/>
                                </a:cubicBezTo>
                                <a:cubicBezTo>
                                  <a:pt x="77" y="197"/>
                                  <a:pt x="76" y="197"/>
                                  <a:pt x="76" y="197"/>
                                </a:cubicBezTo>
                                <a:close/>
                                <a:moveTo>
                                  <a:pt x="68" y="191"/>
                                </a:moveTo>
                                <a:cubicBezTo>
                                  <a:pt x="68" y="191"/>
                                  <a:pt x="68" y="191"/>
                                  <a:pt x="69" y="191"/>
                                </a:cubicBezTo>
                                <a:cubicBezTo>
                                  <a:pt x="68" y="191"/>
                                  <a:pt x="69" y="190"/>
                                  <a:pt x="69" y="190"/>
                                </a:cubicBezTo>
                                <a:cubicBezTo>
                                  <a:pt x="68" y="190"/>
                                  <a:pt x="68" y="191"/>
                                  <a:pt x="68" y="191"/>
                                </a:cubicBezTo>
                                <a:close/>
                                <a:moveTo>
                                  <a:pt x="69" y="194"/>
                                </a:moveTo>
                                <a:cubicBezTo>
                                  <a:pt x="70" y="195"/>
                                  <a:pt x="70" y="194"/>
                                  <a:pt x="71" y="194"/>
                                </a:cubicBezTo>
                                <a:cubicBezTo>
                                  <a:pt x="70" y="193"/>
                                  <a:pt x="71" y="193"/>
                                  <a:pt x="70" y="193"/>
                                </a:cubicBezTo>
                                <a:cubicBezTo>
                                  <a:pt x="70" y="193"/>
                                  <a:pt x="70" y="194"/>
                                  <a:pt x="69" y="194"/>
                                </a:cubicBezTo>
                                <a:close/>
                                <a:moveTo>
                                  <a:pt x="64" y="195"/>
                                </a:moveTo>
                                <a:cubicBezTo>
                                  <a:pt x="64" y="194"/>
                                  <a:pt x="64" y="195"/>
                                  <a:pt x="64" y="194"/>
                                </a:cubicBezTo>
                                <a:cubicBezTo>
                                  <a:pt x="65" y="193"/>
                                  <a:pt x="65" y="191"/>
                                  <a:pt x="67" y="190"/>
                                </a:cubicBezTo>
                                <a:cubicBezTo>
                                  <a:pt x="67" y="191"/>
                                  <a:pt x="67" y="192"/>
                                  <a:pt x="68" y="191"/>
                                </a:cubicBezTo>
                                <a:cubicBezTo>
                                  <a:pt x="67" y="193"/>
                                  <a:pt x="66" y="194"/>
                                  <a:pt x="65" y="195"/>
                                </a:cubicBezTo>
                                <a:cubicBezTo>
                                  <a:pt x="65" y="194"/>
                                  <a:pt x="66" y="194"/>
                                  <a:pt x="66" y="193"/>
                                </a:cubicBezTo>
                                <a:cubicBezTo>
                                  <a:pt x="65" y="192"/>
                                  <a:pt x="65" y="195"/>
                                  <a:pt x="64" y="195"/>
                                </a:cubicBezTo>
                                <a:cubicBezTo>
                                  <a:pt x="64" y="195"/>
                                  <a:pt x="64" y="195"/>
                                  <a:pt x="64" y="195"/>
                                </a:cubicBezTo>
                                <a:close/>
                                <a:moveTo>
                                  <a:pt x="66" y="192"/>
                                </a:moveTo>
                                <a:cubicBezTo>
                                  <a:pt x="66" y="192"/>
                                  <a:pt x="68" y="192"/>
                                  <a:pt x="67" y="191"/>
                                </a:cubicBezTo>
                                <a:cubicBezTo>
                                  <a:pt x="67" y="192"/>
                                  <a:pt x="66" y="192"/>
                                  <a:pt x="66" y="192"/>
                                </a:cubicBezTo>
                                <a:close/>
                                <a:moveTo>
                                  <a:pt x="68" y="196"/>
                                </a:moveTo>
                                <a:cubicBezTo>
                                  <a:pt x="69" y="196"/>
                                  <a:pt x="69" y="195"/>
                                  <a:pt x="69" y="195"/>
                                </a:cubicBezTo>
                                <a:cubicBezTo>
                                  <a:pt x="69" y="195"/>
                                  <a:pt x="68" y="196"/>
                                  <a:pt x="68" y="196"/>
                                </a:cubicBezTo>
                                <a:close/>
                                <a:moveTo>
                                  <a:pt x="81" y="205"/>
                                </a:moveTo>
                                <a:cubicBezTo>
                                  <a:pt x="81" y="206"/>
                                  <a:pt x="80" y="206"/>
                                  <a:pt x="80" y="207"/>
                                </a:cubicBezTo>
                                <a:cubicBezTo>
                                  <a:pt x="81" y="207"/>
                                  <a:pt x="81" y="206"/>
                                  <a:pt x="81" y="205"/>
                                </a:cubicBezTo>
                                <a:close/>
                                <a:moveTo>
                                  <a:pt x="85" y="210"/>
                                </a:moveTo>
                                <a:cubicBezTo>
                                  <a:pt x="85" y="211"/>
                                  <a:pt x="84" y="211"/>
                                  <a:pt x="84" y="213"/>
                                </a:cubicBezTo>
                                <a:cubicBezTo>
                                  <a:pt x="84" y="212"/>
                                  <a:pt x="87" y="210"/>
                                  <a:pt x="86" y="210"/>
                                </a:cubicBezTo>
                                <a:cubicBezTo>
                                  <a:pt x="86" y="210"/>
                                  <a:pt x="85" y="210"/>
                                  <a:pt x="85" y="210"/>
                                </a:cubicBezTo>
                                <a:close/>
                                <a:moveTo>
                                  <a:pt x="81" y="210"/>
                                </a:moveTo>
                                <a:cubicBezTo>
                                  <a:pt x="82" y="210"/>
                                  <a:pt x="83" y="209"/>
                                  <a:pt x="83" y="207"/>
                                </a:cubicBezTo>
                                <a:cubicBezTo>
                                  <a:pt x="82" y="208"/>
                                  <a:pt x="81" y="209"/>
                                  <a:pt x="81" y="210"/>
                                </a:cubicBezTo>
                                <a:close/>
                                <a:moveTo>
                                  <a:pt x="67" y="196"/>
                                </a:moveTo>
                                <a:cubicBezTo>
                                  <a:pt x="67" y="195"/>
                                  <a:pt x="67" y="195"/>
                                  <a:pt x="67" y="195"/>
                                </a:cubicBezTo>
                                <a:cubicBezTo>
                                  <a:pt x="66" y="194"/>
                                  <a:pt x="67" y="195"/>
                                  <a:pt x="67" y="196"/>
                                </a:cubicBezTo>
                                <a:close/>
                                <a:moveTo>
                                  <a:pt x="54" y="186"/>
                                </a:moveTo>
                                <a:cubicBezTo>
                                  <a:pt x="55" y="186"/>
                                  <a:pt x="55" y="186"/>
                                  <a:pt x="55" y="186"/>
                                </a:cubicBezTo>
                                <a:cubicBezTo>
                                  <a:pt x="55" y="186"/>
                                  <a:pt x="55" y="187"/>
                                  <a:pt x="55" y="187"/>
                                </a:cubicBezTo>
                                <a:cubicBezTo>
                                  <a:pt x="56" y="186"/>
                                  <a:pt x="55" y="186"/>
                                  <a:pt x="55" y="186"/>
                                </a:cubicBezTo>
                                <a:cubicBezTo>
                                  <a:pt x="55" y="185"/>
                                  <a:pt x="55" y="186"/>
                                  <a:pt x="54" y="186"/>
                                </a:cubicBezTo>
                                <a:cubicBezTo>
                                  <a:pt x="54" y="186"/>
                                  <a:pt x="54" y="186"/>
                                  <a:pt x="54" y="186"/>
                                </a:cubicBezTo>
                                <a:close/>
                                <a:moveTo>
                                  <a:pt x="63" y="194"/>
                                </a:moveTo>
                                <a:cubicBezTo>
                                  <a:pt x="63" y="194"/>
                                  <a:pt x="64" y="194"/>
                                  <a:pt x="64" y="193"/>
                                </a:cubicBezTo>
                                <a:cubicBezTo>
                                  <a:pt x="63" y="193"/>
                                  <a:pt x="62" y="194"/>
                                  <a:pt x="63" y="194"/>
                                </a:cubicBezTo>
                                <a:close/>
                                <a:moveTo>
                                  <a:pt x="68" y="198"/>
                                </a:moveTo>
                                <a:cubicBezTo>
                                  <a:pt x="68" y="197"/>
                                  <a:pt x="68" y="197"/>
                                  <a:pt x="68" y="197"/>
                                </a:cubicBezTo>
                                <a:cubicBezTo>
                                  <a:pt x="68" y="197"/>
                                  <a:pt x="67" y="198"/>
                                  <a:pt x="68" y="198"/>
                                </a:cubicBezTo>
                                <a:close/>
                                <a:moveTo>
                                  <a:pt x="68" y="200"/>
                                </a:moveTo>
                                <a:cubicBezTo>
                                  <a:pt x="69" y="201"/>
                                  <a:pt x="69" y="200"/>
                                  <a:pt x="70" y="200"/>
                                </a:cubicBezTo>
                                <a:cubicBezTo>
                                  <a:pt x="70" y="200"/>
                                  <a:pt x="70" y="199"/>
                                  <a:pt x="70" y="199"/>
                                </a:cubicBezTo>
                                <a:cubicBezTo>
                                  <a:pt x="70" y="199"/>
                                  <a:pt x="70" y="199"/>
                                  <a:pt x="70" y="198"/>
                                </a:cubicBezTo>
                                <a:cubicBezTo>
                                  <a:pt x="69" y="199"/>
                                  <a:pt x="69" y="200"/>
                                  <a:pt x="68" y="200"/>
                                </a:cubicBezTo>
                                <a:close/>
                                <a:moveTo>
                                  <a:pt x="53" y="186"/>
                                </a:moveTo>
                                <a:cubicBezTo>
                                  <a:pt x="53" y="185"/>
                                  <a:pt x="54" y="185"/>
                                  <a:pt x="53" y="184"/>
                                </a:cubicBezTo>
                                <a:cubicBezTo>
                                  <a:pt x="53" y="184"/>
                                  <a:pt x="53" y="185"/>
                                  <a:pt x="53" y="186"/>
                                </a:cubicBezTo>
                                <a:close/>
                                <a:moveTo>
                                  <a:pt x="66" y="197"/>
                                </a:moveTo>
                                <a:cubicBezTo>
                                  <a:pt x="67" y="196"/>
                                  <a:pt x="66" y="197"/>
                                  <a:pt x="66" y="196"/>
                                </a:cubicBezTo>
                                <a:cubicBezTo>
                                  <a:pt x="66" y="196"/>
                                  <a:pt x="66" y="197"/>
                                  <a:pt x="66" y="197"/>
                                </a:cubicBezTo>
                                <a:close/>
                                <a:moveTo>
                                  <a:pt x="71" y="202"/>
                                </a:moveTo>
                                <a:cubicBezTo>
                                  <a:pt x="71" y="202"/>
                                  <a:pt x="72" y="202"/>
                                  <a:pt x="72" y="201"/>
                                </a:cubicBezTo>
                                <a:cubicBezTo>
                                  <a:pt x="71" y="201"/>
                                  <a:pt x="70" y="202"/>
                                  <a:pt x="71" y="202"/>
                                </a:cubicBezTo>
                                <a:close/>
                                <a:moveTo>
                                  <a:pt x="60" y="193"/>
                                </a:moveTo>
                                <a:cubicBezTo>
                                  <a:pt x="61" y="193"/>
                                  <a:pt x="61" y="193"/>
                                  <a:pt x="61" y="194"/>
                                </a:cubicBezTo>
                                <a:cubicBezTo>
                                  <a:pt x="61" y="193"/>
                                  <a:pt x="61" y="194"/>
                                  <a:pt x="61" y="194"/>
                                </a:cubicBezTo>
                                <a:cubicBezTo>
                                  <a:pt x="61" y="194"/>
                                  <a:pt x="62" y="193"/>
                                  <a:pt x="61" y="193"/>
                                </a:cubicBezTo>
                                <a:cubicBezTo>
                                  <a:pt x="61" y="193"/>
                                  <a:pt x="61" y="193"/>
                                  <a:pt x="60" y="193"/>
                                </a:cubicBezTo>
                                <a:close/>
                                <a:moveTo>
                                  <a:pt x="54" y="191"/>
                                </a:moveTo>
                                <a:cubicBezTo>
                                  <a:pt x="55" y="191"/>
                                  <a:pt x="56" y="190"/>
                                  <a:pt x="56" y="189"/>
                                </a:cubicBezTo>
                                <a:cubicBezTo>
                                  <a:pt x="55" y="189"/>
                                  <a:pt x="54" y="190"/>
                                  <a:pt x="54" y="191"/>
                                </a:cubicBezTo>
                                <a:close/>
                                <a:moveTo>
                                  <a:pt x="76" y="210"/>
                                </a:moveTo>
                                <a:cubicBezTo>
                                  <a:pt x="77" y="209"/>
                                  <a:pt x="78" y="209"/>
                                  <a:pt x="78" y="208"/>
                                </a:cubicBezTo>
                                <a:cubicBezTo>
                                  <a:pt x="78" y="208"/>
                                  <a:pt x="76" y="210"/>
                                  <a:pt x="76" y="210"/>
                                </a:cubicBezTo>
                                <a:close/>
                                <a:moveTo>
                                  <a:pt x="75" y="208"/>
                                </a:moveTo>
                                <a:cubicBezTo>
                                  <a:pt x="75" y="208"/>
                                  <a:pt x="75" y="208"/>
                                  <a:pt x="75" y="208"/>
                                </a:cubicBezTo>
                                <a:cubicBezTo>
                                  <a:pt x="75" y="208"/>
                                  <a:pt x="75" y="207"/>
                                  <a:pt x="75" y="207"/>
                                </a:cubicBezTo>
                                <a:cubicBezTo>
                                  <a:pt x="75" y="207"/>
                                  <a:pt x="75" y="207"/>
                                  <a:pt x="75" y="207"/>
                                </a:cubicBezTo>
                                <a:cubicBezTo>
                                  <a:pt x="74" y="207"/>
                                  <a:pt x="75" y="207"/>
                                  <a:pt x="74" y="208"/>
                                </a:cubicBezTo>
                                <a:lnTo>
                                  <a:pt x="75" y="208"/>
                                </a:lnTo>
                                <a:close/>
                                <a:moveTo>
                                  <a:pt x="74" y="206"/>
                                </a:moveTo>
                                <a:cubicBezTo>
                                  <a:pt x="73" y="207"/>
                                  <a:pt x="73" y="205"/>
                                  <a:pt x="73" y="206"/>
                                </a:cubicBezTo>
                                <a:cubicBezTo>
                                  <a:pt x="73" y="206"/>
                                  <a:pt x="72" y="207"/>
                                  <a:pt x="73" y="207"/>
                                </a:cubicBezTo>
                                <a:cubicBezTo>
                                  <a:pt x="73" y="207"/>
                                  <a:pt x="73" y="207"/>
                                  <a:pt x="73" y="207"/>
                                </a:cubicBezTo>
                                <a:cubicBezTo>
                                  <a:pt x="73" y="207"/>
                                  <a:pt x="73" y="207"/>
                                  <a:pt x="73" y="207"/>
                                </a:cubicBezTo>
                                <a:cubicBezTo>
                                  <a:pt x="74" y="207"/>
                                  <a:pt x="74" y="206"/>
                                  <a:pt x="74" y="206"/>
                                </a:cubicBezTo>
                                <a:close/>
                                <a:moveTo>
                                  <a:pt x="50" y="189"/>
                                </a:moveTo>
                                <a:cubicBezTo>
                                  <a:pt x="51" y="190"/>
                                  <a:pt x="52" y="189"/>
                                  <a:pt x="51" y="188"/>
                                </a:cubicBezTo>
                                <a:cubicBezTo>
                                  <a:pt x="51" y="189"/>
                                  <a:pt x="51" y="189"/>
                                  <a:pt x="50" y="189"/>
                                </a:cubicBezTo>
                                <a:close/>
                                <a:moveTo>
                                  <a:pt x="53" y="192"/>
                                </a:moveTo>
                                <a:cubicBezTo>
                                  <a:pt x="54" y="193"/>
                                  <a:pt x="54" y="192"/>
                                  <a:pt x="54" y="192"/>
                                </a:cubicBezTo>
                                <a:cubicBezTo>
                                  <a:pt x="54" y="192"/>
                                  <a:pt x="54" y="191"/>
                                  <a:pt x="54" y="191"/>
                                </a:cubicBezTo>
                                <a:lnTo>
                                  <a:pt x="53" y="192"/>
                                </a:lnTo>
                                <a:close/>
                                <a:moveTo>
                                  <a:pt x="73" y="209"/>
                                </a:moveTo>
                                <a:cubicBezTo>
                                  <a:pt x="73" y="209"/>
                                  <a:pt x="73" y="210"/>
                                  <a:pt x="73" y="209"/>
                                </a:cubicBezTo>
                                <a:cubicBezTo>
                                  <a:pt x="73" y="209"/>
                                  <a:pt x="74" y="210"/>
                                  <a:pt x="74" y="209"/>
                                </a:cubicBezTo>
                                <a:cubicBezTo>
                                  <a:pt x="74" y="209"/>
                                  <a:pt x="74" y="208"/>
                                  <a:pt x="74" y="208"/>
                                </a:cubicBezTo>
                                <a:cubicBezTo>
                                  <a:pt x="73" y="209"/>
                                  <a:pt x="73" y="208"/>
                                  <a:pt x="73" y="208"/>
                                </a:cubicBezTo>
                                <a:cubicBezTo>
                                  <a:pt x="73" y="208"/>
                                  <a:pt x="73" y="209"/>
                                  <a:pt x="73" y="209"/>
                                </a:cubicBezTo>
                                <a:cubicBezTo>
                                  <a:pt x="73" y="209"/>
                                  <a:pt x="73" y="209"/>
                                  <a:pt x="73" y="209"/>
                                </a:cubicBezTo>
                                <a:close/>
                                <a:moveTo>
                                  <a:pt x="49" y="190"/>
                                </a:moveTo>
                                <a:cubicBezTo>
                                  <a:pt x="49" y="190"/>
                                  <a:pt x="50" y="189"/>
                                  <a:pt x="50" y="189"/>
                                </a:cubicBezTo>
                                <a:cubicBezTo>
                                  <a:pt x="50" y="189"/>
                                  <a:pt x="49" y="190"/>
                                  <a:pt x="49" y="190"/>
                                </a:cubicBezTo>
                                <a:close/>
                                <a:moveTo>
                                  <a:pt x="52" y="194"/>
                                </a:moveTo>
                                <a:cubicBezTo>
                                  <a:pt x="53" y="194"/>
                                  <a:pt x="54" y="193"/>
                                  <a:pt x="53" y="192"/>
                                </a:cubicBezTo>
                                <a:cubicBezTo>
                                  <a:pt x="53" y="193"/>
                                  <a:pt x="52" y="193"/>
                                  <a:pt x="52" y="194"/>
                                </a:cubicBezTo>
                                <a:close/>
                                <a:moveTo>
                                  <a:pt x="66" y="205"/>
                                </a:moveTo>
                                <a:cubicBezTo>
                                  <a:pt x="66" y="205"/>
                                  <a:pt x="67" y="204"/>
                                  <a:pt x="67" y="204"/>
                                </a:cubicBezTo>
                                <a:cubicBezTo>
                                  <a:pt x="67" y="204"/>
                                  <a:pt x="67" y="204"/>
                                  <a:pt x="67" y="204"/>
                                </a:cubicBezTo>
                                <a:cubicBezTo>
                                  <a:pt x="67" y="204"/>
                                  <a:pt x="66" y="205"/>
                                  <a:pt x="66" y="205"/>
                                </a:cubicBezTo>
                                <a:close/>
                                <a:moveTo>
                                  <a:pt x="58" y="198"/>
                                </a:moveTo>
                                <a:cubicBezTo>
                                  <a:pt x="57" y="198"/>
                                  <a:pt x="57" y="197"/>
                                  <a:pt x="57" y="197"/>
                                </a:cubicBezTo>
                                <a:cubicBezTo>
                                  <a:pt x="56" y="197"/>
                                  <a:pt x="57" y="198"/>
                                  <a:pt x="58" y="198"/>
                                </a:cubicBezTo>
                                <a:close/>
                                <a:moveTo>
                                  <a:pt x="50" y="197"/>
                                </a:moveTo>
                                <a:cubicBezTo>
                                  <a:pt x="51" y="196"/>
                                  <a:pt x="51" y="195"/>
                                  <a:pt x="52" y="195"/>
                                </a:cubicBezTo>
                                <a:cubicBezTo>
                                  <a:pt x="52" y="194"/>
                                  <a:pt x="52" y="194"/>
                                  <a:pt x="52" y="194"/>
                                </a:cubicBezTo>
                                <a:cubicBezTo>
                                  <a:pt x="51" y="195"/>
                                  <a:pt x="50" y="196"/>
                                  <a:pt x="50" y="197"/>
                                </a:cubicBezTo>
                                <a:close/>
                                <a:moveTo>
                                  <a:pt x="79" y="218"/>
                                </a:moveTo>
                                <a:cubicBezTo>
                                  <a:pt x="80" y="219"/>
                                  <a:pt x="80" y="218"/>
                                  <a:pt x="80" y="218"/>
                                </a:cubicBezTo>
                                <a:cubicBezTo>
                                  <a:pt x="80" y="218"/>
                                  <a:pt x="80" y="218"/>
                                  <a:pt x="79" y="218"/>
                                </a:cubicBezTo>
                                <a:close/>
                                <a:moveTo>
                                  <a:pt x="45" y="192"/>
                                </a:moveTo>
                                <a:cubicBezTo>
                                  <a:pt x="45" y="192"/>
                                  <a:pt x="47" y="192"/>
                                  <a:pt x="46" y="191"/>
                                </a:cubicBezTo>
                                <a:cubicBezTo>
                                  <a:pt x="46" y="192"/>
                                  <a:pt x="45" y="191"/>
                                  <a:pt x="45" y="192"/>
                                </a:cubicBezTo>
                                <a:close/>
                                <a:moveTo>
                                  <a:pt x="42" y="196"/>
                                </a:moveTo>
                                <a:cubicBezTo>
                                  <a:pt x="44" y="196"/>
                                  <a:pt x="43" y="194"/>
                                  <a:pt x="45" y="193"/>
                                </a:cubicBezTo>
                                <a:cubicBezTo>
                                  <a:pt x="44" y="193"/>
                                  <a:pt x="44" y="193"/>
                                  <a:pt x="44" y="193"/>
                                </a:cubicBezTo>
                                <a:cubicBezTo>
                                  <a:pt x="44" y="194"/>
                                  <a:pt x="42" y="194"/>
                                  <a:pt x="42" y="196"/>
                                </a:cubicBezTo>
                                <a:close/>
                                <a:moveTo>
                                  <a:pt x="49" y="199"/>
                                </a:moveTo>
                                <a:cubicBezTo>
                                  <a:pt x="49" y="198"/>
                                  <a:pt x="50" y="198"/>
                                  <a:pt x="49" y="197"/>
                                </a:cubicBezTo>
                                <a:cubicBezTo>
                                  <a:pt x="49" y="198"/>
                                  <a:pt x="48" y="198"/>
                                  <a:pt x="49" y="199"/>
                                </a:cubicBezTo>
                                <a:close/>
                                <a:moveTo>
                                  <a:pt x="67" y="214"/>
                                </a:moveTo>
                                <a:cubicBezTo>
                                  <a:pt x="67" y="214"/>
                                  <a:pt x="66" y="215"/>
                                  <a:pt x="67" y="215"/>
                                </a:cubicBezTo>
                                <a:cubicBezTo>
                                  <a:pt x="66" y="214"/>
                                  <a:pt x="68" y="214"/>
                                  <a:pt x="68" y="214"/>
                                </a:cubicBezTo>
                                <a:cubicBezTo>
                                  <a:pt x="67" y="214"/>
                                  <a:pt x="67" y="214"/>
                                  <a:pt x="67" y="214"/>
                                </a:cubicBezTo>
                                <a:close/>
                                <a:moveTo>
                                  <a:pt x="72" y="224"/>
                                </a:moveTo>
                                <a:cubicBezTo>
                                  <a:pt x="72" y="224"/>
                                  <a:pt x="74" y="222"/>
                                  <a:pt x="74" y="221"/>
                                </a:cubicBezTo>
                                <a:cubicBezTo>
                                  <a:pt x="74" y="222"/>
                                  <a:pt x="72" y="224"/>
                                  <a:pt x="72" y="224"/>
                                </a:cubicBezTo>
                                <a:close/>
                                <a:moveTo>
                                  <a:pt x="59" y="212"/>
                                </a:moveTo>
                                <a:cubicBezTo>
                                  <a:pt x="59" y="211"/>
                                  <a:pt x="61" y="211"/>
                                  <a:pt x="61" y="211"/>
                                </a:cubicBezTo>
                                <a:cubicBezTo>
                                  <a:pt x="60" y="211"/>
                                  <a:pt x="59" y="211"/>
                                  <a:pt x="59" y="212"/>
                                </a:cubicBezTo>
                                <a:close/>
                                <a:moveTo>
                                  <a:pt x="71" y="219"/>
                                </a:moveTo>
                                <a:cubicBezTo>
                                  <a:pt x="71" y="219"/>
                                  <a:pt x="70" y="219"/>
                                  <a:pt x="70" y="218"/>
                                </a:cubicBezTo>
                                <a:cubicBezTo>
                                  <a:pt x="70" y="219"/>
                                  <a:pt x="70" y="219"/>
                                  <a:pt x="71" y="219"/>
                                </a:cubicBezTo>
                                <a:close/>
                                <a:moveTo>
                                  <a:pt x="41" y="197"/>
                                </a:moveTo>
                                <a:cubicBezTo>
                                  <a:pt x="42" y="198"/>
                                  <a:pt x="42" y="197"/>
                                  <a:pt x="42" y="196"/>
                                </a:cubicBezTo>
                                <a:cubicBezTo>
                                  <a:pt x="42" y="196"/>
                                  <a:pt x="42" y="196"/>
                                  <a:pt x="41" y="197"/>
                                </a:cubicBezTo>
                                <a:close/>
                                <a:moveTo>
                                  <a:pt x="57" y="214"/>
                                </a:moveTo>
                                <a:cubicBezTo>
                                  <a:pt x="57" y="214"/>
                                  <a:pt x="57" y="214"/>
                                  <a:pt x="57" y="215"/>
                                </a:cubicBezTo>
                                <a:cubicBezTo>
                                  <a:pt x="58" y="214"/>
                                  <a:pt x="58" y="214"/>
                                  <a:pt x="58" y="213"/>
                                </a:cubicBezTo>
                                <a:cubicBezTo>
                                  <a:pt x="58" y="214"/>
                                  <a:pt x="58" y="214"/>
                                  <a:pt x="57" y="214"/>
                                </a:cubicBezTo>
                                <a:close/>
                                <a:moveTo>
                                  <a:pt x="62" y="219"/>
                                </a:moveTo>
                                <a:cubicBezTo>
                                  <a:pt x="62" y="218"/>
                                  <a:pt x="62" y="218"/>
                                  <a:pt x="62" y="218"/>
                                </a:cubicBezTo>
                                <a:cubicBezTo>
                                  <a:pt x="61" y="218"/>
                                  <a:pt x="61" y="218"/>
                                  <a:pt x="62" y="219"/>
                                </a:cubicBezTo>
                                <a:close/>
                                <a:moveTo>
                                  <a:pt x="62" y="219"/>
                                </a:moveTo>
                                <a:cubicBezTo>
                                  <a:pt x="62" y="220"/>
                                  <a:pt x="63" y="220"/>
                                  <a:pt x="63" y="220"/>
                                </a:cubicBezTo>
                                <a:cubicBezTo>
                                  <a:pt x="63" y="220"/>
                                  <a:pt x="62" y="219"/>
                                  <a:pt x="62" y="219"/>
                                </a:cubicBezTo>
                                <a:close/>
                                <a:moveTo>
                                  <a:pt x="43" y="206"/>
                                </a:moveTo>
                                <a:cubicBezTo>
                                  <a:pt x="43" y="205"/>
                                  <a:pt x="44" y="204"/>
                                  <a:pt x="43" y="204"/>
                                </a:cubicBezTo>
                                <a:cubicBezTo>
                                  <a:pt x="42" y="205"/>
                                  <a:pt x="42" y="205"/>
                                  <a:pt x="43" y="206"/>
                                </a:cubicBezTo>
                                <a:close/>
                                <a:moveTo>
                                  <a:pt x="59" y="218"/>
                                </a:moveTo>
                                <a:cubicBezTo>
                                  <a:pt x="60" y="219"/>
                                  <a:pt x="60" y="218"/>
                                  <a:pt x="60" y="217"/>
                                </a:cubicBezTo>
                                <a:cubicBezTo>
                                  <a:pt x="60" y="217"/>
                                  <a:pt x="59" y="218"/>
                                  <a:pt x="59" y="218"/>
                                </a:cubicBezTo>
                                <a:close/>
                                <a:moveTo>
                                  <a:pt x="57" y="218"/>
                                </a:moveTo>
                                <a:cubicBezTo>
                                  <a:pt x="57" y="217"/>
                                  <a:pt x="58" y="217"/>
                                  <a:pt x="58" y="216"/>
                                </a:cubicBezTo>
                                <a:cubicBezTo>
                                  <a:pt x="58" y="216"/>
                                  <a:pt x="57" y="217"/>
                                  <a:pt x="57" y="218"/>
                                </a:cubicBezTo>
                                <a:close/>
                                <a:moveTo>
                                  <a:pt x="64" y="226"/>
                                </a:moveTo>
                                <a:cubicBezTo>
                                  <a:pt x="65" y="225"/>
                                  <a:pt x="66" y="225"/>
                                  <a:pt x="66" y="224"/>
                                </a:cubicBezTo>
                                <a:cubicBezTo>
                                  <a:pt x="66" y="224"/>
                                  <a:pt x="66" y="224"/>
                                  <a:pt x="66" y="223"/>
                                </a:cubicBezTo>
                                <a:cubicBezTo>
                                  <a:pt x="65" y="224"/>
                                  <a:pt x="64" y="225"/>
                                  <a:pt x="64" y="226"/>
                                </a:cubicBezTo>
                                <a:close/>
                                <a:moveTo>
                                  <a:pt x="49" y="214"/>
                                </a:moveTo>
                                <a:cubicBezTo>
                                  <a:pt x="50" y="214"/>
                                  <a:pt x="51" y="213"/>
                                  <a:pt x="51" y="212"/>
                                </a:cubicBezTo>
                                <a:cubicBezTo>
                                  <a:pt x="50" y="213"/>
                                  <a:pt x="49" y="213"/>
                                  <a:pt x="49" y="214"/>
                                </a:cubicBezTo>
                                <a:close/>
                                <a:moveTo>
                                  <a:pt x="57" y="221"/>
                                </a:moveTo>
                                <a:cubicBezTo>
                                  <a:pt x="58" y="220"/>
                                  <a:pt x="59" y="220"/>
                                  <a:pt x="59" y="219"/>
                                </a:cubicBezTo>
                                <a:cubicBezTo>
                                  <a:pt x="58" y="219"/>
                                  <a:pt x="56" y="220"/>
                                  <a:pt x="57" y="221"/>
                                </a:cubicBezTo>
                                <a:close/>
                                <a:moveTo>
                                  <a:pt x="41" y="208"/>
                                </a:moveTo>
                                <a:cubicBezTo>
                                  <a:pt x="41" y="208"/>
                                  <a:pt x="41" y="207"/>
                                  <a:pt x="41" y="207"/>
                                </a:cubicBezTo>
                                <a:cubicBezTo>
                                  <a:pt x="41" y="207"/>
                                  <a:pt x="40" y="208"/>
                                  <a:pt x="41" y="208"/>
                                </a:cubicBezTo>
                                <a:close/>
                                <a:moveTo>
                                  <a:pt x="62" y="226"/>
                                </a:moveTo>
                                <a:cubicBezTo>
                                  <a:pt x="62" y="225"/>
                                  <a:pt x="63" y="225"/>
                                  <a:pt x="62" y="224"/>
                                </a:cubicBezTo>
                                <a:cubicBezTo>
                                  <a:pt x="62" y="225"/>
                                  <a:pt x="61" y="225"/>
                                  <a:pt x="62" y="226"/>
                                </a:cubicBezTo>
                                <a:close/>
                                <a:moveTo>
                                  <a:pt x="53" y="219"/>
                                </a:moveTo>
                                <a:cubicBezTo>
                                  <a:pt x="54" y="219"/>
                                  <a:pt x="54" y="220"/>
                                  <a:pt x="55" y="219"/>
                                </a:cubicBezTo>
                                <a:cubicBezTo>
                                  <a:pt x="54" y="219"/>
                                  <a:pt x="54" y="218"/>
                                  <a:pt x="53" y="219"/>
                                </a:cubicBezTo>
                                <a:close/>
                                <a:moveTo>
                                  <a:pt x="68" y="232"/>
                                </a:moveTo>
                                <a:cubicBezTo>
                                  <a:pt x="69" y="233"/>
                                  <a:pt x="70" y="231"/>
                                  <a:pt x="69" y="231"/>
                                </a:cubicBezTo>
                                <a:cubicBezTo>
                                  <a:pt x="69" y="231"/>
                                  <a:pt x="69" y="232"/>
                                  <a:pt x="68" y="232"/>
                                </a:cubicBezTo>
                                <a:close/>
                                <a:moveTo>
                                  <a:pt x="55" y="224"/>
                                </a:moveTo>
                                <a:cubicBezTo>
                                  <a:pt x="56" y="223"/>
                                  <a:pt x="57" y="222"/>
                                  <a:pt x="57" y="221"/>
                                </a:cubicBezTo>
                                <a:cubicBezTo>
                                  <a:pt x="56" y="222"/>
                                  <a:pt x="56" y="223"/>
                                  <a:pt x="55" y="224"/>
                                </a:cubicBezTo>
                                <a:close/>
                                <a:moveTo>
                                  <a:pt x="62" y="228"/>
                                </a:moveTo>
                                <a:cubicBezTo>
                                  <a:pt x="63" y="228"/>
                                  <a:pt x="63" y="228"/>
                                  <a:pt x="64" y="228"/>
                                </a:cubicBezTo>
                                <a:cubicBezTo>
                                  <a:pt x="63" y="227"/>
                                  <a:pt x="64" y="227"/>
                                  <a:pt x="63" y="226"/>
                                </a:cubicBezTo>
                                <a:cubicBezTo>
                                  <a:pt x="63" y="227"/>
                                  <a:pt x="62" y="228"/>
                                  <a:pt x="62" y="228"/>
                                </a:cubicBezTo>
                                <a:close/>
                                <a:moveTo>
                                  <a:pt x="53" y="220"/>
                                </a:moveTo>
                                <a:cubicBezTo>
                                  <a:pt x="53" y="220"/>
                                  <a:pt x="54" y="219"/>
                                  <a:pt x="53" y="219"/>
                                </a:cubicBezTo>
                                <a:cubicBezTo>
                                  <a:pt x="52" y="221"/>
                                  <a:pt x="51" y="222"/>
                                  <a:pt x="53" y="220"/>
                                </a:cubicBezTo>
                                <a:close/>
                                <a:moveTo>
                                  <a:pt x="47" y="216"/>
                                </a:moveTo>
                                <a:cubicBezTo>
                                  <a:pt x="47" y="217"/>
                                  <a:pt x="46" y="217"/>
                                  <a:pt x="47" y="218"/>
                                </a:cubicBezTo>
                                <a:cubicBezTo>
                                  <a:pt x="47" y="217"/>
                                  <a:pt x="47" y="217"/>
                                  <a:pt x="48" y="217"/>
                                </a:cubicBezTo>
                                <a:cubicBezTo>
                                  <a:pt x="48" y="216"/>
                                  <a:pt x="48" y="216"/>
                                  <a:pt x="47" y="216"/>
                                </a:cubicBezTo>
                                <a:close/>
                                <a:moveTo>
                                  <a:pt x="59" y="227"/>
                                </a:moveTo>
                                <a:cubicBezTo>
                                  <a:pt x="59" y="227"/>
                                  <a:pt x="59" y="227"/>
                                  <a:pt x="59" y="228"/>
                                </a:cubicBezTo>
                                <a:cubicBezTo>
                                  <a:pt x="59" y="227"/>
                                  <a:pt x="60" y="227"/>
                                  <a:pt x="60" y="226"/>
                                </a:cubicBezTo>
                                <a:cubicBezTo>
                                  <a:pt x="60" y="227"/>
                                  <a:pt x="59" y="226"/>
                                  <a:pt x="59" y="227"/>
                                </a:cubicBezTo>
                                <a:close/>
                                <a:moveTo>
                                  <a:pt x="57" y="227"/>
                                </a:moveTo>
                                <a:cubicBezTo>
                                  <a:pt x="57" y="227"/>
                                  <a:pt x="59" y="226"/>
                                  <a:pt x="58" y="226"/>
                                </a:cubicBezTo>
                                <a:cubicBezTo>
                                  <a:pt x="58" y="226"/>
                                  <a:pt x="57" y="226"/>
                                  <a:pt x="57" y="227"/>
                                </a:cubicBezTo>
                                <a:close/>
                                <a:moveTo>
                                  <a:pt x="51" y="223"/>
                                </a:moveTo>
                                <a:cubicBezTo>
                                  <a:pt x="51" y="222"/>
                                  <a:pt x="52" y="222"/>
                                  <a:pt x="52" y="221"/>
                                </a:cubicBezTo>
                                <a:cubicBezTo>
                                  <a:pt x="51" y="222"/>
                                  <a:pt x="51" y="222"/>
                                  <a:pt x="51" y="223"/>
                                </a:cubicBezTo>
                                <a:close/>
                                <a:moveTo>
                                  <a:pt x="33" y="211"/>
                                </a:moveTo>
                                <a:cubicBezTo>
                                  <a:pt x="34" y="212"/>
                                  <a:pt x="35" y="210"/>
                                  <a:pt x="35" y="209"/>
                                </a:cubicBezTo>
                                <a:cubicBezTo>
                                  <a:pt x="34" y="210"/>
                                  <a:pt x="34" y="211"/>
                                  <a:pt x="33" y="211"/>
                                </a:cubicBezTo>
                                <a:close/>
                                <a:moveTo>
                                  <a:pt x="40" y="214"/>
                                </a:moveTo>
                                <a:cubicBezTo>
                                  <a:pt x="40" y="214"/>
                                  <a:pt x="41" y="214"/>
                                  <a:pt x="40" y="213"/>
                                </a:cubicBezTo>
                                <a:cubicBezTo>
                                  <a:pt x="40" y="213"/>
                                  <a:pt x="39" y="214"/>
                                  <a:pt x="40" y="214"/>
                                </a:cubicBezTo>
                                <a:close/>
                                <a:moveTo>
                                  <a:pt x="35" y="215"/>
                                </a:moveTo>
                                <a:cubicBezTo>
                                  <a:pt x="36" y="215"/>
                                  <a:pt x="37" y="214"/>
                                  <a:pt x="37" y="213"/>
                                </a:cubicBezTo>
                                <a:cubicBezTo>
                                  <a:pt x="36" y="214"/>
                                  <a:pt x="35" y="215"/>
                                  <a:pt x="35" y="215"/>
                                </a:cubicBezTo>
                                <a:close/>
                                <a:moveTo>
                                  <a:pt x="48" y="223"/>
                                </a:moveTo>
                                <a:cubicBezTo>
                                  <a:pt x="49" y="223"/>
                                  <a:pt x="49" y="222"/>
                                  <a:pt x="48" y="222"/>
                                </a:cubicBezTo>
                                <a:cubicBezTo>
                                  <a:pt x="48" y="222"/>
                                  <a:pt x="48" y="223"/>
                                  <a:pt x="48" y="223"/>
                                </a:cubicBezTo>
                                <a:close/>
                                <a:moveTo>
                                  <a:pt x="38" y="217"/>
                                </a:moveTo>
                                <a:cubicBezTo>
                                  <a:pt x="38" y="217"/>
                                  <a:pt x="39" y="216"/>
                                  <a:pt x="39" y="215"/>
                                </a:cubicBezTo>
                                <a:lnTo>
                                  <a:pt x="38" y="217"/>
                                </a:lnTo>
                                <a:close/>
                                <a:moveTo>
                                  <a:pt x="43" y="223"/>
                                </a:moveTo>
                                <a:cubicBezTo>
                                  <a:pt x="43" y="223"/>
                                  <a:pt x="45" y="222"/>
                                  <a:pt x="44" y="221"/>
                                </a:cubicBezTo>
                                <a:cubicBezTo>
                                  <a:pt x="44" y="222"/>
                                  <a:pt x="42" y="223"/>
                                  <a:pt x="43" y="223"/>
                                </a:cubicBezTo>
                                <a:close/>
                                <a:moveTo>
                                  <a:pt x="62" y="237"/>
                                </a:moveTo>
                                <a:cubicBezTo>
                                  <a:pt x="62" y="237"/>
                                  <a:pt x="63" y="236"/>
                                  <a:pt x="62" y="235"/>
                                </a:cubicBezTo>
                                <a:cubicBezTo>
                                  <a:pt x="62" y="236"/>
                                  <a:pt x="61" y="237"/>
                                  <a:pt x="62" y="237"/>
                                </a:cubicBezTo>
                                <a:close/>
                                <a:moveTo>
                                  <a:pt x="30" y="213"/>
                                </a:moveTo>
                                <a:cubicBezTo>
                                  <a:pt x="30" y="212"/>
                                  <a:pt x="31" y="212"/>
                                  <a:pt x="30" y="211"/>
                                </a:cubicBezTo>
                                <a:cubicBezTo>
                                  <a:pt x="30" y="212"/>
                                  <a:pt x="29" y="212"/>
                                  <a:pt x="30" y="213"/>
                                </a:cubicBezTo>
                                <a:close/>
                                <a:moveTo>
                                  <a:pt x="49" y="228"/>
                                </a:moveTo>
                                <a:cubicBezTo>
                                  <a:pt x="50" y="229"/>
                                  <a:pt x="50" y="227"/>
                                  <a:pt x="50" y="228"/>
                                </a:cubicBezTo>
                                <a:cubicBezTo>
                                  <a:pt x="51" y="227"/>
                                  <a:pt x="51" y="227"/>
                                  <a:pt x="51" y="227"/>
                                </a:cubicBezTo>
                                <a:cubicBezTo>
                                  <a:pt x="51" y="227"/>
                                  <a:pt x="51" y="227"/>
                                  <a:pt x="51" y="227"/>
                                </a:cubicBezTo>
                                <a:cubicBezTo>
                                  <a:pt x="50" y="228"/>
                                  <a:pt x="49" y="227"/>
                                  <a:pt x="49" y="228"/>
                                </a:cubicBezTo>
                                <a:close/>
                                <a:moveTo>
                                  <a:pt x="44" y="225"/>
                                </a:moveTo>
                                <a:cubicBezTo>
                                  <a:pt x="44" y="224"/>
                                  <a:pt x="45" y="224"/>
                                  <a:pt x="44" y="223"/>
                                </a:cubicBezTo>
                                <a:cubicBezTo>
                                  <a:pt x="44" y="224"/>
                                  <a:pt x="44" y="224"/>
                                  <a:pt x="44" y="225"/>
                                </a:cubicBezTo>
                                <a:close/>
                                <a:moveTo>
                                  <a:pt x="64" y="238"/>
                                </a:moveTo>
                                <a:cubicBezTo>
                                  <a:pt x="63" y="238"/>
                                  <a:pt x="63" y="239"/>
                                  <a:pt x="63" y="239"/>
                                </a:cubicBezTo>
                                <a:cubicBezTo>
                                  <a:pt x="64" y="239"/>
                                  <a:pt x="64" y="239"/>
                                  <a:pt x="64" y="238"/>
                                </a:cubicBezTo>
                                <a:close/>
                                <a:moveTo>
                                  <a:pt x="29" y="217"/>
                                </a:moveTo>
                                <a:cubicBezTo>
                                  <a:pt x="30" y="217"/>
                                  <a:pt x="30" y="216"/>
                                  <a:pt x="30" y="215"/>
                                </a:cubicBezTo>
                                <a:cubicBezTo>
                                  <a:pt x="30" y="216"/>
                                  <a:pt x="29" y="216"/>
                                  <a:pt x="29" y="217"/>
                                </a:cubicBezTo>
                                <a:close/>
                                <a:moveTo>
                                  <a:pt x="55" y="237"/>
                                </a:moveTo>
                                <a:cubicBezTo>
                                  <a:pt x="55" y="236"/>
                                  <a:pt x="56" y="236"/>
                                  <a:pt x="56" y="235"/>
                                </a:cubicBezTo>
                                <a:cubicBezTo>
                                  <a:pt x="55" y="235"/>
                                  <a:pt x="55" y="236"/>
                                  <a:pt x="55" y="237"/>
                                </a:cubicBezTo>
                                <a:close/>
                                <a:moveTo>
                                  <a:pt x="47" y="231"/>
                                </a:moveTo>
                                <a:cubicBezTo>
                                  <a:pt x="47" y="232"/>
                                  <a:pt x="48" y="230"/>
                                  <a:pt x="48" y="230"/>
                                </a:cubicBezTo>
                                <a:cubicBezTo>
                                  <a:pt x="47" y="230"/>
                                  <a:pt x="47" y="230"/>
                                  <a:pt x="47" y="231"/>
                                </a:cubicBezTo>
                                <a:close/>
                                <a:moveTo>
                                  <a:pt x="61" y="240"/>
                                </a:moveTo>
                                <a:cubicBezTo>
                                  <a:pt x="62" y="240"/>
                                  <a:pt x="61" y="240"/>
                                  <a:pt x="61" y="239"/>
                                </a:cubicBezTo>
                                <a:cubicBezTo>
                                  <a:pt x="61" y="240"/>
                                  <a:pt x="61" y="240"/>
                                  <a:pt x="61" y="240"/>
                                </a:cubicBezTo>
                                <a:close/>
                                <a:moveTo>
                                  <a:pt x="34" y="223"/>
                                </a:moveTo>
                                <a:cubicBezTo>
                                  <a:pt x="34" y="222"/>
                                  <a:pt x="35" y="222"/>
                                  <a:pt x="35" y="221"/>
                                </a:cubicBezTo>
                                <a:cubicBezTo>
                                  <a:pt x="34" y="221"/>
                                  <a:pt x="33" y="222"/>
                                  <a:pt x="34" y="223"/>
                                </a:cubicBezTo>
                                <a:close/>
                                <a:moveTo>
                                  <a:pt x="26" y="217"/>
                                </a:moveTo>
                                <a:cubicBezTo>
                                  <a:pt x="26" y="217"/>
                                  <a:pt x="27" y="217"/>
                                  <a:pt x="26" y="216"/>
                                </a:cubicBezTo>
                                <a:cubicBezTo>
                                  <a:pt x="26" y="217"/>
                                  <a:pt x="26" y="217"/>
                                  <a:pt x="26" y="217"/>
                                </a:cubicBezTo>
                                <a:close/>
                                <a:moveTo>
                                  <a:pt x="32" y="222"/>
                                </a:moveTo>
                                <a:cubicBezTo>
                                  <a:pt x="33" y="222"/>
                                  <a:pt x="33" y="222"/>
                                  <a:pt x="33" y="221"/>
                                </a:cubicBezTo>
                                <a:cubicBezTo>
                                  <a:pt x="32" y="221"/>
                                  <a:pt x="32" y="222"/>
                                  <a:pt x="32" y="222"/>
                                </a:cubicBezTo>
                                <a:close/>
                                <a:moveTo>
                                  <a:pt x="27" y="218"/>
                                </a:moveTo>
                                <a:cubicBezTo>
                                  <a:pt x="27" y="219"/>
                                  <a:pt x="26" y="220"/>
                                  <a:pt x="27" y="221"/>
                                </a:cubicBezTo>
                                <a:cubicBezTo>
                                  <a:pt x="27" y="220"/>
                                  <a:pt x="27" y="220"/>
                                  <a:pt x="28" y="219"/>
                                </a:cubicBezTo>
                                <a:cubicBezTo>
                                  <a:pt x="28" y="219"/>
                                  <a:pt x="28" y="218"/>
                                  <a:pt x="27" y="218"/>
                                </a:cubicBezTo>
                                <a:close/>
                                <a:moveTo>
                                  <a:pt x="32" y="225"/>
                                </a:moveTo>
                                <a:cubicBezTo>
                                  <a:pt x="33" y="224"/>
                                  <a:pt x="33" y="224"/>
                                  <a:pt x="34" y="223"/>
                                </a:cubicBezTo>
                                <a:cubicBezTo>
                                  <a:pt x="33" y="223"/>
                                  <a:pt x="33" y="223"/>
                                  <a:pt x="33" y="223"/>
                                </a:cubicBezTo>
                                <a:cubicBezTo>
                                  <a:pt x="32" y="223"/>
                                  <a:pt x="32" y="224"/>
                                  <a:pt x="32" y="225"/>
                                </a:cubicBezTo>
                                <a:close/>
                                <a:moveTo>
                                  <a:pt x="23" y="221"/>
                                </a:moveTo>
                                <a:cubicBezTo>
                                  <a:pt x="24" y="220"/>
                                  <a:pt x="25" y="219"/>
                                  <a:pt x="26" y="217"/>
                                </a:cubicBezTo>
                                <a:cubicBezTo>
                                  <a:pt x="25" y="219"/>
                                  <a:pt x="24" y="220"/>
                                  <a:pt x="23" y="221"/>
                                </a:cubicBezTo>
                                <a:close/>
                                <a:moveTo>
                                  <a:pt x="57" y="242"/>
                                </a:moveTo>
                                <a:cubicBezTo>
                                  <a:pt x="58" y="243"/>
                                  <a:pt x="58" y="243"/>
                                  <a:pt x="58" y="243"/>
                                </a:cubicBezTo>
                                <a:cubicBezTo>
                                  <a:pt x="59" y="243"/>
                                  <a:pt x="58" y="242"/>
                                  <a:pt x="58" y="241"/>
                                </a:cubicBezTo>
                                <a:lnTo>
                                  <a:pt x="57" y="242"/>
                                </a:lnTo>
                                <a:close/>
                                <a:moveTo>
                                  <a:pt x="25" y="220"/>
                                </a:moveTo>
                                <a:cubicBezTo>
                                  <a:pt x="26" y="220"/>
                                  <a:pt x="26" y="219"/>
                                  <a:pt x="26" y="218"/>
                                </a:cubicBezTo>
                                <a:cubicBezTo>
                                  <a:pt x="26" y="218"/>
                                  <a:pt x="25" y="219"/>
                                  <a:pt x="25" y="220"/>
                                </a:cubicBezTo>
                                <a:close/>
                                <a:moveTo>
                                  <a:pt x="44" y="234"/>
                                </a:moveTo>
                                <a:cubicBezTo>
                                  <a:pt x="44" y="234"/>
                                  <a:pt x="45" y="233"/>
                                  <a:pt x="45" y="233"/>
                                </a:cubicBezTo>
                                <a:cubicBezTo>
                                  <a:pt x="44" y="233"/>
                                  <a:pt x="43" y="233"/>
                                  <a:pt x="44" y="234"/>
                                </a:cubicBezTo>
                                <a:close/>
                                <a:moveTo>
                                  <a:pt x="49" y="243"/>
                                </a:moveTo>
                                <a:cubicBezTo>
                                  <a:pt x="50" y="242"/>
                                  <a:pt x="52" y="240"/>
                                  <a:pt x="52" y="239"/>
                                </a:cubicBezTo>
                                <a:cubicBezTo>
                                  <a:pt x="51" y="241"/>
                                  <a:pt x="49" y="241"/>
                                  <a:pt x="49" y="243"/>
                                </a:cubicBezTo>
                                <a:close/>
                                <a:moveTo>
                                  <a:pt x="31" y="225"/>
                                </a:moveTo>
                                <a:cubicBezTo>
                                  <a:pt x="32" y="225"/>
                                  <a:pt x="31" y="226"/>
                                  <a:pt x="31" y="226"/>
                                </a:cubicBezTo>
                                <a:cubicBezTo>
                                  <a:pt x="32" y="226"/>
                                  <a:pt x="32" y="226"/>
                                  <a:pt x="32" y="225"/>
                                </a:cubicBezTo>
                                <a:cubicBezTo>
                                  <a:pt x="32" y="225"/>
                                  <a:pt x="32" y="225"/>
                                  <a:pt x="31" y="225"/>
                                </a:cubicBezTo>
                                <a:close/>
                                <a:moveTo>
                                  <a:pt x="42" y="242"/>
                                </a:moveTo>
                                <a:cubicBezTo>
                                  <a:pt x="43" y="241"/>
                                  <a:pt x="45" y="239"/>
                                  <a:pt x="46" y="236"/>
                                </a:cubicBezTo>
                                <a:cubicBezTo>
                                  <a:pt x="46" y="237"/>
                                  <a:pt x="46" y="238"/>
                                  <a:pt x="47" y="237"/>
                                </a:cubicBezTo>
                                <a:cubicBezTo>
                                  <a:pt x="47" y="236"/>
                                  <a:pt x="46" y="236"/>
                                  <a:pt x="46" y="235"/>
                                </a:cubicBezTo>
                                <a:cubicBezTo>
                                  <a:pt x="45" y="238"/>
                                  <a:pt x="42" y="240"/>
                                  <a:pt x="42" y="242"/>
                                </a:cubicBezTo>
                                <a:close/>
                                <a:moveTo>
                                  <a:pt x="23" y="220"/>
                                </a:moveTo>
                                <a:cubicBezTo>
                                  <a:pt x="23" y="220"/>
                                  <a:pt x="22" y="220"/>
                                  <a:pt x="23" y="219"/>
                                </a:cubicBezTo>
                                <a:cubicBezTo>
                                  <a:pt x="22" y="219"/>
                                  <a:pt x="22" y="219"/>
                                  <a:pt x="22" y="219"/>
                                </a:cubicBezTo>
                                <a:cubicBezTo>
                                  <a:pt x="22" y="219"/>
                                  <a:pt x="22" y="221"/>
                                  <a:pt x="23" y="220"/>
                                </a:cubicBezTo>
                                <a:close/>
                                <a:moveTo>
                                  <a:pt x="30" y="227"/>
                                </a:moveTo>
                                <a:cubicBezTo>
                                  <a:pt x="30" y="227"/>
                                  <a:pt x="30" y="227"/>
                                  <a:pt x="31" y="228"/>
                                </a:cubicBezTo>
                                <a:cubicBezTo>
                                  <a:pt x="31" y="227"/>
                                  <a:pt x="31" y="227"/>
                                  <a:pt x="31" y="227"/>
                                </a:cubicBezTo>
                                <a:cubicBezTo>
                                  <a:pt x="31" y="226"/>
                                  <a:pt x="32" y="227"/>
                                  <a:pt x="31" y="226"/>
                                </a:cubicBezTo>
                                <a:cubicBezTo>
                                  <a:pt x="31" y="226"/>
                                  <a:pt x="31" y="226"/>
                                  <a:pt x="30" y="227"/>
                                </a:cubicBezTo>
                                <a:close/>
                                <a:moveTo>
                                  <a:pt x="31" y="230"/>
                                </a:moveTo>
                                <a:cubicBezTo>
                                  <a:pt x="32" y="229"/>
                                  <a:pt x="33" y="228"/>
                                  <a:pt x="33" y="228"/>
                                </a:cubicBezTo>
                                <a:cubicBezTo>
                                  <a:pt x="32" y="228"/>
                                  <a:pt x="31" y="229"/>
                                  <a:pt x="31" y="230"/>
                                </a:cubicBezTo>
                                <a:close/>
                                <a:moveTo>
                                  <a:pt x="57" y="246"/>
                                </a:moveTo>
                                <a:cubicBezTo>
                                  <a:pt x="57" y="246"/>
                                  <a:pt x="57" y="246"/>
                                  <a:pt x="58" y="246"/>
                                </a:cubicBezTo>
                                <a:cubicBezTo>
                                  <a:pt x="57" y="246"/>
                                  <a:pt x="57" y="246"/>
                                  <a:pt x="57" y="246"/>
                                </a:cubicBezTo>
                                <a:close/>
                                <a:moveTo>
                                  <a:pt x="21" y="224"/>
                                </a:moveTo>
                                <a:cubicBezTo>
                                  <a:pt x="22" y="224"/>
                                  <a:pt x="22" y="223"/>
                                  <a:pt x="22" y="223"/>
                                </a:cubicBezTo>
                                <a:cubicBezTo>
                                  <a:pt x="22" y="223"/>
                                  <a:pt x="21" y="224"/>
                                  <a:pt x="21" y="224"/>
                                </a:cubicBezTo>
                                <a:close/>
                                <a:moveTo>
                                  <a:pt x="52" y="249"/>
                                </a:moveTo>
                                <a:cubicBezTo>
                                  <a:pt x="52" y="249"/>
                                  <a:pt x="52" y="249"/>
                                  <a:pt x="51" y="249"/>
                                </a:cubicBezTo>
                                <a:cubicBezTo>
                                  <a:pt x="52" y="250"/>
                                  <a:pt x="52" y="249"/>
                                  <a:pt x="52" y="250"/>
                                </a:cubicBezTo>
                                <a:cubicBezTo>
                                  <a:pt x="53" y="248"/>
                                  <a:pt x="53" y="248"/>
                                  <a:pt x="54" y="247"/>
                                </a:cubicBezTo>
                                <a:cubicBezTo>
                                  <a:pt x="53" y="247"/>
                                  <a:pt x="52" y="248"/>
                                  <a:pt x="52" y="249"/>
                                </a:cubicBezTo>
                                <a:close/>
                                <a:moveTo>
                                  <a:pt x="29" y="230"/>
                                </a:moveTo>
                                <a:cubicBezTo>
                                  <a:pt x="29" y="230"/>
                                  <a:pt x="29" y="230"/>
                                  <a:pt x="29" y="230"/>
                                </a:cubicBezTo>
                                <a:cubicBezTo>
                                  <a:pt x="29" y="229"/>
                                  <a:pt x="28" y="230"/>
                                  <a:pt x="29" y="230"/>
                                </a:cubicBezTo>
                                <a:close/>
                                <a:moveTo>
                                  <a:pt x="54" y="249"/>
                                </a:moveTo>
                                <a:cubicBezTo>
                                  <a:pt x="55" y="250"/>
                                  <a:pt x="54" y="251"/>
                                  <a:pt x="55" y="250"/>
                                </a:cubicBezTo>
                                <a:cubicBezTo>
                                  <a:pt x="56" y="251"/>
                                  <a:pt x="55" y="250"/>
                                  <a:pt x="55" y="251"/>
                                </a:cubicBezTo>
                                <a:cubicBezTo>
                                  <a:pt x="56" y="251"/>
                                  <a:pt x="56" y="250"/>
                                  <a:pt x="56" y="250"/>
                                </a:cubicBezTo>
                                <a:cubicBezTo>
                                  <a:pt x="55" y="249"/>
                                  <a:pt x="55" y="249"/>
                                  <a:pt x="54" y="249"/>
                                </a:cubicBezTo>
                                <a:close/>
                                <a:moveTo>
                                  <a:pt x="47" y="245"/>
                                </a:moveTo>
                                <a:cubicBezTo>
                                  <a:pt x="47" y="246"/>
                                  <a:pt x="46" y="246"/>
                                  <a:pt x="47" y="246"/>
                                </a:cubicBezTo>
                                <a:cubicBezTo>
                                  <a:pt x="48" y="245"/>
                                  <a:pt x="48" y="245"/>
                                  <a:pt x="48" y="245"/>
                                </a:cubicBezTo>
                                <a:cubicBezTo>
                                  <a:pt x="48" y="245"/>
                                  <a:pt x="47" y="245"/>
                                  <a:pt x="47" y="245"/>
                                </a:cubicBezTo>
                                <a:close/>
                                <a:moveTo>
                                  <a:pt x="28" y="231"/>
                                </a:moveTo>
                                <a:cubicBezTo>
                                  <a:pt x="28" y="232"/>
                                  <a:pt x="27" y="232"/>
                                  <a:pt x="27" y="233"/>
                                </a:cubicBezTo>
                                <a:cubicBezTo>
                                  <a:pt x="28" y="232"/>
                                  <a:pt x="28" y="231"/>
                                  <a:pt x="28" y="231"/>
                                </a:cubicBezTo>
                                <a:cubicBezTo>
                                  <a:pt x="28" y="231"/>
                                  <a:pt x="28" y="230"/>
                                  <a:pt x="28" y="231"/>
                                </a:cubicBezTo>
                                <a:close/>
                                <a:moveTo>
                                  <a:pt x="28" y="235"/>
                                </a:moveTo>
                                <a:cubicBezTo>
                                  <a:pt x="29" y="234"/>
                                  <a:pt x="30" y="233"/>
                                  <a:pt x="29" y="232"/>
                                </a:cubicBezTo>
                                <a:cubicBezTo>
                                  <a:pt x="29" y="233"/>
                                  <a:pt x="29" y="234"/>
                                  <a:pt x="28" y="235"/>
                                </a:cubicBezTo>
                                <a:close/>
                                <a:moveTo>
                                  <a:pt x="48" y="247"/>
                                </a:moveTo>
                                <a:cubicBezTo>
                                  <a:pt x="48" y="248"/>
                                  <a:pt x="49" y="248"/>
                                  <a:pt x="49" y="248"/>
                                </a:cubicBezTo>
                                <a:cubicBezTo>
                                  <a:pt x="49" y="248"/>
                                  <a:pt x="49" y="248"/>
                                  <a:pt x="49" y="248"/>
                                </a:cubicBezTo>
                                <a:cubicBezTo>
                                  <a:pt x="49" y="248"/>
                                  <a:pt x="49" y="247"/>
                                  <a:pt x="48" y="247"/>
                                </a:cubicBezTo>
                                <a:close/>
                                <a:moveTo>
                                  <a:pt x="17" y="226"/>
                                </a:moveTo>
                                <a:cubicBezTo>
                                  <a:pt x="17" y="226"/>
                                  <a:pt x="17" y="227"/>
                                  <a:pt x="17" y="227"/>
                                </a:cubicBezTo>
                                <a:cubicBezTo>
                                  <a:pt x="17" y="226"/>
                                  <a:pt x="18" y="227"/>
                                  <a:pt x="18" y="227"/>
                                </a:cubicBezTo>
                                <a:cubicBezTo>
                                  <a:pt x="18" y="226"/>
                                  <a:pt x="17" y="226"/>
                                  <a:pt x="17" y="225"/>
                                </a:cubicBezTo>
                                <a:lnTo>
                                  <a:pt x="17" y="226"/>
                                </a:lnTo>
                                <a:close/>
                                <a:moveTo>
                                  <a:pt x="41" y="244"/>
                                </a:moveTo>
                                <a:cubicBezTo>
                                  <a:pt x="41" y="244"/>
                                  <a:pt x="42" y="243"/>
                                  <a:pt x="41" y="243"/>
                                </a:cubicBezTo>
                                <a:cubicBezTo>
                                  <a:pt x="40" y="245"/>
                                  <a:pt x="39" y="245"/>
                                  <a:pt x="41" y="244"/>
                                </a:cubicBezTo>
                                <a:close/>
                                <a:moveTo>
                                  <a:pt x="50" y="252"/>
                                </a:moveTo>
                                <a:cubicBezTo>
                                  <a:pt x="50" y="251"/>
                                  <a:pt x="51" y="252"/>
                                  <a:pt x="51" y="252"/>
                                </a:cubicBezTo>
                                <a:cubicBezTo>
                                  <a:pt x="50" y="252"/>
                                  <a:pt x="51" y="251"/>
                                  <a:pt x="51" y="250"/>
                                </a:cubicBezTo>
                                <a:cubicBezTo>
                                  <a:pt x="51" y="252"/>
                                  <a:pt x="49" y="251"/>
                                  <a:pt x="50" y="252"/>
                                </a:cubicBezTo>
                                <a:close/>
                                <a:moveTo>
                                  <a:pt x="42" y="245"/>
                                </a:moveTo>
                                <a:cubicBezTo>
                                  <a:pt x="42" y="246"/>
                                  <a:pt x="42" y="246"/>
                                  <a:pt x="43" y="246"/>
                                </a:cubicBezTo>
                                <a:cubicBezTo>
                                  <a:pt x="43" y="245"/>
                                  <a:pt x="42" y="245"/>
                                  <a:pt x="42" y="245"/>
                                </a:cubicBezTo>
                                <a:close/>
                                <a:moveTo>
                                  <a:pt x="53" y="255"/>
                                </a:moveTo>
                                <a:cubicBezTo>
                                  <a:pt x="53" y="254"/>
                                  <a:pt x="54" y="254"/>
                                  <a:pt x="53" y="253"/>
                                </a:cubicBezTo>
                                <a:cubicBezTo>
                                  <a:pt x="53" y="254"/>
                                  <a:pt x="52" y="254"/>
                                  <a:pt x="53" y="255"/>
                                </a:cubicBezTo>
                                <a:close/>
                                <a:moveTo>
                                  <a:pt x="40" y="247"/>
                                </a:moveTo>
                                <a:cubicBezTo>
                                  <a:pt x="41" y="247"/>
                                  <a:pt x="42" y="246"/>
                                  <a:pt x="41" y="246"/>
                                </a:cubicBezTo>
                                <a:lnTo>
                                  <a:pt x="40" y="247"/>
                                </a:lnTo>
                                <a:close/>
                                <a:moveTo>
                                  <a:pt x="43" y="248"/>
                                </a:moveTo>
                                <a:cubicBezTo>
                                  <a:pt x="44" y="249"/>
                                  <a:pt x="44" y="249"/>
                                  <a:pt x="44" y="249"/>
                                </a:cubicBezTo>
                                <a:cubicBezTo>
                                  <a:pt x="44" y="248"/>
                                  <a:pt x="43" y="248"/>
                                  <a:pt x="43" y="248"/>
                                </a:cubicBezTo>
                                <a:close/>
                                <a:moveTo>
                                  <a:pt x="15" y="234"/>
                                </a:moveTo>
                                <a:cubicBezTo>
                                  <a:pt x="15" y="233"/>
                                  <a:pt x="15" y="233"/>
                                  <a:pt x="15" y="232"/>
                                </a:cubicBezTo>
                                <a:cubicBezTo>
                                  <a:pt x="15" y="233"/>
                                  <a:pt x="15" y="233"/>
                                  <a:pt x="15" y="233"/>
                                </a:cubicBezTo>
                                <a:cubicBezTo>
                                  <a:pt x="16" y="234"/>
                                  <a:pt x="16" y="234"/>
                                  <a:pt x="16" y="234"/>
                                </a:cubicBezTo>
                                <a:cubicBezTo>
                                  <a:pt x="17" y="232"/>
                                  <a:pt x="17" y="233"/>
                                  <a:pt x="18" y="231"/>
                                </a:cubicBezTo>
                                <a:cubicBezTo>
                                  <a:pt x="18" y="231"/>
                                  <a:pt x="17" y="231"/>
                                  <a:pt x="17" y="230"/>
                                </a:cubicBezTo>
                                <a:cubicBezTo>
                                  <a:pt x="17" y="230"/>
                                  <a:pt x="17" y="231"/>
                                  <a:pt x="17" y="230"/>
                                </a:cubicBezTo>
                                <a:cubicBezTo>
                                  <a:pt x="17" y="232"/>
                                  <a:pt x="16" y="232"/>
                                  <a:pt x="15" y="234"/>
                                </a:cubicBezTo>
                                <a:close/>
                                <a:moveTo>
                                  <a:pt x="51" y="255"/>
                                </a:moveTo>
                                <a:cubicBezTo>
                                  <a:pt x="51" y="256"/>
                                  <a:pt x="50" y="257"/>
                                  <a:pt x="51" y="257"/>
                                </a:cubicBezTo>
                                <a:cubicBezTo>
                                  <a:pt x="51" y="256"/>
                                  <a:pt x="52" y="256"/>
                                  <a:pt x="52" y="255"/>
                                </a:cubicBezTo>
                                <a:cubicBezTo>
                                  <a:pt x="51" y="255"/>
                                  <a:pt x="51" y="255"/>
                                  <a:pt x="51" y="255"/>
                                </a:cubicBezTo>
                                <a:close/>
                                <a:moveTo>
                                  <a:pt x="20" y="235"/>
                                </a:moveTo>
                                <a:cubicBezTo>
                                  <a:pt x="19" y="235"/>
                                  <a:pt x="19" y="236"/>
                                  <a:pt x="19" y="236"/>
                                </a:cubicBezTo>
                                <a:cubicBezTo>
                                  <a:pt x="20" y="236"/>
                                  <a:pt x="20" y="236"/>
                                  <a:pt x="20" y="236"/>
                                </a:cubicBezTo>
                                <a:cubicBezTo>
                                  <a:pt x="20" y="236"/>
                                  <a:pt x="21" y="235"/>
                                  <a:pt x="21" y="235"/>
                                </a:cubicBezTo>
                                <a:cubicBezTo>
                                  <a:pt x="20" y="235"/>
                                  <a:pt x="20" y="236"/>
                                  <a:pt x="20" y="235"/>
                                </a:cubicBezTo>
                                <a:close/>
                                <a:moveTo>
                                  <a:pt x="21" y="238"/>
                                </a:moveTo>
                                <a:cubicBezTo>
                                  <a:pt x="21" y="237"/>
                                  <a:pt x="22" y="237"/>
                                  <a:pt x="22" y="236"/>
                                </a:cubicBezTo>
                                <a:cubicBezTo>
                                  <a:pt x="21" y="236"/>
                                  <a:pt x="21" y="237"/>
                                  <a:pt x="21" y="238"/>
                                </a:cubicBezTo>
                                <a:close/>
                                <a:moveTo>
                                  <a:pt x="17" y="236"/>
                                </a:moveTo>
                                <a:cubicBezTo>
                                  <a:pt x="18" y="236"/>
                                  <a:pt x="18" y="235"/>
                                  <a:pt x="18" y="235"/>
                                </a:cubicBezTo>
                                <a:cubicBezTo>
                                  <a:pt x="18" y="235"/>
                                  <a:pt x="17" y="236"/>
                                  <a:pt x="17" y="236"/>
                                </a:cubicBezTo>
                                <a:close/>
                                <a:moveTo>
                                  <a:pt x="23" y="243"/>
                                </a:moveTo>
                                <a:cubicBezTo>
                                  <a:pt x="24" y="243"/>
                                  <a:pt x="25" y="241"/>
                                  <a:pt x="26" y="240"/>
                                </a:cubicBezTo>
                                <a:cubicBezTo>
                                  <a:pt x="25" y="240"/>
                                  <a:pt x="25" y="240"/>
                                  <a:pt x="25" y="240"/>
                                </a:cubicBezTo>
                                <a:cubicBezTo>
                                  <a:pt x="24" y="241"/>
                                  <a:pt x="24" y="242"/>
                                  <a:pt x="23" y="243"/>
                                </a:cubicBezTo>
                                <a:close/>
                                <a:moveTo>
                                  <a:pt x="17" y="238"/>
                                </a:moveTo>
                                <a:cubicBezTo>
                                  <a:pt x="17" y="237"/>
                                  <a:pt x="18" y="237"/>
                                  <a:pt x="18" y="236"/>
                                </a:cubicBezTo>
                                <a:cubicBezTo>
                                  <a:pt x="17" y="236"/>
                                  <a:pt x="16" y="237"/>
                                  <a:pt x="17" y="238"/>
                                </a:cubicBezTo>
                                <a:close/>
                                <a:moveTo>
                                  <a:pt x="35" y="251"/>
                                </a:moveTo>
                                <a:cubicBezTo>
                                  <a:pt x="35" y="252"/>
                                  <a:pt x="36" y="250"/>
                                  <a:pt x="36" y="250"/>
                                </a:cubicBezTo>
                                <a:lnTo>
                                  <a:pt x="35" y="251"/>
                                </a:lnTo>
                                <a:close/>
                                <a:moveTo>
                                  <a:pt x="38" y="255"/>
                                </a:moveTo>
                                <a:cubicBezTo>
                                  <a:pt x="39" y="254"/>
                                  <a:pt x="39" y="254"/>
                                  <a:pt x="39" y="254"/>
                                </a:cubicBezTo>
                                <a:cubicBezTo>
                                  <a:pt x="39" y="254"/>
                                  <a:pt x="38" y="254"/>
                                  <a:pt x="38" y="255"/>
                                </a:cubicBezTo>
                                <a:close/>
                                <a:moveTo>
                                  <a:pt x="12" y="236"/>
                                </a:moveTo>
                                <a:cubicBezTo>
                                  <a:pt x="12" y="236"/>
                                  <a:pt x="12" y="237"/>
                                  <a:pt x="12" y="237"/>
                                </a:cubicBezTo>
                                <a:cubicBezTo>
                                  <a:pt x="13" y="236"/>
                                  <a:pt x="13" y="236"/>
                                  <a:pt x="13" y="236"/>
                                </a:cubicBezTo>
                                <a:cubicBezTo>
                                  <a:pt x="13" y="236"/>
                                  <a:pt x="12" y="236"/>
                                  <a:pt x="12" y="236"/>
                                </a:cubicBezTo>
                                <a:close/>
                                <a:moveTo>
                                  <a:pt x="38" y="253"/>
                                </a:moveTo>
                                <a:cubicBezTo>
                                  <a:pt x="36" y="252"/>
                                  <a:pt x="36" y="252"/>
                                  <a:pt x="36" y="252"/>
                                </a:cubicBezTo>
                                <a:cubicBezTo>
                                  <a:pt x="36" y="253"/>
                                  <a:pt x="37" y="254"/>
                                  <a:pt x="38" y="253"/>
                                </a:cubicBezTo>
                                <a:close/>
                                <a:moveTo>
                                  <a:pt x="12" y="239"/>
                                </a:moveTo>
                                <a:cubicBezTo>
                                  <a:pt x="13" y="238"/>
                                  <a:pt x="13" y="238"/>
                                  <a:pt x="13" y="238"/>
                                </a:cubicBezTo>
                                <a:cubicBezTo>
                                  <a:pt x="13" y="238"/>
                                  <a:pt x="13" y="239"/>
                                  <a:pt x="13" y="238"/>
                                </a:cubicBezTo>
                                <a:cubicBezTo>
                                  <a:pt x="12" y="238"/>
                                  <a:pt x="14" y="237"/>
                                  <a:pt x="13" y="237"/>
                                </a:cubicBezTo>
                                <a:cubicBezTo>
                                  <a:pt x="12" y="237"/>
                                  <a:pt x="12" y="238"/>
                                  <a:pt x="12" y="239"/>
                                </a:cubicBezTo>
                                <a:close/>
                                <a:moveTo>
                                  <a:pt x="35" y="256"/>
                                </a:moveTo>
                                <a:cubicBezTo>
                                  <a:pt x="35" y="256"/>
                                  <a:pt x="36" y="257"/>
                                  <a:pt x="36" y="257"/>
                                </a:cubicBezTo>
                                <a:cubicBezTo>
                                  <a:pt x="36" y="256"/>
                                  <a:pt x="35" y="256"/>
                                  <a:pt x="35" y="256"/>
                                </a:cubicBezTo>
                                <a:close/>
                                <a:moveTo>
                                  <a:pt x="27" y="255"/>
                                </a:moveTo>
                                <a:cubicBezTo>
                                  <a:pt x="27" y="255"/>
                                  <a:pt x="28" y="254"/>
                                  <a:pt x="28" y="254"/>
                                </a:cubicBezTo>
                                <a:cubicBezTo>
                                  <a:pt x="27" y="254"/>
                                  <a:pt x="27" y="254"/>
                                  <a:pt x="27" y="255"/>
                                </a:cubicBezTo>
                                <a:close/>
                                <a:moveTo>
                                  <a:pt x="8" y="244"/>
                                </a:moveTo>
                                <a:cubicBezTo>
                                  <a:pt x="7" y="244"/>
                                  <a:pt x="7" y="244"/>
                                  <a:pt x="7" y="244"/>
                                </a:cubicBezTo>
                                <a:cubicBezTo>
                                  <a:pt x="8" y="245"/>
                                  <a:pt x="8" y="243"/>
                                  <a:pt x="7" y="243"/>
                                </a:cubicBezTo>
                                <a:cubicBezTo>
                                  <a:pt x="7" y="243"/>
                                  <a:pt x="7" y="243"/>
                                  <a:pt x="8" y="244"/>
                                </a:cubicBezTo>
                                <a:close/>
                                <a:moveTo>
                                  <a:pt x="6" y="247"/>
                                </a:moveTo>
                                <a:cubicBezTo>
                                  <a:pt x="7" y="248"/>
                                  <a:pt x="9" y="244"/>
                                  <a:pt x="8" y="244"/>
                                </a:cubicBezTo>
                                <a:cubicBezTo>
                                  <a:pt x="7" y="245"/>
                                  <a:pt x="7" y="246"/>
                                  <a:pt x="6" y="247"/>
                                </a:cubicBezTo>
                                <a:close/>
                                <a:moveTo>
                                  <a:pt x="11" y="248"/>
                                </a:moveTo>
                                <a:cubicBezTo>
                                  <a:pt x="12" y="248"/>
                                  <a:pt x="12" y="247"/>
                                  <a:pt x="11" y="247"/>
                                </a:cubicBezTo>
                                <a:cubicBezTo>
                                  <a:pt x="11" y="247"/>
                                  <a:pt x="11" y="248"/>
                                  <a:pt x="11" y="248"/>
                                </a:cubicBezTo>
                                <a:close/>
                                <a:moveTo>
                                  <a:pt x="32" y="264"/>
                                </a:moveTo>
                                <a:cubicBezTo>
                                  <a:pt x="33" y="264"/>
                                  <a:pt x="33" y="264"/>
                                  <a:pt x="33" y="263"/>
                                </a:cubicBezTo>
                                <a:cubicBezTo>
                                  <a:pt x="32" y="263"/>
                                  <a:pt x="32" y="263"/>
                                  <a:pt x="32" y="264"/>
                                </a:cubicBezTo>
                                <a:close/>
                                <a:moveTo>
                                  <a:pt x="10" y="250"/>
                                </a:moveTo>
                                <a:cubicBezTo>
                                  <a:pt x="10" y="250"/>
                                  <a:pt x="11" y="249"/>
                                  <a:pt x="11" y="249"/>
                                </a:cubicBezTo>
                                <a:cubicBezTo>
                                  <a:pt x="10" y="248"/>
                                  <a:pt x="10" y="248"/>
                                  <a:pt x="10" y="248"/>
                                </a:cubicBezTo>
                                <a:cubicBezTo>
                                  <a:pt x="10" y="249"/>
                                  <a:pt x="9" y="249"/>
                                  <a:pt x="10" y="250"/>
                                </a:cubicBezTo>
                                <a:close/>
                                <a:moveTo>
                                  <a:pt x="7" y="252"/>
                                </a:moveTo>
                                <a:cubicBezTo>
                                  <a:pt x="7" y="251"/>
                                  <a:pt x="9" y="249"/>
                                  <a:pt x="8" y="248"/>
                                </a:cubicBezTo>
                                <a:cubicBezTo>
                                  <a:pt x="8" y="249"/>
                                  <a:pt x="6" y="251"/>
                                  <a:pt x="7" y="252"/>
                                </a:cubicBezTo>
                                <a:close/>
                                <a:moveTo>
                                  <a:pt x="3" y="247"/>
                                </a:moveTo>
                                <a:cubicBezTo>
                                  <a:pt x="3" y="246"/>
                                  <a:pt x="4" y="246"/>
                                  <a:pt x="4" y="246"/>
                                </a:cubicBezTo>
                                <a:cubicBezTo>
                                  <a:pt x="3" y="246"/>
                                  <a:pt x="2" y="246"/>
                                  <a:pt x="3" y="247"/>
                                </a:cubicBezTo>
                                <a:close/>
                                <a:moveTo>
                                  <a:pt x="0" y="255"/>
                                </a:moveTo>
                                <a:cubicBezTo>
                                  <a:pt x="1" y="253"/>
                                  <a:pt x="3" y="253"/>
                                  <a:pt x="2" y="251"/>
                                </a:cubicBezTo>
                                <a:cubicBezTo>
                                  <a:pt x="2" y="253"/>
                                  <a:pt x="0" y="254"/>
                                  <a:pt x="0" y="255"/>
                                </a:cubicBezTo>
                                <a:close/>
                                <a:moveTo>
                                  <a:pt x="30" y="271"/>
                                </a:moveTo>
                                <a:cubicBezTo>
                                  <a:pt x="30" y="271"/>
                                  <a:pt x="31" y="271"/>
                                  <a:pt x="31" y="271"/>
                                </a:cubicBezTo>
                                <a:cubicBezTo>
                                  <a:pt x="31" y="271"/>
                                  <a:pt x="30" y="270"/>
                                  <a:pt x="30" y="271"/>
                                </a:cubicBezTo>
                                <a:close/>
                                <a:moveTo>
                                  <a:pt x="34" y="274"/>
                                </a:moveTo>
                                <a:cubicBezTo>
                                  <a:pt x="35" y="275"/>
                                  <a:pt x="34" y="275"/>
                                  <a:pt x="35" y="275"/>
                                </a:cubicBezTo>
                                <a:cubicBezTo>
                                  <a:pt x="36" y="275"/>
                                  <a:pt x="35" y="275"/>
                                  <a:pt x="35" y="274"/>
                                </a:cubicBezTo>
                                <a:cubicBezTo>
                                  <a:pt x="35" y="274"/>
                                  <a:pt x="35" y="274"/>
                                  <a:pt x="34" y="274"/>
                                </a:cubicBezTo>
                                <a:close/>
                                <a:moveTo>
                                  <a:pt x="3" y="254"/>
                                </a:moveTo>
                                <a:cubicBezTo>
                                  <a:pt x="2" y="254"/>
                                  <a:pt x="2" y="254"/>
                                  <a:pt x="2" y="253"/>
                                </a:cubicBezTo>
                                <a:cubicBezTo>
                                  <a:pt x="2" y="254"/>
                                  <a:pt x="2" y="254"/>
                                  <a:pt x="2" y="254"/>
                                </a:cubicBezTo>
                                <a:cubicBezTo>
                                  <a:pt x="2" y="254"/>
                                  <a:pt x="4" y="254"/>
                                  <a:pt x="3" y="253"/>
                                </a:cubicBezTo>
                                <a:lnTo>
                                  <a:pt x="3" y="254"/>
                                </a:lnTo>
                                <a:close/>
                                <a:moveTo>
                                  <a:pt x="27" y="271"/>
                                </a:moveTo>
                                <a:cubicBezTo>
                                  <a:pt x="27" y="271"/>
                                  <a:pt x="27" y="272"/>
                                  <a:pt x="28" y="271"/>
                                </a:cubicBezTo>
                                <a:cubicBezTo>
                                  <a:pt x="28" y="271"/>
                                  <a:pt x="27" y="270"/>
                                  <a:pt x="27" y="271"/>
                                </a:cubicBezTo>
                                <a:close/>
                                <a:moveTo>
                                  <a:pt x="31" y="278"/>
                                </a:moveTo>
                                <a:cubicBezTo>
                                  <a:pt x="31" y="277"/>
                                  <a:pt x="30" y="277"/>
                                  <a:pt x="30" y="276"/>
                                </a:cubicBezTo>
                                <a:cubicBezTo>
                                  <a:pt x="30" y="277"/>
                                  <a:pt x="31" y="277"/>
                                  <a:pt x="31" y="278"/>
                                </a:cubicBezTo>
                                <a:close/>
                                <a:moveTo>
                                  <a:pt x="31" y="281"/>
                                </a:moveTo>
                                <a:cubicBezTo>
                                  <a:pt x="32" y="281"/>
                                  <a:pt x="32" y="281"/>
                                  <a:pt x="32" y="281"/>
                                </a:cubicBezTo>
                                <a:cubicBezTo>
                                  <a:pt x="32" y="280"/>
                                  <a:pt x="32" y="280"/>
                                  <a:pt x="33" y="280"/>
                                </a:cubicBezTo>
                                <a:cubicBezTo>
                                  <a:pt x="33" y="280"/>
                                  <a:pt x="33" y="279"/>
                                  <a:pt x="33" y="279"/>
                                </a:cubicBezTo>
                                <a:cubicBezTo>
                                  <a:pt x="32" y="280"/>
                                  <a:pt x="32" y="281"/>
                                  <a:pt x="31" y="281"/>
                                </a:cubicBezTo>
                                <a:close/>
                                <a:moveTo>
                                  <a:pt x="782" y="255"/>
                                </a:moveTo>
                                <a:cubicBezTo>
                                  <a:pt x="781" y="255"/>
                                  <a:pt x="779" y="253"/>
                                  <a:pt x="779" y="256"/>
                                </a:cubicBezTo>
                                <a:cubicBezTo>
                                  <a:pt x="781" y="259"/>
                                  <a:pt x="782" y="261"/>
                                  <a:pt x="783" y="263"/>
                                </a:cubicBezTo>
                                <a:cubicBezTo>
                                  <a:pt x="781" y="263"/>
                                  <a:pt x="777" y="259"/>
                                  <a:pt x="774" y="258"/>
                                </a:cubicBezTo>
                                <a:cubicBezTo>
                                  <a:pt x="775" y="259"/>
                                  <a:pt x="777" y="263"/>
                                  <a:pt x="778" y="264"/>
                                </a:cubicBezTo>
                                <a:cubicBezTo>
                                  <a:pt x="779" y="267"/>
                                  <a:pt x="779" y="268"/>
                                  <a:pt x="780" y="271"/>
                                </a:cubicBezTo>
                                <a:cubicBezTo>
                                  <a:pt x="779" y="271"/>
                                  <a:pt x="779" y="271"/>
                                  <a:pt x="779" y="272"/>
                                </a:cubicBezTo>
                                <a:cubicBezTo>
                                  <a:pt x="776" y="269"/>
                                  <a:pt x="775" y="267"/>
                                  <a:pt x="772" y="264"/>
                                </a:cubicBezTo>
                                <a:cubicBezTo>
                                  <a:pt x="771" y="262"/>
                                  <a:pt x="772" y="262"/>
                                  <a:pt x="771" y="260"/>
                                </a:cubicBezTo>
                                <a:cubicBezTo>
                                  <a:pt x="770" y="259"/>
                                  <a:pt x="767" y="254"/>
                                  <a:pt x="766" y="252"/>
                                </a:cubicBezTo>
                                <a:cubicBezTo>
                                  <a:pt x="766" y="254"/>
                                  <a:pt x="763" y="249"/>
                                  <a:pt x="762" y="246"/>
                                </a:cubicBezTo>
                                <a:cubicBezTo>
                                  <a:pt x="763" y="250"/>
                                  <a:pt x="761" y="249"/>
                                  <a:pt x="764" y="255"/>
                                </a:cubicBezTo>
                                <a:cubicBezTo>
                                  <a:pt x="763" y="252"/>
                                  <a:pt x="764" y="254"/>
                                  <a:pt x="765" y="256"/>
                                </a:cubicBezTo>
                                <a:cubicBezTo>
                                  <a:pt x="765" y="257"/>
                                  <a:pt x="765" y="255"/>
                                  <a:pt x="765" y="255"/>
                                </a:cubicBezTo>
                                <a:cubicBezTo>
                                  <a:pt x="766" y="256"/>
                                  <a:pt x="766" y="257"/>
                                  <a:pt x="766" y="258"/>
                                </a:cubicBezTo>
                                <a:cubicBezTo>
                                  <a:pt x="767" y="259"/>
                                  <a:pt x="768" y="260"/>
                                  <a:pt x="770" y="260"/>
                                </a:cubicBezTo>
                                <a:cubicBezTo>
                                  <a:pt x="770" y="262"/>
                                  <a:pt x="771" y="264"/>
                                  <a:pt x="772" y="267"/>
                                </a:cubicBezTo>
                                <a:cubicBezTo>
                                  <a:pt x="771" y="267"/>
                                  <a:pt x="768" y="261"/>
                                  <a:pt x="769" y="264"/>
                                </a:cubicBezTo>
                                <a:cubicBezTo>
                                  <a:pt x="768" y="262"/>
                                  <a:pt x="766" y="259"/>
                                  <a:pt x="766" y="260"/>
                                </a:cubicBezTo>
                                <a:cubicBezTo>
                                  <a:pt x="766" y="259"/>
                                  <a:pt x="764" y="256"/>
                                  <a:pt x="764" y="255"/>
                                </a:cubicBezTo>
                                <a:cubicBezTo>
                                  <a:pt x="763" y="254"/>
                                  <a:pt x="762" y="254"/>
                                  <a:pt x="761" y="253"/>
                                </a:cubicBezTo>
                                <a:cubicBezTo>
                                  <a:pt x="761" y="252"/>
                                  <a:pt x="762" y="253"/>
                                  <a:pt x="762" y="252"/>
                                </a:cubicBezTo>
                                <a:cubicBezTo>
                                  <a:pt x="762" y="251"/>
                                  <a:pt x="761" y="249"/>
                                  <a:pt x="761" y="249"/>
                                </a:cubicBezTo>
                                <a:cubicBezTo>
                                  <a:pt x="757" y="243"/>
                                  <a:pt x="757" y="246"/>
                                  <a:pt x="752" y="241"/>
                                </a:cubicBezTo>
                                <a:cubicBezTo>
                                  <a:pt x="752" y="241"/>
                                  <a:pt x="755" y="244"/>
                                  <a:pt x="755" y="245"/>
                                </a:cubicBezTo>
                                <a:cubicBezTo>
                                  <a:pt x="755" y="246"/>
                                  <a:pt x="755" y="245"/>
                                  <a:pt x="755" y="244"/>
                                </a:cubicBezTo>
                                <a:cubicBezTo>
                                  <a:pt x="755" y="244"/>
                                  <a:pt x="755" y="246"/>
                                  <a:pt x="756" y="246"/>
                                </a:cubicBezTo>
                                <a:cubicBezTo>
                                  <a:pt x="757" y="248"/>
                                  <a:pt x="756" y="247"/>
                                  <a:pt x="757" y="249"/>
                                </a:cubicBezTo>
                                <a:cubicBezTo>
                                  <a:pt x="755" y="246"/>
                                  <a:pt x="755" y="248"/>
                                  <a:pt x="753" y="248"/>
                                </a:cubicBezTo>
                                <a:cubicBezTo>
                                  <a:pt x="752" y="245"/>
                                  <a:pt x="751" y="244"/>
                                  <a:pt x="750" y="245"/>
                                </a:cubicBezTo>
                                <a:cubicBezTo>
                                  <a:pt x="748" y="242"/>
                                  <a:pt x="747" y="243"/>
                                  <a:pt x="745" y="239"/>
                                </a:cubicBezTo>
                                <a:cubicBezTo>
                                  <a:pt x="744" y="239"/>
                                  <a:pt x="744" y="239"/>
                                  <a:pt x="744" y="239"/>
                                </a:cubicBezTo>
                                <a:cubicBezTo>
                                  <a:pt x="743" y="237"/>
                                  <a:pt x="741" y="236"/>
                                  <a:pt x="739" y="233"/>
                                </a:cubicBezTo>
                                <a:cubicBezTo>
                                  <a:pt x="739" y="232"/>
                                  <a:pt x="739" y="231"/>
                                  <a:pt x="740" y="231"/>
                                </a:cubicBezTo>
                                <a:cubicBezTo>
                                  <a:pt x="741" y="233"/>
                                  <a:pt x="741" y="234"/>
                                  <a:pt x="742" y="234"/>
                                </a:cubicBezTo>
                                <a:cubicBezTo>
                                  <a:pt x="742" y="234"/>
                                  <a:pt x="741" y="231"/>
                                  <a:pt x="743" y="234"/>
                                </a:cubicBezTo>
                                <a:cubicBezTo>
                                  <a:pt x="743" y="233"/>
                                  <a:pt x="742" y="232"/>
                                  <a:pt x="741" y="231"/>
                                </a:cubicBezTo>
                                <a:cubicBezTo>
                                  <a:pt x="740" y="230"/>
                                  <a:pt x="741" y="231"/>
                                  <a:pt x="740" y="231"/>
                                </a:cubicBezTo>
                                <a:cubicBezTo>
                                  <a:pt x="739" y="227"/>
                                  <a:pt x="737" y="229"/>
                                  <a:pt x="736" y="226"/>
                                </a:cubicBezTo>
                                <a:cubicBezTo>
                                  <a:pt x="736" y="227"/>
                                  <a:pt x="735" y="226"/>
                                  <a:pt x="733" y="224"/>
                                </a:cubicBezTo>
                                <a:cubicBezTo>
                                  <a:pt x="734" y="226"/>
                                  <a:pt x="737" y="229"/>
                                  <a:pt x="738" y="231"/>
                                </a:cubicBezTo>
                                <a:cubicBezTo>
                                  <a:pt x="735" y="229"/>
                                  <a:pt x="728" y="217"/>
                                  <a:pt x="726" y="218"/>
                                </a:cubicBezTo>
                                <a:cubicBezTo>
                                  <a:pt x="724" y="215"/>
                                  <a:pt x="723" y="213"/>
                                  <a:pt x="721" y="210"/>
                                </a:cubicBezTo>
                                <a:cubicBezTo>
                                  <a:pt x="715" y="205"/>
                                  <a:pt x="707" y="195"/>
                                  <a:pt x="698" y="186"/>
                                </a:cubicBezTo>
                                <a:cubicBezTo>
                                  <a:pt x="698" y="186"/>
                                  <a:pt x="701" y="188"/>
                                  <a:pt x="700" y="188"/>
                                </a:cubicBezTo>
                                <a:cubicBezTo>
                                  <a:pt x="696" y="184"/>
                                  <a:pt x="693" y="182"/>
                                  <a:pt x="688" y="177"/>
                                </a:cubicBezTo>
                                <a:cubicBezTo>
                                  <a:pt x="689" y="178"/>
                                  <a:pt x="690" y="178"/>
                                  <a:pt x="690" y="177"/>
                                </a:cubicBezTo>
                                <a:cubicBezTo>
                                  <a:pt x="689" y="176"/>
                                  <a:pt x="689" y="176"/>
                                  <a:pt x="689" y="176"/>
                                </a:cubicBezTo>
                                <a:cubicBezTo>
                                  <a:pt x="687" y="174"/>
                                  <a:pt x="689" y="177"/>
                                  <a:pt x="688" y="177"/>
                                </a:cubicBezTo>
                                <a:cubicBezTo>
                                  <a:pt x="686" y="175"/>
                                  <a:pt x="687" y="175"/>
                                  <a:pt x="686" y="174"/>
                                </a:cubicBezTo>
                                <a:cubicBezTo>
                                  <a:pt x="684" y="172"/>
                                  <a:pt x="686" y="174"/>
                                  <a:pt x="684" y="173"/>
                                </a:cubicBezTo>
                                <a:cubicBezTo>
                                  <a:pt x="683" y="172"/>
                                  <a:pt x="682" y="169"/>
                                  <a:pt x="681" y="170"/>
                                </a:cubicBezTo>
                                <a:cubicBezTo>
                                  <a:pt x="680" y="169"/>
                                  <a:pt x="681" y="169"/>
                                  <a:pt x="681" y="169"/>
                                </a:cubicBezTo>
                                <a:cubicBezTo>
                                  <a:pt x="680" y="168"/>
                                  <a:pt x="679" y="168"/>
                                  <a:pt x="678" y="168"/>
                                </a:cubicBezTo>
                                <a:cubicBezTo>
                                  <a:pt x="676" y="165"/>
                                  <a:pt x="672" y="163"/>
                                  <a:pt x="672" y="161"/>
                                </a:cubicBezTo>
                                <a:cubicBezTo>
                                  <a:pt x="670" y="160"/>
                                  <a:pt x="662" y="154"/>
                                  <a:pt x="657" y="149"/>
                                </a:cubicBezTo>
                                <a:cubicBezTo>
                                  <a:pt x="660" y="152"/>
                                  <a:pt x="654" y="146"/>
                                  <a:pt x="654" y="146"/>
                                </a:cubicBezTo>
                                <a:cubicBezTo>
                                  <a:pt x="653" y="145"/>
                                  <a:pt x="653" y="145"/>
                                  <a:pt x="652" y="145"/>
                                </a:cubicBezTo>
                                <a:cubicBezTo>
                                  <a:pt x="648" y="142"/>
                                  <a:pt x="644" y="139"/>
                                  <a:pt x="645" y="138"/>
                                </a:cubicBezTo>
                                <a:cubicBezTo>
                                  <a:pt x="641" y="135"/>
                                  <a:pt x="641" y="135"/>
                                  <a:pt x="641" y="135"/>
                                </a:cubicBezTo>
                                <a:cubicBezTo>
                                  <a:pt x="642" y="137"/>
                                  <a:pt x="641" y="136"/>
                                  <a:pt x="640" y="136"/>
                                </a:cubicBezTo>
                                <a:cubicBezTo>
                                  <a:pt x="637" y="133"/>
                                  <a:pt x="636" y="133"/>
                                  <a:pt x="633" y="130"/>
                                </a:cubicBezTo>
                                <a:cubicBezTo>
                                  <a:pt x="633" y="130"/>
                                  <a:pt x="632" y="129"/>
                                  <a:pt x="633" y="129"/>
                                </a:cubicBezTo>
                                <a:cubicBezTo>
                                  <a:pt x="629" y="126"/>
                                  <a:pt x="631" y="129"/>
                                  <a:pt x="629" y="128"/>
                                </a:cubicBezTo>
                                <a:cubicBezTo>
                                  <a:pt x="628" y="126"/>
                                  <a:pt x="625" y="124"/>
                                  <a:pt x="622" y="123"/>
                                </a:cubicBezTo>
                                <a:cubicBezTo>
                                  <a:pt x="626" y="124"/>
                                  <a:pt x="620" y="120"/>
                                  <a:pt x="618" y="120"/>
                                </a:cubicBezTo>
                                <a:cubicBezTo>
                                  <a:pt x="618" y="120"/>
                                  <a:pt x="620" y="122"/>
                                  <a:pt x="621" y="122"/>
                                </a:cubicBezTo>
                                <a:cubicBezTo>
                                  <a:pt x="623" y="124"/>
                                  <a:pt x="615" y="119"/>
                                  <a:pt x="617" y="119"/>
                                </a:cubicBezTo>
                                <a:cubicBezTo>
                                  <a:pt x="614" y="117"/>
                                  <a:pt x="614" y="117"/>
                                  <a:pt x="614" y="117"/>
                                </a:cubicBezTo>
                                <a:cubicBezTo>
                                  <a:pt x="613" y="116"/>
                                  <a:pt x="614" y="118"/>
                                  <a:pt x="611" y="116"/>
                                </a:cubicBezTo>
                                <a:cubicBezTo>
                                  <a:pt x="611" y="116"/>
                                  <a:pt x="613" y="116"/>
                                  <a:pt x="612" y="115"/>
                                </a:cubicBezTo>
                                <a:cubicBezTo>
                                  <a:pt x="610" y="114"/>
                                  <a:pt x="612" y="116"/>
                                  <a:pt x="610" y="115"/>
                                </a:cubicBezTo>
                                <a:cubicBezTo>
                                  <a:pt x="607" y="112"/>
                                  <a:pt x="602" y="111"/>
                                  <a:pt x="596" y="106"/>
                                </a:cubicBezTo>
                                <a:cubicBezTo>
                                  <a:pt x="596" y="106"/>
                                  <a:pt x="595" y="106"/>
                                  <a:pt x="595" y="105"/>
                                </a:cubicBezTo>
                                <a:cubicBezTo>
                                  <a:pt x="594" y="105"/>
                                  <a:pt x="594" y="105"/>
                                  <a:pt x="594" y="106"/>
                                </a:cubicBezTo>
                                <a:cubicBezTo>
                                  <a:pt x="587" y="101"/>
                                  <a:pt x="583" y="99"/>
                                  <a:pt x="576" y="95"/>
                                </a:cubicBezTo>
                                <a:cubicBezTo>
                                  <a:pt x="573" y="94"/>
                                  <a:pt x="576" y="96"/>
                                  <a:pt x="575" y="96"/>
                                </a:cubicBezTo>
                                <a:cubicBezTo>
                                  <a:pt x="575" y="95"/>
                                  <a:pt x="571" y="94"/>
                                  <a:pt x="571" y="94"/>
                                </a:cubicBezTo>
                                <a:cubicBezTo>
                                  <a:pt x="568" y="92"/>
                                  <a:pt x="566" y="90"/>
                                  <a:pt x="562" y="88"/>
                                </a:cubicBezTo>
                                <a:cubicBezTo>
                                  <a:pt x="555" y="85"/>
                                  <a:pt x="548" y="82"/>
                                  <a:pt x="540" y="79"/>
                                </a:cubicBezTo>
                                <a:cubicBezTo>
                                  <a:pt x="540" y="78"/>
                                  <a:pt x="540" y="78"/>
                                  <a:pt x="540" y="78"/>
                                </a:cubicBezTo>
                                <a:cubicBezTo>
                                  <a:pt x="537" y="77"/>
                                  <a:pt x="535" y="76"/>
                                  <a:pt x="533" y="75"/>
                                </a:cubicBezTo>
                                <a:cubicBezTo>
                                  <a:pt x="530" y="74"/>
                                  <a:pt x="529" y="74"/>
                                  <a:pt x="526" y="73"/>
                                </a:cubicBezTo>
                                <a:cubicBezTo>
                                  <a:pt x="526" y="72"/>
                                  <a:pt x="526" y="72"/>
                                  <a:pt x="526" y="72"/>
                                </a:cubicBezTo>
                                <a:cubicBezTo>
                                  <a:pt x="521" y="71"/>
                                  <a:pt x="517" y="70"/>
                                  <a:pt x="514" y="68"/>
                                </a:cubicBezTo>
                                <a:cubicBezTo>
                                  <a:pt x="510" y="68"/>
                                  <a:pt x="504" y="65"/>
                                  <a:pt x="502" y="64"/>
                                </a:cubicBezTo>
                                <a:cubicBezTo>
                                  <a:pt x="500" y="63"/>
                                  <a:pt x="502" y="65"/>
                                  <a:pt x="502" y="65"/>
                                </a:cubicBezTo>
                                <a:cubicBezTo>
                                  <a:pt x="497" y="64"/>
                                  <a:pt x="493" y="62"/>
                                  <a:pt x="488" y="60"/>
                                </a:cubicBezTo>
                                <a:cubicBezTo>
                                  <a:pt x="485" y="60"/>
                                  <a:pt x="481" y="60"/>
                                  <a:pt x="480" y="59"/>
                                </a:cubicBezTo>
                                <a:cubicBezTo>
                                  <a:pt x="483" y="59"/>
                                  <a:pt x="485" y="60"/>
                                  <a:pt x="484" y="59"/>
                                </a:cubicBezTo>
                                <a:cubicBezTo>
                                  <a:pt x="482" y="58"/>
                                  <a:pt x="480" y="59"/>
                                  <a:pt x="480" y="58"/>
                                </a:cubicBezTo>
                                <a:cubicBezTo>
                                  <a:pt x="479" y="58"/>
                                  <a:pt x="479" y="58"/>
                                  <a:pt x="479" y="59"/>
                                </a:cubicBezTo>
                                <a:cubicBezTo>
                                  <a:pt x="474" y="58"/>
                                  <a:pt x="470" y="57"/>
                                  <a:pt x="468" y="56"/>
                                </a:cubicBezTo>
                                <a:cubicBezTo>
                                  <a:pt x="466" y="56"/>
                                  <a:pt x="469" y="57"/>
                                  <a:pt x="464" y="56"/>
                                </a:cubicBezTo>
                                <a:cubicBezTo>
                                  <a:pt x="465" y="55"/>
                                  <a:pt x="461" y="54"/>
                                  <a:pt x="459" y="54"/>
                                </a:cubicBezTo>
                                <a:cubicBezTo>
                                  <a:pt x="459" y="54"/>
                                  <a:pt x="459" y="54"/>
                                  <a:pt x="458" y="54"/>
                                </a:cubicBezTo>
                                <a:cubicBezTo>
                                  <a:pt x="458" y="54"/>
                                  <a:pt x="459" y="54"/>
                                  <a:pt x="461" y="54"/>
                                </a:cubicBezTo>
                                <a:cubicBezTo>
                                  <a:pt x="461" y="53"/>
                                  <a:pt x="460" y="53"/>
                                  <a:pt x="458" y="53"/>
                                </a:cubicBezTo>
                                <a:cubicBezTo>
                                  <a:pt x="457" y="53"/>
                                  <a:pt x="456" y="53"/>
                                  <a:pt x="456" y="54"/>
                                </a:cubicBezTo>
                                <a:cubicBezTo>
                                  <a:pt x="453" y="53"/>
                                  <a:pt x="452" y="52"/>
                                  <a:pt x="450" y="52"/>
                                </a:cubicBezTo>
                                <a:cubicBezTo>
                                  <a:pt x="448" y="51"/>
                                  <a:pt x="451" y="52"/>
                                  <a:pt x="450" y="52"/>
                                </a:cubicBezTo>
                                <a:cubicBezTo>
                                  <a:pt x="442" y="51"/>
                                  <a:pt x="434" y="51"/>
                                  <a:pt x="428" y="49"/>
                                </a:cubicBezTo>
                                <a:cubicBezTo>
                                  <a:pt x="426" y="49"/>
                                  <a:pt x="429" y="50"/>
                                  <a:pt x="427" y="50"/>
                                </a:cubicBezTo>
                                <a:cubicBezTo>
                                  <a:pt x="424" y="50"/>
                                  <a:pt x="424" y="49"/>
                                  <a:pt x="426" y="49"/>
                                </a:cubicBezTo>
                                <a:cubicBezTo>
                                  <a:pt x="426" y="48"/>
                                  <a:pt x="425" y="49"/>
                                  <a:pt x="423" y="48"/>
                                </a:cubicBezTo>
                                <a:cubicBezTo>
                                  <a:pt x="423" y="49"/>
                                  <a:pt x="423" y="49"/>
                                  <a:pt x="423" y="49"/>
                                </a:cubicBezTo>
                                <a:cubicBezTo>
                                  <a:pt x="416" y="48"/>
                                  <a:pt x="410" y="48"/>
                                  <a:pt x="402" y="48"/>
                                </a:cubicBezTo>
                                <a:cubicBezTo>
                                  <a:pt x="404" y="47"/>
                                  <a:pt x="401" y="47"/>
                                  <a:pt x="397" y="47"/>
                                </a:cubicBezTo>
                                <a:cubicBezTo>
                                  <a:pt x="397" y="46"/>
                                  <a:pt x="397" y="46"/>
                                  <a:pt x="397" y="46"/>
                                </a:cubicBezTo>
                                <a:cubicBezTo>
                                  <a:pt x="394" y="47"/>
                                  <a:pt x="393" y="46"/>
                                  <a:pt x="391" y="46"/>
                                </a:cubicBezTo>
                                <a:cubicBezTo>
                                  <a:pt x="389" y="46"/>
                                  <a:pt x="395" y="47"/>
                                  <a:pt x="393" y="48"/>
                                </a:cubicBezTo>
                                <a:cubicBezTo>
                                  <a:pt x="390" y="47"/>
                                  <a:pt x="390" y="47"/>
                                  <a:pt x="388" y="47"/>
                                </a:cubicBezTo>
                                <a:cubicBezTo>
                                  <a:pt x="386" y="47"/>
                                  <a:pt x="388" y="47"/>
                                  <a:pt x="388" y="48"/>
                                </a:cubicBezTo>
                                <a:cubicBezTo>
                                  <a:pt x="385" y="48"/>
                                  <a:pt x="385" y="47"/>
                                  <a:pt x="382" y="48"/>
                                </a:cubicBezTo>
                                <a:cubicBezTo>
                                  <a:pt x="382" y="47"/>
                                  <a:pt x="383" y="47"/>
                                  <a:pt x="384" y="47"/>
                                </a:cubicBezTo>
                                <a:cubicBezTo>
                                  <a:pt x="383" y="47"/>
                                  <a:pt x="380" y="48"/>
                                  <a:pt x="380" y="47"/>
                                </a:cubicBezTo>
                                <a:cubicBezTo>
                                  <a:pt x="379" y="47"/>
                                  <a:pt x="380" y="48"/>
                                  <a:pt x="377" y="48"/>
                                </a:cubicBezTo>
                                <a:cubicBezTo>
                                  <a:pt x="376" y="47"/>
                                  <a:pt x="377" y="47"/>
                                  <a:pt x="376" y="47"/>
                                </a:cubicBezTo>
                                <a:cubicBezTo>
                                  <a:pt x="375" y="47"/>
                                  <a:pt x="371" y="48"/>
                                  <a:pt x="375" y="48"/>
                                </a:cubicBezTo>
                                <a:cubicBezTo>
                                  <a:pt x="374" y="48"/>
                                  <a:pt x="373" y="49"/>
                                  <a:pt x="371" y="49"/>
                                </a:cubicBezTo>
                                <a:cubicBezTo>
                                  <a:pt x="372" y="48"/>
                                  <a:pt x="370" y="48"/>
                                  <a:pt x="371" y="47"/>
                                </a:cubicBezTo>
                                <a:cubicBezTo>
                                  <a:pt x="370" y="47"/>
                                  <a:pt x="367" y="48"/>
                                  <a:pt x="368" y="47"/>
                                </a:cubicBezTo>
                                <a:cubicBezTo>
                                  <a:pt x="365" y="48"/>
                                  <a:pt x="363" y="48"/>
                                  <a:pt x="361" y="48"/>
                                </a:cubicBezTo>
                                <a:cubicBezTo>
                                  <a:pt x="361" y="47"/>
                                  <a:pt x="362" y="47"/>
                                  <a:pt x="363" y="47"/>
                                </a:cubicBezTo>
                                <a:cubicBezTo>
                                  <a:pt x="363" y="47"/>
                                  <a:pt x="361" y="47"/>
                                  <a:pt x="359" y="47"/>
                                </a:cubicBezTo>
                                <a:cubicBezTo>
                                  <a:pt x="358" y="48"/>
                                  <a:pt x="355" y="48"/>
                                  <a:pt x="351" y="48"/>
                                </a:cubicBezTo>
                                <a:cubicBezTo>
                                  <a:pt x="351" y="49"/>
                                  <a:pt x="354" y="48"/>
                                  <a:pt x="354" y="49"/>
                                </a:cubicBezTo>
                                <a:cubicBezTo>
                                  <a:pt x="350" y="50"/>
                                  <a:pt x="351" y="49"/>
                                  <a:pt x="348" y="49"/>
                                </a:cubicBezTo>
                                <a:cubicBezTo>
                                  <a:pt x="350" y="50"/>
                                  <a:pt x="344" y="50"/>
                                  <a:pt x="342" y="50"/>
                                </a:cubicBezTo>
                                <a:cubicBezTo>
                                  <a:pt x="340" y="50"/>
                                  <a:pt x="343" y="50"/>
                                  <a:pt x="341" y="51"/>
                                </a:cubicBezTo>
                                <a:cubicBezTo>
                                  <a:pt x="336" y="52"/>
                                  <a:pt x="334" y="52"/>
                                  <a:pt x="332" y="51"/>
                                </a:cubicBezTo>
                                <a:cubicBezTo>
                                  <a:pt x="334" y="50"/>
                                  <a:pt x="335" y="51"/>
                                  <a:pt x="335" y="51"/>
                                </a:cubicBezTo>
                                <a:cubicBezTo>
                                  <a:pt x="336" y="51"/>
                                  <a:pt x="336" y="51"/>
                                  <a:pt x="336" y="51"/>
                                </a:cubicBezTo>
                                <a:cubicBezTo>
                                  <a:pt x="336" y="50"/>
                                  <a:pt x="334" y="51"/>
                                  <a:pt x="335" y="50"/>
                                </a:cubicBezTo>
                                <a:cubicBezTo>
                                  <a:pt x="331" y="51"/>
                                  <a:pt x="331" y="51"/>
                                  <a:pt x="331" y="52"/>
                                </a:cubicBezTo>
                                <a:cubicBezTo>
                                  <a:pt x="330" y="51"/>
                                  <a:pt x="326" y="51"/>
                                  <a:pt x="326" y="52"/>
                                </a:cubicBezTo>
                                <a:cubicBezTo>
                                  <a:pt x="323" y="53"/>
                                  <a:pt x="325" y="52"/>
                                  <a:pt x="326" y="51"/>
                                </a:cubicBezTo>
                                <a:cubicBezTo>
                                  <a:pt x="326" y="51"/>
                                  <a:pt x="322" y="52"/>
                                  <a:pt x="321" y="53"/>
                                </a:cubicBezTo>
                                <a:cubicBezTo>
                                  <a:pt x="321" y="53"/>
                                  <a:pt x="322" y="53"/>
                                  <a:pt x="323" y="53"/>
                                </a:cubicBezTo>
                                <a:cubicBezTo>
                                  <a:pt x="321" y="53"/>
                                  <a:pt x="315" y="54"/>
                                  <a:pt x="316" y="55"/>
                                </a:cubicBezTo>
                                <a:cubicBezTo>
                                  <a:pt x="314" y="56"/>
                                  <a:pt x="314" y="55"/>
                                  <a:pt x="312" y="55"/>
                                </a:cubicBezTo>
                                <a:cubicBezTo>
                                  <a:pt x="313" y="55"/>
                                  <a:pt x="314" y="54"/>
                                  <a:pt x="315" y="54"/>
                                </a:cubicBezTo>
                                <a:cubicBezTo>
                                  <a:pt x="317" y="53"/>
                                  <a:pt x="317" y="53"/>
                                  <a:pt x="320" y="52"/>
                                </a:cubicBezTo>
                                <a:cubicBezTo>
                                  <a:pt x="319" y="52"/>
                                  <a:pt x="314" y="54"/>
                                  <a:pt x="313" y="54"/>
                                </a:cubicBezTo>
                                <a:cubicBezTo>
                                  <a:pt x="310" y="54"/>
                                  <a:pt x="314" y="54"/>
                                  <a:pt x="312" y="55"/>
                                </a:cubicBezTo>
                                <a:cubicBezTo>
                                  <a:pt x="308" y="56"/>
                                  <a:pt x="308" y="56"/>
                                  <a:pt x="304" y="57"/>
                                </a:cubicBezTo>
                                <a:cubicBezTo>
                                  <a:pt x="305" y="57"/>
                                  <a:pt x="307" y="57"/>
                                  <a:pt x="307" y="56"/>
                                </a:cubicBezTo>
                                <a:cubicBezTo>
                                  <a:pt x="305" y="56"/>
                                  <a:pt x="302" y="58"/>
                                  <a:pt x="302" y="58"/>
                                </a:cubicBezTo>
                                <a:cubicBezTo>
                                  <a:pt x="299" y="59"/>
                                  <a:pt x="304" y="57"/>
                                  <a:pt x="301" y="58"/>
                                </a:cubicBezTo>
                                <a:cubicBezTo>
                                  <a:pt x="301" y="57"/>
                                  <a:pt x="304" y="57"/>
                                  <a:pt x="303" y="57"/>
                                </a:cubicBezTo>
                                <a:cubicBezTo>
                                  <a:pt x="303" y="57"/>
                                  <a:pt x="298" y="58"/>
                                  <a:pt x="297" y="58"/>
                                </a:cubicBezTo>
                                <a:cubicBezTo>
                                  <a:pt x="298" y="59"/>
                                  <a:pt x="301" y="57"/>
                                  <a:pt x="301" y="58"/>
                                </a:cubicBezTo>
                                <a:cubicBezTo>
                                  <a:pt x="296" y="59"/>
                                  <a:pt x="295" y="60"/>
                                  <a:pt x="292" y="60"/>
                                </a:cubicBezTo>
                                <a:cubicBezTo>
                                  <a:pt x="290" y="61"/>
                                  <a:pt x="289" y="61"/>
                                  <a:pt x="289" y="62"/>
                                </a:cubicBezTo>
                                <a:cubicBezTo>
                                  <a:pt x="288" y="62"/>
                                  <a:pt x="283" y="62"/>
                                  <a:pt x="283" y="63"/>
                                </a:cubicBezTo>
                                <a:cubicBezTo>
                                  <a:pt x="279" y="65"/>
                                  <a:pt x="279" y="64"/>
                                  <a:pt x="276" y="65"/>
                                </a:cubicBezTo>
                                <a:cubicBezTo>
                                  <a:pt x="274" y="66"/>
                                  <a:pt x="277" y="66"/>
                                  <a:pt x="276" y="66"/>
                                </a:cubicBezTo>
                                <a:cubicBezTo>
                                  <a:pt x="273" y="67"/>
                                  <a:pt x="273" y="67"/>
                                  <a:pt x="273" y="67"/>
                                </a:cubicBezTo>
                                <a:cubicBezTo>
                                  <a:pt x="275" y="65"/>
                                  <a:pt x="264" y="71"/>
                                  <a:pt x="260" y="71"/>
                                </a:cubicBezTo>
                                <a:cubicBezTo>
                                  <a:pt x="259" y="72"/>
                                  <a:pt x="259" y="72"/>
                                  <a:pt x="259" y="73"/>
                                </a:cubicBezTo>
                                <a:cubicBezTo>
                                  <a:pt x="257" y="73"/>
                                  <a:pt x="254" y="74"/>
                                  <a:pt x="253" y="75"/>
                                </a:cubicBezTo>
                                <a:cubicBezTo>
                                  <a:pt x="253" y="75"/>
                                  <a:pt x="253" y="75"/>
                                  <a:pt x="253" y="74"/>
                                </a:cubicBezTo>
                                <a:cubicBezTo>
                                  <a:pt x="248" y="77"/>
                                  <a:pt x="246" y="78"/>
                                  <a:pt x="239" y="81"/>
                                </a:cubicBezTo>
                                <a:cubicBezTo>
                                  <a:pt x="240" y="80"/>
                                  <a:pt x="244" y="78"/>
                                  <a:pt x="245" y="78"/>
                                </a:cubicBezTo>
                                <a:cubicBezTo>
                                  <a:pt x="244" y="78"/>
                                  <a:pt x="244" y="76"/>
                                  <a:pt x="243" y="77"/>
                                </a:cubicBezTo>
                                <a:cubicBezTo>
                                  <a:pt x="243" y="77"/>
                                  <a:pt x="242" y="76"/>
                                  <a:pt x="243" y="75"/>
                                </a:cubicBezTo>
                                <a:cubicBezTo>
                                  <a:pt x="244" y="75"/>
                                  <a:pt x="244" y="75"/>
                                  <a:pt x="245" y="75"/>
                                </a:cubicBezTo>
                                <a:cubicBezTo>
                                  <a:pt x="247" y="74"/>
                                  <a:pt x="243" y="74"/>
                                  <a:pt x="246" y="73"/>
                                </a:cubicBezTo>
                                <a:cubicBezTo>
                                  <a:pt x="245" y="73"/>
                                  <a:pt x="244" y="74"/>
                                  <a:pt x="243" y="75"/>
                                </a:cubicBezTo>
                                <a:cubicBezTo>
                                  <a:pt x="243" y="73"/>
                                  <a:pt x="250" y="71"/>
                                  <a:pt x="252" y="71"/>
                                </a:cubicBezTo>
                                <a:cubicBezTo>
                                  <a:pt x="254" y="70"/>
                                  <a:pt x="251" y="70"/>
                                  <a:pt x="254" y="69"/>
                                </a:cubicBezTo>
                                <a:cubicBezTo>
                                  <a:pt x="247" y="70"/>
                                  <a:pt x="242" y="74"/>
                                  <a:pt x="237" y="76"/>
                                </a:cubicBezTo>
                                <a:cubicBezTo>
                                  <a:pt x="236" y="76"/>
                                  <a:pt x="237" y="76"/>
                                  <a:pt x="237" y="76"/>
                                </a:cubicBezTo>
                                <a:cubicBezTo>
                                  <a:pt x="235" y="77"/>
                                  <a:pt x="233" y="78"/>
                                  <a:pt x="233" y="78"/>
                                </a:cubicBezTo>
                                <a:cubicBezTo>
                                  <a:pt x="234" y="77"/>
                                  <a:pt x="235" y="77"/>
                                  <a:pt x="235" y="76"/>
                                </a:cubicBezTo>
                                <a:cubicBezTo>
                                  <a:pt x="232" y="77"/>
                                  <a:pt x="234" y="77"/>
                                  <a:pt x="231" y="78"/>
                                </a:cubicBezTo>
                                <a:cubicBezTo>
                                  <a:pt x="229" y="78"/>
                                  <a:pt x="231" y="77"/>
                                  <a:pt x="227" y="79"/>
                                </a:cubicBezTo>
                                <a:cubicBezTo>
                                  <a:pt x="227" y="78"/>
                                  <a:pt x="230" y="77"/>
                                  <a:pt x="231" y="76"/>
                                </a:cubicBezTo>
                                <a:cubicBezTo>
                                  <a:pt x="229" y="77"/>
                                  <a:pt x="228" y="77"/>
                                  <a:pt x="224" y="79"/>
                                </a:cubicBezTo>
                                <a:cubicBezTo>
                                  <a:pt x="227" y="76"/>
                                  <a:pt x="236" y="73"/>
                                  <a:pt x="233" y="72"/>
                                </a:cubicBezTo>
                                <a:cubicBezTo>
                                  <a:pt x="233" y="72"/>
                                  <a:pt x="231" y="72"/>
                                  <a:pt x="231" y="72"/>
                                </a:cubicBezTo>
                                <a:cubicBezTo>
                                  <a:pt x="229" y="73"/>
                                  <a:pt x="233" y="72"/>
                                  <a:pt x="230" y="73"/>
                                </a:cubicBezTo>
                                <a:cubicBezTo>
                                  <a:pt x="230" y="73"/>
                                  <a:pt x="232" y="73"/>
                                  <a:pt x="232" y="73"/>
                                </a:cubicBezTo>
                                <a:cubicBezTo>
                                  <a:pt x="227" y="76"/>
                                  <a:pt x="222" y="80"/>
                                  <a:pt x="219" y="80"/>
                                </a:cubicBezTo>
                                <a:cubicBezTo>
                                  <a:pt x="223" y="79"/>
                                  <a:pt x="216" y="80"/>
                                  <a:pt x="222" y="77"/>
                                </a:cubicBezTo>
                                <a:cubicBezTo>
                                  <a:pt x="221" y="76"/>
                                  <a:pt x="216" y="78"/>
                                  <a:pt x="218" y="76"/>
                                </a:cubicBezTo>
                                <a:cubicBezTo>
                                  <a:pt x="217" y="77"/>
                                  <a:pt x="210" y="80"/>
                                  <a:pt x="210" y="82"/>
                                </a:cubicBezTo>
                                <a:cubicBezTo>
                                  <a:pt x="205" y="84"/>
                                  <a:pt x="210" y="81"/>
                                  <a:pt x="203" y="85"/>
                                </a:cubicBezTo>
                                <a:cubicBezTo>
                                  <a:pt x="207" y="83"/>
                                  <a:pt x="205" y="85"/>
                                  <a:pt x="206" y="85"/>
                                </a:cubicBezTo>
                                <a:cubicBezTo>
                                  <a:pt x="203" y="87"/>
                                  <a:pt x="205" y="85"/>
                                  <a:pt x="204" y="85"/>
                                </a:cubicBezTo>
                                <a:cubicBezTo>
                                  <a:pt x="202" y="86"/>
                                  <a:pt x="201" y="88"/>
                                  <a:pt x="199" y="88"/>
                                </a:cubicBezTo>
                                <a:cubicBezTo>
                                  <a:pt x="199" y="89"/>
                                  <a:pt x="199" y="89"/>
                                  <a:pt x="198" y="89"/>
                                </a:cubicBezTo>
                                <a:cubicBezTo>
                                  <a:pt x="200" y="89"/>
                                  <a:pt x="202" y="86"/>
                                  <a:pt x="203" y="86"/>
                                </a:cubicBezTo>
                                <a:cubicBezTo>
                                  <a:pt x="204" y="87"/>
                                  <a:pt x="202" y="88"/>
                                  <a:pt x="201" y="88"/>
                                </a:cubicBezTo>
                                <a:cubicBezTo>
                                  <a:pt x="201" y="89"/>
                                  <a:pt x="205" y="87"/>
                                  <a:pt x="202" y="89"/>
                                </a:cubicBezTo>
                                <a:cubicBezTo>
                                  <a:pt x="202" y="89"/>
                                  <a:pt x="204" y="88"/>
                                  <a:pt x="205" y="87"/>
                                </a:cubicBezTo>
                                <a:cubicBezTo>
                                  <a:pt x="203" y="89"/>
                                  <a:pt x="198" y="91"/>
                                  <a:pt x="198" y="92"/>
                                </a:cubicBezTo>
                                <a:cubicBezTo>
                                  <a:pt x="198" y="92"/>
                                  <a:pt x="198" y="91"/>
                                  <a:pt x="195" y="93"/>
                                </a:cubicBezTo>
                                <a:cubicBezTo>
                                  <a:pt x="195" y="92"/>
                                  <a:pt x="196" y="92"/>
                                  <a:pt x="197" y="91"/>
                                </a:cubicBezTo>
                                <a:cubicBezTo>
                                  <a:pt x="196" y="91"/>
                                  <a:pt x="194" y="92"/>
                                  <a:pt x="192" y="94"/>
                                </a:cubicBezTo>
                                <a:cubicBezTo>
                                  <a:pt x="191" y="94"/>
                                  <a:pt x="190" y="94"/>
                                  <a:pt x="190" y="93"/>
                                </a:cubicBezTo>
                                <a:cubicBezTo>
                                  <a:pt x="187" y="95"/>
                                  <a:pt x="190" y="94"/>
                                  <a:pt x="187" y="96"/>
                                </a:cubicBezTo>
                                <a:cubicBezTo>
                                  <a:pt x="189" y="94"/>
                                  <a:pt x="184" y="97"/>
                                  <a:pt x="184" y="96"/>
                                </a:cubicBezTo>
                                <a:cubicBezTo>
                                  <a:pt x="182" y="98"/>
                                  <a:pt x="180" y="99"/>
                                  <a:pt x="179" y="100"/>
                                </a:cubicBezTo>
                                <a:cubicBezTo>
                                  <a:pt x="179" y="99"/>
                                  <a:pt x="179" y="98"/>
                                  <a:pt x="181" y="98"/>
                                </a:cubicBezTo>
                                <a:cubicBezTo>
                                  <a:pt x="184" y="96"/>
                                  <a:pt x="180" y="98"/>
                                  <a:pt x="180" y="97"/>
                                </a:cubicBezTo>
                                <a:cubicBezTo>
                                  <a:pt x="184" y="95"/>
                                  <a:pt x="186" y="93"/>
                                  <a:pt x="191" y="90"/>
                                </a:cubicBezTo>
                                <a:cubicBezTo>
                                  <a:pt x="188" y="92"/>
                                  <a:pt x="189" y="92"/>
                                  <a:pt x="192" y="90"/>
                                </a:cubicBezTo>
                                <a:cubicBezTo>
                                  <a:pt x="194" y="88"/>
                                  <a:pt x="194" y="88"/>
                                  <a:pt x="198" y="86"/>
                                </a:cubicBezTo>
                                <a:cubicBezTo>
                                  <a:pt x="200" y="85"/>
                                  <a:pt x="196" y="86"/>
                                  <a:pt x="200" y="84"/>
                                </a:cubicBezTo>
                                <a:cubicBezTo>
                                  <a:pt x="199" y="85"/>
                                  <a:pt x="204" y="82"/>
                                  <a:pt x="204" y="84"/>
                                </a:cubicBezTo>
                                <a:cubicBezTo>
                                  <a:pt x="204" y="84"/>
                                  <a:pt x="206" y="83"/>
                                  <a:pt x="208" y="82"/>
                                </a:cubicBezTo>
                                <a:cubicBezTo>
                                  <a:pt x="208" y="81"/>
                                  <a:pt x="209" y="81"/>
                                  <a:pt x="209" y="81"/>
                                </a:cubicBezTo>
                                <a:cubicBezTo>
                                  <a:pt x="209" y="80"/>
                                  <a:pt x="205" y="82"/>
                                  <a:pt x="207" y="82"/>
                                </a:cubicBezTo>
                                <a:cubicBezTo>
                                  <a:pt x="205" y="83"/>
                                  <a:pt x="203" y="84"/>
                                  <a:pt x="203" y="83"/>
                                </a:cubicBezTo>
                                <a:cubicBezTo>
                                  <a:pt x="206" y="81"/>
                                  <a:pt x="206" y="81"/>
                                  <a:pt x="206" y="81"/>
                                </a:cubicBezTo>
                                <a:cubicBezTo>
                                  <a:pt x="206" y="81"/>
                                  <a:pt x="205" y="82"/>
                                  <a:pt x="206" y="82"/>
                                </a:cubicBezTo>
                                <a:cubicBezTo>
                                  <a:pt x="208" y="81"/>
                                  <a:pt x="207" y="81"/>
                                  <a:pt x="207" y="80"/>
                                </a:cubicBezTo>
                                <a:cubicBezTo>
                                  <a:pt x="208" y="79"/>
                                  <a:pt x="209" y="80"/>
                                  <a:pt x="210" y="79"/>
                                </a:cubicBezTo>
                                <a:cubicBezTo>
                                  <a:pt x="212" y="78"/>
                                  <a:pt x="209" y="81"/>
                                  <a:pt x="213" y="79"/>
                                </a:cubicBezTo>
                                <a:cubicBezTo>
                                  <a:pt x="215" y="78"/>
                                  <a:pt x="214" y="77"/>
                                  <a:pt x="216" y="77"/>
                                </a:cubicBezTo>
                                <a:cubicBezTo>
                                  <a:pt x="218" y="75"/>
                                  <a:pt x="218" y="73"/>
                                  <a:pt x="217" y="73"/>
                                </a:cubicBezTo>
                                <a:cubicBezTo>
                                  <a:pt x="216" y="74"/>
                                  <a:pt x="216" y="74"/>
                                  <a:pt x="213" y="75"/>
                                </a:cubicBezTo>
                                <a:cubicBezTo>
                                  <a:pt x="213" y="74"/>
                                  <a:pt x="213" y="74"/>
                                  <a:pt x="213" y="74"/>
                                </a:cubicBezTo>
                                <a:cubicBezTo>
                                  <a:pt x="219" y="70"/>
                                  <a:pt x="218" y="72"/>
                                  <a:pt x="221" y="70"/>
                                </a:cubicBezTo>
                                <a:cubicBezTo>
                                  <a:pt x="222" y="70"/>
                                  <a:pt x="220" y="71"/>
                                  <a:pt x="219" y="72"/>
                                </a:cubicBezTo>
                                <a:cubicBezTo>
                                  <a:pt x="218" y="73"/>
                                  <a:pt x="221" y="71"/>
                                  <a:pt x="219" y="73"/>
                                </a:cubicBezTo>
                                <a:cubicBezTo>
                                  <a:pt x="219" y="73"/>
                                  <a:pt x="223" y="71"/>
                                  <a:pt x="222" y="72"/>
                                </a:cubicBezTo>
                                <a:cubicBezTo>
                                  <a:pt x="224" y="71"/>
                                  <a:pt x="221" y="72"/>
                                  <a:pt x="221" y="71"/>
                                </a:cubicBezTo>
                                <a:cubicBezTo>
                                  <a:pt x="224" y="70"/>
                                  <a:pt x="221" y="70"/>
                                  <a:pt x="224" y="68"/>
                                </a:cubicBezTo>
                                <a:cubicBezTo>
                                  <a:pt x="224" y="68"/>
                                  <a:pt x="224" y="68"/>
                                  <a:pt x="224" y="68"/>
                                </a:cubicBezTo>
                                <a:cubicBezTo>
                                  <a:pt x="223" y="68"/>
                                  <a:pt x="223" y="69"/>
                                  <a:pt x="221" y="70"/>
                                </a:cubicBezTo>
                                <a:cubicBezTo>
                                  <a:pt x="224" y="66"/>
                                  <a:pt x="231" y="66"/>
                                  <a:pt x="235" y="63"/>
                                </a:cubicBezTo>
                                <a:cubicBezTo>
                                  <a:pt x="234" y="63"/>
                                  <a:pt x="233" y="64"/>
                                  <a:pt x="234" y="62"/>
                                </a:cubicBezTo>
                                <a:cubicBezTo>
                                  <a:pt x="231" y="63"/>
                                  <a:pt x="234" y="63"/>
                                  <a:pt x="231" y="64"/>
                                </a:cubicBezTo>
                                <a:cubicBezTo>
                                  <a:pt x="233" y="63"/>
                                  <a:pt x="232" y="63"/>
                                  <a:pt x="234" y="61"/>
                                </a:cubicBezTo>
                                <a:cubicBezTo>
                                  <a:pt x="236" y="60"/>
                                  <a:pt x="235" y="61"/>
                                  <a:pt x="234" y="61"/>
                                </a:cubicBezTo>
                                <a:cubicBezTo>
                                  <a:pt x="235" y="61"/>
                                  <a:pt x="236" y="61"/>
                                  <a:pt x="236" y="62"/>
                                </a:cubicBezTo>
                                <a:cubicBezTo>
                                  <a:pt x="239" y="60"/>
                                  <a:pt x="239" y="60"/>
                                  <a:pt x="241" y="59"/>
                                </a:cubicBezTo>
                                <a:cubicBezTo>
                                  <a:pt x="240" y="60"/>
                                  <a:pt x="244" y="58"/>
                                  <a:pt x="245" y="58"/>
                                </a:cubicBezTo>
                                <a:cubicBezTo>
                                  <a:pt x="248" y="57"/>
                                  <a:pt x="244" y="57"/>
                                  <a:pt x="247" y="57"/>
                                </a:cubicBezTo>
                                <a:cubicBezTo>
                                  <a:pt x="249" y="55"/>
                                  <a:pt x="249" y="56"/>
                                  <a:pt x="249" y="56"/>
                                </a:cubicBezTo>
                                <a:cubicBezTo>
                                  <a:pt x="248" y="58"/>
                                  <a:pt x="246" y="58"/>
                                  <a:pt x="244" y="59"/>
                                </a:cubicBezTo>
                                <a:cubicBezTo>
                                  <a:pt x="245" y="59"/>
                                  <a:pt x="246" y="59"/>
                                  <a:pt x="244" y="61"/>
                                </a:cubicBezTo>
                                <a:cubicBezTo>
                                  <a:pt x="244" y="61"/>
                                  <a:pt x="245" y="60"/>
                                  <a:pt x="245" y="61"/>
                                </a:cubicBezTo>
                                <a:cubicBezTo>
                                  <a:pt x="245" y="60"/>
                                  <a:pt x="245" y="60"/>
                                  <a:pt x="246" y="59"/>
                                </a:cubicBezTo>
                                <a:cubicBezTo>
                                  <a:pt x="247" y="59"/>
                                  <a:pt x="248" y="59"/>
                                  <a:pt x="248" y="59"/>
                                </a:cubicBezTo>
                                <a:cubicBezTo>
                                  <a:pt x="250" y="58"/>
                                  <a:pt x="245" y="59"/>
                                  <a:pt x="246" y="59"/>
                                </a:cubicBezTo>
                                <a:cubicBezTo>
                                  <a:pt x="248" y="57"/>
                                  <a:pt x="253" y="56"/>
                                  <a:pt x="253" y="55"/>
                                </a:cubicBezTo>
                                <a:cubicBezTo>
                                  <a:pt x="255" y="54"/>
                                  <a:pt x="255" y="55"/>
                                  <a:pt x="257" y="55"/>
                                </a:cubicBezTo>
                                <a:cubicBezTo>
                                  <a:pt x="257" y="54"/>
                                  <a:pt x="264" y="50"/>
                                  <a:pt x="267" y="50"/>
                                </a:cubicBezTo>
                                <a:cubicBezTo>
                                  <a:pt x="271" y="49"/>
                                  <a:pt x="268" y="48"/>
                                  <a:pt x="268" y="48"/>
                                </a:cubicBezTo>
                                <a:cubicBezTo>
                                  <a:pt x="266" y="49"/>
                                  <a:pt x="263" y="49"/>
                                  <a:pt x="263" y="50"/>
                                </a:cubicBezTo>
                                <a:cubicBezTo>
                                  <a:pt x="263" y="50"/>
                                  <a:pt x="265" y="50"/>
                                  <a:pt x="266" y="49"/>
                                </a:cubicBezTo>
                                <a:cubicBezTo>
                                  <a:pt x="263" y="51"/>
                                  <a:pt x="256" y="53"/>
                                  <a:pt x="253" y="55"/>
                                </a:cubicBezTo>
                                <a:cubicBezTo>
                                  <a:pt x="253" y="54"/>
                                  <a:pt x="252" y="54"/>
                                  <a:pt x="254" y="53"/>
                                </a:cubicBezTo>
                                <a:cubicBezTo>
                                  <a:pt x="256" y="52"/>
                                  <a:pt x="258" y="52"/>
                                  <a:pt x="258" y="51"/>
                                </a:cubicBezTo>
                                <a:cubicBezTo>
                                  <a:pt x="261" y="50"/>
                                  <a:pt x="259" y="52"/>
                                  <a:pt x="257" y="52"/>
                                </a:cubicBezTo>
                                <a:cubicBezTo>
                                  <a:pt x="261" y="51"/>
                                  <a:pt x="263" y="49"/>
                                  <a:pt x="267" y="48"/>
                                </a:cubicBezTo>
                                <a:cubicBezTo>
                                  <a:pt x="262" y="49"/>
                                  <a:pt x="253" y="52"/>
                                  <a:pt x="247" y="55"/>
                                </a:cubicBezTo>
                                <a:cubicBezTo>
                                  <a:pt x="244" y="56"/>
                                  <a:pt x="242" y="56"/>
                                  <a:pt x="242" y="55"/>
                                </a:cubicBezTo>
                                <a:cubicBezTo>
                                  <a:pt x="240" y="56"/>
                                  <a:pt x="242" y="56"/>
                                  <a:pt x="242" y="57"/>
                                </a:cubicBezTo>
                                <a:cubicBezTo>
                                  <a:pt x="240" y="57"/>
                                  <a:pt x="241" y="58"/>
                                  <a:pt x="239" y="58"/>
                                </a:cubicBezTo>
                                <a:cubicBezTo>
                                  <a:pt x="238" y="58"/>
                                  <a:pt x="240" y="57"/>
                                  <a:pt x="239" y="57"/>
                                </a:cubicBezTo>
                                <a:cubicBezTo>
                                  <a:pt x="238" y="57"/>
                                  <a:pt x="236" y="58"/>
                                  <a:pt x="234" y="59"/>
                                </a:cubicBezTo>
                                <a:cubicBezTo>
                                  <a:pt x="233" y="60"/>
                                  <a:pt x="235" y="59"/>
                                  <a:pt x="234" y="60"/>
                                </a:cubicBezTo>
                                <a:cubicBezTo>
                                  <a:pt x="236" y="59"/>
                                  <a:pt x="235" y="59"/>
                                  <a:pt x="235" y="59"/>
                                </a:cubicBezTo>
                                <a:cubicBezTo>
                                  <a:pt x="237" y="57"/>
                                  <a:pt x="237" y="58"/>
                                  <a:pt x="239" y="58"/>
                                </a:cubicBezTo>
                                <a:cubicBezTo>
                                  <a:pt x="238" y="59"/>
                                  <a:pt x="227" y="63"/>
                                  <a:pt x="229" y="64"/>
                                </a:cubicBezTo>
                                <a:cubicBezTo>
                                  <a:pt x="228" y="64"/>
                                  <a:pt x="227" y="64"/>
                                  <a:pt x="226" y="64"/>
                                </a:cubicBezTo>
                                <a:cubicBezTo>
                                  <a:pt x="229" y="61"/>
                                  <a:pt x="225" y="63"/>
                                  <a:pt x="223" y="62"/>
                                </a:cubicBezTo>
                                <a:cubicBezTo>
                                  <a:pt x="222" y="63"/>
                                  <a:pt x="222" y="63"/>
                                  <a:pt x="220" y="64"/>
                                </a:cubicBezTo>
                                <a:cubicBezTo>
                                  <a:pt x="220" y="64"/>
                                  <a:pt x="221" y="63"/>
                                  <a:pt x="221" y="63"/>
                                </a:cubicBezTo>
                                <a:cubicBezTo>
                                  <a:pt x="216" y="65"/>
                                  <a:pt x="222" y="64"/>
                                  <a:pt x="217" y="66"/>
                                </a:cubicBezTo>
                                <a:cubicBezTo>
                                  <a:pt x="217" y="65"/>
                                  <a:pt x="218" y="65"/>
                                  <a:pt x="218" y="64"/>
                                </a:cubicBezTo>
                                <a:cubicBezTo>
                                  <a:pt x="213" y="68"/>
                                  <a:pt x="214" y="68"/>
                                  <a:pt x="210" y="70"/>
                                </a:cubicBezTo>
                                <a:cubicBezTo>
                                  <a:pt x="209" y="69"/>
                                  <a:pt x="209" y="69"/>
                                  <a:pt x="209" y="69"/>
                                </a:cubicBezTo>
                                <a:cubicBezTo>
                                  <a:pt x="209" y="69"/>
                                  <a:pt x="207" y="71"/>
                                  <a:pt x="205" y="72"/>
                                </a:cubicBezTo>
                                <a:cubicBezTo>
                                  <a:pt x="205" y="72"/>
                                  <a:pt x="207" y="72"/>
                                  <a:pt x="204" y="74"/>
                                </a:cubicBezTo>
                                <a:cubicBezTo>
                                  <a:pt x="204" y="73"/>
                                  <a:pt x="205" y="72"/>
                                  <a:pt x="203" y="73"/>
                                </a:cubicBezTo>
                                <a:cubicBezTo>
                                  <a:pt x="201" y="75"/>
                                  <a:pt x="199" y="76"/>
                                  <a:pt x="198" y="77"/>
                                </a:cubicBezTo>
                                <a:cubicBezTo>
                                  <a:pt x="199" y="76"/>
                                  <a:pt x="202" y="75"/>
                                  <a:pt x="198" y="78"/>
                                </a:cubicBezTo>
                                <a:cubicBezTo>
                                  <a:pt x="199" y="78"/>
                                  <a:pt x="201" y="77"/>
                                  <a:pt x="203" y="75"/>
                                </a:cubicBezTo>
                                <a:cubicBezTo>
                                  <a:pt x="203" y="76"/>
                                  <a:pt x="196" y="80"/>
                                  <a:pt x="194" y="81"/>
                                </a:cubicBezTo>
                                <a:cubicBezTo>
                                  <a:pt x="197" y="79"/>
                                  <a:pt x="196" y="79"/>
                                  <a:pt x="197" y="77"/>
                                </a:cubicBezTo>
                                <a:cubicBezTo>
                                  <a:pt x="194" y="79"/>
                                  <a:pt x="195" y="78"/>
                                  <a:pt x="192" y="80"/>
                                </a:cubicBezTo>
                                <a:cubicBezTo>
                                  <a:pt x="191" y="80"/>
                                  <a:pt x="192" y="80"/>
                                  <a:pt x="192" y="81"/>
                                </a:cubicBezTo>
                                <a:cubicBezTo>
                                  <a:pt x="187" y="83"/>
                                  <a:pt x="184" y="85"/>
                                  <a:pt x="179" y="89"/>
                                </a:cubicBezTo>
                                <a:cubicBezTo>
                                  <a:pt x="179" y="89"/>
                                  <a:pt x="180" y="89"/>
                                  <a:pt x="180" y="89"/>
                                </a:cubicBezTo>
                                <a:cubicBezTo>
                                  <a:pt x="181" y="88"/>
                                  <a:pt x="181" y="88"/>
                                  <a:pt x="183" y="87"/>
                                </a:cubicBezTo>
                                <a:cubicBezTo>
                                  <a:pt x="182" y="88"/>
                                  <a:pt x="182" y="89"/>
                                  <a:pt x="182" y="90"/>
                                </a:cubicBezTo>
                                <a:cubicBezTo>
                                  <a:pt x="179" y="91"/>
                                  <a:pt x="178" y="93"/>
                                  <a:pt x="177" y="92"/>
                                </a:cubicBezTo>
                                <a:cubicBezTo>
                                  <a:pt x="176" y="94"/>
                                  <a:pt x="174" y="95"/>
                                  <a:pt x="172" y="96"/>
                                </a:cubicBezTo>
                                <a:cubicBezTo>
                                  <a:pt x="171" y="96"/>
                                  <a:pt x="173" y="94"/>
                                  <a:pt x="173" y="94"/>
                                </a:cubicBezTo>
                                <a:cubicBezTo>
                                  <a:pt x="169" y="96"/>
                                  <a:pt x="172" y="96"/>
                                  <a:pt x="171" y="97"/>
                                </a:cubicBezTo>
                                <a:cubicBezTo>
                                  <a:pt x="171" y="97"/>
                                  <a:pt x="172" y="96"/>
                                  <a:pt x="173" y="95"/>
                                </a:cubicBezTo>
                                <a:cubicBezTo>
                                  <a:pt x="173" y="96"/>
                                  <a:pt x="169" y="100"/>
                                  <a:pt x="173" y="97"/>
                                </a:cubicBezTo>
                                <a:cubicBezTo>
                                  <a:pt x="171" y="99"/>
                                  <a:pt x="166" y="102"/>
                                  <a:pt x="166" y="101"/>
                                </a:cubicBezTo>
                                <a:cubicBezTo>
                                  <a:pt x="169" y="98"/>
                                  <a:pt x="167" y="98"/>
                                  <a:pt x="169" y="97"/>
                                </a:cubicBezTo>
                                <a:cubicBezTo>
                                  <a:pt x="168" y="96"/>
                                  <a:pt x="165" y="99"/>
                                  <a:pt x="163" y="101"/>
                                </a:cubicBezTo>
                                <a:cubicBezTo>
                                  <a:pt x="163" y="101"/>
                                  <a:pt x="162" y="101"/>
                                  <a:pt x="162" y="101"/>
                                </a:cubicBezTo>
                                <a:cubicBezTo>
                                  <a:pt x="162" y="101"/>
                                  <a:pt x="163" y="100"/>
                                  <a:pt x="163" y="100"/>
                                </a:cubicBezTo>
                                <a:cubicBezTo>
                                  <a:pt x="163" y="100"/>
                                  <a:pt x="162" y="100"/>
                                  <a:pt x="161" y="101"/>
                                </a:cubicBezTo>
                                <a:cubicBezTo>
                                  <a:pt x="162" y="102"/>
                                  <a:pt x="162" y="102"/>
                                  <a:pt x="158" y="102"/>
                                </a:cubicBezTo>
                                <a:cubicBezTo>
                                  <a:pt x="157" y="104"/>
                                  <a:pt x="161" y="102"/>
                                  <a:pt x="157" y="105"/>
                                </a:cubicBezTo>
                                <a:cubicBezTo>
                                  <a:pt x="157" y="104"/>
                                  <a:pt x="155" y="105"/>
                                  <a:pt x="154" y="106"/>
                                </a:cubicBezTo>
                                <a:cubicBezTo>
                                  <a:pt x="157" y="105"/>
                                  <a:pt x="154" y="107"/>
                                  <a:pt x="154" y="107"/>
                                </a:cubicBezTo>
                                <a:cubicBezTo>
                                  <a:pt x="152" y="109"/>
                                  <a:pt x="153" y="108"/>
                                  <a:pt x="151" y="109"/>
                                </a:cubicBezTo>
                                <a:cubicBezTo>
                                  <a:pt x="151" y="109"/>
                                  <a:pt x="153" y="108"/>
                                  <a:pt x="152" y="108"/>
                                </a:cubicBezTo>
                                <a:cubicBezTo>
                                  <a:pt x="152" y="108"/>
                                  <a:pt x="152" y="108"/>
                                  <a:pt x="151" y="108"/>
                                </a:cubicBezTo>
                                <a:cubicBezTo>
                                  <a:pt x="150" y="109"/>
                                  <a:pt x="151" y="109"/>
                                  <a:pt x="150" y="110"/>
                                </a:cubicBezTo>
                                <a:cubicBezTo>
                                  <a:pt x="150" y="111"/>
                                  <a:pt x="153" y="108"/>
                                  <a:pt x="150" y="111"/>
                                </a:cubicBezTo>
                                <a:cubicBezTo>
                                  <a:pt x="151" y="111"/>
                                  <a:pt x="154" y="109"/>
                                  <a:pt x="154" y="108"/>
                                </a:cubicBezTo>
                                <a:cubicBezTo>
                                  <a:pt x="154" y="109"/>
                                  <a:pt x="156" y="108"/>
                                  <a:pt x="156" y="108"/>
                                </a:cubicBezTo>
                                <a:cubicBezTo>
                                  <a:pt x="154" y="110"/>
                                  <a:pt x="154" y="109"/>
                                  <a:pt x="153" y="110"/>
                                </a:cubicBezTo>
                                <a:cubicBezTo>
                                  <a:pt x="152" y="111"/>
                                  <a:pt x="149" y="113"/>
                                  <a:pt x="149" y="114"/>
                                </a:cubicBezTo>
                                <a:cubicBezTo>
                                  <a:pt x="150" y="113"/>
                                  <a:pt x="153" y="110"/>
                                  <a:pt x="154" y="111"/>
                                </a:cubicBezTo>
                                <a:cubicBezTo>
                                  <a:pt x="151" y="113"/>
                                  <a:pt x="152" y="113"/>
                                  <a:pt x="153" y="113"/>
                                </a:cubicBezTo>
                                <a:cubicBezTo>
                                  <a:pt x="153" y="113"/>
                                  <a:pt x="152" y="113"/>
                                  <a:pt x="152" y="113"/>
                                </a:cubicBezTo>
                                <a:cubicBezTo>
                                  <a:pt x="152" y="113"/>
                                  <a:pt x="152" y="114"/>
                                  <a:pt x="152" y="114"/>
                                </a:cubicBezTo>
                                <a:cubicBezTo>
                                  <a:pt x="150" y="114"/>
                                  <a:pt x="153" y="111"/>
                                  <a:pt x="149" y="114"/>
                                </a:cubicBezTo>
                                <a:cubicBezTo>
                                  <a:pt x="149" y="116"/>
                                  <a:pt x="146" y="119"/>
                                  <a:pt x="150" y="117"/>
                                </a:cubicBezTo>
                                <a:cubicBezTo>
                                  <a:pt x="149" y="118"/>
                                  <a:pt x="149" y="118"/>
                                  <a:pt x="149" y="118"/>
                                </a:cubicBezTo>
                                <a:cubicBezTo>
                                  <a:pt x="147" y="120"/>
                                  <a:pt x="146" y="119"/>
                                  <a:pt x="147" y="118"/>
                                </a:cubicBezTo>
                                <a:cubicBezTo>
                                  <a:pt x="144" y="118"/>
                                  <a:pt x="140" y="124"/>
                                  <a:pt x="138" y="124"/>
                                </a:cubicBezTo>
                                <a:cubicBezTo>
                                  <a:pt x="139" y="124"/>
                                  <a:pt x="136" y="126"/>
                                  <a:pt x="136" y="127"/>
                                </a:cubicBezTo>
                                <a:cubicBezTo>
                                  <a:pt x="137" y="127"/>
                                  <a:pt x="140" y="125"/>
                                  <a:pt x="143" y="122"/>
                                </a:cubicBezTo>
                                <a:cubicBezTo>
                                  <a:pt x="143" y="122"/>
                                  <a:pt x="143" y="122"/>
                                  <a:pt x="143" y="122"/>
                                </a:cubicBezTo>
                                <a:cubicBezTo>
                                  <a:pt x="144" y="121"/>
                                  <a:pt x="142" y="123"/>
                                  <a:pt x="144" y="123"/>
                                </a:cubicBezTo>
                                <a:cubicBezTo>
                                  <a:pt x="142" y="122"/>
                                  <a:pt x="139" y="127"/>
                                  <a:pt x="138" y="126"/>
                                </a:cubicBezTo>
                                <a:cubicBezTo>
                                  <a:pt x="135" y="128"/>
                                  <a:pt x="135" y="129"/>
                                  <a:pt x="134" y="130"/>
                                </a:cubicBezTo>
                                <a:cubicBezTo>
                                  <a:pt x="137" y="129"/>
                                  <a:pt x="137" y="128"/>
                                  <a:pt x="139" y="127"/>
                                </a:cubicBezTo>
                                <a:cubicBezTo>
                                  <a:pt x="139" y="128"/>
                                  <a:pt x="140" y="127"/>
                                  <a:pt x="139" y="128"/>
                                </a:cubicBezTo>
                                <a:cubicBezTo>
                                  <a:pt x="140" y="128"/>
                                  <a:pt x="141" y="127"/>
                                  <a:pt x="141" y="127"/>
                                </a:cubicBezTo>
                                <a:cubicBezTo>
                                  <a:pt x="142" y="126"/>
                                  <a:pt x="142" y="126"/>
                                  <a:pt x="142" y="126"/>
                                </a:cubicBezTo>
                                <a:cubicBezTo>
                                  <a:pt x="143" y="125"/>
                                  <a:pt x="144" y="125"/>
                                  <a:pt x="146" y="123"/>
                                </a:cubicBezTo>
                                <a:cubicBezTo>
                                  <a:pt x="147" y="121"/>
                                  <a:pt x="151" y="120"/>
                                  <a:pt x="154" y="116"/>
                                </a:cubicBezTo>
                                <a:cubicBezTo>
                                  <a:pt x="159" y="114"/>
                                  <a:pt x="160" y="110"/>
                                  <a:pt x="162" y="111"/>
                                </a:cubicBezTo>
                                <a:cubicBezTo>
                                  <a:pt x="165" y="107"/>
                                  <a:pt x="169" y="106"/>
                                  <a:pt x="173" y="103"/>
                                </a:cubicBezTo>
                                <a:cubicBezTo>
                                  <a:pt x="175" y="101"/>
                                  <a:pt x="172" y="103"/>
                                  <a:pt x="174" y="102"/>
                                </a:cubicBezTo>
                                <a:cubicBezTo>
                                  <a:pt x="175" y="101"/>
                                  <a:pt x="176" y="101"/>
                                  <a:pt x="178" y="100"/>
                                </a:cubicBezTo>
                                <a:cubicBezTo>
                                  <a:pt x="174" y="104"/>
                                  <a:pt x="169" y="106"/>
                                  <a:pt x="163" y="111"/>
                                </a:cubicBezTo>
                                <a:cubicBezTo>
                                  <a:pt x="166" y="111"/>
                                  <a:pt x="178" y="99"/>
                                  <a:pt x="183" y="98"/>
                                </a:cubicBezTo>
                                <a:cubicBezTo>
                                  <a:pt x="183" y="98"/>
                                  <a:pt x="180" y="101"/>
                                  <a:pt x="183" y="99"/>
                                </a:cubicBezTo>
                                <a:cubicBezTo>
                                  <a:pt x="183" y="100"/>
                                  <a:pt x="177" y="103"/>
                                  <a:pt x="177" y="104"/>
                                </a:cubicBezTo>
                                <a:cubicBezTo>
                                  <a:pt x="173" y="106"/>
                                  <a:pt x="172" y="108"/>
                                  <a:pt x="168" y="110"/>
                                </a:cubicBezTo>
                                <a:cubicBezTo>
                                  <a:pt x="168" y="111"/>
                                  <a:pt x="168" y="111"/>
                                  <a:pt x="168" y="111"/>
                                </a:cubicBezTo>
                                <a:cubicBezTo>
                                  <a:pt x="170" y="109"/>
                                  <a:pt x="173" y="108"/>
                                  <a:pt x="176" y="106"/>
                                </a:cubicBezTo>
                                <a:cubicBezTo>
                                  <a:pt x="175" y="107"/>
                                  <a:pt x="175" y="107"/>
                                  <a:pt x="176" y="107"/>
                                </a:cubicBezTo>
                                <a:cubicBezTo>
                                  <a:pt x="173" y="109"/>
                                  <a:pt x="173" y="109"/>
                                  <a:pt x="169" y="112"/>
                                </a:cubicBezTo>
                                <a:cubicBezTo>
                                  <a:pt x="168" y="112"/>
                                  <a:pt x="168" y="112"/>
                                  <a:pt x="168" y="112"/>
                                </a:cubicBezTo>
                                <a:cubicBezTo>
                                  <a:pt x="166" y="114"/>
                                  <a:pt x="163" y="116"/>
                                  <a:pt x="159" y="119"/>
                                </a:cubicBezTo>
                                <a:cubicBezTo>
                                  <a:pt x="160" y="120"/>
                                  <a:pt x="165" y="115"/>
                                  <a:pt x="166" y="114"/>
                                </a:cubicBezTo>
                                <a:cubicBezTo>
                                  <a:pt x="167" y="114"/>
                                  <a:pt x="166" y="114"/>
                                  <a:pt x="166" y="114"/>
                                </a:cubicBezTo>
                                <a:cubicBezTo>
                                  <a:pt x="164" y="116"/>
                                  <a:pt x="168" y="113"/>
                                  <a:pt x="168" y="114"/>
                                </a:cubicBezTo>
                                <a:cubicBezTo>
                                  <a:pt x="169" y="112"/>
                                  <a:pt x="172" y="111"/>
                                  <a:pt x="175" y="108"/>
                                </a:cubicBezTo>
                                <a:cubicBezTo>
                                  <a:pt x="175" y="109"/>
                                  <a:pt x="174" y="110"/>
                                  <a:pt x="174" y="110"/>
                                </a:cubicBezTo>
                                <a:cubicBezTo>
                                  <a:pt x="176" y="108"/>
                                  <a:pt x="181" y="104"/>
                                  <a:pt x="183" y="104"/>
                                </a:cubicBezTo>
                                <a:cubicBezTo>
                                  <a:pt x="185" y="102"/>
                                  <a:pt x="189" y="100"/>
                                  <a:pt x="190" y="98"/>
                                </a:cubicBezTo>
                                <a:cubicBezTo>
                                  <a:pt x="191" y="98"/>
                                  <a:pt x="196" y="95"/>
                                  <a:pt x="199" y="93"/>
                                </a:cubicBezTo>
                                <a:cubicBezTo>
                                  <a:pt x="199" y="93"/>
                                  <a:pt x="198" y="94"/>
                                  <a:pt x="198" y="94"/>
                                </a:cubicBezTo>
                                <a:cubicBezTo>
                                  <a:pt x="203" y="90"/>
                                  <a:pt x="208" y="88"/>
                                  <a:pt x="215" y="83"/>
                                </a:cubicBezTo>
                                <a:cubicBezTo>
                                  <a:pt x="214" y="84"/>
                                  <a:pt x="214" y="85"/>
                                  <a:pt x="215" y="84"/>
                                </a:cubicBezTo>
                                <a:cubicBezTo>
                                  <a:pt x="218" y="83"/>
                                  <a:pt x="214" y="85"/>
                                  <a:pt x="215" y="85"/>
                                </a:cubicBezTo>
                                <a:cubicBezTo>
                                  <a:pt x="212" y="86"/>
                                  <a:pt x="211" y="87"/>
                                  <a:pt x="208" y="88"/>
                                </a:cubicBezTo>
                                <a:cubicBezTo>
                                  <a:pt x="206" y="89"/>
                                  <a:pt x="209" y="88"/>
                                  <a:pt x="209" y="89"/>
                                </a:cubicBezTo>
                                <a:cubicBezTo>
                                  <a:pt x="204" y="91"/>
                                  <a:pt x="202" y="93"/>
                                  <a:pt x="200" y="95"/>
                                </a:cubicBezTo>
                                <a:cubicBezTo>
                                  <a:pt x="198" y="95"/>
                                  <a:pt x="196" y="97"/>
                                  <a:pt x="194" y="98"/>
                                </a:cubicBezTo>
                                <a:cubicBezTo>
                                  <a:pt x="193" y="99"/>
                                  <a:pt x="193" y="99"/>
                                  <a:pt x="193" y="99"/>
                                </a:cubicBezTo>
                                <a:cubicBezTo>
                                  <a:pt x="190" y="100"/>
                                  <a:pt x="188" y="102"/>
                                  <a:pt x="184" y="105"/>
                                </a:cubicBezTo>
                                <a:cubicBezTo>
                                  <a:pt x="184" y="104"/>
                                  <a:pt x="184" y="104"/>
                                  <a:pt x="184" y="104"/>
                                </a:cubicBezTo>
                                <a:cubicBezTo>
                                  <a:pt x="183" y="105"/>
                                  <a:pt x="182" y="106"/>
                                  <a:pt x="182" y="106"/>
                                </a:cubicBezTo>
                                <a:cubicBezTo>
                                  <a:pt x="182" y="106"/>
                                  <a:pt x="175" y="111"/>
                                  <a:pt x="170" y="115"/>
                                </a:cubicBezTo>
                                <a:cubicBezTo>
                                  <a:pt x="170" y="115"/>
                                  <a:pt x="170" y="115"/>
                                  <a:pt x="170" y="115"/>
                                </a:cubicBezTo>
                                <a:cubicBezTo>
                                  <a:pt x="164" y="119"/>
                                  <a:pt x="167" y="119"/>
                                  <a:pt x="161" y="123"/>
                                </a:cubicBezTo>
                                <a:cubicBezTo>
                                  <a:pt x="162" y="123"/>
                                  <a:pt x="161" y="124"/>
                                  <a:pt x="162" y="123"/>
                                </a:cubicBezTo>
                                <a:cubicBezTo>
                                  <a:pt x="161" y="124"/>
                                  <a:pt x="156" y="128"/>
                                  <a:pt x="156" y="128"/>
                                </a:cubicBezTo>
                                <a:cubicBezTo>
                                  <a:pt x="155" y="128"/>
                                  <a:pt x="156" y="129"/>
                                  <a:pt x="155" y="130"/>
                                </a:cubicBezTo>
                                <a:cubicBezTo>
                                  <a:pt x="152" y="130"/>
                                  <a:pt x="154" y="128"/>
                                  <a:pt x="154" y="127"/>
                                </a:cubicBezTo>
                                <a:cubicBezTo>
                                  <a:pt x="151" y="129"/>
                                  <a:pt x="154" y="128"/>
                                  <a:pt x="151" y="131"/>
                                </a:cubicBezTo>
                                <a:cubicBezTo>
                                  <a:pt x="151" y="131"/>
                                  <a:pt x="152" y="130"/>
                                  <a:pt x="152" y="131"/>
                                </a:cubicBezTo>
                                <a:cubicBezTo>
                                  <a:pt x="149" y="133"/>
                                  <a:pt x="150" y="133"/>
                                  <a:pt x="148" y="135"/>
                                </a:cubicBezTo>
                                <a:cubicBezTo>
                                  <a:pt x="146" y="136"/>
                                  <a:pt x="146" y="137"/>
                                  <a:pt x="145" y="138"/>
                                </a:cubicBezTo>
                                <a:cubicBezTo>
                                  <a:pt x="145" y="137"/>
                                  <a:pt x="145" y="137"/>
                                  <a:pt x="142" y="139"/>
                                </a:cubicBezTo>
                                <a:cubicBezTo>
                                  <a:pt x="140" y="141"/>
                                  <a:pt x="144" y="138"/>
                                  <a:pt x="143" y="139"/>
                                </a:cubicBezTo>
                                <a:cubicBezTo>
                                  <a:pt x="142" y="140"/>
                                  <a:pt x="139" y="142"/>
                                  <a:pt x="141" y="141"/>
                                </a:cubicBezTo>
                                <a:cubicBezTo>
                                  <a:pt x="141" y="141"/>
                                  <a:pt x="139" y="143"/>
                                  <a:pt x="139" y="142"/>
                                </a:cubicBezTo>
                                <a:cubicBezTo>
                                  <a:pt x="138" y="144"/>
                                  <a:pt x="137" y="145"/>
                                  <a:pt x="135" y="148"/>
                                </a:cubicBezTo>
                                <a:cubicBezTo>
                                  <a:pt x="139" y="145"/>
                                  <a:pt x="143" y="141"/>
                                  <a:pt x="147" y="137"/>
                                </a:cubicBezTo>
                                <a:cubicBezTo>
                                  <a:pt x="149" y="137"/>
                                  <a:pt x="147" y="138"/>
                                  <a:pt x="149" y="137"/>
                                </a:cubicBezTo>
                                <a:cubicBezTo>
                                  <a:pt x="151" y="135"/>
                                  <a:pt x="151" y="135"/>
                                  <a:pt x="151" y="134"/>
                                </a:cubicBezTo>
                                <a:cubicBezTo>
                                  <a:pt x="154" y="132"/>
                                  <a:pt x="152" y="134"/>
                                  <a:pt x="151" y="135"/>
                                </a:cubicBezTo>
                                <a:cubicBezTo>
                                  <a:pt x="152" y="135"/>
                                  <a:pt x="154" y="133"/>
                                  <a:pt x="156" y="132"/>
                                </a:cubicBezTo>
                                <a:cubicBezTo>
                                  <a:pt x="153" y="132"/>
                                  <a:pt x="159" y="128"/>
                                  <a:pt x="161" y="127"/>
                                </a:cubicBezTo>
                                <a:cubicBezTo>
                                  <a:pt x="163" y="125"/>
                                  <a:pt x="159" y="129"/>
                                  <a:pt x="157" y="130"/>
                                </a:cubicBezTo>
                                <a:cubicBezTo>
                                  <a:pt x="159" y="130"/>
                                  <a:pt x="156" y="132"/>
                                  <a:pt x="156" y="133"/>
                                </a:cubicBezTo>
                                <a:cubicBezTo>
                                  <a:pt x="155" y="134"/>
                                  <a:pt x="150" y="138"/>
                                  <a:pt x="150" y="139"/>
                                </a:cubicBezTo>
                                <a:cubicBezTo>
                                  <a:pt x="148" y="140"/>
                                  <a:pt x="146" y="141"/>
                                  <a:pt x="145" y="143"/>
                                </a:cubicBezTo>
                                <a:cubicBezTo>
                                  <a:pt x="144" y="143"/>
                                  <a:pt x="145" y="143"/>
                                  <a:pt x="145" y="142"/>
                                </a:cubicBezTo>
                                <a:cubicBezTo>
                                  <a:pt x="144" y="145"/>
                                  <a:pt x="143" y="144"/>
                                  <a:pt x="141" y="145"/>
                                </a:cubicBezTo>
                                <a:cubicBezTo>
                                  <a:pt x="139" y="147"/>
                                  <a:pt x="142" y="145"/>
                                  <a:pt x="142" y="146"/>
                                </a:cubicBezTo>
                                <a:cubicBezTo>
                                  <a:pt x="140" y="147"/>
                                  <a:pt x="141" y="147"/>
                                  <a:pt x="139" y="148"/>
                                </a:cubicBezTo>
                                <a:cubicBezTo>
                                  <a:pt x="138" y="148"/>
                                  <a:pt x="138" y="147"/>
                                  <a:pt x="140" y="145"/>
                                </a:cubicBezTo>
                                <a:cubicBezTo>
                                  <a:pt x="140" y="145"/>
                                  <a:pt x="139" y="145"/>
                                  <a:pt x="139" y="145"/>
                                </a:cubicBezTo>
                                <a:cubicBezTo>
                                  <a:pt x="137" y="148"/>
                                  <a:pt x="135" y="150"/>
                                  <a:pt x="136" y="151"/>
                                </a:cubicBezTo>
                                <a:cubicBezTo>
                                  <a:pt x="134" y="153"/>
                                  <a:pt x="135" y="151"/>
                                  <a:pt x="133" y="152"/>
                                </a:cubicBezTo>
                                <a:cubicBezTo>
                                  <a:pt x="133" y="153"/>
                                  <a:pt x="134" y="153"/>
                                  <a:pt x="131" y="156"/>
                                </a:cubicBezTo>
                                <a:cubicBezTo>
                                  <a:pt x="131" y="155"/>
                                  <a:pt x="131" y="155"/>
                                  <a:pt x="130" y="155"/>
                                </a:cubicBezTo>
                                <a:cubicBezTo>
                                  <a:pt x="130" y="156"/>
                                  <a:pt x="129" y="157"/>
                                  <a:pt x="129" y="158"/>
                                </a:cubicBezTo>
                                <a:cubicBezTo>
                                  <a:pt x="125" y="161"/>
                                  <a:pt x="122" y="164"/>
                                  <a:pt x="119" y="167"/>
                                </a:cubicBezTo>
                                <a:cubicBezTo>
                                  <a:pt x="118" y="168"/>
                                  <a:pt x="118" y="168"/>
                                  <a:pt x="118" y="168"/>
                                </a:cubicBezTo>
                                <a:cubicBezTo>
                                  <a:pt x="116" y="169"/>
                                  <a:pt x="117" y="169"/>
                                  <a:pt x="115" y="171"/>
                                </a:cubicBezTo>
                                <a:cubicBezTo>
                                  <a:pt x="113" y="171"/>
                                  <a:pt x="111" y="174"/>
                                  <a:pt x="109" y="175"/>
                                </a:cubicBezTo>
                                <a:cubicBezTo>
                                  <a:pt x="110" y="174"/>
                                  <a:pt x="110" y="174"/>
                                  <a:pt x="110" y="173"/>
                                </a:cubicBezTo>
                                <a:cubicBezTo>
                                  <a:pt x="114" y="170"/>
                                  <a:pt x="118" y="163"/>
                                  <a:pt x="121" y="162"/>
                                </a:cubicBezTo>
                                <a:cubicBezTo>
                                  <a:pt x="125" y="157"/>
                                  <a:pt x="129" y="153"/>
                                  <a:pt x="133" y="151"/>
                                </a:cubicBezTo>
                                <a:cubicBezTo>
                                  <a:pt x="134" y="150"/>
                                  <a:pt x="134" y="149"/>
                                  <a:pt x="134" y="149"/>
                                </a:cubicBezTo>
                                <a:cubicBezTo>
                                  <a:pt x="134" y="148"/>
                                  <a:pt x="130" y="152"/>
                                  <a:pt x="130" y="150"/>
                                </a:cubicBezTo>
                                <a:cubicBezTo>
                                  <a:pt x="131" y="150"/>
                                  <a:pt x="131" y="150"/>
                                  <a:pt x="131" y="150"/>
                                </a:cubicBezTo>
                                <a:cubicBezTo>
                                  <a:pt x="133" y="149"/>
                                  <a:pt x="133" y="148"/>
                                  <a:pt x="135" y="147"/>
                                </a:cubicBezTo>
                                <a:cubicBezTo>
                                  <a:pt x="126" y="153"/>
                                  <a:pt x="125" y="155"/>
                                  <a:pt x="119" y="161"/>
                                </a:cubicBezTo>
                                <a:cubicBezTo>
                                  <a:pt x="118" y="160"/>
                                  <a:pt x="122" y="157"/>
                                  <a:pt x="123" y="155"/>
                                </a:cubicBezTo>
                                <a:cubicBezTo>
                                  <a:pt x="121" y="157"/>
                                  <a:pt x="123" y="155"/>
                                  <a:pt x="121" y="156"/>
                                </a:cubicBezTo>
                                <a:cubicBezTo>
                                  <a:pt x="121" y="155"/>
                                  <a:pt x="123" y="153"/>
                                  <a:pt x="123" y="153"/>
                                </a:cubicBezTo>
                                <a:cubicBezTo>
                                  <a:pt x="125" y="151"/>
                                  <a:pt x="125" y="153"/>
                                  <a:pt x="123" y="155"/>
                                </a:cubicBezTo>
                                <a:cubicBezTo>
                                  <a:pt x="123" y="155"/>
                                  <a:pt x="127" y="151"/>
                                  <a:pt x="125" y="153"/>
                                </a:cubicBezTo>
                                <a:cubicBezTo>
                                  <a:pt x="128" y="151"/>
                                  <a:pt x="128" y="151"/>
                                  <a:pt x="131" y="148"/>
                                </a:cubicBezTo>
                                <a:cubicBezTo>
                                  <a:pt x="132" y="145"/>
                                  <a:pt x="130" y="145"/>
                                  <a:pt x="125" y="149"/>
                                </a:cubicBezTo>
                                <a:cubicBezTo>
                                  <a:pt x="120" y="156"/>
                                  <a:pt x="111" y="162"/>
                                  <a:pt x="106" y="170"/>
                                </a:cubicBezTo>
                                <a:cubicBezTo>
                                  <a:pt x="104" y="170"/>
                                  <a:pt x="103" y="171"/>
                                  <a:pt x="102" y="172"/>
                                </a:cubicBezTo>
                                <a:cubicBezTo>
                                  <a:pt x="101" y="173"/>
                                  <a:pt x="100" y="174"/>
                                  <a:pt x="100" y="174"/>
                                </a:cubicBezTo>
                                <a:cubicBezTo>
                                  <a:pt x="100" y="175"/>
                                  <a:pt x="100" y="175"/>
                                  <a:pt x="99" y="176"/>
                                </a:cubicBezTo>
                                <a:cubicBezTo>
                                  <a:pt x="100" y="176"/>
                                  <a:pt x="100" y="176"/>
                                  <a:pt x="100" y="175"/>
                                </a:cubicBezTo>
                                <a:cubicBezTo>
                                  <a:pt x="101" y="176"/>
                                  <a:pt x="99" y="176"/>
                                  <a:pt x="100" y="177"/>
                                </a:cubicBezTo>
                                <a:cubicBezTo>
                                  <a:pt x="99" y="176"/>
                                  <a:pt x="98" y="175"/>
                                  <a:pt x="97" y="175"/>
                                </a:cubicBezTo>
                                <a:cubicBezTo>
                                  <a:pt x="97" y="175"/>
                                  <a:pt x="97" y="176"/>
                                  <a:pt x="97" y="176"/>
                                </a:cubicBezTo>
                                <a:cubicBezTo>
                                  <a:pt x="97" y="175"/>
                                  <a:pt x="96" y="177"/>
                                  <a:pt x="96" y="176"/>
                                </a:cubicBezTo>
                                <a:cubicBezTo>
                                  <a:pt x="97" y="175"/>
                                  <a:pt x="97" y="174"/>
                                  <a:pt x="98" y="175"/>
                                </a:cubicBezTo>
                                <a:cubicBezTo>
                                  <a:pt x="98" y="174"/>
                                  <a:pt x="97" y="174"/>
                                  <a:pt x="98" y="174"/>
                                </a:cubicBezTo>
                                <a:cubicBezTo>
                                  <a:pt x="97" y="173"/>
                                  <a:pt x="96" y="175"/>
                                  <a:pt x="95" y="176"/>
                                </a:cubicBezTo>
                                <a:cubicBezTo>
                                  <a:pt x="95" y="176"/>
                                  <a:pt x="95" y="177"/>
                                  <a:pt x="94" y="177"/>
                                </a:cubicBezTo>
                                <a:cubicBezTo>
                                  <a:pt x="95" y="178"/>
                                  <a:pt x="95" y="177"/>
                                  <a:pt x="96" y="177"/>
                                </a:cubicBezTo>
                                <a:cubicBezTo>
                                  <a:pt x="95" y="178"/>
                                  <a:pt x="95" y="178"/>
                                  <a:pt x="94" y="178"/>
                                </a:cubicBezTo>
                                <a:cubicBezTo>
                                  <a:pt x="94" y="179"/>
                                  <a:pt x="95" y="179"/>
                                  <a:pt x="95" y="179"/>
                                </a:cubicBezTo>
                                <a:cubicBezTo>
                                  <a:pt x="94" y="179"/>
                                  <a:pt x="92" y="179"/>
                                  <a:pt x="92" y="180"/>
                                </a:cubicBezTo>
                                <a:cubicBezTo>
                                  <a:pt x="92" y="180"/>
                                  <a:pt x="92" y="180"/>
                                  <a:pt x="93" y="180"/>
                                </a:cubicBezTo>
                                <a:cubicBezTo>
                                  <a:pt x="93" y="180"/>
                                  <a:pt x="93" y="181"/>
                                  <a:pt x="93" y="181"/>
                                </a:cubicBezTo>
                                <a:cubicBezTo>
                                  <a:pt x="92" y="181"/>
                                  <a:pt x="92" y="180"/>
                                  <a:pt x="92" y="181"/>
                                </a:cubicBezTo>
                                <a:cubicBezTo>
                                  <a:pt x="91" y="181"/>
                                  <a:pt x="92" y="181"/>
                                  <a:pt x="92" y="181"/>
                                </a:cubicBezTo>
                                <a:cubicBezTo>
                                  <a:pt x="92" y="182"/>
                                  <a:pt x="91" y="181"/>
                                  <a:pt x="91" y="182"/>
                                </a:cubicBezTo>
                                <a:cubicBezTo>
                                  <a:pt x="90" y="182"/>
                                  <a:pt x="90" y="183"/>
                                  <a:pt x="89" y="183"/>
                                </a:cubicBezTo>
                                <a:cubicBezTo>
                                  <a:pt x="89" y="183"/>
                                  <a:pt x="90" y="182"/>
                                  <a:pt x="90" y="183"/>
                                </a:cubicBezTo>
                                <a:cubicBezTo>
                                  <a:pt x="89" y="183"/>
                                  <a:pt x="89" y="183"/>
                                  <a:pt x="88" y="183"/>
                                </a:cubicBezTo>
                                <a:cubicBezTo>
                                  <a:pt x="87" y="184"/>
                                  <a:pt x="88" y="184"/>
                                  <a:pt x="88" y="184"/>
                                </a:cubicBezTo>
                                <a:cubicBezTo>
                                  <a:pt x="87" y="184"/>
                                  <a:pt x="87" y="186"/>
                                  <a:pt x="86" y="186"/>
                                </a:cubicBezTo>
                                <a:cubicBezTo>
                                  <a:pt x="86" y="186"/>
                                  <a:pt x="86" y="186"/>
                                  <a:pt x="86" y="186"/>
                                </a:cubicBezTo>
                                <a:cubicBezTo>
                                  <a:pt x="86" y="186"/>
                                  <a:pt x="86" y="186"/>
                                  <a:pt x="85" y="186"/>
                                </a:cubicBezTo>
                                <a:cubicBezTo>
                                  <a:pt x="85" y="186"/>
                                  <a:pt x="86" y="186"/>
                                  <a:pt x="86" y="186"/>
                                </a:cubicBezTo>
                                <a:cubicBezTo>
                                  <a:pt x="84" y="188"/>
                                  <a:pt x="83" y="190"/>
                                  <a:pt x="81" y="192"/>
                                </a:cubicBezTo>
                                <a:cubicBezTo>
                                  <a:pt x="81" y="192"/>
                                  <a:pt x="81" y="192"/>
                                  <a:pt x="81" y="192"/>
                                </a:cubicBezTo>
                                <a:cubicBezTo>
                                  <a:pt x="81" y="193"/>
                                  <a:pt x="82" y="192"/>
                                  <a:pt x="81" y="193"/>
                                </a:cubicBezTo>
                                <a:cubicBezTo>
                                  <a:pt x="81" y="193"/>
                                  <a:pt x="81" y="193"/>
                                  <a:pt x="81" y="193"/>
                                </a:cubicBezTo>
                                <a:cubicBezTo>
                                  <a:pt x="80" y="193"/>
                                  <a:pt x="80" y="194"/>
                                  <a:pt x="80" y="193"/>
                                </a:cubicBezTo>
                                <a:cubicBezTo>
                                  <a:pt x="79" y="193"/>
                                  <a:pt x="81" y="192"/>
                                  <a:pt x="80" y="192"/>
                                </a:cubicBezTo>
                                <a:cubicBezTo>
                                  <a:pt x="80" y="191"/>
                                  <a:pt x="80" y="192"/>
                                  <a:pt x="80" y="192"/>
                                </a:cubicBezTo>
                                <a:cubicBezTo>
                                  <a:pt x="79" y="191"/>
                                  <a:pt x="80" y="191"/>
                                  <a:pt x="81" y="190"/>
                                </a:cubicBezTo>
                                <a:cubicBezTo>
                                  <a:pt x="81" y="191"/>
                                  <a:pt x="80" y="191"/>
                                  <a:pt x="81" y="191"/>
                                </a:cubicBezTo>
                                <a:cubicBezTo>
                                  <a:pt x="81" y="191"/>
                                  <a:pt x="82" y="191"/>
                                  <a:pt x="82" y="190"/>
                                </a:cubicBezTo>
                                <a:cubicBezTo>
                                  <a:pt x="82" y="190"/>
                                  <a:pt x="81" y="191"/>
                                  <a:pt x="81" y="190"/>
                                </a:cubicBezTo>
                                <a:cubicBezTo>
                                  <a:pt x="81" y="189"/>
                                  <a:pt x="82" y="190"/>
                                  <a:pt x="82" y="190"/>
                                </a:cubicBezTo>
                                <a:cubicBezTo>
                                  <a:pt x="83" y="189"/>
                                  <a:pt x="82" y="189"/>
                                  <a:pt x="81" y="189"/>
                                </a:cubicBezTo>
                                <a:cubicBezTo>
                                  <a:pt x="81" y="189"/>
                                  <a:pt x="81" y="190"/>
                                  <a:pt x="81" y="190"/>
                                </a:cubicBezTo>
                                <a:cubicBezTo>
                                  <a:pt x="80" y="190"/>
                                  <a:pt x="82" y="188"/>
                                  <a:pt x="82" y="188"/>
                                </a:cubicBezTo>
                                <a:cubicBezTo>
                                  <a:pt x="83" y="188"/>
                                  <a:pt x="82" y="189"/>
                                  <a:pt x="82" y="189"/>
                                </a:cubicBezTo>
                                <a:cubicBezTo>
                                  <a:pt x="83" y="189"/>
                                  <a:pt x="83" y="188"/>
                                  <a:pt x="83" y="189"/>
                                </a:cubicBezTo>
                                <a:cubicBezTo>
                                  <a:pt x="83" y="188"/>
                                  <a:pt x="83" y="188"/>
                                  <a:pt x="83" y="187"/>
                                </a:cubicBezTo>
                                <a:cubicBezTo>
                                  <a:pt x="86" y="183"/>
                                  <a:pt x="86" y="183"/>
                                  <a:pt x="86" y="183"/>
                                </a:cubicBezTo>
                                <a:cubicBezTo>
                                  <a:pt x="86" y="184"/>
                                  <a:pt x="86" y="183"/>
                                  <a:pt x="87" y="184"/>
                                </a:cubicBezTo>
                                <a:cubicBezTo>
                                  <a:pt x="87" y="183"/>
                                  <a:pt x="87" y="183"/>
                                  <a:pt x="86" y="183"/>
                                </a:cubicBezTo>
                                <a:cubicBezTo>
                                  <a:pt x="87" y="183"/>
                                  <a:pt x="86" y="182"/>
                                  <a:pt x="87" y="182"/>
                                </a:cubicBezTo>
                                <a:cubicBezTo>
                                  <a:pt x="87" y="182"/>
                                  <a:pt x="87" y="182"/>
                                  <a:pt x="87" y="183"/>
                                </a:cubicBezTo>
                                <a:cubicBezTo>
                                  <a:pt x="88" y="182"/>
                                  <a:pt x="87" y="182"/>
                                  <a:pt x="87" y="182"/>
                                </a:cubicBezTo>
                                <a:cubicBezTo>
                                  <a:pt x="89" y="179"/>
                                  <a:pt x="92" y="175"/>
                                  <a:pt x="95" y="172"/>
                                </a:cubicBezTo>
                                <a:cubicBezTo>
                                  <a:pt x="95" y="172"/>
                                  <a:pt x="95" y="172"/>
                                  <a:pt x="95" y="172"/>
                                </a:cubicBezTo>
                                <a:cubicBezTo>
                                  <a:pt x="95" y="172"/>
                                  <a:pt x="95" y="171"/>
                                  <a:pt x="95" y="171"/>
                                </a:cubicBezTo>
                                <a:cubicBezTo>
                                  <a:pt x="95" y="170"/>
                                  <a:pt x="95" y="171"/>
                                  <a:pt x="95" y="171"/>
                                </a:cubicBezTo>
                                <a:cubicBezTo>
                                  <a:pt x="95" y="171"/>
                                  <a:pt x="95" y="171"/>
                                  <a:pt x="95" y="170"/>
                                </a:cubicBezTo>
                                <a:cubicBezTo>
                                  <a:pt x="94" y="170"/>
                                  <a:pt x="94" y="170"/>
                                  <a:pt x="94" y="171"/>
                                </a:cubicBezTo>
                                <a:cubicBezTo>
                                  <a:pt x="93" y="170"/>
                                  <a:pt x="94" y="169"/>
                                  <a:pt x="95" y="169"/>
                                </a:cubicBezTo>
                                <a:cubicBezTo>
                                  <a:pt x="95" y="169"/>
                                  <a:pt x="94" y="169"/>
                                  <a:pt x="95" y="170"/>
                                </a:cubicBezTo>
                                <a:cubicBezTo>
                                  <a:pt x="95" y="170"/>
                                  <a:pt x="95" y="169"/>
                                  <a:pt x="95" y="169"/>
                                </a:cubicBezTo>
                                <a:cubicBezTo>
                                  <a:pt x="96" y="170"/>
                                  <a:pt x="95" y="170"/>
                                  <a:pt x="95" y="170"/>
                                </a:cubicBezTo>
                                <a:cubicBezTo>
                                  <a:pt x="96" y="170"/>
                                  <a:pt x="96" y="170"/>
                                  <a:pt x="96" y="170"/>
                                </a:cubicBezTo>
                                <a:cubicBezTo>
                                  <a:pt x="96" y="168"/>
                                  <a:pt x="103" y="164"/>
                                  <a:pt x="102" y="163"/>
                                </a:cubicBezTo>
                                <a:cubicBezTo>
                                  <a:pt x="105" y="161"/>
                                  <a:pt x="102" y="163"/>
                                  <a:pt x="105" y="161"/>
                                </a:cubicBezTo>
                                <a:cubicBezTo>
                                  <a:pt x="107" y="157"/>
                                  <a:pt x="113" y="152"/>
                                  <a:pt x="118" y="147"/>
                                </a:cubicBezTo>
                                <a:cubicBezTo>
                                  <a:pt x="116" y="151"/>
                                  <a:pt x="121" y="145"/>
                                  <a:pt x="123" y="143"/>
                                </a:cubicBezTo>
                                <a:cubicBezTo>
                                  <a:pt x="123" y="143"/>
                                  <a:pt x="123" y="143"/>
                                  <a:pt x="123" y="143"/>
                                </a:cubicBezTo>
                                <a:cubicBezTo>
                                  <a:pt x="124" y="142"/>
                                  <a:pt x="124" y="143"/>
                                  <a:pt x="126" y="141"/>
                                </a:cubicBezTo>
                                <a:cubicBezTo>
                                  <a:pt x="124" y="141"/>
                                  <a:pt x="130" y="137"/>
                                  <a:pt x="128" y="138"/>
                                </a:cubicBezTo>
                                <a:cubicBezTo>
                                  <a:pt x="129" y="136"/>
                                  <a:pt x="131" y="136"/>
                                  <a:pt x="131" y="136"/>
                                </a:cubicBezTo>
                                <a:cubicBezTo>
                                  <a:pt x="132" y="135"/>
                                  <a:pt x="131" y="135"/>
                                  <a:pt x="131" y="135"/>
                                </a:cubicBezTo>
                                <a:cubicBezTo>
                                  <a:pt x="133" y="134"/>
                                  <a:pt x="133" y="133"/>
                                  <a:pt x="136" y="131"/>
                                </a:cubicBezTo>
                                <a:cubicBezTo>
                                  <a:pt x="135" y="132"/>
                                  <a:pt x="136" y="132"/>
                                  <a:pt x="137" y="131"/>
                                </a:cubicBezTo>
                                <a:cubicBezTo>
                                  <a:pt x="141" y="128"/>
                                  <a:pt x="136" y="130"/>
                                  <a:pt x="139" y="128"/>
                                </a:cubicBezTo>
                                <a:cubicBezTo>
                                  <a:pt x="138" y="128"/>
                                  <a:pt x="136" y="130"/>
                                  <a:pt x="135" y="130"/>
                                </a:cubicBezTo>
                                <a:cubicBezTo>
                                  <a:pt x="134" y="131"/>
                                  <a:pt x="134" y="132"/>
                                  <a:pt x="134" y="132"/>
                                </a:cubicBezTo>
                                <a:cubicBezTo>
                                  <a:pt x="130" y="134"/>
                                  <a:pt x="128" y="137"/>
                                  <a:pt x="123" y="141"/>
                                </a:cubicBezTo>
                                <a:cubicBezTo>
                                  <a:pt x="122" y="141"/>
                                  <a:pt x="121" y="143"/>
                                  <a:pt x="122" y="141"/>
                                </a:cubicBezTo>
                                <a:cubicBezTo>
                                  <a:pt x="121" y="142"/>
                                  <a:pt x="120" y="143"/>
                                  <a:pt x="117" y="145"/>
                                </a:cubicBezTo>
                                <a:cubicBezTo>
                                  <a:pt x="121" y="141"/>
                                  <a:pt x="127" y="135"/>
                                  <a:pt x="130" y="134"/>
                                </a:cubicBezTo>
                                <a:cubicBezTo>
                                  <a:pt x="131" y="133"/>
                                  <a:pt x="130" y="132"/>
                                  <a:pt x="131" y="132"/>
                                </a:cubicBezTo>
                                <a:cubicBezTo>
                                  <a:pt x="129" y="133"/>
                                  <a:pt x="130" y="133"/>
                                  <a:pt x="128" y="135"/>
                                </a:cubicBezTo>
                                <a:cubicBezTo>
                                  <a:pt x="131" y="131"/>
                                  <a:pt x="126" y="134"/>
                                  <a:pt x="127" y="132"/>
                                </a:cubicBezTo>
                                <a:cubicBezTo>
                                  <a:pt x="125" y="133"/>
                                  <a:pt x="125" y="133"/>
                                  <a:pt x="125" y="133"/>
                                </a:cubicBezTo>
                                <a:cubicBezTo>
                                  <a:pt x="124" y="134"/>
                                  <a:pt x="127" y="133"/>
                                  <a:pt x="125" y="135"/>
                                </a:cubicBezTo>
                                <a:cubicBezTo>
                                  <a:pt x="126" y="134"/>
                                  <a:pt x="126" y="134"/>
                                  <a:pt x="126" y="134"/>
                                </a:cubicBezTo>
                                <a:cubicBezTo>
                                  <a:pt x="113" y="146"/>
                                  <a:pt x="113" y="146"/>
                                  <a:pt x="113" y="146"/>
                                </a:cubicBezTo>
                                <a:cubicBezTo>
                                  <a:pt x="112" y="146"/>
                                  <a:pt x="112" y="146"/>
                                  <a:pt x="113" y="145"/>
                                </a:cubicBezTo>
                                <a:cubicBezTo>
                                  <a:pt x="111" y="147"/>
                                  <a:pt x="111" y="147"/>
                                  <a:pt x="111" y="147"/>
                                </a:cubicBezTo>
                                <a:cubicBezTo>
                                  <a:pt x="111" y="148"/>
                                  <a:pt x="112" y="146"/>
                                  <a:pt x="113" y="146"/>
                                </a:cubicBezTo>
                                <a:cubicBezTo>
                                  <a:pt x="113" y="147"/>
                                  <a:pt x="111" y="147"/>
                                  <a:pt x="110" y="148"/>
                                </a:cubicBezTo>
                                <a:cubicBezTo>
                                  <a:pt x="106" y="153"/>
                                  <a:pt x="106" y="153"/>
                                  <a:pt x="106" y="153"/>
                                </a:cubicBezTo>
                                <a:cubicBezTo>
                                  <a:pt x="106" y="150"/>
                                  <a:pt x="103" y="155"/>
                                  <a:pt x="100" y="157"/>
                                </a:cubicBezTo>
                                <a:cubicBezTo>
                                  <a:pt x="101" y="156"/>
                                  <a:pt x="104" y="154"/>
                                  <a:pt x="104" y="152"/>
                                </a:cubicBezTo>
                                <a:cubicBezTo>
                                  <a:pt x="108" y="149"/>
                                  <a:pt x="109" y="148"/>
                                  <a:pt x="111" y="145"/>
                                </a:cubicBezTo>
                                <a:cubicBezTo>
                                  <a:pt x="110" y="145"/>
                                  <a:pt x="109" y="147"/>
                                  <a:pt x="108" y="148"/>
                                </a:cubicBezTo>
                                <a:cubicBezTo>
                                  <a:pt x="108" y="145"/>
                                  <a:pt x="106" y="148"/>
                                  <a:pt x="103" y="152"/>
                                </a:cubicBezTo>
                                <a:cubicBezTo>
                                  <a:pt x="105" y="150"/>
                                  <a:pt x="103" y="150"/>
                                  <a:pt x="101" y="151"/>
                                </a:cubicBezTo>
                                <a:cubicBezTo>
                                  <a:pt x="103" y="149"/>
                                  <a:pt x="103" y="149"/>
                                  <a:pt x="104" y="149"/>
                                </a:cubicBezTo>
                                <a:cubicBezTo>
                                  <a:pt x="105" y="148"/>
                                  <a:pt x="105" y="147"/>
                                  <a:pt x="107" y="145"/>
                                </a:cubicBezTo>
                                <a:cubicBezTo>
                                  <a:pt x="108" y="144"/>
                                  <a:pt x="108" y="146"/>
                                  <a:pt x="109" y="144"/>
                                </a:cubicBezTo>
                                <a:cubicBezTo>
                                  <a:pt x="111" y="142"/>
                                  <a:pt x="109" y="141"/>
                                  <a:pt x="113" y="139"/>
                                </a:cubicBezTo>
                                <a:cubicBezTo>
                                  <a:pt x="113" y="139"/>
                                  <a:pt x="111" y="141"/>
                                  <a:pt x="111" y="141"/>
                                </a:cubicBezTo>
                                <a:cubicBezTo>
                                  <a:pt x="114" y="139"/>
                                  <a:pt x="114" y="138"/>
                                  <a:pt x="113" y="138"/>
                                </a:cubicBezTo>
                                <a:cubicBezTo>
                                  <a:pt x="115" y="136"/>
                                  <a:pt x="115" y="137"/>
                                  <a:pt x="115" y="137"/>
                                </a:cubicBezTo>
                                <a:cubicBezTo>
                                  <a:pt x="115" y="136"/>
                                  <a:pt x="118" y="134"/>
                                  <a:pt x="118" y="133"/>
                                </a:cubicBezTo>
                                <a:cubicBezTo>
                                  <a:pt x="118" y="133"/>
                                  <a:pt x="116" y="134"/>
                                  <a:pt x="115" y="135"/>
                                </a:cubicBezTo>
                                <a:cubicBezTo>
                                  <a:pt x="116" y="134"/>
                                  <a:pt x="116" y="134"/>
                                  <a:pt x="117" y="132"/>
                                </a:cubicBezTo>
                                <a:cubicBezTo>
                                  <a:pt x="115" y="134"/>
                                  <a:pt x="115" y="134"/>
                                  <a:pt x="116" y="132"/>
                                </a:cubicBezTo>
                                <a:cubicBezTo>
                                  <a:pt x="115" y="132"/>
                                  <a:pt x="115" y="132"/>
                                  <a:pt x="115" y="132"/>
                                </a:cubicBezTo>
                                <a:cubicBezTo>
                                  <a:pt x="114" y="133"/>
                                  <a:pt x="113" y="134"/>
                                  <a:pt x="112" y="135"/>
                                </a:cubicBezTo>
                                <a:cubicBezTo>
                                  <a:pt x="111" y="136"/>
                                  <a:pt x="112" y="134"/>
                                  <a:pt x="109" y="137"/>
                                </a:cubicBezTo>
                                <a:cubicBezTo>
                                  <a:pt x="111" y="135"/>
                                  <a:pt x="109" y="136"/>
                                  <a:pt x="110" y="134"/>
                                </a:cubicBezTo>
                                <a:cubicBezTo>
                                  <a:pt x="112" y="133"/>
                                  <a:pt x="110" y="133"/>
                                  <a:pt x="111" y="133"/>
                                </a:cubicBezTo>
                                <a:cubicBezTo>
                                  <a:pt x="112" y="131"/>
                                  <a:pt x="115" y="128"/>
                                  <a:pt x="116" y="127"/>
                                </a:cubicBezTo>
                                <a:cubicBezTo>
                                  <a:pt x="118" y="126"/>
                                  <a:pt x="119" y="125"/>
                                  <a:pt x="120" y="126"/>
                                </a:cubicBezTo>
                                <a:cubicBezTo>
                                  <a:pt x="121" y="125"/>
                                  <a:pt x="121" y="124"/>
                                  <a:pt x="121" y="124"/>
                                </a:cubicBezTo>
                                <a:cubicBezTo>
                                  <a:pt x="121" y="124"/>
                                  <a:pt x="119" y="125"/>
                                  <a:pt x="119" y="124"/>
                                </a:cubicBezTo>
                                <a:cubicBezTo>
                                  <a:pt x="122" y="121"/>
                                  <a:pt x="125" y="119"/>
                                  <a:pt x="126" y="117"/>
                                </a:cubicBezTo>
                                <a:cubicBezTo>
                                  <a:pt x="127" y="116"/>
                                  <a:pt x="127" y="116"/>
                                  <a:pt x="128" y="116"/>
                                </a:cubicBezTo>
                                <a:cubicBezTo>
                                  <a:pt x="142" y="104"/>
                                  <a:pt x="148" y="99"/>
                                  <a:pt x="162" y="88"/>
                                </a:cubicBezTo>
                                <a:cubicBezTo>
                                  <a:pt x="163" y="89"/>
                                  <a:pt x="163" y="89"/>
                                  <a:pt x="164" y="88"/>
                                </a:cubicBezTo>
                                <a:cubicBezTo>
                                  <a:pt x="166" y="86"/>
                                  <a:pt x="163" y="88"/>
                                  <a:pt x="163" y="88"/>
                                </a:cubicBezTo>
                                <a:cubicBezTo>
                                  <a:pt x="175" y="79"/>
                                  <a:pt x="184" y="73"/>
                                  <a:pt x="197" y="65"/>
                                </a:cubicBezTo>
                                <a:cubicBezTo>
                                  <a:pt x="197" y="65"/>
                                  <a:pt x="196" y="65"/>
                                  <a:pt x="195" y="66"/>
                                </a:cubicBezTo>
                                <a:cubicBezTo>
                                  <a:pt x="196" y="65"/>
                                  <a:pt x="197" y="65"/>
                                  <a:pt x="199" y="63"/>
                                </a:cubicBezTo>
                                <a:cubicBezTo>
                                  <a:pt x="199" y="64"/>
                                  <a:pt x="199" y="64"/>
                                  <a:pt x="201" y="63"/>
                                </a:cubicBezTo>
                                <a:cubicBezTo>
                                  <a:pt x="202" y="63"/>
                                  <a:pt x="201" y="62"/>
                                  <a:pt x="201" y="62"/>
                                </a:cubicBezTo>
                                <a:cubicBezTo>
                                  <a:pt x="203" y="61"/>
                                  <a:pt x="203" y="61"/>
                                  <a:pt x="203" y="62"/>
                                </a:cubicBezTo>
                                <a:cubicBezTo>
                                  <a:pt x="207" y="60"/>
                                  <a:pt x="211" y="58"/>
                                  <a:pt x="214" y="56"/>
                                </a:cubicBezTo>
                                <a:cubicBezTo>
                                  <a:pt x="213" y="56"/>
                                  <a:pt x="212" y="57"/>
                                  <a:pt x="210" y="57"/>
                                </a:cubicBezTo>
                                <a:cubicBezTo>
                                  <a:pt x="214" y="54"/>
                                  <a:pt x="214" y="57"/>
                                  <a:pt x="222" y="53"/>
                                </a:cubicBezTo>
                                <a:cubicBezTo>
                                  <a:pt x="222" y="52"/>
                                  <a:pt x="218" y="54"/>
                                  <a:pt x="217" y="54"/>
                                </a:cubicBezTo>
                                <a:cubicBezTo>
                                  <a:pt x="219" y="52"/>
                                  <a:pt x="216" y="54"/>
                                  <a:pt x="216" y="53"/>
                                </a:cubicBezTo>
                                <a:cubicBezTo>
                                  <a:pt x="215" y="53"/>
                                  <a:pt x="214" y="54"/>
                                  <a:pt x="214" y="54"/>
                                </a:cubicBezTo>
                                <a:cubicBezTo>
                                  <a:pt x="212" y="54"/>
                                  <a:pt x="215" y="53"/>
                                  <a:pt x="210" y="56"/>
                                </a:cubicBezTo>
                                <a:cubicBezTo>
                                  <a:pt x="211" y="54"/>
                                  <a:pt x="217" y="52"/>
                                  <a:pt x="219" y="50"/>
                                </a:cubicBezTo>
                                <a:cubicBezTo>
                                  <a:pt x="220" y="50"/>
                                  <a:pt x="219" y="51"/>
                                  <a:pt x="221" y="50"/>
                                </a:cubicBezTo>
                                <a:cubicBezTo>
                                  <a:pt x="227" y="46"/>
                                  <a:pt x="237" y="41"/>
                                  <a:pt x="245" y="39"/>
                                </a:cubicBezTo>
                                <a:cubicBezTo>
                                  <a:pt x="246" y="40"/>
                                  <a:pt x="242" y="40"/>
                                  <a:pt x="241" y="41"/>
                                </a:cubicBezTo>
                                <a:cubicBezTo>
                                  <a:pt x="242" y="41"/>
                                  <a:pt x="244" y="40"/>
                                  <a:pt x="245" y="40"/>
                                </a:cubicBezTo>
                                <a:cubicBezTo>
                                  <a:pt x="247" y="39"/>
                                  <a:pt x="249" y="39"/>
                                  <a:pt x="254" y="37"/>
                                </a:cubicBezTo>
                                <a:cubicBezTo>
                                  <a:pt x="252" y="37"/>
                                  <a:pt x="247" y="38"/>
                                  <a:pt x="253" y="36"/>
                                </a:cubicBezTo>
                                <a:cubicBezTo>
                                  <a:pt x="252" y="36"/>
                                  <a:pt x="250" y="37"/>
                                  <a:pt x="251" y="36"/>
                                </a:cubicBezTo>
                                <a:cubicBezTo>
                                  <a:pt x="252" y="36"/>
                                  <a:pt x="254" y="35"/>
                                  <a:pt x="255" y="35"/>
                                </a:cubicBezTo>
                                <a:cubicBezTo>
                                  <a:pt x="257" y="35"/>
                                  <a:pt x="255" y="34"/>
                                  <a:pt x="258" y="33"/>
                                </a:cubicBezTo>
                                <a:cubicBezTo>
                                  <a:pt x="259" y="34"/>
                                  <a:pt x="259" y="34"/>
                                  <a:pt x="259" y="34"/>
                                </a:cubicBezTo>
                                <a:cubicBezTo>
                                  <a:pt x="263" y="32"/>
                                  <a:pt x="265" y="32"/>
                                  <a:pt x="267" y="31"/>
                                </a:cubicBezTo>
                                <a:cubicBezTo>
                                  <a:pt x="273" y="28"/>
                                  <a:pt x="273" y="30"/>
                                  <a:pt x="279" y="27"/>
                                </a:cubicBezTo>
                                <a:cubicBezTo>
                                  <a:pt x="280" y="27"/>
                                  <a:pt x="279" y="27"/>
                                  <a:pt x="279" y="28"/>
                                </a:cubicBezTo>
                                <a:cubicBezTo>
                                  <a:pt x="282" y="27"/>
                                  <a:pt x="285" y="26"/>
                                  <a:pt x="285" y="25"/>
                                </a:cubicBezTo>
                                <a:cubicBezTo>
                                  <a:pt x="288" y="26"/>
                                  <a:pt x="294" y="23"/>
                                  <a:pt x="301" y="22"/>
                                </a:cubicBezTo>
                                <a:cubicBezTo>
                                  <a:pt x="301" y="21"/>
                                  <a:pt x="301" y="21"/>
                                  <a:pt x="301" y="21"/>
                                </a:cubicBezTo>
                                <a:cubicBezTo>
                                  <a:pt x="301" y="21"/>
                                  <a:pt x="297" y="22"/>
                                  <a:pt x="296" y="22"/>
                                </a:cubicBezTo>
                                <a:cubicBezTo>
                                  <a:pt x="298" y="21"/>
                                  <a:pt x="297" y="22"/>
                                  <a:pt x="298" y="21"/>
                                </a:cubicBezTo>
                                <a:cubicBezTo>
                                  <a:pt x="301" y="20"/>
                                  <a:pt x="301" y="20"/>
                                  <a:pt x="301" y="20"/>
                                </a:cubicBezTo>
                                <a:cubicBezTo>
                                  <a:pt x="301" y="20"/>
                                  <a:pt x="297" y="21"/>
                                  <a:pt x="297" y="21"/>
                                </a:cubicBezTo>
                                <a:cubicBezTo>
                                  <a:pt x="300" y="19"/>
                                  <a:pt x="301" y="19"/>
                                  <a:pt x="305" y="18"/>
                                </a:cubicBezTo>
                                <a:cubicBezTo>
                                  <a:pt x="305" y="19"/>
                                  <a:pt x="307" y="18"/>
                                  <a:pt x="306" y="19"/>
                                </a:cubicBezTo>
                                <a:cubicBezTo>
                                  <a:pt x="308" y="18"/>
                                  <a:pt x="309" y="17"/>
                                  <a:pt x="309" y="18"/>
                                </a:cubicBezTo>
                                <a:cubicBezTo>
                                  <a:pt x="316" y="16"/>
                                  <a:pt x="316" y="16"/>
                                  <a:pt x="322" y="15"/>
                                </a:cubicBezTo>
                                <a:cubicBezTo>
                                  <a:pt x="325" y="15"/>
                                  <a:pt x="325" y="14"/>
                                  <a:pt x="327" y="13"/>
                                </a:cubicBezTo>
                                <a:cubicBezTo>
                                  <a:pt x="329" y="12"/>
                                  <a:pt x="329" y="13"/>
                                  <a:pt x="330" y="13"/>
                                </a:cubicBezTo>
                                <a:cubicBezTo>
                                  <a:pt x="332" y="13"/>
                                  <a:pt x="332" y="12"/>
                                  <a:pt x="334" y="12"/>
                                </a:cubicBezTo>
                                <a:cubicBezTo>
                                  <a:pt x="336" y="12"/>
                                  <a:pt x="338" y="11"/>
                                  <a:pt x="338" y="12"/>
                                </a:cubicBezTo>
                                <a:cubicBezTo>
                                  <a:pt x="337" y="12"/>
                                  <a:pt x="338" y="12"/>
                                  <a:pt x="337" y="12"/>
                                </a:cubicBezTo>
                                <a:cubicBezTo>
                                  <a:pt x="337" y="12"/>
                                  <a:pt x="336" y="12"/>
                                  <a:pt x="336" y="12"/>
                                </a:cubicBezTo>
                                <a:cubicBezTo>
                                  <a:pt x="336" y="13"/>
                                  <a:pt x="340" y="11"/>
                                  <a:pt x="341" y="12"/>
                                </a:cubicBezTo>
                                <a:cubicBezTo>
                                  <a:pt x="343" y="12"/>
                                  <a:pt x="337" y="12"/>
                                  <a:pt x="340" y="11"/>
                                </a:cubicBezTo>
                                <a:cubicBezTo>
                                  <a:pt x="342" y="11"/>
                                  <a:pt x="342" y="11"/>
                                  <a:pt x="342" y="11"/>
                                </a:cubicBezTo>
                                <a:cubicBezTo>
                                  <a:pt x="344" y="11"/>
                                  <a:pt x="344" y="11"/>
                                  <a:pt x="345" y="11"/>
                                </a:cubicBezTo>
                                <a:cubicBezTo>
                                  <a:pt x="346" y="10"/>
                                  <a:pt x="340" y="11"/>
                                  <a:pt x="342" y="10"/>
                                </a:cubicBezTo>
                                <a:cubicBezTo>
                                  <a:pt x="347" y="10"/>
                                  <a:pt x="347" y="10"/>
                                  <a:pt x="347" y="10"/>
                                </a:cubicBezTo>
                                <a:cubicBezTo>
                                  <a:pt x="347" y="9"/>
                                  <a:pt x="347" y="9"/>
                                  <a:pt x="345" y="9"/>
                                </a:cubicBezTo>
                                <a:cubicBezTo>
                                  <a:pt x="349" y="8"/>
                                  <a:pt x="350" y="10"/>
                                  <a:pt x="354" y="10"/>
                                </a:cubicBezTo>
                                <a:cubicBezTo>
                                  <a:pt x="356" y="10"/>
                                  <a:pt x="358" y="9"/>
                                  <a:pt x="360" y="9"/>
                                </a:cubicBezTo>
                                <a:cubicBezTo>
                                  <a:pt x="361" y="9"/>
                                  <a:pt x="359" y="9"/>
                                  <a:pt x="361" y="9"/>
                                </a:cubicBezTo>
                                <a:cubicBezTo>
                                  <a:pt x="360" y="9"/>
                                  <a:pt x="359" y="9"/>
                                  <a:pt x="358" y="9"/>
                                </a:cubicBezTo>
                                <a:cubicBezTo>
                                  <a:pt x="355" y="8"/>
                                  <a:pt x="363" y="8"/>
                                  <a:pt x="360" y="8"/>
                                </a:cubicBezTo>
                                <a:cubicBezTo>
                                  <a:pt x="361" y="7"/>
                                  <a:pt x="362" y="9"/>
                                  <a:pt x="364" y="8"/>
                                </a:cubicBezTo>
                                <a:cubicBezTo>
                                  <a:pt x="367" y="8"/>
                                  <a:pt x="362" y="8"/>
                                  <a:pt x="363" y="7"/>
                                </a:cubicBezTo>
                                <a:cubicBezTo>
                                  <a:pt x="364" y="7"/>
                                  <a:pt x="365" y="7"/>
                                  <a:pt x="365" y="7"/>
                                </a:cubicBezTo>
                                <a:cubicBezTo>
                                  <a:pt x="366" y="7"/>
                                  <a:pt x="367" y="8"/>
                                  <a:pt x="367" y="8"/>
                                </a:cubicBezTo>
                                <a:cubicBezTo>
                                  <a:pt x="367" y="9"/>
                                  <a:pt x="370" y="8"/>
                                  <a:pt x="371" y="9"/>
                                </a:cubicBezTo>
                                <a:cubicBezTo>
                                  <a:pt x="374" y="8"/>
                                  <a:pt x="371" y="8"/>
                                  <a:pt x="372" y="8"/>
                                </a:cubicBezTo>
                                <a:cubicBezTo>
                                  <a:pt x="372" y="7"/>
                                  <a:pt x="371" y="8"/>
                                  <a:pt x="371" y="8"/>
                                </a:cubicBezTo>
                                <a:cubicBezTo>
                                  <a:pt x="371" y="7"/>
                                  <a:pt x="379" y="9"/>
                                  <a:pt x="381" y="7"/>
                                </a:cubicBezTo>
                                <a:cubicBezTo>
                                  <a:pt x="384" y="7"/>
                                  <a:pt x="386" y="8"/>
                                  <a:pt x="390" y="7"/>
                                </a:cubicBezTo>
                                <a:cubicBezTo>
                                  <a:pt x="390" y="7"/>
                                  <a:pt x="389" y="7"/>
                                  <a:pt x="390" y="7"/>
                                </a:cubicBezTo>
                                <a:cubicBezTo>
                                  <a:pt x="387" y="6"/>
                                  <a:pt x="389" y="6"/>
                                  <a:pt x="386" y="5"/>
                                </a:cubicBezTo>
                                <a:cubicBezTo>
                                  <a:pt x="388" y="6"/>
                                  <a:pt x="389" y="7"/>
                                  <a:pt x="391" y="6"/>
                                </a:cubicBezTo>
                                <a:cubicBezTo>
                                  <a:pt x="392" y="6"/>
                                  <a:pt x="392" y="7"/>
                                  <a:pt x="394" y="7"/>
                                </a:cubicBezTo>
                                <a:cubicBezTo>
                                  <a:pt x="395" y="7"/>
                                  <a:pt x="395" y="6"/>
                                  <a:pt x="395" y="6"/>
                                </a:cubicBezTo>
                                <a:cubicBezTo>
                                  <a:pt x="396" y="6"/>
                                  <a:pt x="399" y="6"/>
                                  <a:pt x="397" y="6"/>
                                </a:cubicBezTo>
                                <a:cubicBezTo>
                                  <a:pt x="401" y="5"/>
                                  <a:pt x="402" y="7"/>
                                  <a:pt x="401" y="7"/>
                                </a:cubicBezTo>
                                <a:cubicBezTo>
                                  <a:pt x="408" y="7"/>
                                  <a:pt x="400" y="5"/>
                                  <a:pt x="400" y="4"/>
                                </a:cubicBezTo>
                                <a:cubicBezTo>
                                  <a:pt x="402" y="5"/>
                                  <a:pt x="404" y="4"/>
                                  <a:pt x="401" y="4"/>
                                </a:cubicBezTo>
                                <a:cubicBezTo>
                                  <a:pt x="406" y="3"/>
                                  <a:pt x="402" y="5"/>
                                  <a:pt x="407" y="5"/>
                                </a:cubicBezTo>
                                <a:cubicBezTo>
                                  <a:pt x="411" y="4"/>
                                  <a:pt x="406" y="3"/>
                                  <a:pt x="410" y="3"/>
                                </a:cubicBezTo>
                                <a:cubicBezTo>
                                  <a:pt x="408" y="2"/>
                                  <a:pt x="400" y="3"/>
                                  <a:pt x="399" y="2"/>
                                </a:cubicBezTo>
                                <a:cubicBezTo>
                                  <a:pt x="400" y="1"/>
                                  <a:pt x="404" y="2"/>
                                  <a:pt x="404" y="2"/>
                                </a:cubicBezTo>
                                <a:cubicBezTo>
                                  <a:pt x="407" y="2"/>
                                  <a:pt x="407" y="1"/>
                                  <a:pt x="412" y="2"/>
                                </a:cubicBezTo>
                                <a:cubicBezTo>
                                  <a:pt x="411" y="2"/>
                                  <a:pt x="413" y="2"/>
                                  <a:pt x="412" y="3"/>
                                </a:cubicBezTo>
                                <a:cubicBezTo>
                                  <a:pt x="415" y="3"/>
                                  <a:pt x="415" y="1"/>
                                  <a:pt x="419" y="1"/>
                                </a:cubicBezTo>
                                <a:cubicBezTo>
                                  <a:pt x="417" y="2"/>
                                  <a:pt x="416" y="2"/>
                                  <a:pt x="421" y="2"/>
                                </a:cubicBezTo>
                                <a:cubicBezTo>
                                  <a:pt x="420" y="3"/>
                                  <a:pt x="417" y="3"/>
                                  <a:pt x="417" y="2"/>
                                </a:cubicBezTo>
                                <a:cubicBezTo>
                                  <a:pt x="416" y="2"/>
                                  <a:pt x="416" y="3"/>
                                  <a:pt x="415" y="3"/>
                                </a:cubicBezTo>
                                <a:cubicBezTo>
                                  <a:pt x="414" y="3"/>
                                  <a:pt x="417" y="3"/>
                                  <a:pt x="417" y="4"/>
                                </a:cubicBezTo>
                                <a:cubicBezTo>
                                  <a:pt x="419" y="4"/>
                                  <a:pt x="418" y="3"/>
                                  <a:pt x="416" y="3"/>
                                </a:cubicBezTo>
                                <a:cubicBezTo>
                                  <a:pt x="417" y="3"/>
                                  <a:pt x="421" y="3"/>
                                  <a:pt x="421" y="4"/>
                                </a:cubicBezTo>
                                <a:cubicBezTo>
                                  <a:pt x="418" y="4"/>
                                  <a:pt x="427" y="5"/>
                                  <a:pt x="424" y="5"/>
                                </a:cubicBezTo>
                                <a:cubicBezTo>
                                  <a:pt x="427" y="5"/>
                                  <a:pt x="427" y="6"/>
                                  <a:pt x="430" y="6"/>
                                </a:cubicBezTo>
                                <a:cubicBezTo>
                                  <a:pt x="426" y="5"/>
                                  <a:pt x="427" y="5"/>
                                  <a:pt x="425" y="4"/>
                                </a:cubicBezTo>
                                <a:cubicBezTo>
                                  <a:pt x="426" y="4"/>
                                  <a:pt x="428" y="4"/>
                                  <a:pt x="430" y="4"/>
                                </a:cubicBezTo>
                                <a:cubicBezTo>
                                  <a:pt x="427" y="4"/>
                                  <a:pt x="430" y="4"/>
                                  <a:pt x="428" y="4"/>
                                </a:cubicBezTo>
                                <a:cubicBezTo>
                                  <a:pt x="429" y="5"/>
                                  <a:pt x="432" y="5"/>
                                  <a:pt x="433" y="5"/>
                                </a:cubicBezTo>
                                <a:cubicBezTo>
                                  <a:pt x="434" y="5"/>
                                  <a:pt x="431" y="5"/>
                                  <a:pt x="431" y="4"/>
                                </a:cubicBezTo>
                                <a:cubicBezTo>
                                  <a:pt x="432" y="4"/>
                                  <a:pt x="438" y="5"/>
                                  <a:pt x="438" y="5"/>
                                </a:cubicBezTo>
                                <a:cubicBezTo>
                                  <a:pt x="442" y="6"/>
                                  <a:pt x="445" y="6"/>
                                  <a:pt x="453" y="7"/>
                                </a:cubicBezTo>
                                <a:cubicBezTo>
                                  <a:pt x="453" y="7"/>
                                  <a:pt x="452" y="7"/>
                                  <a:pt x="451" y="7"/>
                                </a:cubicBezTo>
                                <a:cubicBezTo>
                                  <a:pt x="451" y="7"/>
                                  <a:pt x="453" y="7"/>
                                  <a:pt x="453" y="7"/>
                                </a:cubicBezTo>
                                <a:cubicBezTo>
                                  <a:pt x="452" y="8"/>
                                  <a:pt x="450" y="7"/>
                                  <a:pt x="447" y="6"/>
                                </a:cubicBezTo>
                                <a:cubicBezTo>
                                  <a:pt x="447" y="7"/>
                                  <a:pt x="447" y="7"/>
                                  <a:pt x="447" y="7"/>
                                </a:cubicBezTo>
                                <a:cubicBezTo>
                                  <a:pt x="448" y="7"/>
                                  <a:pt x="453" y="8"/>
                                  <a:pt x="453" y="9"/>
                                </a:cubicBezTo>
                                <a:cubicBezTo>
                                  <a:pt x="454" y="8"/>
                                  <a:pt x="456" y="7"/>
                                  <a:pt x="453" y="6"/>
                                </a:cubicBezTo>
                                <a:cubicBezTo>
                                  <a:pt x="454" y="6"/>
                                  <a:pt x="457" y="7"/>
                                  <a:pt x="455" y="6"/>
                                </a:cubicBezTo>
                                <a:cubicBezTo>
                                  <a:pt x="456" y="6"/>
                                  <a:pt x="458" y="7"/>
                                  <a:pt x="460" y="7"/>
                                </a:cubicBezTo>
                                <a:cubicBezTo>
                                  <a:pt x="460" y="7"/>
                                  <a:pt x="459" y="7"/>
                                  <a:pt x="458" y="6"/>
                                </a:cubicBezTo>
                                <a:cubicBezTo>
                                  <a:pt x="460" y="6"/>
                                  <a:pt x="465" y="7"/>
                                  <a:pt x="465" y="6"/>
                                </a:cubicBezTo>
                                <a:cubicBezTo>
                                  <a:pt x="466" y="7"/>
                                  <a:pt x="466" y="7"/>
                                  <a:pt x="465" y="7"/>
                                </a:cubicBezTo>
                                <a:cubicBezTo>
                                  <a:pt x="466" y="7"/>
                                  <a:pt x="469" y="8"/>
                                  <a:pt x="468" y="8"/>
                                </a:cubicBezTo>
                                <a:cubicBezTo>
                                  <a:pt x="466" y="8"/>
                                  <a:pt x="466" y="8"/>
                                  <a:pt x="463" y="7"/>
                                </a:cubicBezTo>
                                <a:cubicBezTo>
                                  <a:pt x="463" y="8"/>
                                  <a:pt x="464" y="8"/>
                                  <a:pt x="464" y="8"/>
                                </a:cubicBezTo>
                                <a:cubicBezTo>
                                  <a:pt x="468" y="9"/>
                                  <a:pt x="467" y="8"/>
                                  <a:pt x="470" y="9"/>
                                </a:cubicBezTo>
                                <a:cubicBezTo>
                                  <a:pt x="470" y="8"/>
                                  <a:pt x="473" y="8"/>
                                  <a:pt x="477" y="9"/>
                                </a:cubicBezTo>
                                <a:cubicBezTo>
                                  <a:pt x="476" y="10"/>
                                  <a:pt x="474" y="9"/>
                                  <a:pt x="471" y="9"/>
                                </a:cubicBezTo>
                                <a:cubicBezTo>
                                  <a:pt x="472" y="9"/>
                                  <a:pt x="472" y="10"/>
                                  <a:pt x="472" y="10"/>
                                </a:cubicBezTo>
                                <a:cubicBezTo>
                                  <a:pt x="473" y="10"/>
                                  <a:pt x="475" y="10"/>
                                  <a:pt x="476" y="10"/>
                                </a:cubicBezTo>
                                <a:cubicBezTo>
                                  <a:pt x="478" y="10"/>
                                  <a:pt x="478" y="11"/>
                                  <a:pt x="478" y="11"/>
                                </a:cubicBezTo>
                                <a:cubicBezTo>
                                  <a:pt x="479" y="11"/>
                                  <a:pt x="481" y="11"/>
                                  <a:pt x="483" y="12"/>
                                </a:cubicBezTo>
                                <a:cubicBezTo>
                                  <a:pt x="483" y="11"/>
                                  <a:pt x="484" y="11"/>
                                  <a:pt x="482" y="11"/>
                                </a:cubicBezTo>
                                <a:cubicBezTo>
                                  <a:pt x="483" y="10"/>
                                  <a:pt x="485" y="11"/>
                                  <a:pt x="484" y="12"/>
                                </a:cubicBezTo>
                                <a:cubicBezTo>
                                  <a:pt x="485" y="12"/>
                                  <a:pt x="486" y="11"/>
                                  <a:pt x="487" y="12"/>
                                </a:cubicBezTo>
                                <a:cubicBezTo>
                                  <a:pt x="487" y="12"/>
                                  <a:pt x="485" y="10"/>
                                  <a:pt x="490" y="11"/>
                                </a:cubicBezTo>
                                <a:cubicBezTo>
                                  <a:pt x="490" y="10"/>
                                  <a:pt x="485" y="10"/>
                                  <a:pt x="484" y="9"/>
                                </a:cubicBezTo>
                                <a:cubicBezTo>
                                  <a:pt x="482" y="9"/>
                                  <a:pt x="481" y="9"/>
                                  <a:pt x="482" y="9"/>
                                </a:cubicBezTo>
                                <a:cubicBezTo>
                                  <a:pt x="480" y="9"/>
                                  <a:pt x="481" y="9"/>
                                  <a:pt x="478" y="8"/>
                                </a:cubicBezTo>
                                <a:cubicBezTo>
                                  <a:pt x="478" y="8"/>
                                  <a:pt x="482" y="9"/>
                                  <a:pt x="481" y="7"/>
                                </a:cubicBezTo>
                                <a:cubicBezTo>
                                  <a:pt x="484" y="8"/>
                                  <a:pt x="482" y="8"/>
                                  <a:pt x="482" y="8"/>
                                </a:cubicBezTo>
                                <a:cubicBezTo>
                                  <a:pt x="486" y="9"/>
                                  <a:pt x="486" y="9"/>
                                  <a:pt x="489" y="9"/>
                                </a:cubicBezTo>
                                <a:cubicBezTo>
                                  <a:pt x="489" y="9"/>
                                  <a:pt x="487" y="9"/>
                                  <a:pt x="487" y="8"/>
                                </a:cubicBezTo>
                                <a:cubicBezTo>
                                  <a:pt x="491" y="9"/>
                                  <a:pt x="493" y="10"/>
                                  <a:pt x="496" y="11"/>
                                </a:cubicBezTo>
                                <a:cubicBezTo>
                                  <a:pt x="495" y="11"/>
                                  <a:pt x="495" y="10"/>
                                  <a:pt x="495" y="11"/>
                                </a:cubicBezTo>
                                <a:cubicBezTo>
                                  <a:pt x="496" y="11"/>
                                  <a:pt x="499" y="12"/>
                                  <a:pt x="499" y="11"/>
                                </a:cubicBezTo>
                                <a:cubicBezTo>
                                  <a:pt x="500" y="12"/>
                                  <a:pt x="500" y="12"/>
                                  <a:pt x="501" y="13"/>
                                </a:cubicBezTo>
                                <a:cubicBezTo>
                                  <a:pt x="505" y="13"/>
                                  <a:pt x="510" y="15"/>
                                  <a:pt x="512" y="16"/>
                                </a:cubicBezTo>
                                <a:cubicBezTo>
                                  <a:pt x="514" y="17"/>
                                  <a:pt x="512" y="15"/>
                                  <a:pt x="510" y="14"/>
                                </a:cubicBezTo>
                                <a:cubicBezTo>
                                  <a:pt x="510" y="14"/>
                                  <a:pt x="516" y="16"/>
                                  <a:pt x="514" y="16"/>
                                </a:cubicBezTo>
                                <a:cubicBezTo>
                                  <a:pt x="516" y="17"/>
                                  <a:pt x="519" y="18"/>
                                  <a:pt x="520" y="18"/>
                                </a:cubicBezTo>
                                <a:cubicBezTo>
                                  <a:pt x="519" y="17"/>
                                  <a:pt x="518" y="17"/>
                                  <a:pt x="517" y="17"/>
                                </a:cubicBezTo>
                                <a:cubicBezTo>
                                  <a:pt x="520" y="17"/>
                                  <a:pt x="527" y="19"/>
                                  <a:pt x="532" y="21"/>
                                </a:cubicBezTo>
                                <a:cubicBezTo>
                                  <a:pt x="529" y="19"/>
                                  <a:pt x="537" y="22"/>
                                  <a:pt x="537" y="22"/>
                                </a:cubicBezTo>
                                <a:cubicBezTo>
                                  <a:pt x="539" y="22"/>
                                  <a:pt x="538" y="23"/>
                                  <a:pt x="540" y="23"/>
                                </a:cubicBezTo>
                                <a:cubicBezTo>
                                  <a:pt x="539" y="23"/>
                                  <a:pt x="538" y="23"/>
                                  <a:pt x="536" y="22"/>
                                </a:cubicBezTo>
                                <a:cubicBezTo>
                                  <a:pt x="536" y="23"/>
                                  <a:pt x="543" y="25"/>
                                  <a:pt x="545" y="25"/>
                                </a:cubicBezTo>
                                <a:cubicBezTo>
                                  <a:pt x="545" y="25"/>
                                  <a:pt x="542" y="25"/>
                                  <a:pt x="540" y="24"/>
                                </a:cubicBezTo>
                                <a:cubicBezTo>
                                  <a:pt x="543" y="24"/>
                                  <a:pt x="547" y="25"/>
                                  <a:pt x="551" y="27"/>
                                </a:cubicBezTo>
                                <a:cubicBezTo>
                                  <a:pt x="551" y="27"/>
                                  <a:pt x="550" y="27"/>
                                  <a:pt x="552" y="28"/>
                                </a:cubicBezTo>
                                <a:cubicBezTo>
                                  <a:pt x="551" y="28"/>
                                  <a:pt x="549" y="26"/>
                                  <a:pt x="549" y="27"/>
                                </a:cubicBezTo>
                                <a:cubicBezTo>
                                  <a:pt x="550" y="28"/>
                                  <a:pt x="552" y="28"/>
                                  <a:pt x="552" y="29"/>
                                </a:cubicBezTo>
                                <a:cubicBezTo>
                                  <a:pt x="554" y="30"/>
                                  <a:pt x="550" y="28"/>
                                  <a:pt x="551" y="29"/>
                                </a:cubicBezTo>
                                <a:cubicBezTo>
                                  <a:pt x="555" y="29"/>
                                  <a:pt x="555" y="30"/>
                                  <a:pt x="558" y="30"/>
                                </a:cubicBezTo>
                                <a:cubicBezTo>
                                  <a:pt x="562" y="32"/>
                                  <a:pt x="569" y="34"/>
                                  <a:pt x="569" y="35"/>
                                </a:cubicBezTo>
                                <a:cubicBezTo>
                                  <a:pt x="571" y="36"/>
                                  <a:pt x="570" y="35"/>
                                  <a:pt x="571" y="35"/>
                                </a:cubicBezTo>
                                <a:cubicBezTo>
                                  <a:pt x="572" y="36"/>
                                  <a:pt x="575" y="37"/>
                                  <a:pt x="573" y="37"/>
                                </a:cubicBezTo>
                                <a:cubicBezTo>
                                  <a:pt x="575" y="38"/>
                                  <a:pt x="575" y="38"/>
                                  <a:pt x="577" y="39"/>
                                </a:cubicBezTo>
                                <a:cubicBezTo>
                                  <a:pt x="577" y="39"/>
                                  <a:pt x="575" y="39"/>
                                  <a:pt x="576" y="39"/>
                                </a:cubicBezTo>
                                <a:cubicBezTo>
                                  <a:pt x="578" y="40"/>
                                  <a:pt x="578" y="39"/>
                                  <a:pt x="579" y="39"/>
                                </a:cubicBezTo>
                                <a:cubicBezTo>
                                  <a:pt x="579" y="38"/>
                                  <a:pt x="576" y="38"/>
                                  <a:pt x="576" y="38"/>
                                </a:cubicBezTo>
                                <a:cubicBezTo>
                                  <a:pt x="576" y="37"/>
                                  <a:pt x="580" y="39"/>
                                  <a:pt x="579" y="39"/>
                                </a:cubicBezTo>
                                <a:cubicBezTo>
                                  <a:pt x="581" y="40"/>
                                  <a:pt x="581" y="40"/>
                                  <a:pt x="583" y="40"/>
                                </a:cubicBezTo>
                                <a:cubicBezTo>
                                  <a:pt x="586" y="42"/>
                                  <a:pt x="586" y="42"/>
                                  <a:pt x="589" y="44"/>
                                </a:cubicBezTo>
                                <a:cubicBezTo>
                                  <a:pt x="587" y="43"/>
                                  <a:pt x="587" y="42"/>
                                  <a:pt x="586" y="42"/>
                                </a:cubicBezTo>
                                <a:cubicBezTo>
                                  <a:pt x="585" y="40"/>
                                  <a:pt x="593" y="44"/>
                                  <a:pt x="594" y="45"/>
                                </a:cubicBezTo>
                                <a:cubicBezTo>
                                  <a:pt x="594" y="45"/>
                                  <a:pt x="591" y="43"/>
                                  <a:pt x="590" y="43"/>
                                </a:cubicBezTo>
                                <a:cubicBezTo>
                                  <a:pt x="592" y="45"/>
                                  <a:pt x="596" y="46"/>
                                  <a:pt x="598" y="48"/>
                                </a:cubicBezTo>
                                <a:cubicBezTo>
                                  <a:pt x="600" y="49"/>
                                  <a:pt x="597" y="46"/>
                                  <a:pt x="599" y="47"/>
                                </a:cubicBezTo>
                                <a:cubicBezTo>
                                  <a:pt x="600" y="48"/>
                                  <a:pt x="601" y="49"/>
                                  <a:pt x="603" y="50"/>
                                </a:cubicBezTo>
                                <a:cubicBezTo>
                                  <a:pt x="603" y="50"/>
                                  <a:pt x="606" y="52"/>
                                  <a:pt x="606" y="51"/>
                                </a:cubicBezTo>
                                <a:cubicBezTo>
                                  <a:pt x="612" y="54"/>
                                  <a:pt x="615" y="56"/>
                                  <a:pt x="620" y="59"/>
                                </a:cubicBezTo>
                                <a:cubicBezTo>
                                  <a:pt x="619" y="58"/>
                                  <a:pt x="619" y="59"/>
                                  <a:pt x="619" y="59"/>
                                </a:cubicBezTo>
                                <a:cubicBezTo>
                                  <a:pt x="624" y="60"/>
                                  <a:pt x="634" y="67"/>
                                  <a:pt x="640" y="71"/>
                                </a:cubicBezTo>
                                <a:cubicBezTo>
                                  <a:pt x="642" y="72"/>
                                  <a:pt x="641" y="71"/>
                                  <a:pt x="643" y="73"/>
                                </a:cubicBezTo>
                                <a:cubicBezTo>
                                  <a:pt x="643" y="73"/>
                                  <a:pt x="643" y="73"/>
                                  <a:pt x="644" y="73"/>
                                </a:cubicBezTo>
                                <a:cubicBezTo>
                                  <a:pt x="644" y="73"/>
                                  <a:pt x="643" y="72"/>
                                  <a:pt x="642" y="72"/>
                                </a:cubicBezTo>
                                <a:cubicBezTo>
                                  <a:pt x="645" y="73"/>
                                  <a:pt x="651" y="78"/>
                                  <a:pt x="653" y="78"/>
                                </a:cubicBezTo>
                                <a:cubicBezTo>
                                  <a:pt x="655" y="80"/>
                                  <a:pt x="658" y="83"/>
                                  <a:pt x="661" y="84"/>
                                </a:cubicBezTo>
                                <a:cubicBezTo>
                                  <a:pt x="665" y="87"/>
                                  <a:pt x="675" y="94"/>
                                  <a:pt x="680" y="98"/>
                                </a:cubicBezTo>
                                <a:cubicBezTo>
                                  <a:pt x="680" y="98"/>
                                  <a:pt x="679" y="97"/>
                                  <a:pt x="679" y="98"/>
                                </a:cubicBezTo>
                                <a:cubicBezTo>
                                  <a:pt x="681" y="99"/>
                                  <a:pt x="682" y="100"/>
                                  <a:pt x="684" y="102"/>
                                </a:cubicBezTo>
                                <a:cubicBezTo>
                                  <a:pt x="685" y="102"/>
                                  <a:pt x="683" y="101"/>
                                  <a:pt x="684" y="101"/>
                                </a:cubicBezTo>
                                <a:cubicBezTo>
                                  <a:pt x="688" y="104"/>
                                  <a:pt x="693" y="109"/>
                                  <a:pt x="699" y="114"/>
                                </a:cubicBezTo>
                                <a:cubicBezTo>
                                  <a:pt x="698" y="114"/>
                                  <a:pt x="698" y="114"/>
                                  <a:pt x="699" y="115"/>
                                </a:cubicBezTo>
                                <a:cubicBezTo>
                                  <a:pt x="701" y="117"/>
                                  <a:pt x="702" y="118"/>
                                  <a:pt x="703" y="118"/>
                                </a:cubicBezTo>
                                <a:cubicBezTo>
                                  <a:pt x="705" y="120"/>
                                  <a:pt x="704" y="119"/>
                                  <a:pt x="705" y="120"/>
                                </a:cubicBezTo>
                                <a:cubicBezTo>
                                  <a:pt x="707" y="122"/>
                                  <a:pt x="704" y="119"/>
                                  <a:pt x="705" y="119"/>
                                </a:cubicBezTo>
                                <a:cubicBezTo>
                                  <a:pt x="707" y="121"/>
                                  <a:pt x="707" y="121"/>
                                  <a:pt x="709" y="123"/>
                                </a:cubicBezTo>
                                <a:cubicBezTo>
                                  <a:pt x="705" y="121"/>
                                  <a:pt x="715" y="129"/>
                                  <a:pt x="718" y="132"/>
                                </a:cubicBezTo>
                                <a:cubicBezTo>
                                  <a:pt x="716" y="131"/>
                                  <a:pt x="717" y="131"/>
                                  <a:pt x="716" y="129"/>
                                </a:cubicBezTo>
                                <a:cubicBezTo>
                                  <a:pt x="716" y="129"/>
                                  <a:pt x="717" y="130"/>
                                  <a:pt x="717" y="130"/>
                                </a:cubicBezTo>
                                <a:cubicBezTo>
                                  <a:pt x="722" y="135"/>
                                  <a:pt x="722" y="134"/>
                                  <a:pt x="723" y="137"/>
                                </a:cubicBezTo>
                                <a:cubicBezTo>
                                  <a:pt x="724" y="138"/>
                                  <a:pt x="723" y="136"/>
                                  <a:pt x="724" y="136"/>
                                </a:cubicBezTo>
                                <a:cubicBezTo>
                                  <a:pt x="727" y="139"/>
                                  <a:pt x="727" y="140"/>
                                  <a:pt x="728" y="141"/>
                                </a:cubicBezTo>
                                <a:cubicBezTo>
                                  <a:pt x="729" y="142"/>
                                  <a:pt x="732" y="144"/>
                                  <a:pt x="732" y="145"/>
                                </a:cubicBezTo>
                                <a:cubicBezTo>
                                  <a:pt x="732" y="146"/>
                                  <a:pt x="735" y="148"/>
                                  <a:pt x="734" y="148"/>
                                </a:cubicBezTo>
                                <a:cubicBezTo>
                                  <a:pt x="736" y="149"/>
                                  <a:pt x="736" y="149"/>
                                  <a:pt x="737" y="150"/>
                                </a:cubicBezTo>
                                <a:cubicBezTo>
                                  <a:pt x="738" y="150"/>
                                  <a:pt x="735" y="148"/>
                                  <a:pt x="734" y="147"/>
                                </a:cubicBezTo>
                                <a:cubicBezTo>
                                  <a:pt x="736" y="147"/>
                                  <a:pt x="734" y="144"/>
                                  <a:pt x="736" y="144"/>
                                </a:cubicBezTo>
                                <a:cubicBezTo>
                                  <a:pt x="739" y="150"/>
                                  <a:pt x="741" y="155"/>
                                  <a:pt x="745" y="161"/>
                                </a:cubicBezTo>
                                <a:cubicBezTo>
                                  <a:pt x="747" y="163"/>
                                  <a:pt x="742" y="157"/>
                                  <a:pt x="747" y="162"/>
                                </a:cubicBezTo>
                                <a:cubicBezTo>
                                  <a:pt x="747" y="161"/>
                                  <a:pt x="745" y="159"/>
                                  <a:pt x="746" y="160"/>
                                </a:cubicBezTo>
                                <a:cubicBezTo>
                                  <a:pt x="744" y="157"/>
                                  <a:pt x="744" y="158"/>
                                  <a:pt x="743" y="156"/>
                                </a:cubicBezTo>
                                <a:cubicBezTo>
                                  <a:pt x="743" y="156"/>
                                  <a:pt x="745" y="158"/>
                                  <a:pt x="746" y="159"/>
                                </a:cubicBezTo>
                                <a:cubicBezTo>
                                  <a:pt x="746" y="159"/>
                                  <a:pt x="745" y="156"/>
                                  <a:pt x="747" y="158"/>
                                </a:cubicBezTo>
                                <a:cubicBezTo>
                                  <a:pt x="746" y="156"/>
                                  <a:pt x="744" y="153"/>
                                  <a:pt x="745" y="154"/>
                                </a:cubicBezTo>
                                <a:cubicBezTo>
                                  <a:pt x="747" y="156"/>
                                  <a:pt x="748" y="158"/>
                                  <a:pt x="749" y="159"/>
                                </a:cubicBezTo>
                                <a:cubicBezTo>
                                  <a:pt x="749" y="160"/>
                                  <a:pt x="752" y="165"/>
                                  <a:pt x="750" y="164"/>
                                </a:cubicBezTo>
                                <a:cubicBezTo>
                                  <a:pt x="752" y="166"/>
                                  <a:pt x="751" y="167"/>
                                  <a:pt x="751" y="167"/>
                                </a:cubicBezTo>
                                <a:cubicBezTo>
                                  <a:pt x="753" y="170"/>
                                  <a:pt x="756" y="173"/>
                                  <a:pt x="757" y="174"/>
                                </a:cubicBezTo>
                                <a:cubicBezTo>
                                  <a:pt x="757" y="173"/>
                                  <a:pt x="755" y="172"/>
                                  <a:pt x="754" y="170"/>
                                </a:cubicBezTo>
                                <a:cubicBezTo>
                                  <a:pt x="754" y="168"/>
                                  <a:pt x="759" y="172"/>
                                  <a:pt x="756" y="168"/>
                                </a:cubicBezTo>
                                <a:cubicBezTo>
                                  <a:pt x="757" y="169"/>
                                  <a:pt x="757" y="170"/>
                                  <a:pt x="759" y="173"/>
                                </a:cubicBezTo>
                                <a:cubicBezTo>
                                  <a:pt x="759" y="174"/>
                                  <a:pt x="757" y="173"/>
                                  <a:pt x="760" y="177"/>
                                </a:cubicBezTo>
                                <a:cubicBezTo>
                                  <a:pt x="759" y="176"/>
                                  <a:pt x="759" y="175"/>
                                  <a:pt x="758" y="175"/>
                                </a:cubicBezTo>
                                <a:cubicBezTo>
                                  <a:pt x="760" y="177"/>
                                  <a:pt x="760" y="179"/>
                                  <a:pt x="762" y="181"/>
                                </a:cubicBezTo>
                                <a:cubicBezTo>
                                  <a:pt x="762" y="182"/>
                                  <a:pt x="762" y="181"/>
                                  <a:pt x="764" y="182"/>
                                </a:cubicBezTo>
                                <a:cubicBezTo>
                                  <a:pt x="765" y="184"/>
                                  <a:pt x="766" y="187"/>
                                  <a:pt x="767" y="186"/>
                                </a:cubicBezTo>
                                <a:cubicBezTo>
                                  <a:pt x="768" y="186"/>
                                  <a:pt x="765" y="183"/>
                                  <a:pt x="764" y="182"/>
                                </a:cubicBezTo>
                                <a:cubicBezTo>
                                  <a:pt x="762" y="178"/>
                                  <a:pt x="767" y="183"/>
                                  <a:pt x="764" y="178"/>
                                </a:cubicBezTo>
                                <a:cubicBezTo>
                                  <a:pt x="766" y="180"/>
                                  <a:pt x="766" y="181"/>
                                  <a:pt x="766" y="179"/>
                                </a:cubicBezTo>
                                <a:cubicBezTo>
                                  <a:pt x="767" y="180"/>
                                  <a:pt x="768" y="181"/>
                                  <a:pt x="768" y="181"/>
                                </a:cubicBezTo>
                                <a:cubicBezTo>
                                  <a:pt x="770" y="185"/>
                                  <a:pt x="768" y="190"/>
                                  <a:pt x="774" y="194"/>
                                </a:cubicBezTo>
                                <a:cubicBezTo>
                                  <a:pt x="773" y="192"/>
                                  <a:pt x="774" y="192"/>
                                  <a:pt x="776" y="194"/>
                                </a:cubicBezTo>
                                <a:cubicBezTo>
                                  <a:pt x="775" y="192"/>
                                  <a:pt x="774" y="188"/>
                                  <a:pt x="776" y="190"/>
                                </a:cubicBezTo>
                                <a:cubicBezTo>
                                  <a:pt x="782" y="200"/>
                                  <a:pt x="774" y="198"/>
                                  <a:pt x="781" y="209"/>
                                </a:cubicBezTo>
                                <a:cubicBezTo>
                                  <a:pt x="782" y="211"/>
                                  <a:pt x="782" y="210"/>
                                  <a:pt x="784" y="211"/>
                                </a:cubicBezTo>
                                <a:cubicBezTo>
                                  <a:pt x="782" y="207"/>
                                  <a:pt x="785" y="207"/>
                                  <a:pt x="785" y="203"/>
                                </a:cubicBezTo>
                                <a:cubicBezTo>
                                  <a:pt x="789" y="210"/>
                                  <a:pt x="784" y="206"/>
                                  <a:pt x="788" y="212"/>
                                </a:cubicBezTo>
                                <a:cubicBezTo>
                                  <a:pt x="786" y="212"/>
                                  <a:pt x="788" y="216"/>
                                  <a:pt x="786" y="217"/>
                                </a:cubicBezTo>
                                <a:cubicBezTo>
                                  <a:pt x="787" y="218"/>
                                  <a:pt x="788" y="218"/>
                                  <a:pt x="789" y="220"/>
                                </a:cubicBezTo>
                                <a:cubicBezTo>
                                  <a:pt x="788" y="220"/>
                                  <a:pt x="787" y="218"/>
                                  <a:pt x="787" y="219"/>
                                </a:cubicBezTo>
                                <a:cubicBezTo>
                                  <a:pt x="788" y="221"/>
                                  <a:pt x="789" y="223"/>
                                  <a:pt x="791" y="226"/>
                                </a:cubicBezTo>
                                <a:cubicBezTo>
                                  <a:pt x="793" y="227"/>
                                  <a:pt x="790" y="222"/>
                                  <a:pt x="793" y="224"/>
                                </a:cubicBezTo>
                                <a:cubicBezTo>
                                  <a:pt x="792" y="220"/>
                                  <a:pt x="793" y="220"/>
                                  <a:pt x="795" y="221"/>
                                </a:cubicBezTo>
                                <a:cubicBezTo>
                                  <a:pt x="798" y="227"/>
                                  <a:pt x="796" y="231"/>
                                  <a:pt x="795" y="230"/>
                                </a:cubicBezTo>
                                <a:cubicBezTo>
                                  <a:pt x="795" y="231"/>
                                  <a:pt x="796" y="233"/>
                                  <a:pt x="796" y="234"/>
                                </a:cubicBezTo>
                                <a:cubicBezTo>
                                  <a:pt x="793" y="231"/>
                                  <a:pt x="796" y="239"/>
                                  <a:pt x="792" y="235"/>
                                </a:cubicBezTo>
                                <a:cubicBezTo>
                                  <a:pt x="794" y="238"/>
                                  <a:pt x="793" y="237"/>
                                  <a:pt x="792" y="236"/>
                                </a:cubicBezTo>
                                <a:cubicBezTo>
                                  <a:pt x="794" y="240"/>
                                  <a:pt x="794" y="243"/>
                                  <a:pt x="797" y="248"/>
                                </a:cubicBezTo>
                                <a:cubicBezTo>
                                  <a:pt x="797" y="246"/>
                                  <a:pt x="797" y="245"/>
                                  <a:pt x="799" y="248"/>
                                </a:cubicBezTo>
                                <a:cubicBezTo>
                                  <a:pt x="799" y="247"/>
                                  <a:pt x="798" y="246"/>
                                  <a:pt x="798" y="245"/>
                                </a:cubicBezTo>
                                <a:cubicBezTo>
                                  <a:pt x="798" y="244"/>
                                  <a:pt x="799" y="247"/>
                                  <a:pt x="800" y="247"/>
                                </a:cubicBezTo>
                                <a:cubicBezTo>
                                  <a:pt x="800" y="246"/>
                                  <a:pt x="799" y="246"/>
                                  <a:pt x="798" y="244"/>
                                </a:cubicBezTo>
                                <a:cubicBezTo>
                                  <a:pt x="799" y="244"/>
                                  <a:pt x="800" y="246"/>
                                  <a:pt x="800" y="246"/>
                                </a:cubicBezTo>
                                <a:cubicBezTo>
                                  <a:pt x="802" y="250"/>
                                  <a:pt x="800" y="249"/>
                                  <a:pt x="801" y="252"/>
                                </a:cubicBezTo>
                                <a:cubicBezTo>
                                  <a:pt x="799" y="250"/>
                                  <a:pt x="800" y="252"/>
                                  <a:pt x="799" y="251"/>
                                </a:cubicBezTo>
                                <a:cubicBezTo>
                                  <a:pt x="800" y="252"/>
                                  <a:pt x="801" y="254"/>
                                  <a:pt x="802" y="256"/>
                                </a:cubicBezTo>
                                <a:cubicBezTo>
                                  <a:pt x="800" y="254"/>
                                  <a:pt x="800" y="256"/>
                                  <a:pt x="799" y="255"/>
                                </a:cubicBezTo>
                                <a:cubicBezTo>
                                  <a:pt x="799" y="256"/>
                                  <a:pt x="800" y="257"/>
                                  <a:pt x="800" y="258"/>
                                </a:cubicBezTo>
                                <a:cubicBezTo>
                                  <a:pt x="798" y="257"/>
                                  <a:pt x="797" y="261"/>
                                  <a:pt x="794" y="257"/>
                                </a:cubicBezTo>
                                <a:cubicBezTo>
                                  <a:pt x="794" y="258"/>
                                  <a:pt x="795" y="260"/>
                                  <a:pt x="794" y="260"/>
                                </a:cubicBezTo>
                                <a:cubicBezTo>
                                  <a:pt x="792" y="255"/>
                                  <a:pt x="791" y="256"/>
                                  <a:pt x="790" y="256"/>
                                </a:cubicBezTo>
                                <a:cubicBezTo>
                                  <a:pt x="792" y="259"/>
                                  <a:pt x="794" y="261"/>
                                  <a:pt x="795" y="265"/>
                                </a:cubicBezTo>
                                <a:cubicBezTo>
                                  <a:pt x="793" y="262"/>
                                  <a:pt x="795" y="266"/>
                                  <a:pt x="793" y="262"/>
                                </a:cubicBezTo>
                                <a:cubicBezTo>
                                  <a:pt x="792" y="267"/>
                                  <a:pt x="790" y="268"/>
                                  <a:pt x="787" y="266"/>
                                </a:cubicBezTo>
                                <a:cubicBezTo>
                                  <a:pt x="786" y="263"/>
                                  <a:pt x="784" y="260"/>
                                  <a:pt x="784" y="259"/>
                                </a:cubicBezTo>
                                <a:cubicBezTo>
                                  <a:pt x="784" y="258"/>
                                  <a:pt x="783" y="258"/>
                                  <a:pt x="783" y="257"/>
                                </a:cubicBezTo>
                                <a:cubicBezTo>
                                  <a:pt x="783" y="257"/>
                                  <a:pt x="783" y="258"/>
                                  <a:pt x="784" y="259"/>
                                </a:cubicBezTo>
                                <a:cubicBezTo>
                                  <a:pt x="783" y="258"/>
                                  <a:pt x="782" y="256"/>
                                  <a:pt x="782" y="255"/>
                                </a:cubicBezTo>
                                <a:close/>
                                <a:moveTo>
                                  <a:pt x="340" y="50"/>
                                </a:moveTo>
                                <a:cubicBezTo>
                                  <a:pt x="338" y="51"/>
                                  <a:pt x="336" y="51"/>
                                  <a:pt x="336" y="51"/>
                                </a:cubicBezTo>
                                <a:cubicBezTo>
                                  <a:pt x="338" y="51"/>
                                  <a:pt x="340" y="51"/>
                                  <a:pt x="340" y="50"/>
                                </a:cubicBezTo>
                                <a:close/>
                                <a:moveTo>
                                  <a:pt x="236" y="74"/>
                                </a:moveTo>
                                <a:cubicBezTo>
                                  <a:pt x="236" y="74"/>
                                  <a:pt x="235" y="75"/>
                                  <a:pt x="235" y="74"/>
                                </a:cubicBezTo>
                                <a:cubicBezTo>
                                  <a:pt x="234" y="75"/>
                                  <a:pt x="233" y="75"/>
                                  <a:pt x="233" y="76"/>
                                </a:cubicBezTo>
                                <a:cubicBezTo>
                                  <a:pt x="236" y="75"/>
                                  <a:pt x="230" y="77"/>
                                  <a:pt x="232" y="77"/>
                                </a:cubicBezTo>
                                <a:cubicBezTo>
                                  <a:pt x="234" y="76"/>
                                  <a:pt x="235" y="75"/>
                                  <a:pt x="236" y="74"/>
                                </a:cubicBezTo>
                                <a:close/>
                                <a:moveTo>
                                  <a:pt x="231" y="76"/>
                                </a:moveTo>
                                <a:cubicBezTo>
                                  <a:pt x="232" y="75"/>
                                  <a:pt x="233" y="76"/>
                                  <a:pt x="234" y="74"/>
                                </a:cubicBezTo>
                                <a:cubicBezTo>
                                  <a:pt x="234" y="75"/>
                                  <a:pt x="236" y="72"/>
                                  <a:pt x="237" y="71"/>
                                </a:cubicBezTo>
                                <a:cubicBezTo>
                                  <a:pt x="233" y="73"/>
                                  <a:pt x="233" y="74"/>
                                  <a:pt x="231" y="76"/>
                                </a:cubicBezTo>
                                <a:close/>
                                <a:moveTo>
                                  <a:pt x="162" y="116"/>
                                </a:moveTo>
                                <a:cubicBezTo>
                                  <a:pt x="164" y="115"/>
                                  <a:pt x="164" y="115"/>
                                  <a:pt x="164" y="115"/>
                                </a:cubicBezTo>
                                <a:cubicBezTo>
                                  <a:pt x="162" y="115"/>
                                  <a:pt x="165" y="114"/>
                                  <a:pt x="167" y="112"/>
                                </a:cubicBezTo>
                                <a:cubicBezTo>
                                  <a:pt x="165" y="113"/>
                                  <a:pt x="164" y="114"/>
                                  <a:pt x="164" y="114"/>
                                </a:cubicBezTo>
                                <a:cubicBezTo>
                                  <a:pt x="167" y="111"/>
                                  <a:pt x="164" y="113"/>
                                  <a:pt x="165" y="111"/>
                                </a:cubicBezTo>
                                <a:cubicBezTo>
                                  <a:pt x="164" y="112"/>
                                  <a:pt x="162" y="113"/>
                                  <a:pt x="162" y="114"/>
                                </a:cubicBezTo>
                                <a:cubicBezTo>
                                  <a:pt x="168" y="110"/>
                                  <a:pt x="160" y="115"/>
                                  <a:pt x="162" y="114"/>
                                </a:cubicBezTo>
                                <a:cubicBezTo>
                                  <a:pt x="166" y="112"/>
                                  <a:pt x="161" y="116"/>
                                  <a:pt x="162" y="116"/>
                                </a:cubicBezTo>
                                <a:close/>
                                <a:moveTo>
                                  <a:pt x="132" y="113"/>
                                </a:moveTo>
                                <a:cubicBezTo>
                                  <a:pt x="134" y="112"/>
                                  <a:pt x="135" y="111"/>
                                  <a:pt x="134" y="111"/>
                                </a:cubicBezTo>
                                <a:cubicBezTo>
                                  <a:pt x="132" y="113"/>
                                  <a:pt x="132" y="113"/>
                                  <a:pt x="132" y="113"/>
                                </a:cubicBezTo>
                                <a:close/>
                                <a:moveTo>
                                  <a:pt x="788" y="254"/>
                                </a:moveTo>
                                <a:cubicBezTo>
                                  <a:pt x="788" y="256"/>
                                  <a:pt x="790" y="259"/>
                                  <a:pt x="791" y="260"/>
                                </a:cubicBezTo>
                                <a:cubicBezTo>
                                  <a:pt x="790" y="258"/>
                                  <a:pt x="789" y="255"/>
                                  <a:pt x="788" y="254"/>
                                </a:cubicBezTo>
                                <a:close/>
                                <a:moveTo>
                                  <a:pt x="792" y="242"/>
                                </a:moveTo>
                                <a:cubicBezTo>
                                  <a:pt x="793" y="245"/>
                                  <a:pt x="794" y="247"/>
                                  <a:pt x="796" y="250"/>
                                </a:cubicBezTo>
                                <a:cubicBezTo>
                                  <a:pt x="797" y="249"/>
                                  <a:pt x="792" y="240"/>
                                  <a:pt x="790" y="237"/>
                                </a:cubicBezTo>
                                <a:cubicBezTo>
                                  <a:pt x="790" y="239"/>
                                  <a:pt x="794" y="244"/>
                                  <a:pt x="795" y="246"/>
                                </a:cubicBezTo>
                                <a:cubicBezTo>
                                  <a:pt x="794" y="246"/>
                                  <a:pt x="793" y="243"/>
                                  <a:pt x="792" y="242"/>
                                </a:cubicBezTo>
                                <a:close/>
                                <a:moveTo>
                                  <a:pt x="787" y="245"/>
                                </a:moveTo>
                                <a:cubicBezTo>
                                  <a:pt x="787" y="245"/>
                                  <a:pt x="787" y="247"/>
                                  <a:pt x="786" y="246"/>
                                </a:cubicBezTo>
                                <a:cubicBezTo>
                                  <a:pt x="788" y="248"/>
                                  <a:pt x="789" y="252"/>
                                  <a:pt x="790" y="253"/>
                                </a:cubicBezTo>
                                <a:cubicBezTo>
                                  <a:pt x="789" y="250"/>
                                  <a:pt x="788" y="247"/>
                                  <a:pt x="787" y="245"/>
                                </a:cubicBezTo>
                                <a:close/>
                                <a:moveTo>
                                  <a:pt x="779" y="256"/>
                                </a:moveTo>
                                <a:cubicBezTo>
                                  <a:pt x="779" y="256"/>
                                  <a:pt x="776" y="252"/>
                                  <a:pt x="777" y="255"/>
                                </a:cubicBezTo>
                                <a:cubicBezTo>
                                  <a:pt x="778" y="255"/>
                                  <a:pt x="778" y="255"/>
                                  <a:pt x="779" y="257"/>
                                </a:cubicBezTo>
                                <a:cubicBezTo>
                                  <a:pt x="779" y="258"/>
                                  <a:pt x="779" y="258"/>
                                  <a:pt x="779" y="258"/>
                                </a:cubicBezTo>
                                <a:cubicBezTo>
                                  <a:pt x="780" y="258"/>
                                  <a:pt x="780" y="258"/>
                                  <a:pt x="779" y="256"/>
                                </a:cubicBezTo>
                                <a:close/>
                                <a:moveTo>
                                  <a:pt x="785" y="244"/>
                                </a:moveTo>
                                <a:cubicBezTo>
                                  <a:pt x="787" y="249"/>
                                  <a:pt x="783" y="241"/>
                                  <a:pt x="784" y="244"/>
                                </a:cubicBezTo>
                                <a:cubicBezTo>
                                  <a:pt x="786" y="246"/>
                                  <a:pt x="784" y="246"/>
                                  <a:pt x="785" y="247"/>
                                </a:cubicBezTo>
                                <a:cubicBezTo>
                                  <a:pt x="785" y="246"/>
                                  <a:pt x="787" y="249"/>
                                  <a:pt x="787" y="249"/>
                                </a:cubicBezTo>
                                <a:cubicBezTo>
                                  <a:pt x="786" y="247"/>
                                  <a:pt x="786" y="245"/>
                                  <a:pt x="785" y="244"/>
                                </a:cubicBezTo>
                                <a:close/>
                                <a:moveTo>
                                  <a:pt x="789" y="230"/>
                                </a:moveTo>
                                <a:cubicBezTo>
                                  <a:pt x="790" y="231"/>
                                  <a:pt x="791" y="232"/>
                                  <a:pt x="792" y="233"/>
                                </a:cubicBezTo>
                                <a:cubicBezTo>
                                  <a:pt x="790" y="230"/>
                                  <a:pt x="789" y="228"/>
                                  <a:pt x="790" y="229"/>
                                </a:cubicBezTo>
                                <a:cubicBezTo>
                                  <a:pt x="788" y="225"/>
                                  <a:pt x="789" y="224"/>
                                  <a:pt x="787" y="222"/>
                                </a:cubicBezTo>
                                <a:cubicBezTo>
                                  <a:pt x="787" y="222"/>
                                  <a:pt x="787" y="224"/>
                                  <a:pt x="786" y="224"/>
                                </a:cubicBezTo>
                                <a:cubicBezTo>
                                  <a:pt x="788" y="225"/>
                                  <a:pt x="788" y="226"/>
                                  <a:pt x="789" y="227"/>
                                </a:cubicBezTo>
                                <a:cubicBezTo>
                                  <a:pt x="789" y="228"/>
                                  <a:pt x="789" y="229"/>
                                  <a:pt x="789" y="229"/>
                                </a:cubicBezTo>
                                <a:cubicBezTo>
                                  <a:pt x="788" y="226"/>
                                  <a:pt x="787" y="226"/>
                                  <a:pt x="785" y="224"/>
                                </a:cubicBezTo>
                                <a:cubicBezTo>
                                  <a:pt x="787" y="227"/>
                                  <a:pt x="786" y="227"/>
                                  <a:pt x="785" y="226"/>
                                </a:cubicBezTo>
                                <a:cubicBezTo>
                                  <a:pt x="787" y="230"/>
                                  <a:pt x="786" y="228"/>
                                  <a:pt x="787" y="231"/>
                                </a:cubicBezTo>
                                <a:cubicBezTo>
                                  <a:pt x="788" y="231"/>
                                  <a:pt x="789" y="234"/>
                                  <a:pt x="790" y="235"/>
                                </a:cubicBezTo>
                                <a:cubicBezTo>
                                  <a:pt x="790" y="235"/>
                                  <a:pt x="792" y="237"/>
                                  <a:pt x="791" y="235"/>
                                </a:cubicBezTo>
                                <a:cubicBezTo>
                                  <a:pt x="790" y="235"/>
                                  <a:pt x="790" y="233"/>
                                  <a:pt x="789" y="232"/>
                                </a:cubicBezTo>
                                <a:cubicBezTo>
                                  <a:pt x="789" y="232"/>
                                  <a:pt x="790" y="235"/>
                                  <a:pt x="789" y="233"/>
                                </a:cubicBezTo>
                                <a:cubicBezTo>
                                  <a:pt x="789" y="233"/>
                                  <a:pt x="787" y="230"/>
                                  <a:pt x="788" y="230"/>
                                </a:cubicBezTo>
                                <a:cubicBezTo>
                                  <a:pt x="789" y="232"/>
                                  <a:pt x="790" y="234"/>
                                  <a:pt x="792" y="235"/>
                                </a:cubicBezTo>
                                <a:cubicBezTo>
                                  <a:pt x="791" y="234"/>
                                  <a:pt x="789" y="231"/>
                                  <a:pt x="789" y="230"/>
                                </a:cubicBezTo>
                                <a:close/>
                                <a:moveTo>
                                  <a:pt x="788" y="235"/>
                                </a:moveTo>
                                <a:cubicBezTo>
                                  <a:pt x="788" y="233"/>
                                  <a:pt x="786" y="229"/>
                                  <a:pt x="785" y="229"/>
                                </a:cubicBezTo>
                                <a:cubicBezTo>
                                  <a:pt x="787" y="231"/>
                                  <a:pt x="787" y="234"/>
                                  <a:pt x="788" y="235"/>
                                </a:cubicBezTo>
                                <a:close/>
                                <a:moveTo>
                                  <a:pt x="756" y="236"/>
                                </a:moveTo>
                                <a:cubicBezTo>
                                  <a:pt x="755" y="236"/>
                                  <a:pt x="757" y="239"/>
                                  <a:pt x="758" y="240"/>
                                </a:cubicBezTo>
                                <a:cubicBezTo>
                                  <a:pt x="760" y="241"/>
                                  <a:pt x="759" y="242"/>
                                  <a:pt x="760" y="244"/>
                                </a:cubicBezTo>
                                <a:cubicBezTo>
                                  <a:pt x="760" y="243"/>
                                  <a:pt x="762" y="245"/>
                                  <a:pt x="761" y="242"/>
                                </a:cubicBezTo>
                                <a:cubicBezTo>
                                  <a:pt x="759" y="241"/>
                                  <a:pt x="759" y="241"/>
                                  <a:pt x="756" y="236"/>
                                </a:cubicBezTo>
                                <a:close/>
                                <a:moveTo>
                                  <a:pt x="780" y="220"/>
                                </a:moveTo>
                                <a:cubicBezTo>
                                  <a:pt x="781" y="222"/>
                                  <a:pt x="781" y="223"/>
                                  <a:pt x="782" y="225"/>
                                </a:cubicBezTo>
                                <a:cubicBezTo>
                                  <a:pt x="783" y="226"/>
                                  <a:pt x="784" y="227"/>
                                  <a:pt x="785" y="228"/>
                                </a:cubicBezTo>
                                <a:cubicBezTo>
                                  <a:pt x="783" y="225"/>
                                  <a:pt x="782" y="222"/>
                                  <a:pt x="780" y="220"/>
                                </a:cubicBezTo>
                                <a:close/>
                                <a:moveTo>
                                  <a:pt x="787" y="219"/>
                                </a:moveTo>
                                <a:cubicBezTo>
                                  <a:pt x="786" y="219"/>
                                  <a:pt x="786" y="220"/>
                                  <a:pt x="787" y="221"/>
                                </a:cubicBezTo>
                                <a:cubicBezTo>
                                  <a:pt x="787" y="221"/>
                                  <a:pt x="789" y="225"/>
                                  <a:pt x="789" y="223"/>
                                </a:cubicBezTo>
                                <a:cubicBezTo>
                                  <a:pt x="787" y="221"/>
                                  <a:pt x="787" y="220"/>
                                  <a:pt x="787" y="219"/>
                                </a:cubicBezTo>
                                <a:close/>
                                <a:moveTo>
                                  <a:pt x="781" y="226"/>
                                </a:moveTo>
                                <a:cubicBezTo>
                                  <a:pt x="781" y="227"/>
                                  <a:pt x="780" y="223"/>
                                  <a:pt x="779" y="224"/>
                                </a:cubicBezTo>
                                <a:cubicBezTo>
                                  <a:pt x="780" y="224"/>
                                  <a:pt x="780" y="225"/>
                                  <a:pt x="779" y="225"/>
                                </a:cubicBezTo>
                                <a:cubicBezTo>
                                  <a:pt x="781" y="228"/>
                                  <a:pt x="783" y="228"/>
                                  <a:pt x="781" y="226"/>
                                </a:cubicBezTo>
                                <a:close/>
                                <a:moveTo>
                                  <a:pt x="760" y="233"/>
                                </a:moveTo>
                                <a:cubicBezTo>
                                  <a:pt x="761" y="237"/>
                                  <a:pt x="756" y="230"/>
                                  <a:pt x="756" y="233"/>
                                </a:cubicBezTo>
                                <a:cubicBezTo>
                                  <a:pt x="758" y="234"/>
                                  <a:pt x="760" y="235"/>
                                  <a:pt x="762" y="237"/>
                                </a:cubicBezTo>
                                <a:cubicBezTo>
                                  <a:pt x="761" y="235"/>
                                  <a:pt x="761" y="233"/>
                                  <a:pt x="760" y="233"/>
                                </a:cubicBezTo>
                                <a:close/>
                                <a:moveTo>
                                  <a:pt x="754" y="232"/>
                                </a:moveTo>
                                <a:cubicBezTo>
                                  <a:pt x="755" y="231"/>
                                  <a:pt x="756" y="235"/>
                                  <a:pt x="757" y="236"/>
                                </a:cubicBezTo>
                                <a:cubicBezTo>
                                  <a:pt x="757" y="234"/>
                                  <a:pt x="753" y="229"/>
                                  <a:pt x="754" y="232"/>
                                </a:cubicBezTo>
                                <a:close/>
                                <a:moveTo>
                                  <a:pt x="747" y="236"/>
                                </a:moveTo>
                                <a:cubicBezTo>
                                  <a:pt x="746" y="236"/>
                                  <a:pt x="748" y="238"/>
                                  <a:pt x="748" y="239"/>
                                </a:cubicBezTo>
                                <a:cubicBezTo>
                                  <a:pt x="749" y="239"/>
                                  <a:pt x="749" y="240"/>
                                  <a:pt x="749" y="239"/>
                                </a:cubicBezTo>
                                <a:cubicBezTo>
                                  <a:pt x="748" y="239"/>
                                  <a:pt x="748" y="237"/>
                                  <a:pt x="747" y="236"/>
                                </a:cubicBezTo>
                                <a:close/>
                                <a:moveTo>
                                  <a:pt x="753" y="170"/>
                                </a:moveTo>
                                <a:cubicBezTo>
                                  <a:pt x="752" y="170"/>
                                  <a:pt x="752" y="170"/>
                                  <a:pt x="753" y="172"/>
                                </a:cubicBezTo>
                                <a:cubicBezTo>
                                  <a:pt x="754" y="172"/>
                                  <a:pt x="755" y="172"/>
                                  <a:pt x="756" y="173"/>
                                </a:cubicBezTo>
                                <a:cubicBezTo>
                                  <a:pt x="754" y="172"/>
                                  <a:pt x="753" y="171"/>
                                  <a:pt x="753" y="170"/>
                                </a:cubicBezTo>
                                <a:close/>
                                <a:moveTo>
                                  <a:pt x="747" y="163"/>
                                </a:moveTo>
                                <a:cubicBezTo>
                                  <a:pt x="746" y="162"/>
                                  <a:pt x="745" y="163"/>
                                  <a:pt x="746" y="165"/>
                                </a:cubicBezTo>
                                <a:cubicBezTo>
                                  <a:pt x="746" y="164"/>
                                  <a:pt x="749" y="168"/>
                                  <a:pt x="749" y="167"/>
                                </a:cubicBezTo>
                                <a:cubicBezTo>
                                  <a:pt x="746" y="163"/>
                                  <a:pt x="748" y="165"/>
                                  <a:pt x="747" y="163"/>
                                </a:cubicBezTo>
                                <a:close/>
                                <a:moveTo>
                                  <a:pt x="726" y="156"/>
                                </a:moveTo>
                                <a:cubicBezTo>
                                  <a:pt x="725" y="156"/>
                                  <a:pt x="728" y="159"/>
                                  <a:pt x="729" y="160"/>
                                </a:cubicBezTo>
                                <a:cubicBezTo>
                                  <a:pt x="730" y="160"/>
                                  <a:pt x="728" y="158"/>
                                  <a:pt x="726" y="156"/>
                                </a:cubicBezTo>
                                <a:close/>
                                <a:moveTo>
                                  <a:pt x="723" y="152"/>
                                </a:moveTo>
                                <a:cubicBezTo>
                                  <a:pt x="722" y="152"/>
                                  <a:pt x="721" y="151"/>
                                  <a:pt x="721" y="150"/>
                                </a:cubicBezTo>
                                <a:cubicBezTo>
                                  <a:pt x="720" y="150"/>
                                  <a:pt x="720" y="151"/>
                                  <a:pt x="721" y="152"/>
                                </a:cubicBezTo>
                                <a:cubicBezTo>
                                  <a:pt x="722" y="151"/>
                                  <a:pt x="725" y="155"/>
                                  <a:pt x="724" y="153"/>
                                </a:cubicBezTo>
                                <a:cubicBezTo>
                                  <a:pt x="723" y="153"/>
                                  <a:pt x="723" y="153"/>
                                  <a:pt x="723" y="152"/>
                                </a:cubicBezTo>
                                <a:close/>
                                <a:moveTo>
                                  <a:pt x="726" y="146"/>
                                </a:moveTo>
                                <a:cubicBezTo>
                                  <a:pt x="727" y="147"/>
                                  <a:pt x="726" y="147"/>
                                  <a:pt x="728" y="149"/>
                                </a:cubicBezTo>
                                <a:cubicBezTo>
                                  <a:pt x="729" y="150"/>
                                  <a:pt x="727" y="147"/>
                                  <a:pt x="726" y="146"/>
                                </a:cubicBezTo>
                                <a:close/>
                                <a:moveTo>
                                  <a:pt x="717" y="154"/>
                                </a:moveTo>
                                <a:cubicBezTo>
                                  <a:pt x="718" y="156"/>
                                  <a:pt x="715" y="152"/>
                                  <a:pt x="714" y="152"/>
                                </a:cubicBezTo>
                                <a:cubicBezTo>
                                  <a:pt x="714" y="153"/>
                                  <a:pt x="716" y="154"/>
                                  <a:pt x="717" y="156"/>
                                </a:cubicBezTo>
                                <a:cubicBezTo>
                                  <a:pt x="718" y="156"/>
                                  <a:pt x="718" y="155"/>
                                  <a:pt x="717" y="154"/>
                                </a:cubicBezTo>
                                <a:close/>
                                <a:moveTo>
                                  <a:pt x="723" y="138"/>
                                </a:moveTo>
                                <a:cubicBezTo>
                                  <a:pt x="726" y="140"/>
                                  <a:pt x="727" y="142"/>
                                  <a:pt x="728" y="143"/>
                                </a:cubicBezTo>
                                <a:cubicBezTo>
                                  <a:pt x="727" y="141"/>
                                  <a:pt x="725" y="139"/>
                                  <a:pt x="723" y="138"/>
                                </a:cubicBezTo>
                                <a:close/>
                                <a:moveTo>
                                  <a:pt x="723" y="139"/>
                                </a:moveTo>
                                <a:cubicBezTo>
                                  <a:pt x="723" y="138"/>
                                  <a:pt x="722" y="137"/>
                                  <a:pt x="721" y="137"/>
                                </a:cubicBezTo>
                                <a:cubicBezTo>
                                  <a:pt x="720" y="136"/>
                                  <a:pt x="720" y="136"/>
                                  <a:pt x="720" y="137"/>
                                </a:cubicBezTo>
                                <a:cubicBezTo>
                                  <a:pt x="721" y="139"/>
                                  <a:pt x="722" y="140"/>
                                  <a:pt x="723" y="141"/>
                                </a:cubicBezTo>
                                <a:cubicBezTo>
                                  <a:pt x="722" y="139"/>
                                  <a:pt x="720" y="138"/>
                                  <a:pt x="721" y="137"/>
                                </a:cubicBezTo>
                                <a:cubicBezTo>
                                  <a:pt x="723" y="139"/>
                                  <a:pt x="724" y="140"/>
                                  <a:pt x="725" y="140"/>
                                </a:cubicBezTo>
                                <a:cubicBezTo>
                                  <a:pt x="724" y="139"/>
                                  <a:pt x="724" y="139"/>
                                  <a:pt x="723" y="139"/>
                                </a:cubicBezTo>
                                <a:close/>
                                <a:moveTo>
                                  <a:pt x="722" y="140"/>
                                </a:moveTo>
                                <a:cubicBezTo>
                                  <a:pt x="719" y="137"/>
                                  <a:pt x="719" y="137"/>
                                  <a:pt x="719" y="137"/>
                                </a:cubicBezTo>
                                <a:cubicBezTo>
                                  <a:pt x="718" y="137"/>
                                  <a:pt x="720" y="140"/>
                                  <a:pt x="721" y="141"/>
                                </a:cubicBezTo>
                                <a:cubicBezTo>
                                  <a:pt x="722" y="141"/>
                                  <a:pt x="722" y="141"/>
                                  <a:pt x="722" y="140"/>
                                </a:cubicBezTo>
                                <a:close/>
                                <a:moveTo>
                                  <a:pt x="721" y="134"/>
                                </a:moveTo>
                                <a:cubicBezTo>
                                  <a:pt x="720" y="134"/>
                                  <a:pt x="719" y="134"/>
                                  <a:pt x="719" y="134"/>
                                </a:cubicBezTo>
                                <a:cubicBezTo>
                                  <a:pt x="723" y="138"/>
                                  <a:pt x="724" y="137"/>
                                  <a:pt x="721" y="134"/>
                                </a:cubicBezTo>
                                <a:close/>
                                <a:moveTo>
                                  <a:pt x="714" y="136"/>
                                </a:moveTo>
                                <a:cubicBezTo>
                                  <a:pt x="715" y="135"/>
                                  <a:pt x="715" y="135"/>
                                  <a:pt x="714" y="134"/>
                                </a:cubicBezTo>
                                <a:cubicBezTo>
                                  <a:pt x="713" y="133"/>
                                  <a:pt x="712" y="134"/>
                                  <a:pt x="714" y="136"/>
                                </a:cubicBezTo>
                                <a:close/>
                                <a:moveTo>
                                  <a:pt x="697" y="113"/>
                                </a:moveTo>
                                <a:cubicBezTo>
                                  <a:pt x="698" y="114"/>
                                  <a:pt x="698" y="113"/>
                                  <a:pt x="697" y="113"/>
                                </a:cubicBezTo>
                                <a:cubicBezTo>
                                  <a:pt x="696" y="113"/>
                                  <a:pt x="694" y="110"/>
                                  <a:pt x="693" y="110"/>
                                </a:cubicBezTo>
                                <a:cubicBezTo>
                                  <a:pt x="695" y="112"/>
                                  <a:pt x="698" y="116"/>
                                  <a:pt x="700" y="117"/>
                                </a:cubicBezTo>
                                <a:cubicBezTo>
                                  <a:pt x="699" y="116"/>
                                  <a:pt x="696" y="113"/>
                                  <a:pt x="697" y="113"/>
                                </a:cubicBezTo>
                                <a:close/>
                                <a:moveTo>
                                  <a:pt x="662" y="153"/>
                                </a:moveTo>
                                <a:cubicBezTo>
                                  <a:pt x="663" y="154"/>
                                  <a:pt x="665" y="156"/>
                                  <a:pt x="666" y="156"/>
                                </a:cubicBezTo>
                                <a:cubicBezTo>
                                  <a:pt x="665" y="155"/>
                                  <a:pt x="663" y="152"/>
                                  <a:pt x="662" y="153"/>
                                </a:cubicBezTo>
                                <a:close/>
                                <a:moveTo>
                                  <a:pt x="685" y="103"/>
                                </a:moveTo>
                                <a:cubicBezTo>
                                  <a:pt x="687" y="104"/>
                                  <a:pt x="686" y="104"/>
                                  <a:pt x="687" y="105"/>
                                </a:cubicBezTo>
                                <a:cubicBezTo>
                                  <a:pt x="688" y="106"/>
                                  <a:pt x="689" y="106"/>
                                  <a:pt x="689" y="106"/>
                                </a:cubicBezTo>
                                <a:cubicBezTo>
                                  <a:pt x="688" y="105"/>
                                  <a:pt x="687" y="103"/>
                                  <a:pt x="685" y="103"/>
                                </a:cubicBezTo>
                                <a:close/>
                                <a:moveTo>
                                  <a:pt x="599" y="49"/>
                                </a:moveTo>
                                <a:cubicBezTo>
                                  <a:pt x="600" y="50"/>
                                  <a:pt x="603" y="51"/>
                                  <a:pt x="603" y="50"/>
                                </a:cubicBezTo>
                                <a:cubicBezTo>
                                  <a:pt x="600" y="49"/>
                                  <a:pt x="601" y="50"/>
                                  <a:pt x="599" y="49"/>
                                </a:cubicBezTo>
                                <a:close/>
                                <a:moveTo>
                                  <a:pt x="579" y="43"/>
                                </a:moveTo>
                                <a:cubicBezTo>
                                  <a:pt x="579" y="42"/>
                                  <a:pt x="584" y="44"/>
                                  <a:pt x="581" y="43"/>
                                </a:cubicBezTo>
                                <a:cubicBezTo>
                                  <a:pt x="581" y="43"/>
                                  <a:pt x="576" y="41"/>
                                  <a:pt x="579" y="43"/>
                                </a:cubicBezTo>
                                <a:close/>
                                <a:moveTo>
                                  <a:pt x="568" y="37"/>
                                </a:moveTo>
                                <a:cubicBezTo>
                                  <a:pt x="568" y="36"/>
                                  <a:pt x="570" y="37"/>
                                  <a:pt x="571" y="38"/>
                                </a:cubicBezTo>
                                <a:cubicBezTo>
                                  <a:pt x="573" y="38"/>
                                  <a:pt x="568" y="36"/>
                                  <a:pt x="567" y="36"/>
                                </a:cubicBezTo>
                                <a:cubicBezTo>
                                  <a:pt x="570" y="37"/>
                                  <a:pt x="565" y="36"/>
                                  <a:pt x="568" y="37"/>
                                </a:cubicBezTo>
                                <a:close/>
                                <a:moveTo>
                                  <a:pt x="562" y="33"/>
                                </a:moveTo>
                                <a:cubicBezTo>
                                  <a:pt x="563" y="34"/>
                                  <a:pt x="563" y="33"/>
                                  <a:pt x="565" y="33"/>
                                </a:cubicBezTo>
                                <a:cubicBezTo>
                                  <a:pt x="567" y="35"/>
                                  <a:pt x="567" y="35"/>
                                  <a:pt x="567" y="35"/>
                                </a:cubicBezTo>
                                <a:cubicBezTo>
                                  <a:pt x="570" y="35"/>
                                  <a:pt x="558" y="30"/>
                                  <a:pt x="562" y="33"/>
                                </a:cubicBezTo>
                                <a:close/>
                                <a:moveTo>
                                  <a:pt x="533" y="22"/>
                                </a:moveTo>
                                <a:cubicBezTo>
                                  <a:pt x="531" y="22"/>
                                  <a:pt x="527" y="19"/>
                                  <a:pt x="523" y="19"/>
                                </a:cubicBezTo>
                                <a:cubicBezTo>
                                  <a:pt x="524" y="20"/>
                                  <a:pt x="519" y="18"/>
                                  <a:pt x="519" y="19"/>
                                </a:cubicBezTo>
                                <a:cubicBezTo>
                                  <a:pt x="522" y="20"/>
                                  <a:pt x="520" y="20"/>
                                  <a:pt x="524" y="21"/>
                                </a:cubicBezTo>
                                <a:cubicBezTo>
                                  <a:pt x="522" y="19"/>
                                  <a:pt x="526" y="20"/>
                                  <a:pt x="528" y="20"/>
                                </a:cubicBezTo>
                                <a:cubicBezTo>
                                  <a:pt x="529" y="21"/>
                                  <a:pt x="532" y="22"/>
                                  <a:pt x="535" y="23"/>
                                </a:cubicBezTo>
                                <a:cubicBezTo>
                                  <a:pt x="534" y="23"/>
                                  <a:pt x="535" y="22"/>
                                  <a:pt x="533" y="22"/>
                                </a:cubicBezTo>
                                <a:close/>
                                <a:moveTo>
                                  <a:pt x="513" y="21"/>
                                </a:moveTo>
                                <a:cubicBezTo>
                                  <a:pt x="515" y="21"/>
                                  <a:pt x="520" y="24"/>
                                  <a:pt x="520" y="23"/>
                                </a:cubicBezTo>
                                <a:cubicBezTo>
                                  <a:pt x="516" y="22"/>
                                  <a:pt x="514" y="21"/>
                                  <a:pt x="513" y="21"/>
                                </a:cubicBezTo>
                                <a:close/>
                                <a:moveTo>
                                  <a:pt x="499" y="13"/>
                                </a:moveTo>
                                <a:cubicBezTo>
                                  <a:pt x="501" y="14"/>
                                  <a:pt x="499" y="14"/>
                                  <a:pt x="502" y="15"/>
                                </a:cubicBezTo>
                                <a:cubicBezTo>
                                  <a:pt x="501" y="14"/>
                                  <a:pt x="504" y="14"/>
                                  <a:pt x="502" y="14"/>
                                </a:cubicBezTo>
                                <a:cubicBezTo>
                                  <a:pt x="502" y="14"/>
                                  <a:pt x="499" y="13"/>
                                  <a:pt x="499" y="13"/>
                                </a:cubicBezTo>
                                <a:close/>
                                <a:moveTo>
                                  <a:pt x="497" y="13"/>
                                </a:moveTo>
                                <a:cubicBezTo>
                                  <a:pt x="502" y="15"/>
                                  <a:pt x="497" y="14"/>
                                  <a:pt x="497" y="15"/>
                                </a:cubicBezTo>
                                <a:cubicBezTo>
                                  <a:pt x="499" y="15"/>
                                  <a:pt x="500" y="16"/>
                                  <a:pt x="501" y="16"/>
                                </a:cubicBezTo>
                                <a:cubicBezTo>
                                  <a:pt x="500" y="15"/>
                                  <a:pt x="499" y="13"/>
                                  <a:pt x="497" y="13"/>
                                </a:cubicBezTo>
                                <a:close/>
                                <a:moveTo>
                                  <a:pt x="494" y="15"/>
                                </a:moveTo>
                                <a:cubicBezTo>
                                  <a:pt x="494" y="14"/>
                                  <a:pt x="496" y="15"/>
                                  <a:pt x="496" y="14"/>
                                </a:cubicBezTo>
                                <a:cubicBezTo>
                                  <a:pt x="492" y="13"/>
                                  <a:pt x="493" y="14"/>
                                  <a:pt x="494" y="15"/>
                                </a:cubicBezTo>
                                <a:close/>
                                <a:moveTo>
                                  <a:pt x="441" y="7"/>
                                </a:moveTo>
                                <a:cubicBezTo>
                                  <a:pt x="441" y="7"/>
                                  <a:pt x="443" y="7"/>
                                  <a:pt x="445" y="7"/>
                                </a:cubicBezTo>
                                <a:cubicBezTo>
                                  <a:pt x="444" y="7"/>
                                  <a:pt x="445" y="7"/>
                                  <a:pt x="444" y="7"/>
                                </a:cubicBezTo>
                                <a:cubicBezTo>
                                  <a:pt x="444" y="7"/>
                                  <a:pt x="439" y="7"/>
                                  <a:pt x="441" y="7"/>
                                </a:cubicBezTo>
                                <a:close/>
                                <a:moveTo>
                                  <a:pt x="436" y="6"/>
                                </a:moveTo>
                                <a:cubicBezTo>
                                  <a:pt x="433" y="6"/>
                                  <a:pt x="434" y="5"/>
                                  <a:pt x="431" y="6"/>
                                </a:cubicBezTo>
                                <a:cubicBezTo>
                                  <a:pt x="431" y="6"/>
                                  <a:pt x="433" y="6"/>
                                  <a:pt x="432" y="7"/>
                                </a:cubicBezTo>
                                <a:cubicBezTo>
                                  <a:pt x="434" y="7"/>
                                  <a:pt x="436" y="8"/>
                                  <a:pt x="437" y="7"/>
                                </a:cubicBezTo>
                                <a:cubicBezTo>
                                  <a:pt x="432" y="7"/>
                                  <a:pt x="433" y="6"/>
                                  <a:pt x="436" y="6"/>
                                </a:cubicBezTo>
                                <a:close/>
                                <a:moveTo>
                                  <a:pt x="424" y="8"/>
                                </a:moveTo>
                                <a:cubicBezTo>
                                  <a:pt x="420" y="7"/>
                                  <a:pt x="426" y="6"/>
                                  <a:pt x="421" y="7"/>
                                </a:cubicBezTo>
                                <a:cubicBezTo>
                                  <a:pt x="423" y="7"/>
                                  <a:pt x="420" y="8"/>
                                  <a:pt x="424" y="8"/>
                                </a:cubicBezTo>
                                <a:close/>
                                <a:moveTo>
                                  <a:pt x="415" y="4"/>
                                </a:moveTo>
                                <a:cubicBezTo>
                                  <a:pt x="415" y="4"/>
                                  <a:pt x="414" y="4"/>
                                  <a:pt x="413" y="4"/>
                                </a:cubicBezTo>
                                <a:cubicBezTo>
                                  <a:pt x="415" y="4"/>
                                  <a:pt x="417" y="5"/>
                                  <a:pt x="420" y="5"/>
                                </a:cubicBezTo>
                                <a:cubicBezTo>
                                  <a:pt x="420" y="4"/>
                                  <a:pt x="417" y="4"/>
                                  <a:pt x="415" y="4"/>
                                </a:cubicBezTo>
                                <a:close/>
                                <a:moveTo>
                                  <a:pt x="417" y="5"/>
                                </a:moveTo>
                                <a:cubicBezTo>
                                  <a:pt x="417" y="6"/>
                                  <a:pt x="414" y="6"/>
                                  <a:pt x="412" y="5"/>
                                </a:cubicBezTo>
                                <a:cubicBezTo>
                                  <a:pt x="412" y="6"/>
                                  <a:pt x="415" y="6"/>
                                  <a:pt x="416" y="7"/>
                                </a:cubicBezTo>
                                <a:cubicBezTo>
                                  <a:pt x="416" y="7"/>
                                  <a:pt x="417" y="7"/>
                                  <a:pt x="418" y="7"/>
                                </a:cubicBezTo>
                                <a:cubicBezTo>
                                  <a:pt x="413" y="6"/>
                                  <a:pt x="418" y="6"/>
                                  <a:pt x="419" y="6"/>
                                </a:cubicBezTo>
                                <a:cubicBezTo>
                                  <a:pt x="419" y="6"/>
                                  <a:pt x="419" y="5"/>
                                  <a:pt x="417" y="5"/>
                                </a:cubicBezTo>
                                <a:close/>
                                <a:moveTo>
                                  <a:pt x="412" y="4"/>
                                </a:moveTo>
                                <a:cubicBezTo>
                                  <a:pt x="409" y="4"/>
                                  <a:pt x="409" y="5"/>
                                  <a:pt x="410" y="5"/>
                                </a:cubicBezTo>
                                <a:cubicBezTo>
                                  <a:pt x="409" y="4"/>
                                  <a:pt x="414" y="5"/>
                                  <a:pt x="413" y="5"/>
                                </a:cubicBezTo>
                                <a:cubicBezTo>
                                  <a:pt x="410" y="4"/>
                                  <a:pt x="413" y="4"/>
                                  <a:pt x="412" y="4"/>
                                </a:cubicBezTo>
                                <a:close/>
                                <a:moveTo>
                                  <a:pt x="409" y="5"/>
                                </a:moveTo>
                                <a:cubicBezTo>
                                  <a:pt x="405" y="5"/>
                                  <a:pt x="405" y="5"/>
                                  <a:pt x="405" y="5"/>
                                </a:cubicBezTo>
                                <a:cubicBezTo>
                                  <a:pt x="404" y="6"/>
                                  <a:pt x="408" y="6"/>
                                  <a:pt x="407" y="7"/>
                                </a:cubicBezTo>
                                <a:cubicBezTo>
                                  <a:pt x="409" y="7"/>
                                  <a:pt x="409" y="7"/>
                                  <a:pt x="412" y="8"/>
                                </a:cubicBezTo>
                                <a:cubicBezTo>
                                  <a:pt x="411" y="7"/>
                                  <a:pt x="404" y="6"/>
                                  <a:pt x="409" y="5"/>
                                </a:cubicBezTo>
                                <a:close/>
                                <a:moveTo>
                                  <a:pt x="391" y="7"/>
                                </a:moveTo>
                                <a:cubicBezTo>
                                  <a:pt x="393" y="7"/>
                                  <a:pt x="395" y="7"/>
                                  <a:pt x="397" y="7"/>
                                </a:cubicBezTo>
                                <a:cubicBezTo>
                                  <a:pt x="397" y="7"/>
                                  <a:pt x="397" y="7"/>
                                  <a:pt x="397" y="7"/>
                                </a:cubicBezTo>
                                <a:cubicBezTo>
                                  <a:pt x="395" y="7"/>
                                  <a:pt x="393" y="7"/>
                                  <a:pt x="391" y="7"/>
                                </a:cubicBezTo>
                                <a:close/>
                                <a:moveTo>
                                  <a:pt x="376" y="46"/>
                                </a:moveTo>
                                <a:cubicBezTo>
                                  <a:pt x="376" y="47"/>
                                  <a:pt x="379" y="47"/>
                                  <a:pt x="380" y="47"/>
                                </a:cubicBezTo>
                                <a:cubicBezTo>
                                  <a:pt x="378" y="47"/>
                                  <a:pt x="378" y="46"/>
                                  <a:pt x="376" y="46"/>
                                </a:cubicBezTo>
                                <a:close/>
                                <a:moveTo>
                                  <a:pt x="354" y="47"/>
                                </a:moveTo>
                                <a:cubicBezTo>
                                  <a:pt x="353" y="48"/>
                                  <a:pt x="359" y="47"/>
                                  <a:pt x="359" y="47"/>
                                </a:cubicBezTo>
                                <a:cubicBezTo>
                                  <a:pt x="357" y="47"/>
                                  <a:pt x="357" y="46"/>
                                  <a:pt x="354" y="47"/>
                                </a:cubicBezTo>
                                <a:close/>
                                <a:moveTo>
                                  <a:pt x="323" y="15"/>
                                </a:moveTo>
                                <a:cubicBezTo>
                                  <a:pt x="323" y="16"/>
                                  <a:pt x="322" y="16"/>
                                  <a:pt x="324" y="16"/>
                                </a:cubicBezTo>
                                <a:cubicBezTo>
                                  <a:pt x="326" y="16"/>
                                  <a:pt x="326" y="15"/>
                                  <a:pt x="323" y="15"/>
                                </a:cubicBezTo>
                                <a:close/>
                                <a:moveTo>
                                  <a:pt x="325" y="47"/>
                                </a:moveTo>
                                <a:cubicBezTo>
                                  <a:pt x="324" y="48"/>
                                  <a:pt x="328" y="47"/>
                                  <a:pt x="329" y="46"/>
                                </a:cubicBezTo>
                                <a:cubicBezTo>
                                  <a:pt x="327" y="47"/>
                                  <a:pt x="327" y="46"/>
                                  <a:pt x="325" y="47"/>
                                </a:cubicBezTo>
                                <a:close/>
                                <a:moveTo>
                                  <a:pt x="321" y="51"/>
                                </a:moveTo>
                                <a:cubicBezTo>
                                  <a:pt x="324" y="50"/>
                                  <a:pt x="323" y="50"/>
                                  <a:pt x="321" y="51"/>
                                </a:cubicBezTo>
                                <a:cubicBezTo>
                                  <a:pt x="323" y="51"/>
                                  <a:pt x="325" y="50"/>
                                  <a:pt x="327" y="50"/>
                                </a:cubicBezTo>
                                <a:cubicBezTo>
                                  <a:pt x="328" y="50"/>
                                  <a:pt x="328" y="49"/>
                                  <a:pt x="328" y="49"/>
                                </a:cubicBezTo>
                                <a:cubicBezTo>
                                  <a:pt x="325" y="50"/>
                                  <a:pt x="321" y="49"/>
                                  <a:pt x="321" y="51"/>
                                </a:cubicBezTo>
                                <a:close/>
                                <a:moveTo>
                                  <a:pt x="316" y="18"/>
                                </a:moveTo>
                                <a:cubicBezTo>
                                  <a:pt x="319" y="17"/>
                                  <a:pt x="317" y="18"/>
                                  <a:pt x="320" y="18"/>
                                </a:cubicBezTo>
                                <a:cubicBezTo>
                                  <a:pt x="319" y="17"/>
                                  <a:pt x="321" y="17"/>
                                  <a:pt x="321" y="16"/>
                                </a:cubicBezTo>
                                <a:cubicBezTo>
                                  <a:pt x="318" y="17"/>
                                  <a:pt x="319" y="17"/>
                                  <a:pt x="317" y="17"/>
                                </a:cubicBezTo>
                                <a:cubicBezTo>
                                  <a:pt x="317" y="17"/>
                                  <a:pt x="317" y="17"/>
                                  <a:pt x="316" y="18"/>
                                </a:cubicBezTo>
                                <a:close/>
                                <a:moveTo>
                                  <a:pt x="311" y="35"/>
                                </a:moveTo>
                                <a:cubicBezTo>
                                  <a:pt x="312" y="34"/>
                                  <a:pt x="316" y="34"/>
                                  <a:pt x="315" y="34"/>
                                </a:cubicBezTo>
                                <a:cubicBezTo>
                                  <a:pt x="314" y="34"/>
                                  <a:pt x="308" y="35"/>
                                  <a:pt x="311" y="35"/>
                                </a:cubicBezTo>
                                <a:close/>
                                <a:moveTo>
                                  <a:pt x="314" y="49"/>
                                </a:moveTo>
                                <a:cubicBezTo>
                                  <a:pt x="314" y="50"/>
                                  <a:pt x="318" y="49"/>
                                  <a:pt x="318" y="49"/>
                                </a:cubicBezTo>
                                <a:lnTo>
                                  <a:pt x="314" y="49"/>
                                </a:lnTo>
                                <a:close/>
                                <a:moveTo>
                                  <a:pt x="308" y="47"/>
                                </a:moveTo>
                                <a:cubicBezTo>
                                  <a:pt x="308" y="48"/>
                                  <a:pt x="314" y="46"/>
                                  <a:pt x="315" y="46"/>
                                </a:cubicBezTo>
                                <a:cubicBezTo>
                                  <a:pt x="315" y="46"/>
                                  <a:pt x="315" y="45"/>
                                  <a:pt x="316" y="45"/>
                                </a:cubicBezTo>
                                <a:cubicBezTo>
                                  <a:pt x="313" y="46"/>
                                  <a:pt x="309" y="47"/>
                                  <a:pt x="308" y="47"/>
                                </a:cubicBezTo>
                                <a:close/>
                                <a:moveTo>
                                  <a:pt x="302" y="21"/>
                                </a:moveTo>
                                <a:cubicBezTo>
                                  <a:pt x="305" y="21"/>
                                  <a:pt x="305" y="20"/>
                                  <a:pt x="306" y="20"/>
                                </a:cubicBezTo>
                                <a:cubicBezTo>
                                  <a:pt x="306" y="19"/>
                                  <a:pt x="307" y="19"/>
                                  <a:pt x="307" y="19"/>
                                </a:cubicBezTo>
                                <a:cubicBezTo>
                                  <a:pt x="304" y="20"/>
                                  <a:pt x="303" y="20"/>
                                  <a:pt x="302" y="21"/>
                                </a:cubicBezTo>
                                <a:close/>
                                <a:moveTo>
                                  <a:pt x="314" y="52"/>
                                </a:moveTo>
                                <a:cubicBezTo>
                                  <a:pt x="313" y="52"/>
                                  <a:pt x="311" y="53"/>
                                  <a:pt x="311" y="53"/>
                                </a:cubicBezTo>
                                <a:cubicBezTo>
                                  <a:pt x="314" y="52"/>
                                  <a:pt x="313" y="53"/>
                                  <a:pt x="315" y="52"/>
                                </a:cubicBezTo>
                                <a:cubicBezTo>
                                  <a:pt x="315" y="52"/>
                                  <a:pt x="315" y="52"/>
                                  <a:pt x="314" y="52"/>
                                </a:cubicBezTo>
                                <a:close/>
                                <a:moveTo>
                                  <a:pt x="309" y="42"/>
                                </a:moveTo>
                                <a:cubicBezTo>
                                  <a:pt x="307" y="43"/>
                                  <a:pt x="305" y="43"/>
                                  <a:pt x="304" y="44"/>
                                </a:cubicBezTo>
                                <a:cubicBezTo>
                                  <a:pt x="306" y="44"/>
                                  <a:pt x="309" y="43"/>
                                  <a:pt x="310" y="42"/>
                                </a:cubicBezTo>
                                <a:cubicBezTo>
                                  <a:pt x="310" y="42"/>
                                  <a:pt x="310" y="41"/>
                                  <a:pt x="309" y="41"/>
                                </a:cubicBezTo>
                                <a:lnTo>
                                  <a:pt x="309" y="42"/>
                                </a:lnTo>
                                <a:close/>
                                <a:moveTo>
                                  <a:pt x="306" y="49"/>
                                </a:moveTo>
                                <a:cubicBezTo>
                                  <a:pt x="308" y="49"/>
                                  <a:pt x="309" y="49"/>
                                  <a:pt x="310" y="49"/>
                                </a:cubicBezTo>
                                <a:cubicBezTo>
                                  <a:pt x="310" y="48"/>
                                  <a:pt x="310" y="48"/>
                                  <a:pt x="311" y="48"/>
                                </a:cubicBezTo>
                                <a:cubicBezTo>
                                  <a:pt x="311" y="48"/>
                                  <a:pt x="311" y="48"/>
                                  <a:pt x="311" y="48"/>
                                </a:cubicBezTo>
                                <a:cubicBezTo>
                                  <a:pt x="308" y="49"/>
                                  <a:pt x="307" y="48"/>
                                  <a:pt x="306" y="49"/>
                                </a:cubicBezTo>
                                <a:close/>
                                <a:moveTo>
                                  <a:pt x="306" y="51"/>
                                </a:moveTo>
                                <a:cubicBezTo>
                                  <a:pt x="307" y="51"/>
                                  <a:pt x="308" y="50"/>
                                  <a:pt x="309" y="50"/>
                                </a:cubicBezTo>
                                <a:cubicBezTo>
                                  <a:pt x="310" y="50"/>
                                  <a:pt x="310" y="50"/>
                                  <a:pt x="310" y="50"/>
                                </a:cubicBezTo>
                                <a:cubicBezTo>
                                  <a:pt x="310" y="50"/>
                                  <a:pt x="310" y="50"/>
                                  <a:pt x="310" y="50"/>
                                </a:cubicBezTo>
                                <a:cubicBezTo>
                                  <a:pt x="307" y="50"/>
                                  <a:pt x="304" y="51"/>
                                  <a:pt x="306" y="51"/>
                                </a:cubicBezTo>
                                <a:close/>
                                <a:moveTo>
                                  <a:pt x="307" y="53"/>
                                </a:moveTo>
                                <a:cubicBezTo>
                                  <a:pt x="309" y="53"/>
                                  <a:pt x="306" y="54"/>
                                  <a:pt x="306" y="54"/>
                                </a:cubicBezTo>
                                <a:cubicBezTo>
                                  <a:pt x="309" y="54"/>
                                  <a:pt x="310" y="53"/>
                                  <a:pt x="311" y="52"/>
                                </a:cubicBezTo>
                                <a:cubicBezTo>
                                  <a:pt x="310" y="52"/>
                                  <a:pt x="308" y="53"/>
                                  <a:pt x="307" y="53"/>
                                </a:cubicBezTo>
                                <a:close/>
                                <a:moveTo>
                                  <a:pt x="308" y="54"/>
                                </a:moveTo>
                                <a:cubicBezTo>
                                  <a:pt x="305" y="55"/>
                                  <a:pt x="306" y="55"/>
                                  <a:pt x="305" y="56"/>
                                </a:cubicBezTo>
                                <a:cubicBezTo>
                                  <a:pt x="308" y="55"/>
                                  <a:pt x="309" y="56"/>
                                  <a:pt x="310" y="55"/>
                                </a:cubicBezTo>
                                <a:cubicBezTo>
                                  <a:pt x="308" y="55"/>
                                  <a:pt x="308" y="55"/>
                                  <a:pt x="308" y="54"/>
                                </a:cubicBezTo>
                                <a:close/>
                                <a:moveTo>
                                  <a:pt x="302" y="38"/>
                                </a:moveTo>
                                <a:cubicBezTo>
                                  <a:pt x="300" y="39"/>
                                  <a:pt x="300" y="39"/>
                                  <a:pt x="300" y="40"/>
                                </a:cubicBezTo>
                                <a:cubicBezTo>
                                  <a:pt x="303" y="39"/>
                                  <a:pt x="303" y="39"/>
                                  <a:pt x="302" y="38"/>
                                </a:cubicBezTo>
                                <a:close/>
                                <a:moveTo>
                                  <a:pt x="301" y="46"/>
                                </a:moveTo>
                                <a:cubicBezTo>
                                  <a:pt x="300" y="47"/>
                                  <a:pt x="300" y="47"/>
                                  <a:pt x="299" y="47"/>
                                </a:cubicBezTo>
                                <a:cubicBezTo>
                                  <a:pt x="299" y="47"/>
                                  <a:pt x="297" y="48"/>
                                  <a:pt x="299" y="48"/>
                                </a:cubicBezTo>
                                <a:cubicBezTo>
                                  <a:pt x="300" y="47"/>
                                  <a:pt x="305" y="45"/>
                                  <a:pt x="302" y="46"/>
                                </a:cubicBezTo>
                                <a:cubicBezTo>
                                  <a:pt x="302" y="46"/>
                                  <a:pt x="301" y="46"/>
                                  <a:pt x="301" y="46"/>
                                </a:cubicBezTo>
                                <a:close/>
                                <a:moveTo>
                                  <a:pt x="300" y="51"/>
                                </a:moveTo>
                                <a:cubicBezTo>
                                  <a:pt x="300" y="51"/>
                                  <a:pt x="303" y="50"/>
                                  <a:pt x="303" y="50"/>
                                </a:cubicBezTo>
                                <a:cubicBezTo>
                                  <a:pt x="301" y="50"/>
                                  <a:pt x="297" y="52"/>
                                  <a:pt x="300" y="51"/>
                                </a:cubicBezTo>
                                <a:close/>
                                <a:moveTo>
                                  <a:pt x="296" y="41"/>
                                </a:moveTo>
                                <a:cubicBezTo>
                                  <a:pt x="296" y="40"/>
                                  <a:pt x="297" y="40"/>
                                  <a:pt x="297" y="40"/>
                                </a:cubicBezTo>
                                <a:cubicBezTo>
                                  <a:pt x="294" y="40"/>
                                  <a:pt x="293" y="42"/>
                                  <a:pt x="296" y="41"/>
                                </a:cubicBezTo>
                                <a:close/>
                                <a:moveTo>
                                  <a:pt x="295" y="49"/>
                                </a:moveTo>
                                <a:cubicBezTo>
                                  <a:pt x="293" y="50"/>
                                  <a:pt x="294" y="51"/>
                                  <a:pt x="297" y="51"/>
                                </a:cubicBezTo>
                                <a:cubicBezTo>
                                  <a:pt x="298" y="50"/>
                                  <a:pt x="294" y="50"/>
                                  <a:pt x="297" y="49"/>
                                </a:cubicBezTo>
                                <a:cubicBezTo>
                                  <a:pt x="296" y="49"/>
                                  <a:pt x="296" y="49"/>
                                  <a:pt x="295" y="49"/>
                                </a:cubicBezTo>
                                <a:close/>
                                <a:moveTo>
                                  <a:pt x="296" y="54"/>
                                </a:moveTo>
                                <a:cubicBezTo>
                                  <a:pt x="296" y="55"/>
                                  <a:pt x="294" y="55"/>
                                  <a:pt x="294" y="55"/>
                                </a:cubicBezTo>
                                <a:cubicBezTo>
                                  <a:pt x="294" y="56"/>
                                  <a:pt x="294" y="56"/>
                                  <a:pt x="295" y="57"/>
                                </a:cubicBezTo>
                                <a:cubicBezTo>
                                  <a:pt x="293" y="57"/>
                                  <a:pt x="293" y="57"/>
                                  <a:pt x="293" y="57"/>
                                </a:cubicBezTo>
                                <a:cubicBezTo>
                                  <a:pt x="293" y="58"/>
                                  <a:pt x="293" y="58"/>
                                  <a:pt x="292" y="58"/>
                                </a:cubicBezTo>
                                <a:cubicBezTo>
                                  <a:pt x="294" y="58"/>
                                  <a:pt x="294" y="58"/>
                                  <a:pt x="295" y="58"/>
                                </a:cubicBezTo>
                                <a:cubicBezTo>
                                  <a:pt x="293" y="58"/>
                                  <a:pt x="293" y="57"/>
                                  <a:pt x="297" y="57"/>
                                </a:cubicBezTo>
                                <a:cubicBezTo>
                                  <a:pt x="297" y="56"/>
                                  <a:pt x="295" y="56"/>
                                  <a:pt x="295" y="56"/>
                                </a:cubicBezTo>
                                <a:cubicBezTo>
                                  <a:pt x="295" y="55"/>
                                  <a:pt x="299" y="54"/>
                                  <a:pt x="298" y="54"/>
                                </a:cubicBezTo>
                                <a:cubicBezTo>
                                  <a:pt x="297" y="55"/>
                                  <a:pt x="297" y="54"/>
                                  <a:pt x="296" y="54"/>
                                </a:cubicBezTo>
                                <a:close/>
                                <a:moveTo>
                                  <a:pt x="286" y="51"/>
                                </a:moveTo>
                                <a:cubicBezTo>
                                  <a:pt x="286" y="52"/>
                                  <a:pt x="282" y="52"/>
                                  <a:pt x="282" y="53"/>
                                </a:cubicBezTo>
                                <a:cubicBezTo>
                                  <a:pt x="285" y="52"/>
                                  <a:pt x="292" y="51"/>
                                  <a:pt x="293" y="49"/>
                                </a:cubicBezTo>
                                <a:cubicBezTo>
                                  <a:pt x="289" y="50"/>
                                  <a:pt x="289" y="51"/>
                                  <a:pt x="286" y="51"/>
                                </a:cubicBezTo>
                                <a:close/>
                                <a:moveTo>
                                  <a:pt x="287" y="58"/>
                                </a:moveTo>
                                <a:cubicBezTo>
                                  <a:pt x="291" y="56"/>
                                  <a:pt x="292" y="55"/>
                                  <a:pt x="293" y="54"/>
                                </a:cubicBezTo>
                                <a:cubicBezTo>
                                  <a:pt x="288" y="56"/>
                                  <a:pt x="290" y="56"/>
                                  <a:pt x="287" y="58"/>
                                </a:cubicBezTo>
                                <a:close/>
                                <a:moveTo>
                                  <a:pt x="286" y="51"/>
                                </a:moveTo>
                                <a:cubicBezTo>
                                  <a:pt x="288" y="50"/>
                                  <a:pt x="291" y="49"/>
                                  <a:pt x="291" y="48"/>
                                </a:cubicBezTo>
                                <a:cubicBezTo>
                                  <a:pt x="289" y="49"/>
                                  <a:pt x="285" y="51"/>
                                  <a:pt x="286" y="51"/>
                                </a:cubicBezTo>
                                <a:close/>
                                <a:moveTo>
                                  <a:pt x="288" y="60"/>
                                </a:moveTo>
                                <a:cubicBezTo>
                                  <a:pt x="289" y="60"/>
                                  <a:pt x="294" y="59"/>
                                  <a:pt x="294" y="59"/>
                                </a:cubicBezTo>
                                <a:cubicBezTo>
                                  <a:pt x="293" y="59"/>
                                  <a:pt x="289" y="59"/>
                                  <a:pt x="288" y="60"/>
                                </a:cubicBezTo>
                                <a:close/>
                                <a:moveTo>
                                  <a:pt x="283" y="27"/>
                                </a:moveTo>
                                <a:cubicBezTo>
                                  <a:pt x="276" y="29"/>
                                  <a:pt x="276" y="29"/>
                                  <a:pt x="276" y="29"/>
                                </a:cubicBezTo>
                                <a:cubicBezTo>
                                  <a:pt x="277" y="30"/>
                                  <a:pt x="274" y="30"/>
                                  <a:pt x="274" y="31"/>
                                </a:cubicBezTo>
                                <a:cubicBezTo>
                                  <a:pt x="278" y="29"/>
                                  <a:pt x="276" y="29"/>
                                  <a:pt x="281" y="28"/>
                                </a:cubicBezTo>
                                <a:cubicBezTo>
                                  <a:pt x="281" y="28"/>
                                  <a:pt x="279" y="29"/>
                                  <a:pt x="280" y="29"/>
                                </a:cubicBezTo>
                                <a:cubicBezTo>
                                  <a:pt x="282" y="28"/>
                                  <a:pt x="282" y="29"/>
                                  <a:pt x="284" y="28"/>
                                </a:cubicBezTo>
                                <a:cubicBezTo>
                                  <a:pt x="285" y="27"/>
                                  <a:pt x="281" y="28"/>
                                  <a:pt x="283" y="27"/>
                                </a:cubicBezTo>
                                <a:close/>
                                <a:moveTo>
                                  <a:pt x="291" y="52"/>
                                </a:moveTo>
                                <a:cubicBezTo>
                                  <a:pt x="291" y="51"/>
                                  <a:pt x="289" y="52"/>
                                  <a:pt x="291" y="51"/>
                                </a:cubicBezTo>
                                <a:cubicBezTo>
                                  <a:pt x="285" y="53"/>
                                  <a:pt x="289" y="53"/>
                                  <a:pt x="291" y="52"/>
                                </a:cubicBezTo>
                                <a:close/>
                                <a:moveTo>
                                  <a:pt x="282" y="46"/>
                                </a:moveTo>
                                <a:cubicBezTo>
                                  <a:pt x="282" y="46"/>
                                  <a:pt x="281" y="46"/>
                                  <a:pt x="281" y="47"/>
                                </a:cubicBezTo>
                                <a:cubicBezTo>
                                  <a:pt x="283" y="46"/>
                                  <a:pt x="285" y="46"/>
                                  <a:pt x="286" y="45"/>
                                </a:cubicBezTo>
                                <a:cubicBezTo>
                                  <a:pt x="284" y="45"/>
                                  <a:pt x="284" y="45"/>
                                  <a:pt x="282" y="46"/>
                                </a:cubicBezTo>
                                <a:close/>
                                <a:moveTo>
                                  <a:pt x="275" y="46"/>
                                </a:moveTo>
                                <a:cubicBezTo>
                                  <a:pt x="277" y="46"/>
                                  <a:pt x="280" y="44"/>
                                  <a:pt x="281" y="44"/>
                                </a:cubicBezTo>
                                <a:cubicBezTo>
                                  <a:pt x="282" y="44"/>
                                  <a:pt x="286" y="42"/>
                                  <a:pt x="284" y="42"/>
                                </a:cubicBezTo>
                                <a:cubicBezTo>
                                  <a:pt x="283" y="43"/>
                                  <a:pt x="276" y="45"/>
                                  <a:pt x="275" y="46"/>
                                </a:cubicBezTo>
                                <a:close/>
                                <a:moveTo>
                                  <a:pt x="284" y="57"/>
                                </a:moveTo>
                                <a:cubicBezTo>
                                  <a:pt x="285" y="56"/>
                                  <a:pt x="283" y="55"/>
                                  <a:pt x="287" y="54"/>
                                </a:cubicBezTo>
                                <a:cubicBezTo>
                                  <a:pt x="288" y="53"/>
                                  <a:pt x="286" y="54"/>
                                  <a:pt x="285" y="54"/>
                                </a:cubicBezTo>
                                <a:cubicBezTo>
                                  <a:pt x="284" y="55"/>
                                  <a:pt x="285" y="55"/>
                                  <a:pt x="283" y="56"/>
                                </a:cubicBezTo>
                                <a:cubicBezTo>
                                  <a:pt x="282" y="56"/>
                                  <a:pt x="285" y="56"/>
                                  <a:pt x="281" y="57"/>
                                </a:cubicBezTo>
                                <a:cubicBezTo>
                                  <a:pt x="281" y="58"/>
                                  <a:pt x="283" y="57"/>
                                  <a:pt x="284" y="57"/>
                                </a:cubicBezTo>
                                <a:cubicBezTo>
                                  <a:pt x="283" y="57"/>
                                  <a:pt x="283" y="57"/>
                                  <a:pt x="284" y="57"/>
                                </a:cubicBezTo>
                                <a:close/>
                                <a:moveTo>
                                  <a:pt x="279" y="43"/>
                                </a:moveTo>
                                <a:cubicBezTo>
                                  <a:pt x="279" y="43"/>
                                  <a:pt x="279" y="43"/>
                                  <a:pt x="280" y="43"/>
                                </a:cubicBezTo>
                                <a:cubicBezTo>
                                  <a:pt x="280" y="43"/>
                                  <a:pt x="283" y="42"/>
                                  <a:pt x="283" y="42"/>
                                </a:cubicBezTo>
                                <a:cubicBezTo>
                                  <a:pt x="281" y="42"/>
                                  <a:pt x="281" y="42"/>
                                  <a:pt x="279" y="43"/>
                                </a:cubicBezTo>
                                <a:close/>
                                <a:moveTo>
                                  <a:pt x="273" y="49"/>
                                </a:moveTo>
                                <a:cubicBezTo>
                                  <a:pt x="277" y="47"/>
                                  <a:pt x="276" y="49"/>
                                  <a:pt x="277" y="48"/>
                                </a:cubicBezTo>
                                <a:cubicBezTo>
                                  <a:pt x="278" y="48"/>
                                  <a:pt x="278" y="48"/>
                                  <a:pt x="278" y="47"/>
                                </a:cubicBezTo>
                                <a:cubicBezTo>
                                  <a:pt x="276" y="48"/>
                                  <a:pt x="274" y="48"/>
                                  <a:pt x="273" y="49"/>
                                </a:cubicBezTo>
                                <a:close/>
                                <a:moveTo>
                                  <a:pt x="274" y="62"/>
                                </a:moveTo>
                                <a:cubicBezTo>
                                  <a:pt x="273" y="62"/>
                                  <a:pt x="272" y="63"/>
                                  <a:pt x="272" y="63"/>
                                </a:cubicBezTo>
                                <a:cubicBezTo>
                                  <a:pt x="273" y="62"/>
                                  <a:pt x="274" y="63"/>
                                  <a:pt x="275" y="62"/>
                                </a:cubicBezTo>
                                <a:cubicBezTo>
                                  <a:pt x="274" y="62"/>
                                  <a:pt x="281" y="60"/>
                                  <a:pt x="282" y="59"/>
                                </a:cubicBezTo>
                                <a:cubicBezTo>
                                  <a:pt x="281" y="60"/>
                                  <a:pt x="280" y="60"/>
                                  <a:pt x="280" y="60"/>
                                </a:cubicBezTo>
                                <a:cubicBezTo>
                                  <a:pt x="279" y="60"/>
                                  <a:pt x="280" y="59"/>
                                  <a:pt x="278" y="59"/>
                                </a:cubicBezTo>
                                <a:cubicBezTo>
                                  <a:pt x="279" y="60"/>
                                  <a:pt x="277" y="60"/>
                                  <a:pt x="275" y="61"/>
                                </a:cubicBezTo>
                                <a:cubicBezTo>
                                  <a:pt x="276" y="61"/>
                                  <a:pt x="275" y="61"/>
                                  <a:pt x="274" y="62"/>
                                </a:cubicBezTo>
                                <a:close/>
                                <a:moveTo>
                                  <a:pt x="270" y="48"/>
                                </a:moveTo>
                                <a:cubicBezTo>
                                  <a:pt x="270" y="49"/>
                                  <a:pt x="273" y="48"/>
                                  <a:pt x="276" y="47"/>
                                </a:cubicBezTo>
                                <a:cubicBezTo>
                                  <a:pt x="273" y="47"/>
                                  <a:pt x="273" y="46"/>
                                  <a:pt x="271" y="47"/>
                                </a:cubicBezTo>
                                <a:cubicBezTo>
                                  <a:pt x="272" y="47"/>
                                  <a:pt x="274" y="47"/>
                                  <a:pt x="270" y="48"/>
                                </a:cubicBezTo>
                                <a:close/>
                                <a:moveTo>
                                  <a:pt x="276" y="60"/>
                                </a:moveTo>
                                <a:cubicBezTo>
                                  <a:pt x="276" y="60"/>
                                  <a:pt x="277" y="59"/>
                                  <a:pt x="276" y="59"/>
                                </a:cubicBezTo>
                                <a:cubicBezTo>
                                  <a:pt x="270" y="61"/>
                                  <a:pt x="269" y="62"/>
                                  <a:pt x="276" y="60"/>
                                </a:cubicBezTo>
                                <a:close/>
                                <a:moveTo>
                                  <a:pt x="264" y="34"/>
                                </a:moveTo>
                                <a:cubicBezTo>
                                  <a:pt x="262" y="34"/>
                                  <a:pt x="261" y="35"/>
                                  <a:pt x="261" y="35"/>
                                </a:cubicBezTo>
                                <a:cubicBezTo>
                                  <a:pt x="263" y="35"/>
                                  <a:pt x="265" y="34"/>
                                  <a:pt x="265" y="34"/>
                                </a:cubicBezTo>
                                <a:cubicBezTo>
                                  <a:pt x="264" y="34"/>
                                  <a:pt x="264" y="34"/>
                                  <a:pt x="264" y="34"/>
                                </a:cubicBezTo>
                                <a:close/>
                                <a:moveTo>
                                  <a:pt x="248" y="40"/>
                                </a:moveTo>
                                <a:cubicBezTo>
                                  <a:pt x="250" y="40"/>
                                  <a:pt x="247" y="41"/>
                                  <a:pt x="248" y="41"/>
                                </a:cubicBezTo>
                                <a:cubicBezTo>
                                  <a:pt x="251" y="40"/>
                                  <a:pt x="250" y="40"/>
                                  <a:pt x="252" y="39"/>
                                </a:cubicBezTo>
                                <a:cubicBezTo>
                                  <a:pt x="252" y="39"/>
                                  <a:pt x="252" y="40"/>
                                  <a:pt x="253" y="39"/>
                                </a:cubicBezTo>
                                <a:cubicBezTo>
                                  <a:pt x="254" y="39"/>
                                  <a:pt x="253" y="39"/>
                                  <a:pt x="254" y="38"/>
                                </a:cubicBezTo>
                                <a:cubicBezTo>
                                  <a:pt x="257" y="37"/>
                                  <a:pt x="256" y="38"/>
                                  <a:pt x="259" y="36"/>
                                </a:cubicBezTo>
                                <a:cubicBezTo>
                                  <a:pt x="260" y="36"/>
                                  <a:pt x="260" y="36"/>
                                  <a:pt x="260" y="35"/>
                                </a:cubicBezTo>
                                <a:cubicBezTo>
                                  <a:pt x="258" y="36"/>
                                  <a:pt x="258" y="36"/>
                                  <a:pt x="256" y="36"/>
                                </a:cubicBezTo>
                                <a:cubicBezTo>
                                  <a:pt x="258" y="36"/>
                                  <a:pt x="253" y="38"/>
                                  <a:pt x="254" y="37"/>
                                </a:cubicBezTo>
                                <a:cubicBezTo>
                                  <a:pt x="251" y="38"/>
                                  <a:pt x="252" y="39"/>
                                  <a:pt x="250" y="40"/>
                                </a:cubicBezTo>
                                <a:cubicBezTo>
                                  <a:pt x="250" y="39"/>
                                  <a:pt x="251" y="39"/>
                                  <a:pt x="250" y="39"/>
                                </a:cubicBezTo>
                                <a:cubicBezTo>
                                  <a:pt x="245" y="41"/>
                                  <a:pt x="242" y="42"/>
                                  <a:pt x="238" y="44"/>
                                </a:cubicBezTo>
                                <a:cubicBezTo>
                                  <a:pt x="237" y="45"/>
                                  <a:pt x="241" y="44"/>
                                  <a:pt x="239" y="45"/>
                                </a:cubicBezTo>
                                <a:cubicBezTo>
                                  <a:pt x="235" y="46"/>
                                  <a:pt x="238" y="43"/>
                                  <a:pt x="235" y="45"/>
                                </a:cubicBezTo>
                                <a:cubicBezTo>
                                  <a:pt x="236" y="45"/>
                                  <a:pt x="236" y="46"/>
                                  <a:pt x="238" y="45"/>
                                </a:cubicBezTo>
                                <a:cubicBezTo>
                                  <a:pt x="239" y="44"/>
                                  <a:pt x="241" y="44"/>
                                  <a:pt x="242" y="44"/>
                                </a:cubicBezTo>
                                <a:cubicBezTo>
                                  <a:pt x="243" y="43"/>
                                  <a:pt x="241" y="44"/>
                                  <a:pt x="242" y="43"/>
                                </a:cubicBezTo>
                                <a:cubicBezTo>
                                  <a:pt x="245" y="42"/>
                                  <a:pt x="246" y="41"/>
                                  <a:pt x="248" y="40"/>
                                </a:cubicBezTo>
                                <a:close/>
                                <a:moveTo>
                                  <a:pt x="253" y="56"/>
                                </a:moveTo>
                                <a:cubicBezTo>
                                  <a:pt x="253" y="57"/>
                                  <a:pt x="253" y="57"/>
                                  <a:pt x="254" y="57"/>
                                </a:cubicBezTo>
                                <a:cubicBezTo>
                                  <a:pt x="257" y="55"/>
                                  <a:pt x="256" y="56"/>
                                  <a:pt x="258" y="55"/>
                                </a:cubicBezTo>
                                <a:cubicBezTo>
                                  <a:pt x="258" y="55"/>
                                  <a:pt x="263" y="53"/>
                                  <a:pt x="264" y="52"/>
                                </a:cubicBezTo>
                                <a:cubicBezTo>
                                  <a:pt x="260" y="53"/>
                                  <a:pt x="255" y="56"/>
                                  <a:pt x="253" y="56"/>
                                </a:cubicBezTo>
                                <a:close/>
                                <a:moveTo>
                                  <a:pt x="264" y="64"/>
                                </a:moveTo>
                                <a:cubicBezTo>
                                  <a:pt x="267" y="64"/>
                                  <a:pt x="264" y="65"/>
                                  <a:pt x="263" y="65"/>
                                </a:cubicBezTo>
                                <a:cubicBezTo>
                                  <a:pt x="263" y="66"/>
                                  <a:pt x="263" y="66"/>
                                  <a:pt x="264" y="66"/>
                                </a:cubicBezTo>
                                <a:cubicBezTo>
                                  <a:pt x="264" y="65"/>
                                  <a:pt x="265" y="66"/>
                                  <a:pt x="267" y="65"/>
                                </a:cubicBezTo>
                                <a:cubicBezTo>
                                  <a:pt x="268" y="64"/>
                                  <a:pt x="268" y="64"/>
                                  <a:pt x="268" y="63"/>
                                </a:cubicBezTo>
                                <a:cubicBezTo>
                                  <a:pt x="267" y="64"/>
                                  <a:pt x="265" y="63"/>
                                  <a:pt x="264" y="64"/>
                                </a:cubicBezTo>
                                <a:close/>
                                <a:moveTo>
                                  <a:pt x="261" y="65"/>
                                </a:moveTo>
                                <a:cubicBezTo>
                                  <a:pt x="261" y="65"/>
                                  <a:pt x="261" y="65"/>
                                  <a:pt x="261" y="65"/>
                                </a:cubicBezTo>
                                <a:cubicBezTo>
                                  <a:pt x="263" y="65"/>
                                  <a:pt x="266" y="63"/>
                                  <a:pt x="264" y="63"/>
                                </a:cubicBezTo>
                                <a:cubicBezTo>
                                  <a:pt x="264" y="64"/>
                                  <a:pt x="263" y="64"/>
                                  <a:pt x="261" y="65"/>
                                </a:cubicBezTo>
                                <a:close/>
                                <a:moveTo>
                                  <a:pt x="253" y="68"/>
                                </a:moveTo>
                                <a:cubicBezTo>
                                  <a:pt x="255" y="68"/>
                                  <a:pt x="258" y="67"/>
                                  <a:pt x="259" y="67"/>
                                </a:cubicBezTo>
                                <a:cubicBezTo>
                                  <a:pt x="258" y="67"/>
                                  <a:pt x="261" y="66"/>
                                  <a:pt x="260" y="66"/>
                                </a:cubicBezTo>
                                <a:cubicBezTo>
                                  <a:pt x="257" y="67"/>
                                  <a:pt x="256" y="67"/>
                                  <a:pt x="253" y="68"/>
                                </a:cubicBezTo>
                                <a:close/>
                                <a:moveTo>
                                  <a:pt x="256" y="64"/>
                                </a:moveTo>
                                <a:cubicBezTo>
                                  <a:pt x="258" y="64"/>
                                  <a:pt x="255" y="65"/>
                                  <a:pt x="257" y="65"/>
                                </a:cubicBezTo>
                                <a:cubicBezTo>
                                  <a:pt x="258" y="64"/>
                                  <a:pt x="257" y="64"/>
                                  <a:pt x="258" y="63"/>
                                </a:cubicBezTo>
                                <a:lnTo>
                                  <a:pt x="256" y="64"/>
                                </a:lnTo>
                                <a:close/>
                                <a:moveTo>
                                  <a:pt x="249" y="75"/>
                                </a:moveTo>
                                <a:cubicBezTo>
                                  <a:pt x="249" y="75"/>
                                  <a:pt x="249" y="75"/>
                                  <a:pt x="248" y="75"/>
                                </a:cubicBezTo>
                                <a:cubicBezTo>
                                  <a:pt x="247" y="75"/>
                                  <a:pt x="250" y="73"/>
                                  <a:pt x="247" y="74"/>
                                </a:cubicBezTo>
                                <a:cubicBezTo>
                                  <a:pt x="250" y="74"/>
                                  <a:pt x="243" y="77"/>
                                  <a:pt x="246" y="77"/>
                                </a:cubicBezTo>
                                <a:cubicBezTo>
                                  <a:pt x="246" y="77"/>
                                  <a:pt x="247" y="76"/>
                                  <a:pt x="247" y="76"/>
                                </a:cubicBezTo>
                                <a:cubicBezTo>
                                  <a:pt x="246" y="77"/>
                                  <a:pt x="246" y="77"/>
                                  <a:pt x="247" y="77"/>
                                </a:cubicBezTo>
                                <a:cubicBezTo>
                                  <a:pt x="249" y="75"/>
                                  <a:pt x="255" y="74"/>
                                  <a:pt x="257" y="72"/>
                                </a:cubicBezTo>
                                <a:cubicBezTo>
                                  <a:pt x="255" y="72"/>
                                  <a:pt x="252" y="74"/>
                                  <a:pt x="249" y="75"/>
                                </a:cubicBezTo>
                                <a:close/>
                                <a:moveTo>
                                  <a:pt x="248" y="62"/>
                                </a:moveTo>
                                <a:cubicBezTo>
                                  <a:pt x="250" y="61"/>
                                  <a:pt x="251" y="61"/>
                                  <a:pt x="251" y="60"/>
                                </a:cubicBezTo>
                                <a:cubicBezTo>
                                  <a:pt x="249" y="61"/>
                                  <a:pt x="248" y="62"/>
                                  <a:pt x="248" y="62"/>
                                </a:cubicBezTo>
                                <a:close/>
                                <a:moveTo>
                                  <a:pt x="246" y="67"/>
                                </a:moveTo>
                                <a:cubicBezTo>
                                  <a:pt x="243" y="68"/>
                                  <a:pt x="245" y="69"/>
                                  <a:pt x="248" y="68"/>
                                </a:cubicBezTo>
                                <a:cubicBezTo>
                                  <a:pt x="248" y="67"/>
                                  <a:pt x="246" y="68"/>
                                  <a:pt x="246" y="67"/>
                                </a:cubicBezTo>
                                <a:close/>
                                <a:moveTo>
                                  <a:pt x="244" y="65"/>
                                </a:moveTo>
                                <a:cubicBezTo>
                                  <a:pt x="243" y="65"/>
                                  <a:pt x="245" y="64"/>
                                  <a:pt x="245" y="63"/>
                                </a:cubicBezTo>
                                <a:cubicBezTo>
                                  <a:pt x="242" y="64"/>
                                  <a:pt x="242" y="66"/>
                                  <a:pt x="244" y="65"/>
                                </a:cubicBezTo>
                                <a:close/>
                                <a:moveTo>
                                  <a:pt x="241" y="72"/>
                                </a:moveTo>
                                <a:cubicBezTo>
                                  <a:pt x="241" y="72"/>
                                  <a:pt x="241" y="71"/>
                                  <a:pt x="240" y="71"/>
                                </a:cubicBezTo>
                                <a:cubicBezTo>
                                  <a:pt x="240" y="72"/>
                                  <a:pt x="239" y="72"/>
                                  <a:pt x="239" y="72"/>
                                </a:cubicBezTo>
                                <a:cubicBezTo>
                                  <a:pt x="239" y="72"/>
                                  <a:pt x="238" y="73"/>
                                  <a:pt x="238" y="73"/>
                                </a:cubicBezTo>
                                <a:cubicBezTo>
                                  <a:pt x="242" y="71"/>
                                  <a:pt x="237" y="74"/>
                                  <a:pt x="239" y="74"/>
                                </a:cubicBezTo>
                                <a:cubicBezTo>
                                  <a:pt x="243" y="71"/>
                                  <a:pt x="246" y="72"/>
                                  <a:pt x="248" y="70"/>
                                </a:cubicBezTo>
                                <a:cubicBezTo>
                                  <a:pt x="245" y="70"/>
                                  <a:pt x="241" y="73"/>
                                  <a:pt x="239" y="73"/>
                                </a:cubicBezTo>
                                <a:cubicBezTo>
                                  <a:pt x="239" y="73"/>
                                  <a:pt x="240" y="72"/>
                                  <a:pt x="241" y="72"/>
                                </a:cubicBezTo>
                                <a:close/>
                                <a:moveTo>
                                  <a:pt x="239" y="71"/>
                                </a:moveTo>
                                <a:cubicBezTo>
                                  <a:pt x="236" y="72"/>
                                  <a:pt x="237" y="73"/>
                                  <a:pt x="236" y="74"/>
                                </a:cubicBezTo>
                                <a:cubicBezTo>
                                  <a:pt x="238" y="73"/>
                                  <a:pt x="239" y="72"/>
                                  <a:pt x="239" y="71"/>
                                </a:cubicBezTo>
                                <a:close/>
                                <a:moveTo>
                                  <a:pt x="226" y="49"/>
                                </a:moveTo>
                                <a:cubicBezTo>
                                  <a:pt x="226" y="48"/>
                                  <a:pt x="225" y="49"/>
                                  <a:pt x="227" y="47"/>
                                </a:cubicBezTo>
                                <a:cubicBezTo>
                                  <a:pt x="225" y="49"/>
                                  <a:pt x="222" y="49"/>
                                  <a:pt x="221" y="51"/>
                                </a:cubicBezTo>
                                <a:cubicBezTo>
                                  <a:pt x="225" y="49"/>
                                  <a:pt x="224" y="50"/>
                                  <a:pt x="226" y="50"/>
                                </a:cubicBezTo>
                                <a:cubicBezTo>
                                  <a:pt x="224" y="51"/>
                                  <a:pt x="224" y="51"/>
                                  <a:pt x="222" y="51"/>
                                </a:cubicBezTo>
                                <a:cubicBezTo>
                                  <a:pt x="223" y="52"/>
                                  <a:pt x="227" y="50"/>
                                  <a:pt x="230" y="49"/>
                                </a:cubicBezTo>
                                <a:cubicBezTo>
                                  <a:pt x="230" y="48"/>
                                  <a:pt x="230" y="48"/>
                                  <a:pt x="231" y="47"/>
                                </a:cubicBezTo>
                                <a:cubicBezTo>
                                  <a:pt x="231" y="47"/>
                                  <a:pt x="231" y="48"/>
                                  <a:pt x="233" y="47"/>
                                </a:cubicBezTo>
                                <a:cubicBezTo>
                                  <a:pt x="233" y="46"/>
                                  <a:pt x="233" y="46"/>
                                  <a:pt x="233" y="46"/>
                                </a:cubicBezTo>
                                <a:cubicBezTo>
                                  <a:pt x="229" y="48"/>
                                  <a:pt x="228" y="48"/>
                                  <a:pt x="226" y="49"/>
                                </a:cubicBezTo>
                                <a:close/>
                                <a:moveTo>
                                  <a:pt x="235" y="57"/>
                                </a:moveTo>
                                <a:cubicBezTo>
                                  <a:pt x="233" y="58"/>
                                  <a:pt x="231" y="59"/>
                                  <a:pt x="230" y="59"/>
                                </a:cubicBezTo>
                                <a:cubicBezTo>
                                  <a:pt x="228" y="60"/>
                                  <a:pt x="231" y="59"/>
                                  <a:pt x="232" y="59"/>
                                </a:cubicBezTo>
                                <a:cubicBezTo>
                                  <a:pt x="232" y="59"/>
                                  <a:pt x="231" y="59"/>
                                  <a:pt x="233" y="58"/>
                                </a:cubicBezTo>
                                <a:cubicBezTo>
                                  <a:pt x="233" y="58"/>
                                  <a:pt x="233" y="59"/>
                                  <a:pt x="232" y="59"/>
                                </a:cubicBezTo>
                                <a:cubicBezTo>
                                  <a:pt x="234" y="58"/>
                                  <a:pt x="236" y="58"/>
                                  <a:pt x="236" y="57"/>
                                </a:cubicBezTo>
                                <a:cubicBezTo>
                                  <a:pt x="235" y="57"/>
                                  <a:pt x="235" y="57"/>
                                  <a:pt x="235" y="57"/>
                                </a:cubicBezTo>
                                <a:close/>
                                <a:moveTo>
                                  <a:pt x="235" y="64"/>
                                </a:moveTo>
                                <a:cubicBezTo>
                                  <a:pt x="237" y="63"/>
                                  <a:pt x="235" y="65"/>
                                  <a:pt x="235" y="65"/>
                                </a:cubicBezTo>
                                <a:cubicBezTo>
                                  <a:pt x="238" y="64"/>
                                  <a:pt x="238" y="64"/>
                                  <a:pt x="238" y="63"/>
                                </a:cubicBezTo>
                                <a:cubicBezTo>
                                  <a:pt x="237" y="64"/>
                                  <a:pt x="235" y="64"/>
                                  <a:pt x="235" y="64"/>
                                </a:cubicBezTo>
                                <a:close/>
                                <a:moveTo>
                                  <a:pt x="230" y="61"/>
                                </a:moveTo>
                                <a:cubicBezTo>
                                  <a:pt x="230" y="61"/>
                                  <a:pt x="228" y="63"/>
                                  <a:pt x="231" y="62"/>
                                </a:cubicBezTo>
                                <a:cubicBezTo>
                                  <a:pt x="230" y="62"/>
                                  <a:pt x="232" y="60"/>
                                  <a:pt x="232" y="60"/>
                                </a:cubicBezTo>
                                <a:cubicBezTo>
                                  <a:pt x="231" y="60"/>
                                  <a:pt x="230" y="61"/>
                                  <a:pt x="230" y="61"/>
                                </a:cubicBezTo>
                                <a:close/>
                                <a:moveTo>
                                  <a:pt x="227" y="61"/>
                                </a:moveTo>
                                <a:cubicBezTo>
                                  <a:pt x="227" y="62"/>
                                  <a:pt x="227" y="62"/>
                                  <a:pt x="227" y="62"/>
                                </a:cubicBezTo>
                                <a:cubicBezTo>
                                  <a:pt x="228" y="61"/>
                                  <a:pt x="229" y="60"/>
                                  <a:pt x="230" y="60"/>
                                </a:cubicBezTo>
                                <a:cubicBezTo>
                                  <a:pt x="230" y="60"/>
                                  <a:pt x="229" y="60"/>
                                  <a:pt x="227" y="61"/>
                                </a:cubicBezTo>
                                <a:close/>
                                <a:moveTo>
                                  <a:pt x="225" y="71"/>
                                </a:moveTo>
                                <a:cubicBezTo>
                                  <a:pt x="228" y="69"/>
                                  <a:pt x="229" y="68"/>
                                  <a:pt x="232" y="66"/>
                                </a:cubicBezTo>
                                <a:cubicBezTo>
                                  <a:pt x="230" y="67"/>
                                  <a:pt x="232" y="66"/>
                                  <a:pt x="232" y="65"/>
                                </a:cubicBezTo>
                                <a:cubicBezTo>
                                  <a:pt x="230" y="67"/>
                                  <a:pt x="226" y="67"/>
                                  <a:pt x="226" y="68"/>
                                </a:cubicBezTo>
                                <a:cubicBezTo>
                                  <a:pt x="227" y="69"/>
                                  <a:pt x="228" y="67"/>
                                  <a:pt x="230" y="67"/>
                                </a:cubicBezTo>
                                <a:cubicBezTo>
                                  <a:pt x="230" y="67"/>
                                  <a:pt x="231" y="67"/>
                                  <a:pt x="231" y="67"/>
                                </a:cubicBezTo>
                                <a:cubicBezTo>
                                  <a:pt x="228" y="69"/>
                                  <a:pt x="225" y="70"/>
                                  <a:pt x="225" y="71"/>
                                </a:cubicBezTo>
                                <a:close/>
                                <a:moveTo>
                                  <a:pt x="228" y="73"/>
                                </a:moveTo>
                                <a:cubicBezTo>
                                  <a:pt x="228" y="73"/>
                                  <a:pt x="228" y="72"/>
                                  <a:pt x="226" y="73"/>
                                </a:cubicBezTo>
                                <a:cubicBezTo>
                                  <a:pt x="227" y="74"/>
                                  <a:pt x="227" y="74"/>
                                  <a:pt x="227" y="74"/>
                                </a:cubicBezTo>
                                <a:cubicBezTo>
                                  <a:pt x="228" y="73"/>
                                  <a:pt x="231" y="72"/>
                                  <a:pt x="230" y="72"/>
                                </a:cubicBezTo>
                                <a:lnTo>
                                  <a:pt x="228" y="73"/>
                                </a:lnTo>
                                <a:close/>
                                <a:moveTo>
                                  <a:pt x="221" y="77"/>
                                </a:moveTo>
                                <a:cubicBezTo>
                                  <a:pt x="221" y="77"/>
                                  <a:pt x="224" y="76"/>
                                  <a:pt x="225" y="76"/>
                                </a:cubicBezTo>
                                <a:cubicBezTo>
                                  <a:pt x="224" y="77"/>
                                  <a:pt x="222" y="78"/>
                                  <a:pt x="221" y="79"/>
                                </a:cubicBezTo>
                                <a:cubicBezTo>
                                  <a:pt x="223" y="78"/>
                                  <a:pt x="225" y="77"/>
                                  <a:pt x="227" y="76"/>
                                </a:cubicBezTo>
                                <a:cubicBezTo>
                                  <a:pt x="228" y="75"/>
                                  <a:pt x="227" y="75"/>
                                  <a:pt x="226" y="74"/>
                                </a:cubicBezTo>
                                <a:cubicBezTo>
                                  <a:pt x="224" y="75"/>
                                  <a:pt x="223" y="76"/>
                                  <a:pt x="222" y="77"/>
                                </a:cubicBezTo>
                                <a:cubicBezTo>
                                  <a:pt x="222" y="76"/>
                                  <a:pt x="221" y="76"/>
                                  <a:pt x="221" y="77"/>
                                </a:cubicBezTo>
                                <a:close/>
                                <a:moveTo>
                                  <a:pt x="224" y="73"/>
                                </a:moveTo>
                                <a:cubicBezTo>
                                  <a:pt x="220" y="76"/>
                                  <a:pt x="220" y="76"/>
                                  <a:pt x="220" y="76"/>
                                </a:cubicBezTo>
                                <a:cubicBezTo>
                                  <a:pt x="222" y="76"/>
                                  <a:pt x="221" y="76"/>
                                  <a:pt x="224" y="75"/>
                                </a:cubicBezTo>
                                <a:cubicBezTo>
                                  <a:pt x="223" y="74"/>
                                  <a:pt x="226" y="73"/>
                                  <a:pt x="224" y="73"/>
                                </a:cubicBezTo>
                                <a:close/>
                                <a:moveTo>
                                  <a:pt x="206" y="64"/>
                                </a:moveTo>
                                <a:cubicBezTo>
                                  <a:pt x="207" y="65"/>
                                  <a:pt x="208" y="64"/>
                                  <a:pt x="207" y="65"/>
                                </a:cubicBezTo>
                                <a:cubicBezTo>
                                  <a:pt x="212" y="62"/>
                                  <a:pt x="208" y="64"/>
                                  <a:pt x="209" y="63"/>
                                </a:cubicBezTo>
                                <a:cubicBezTo>
                                  <a:pt x="210" y="62"/>
                                  <a:pt x="210" y="63"/>
                                  <a:pt x="212" y="62"/>
                                </a:cubicBezTo>
                                <a:cubicBezTo>
                                  <a:pt x="212" y="61"/>
                                  <a:pt x="209" y="62"/>
                                  <a:pt x="206" y="64"/>
                                </a:cubicBezTo>
                                <a:close/>
                                <a:moveTo>
                                  <a:pt x="197" y="73"/>
                                </a:moveTo>
                                <a:cubicBezTo>
                                  <a:pt x="198" y="73"/>
                                  <a:pt x="198" y="72"/>
                                  <a:pt x="198" y="73"/>
                                </a:cubicBezTo>
                                <a:cubicBezTo>
                                  <a:pt x="199" y="72"/>
                                  <a:pt x="200" y="71"/>
                                  <a:pt x="200" y="71"/>
                                </a:cubicBezTo>
                                <a:cubicBezTo>
                                  <a:pt x="198" y="72"/>
                                  <a:pt x="201" y="70"/>
                                  <a:pt x="200" y="70"/>
                                </a:cubicBezTo>
                                <a:cubicBezTo>
                                  <a:pt x="197" y="72"/>
                                  <a:pt x="200" y="72"/>
                                  <a:pt x="197" y="73"/>
                                </a:cubicBezTo>
                                <a:close/>
                                <a:moveTo>
                                  <a:pt x="196" y="70"/>
                                </a:moveTo>
                                <a:cubicBezTo>
                                  <a:pt x="196" y="71"/>
                                  <a:pt x="198" y="69"/>
                                  <a:pt x="197" y="71"/>
                                </a:cubicBezTo>
                                <a:cubicBezTo>
                                  <a:pt x="200" y="69"/>
                                  <a:pt x="198" y="68"/>
                                  <a:pt x="196" y="70"/>
                                </a:cubicBezTo>
                                <a:close/>
                                <a:moveTo>
                                  <a:pt x="191" y="75"/>
                                </a:moveTo>
                                <a:cubicBezTo>
                                  <a:pt x="192" y="74"/>
                                  <a:pt x="194" y="72"/>
                                  <a:pt x="192" y="73"/>
                                </a:cubicBezTo>
                                <a:cubicBezTo>
                                  <a:pt x="192" y="74"/>
                                  <a:pt x="189" y="75"/>
                                  <a:pt x="191" y="75"/>
                                </a:cubicBezTo>
                                <a:close/>
                                <a:moveTo>
                                  <a:pt x="187" y="76"/>
                                </a:moveTo>
                                <a:cubicBezTo>
                                  <a:pt x="186" y="77"/>
                                  <a:pt x="184" y="78"/>
                                  <a:pt x="185" y="79"/>
                                </a:cubicBezTo>
                                <a:cubicBezTo>
                                  <a:pt x="185" y="78"/>
                                  <a:pt x="187" y="77"/>
                                  <a:pt x="187" y="78"/>
                                </a:cubicBezTo>
                                <a:cubicBezTo>
                                  <a:pt x="186" y="78"/>
                                  <a:pt x="187" y="78"/>
                                  <a:pt x="188" y="77"/>
                                </a:cubicBezTo>
                                <a:cubicBezTo>
                                  <a:pt x="189" y="76"/>
                                  <a:pt x="189" y="76"/>
                                  <a:pt x="187" y="76"/>
                                </a:cubicBezTo>
                                <a:close/>
                                <a:moveTo>
                                  <a:pt x="186" y="75"/>
                                </a:moveTo>
                                <a:cubicBezTo>
                                  <a:pt x="185" y="76"/>
                                  <a:pt x="184" y="77"/>
                                  <a:pt x="184" y="77"/>
                                </a:cubicBezTo>
                                <a:cubicBezTo>
                                  <a:pt x="183" y="78"/>
                                  <a:pt x="188" y="76"/>
                                  <a:pt x="188" y="75"/>
                                </a:cubicBezTo>
                                <a:cubicBezTo>
                                  <a:pt x="186" y="76"/>
                                  <a:pt x="187" y="75"/>
                                  <a:pt x="186" y="75"/>
                                </a:cubicBezTo>
                                <a:close/>
                                <a:moveTo>
                                  <a:pt x="186" y="95"/>
                                </a:moveTo>
                                <a:cubicBezTo>
                                  <a:pt x="187" y="94"/>
                                  <a:pt x="186" y="95"/>
                                  <a:pt x="186" y="95"/>
                                </a:cubicBezTo>
                                <a:cubicBezTo>
                                  <a:pt x="191" y="92"/>
                                  <a:pt x="191" y="92"/>
                                  <a:pt x="191" y="92"/>
                                </a:cubicBezTo>
                                <a:cubicBezTo>
                                  <a:pt x="192" y="92"/>
                                  <a:pt x="191" y="93"/>
                                  <a:pt x="193" y="92"/>
                                </a:cubicBezTo>
                                <a:cubicBezTo>
                                  <a:pt x="192" y="92"/>
                                  <a:pt x="195" y="91"/>
                                  <a:pt x="195" y="90"/>
                                </a:cubicBezTo>
                                <a:cubicBezTo>
                                  <a:pt x="194" y="91"/>
                                  <a:pt x="193" y="90"/>
                                  <a:pt x="192" y="91"/>
                                </a:cubicBezTo>
                                <a:cubicBezTo>
                                  <a:pt x="190" y="93"/>
                                  <a:pt x="187" y="94"/>
                                  <a:pt x="186" y="95"/>
                                </a:cubicBezTo>
                                <a:close/>
                                <a:moveTo>
                                  <a:pt x="178" y="81"/>
                                </a:moveTo>
                                <a:cubicBezTo>
                                  <a:pt x="176" y="83"/>
                                  <a:pt x="179" y="82"/>
                                  <a:pt x="180" y="81"/>
                                </a:cubicBezTo>
                                <a:cubicBezTo>
                                  <a:pt x="181" y="80"/>
                                  <a:pt x="183" y="79"/>
                                  <a:pt x="183" y="79"/>
                                </a:cubicBezTo>
                                <a:cubicBezTo>
                                  <a:pt x="180" y="81"/>
                                  <a:pt x="183" y="78"/>
                                  <a:pt x="178" y="81"/>
                                </a:cubicBezTo>
                                <a:close/>
                                <a:moveTo>
                                  <a:pt x="182" y="80"/>
                                </a:moveTo>
                                <a:cubicBezTo>
                                  <a:pt x="182" y="81"/>
                                  <a:pt x="178" y="83"/>
                                  <a:pt x="179" y="83"/>
                                </a:cubicBezTo>
                                <a:cubicBezTo>
                                  <a:pt x="181" y="82"/>
                                  <a:pt x="182" y="82"/>
                                  <a:pt x="183" y="81"/>
                                </a:cubicBezTo>
                                <a:cubicBezTo>
                                  <a:pt x="180" y="82"/>
                                  <a:pt x="186" y="79"/>
                                  <a:pt x="182" y="80"/>
                                </a:cubicBezTo>
                                <a:close/>
                                <a:moveTo>
                                  <a:pt x="182" y="82"/>
                                </a:moveTo>
                                <a:cubicBezTo>
                                  <a:pt x="180" y="84"/>
                                  <a:pt x="178" y="86"/>
                                  <a:pt x="180" y="86"/>
                                </a:cubicBezTo>
                                <a:cubicBezTo>
                                  <a:pt x="180" y="85"/>
                                  <a:pt x="183" y="83"/>
                                  <a:pt x="181" y="85"/>
                                </a:cubicBezTo>
                                <a:cubicBezTo>
                                  <a:pt x="186" y="82"/>
                                  <a:pt x="180" y="85"/>
                                  <a:pt x="183" y="82"/>
                                </a:cubicBezTo>
                                <a:cubicBezTo>
                                  <a:pt x="182" y="82"/>
                                  <a:pt x="182" y="83"/>
                                  <a:pt x="182" y="82"/>
                                </a:cubicBezTo>
                                <a:close/>
                                <a:moveTo>
                                  <a:pt x="165" y="91"/>
                                </a:moveTo>
                                <a:cubicBezTo>
                                  <a:pt x="163" y="92"/>
                                  <a:pt x="163" y="92"/>
                                  <a:pt x="163" y="93"/>
                                </a:cubicBezTo>
                                <a:cubicBezTo>
                                  <a:pt x="163" y="92"/>
                                  <a:pt x="159" y="95"/>
                                  <a:pt x="158" y="95"/>
                                </a:cubicBezTo>
                                <a:cubicBezTo>
                                  <a:pt x="159" y="96"/>
                                  <a:pt x="163" y="93"/>
                                  <a:pt x="166" y="91"/>
                                </a:cubicBezTo>
                                <a:cubicBezTo>
                                  <a:pt x="165" y="91"/>
                                  <a:pt x="167" y="90"/>
                                  <a:pt x="165" y="91"/>
                                </a:cubicBezTo>
                                <a:close/>
                                <a:moveTo>
                                  <a:pt x="167" y="91"/>
                                </a:moveTo>
                                <a:cubicBezTo>
                                  <a:pt x="169" y="90"/>
                                  <a:pt x="169" y="90"/>
                                  <a:pt x="171" y="90"/>
                                </a:cubicBezTo>
                                <a:cubicBezTo>
                                  <a:pt x="171" y="88"/>
                                  <a:pt x="176" y="85"/>
                                  <a:pt x="178" y="83"/>
                                </a:cubicBezTo>
                                <a:cubicBezTo>
                                  <a:pt x="176" y="84"/>
                                  <a:pt x="176" y="82"/>
                                  <a:pt x="174" y="84"/>
                                </a:cubicBezTo>
                                <a:cubicBezTo>
                                  <a:pt x="175" y="85"/>
                                  <a:pt x="170" y="87"/>
                                  <a:pt x="170" y="88"/>
                                </a:cubicBezTo>
                                <a:cubicBezTo>
                                  <a:pt x="169" y="88"/>
                                  <a:pt x="169" y="88"/>
                                  <a:pt x="169" y="87"/>
                                </a:cubicBezTo>
                                <a:cubicBezTo>
                                  <a:pt x="166" y="90"/>
                                  <a:pt x="167" y="90"/>
                                  <a:pt x="167" y="91"/>
                                </a:cubicBezTo>
                                <a:close/>
                                <a:moveTo>
                                  <a:pt x="173" y="93"/>
                                </a:moveTo>
                                <a:cubicBezTo>
                                  <a:pt x="174" y="92"/>
                                  <a:pt x="173" y="94"/>
                                  <a:pt x="176" y="92"/>
                                </a:cubicBezTo>
                                <a:cubicBezTo>
                                  <a:pt x="176" y="91"/>
                                  <a:pt x="175" y="92"/>
                                  <a:pt x="176" y="91"/>
                                </a:cubicBezTo>
                                <a:cubicBezTo>
                                  <a:pt x="174" y="92"/>
                                  <a:pt x="173" y="92"/>
                                  <a:pt x="173" y="93"/>
                                </a:cubicBezTo>
                                <a:close/>
                                <a:moveTo>
                                  <a:pt x="174" y="104"/>
                                </a:moveTo>
                                <a:cubicBezTo>
                                  <a:pt x="174" y="105"/>
                                  <a:pt x="181" y="100"/>
                                  <a:pt x="180" y="100"/>
                                </a:cubicBezTo>
                                <a:cubicBezTo>
                                  <a:pt x="177" y="102"/>
                                  <a:pt x="177" y="103"/>
                                  <a:pt x="174" y="104"/>
                                </a:cubicBezTo>
                                <a:close/>
                                <a:moveTo>
                                  <a:pt x="164" y="99"/>
                                </a:moveTo>
                                <a:cubicBezTo>
                                  <a:pt x="166" y="98"/>
                                  <a:pt x="169" y="96"/>
                                  <a:pt x="170" y="95"/>
                                </a:cubicBezTo>
                                <a:cubicBezTo>
                                  <a:pt x="167" y="97"/>
                                  <a:pt x="165" y="97"/>
                                  <a:pt x="164" y="99"/>
                                </a:cubicBezTo>
                                <a:close/>
                                <a:moveTo>
                                  <a:pt x="159" y="99"/>
                                </a:moveTo>
                                <a:cubicBezTo>
                                  <a:pt x="159" y="100"/>
                                  <a:pt x="158" y="100"/>
                                  <a:pt x="158" y="100"/>
                                </a:cubicBezTo>
                                <a:cubicBezTo>
                                  <a:pt x="160" y="99"/>
                                  <a:pt x="160" y="98"/>
                                  <a:pt x="161" y="97"/>
                                </a:cubicBezTo>
                                <a:cubicBezTo>
                                  <a:pt x="161" y="97"/>
                                  <a:pt x="161" y="98"/>
                                  <a:pt x="162" y="97"/>
                                </a:cubicBezTo>
                                <a:cubicBezTo>
                                  <a:pt x="163" y="96"/>
                                  <a:pt x="162" y="97"/>
                                  <a:pt x="162" y="97"/>
                                </a:cubicBezTo>
                                <a:cubicBezTo>
                                  <a:pt x="158" y="99"/>
                                  <a:pt x="158" y="99"/>
                                  <a:pt x="158" y="99"/>
                                </a:cubicBezTo>
                                <a:cubicBezTo>
                                  <a:pt x="158" y="100"/>
                                  <a:pt x="157" y="102"/>
                                  <a:pt x="159" y="99"/>
                                </a:cubicBezTo>
                                <a:close/>
                                <a:moveTo>
                                  <a:pt x="153" y="99"/>
                                </a:moveTo>
                                <a:cubicBezTo>
                                  <a:pt x="153" y="99"/>
                                  <a:pt x="152" y="100"/>
                                  <a:pt x="153" y="101"/>
                                </a:cubicBezTo>
                                <a:cubicBezTo>
                                  <a:pt x="151" y="101"/>
                                  <a:pt x="149" y="103"/>
                                  <a:pt x="150" y="103"/>
                                </a:cubicBezTo>
                                <a:cubicBezTo>
                                  <a:pt x="154" y="100"/>
                                  <a:pt x="153" y="100"/>
                                  <a:pt x="156" y="98"/>
                                </a:cubicBezTo>
                                <a:cubicBezTo>
                                  <a:pt x="155" y="98"/>
                                  <a:pt x="155" y="98"/>
                                  <a:pt x="154" y="98"/>
                                </a:cubicBezTo>
                                <a:cubicBezTo>
                                  <a:pt x="154" y="100"/>
                                  <a:pt x="154" y="98"/>
                                  <a:pt x="153" y="99"/>
                                </a:cubicBezTo>
                                <a:close/>
                                <a:moveTo>
                                  <a:pt x="160" y="120"/>
                                </a:moveTo>
                                <a:cubicBezTo>
                                  <a:pt x="160" y="120"/>
                                  <a:pt x="160" y="121"/>
                                  <a:pt x="161" y="120"/>
                                </a:cubicBezTo>
                                <a:cubicBezTo>
                                  <a:pt x="162" y="119"/>
                                  <a:pt x="165" y="116"/>
                                  <a:pt x="163" y="117"/>
                                </a:cubicBezTo>
                                <a:cubicBezTo>
                                  <a:pt x="163" y="117"/>
                                  <a:pt x="162" y="119"/>
                                  <a:pt x="160" y="120"/>
                                </a:cubicBezTo>
                                <a:close/>
                                <a:moveTo>
                                  <a:pt x="150" y="106"/>
                                </a:moveTo>
                                <a:cubicBezTo>
                                  <a:pt x="148" y="108"/>
                                  <a:pt x="154" y="103"/>
                                  <a:pt x="151" y="106"/>
                                </a:cubicBezTo>
                                <a:cubicBezTo>
                                  <a:pt x="154" y="104"/>
                                  <a:pt x="154" y="104"/>
                                  <a:pt x="154" y="104"/>
                                </a:cubicBezTo>
                                <a:cubicBezTo>
                                  <a:pt x="154" y="103"/>
                                  <a:pt x="153" y="104"/>
                                  <a:pt x="154" y="103"/>
                                </a:cubicBezTo>
                                <a:cubicBezTo>
                                  <a:pt x="151" y="105"/>
                                  <a:pt x="151" y="105"/>
                                  <a:pt x="150" y="106"/>
                                </a:cubicBezTo>
                                <a:close/>
                                <a:moveTo>
                                  <a:pt x="146" y="105"/>
                                </a:moveTo>
                                <a:cubicBezTo>
                                  <a:pt x="142" y="108"/>
                                  <a:pt x="147" y="106"/>
                                  <a:pt x="145" y="108"/>
                                </a:cubicBezTo>
                                <a:cubicBezTo>
                                  <a:pt x="147" y="106"/>
                                  <a:pt x="146" y="106"/>
                                  <a:pt x="149" y="104"/>
                                </a:cubicBezTo>
                                <a:cubicBezTo>
                                  <a:pt x="148" y="104"/>
                                  <a:pt x="149" y="103"/>
                                  <a:pt x="149" y="103"/>
                                </a:cubicBezTo>
                                <a:cubicBezTo>
                                  <a:pt x="145" y="105"/>
                                  <a:pt x="149" y="103"/>
                                  <a:pt x="146" y="106"/>
                                </a:cubicBezTo>
                                <a:cubicBezTo>
                                  <a:pt x="146" y="105"/>
                                  <a:pt x="147" y="104"/>
                                  <a:pt x="146" y="105"/>
                                </a:cubicBezTo>
                                <a:close/>
                                <a:moveTo>
                                  <a:pt x="153" y="120"/>
                                </a:moveTo>
                                <a:cubicBezTo>
                                  <a:pt x="156" y="118"/>
                                  <a:pt x="154" y="119"/>
                                  <a:pt x="157" y="116"/>
                                </a:cubicBezTo>
                                <a:cubicBezTo>
                                  <a:pt x="156" y="117"/>
                                  <a:pt x="154" y="118"/>
                                  <a:pt x="152" y="119"/>
                                </a:cubicBezTo>
                                <a:cubicBezTo>
                                  <a:pt x="154" y="119"/>
                                  <a:pt x="151" y="121"/>
                                  <a:pt x="149" y="122"/>
                                </a:cubicBezTo>
                                <a:cubicBezTo>
                                  <a:pt x="148" y="124"/>
                                  <a:pt x="152" y="120"/>
                                  <a:pt x="151" y="122"/>
                                </a:cubicBezTo>
                                <a:cubicBezTo>
                                  <a:pt x="153" y="120"/>
                                  <a:pt x="153" y="119"/>
                                  <a:pt x="154" y="119"/>
                                </a:cubicBezTo>
                                <a:cubicBezTo>
                                  <a:pt x="154" y="119"/>
                                  <a:pt x="153" y="120"/>
                                  <a:pt x="153" y="120"/>
                                </a:cubicBezTo>
                                <a:close/>
                                <a:moveTo>
                                  <a:pt x="136" y="117"/>
                                </a:moveTo>
                                <a:cubicBezTo>
                                  <a:pt x="139" y="115"/>
                                  <a:pt x="135" y="118"/>
                                  <a:pt x="135" y="118"/>
                                </a:cubicBezTo>
                                <a:cubicBezTo>
                                  <a:pt x="138" y="116"/>
                                  <a:pt x="140" y="115"/>
                                  <a:pt x="142" y="113"/>
                                </a:cubicBezTo>
                                <a:cubicBezTo>
                                  <a:pt x="142" y="112"/>
                                  <a:pt x="147" y="109"/>
                                  <a:pt x="148" y="107"/>
                                </a:cubicBezTo>
                                <a:cubicBezTo>
                                  <a:pt x="147" y="108"/>
                                  <a:pt x="146" y="108"/>
                                  <a:pt x="146" y="108"/>
                                </a:cubicBezTo>
                                <a:cubicBezTo>
                                  <a:pt x="144" y="109"/>
                                  <a:pt x="144" y="110"/>
                                  <a:pt x="142" y="111"/>
                                </a:cubicBezTo>
                                <a:cubicBezTo>
                                  <a:pt x="141" y="113"/>
                                  <a:pt x="142" y="113"/>
                                  <a:pt x="141" y="113"/>
                                </a:cubicBezTo>
                                <a:cubicBezTo>
                                  <a:pt x="140" y="113"/>
                                  <a:pt x="136" y="116"/>
                                  <a:pt x="136" y="117"/>
                                </a:cubicBezTo>
                                <a:close/>
                                <a:moveTo>
                                  <a:pt x="153" y="123"/>
                                </a:moveTo>
                                <a:cubicBezTo>
                                  <a:pt x="154" y="123"/>
                                  <a:pt x="157" y="120"/>
                                  <a:pt x="156" y="120"/>
                                </a:cubicBezTo>
                                <a:cubicBezTo>
                                  <a:pt x="155" y="121"/>
                                  <a:pt x="152" y="123"/>
                                  <a:pt x="153" y="123"/>
                                </a:cubicBezTo>
                                <a:close/>
                                <a:moveTo>
                                  <a:pt x="137" y="109"/>
                                </a:moveTo>
                                <a:cubicBezTo>
                                  <a:pt x="139" y="108"/>
                                  <a:pt x="141" y="106"/>
                                  <a:pt x="141" y="106"/>
                                </a:cubicBezTo>
                                <a:cubicBezTo>
                                  <a:pt x="139" y="107"/>
                                  <a:pt x="137" y="109"/>
                                  <a:pt x="137" y="109"/>
                                </a:cubicBezTo>
                                <a:close/>
                                <a:moveTo>
                                  <a:pt x="136" y="114"/>
                                </a:moveTo>
                                <a:cubicBezTo>
                                  <a:pt x="138" y="114"/>
                                  <a:pt x="137" y="113"/>
                                  <a:pt x="137" y="115"/>
                                </a:cubicBezTo>
                                <a:cubicBezTo>
                                  <a:pt x="138" y="114"/>
                                  <a:pt x="138" y="113"/>
                                  <a:pt x="141" y="111"/>
                                </a:cubicBezTo>
                                <a:cubicBezTo>
                                  <a:pt x="142" y="110"/>
                                  <a:pt x="141" y="111"/>
                                  <a:pt x="140" y="111"/>
                                </a:cubicBezTo>
                                <a:cubicBezTo>
                                  <a:pt x="141" y="110"/>
                                  <a:pt x="142" y="110"/>
                                  <a:pt x="143" y="109"/>
                                </a:cubicBezTo>
                                <a:cubicBezTo>
                                  <a:pt x="143" y="109"/>
                                  <a:pt x="144" y="108"/>
                                  <a:pt x="143" y="108"/>
                                </a:cubicBezTo>
                                <a:cubicBezTo>
                                  <a:pt x="141" y="111"/>
                                  <a:pt x="139" y="111"/>
                                  <a:pt x="136" y="114"/>
                                </a:cubicBezTo>
                                <a:close/>
                                <a:moveTo>
                                  <a:pt x="142" y="117"/>
                                </a:moveTo>
                                <a:cubicBezTo>
                                  <a:pt x="140" y="118"/>
                                  <a:pt x="142" y="116"/>
                                  <a:pt x="144" y="115"/>
                                </a:cubicBezTo>
                                <a:cubicBezTo>
                                  <a:pt x="144" y="114"/>
                                  <a:pt x="142" y="115"/>
                                  <a:pt x="141" y="116"/>
                                </a:cubicBezTo>
                                <a:cubicBezTo>
                                  <a:pt x="141" y="116"/>
                                  <a:pt x="141" y="117"/>
                                  <a:pt x="140" y="117"/>
                                </a:cubicBezTo>
                                <a:cubicBezTo>
                                  <a:pt x="137" y="118"/>
                                  <a:pt x="139" y="119"/>
                                  <a:pt x="136" y="120"/>
                                </a:cubicBezTo>
                                <a:cubicBezTo>
                                  <a:pt x="136" y="121"/>
                                  <a:pt x="133" y="123"/>
                                  <a:pt x="132" y="124"/>
                                </a:cubicBezTo>
                                <a:cubicBezTo>
                                  <a:pt x="133" y="124"/>
                                  <a:pt x="131" y="125"/>
                                  <a:pt x="131" y="126"/>
                                </a:cubicBezTo>
                                <a:cubicBezTo>
                                  <a:pt x="133" y="124"/>
                                  <a:pt x="135" y="122"/>
                                  <a:pt x="134" y="124"/>
                                </a:cubicBezTo>
                                <a:cubicBezTo>
                                  <a:pt x="135" y="124"/>
                                  <a:pt x="139" y="121"/>
                                  <a:pt x="138" y="121"/>
                                </a:cubicBezTo>
                                <a:cubicBezTo>
                                  <a:pt x="137" y="121"/>
                                  <a:pt x="135" y="124"/>
                                  <a:pt x="135" y="123"/>
                                </a:cubicBezTo>
                                <a:cubicBezTo>
                                  <a:pt x="136" y="122"/>
                                  <a:pt x="135" y="122"/>
                                  <a:pt x="137" y="121"/>
                                </a:cubicBezTo>
                                <a:cubicBezTo>
                                  <a:pt x="139" y="119"/>
                                  <a:pt x="142" y="117"/>
                                  <a:pt x="142" y="117"/>
                                </a:cubicBezTo>
                                <a:close/>
                                <a:moveTo>
                                  <a:pt x="143" y="118"/>
                                </a:moveTo>
                                <a:cubicBezTo>
                                  <a:pt x="141" y="119"/>
                                  <a:pt x="141" y="119"/>
                                  <a:pt x="141" y="119"/>
                                </a:cubicBezTo>
                                <a:cubicBezTo>
                                  <a:pt x="140" y="120"/>
                                  <a:pt x="140" y="120"/>
                                  <a:pt x="141" y="121"/>
                                </a:cubicBezTo>
                                <a:cubicBezTo>
                                  <a:pt x="143" y="119"/>
                                  <a:pt x="142" y="119"/>
                                  <a:pt x="143" y="118"/>
                                </a:cubicBezTo>
                                <a:cubicBezTo>
                                  <a:pt x="143" y="119"/>
                                  <a:pt x="144" y="118"/>
                                  <a:pt x="145" y="117"/>
                                </a:cubicBezTo>
                                <a:cubicBezTo>
                                  <a:pt x="143" y="118"/>
                                  <a:pt x="144" y="117"/>
                                  <a:pt x="143" y="118"/>
                                </a:cubicBezTo>
                                <a:close/>
                                <a:moveTo>
                                  <a:pt x="146" y="128"/>
                                </a:moveTo>
                                <a:cubicBezTo>
                                  <a:pt x="147" y="128"/>
                                  <a:pt x="145" y="129"/>
                                  <a:pt x="145" y="130"/>
                                </a:cubicBezTo>
                                <a:cubicBezTo>
                                  <a:pt x="146" y="129"/>
                                  <a:pt x="146" y="129"/>
                                  <a:pt x="148" y="128"/>
                                </a:cubicBezTo>
                                <a:cubicBezTo>
                                  <a:pt x="147" y="128"/>
                                  <a:pt x="147" y="127"/>
                                  <a:pt x="148" y="127"/>
                                </a:cubicBezTo>
                                <a:cubicBezTo>
                                  <a:pt x="147" y="127"/>
                                  <a:pt x="146" y="128"/>
                                  <a:pt x="146" y="128"/>
                                </a:cubicBezTo>
                                <a:close/>
                                <a:moveTo>
                                  <a:pt x="133" y="117"/>
                                </a:moveTo>
                                <a:cubicBezTo>
                                  <a:pt x="133" y="118"/>
                                  <a:pt x="134" y="117"/>
                                  <a:pt x="135" y="117"/>
                                </a:cubicBezTo>
                                <a:cubicBezTo>
                                  <a:pt x="136" y="116"/>
                                  <a:pt x="137" y="115"/>
                                  <a:pt x="137" y="115"/>
                                </a:cubicBezTo>
                                <a:cubicBezTo>
                                  <a:pt x="136" y="116"/>
                                  <a:pt x="135" y="115"/>
                                  <a:pt x="133" y="117"/>
                                </a:cubicBezTo>
                                <a:close/>
                                <a:moveTo>
                                  <a:pt x="144" y="129"/>
                                </a:moveTo>
                                <a:cubicBezTo>
                                  <a:pt x="143" y="129"/>
                                  <a:pt x="141" y="129"/>
                                  <a:pt x="139" y="132"/>
                                </a:cubicBezTo>
                                <a:cubicBezTo>
                                  <a:pt x="139" y="133"/>
                                  <a:pt x="145" y="129"/>
                                  <a:pt x="146" y="127"/>
                                </a:cubicBezTo>
                                <a:cubicBezTo>
                                  <a:pt x="145" y="128"/>
                                  <a:pt x="144" y="128"/>
                                  <a:pt x="144" y="129"/>
                                </a:cubicBezTo>
                                <a:close/>
                                <a:moveTo>
                                  <a:pt x="133" y="117"/>
                                </a:moveTo>
                                <a:cubicBezTo>
                                  <a:pt x="132" y="118"/>
                                  <a:pt x="132" y="117"/>
                                  <a:pt x="131" y="118"/>
                                </a:cubicBezTo>
                                <a:cubicBezTo>
                                  <a:pt x="131" y="119"/>
                                  <a:pt x="133" y="117"/>
                                  <a:pt x="135" y="116"/>
                                </a:cubicBezTo>
                                <a:cubicBezTo>
                                  <a:pt x="134" y="116"/>
                                  <a:pt x="136" y="114"/>
                                  <a:pt x="134" y="115"/>
                                </a:cubicBezTo>
                                <a:cubicBezTo>
                                  <a:pt x="134" y="116"/>
                                  <a:pt x="134" y="116"/>
                                  <a:pt x="133" y="117"/>
                                </a:cubicBezTo>
                                <a:close/>
                                <a:moveTo>
                                  <a:pt x="138" y="122"/>
                                </a:moveTo>
                                <a:cubicBezTo>
                                  <a:pt x="137" y="123"/>
                                  <a:pt x="137" y="123"/>
                                  <a:pt x="139" y="122"/>
                                </a:cubicBezTo>
                                <a:cubicBezTo>
                                  <a:pt x="140" y="121"/>
                                  <a:pt x="140" y="120"/>
                                  <a:pt x="138" y="122"/>
                                </a:cubicBezTo>
                                <a:close/>
                                <a:moveTo>
                                  <a:pt x="139" y="137"/>
                                </a:moveTo>
                                <a:cubicBezTo>
                                  <a:pt x="141" y="135"/>
                                  <a:pt x="141" y="137"/>
                                  <a:pt x="139" y="138"/>
                                </a:cubicBezTo>
                                <a:cubicBezTo>
                                  <a:pt x="140" y="137"/>
                                  <a:pt x="141" y="137"/>
                                  <a:pt x="142" y="136"/>
                                </a:cubicBezTo>
                                <a:cubicBezTo>
                                  <a:pt x="142" y="135"/>
                                  <a:pt x="142" y="135"/>
                                  <a:pt x="142" y="135"/>
                                </a:cubicBezTo>
                                <a:cubicBezTo>
                                  <a:pt x="142" y="135"/>
                                  <a:pt x="143" y="134"/>
                                  <a:pt x="144" y="134"/>
                                </a:cubicBezTo>
                                <a:cubicBezTo>
                                  <a:pt x="142" y="136"/>
                                  <a:pt x="138" y="139"/>
                                  <a:pt x="138" y="140"/>
                                </a:cubicBezTo>
                                <a:cubicBezTo>
                                  <a:pt x="138" y="140"/>
                                  <a:pt x="137" y="141"/>
                                  <a:pt x="136" y="141"/>
                                </a:cubicBezTo>
                                <a:cubicBezTo>
                                  <a:pt x="138" y="140"/>
                                  <a:pt x="138" y="139"/>
                                  <a:pt x="139" y="138"/>
                                </a:cubicBezTo>
                                <a:cubicBezTo>
                                  <a:pt x="139" y="137"/>
                                  <a:pt x="136" y="138"/>
                                  <a:pt x="133" y="141"/>
                                </a:cubicBezTo>
                                <a:cubicBezTo>
                                  <a:pt x="134" y="141"/>
                                  <a:pt x="136" y="139"/>
                                  <a:pt x="137" y="139"/>
                                </a:cubicBezTo>
                                <a:cubicBezTo>
                                  <a:pt x="137" y="139"/>
                                  <a:pt x="138" y="139"/>
                                  <a:pt x="138" y="139"/>
                                </a:cubicBezTo>
                                <a:cubicBezTo>
                                  <a:pt x="135" y="142"/>
                                  <a:pt x="132" y="145"/>
                                  <a:pt x="132" y="146"/>
                                </a:cubicBezTo>
                                <a:cubicBezTo>
                                  <a:pt x="133" y="145"/>
                                  <a:pt x="135" y="144"/>
                                  <a:pt x="135" y="143"/>
                                </a:cubicBezTo>
                                <a:cubicBezTo>
                                  <a:pt x="134" y="144"/>
                                  <a:pt x="134" y="144"/>
                                  <a:pt x="134" y="144"/>
                                </a:cubicBezTo>
                                <a:cubicBezTo>
                                  <a:pt x="135" y="144"/>
                                  <a:pt x="136" y="142"/>
                                  <a:pt x="136" y="142"/>
                                </a:cubicBezTo>
                                <a:cubicBezTo>
                                  <a:pt x="137" y="142"/>
                                  <a:pt x="134" y="145"/>
                                  <a:pt x="137" y="143"/>
                                </a:cubicBezTo>
                                <a:cubicBezTo>
                                  <a:pt x="136" y="142"/>
                                  <a:pt x="139" y="141"/>
                                  <a:pt x="140" y="141"/>
                                </a:cubicBezTo>
                                <a:cubicBezTo>
                                  <a:pt x="139" y="140"/>
                                  <a:pt x="141" y="139"/>
                                  <a:pt x="141" y="139"/>
                                </a:cubicBezTo>
                                <a:cubicBezTo>
                                  <a:pt x="140" y="139"/>
                                  <a:pt x="140" y="139"/>
                                  <a:pt x="141" y="138"/>
                                </a:cubicBezTo>
                                <a:cubicBezTo>
                                  <a:pt x="144" y="136"/>
                                  <a:pt x="146" y="134"/>
                                  <a:pt x="148" y="133"/>
                                </a:cubicBezTo>
                                <a:cubicBezTo>
                                  <a:pt x="147" y="133"/>
                                  <a:pt x="143" y="135"/>
                                  <a:pt x="146" y="132"/>
                                </a:cubicBezTo>
                                <a:cubicBezTo>
                                  <a:pt x="143" y="133"/>
                                  <a:pt x="141" y="134"/>
                                  <a:pt x="139" y="137"/>
                                </a:cubicBezTo>
                                <a:close/>
                                <a:moveTo>
                                  <a:pt x="142" y="131"/>
                                </a:moveTo>
                                <a:cubicBezTo>
                                  <a:pt x="142" y="131"/>
                                  <a:pt x="143" y="132"/>
                                  <a:pt x="144" y="130"/>
                                </a:cubicBezTo>
                                <a:cubicBezTo>
                                  <a:pt x="144" y="130"/>
                                  <a:pt x="144" y="130"/>
                                  <a:pt x="144" y="129"/>
                                </a:cubicBezTo>
                                <a:cubicBezTo>
                                  <a:pt x="144" y="130"/>
                                  <a:pt x="143" y="130"/>
                                  <a:pt x="142" y="131"/>
                                </a:cubicBezTo>
                                <a:close/>
                                <a:moveTo>
                                  <a:pt x="142" y="143"/>
                                </a:moveTo>
                                <a:cubicBezTo>
                                  <a:pt x="142" y="143"/>
                                  <a:pt x="145" y="140"/>
                                  <a:pt x="145" y="142"/>
                                </a:cubicBezTo>
                                <a:cubicBezTo>
                                  <a:pt x="147" y="140"/>
                                  <a:pt x="149" y="139"/>
                                  <a:pt x="150" y="138"/>
                                </a:cubicBezTo>
                                <a:cubicBezTo>
                                  <a:pt x="148" y="139"/>
                                  <a:pt x="147" y="140"/>
                                  <a:pt x="146" y="140"/>
                                </a:cubicBezTo>
                                <a:cubicBezTo>
                                  <a:pt x="147" y="139"/>
                                  <a:pt x="147" y="139"/>
                                  <a:pt x="148" y="138"/>
                                </a:cubicBezTo>
                                <a:cubicBezTo>
                                  <a:pt x="147" y="139"/>
                                  <a:pt x="150" y="137"/>
                                  <a:pt x="150" y="137"/>
                                </a:cubicBezTo>
                                <a:cubicBezTo>
                                  <a:pt x="148" y="138"/>
                                  <a:pt x="142" y="142"/>
                                  <a:pt x="142" y="143"/>
                                </a:cubicBezTo>
                                <a:close/>
                                <a:moveTo>
                                  <a:pt x="125" y="125"/>
                                </a:moveTo>
                                <a:cubicBezTo>
                                  <a:pt x="126" y="125"/>
                                  <a:pt x="128" y="123"/>
                                  <a:pt x="128" y="124"/>
                                </a:cubicBezTo>
                                <a:cubicBezTo>
                                  <a:pt x="126" y="126"/>
                                  <a:pt x="124" y="127"/>
                                  <a:pt x="124" y="128"/>
                                </a:cubicBezTo>
                                <a:cubicBezTo>
                                  <a:pt x="129" y="124"/>
                                  <a:pt x="129" y="124"/>
                                  <a:pt x="129" y="124"/>
                                </a:cubicBezTo>
                                <a:cubicBezTo>
                                  <a:pt x="128" y="123"/>
                                  <a:pt x="132" y="121"/>
                                  <a:pt x="131" y="120"/>
                                </a:cubicBezTo>
                                <a:cubicBezTo>
                                  <a:pt x="129" y="122"/>
                                  <a:pt x="127" y="123"/>
                                  <a:pt x="125" y="125"/>
                                </a:cubicBezTo>
                                <a:close/>
                                <a:moveTo>
                                  <a:pt x="131" y="122"/>
                                </a:moveTo>
                                <a:cubicBezTo>
                                  <a:pt x="132" y="122"/>
                                  <a:pt x="131" y="122"/>
                                  <a:pt x="131" y="123"/>
                                </a:cubicBezTo>
                                <a:cubicBezTo>
                                  <a:pt x="132" y="122"/>
                                  <a:pt x="132" y="121"/>
                                  <a:pt x="133" y="120"/>
                                </a:cubicBezTo>
                                <a:cubicBezTo>
                                  <a:pt x="134" y="120"/>
                                  <a:pt x="134" y="120"/>
                                  <a:pt x="134" y="120"/>
                                </a:cubicBezTo>
                                <a:cubicBezTo>
                                  <a:pt x="133" y="120"/>
                                  <a:pt x="135" y="117"/>
                                  <a:pt x="131" y="119"/>
                                </a:cubicBezTo>
                                <a:cubicBezTo>
                                  <a:pt x="131" y="120"/>
                                  <a:pt x="134" y="119"/>
                                  <a:pt x="131" y="122"/>
                                </a:cubicBezTo>
                                <a:close/>
                                <a:moveTo>
                                  <a:pt x="139" y="130"/>
                                </a:moveTo>
                                <a:cubicBezTo>
                                  <a:pt x="138" y="132"/>
                                  <a:pt x="142" y="129"/>
                                  <a:pt x="142" y="129"/>
                                </a:cubicBezTo>
                                <a:lnTo>
                                  <a:pt x="139" y="130"/>
                                </a:lnTo>
                                <a:close/>
                                <a:moveTo>
                                  <a:pt x="133" y="129"/>
                                </a:moveTo>
                                <a:cubicBezTo>
                                  <a:pt x="135" y="127"/>
                                  <a:pt x="136" y="126"/>
                                  <a:pt x="135" y="126"/>
                                </a:cubicBezTo>
                                <a:cubicBezTo>
                                  <a:pt x="133" y="128"/>
                                  <a:pt x="132" y="129"/>
                                  <a:pt x="133" y="129"/>
                                </a:cubicBezTo>
                                <a:close/>
                                <a:moveTo>
                                  <a:pt x="129" y="121"/>
                                </a:moveTo>
                                <a:cubicBezTo>
                                  <a:pt x="128" y="120"/>
                                  <a:pt x="126" y="121"/>
                                  <a:pt x="124" y="124"/>
                                </a:cubicBezTo>
                                <a:cubicBezTo>
                                  <a:pt x="125" y="123"/>
                                  <a:pt x="125" y="123"/>
                                  <a:pt x="124" y="124"/>
                                </a:cubicBezTo>
                                <a:cubicBezTo>
                                  <a:pt x="123" y="124"/>
                                  <a:pt x="121" y="127"/>
                                  <a:pt x="120" y="128"/>
                                </a:cubicBezTo>
                                <a:cubicBezTo>
                                  <a:pt x="121" y="128"/>
                                  <a:pt x="121" y="128"/>
                                  <a:pt x="120" y="130"/>
                                </a:cubicBezTo>
                                <a:cubicBezTo>
                                  <a:pt x="121" y="129"/>
                                  <a:pt x="121" y="129"/>
                                  <a:pt x="121" y="129"/>
                                </a:cubicBezTo>
                                <a:cubicBezTo>
                                  <a:pt x="125" y="126"/>
                                  <a:pt x="124" y="125"/>
                                  <a:pt x="128" y="123"/>
                                </a:cubicBezTo>
                                <a:cubicBezTo>
                                  <a:pt x="127" y="122"/>
                                  <a:pt x="126" y="123"/>
                                  <a:pt x="129" y="121"/>
                                </a:cubicBezTo>
                                <a:close/>
                                <a:moveTo>
                                  <a:pt x="129" y="131"/>
                                </a:moveTo>
                                <a:cubicBezTo>
                                  <a:pt x="130" y="130"/>
                                  <a:pt x="133" y="127"/>
                                  <a:pt x="134" y="126"/>
                                </a:cubicBezTo>
                                <a:cubicBezTo>
                                  <a:pt x="131" y="128"/>
                                  <a:pt x="130" y="130"/>
                                  <a:pt x="129" y="131"/>
                                </a:cubicBezTo>
                                <a:close/>
                                <a:moveTo>
                                  <a:pt x="133" y="136"/>
                                </a:moveTo>
                                <a:cubicBezTo>
                                  <a:pt x="135" y="136"/>
                                  <a:pt x="137" y="136"/>
                                  <a:pt x="139" y="133"/>
                                </a:cubicBezTo>
                                <a:cubicBezTo>
                                  <a:pt x="136" y="135"/>
                                  <a:pt x="136" y="134"/>
                                  <a:pt x="133" y="136"/>
                                </a:cubicBezTo>
                                <a:close/>
                                <a:moveTo>
                                  <a:pt x="124" y="131"/>
                                </a:moveTo>
                                <a:cubicBezTo>
                                  <a:pt x="125" y="131"/>
                                  <a:pt x="125" y="131"/>
                                  <a:pt x="124" y="132"/>
                                </a:cubicBezTo>
                                <a:cubicBezTo>
                                  <a:pt x="126" y="131"/>
                                  <a:pt x="131" y="127"/>
                                  <a:pt x="128" y="128"/>
                                </a:cubicBezTo>
                                <a:cubicBezTo>
                                  <a:pt x="128" y="129"/>
                                  <a:pt x="126" y="130"/>
                                  <a:pt x="124" y="131"/>
                                </a:cubicBezTo>
                                <a:close/>
                                <a:moveTo>
                                  <a:pt x="121" y="127"/>
                                </a:moveTo>
                                <a:cubicBezTo>
                                  <a:pt x="121" y="126"/>
                                  <a:pt x="121" y="125"/>
                                  <a:pt x="123" y="124"/>
                                </a:cubicBezTo>
                                <a:cubicBezTo>
                                  <a:pt x="120" y="126"/>
                                  <a:pt x="117" y="127"/>
                                  <a:pt x="117" y="128"/>
                                </a:cubicBezTo>
                                <a:cubicBezTo>
                                  <a:pt x="118" y="128"/>
                                  <a:pt x="120" y="126"/>
                                  <a:pt x="121" y="126"/>
                                </a:cubicBezTo>
                                <a:cubicBezTo>
                                  <a:pt x="120" y="126"/>
                                  <a:pt x="119" y="128"/>
                                  <a:pt x="121" y="127"/>
                                </a:cubicBezTo>
                                <a:close/>
                                <a:moveTo>
                                  <a:pt x="120" y="131"/>
                                </a:moveTo>
                                <a:cubicBezTo>
                                  <a:pt x="121" y="131"/>
                                  <a:pt x="122" y="131"/>
                                  <a:pt x="124" y="129"/>
                                </a:cubicBezTo>
                                <a:cubicBezTo>
                                  <a:pt x="124" y="128"/>
                                  <a:pt x="121" y="130"/>
                                  <a:pt x="120" y="131"/>
                                </a:cubicBezTo>
                                <a:close/>
                                <a:moveTo>
                                  <a:pt x="119" y="140"/>
                                </a:moveTo>
                                <a:cubicBezTo>
                                  <a:pt x="121" y="139"/>
                                  <a:pt x="122" y="137"/>
                                  <a:pt x="124" y="135"/>
                                </a:cubicBezTo>
                                <a:cubicBezTo>
                                  <a:pt x="124" y="134"/>
                                  <a:pt x="124" y="134"/>
                                  <a:pt x="124" y="134"/>
                                </a:cubicBezTo>
                                <a:cubicBezTo>
                                  <a:pt x="121" y="137"/>
                                  <a:pt x="119" y="139"/>
                                  <a:pt x="119" y="140"/>
                                </a:cubicBezTo>
                                <a:close/>
                                <a:moveTo>
                                  <a:pt x="117" y="131"/>
                                </a:moveTo>
                                <a:cubicBezTo>
                                  <a:pt x="119" y="130"/>
                                  <a:pt x="117" y="130"/>
                                  <a:pt x="118" y="129"/>
                                </a:cubicBezTo>
                                <a:cubicBezTo>
                                  <a:pt x="116" y="131"/>
                                  <a:pt x="116" y="131"/>
                                  <a:pt x="117" y="131"/>
                                </a:cubicBezTo>
                                <a:close/>
                                <a:moveTo>
                                  <a:pt x="112" y="133"/>
                                </a:moveTo>
                                <a:cubicBezTo>
                                  <a:pt x="112" y="134"/>
                                  <a:pt x="114" y="132"/>
                                  <a:pt x="113" y="133"/>
                                </a:cubicBezTo>
                                <a:cubicBezTo>
                                  <a:pt x="117" y="130"/>
                                  <a:pt x="114" y="131"/>
                                  <a:pt x="112" y="133"/>
                                </a:cubicBezTo>
                                <a:close/>
                                <a:moveTo>
                                  <a:pt x="117" y="138"/>
                                </a:moveTo>
                                <a:cubicBezTo>
                                  <a:pt x="116" y="140"/>
                                  <a:pt x="113" y="143"/>
                                  <a:pt x="114" y="143"/>
                                </a:cubicBezTo>
                                <a:cubicBezTo>
                                  <a:pt x="117" y="140"/>
                                  <a:pt x="116" y="140"/>
                                  <a:pt x="119" y="137"/>
                                </a:cubicBezTo>
                                <a:cubicBezTo>
                                  <a:pt x="118" y="138"/>
                                  <a:pt x="118" y="137"/>
                                  <a:pt x="117" y="138"/>
                                </a:cubicBezTo>
                                <a:close/>
                                <a:moveTo>
                                  <a:pt x="114" y="157"/>
                                </a:moveTo>
                                <a:cubicBezTo>
                                  <a:pt x="112" y="158"/>
                                  <a:pt x="113" y="158"/>
                                  <a:pt x="111" y="158"/>
                                </a:cubicBezTo>
                                <a:cubicBezTo>
                                  <a:pt x="113" y="158"/>
                                  <a:pt x="109" y="161"/>
                                  <a:pt x="109" y="161"/>
                                </a:cubicBezTo>
                                <a:cubicBezTo>
                                  <a:pt x="111" y="159"/>
                                  <a:pt x="109" y="160"/>
                                  <a:pt x="108" y="161"/>
                                </a:cubicBezTo>
                                <a:cubicBezTo>
                                  <a:pt x="108" y="162"/>
                                  <a:pt x="107" y="163"/>
                                  <a:pt x="107" y="164"/>
                                </a:cubicBezTo>
                                <a:cubicBezTo>
                                  <a:pt x="105" y="166"/>
                                  <a:pt x="105" y="164"/>
                                  <a:pt x="102" y="167"/>
                                </a:cubicBezTo>
                                <a:cubicBezTo>
                                  <a:pt x="102" y="169"/>
                                  <a:pt x="103" y="167"/>
                                  <a:pt x="104" y="167"/>
                                </a:cubicBezTo>
                                <a:cubicBezTo>
                                  <a:pt x="103" y="168"/>
                                  <a:pt x="102" y="168"/>
                                  <a:pt x="101" y="169"/>
                                </a:cubicBezTo>
                                <a:cubicBezTo>
                                  <a:pt x="103" y="169"/>
                                  <a:pt x="106" y="166"/>
                                  <a:pt x="107" y="164"/>
                                </a:cubicBezTo>
                                <a:cubicBezTo>
                                  <a:pt x="106" y="167"/>
                                  <a:pt x="101" y="172"/>
                                  <a:pt x="99" y="173"/>
                                </a:cubicBezTo>
                                <a:cubicBezTo>
                                  <a:pt x="99" y="173"/>
                                  <a:pt x="99" y="175"/>
                                  <a:pt x="98" y="175"/>
                                </a:cubicBezTo>
                                <a:cubicBezTo>
                                  <a:pt x="98" y="175"/>
                                  <a:pt x="99" y="175"/>
                                  <a:pt x="98" y="175"/>
                                </a:cubicBezTo>
                                <a:cubicBezTo>
                                  <a:pt x="99" y="175"/>
                                  <a:pt x="98" y="175"/>
                                  <a:pt x="99" y="175"/>
                                </a:cubicBezTo>
                                <a:cubicBezTo>
                                  <a:pt x="99" y="175"/>
                                  <a:pt x="100" y="174"/>
                                  <a:pt x="100" y="174"/>
                                </a:cubicBezTo>
                                <a:cubicBezTo>
                                  <a:pt x="100" y="174"/>
                                  <a:pt x="100" y="174"/>
                                  <a:pt x="100" y="174"/>
                                </a:cubicBezTo>
                                <a:cubicBezTo>
                                  <a:pt x="101" y="172"/>
                                  <a:pt x="101" y="172"/>
                                  <a:pt x="101" y="172"/>
                                </a:cubicBezTo>
                                <a:cubicBezTo>
                                  <a:pt x="102" y="172"/>
                                  <a:pt x="103" y="171"/>
                                  <a:pt x="104" y="170"/>
                                </a:cubicBezTo>
                                <a:cubicBezTo>
                                  <a:pt x="103" y="170"/>
                                  <a:pt x="106" y="168"/>
                                  <a:pt x="106" y="167"/>
                                </a:cubicBezTo>
                                <a:cubicBezTo>
                                  <a:pt x="108" y="166"/>
                                  <a:pt x="114" y="158"/>
                                  <a:pt x="117" y="157"/>
                                </a:cubicBezTo>
                                <a:cubicBezTo>
                                  <a:pt x="117" y="157"/>
                                  <a:pt x="116" y="157"/>
                                  <a:pt x="117" y="156"/>
                                </a:cubicBezTo>
                                <a:cubicBezTo>
                                  <a:pt x="119" y="155"/>
                                  <a:pt x="120" y="153"/>
                                  <a:pt x="123" y="151"/>
                                </a:cubicBezTo>
                                <a:cubicBezTo>
                                  <a:pt x="122" y="150"/>
                                  <a:pt x="125" y="150"/>
                                  <a:pt x="126" y="148"/>
                                </a:cubicBezTo>
                                <a:cubicBezTo>
                                  <a:pt x="126" y="148"/>
                                  <a:pt x="127" y="147"/>
                                  <a:pt x="126" y="147"/>
                                </a:cubicBezTo>
                                <a:cubicBezTo>
                                  <a:pt x="123" y="150"/>
                                  <a:pt x="122" y="148"/>
                                  <a:pt x="120" y="151"/>
                                </a:cubicBezTo>
                                <a:cubicBezTo>
                                  <a:pt x="121" y="150"/>
                                  <a:pt x="120" y="153"/>
                                  <a:pt x="119" y="153"/>
                                </a:cubicBezTo>
                                <a:cubicBezTo>
                                  <a:pt x="119" y="152"/>
                                  <a:pt x="117" y="155"/>
                                  <a:pt x="116" y="155"/>
                                </a:cubicBezTo>
                                <a:cubicBezTo>
                                  <a:pt x="117" y="154"/>
                                  <a:pt x="118" y="153"/>
                                  <a:pt x="118" y="152"/>
                                </a:cubicBezTo>
                                <a:cubicBezTo>
                                  <a:pt x="117" y="154"/>
                                  <a:pt x="116" y="154"/>
                                  <a:pt x="116" y="154"/>
                                </a:cubicBezTo>
                                <a:cubicBezTo>
                                  <a:pt x="116" y="154"/>
                                  <a:pt x="117" y="153"/>
                                  <a:pt x="117" y="153"/>
                                </a:cubicBezTo>
                                <a:cubicBezTo>
                                  <a:pt x="115" y="155"/>
                                  <a:pt x="115" y="155"/>
                                  <a:pt x="114" y="157"/>
                                </a:cubicBezTo>
                                <a:close/>
                                <a:moveTo>
                                  <a:pt x="119" y="151"/>
                                </a:moveTo>
                                <a:cubicBezTo>
                                  <a:pt x="120" y="150"/>
                                  <a:pt x="121" y="149"/>
                                  <a:pt x="121" y="148"/>
                                </a:cubicBezTo>
                                <a:cubicBezTo>
                                  <a:pt x="120" y="149"/>
                                  <a:pt x="119" y="149"/>
                                  <a:pt x="118" y="151"/>
                                </a:cubicBezTo>
                                <a:cubicBezTo>
                                  <a:pt x="118" y="152"/>
                                  <a:pt x="119" y="150"/>
                                  <a:pt x="120" y="150"/>
                                </a:cubicBezTo>
                                <a:cubicBezTo>
                                  <a:pt x="119" y="151"/>
                                  <a:pt x="118" y="152"/>
                                  <a:pt x="119" y="151"/>
                                </a:cubicBezTo>
                                <a:close/>
                                <a:moveTo>
                                  <a:pt x="124" y="159"/>
                                </a:moveTo>
                                <a:cubicBezTo>
                                  <a:pt x="125" y="159"/>
                                  <a:pt x="128" y="159"/>
                                  <a:pt x="128" y="157"/>
                                </a:cubicBezTo>
                                <a:cubicBezTo>
                                  <a:pt x="125" y="160"/>
                                  <a:pt x="127" y="156"/>
                                  <a:pt x="124" y="159"/>
                                </a:cubicBezTo>
                                <a:close/>
                                <a:moveTo>
                                  <a:pt x="112" y="142"/>
                                </a:moveTo>
                                <a:cubicBezTo>
                                  <a:pt x="110" y="143"/>
                                  <a:pt x="109" y="144"/>
                                  <a:pt x="109" y="145"/>
                                </a:cubicBezTo>
                                <a:cubicBezTo>
                                  <a:pt x="110" y="145"/>
                                  <a:pt x="111" y="143"/>
                                  <a:pt x="112" y="142"/>
                                </a:cubicBezTo>
                                <a:cubicBezTo>
                                  <a:pt x="112" y="143"/>
                                  <a:pt x="112" y="143"/>
                                  <a:pt x="113" y="142"/>
                                </a:cubicBezTo>
                                <a:cubicBezTo>
                                  <a:pt x="113" y="142"/>
                                  <a:pt x="112" y="142"/>
                                  <a:pt x="112" y="142"/>
                                </a:cubicBezTo>
                                <a:close/>
                                <a:moveTo>
                                  <a:pt x="114" y="170"/>
                                </a:moveTo>
                                <a:cubicBezTo>
                                  <a:pt x="115" y="170"/>
                                  <a:pt x="118" y="166"/>
                                  <a:pt x="117" y="166"/>
                                </a:cubicBezTo>
                                <a:cubicBezTo>
                                  <a:pt x="115" y="168"/>
                                  <a:pt x="116" y="167"/>
                                  <a:pt x="114" y="170"/>
                                </a:cubicBezTo>
                                <a:close/>
                                <a:moveTo>
                                  <a:pt x="88" y="182"/>
                                </a:moveTo>
                                <a:cubicBezTo>
                                  <a:pt x="88" y="182"/>
                                  <a:pt x="89" y="182"/>
                                  <a:pt x="89" y="181"/>
                                </a:cubicBezTo>
                                <a:cubicBezTo>
                                  <a:pt x="88" y="181"/>
                                  <a:pt x="88" y="182"/>
                                  <a:pt x="88" y="182"/>
                                </a:cubicBezTo>
                                <a:close/>
                                <a:moveTo>
                                  <a:pt x="108" y="144"/>
                                </a:moveTo>
                                <a:cubicBezTo>
                                  <a:pt x="106" y="144"/>
                                  <a:pt x="109" y="142"/>
                                  <a:pt x="108" y="142"/>
                                </a:cubicBezTo>
                                <a:cubicBezTo>
                                  <a:pt x="107" y="142"/>
                                  <a:pt x="103" y="145"/>
                                  <a:pt x="103" y="145"/>
                                </a:cubicBezTo>
                                <a:cubicBezTo>
                                  <a:pt x="105" y="144"/>
                                  <a:pt x="106" y="145"/>
                                  <a:pt x="107" y="144"/>
                                </a:cubicBezTo>
                                <a:cubicBezTo>
                                  <a:pt x="109" y="143"/>
                                  <a:pt x="109" y="143"/>
                                  <a:pt x="110" y="141"/>
                                </a:cubicBezTo>
                                <a:cubicBezTo>
                                  <a:pt x="110" y="141"/>
                                  <a:pt x="110" y="141"/>
                                  <a:pt x="110" y="141"/>
                                </a:cubicBezTo>
                                <a:cubicBezTo>
                                  <a:pt x="107" y="143"/>
                                  <a:pt x="110" y="142"/>
                                  <a:pt x="108" y="144"/>
                                </a:cubicBezTo>
                                <a:close/>
                                <a:moveTo>
                                  <a:pt x="802" y="247"/>
                                </a:moveTo>
                                <a:cubicBezTo>
                                  <a:pt x="799" y="242"/>
                                  <a:pt x="799" y="242"/>
                                  <a:pt x="799" y="242"/>
                                </a:cubicBezTo>
                                <a:cubicBezTo>
                                  <a:pt x="798" y="242"/>
                                  <a:pt x="801" y="247"/>
                                  <a:pt x="801" y="246"/>
                                </a:cubicBezTo>
                                <a:cubicBezTo>
                                  <a:pt x="801" y="247"/>
                                  <a:pt x="801" y="247"/>
                                  <a:pt x="801" y="247"/>
                                </a:cubicBezTo>
                                <a:cubicBezTo>
                                  <a:pt x="800" y="244"/>
                                  <a:pt x="802" y="246"/>
                                  <a:pt x="802" y="247"/>
                                </a:cubicBezTo>
                                <a:close/>
                                <a:moveTo>
                                  <a:pt x="596" y="44"/>
                                </a:moveTo>
                                <a:cubicBezTo>
                                  <a:pt x="592" y="42"/>
                                  <a:pt x="592" y="42"/>
                                  <a:pt x="592" y="42"/>
                                </a:cubicBezTo>
                                <a:cubicBezTo>
                                  <a:pt x="592" y="43"/>
                                  <a:pt x="593" y="43"/>
                                  <a:pt x="594" y="44"/>
                                </a:cubicBezTo>
                                <a:cubicBezTo>
                                  <a:pt x="591" y="43"/>
                                  <a:pt x="597" y="45"/>
                                  <a:pt x="596" y="44"/>
                                </a:cubicBezTo>
                                <a:close/>
                                <a:moveTo>
                                  <a:pt x="493" y="9"/>
                                </a:moveTo>
                                <a:cubicBezTo>
                                  <a:pt x="495" y="10"/>
                                  <a:pt x="500" y="11"/>
                                  <a:pt x="502" y="11"/>
                                </a:cubicBezTo>
                                <a:cubicBezTo>
                                  <a:pt x="500" y="10"/>
                                  <a:pt x="492" y="9"/>
                                  <a:pt x="493" y="9"/>
                                </a:cubicBezTo>
                                <a:close/>
                                <a:moveTo>
                                  <a:pt x="467" y="5"/>
                                </a:moveTo>
                                <a:cubicBezTo>
                                  <a:pt x="469" y="5"/>
                                  <a:pt x="477" y="7"/>
                                  <a:pt x="475" y="6"/>
                                </a:cubicBezTo>
                                <a:cubicBezTo>
                                  <a:pt x="473" y="6"/>
                                  <a:pt x="466" y="4"/>
                                  <a:pt x="466" y="5"/>
                                </a:cubicBezTo>
                                <a:cubicBezTo>
                                  <a:pt x="467" y="6"/>
                                  <a:pt x="469" y="7"/>
                                  <a:pt x="470" y="6"/>
                                </a:cubicBezTo>
                                <a:cubicBezTo>
                                  <a:pt x="469" y="6"/>
                                  <a:pt x="468" y="6"/>
                                  <a:pt x="467" y="5"/>
                                </a:cubicBezTo>
                                <a:close/>
                                <a:moveTo>
                                  <a:pt x="411" y="0"/>
                                </a:moveTo>
                                <a:cubicBezTo>
                                  <a:pt x="410" y="0"/>
                                  <a:pt x="406" y="0"/>
                                  <a:pt x="404" y="1"/>
                                </a:cubicBezTo>
                                <a:cubicBezTo>
                                  <a:pt x="407" y="1"/>
                                  <a:pt x="411" y="1"/>
                                  <a:pt x="414" y="1"/>
                                </a:cubicBezTo>
                                <a:cubicBezTo>
                                  <a:pt x="413" y="1"/>
                                  <a:pt x="411" y="1"/>
                                  <a:pt x="412" y="1"/>
                                </a:cubicBezTo>
                                <a:cubicBezTo>
                                  <a:pt x="413" y="1"/>
                                  <a:pt x="417" y="0"/>
                                  <a:pt x="415" y="0"/>
                                </a:cubicBezTo>
                                <a:cubicBezTo>
                                  <a:pt x="415" y="1"/>
                                  <a:pt x="413" y="0"/>
                                  <a:pt x="411" y="0"/>
                                </a:cubicBezTo>
                                <a:close/>
                                <a:moveTo>
                                  <a:pt x="394" y="50"/>
                                </a:moveTo>
                                <a:cubicBezTo>
                                  <a:pt x="394" y="49"/>
                                  <a:pt x="401" y="50"/>
                                  <a:pt x="399" y="50"/>
                                </a:cubicBezTo>
                                <a:cubicBezTo>
                                  <a:pt x="399" y="49"/>
                                  <a:pt x="391" y="49"/>
                                  <a:pt x="394" y="50"/>
                                </a:cubicBezTo>
                                <a:close/>
                                <a:moveTo>
                                  <a:pt x="388" y="50"/>
                                </a:moveTo>
                                <a:cubicBezTo>
                                  <a:pt x="389" y="50"/>
                                  <a:pt x="391" y="51"/>
                                  <a:pt x="393" y="50"/>
                                </a:cubicBezTo>
                                <a:cubicBezTo>
                                  <a:pt x="384" y="50"/>
                                  <a:pt x="379" y="50"/>
                                  <a:pt x="376" y="50"/>
                                </a:cubicBezTo>
                                <a:cubicBezTo>
                                  <a:pt x="379" y="50"/>
                                  <a:pt x="373" y="51"/>
                                  <a:pt x="376" y="51"/>
                                </a:cubicBezTo>
                                <a:cubicBezTo>
                                  <a:pt x="378" y="50"/>
                                  <a:pt x="383" y="51"/>
                                  <a:pt x="382" y="50"/>
                                </a:cubicBezTo>
                                <a:cubicBezTo>
                                  <a:pt x="383" y="50"/>
                                  <a:pt x="386" y="50"/>
                                  <a:pt x="388" y="50"/>
                                </a:cubicBezTo>
                                <a:close/>
                                <a:moveTo>
                                  <a:pt x="350" y="7"/>
                                </a:moveTo>
                                <a:cubicBezTo>
                                  <a:pt x="351" y="6"/>
                                  <a:pt x="358" y="6"/>
                                  <a:pt x="359" y="6"/>
                                </a:cubicBezTo>
                                <a:cubicBezTo>
                                  <a:pt x="355" y="6"/>
                                  <a:pt x="351" y="7"/>
                                  <a:pt x="349" y="7"/>
                                </a:cubicBezTo>
                                <a:cubicBezTo>
                                  <a:pt x="350" y="7"/>
                                  <a:pt x="350" y="7"/>
                                  <a:pt x="350" y="7"/>
                                </a:cubicBezTo>
                                <a:cubicBezTo>
                                  <a:pt x="350" y="7"/>
                                  <a:pt x="349" y="7"/>
                                  <a:pt x="350" y="7"/>
                                </a:cubicBezTo>
                                <a:close/>
                                <a:moveTo>
                                  <a:pt x="350" y="8"/>
                                </a:moveTo>
                                <a:cubicBezTo>
                                  <a:pt x="350" y="8"/>
                                  <a:pt x="350" y="8"/>
                                  <a:pt x="351" y="7"/>
                                </a:cubicBezTo>
                                <a:cubicBezTo>
                                  <a:pt x="348" y="8"/>
                                  <a:pt x="348" y="7"/>
                                  <a:pt x="347" y="7"/>
                                </a:cubicBezTo>
                                <a:cubicBezTo>
                                  <a:pt x="346" y="8"/>
                                  <a:pt x="345" y="8"/>
                                  <a:pt x="343" y="8"/>
                                </a:cubicBezTo>
                                <a:cubicBezTo>
                                  <a:pt x="342" y="8"/>
                                  <a:pt x="336" y="8"/>
                                  <a:pt x="335" y="9"/>
                                </a:cubicBezTo>
                                <a:cubicBezTo>
                                  <a:pt x="336" y="9"/>
                                  <a:pt x="337" y="9"/>
                                  <a:pt x="337" y="9"/>
                                </a:cubicBezTo>
                                <a:cubicBezTo>
                                  <a:pt x="334" y="10"/>
                                  <a:pt x="330" y="9"/>
                                  <a:pt x="327" y="11"/>
                                </a:cubicBezTo>
                                <a:cubicBezTo>
                                  <a:pt x="331" y="11"/>
                                  <a:pt x="333" y="10"/>
                                  <a:pt x="336" y="10"/>
                                </a:cubicBezTo>
                                <a:cubicBezTo>
                                  <a:pt x="336" y="9"/>
                                  <a:pt x="337" y="9"/>
                                  <a:pt x="339" y="9"/>
                                </a:cubicBezTo>
                                <a:cubicBezTo>
                                  <a:pt x="339" y="9"/>
                                  <a:pt x="336" y="9"/>
                                  <a:pt x="337" y="10"/>
                                </a:cubicBezTo>
                                <a:cubicBezTo>
                                  <a:pt x="342" y="9"/>
                                  <a:pt x="350" y="9"/>
                                  <a:pt x="351" y="8"/>
                                </a:cubicBezTo>
                                <a:cubicBezTo>
                                  <a:pt x="350" y="8"/>
                                  <a:pt x="350" y="8"/>
                                  <a:pt x="350" y="8"/>
                                </a:cubicBezTo>
                                <a:close/>
                                <a:moveTo>
                                  <a:pt x="314" y="14"/>
                                </a:moveTo>
                                <a:cubicBezTo>
                                  <a:pt x="315" y="14"/>
                                  <a:pt x="322" y="13"/>
                                  <a:pt x="320" y="13"/>
                                </a:cubicBezTo>
                                <a:cubicBezTo>
                                  <a:pt x="317" y="14"/>
                                  <a:pt x="316" y="13"/>
                                  <a:pt x="314" y="14"/>
                                </a:cubicBezTo>
                                <a:close/>
                                <a:moveTo>
                                  <a:pt x="241" y="77"/>
                                </a:moveTo>
                                <a:cubicBezTo>
                                  <a:pt x="240" y="77"/>
                                  <a:pt x="241" y="75"/>
                                  <a:pt x="240" y="76"/>
                                </a:cubicBezTo>
                                <a:cubicBezTo>
                                  <a:pt x="240" y="76"/>
                                  <a:pt x="238" y="77"/>
                                  <a:pt x="238" y="77"/>
                                </a:cubicBezTo>
                                <a:cubicBezTo>
                                  <a:pt x="238" y="77"/>
                                  <a:pt x="238" y="77"/>
                                  <a:pt x="237" y="77"/>
                                </a:cubicBezTo>
                                <a:cubicBezTo>
                                  <a:pt x="237" y="78"/>
                                  <a:pt x="238" y="77"/>
                                  <a:pt x="238" y="77"/>
                                </a:cubicBezTo>
                                <a:cubicBezTo>
                                  <a:pt x="236" y="79"/>
                                  <a:pt x="236" y="78"/>
                                  <a:pt x="235" y="79"/>
                                </a:cubicBezTo>
                                <a:cubicBezTo>
                                  <a:pt x="236" y="79"/>
                                  <a:pt x="240" y="77"/>
                                  <a:pt x="241" y="77"/>
                                </a:cubicBezTo>
                                <a:close/>
                                <a:moveTo>
                                  <a:pt x="232" y="80"/>
                                </a:moveTo>
                                <a:cubicBezTo>
                                  <a:pt x="232" y="81"/>
                                  <a:pt x="233" y="81"/>
                                  <a:pt x="228" y="83"/>
                                </a:cubicBezTo>
                                <a:cubicBezTo>
                                  <a:pt x="231" y="83"/>
                                  <a:pt x="236" y="79"/>
                                  <a:pt x="241" y="77"/>
                                </a:cubicBezTo>
                                <a:cubicBezTo>
                                  <a:pt x="238" y="78"/>
                                  <a:pt x="235" y="79"/>
                                  <a:pt x="232" y="80"/>
                                </a:cubicBezTo>
                                <a:close/>
                                <a:moveTo>
                                  <a:pt x="222" y="84"/>
                                </a:moveTo>
                                <a:cubicBezTo>
                                  <a:pt x="220" y="86"/>
                                  <a:pt x="220" y="87"/>
                                  <a:pt x="223" y="86"/>
                                </a:cubicBezTo>
                                <a:cubicBezTo>
                                  <a:pt x="221" y="87"/>
                                  <a:pt x="219" y="89"/>
                                  <a:pt x="217" y="89"/>
                                </a:cubicBezTo>
                                <a:cubicBezTo>
                                  <a:pt x="217" y="88"/>
                                  <a:pt x="219" y="88"/>
                                  <a:pt x="219" y="87"/>
                                </a:cubicBezTo>
                                <a:cubicBezTo>
                                  <a:pt x="217" y="88"/>
                                  <a:pt x="213" y="90"/>
                                  <a:pt x="213" y="91"/>
                                </a:cubicBezTo>
                                <a:cubicBezTo>
                                  <a:pt x="218" y="88"/>
                                  <a:pt x="214" y="91"/>
                                  <a:pt x="215" y="91"/>
                                </a:cubicBezTo>
                                <a:cubicBezTo>
                                  <a:pt x="219" y="89"/>
                                  <a:pt x="219" y="89"/>
                                  <a:pt x="219" y="89"/>
                                </a:cubicBezTo>
                                <a:cubicBezTo>
                                  <a:pt x="219" y="88"/>
                                  <a:pt x="224" y="86"/>
                                  <a:pt x="226" y="84"/>
                                </a:cubicBezTo>
                                <a:cubicBezTo>
                                  <a:pt x="222" y="86"/>
                                  <a:pt x="223" y="85"/>
                                  <a:pt x="222" y="84"/>
                                </a:cubicBezTo>
                                <a:close/>
                                <a:moveTo>
                                  <a:pt x="214" y="101"/>
                                </a:moveTo>
                                <a:cubicBezTo>
                                  <a:pt x="214" y="103"/>
                                  <a:pt x="210" y="104"/>
                                  <a:pt x="207" y="106"/>
                                </a:cubicBezTo>
                                <a:cubicBezTo>
                                  <a:pt x="211" y="104"/>
                                  <a:pt x="216" y="101"/>
                                  <a:pt x="220" y="99"/>
                                </a:cubicBezTo>
                                <a:cubicBezTo>
                                  <a:pt x="219" y="99"/>
                                  <a:pt x="215" y="102"/>
                                  <a:pt x="215" y="101"/>
                                </a:cubicBezTo>
                                <a:cubicBezTo>
                                  <a:pt x="219" y="99"/>
                                  <a:pt x="223" y="98"/>
                                  <a:pt x="226" y="95"/>
                                </a:cubicBezTo>
                                <a:cubicBezTo>
                                  <a:pt x="223" y="97"/>
                                  <a:pt x="219" y="98"/>
                                  <a:pt x="214" y="101"/>
                                </a:cubicBezTo>
                                <a:close/>
                                <a:moveTo>
                                  <a:pt x="211" y="86"/>
                                </a:moveTo>
                                <a:cubicBezTo>
                                  <a:pt x="213" y="83"/>
                                  <a:pt x="216" y="83"/>
                                  <a:pt x="217" y="81"/>
                                </a:cubicBezTo>
                                <a:cubicBezTo>
                                  <a:pt x="214" y="83"/>
                                  <a:pt x="214" y="82"/>
                                  <a:pt x="210" y="84"/>
                                </a:cubicBezTo>
                                <a:cubicBezTo>
                                  <a:pt x="210" y="85"/>
                                  <a:pt x="208" y="86"/>
                                  <a:pt x="211" y="86"/>
                                </a:cubicBezTo>
                                <a:close/>
                                <a:moveTo>
                                  <a:pt x="210" y="82"/>
                                </a:moveTo>
                                <a:cubicBezTo>
                                  <a:pt x="211" y="82"/>
                                  <a:pt x="207" y="83"/>
                                  <a:pt x="208" y="84"/>
                                </a:cubicBezTo>
                                <a:cubicBezTo>
                                  <a:pt x="211" y="83"/>
                                  <a:pt x="211" y="82"/>
                                  <a:pt x="213" y="80"/>
                                </a:cubicBezTo>
                                <a:cubicBezTo>
                                  <a:pt x="214" y="80"/>
                                  <a:pt x="214" y="81"/>
                                  <a:pt x="215" y="80"/>
                                </a:cubicBezTo>
                                <a:cubicBezTo>
                                  <a:pt x="216" y="79"/>
                                  <a:pt x="212" y="81"/>
                                  <a:pt x="210" y="82"/>
                                </a:cubicBezTo>
                                <a:close/>
                                <a:moveTo>
                                  <a:pt x="203" y="100"/>
                                </a:moveTo>
                                <a:cubicBezTo>
                                  <a:pt x="201" y="100"/>
                                  <a:pt x="199" y="102"/>
                                  <a:pt x="199" y="102"/>
                                </a:cubicBezTo>
                                <a:cubicBezTo>
                                  <a:pt x="201" y="100"/>
                                  <a:pt x="205" y="97"/>
                                  <a:pt x="207" y="96"/>
                                </a:cubicBezTo>
                                <a:cubicBezTo>
                                  <a:pt x="207" y="96"/>
                                  <a:pt x="213" y="92"/>
                                  <a:pt x="212" y="92"/>
                                </a:cubicBezTo>
                                <a:cubicBezTo>
                                  <a:pt x="211" y="93"/>
                                  <a:pt x="207" y="95"/>
                                  <a:pt x="207" y="96"/>
                                </a:cubicBezTo>
                                <a:cubicBezTo>
                                  <a:pt x="204" y="97"/>
                                  <a:pt x="201" y="100"/>
                                  <a:pt x="197" y="101"/>
                                </a:cubicBezTo>
                                <a:cubicBezTo>
                                  <a:pt x="197" y="102"/>
                                  <a:pt x="198" y="101"/>
                                  <a:pt x="196" y="103"/>
                                </a:cubicBezTo>
                                <a:cubicBezTo>
                                  <a:pt x="192" y="104"/>
                                  <a:pt x="183" y="110"/>
                                  <a:pt x="180" y="114"/>
                                </a:cubicBezTo>
                                <a:cubicBezTo>
                                  <a:pt x="175" y="115"/>
                                  <a:pt x="167" y="123"/>
                                  <a:pt x="160" y="128"/>
                                </a:cubicBezTo>
                                <a:cubicBezTo>
                                  <a:pt x="161" y="128"/>
                                  <a:pt x="163" y="127"/>
                                  <a:pt x="161" y="129"/>
                                </a:cubicBezTo>
                                <a:cubicBezTo>
                                  <a:pt x="164" y="127"/>
                                  <a:pt x="163" y="126"/>
                                  <a:pt x="165" y="125"/>
                                </a:cubicBezTo>
                                <a:cubicBezTo>
                                  <a:pt x="166" y="125"/>
                                  <a:pt x="167" y="124"/>
                                  <a:pt x="165" y="127"/>
                                </a:cubicBezTo>
                                <a:cubicBezTo>
                                  <a:pt x="167" y="125"/>
                                  <a:pt x="166" y="126"/>
                                  <a:pt x="168" y="125"/>
                                </a:cubicBezTo>
                                <a:cubicBezTo>
                                  <a:pt x="168" y="124"/>
                                  <a:pt x="169" y="122"/>
                                  <a:pt x="167" y="123"/>
                                </a:cubicBezTo>
                                <a:cubicBezTo>
                                  <a:pt x="172" y="119"/>
                                  <a:pt x="174" y="119"/>
                                  <a:pt x="177" y="116"/>
                                </a:cubicBezTo>
                                <a:cubicBezTo>
                                  <a:pt x="176" y="117"/>
                                  <a:pt x="178" y="116"/>
                                  <a:pt x="179" y="115"/>
                                </a:cubicBezTo>
                                <a:cubicBezTo>
                                  <a:pt x="179" y="115"/>
                                  <a:pt x="178" y="115"/>
                                  <a:pt x="179" y="114"/>
                                </a:cubicBezTo>
                                <a:cubicBezTo>
                                  <a:pt x="183" y="113"/>
                                  <a:pt x="189" y="107"/>
                                  <a:pt x="193" y="105"/>
                                </a:cubicBezTo>
                                <a:cubicBezTo>
                                  <a:pt x="193" y="105"/>
                                  <a:pt x="192" y="105"/>
                                  <a:pt x="194" y="104"/>
                                </a:cubicBezTo>
                                <a:cubicBezTo>
                                  <a:pt x="193" y="106"/>
                                  <a:pt x="196" y="103"/>
                                  <a:pt x="198" y="102"/>
                                </a:cubicBezTo>
                                <a:cubicBezTo>
                                  <a:pt x="198" y="103"/>
                                  <a:pt x="189" y="108"/>
                                  <a:pt x="194" y="106"/>
                                </a:cubicBezTo>
                                <a:cubicBezTo>
                                  <a:pt x="192" y="107"/>
                                  <a:pt x="190" y="108"/>
                                  <a:pt x="190" y="108"/>
                                </a:cubicBezTo>
                                <a:cubicBezTo>
                                  <a:pt x="194" y="106"/>
                                  <a:pt x="190" y="109"/>
                                  <a:pt x="189" y="110"/>
                                </a:cubicBezTo>
                                <a:cubicBezTo>
                                  <a:pt x="194" y="107"/>
                                  <a:pt x="196" y="106"/>
                                  <a:pt x="200" y="103"/>
                                </a:cubicBezTo>
                                <a:cubicBezTo>
                                  <a:pt x="201" y="103"/>
                                  <a:pt x="200" y="103"/>
                                  <a:pt x="201" y="102"/>
                                </a:cubicBezTo>
                                <a:cubicBezTo>
                                  <a:pt x="202" y="102"/>
                                  <a:pt x="205" y="100"/>
                                  <a:pt x="205" y="99"/>
                                </a:cubicBezTo>
                                <a:cubicBezTo>
                                  <a:pt x="207" y="98"/>
                                  <a:pt x="210" y="96"/>
                                  <a:pt x="210" y="97"/>
                                </a:cubicBezTo>
                                <a:cubicBezTo>
                                  <a:pt x="212" y="96"/>
                                  <a:pt x="213" y="96"/>
                                  <a:pt x="213" y="95"/>
                                </a:cubicBezTo>
                                <a:cubicBezTo>
                                  <a:pt x="211" y="96"/>
                                  <a:pt x="215" y="94"/>
                                  <a:pt x="214" y="94"/>
                                </a:cubicBezTo>
                                <a:cubicBezTo>
                                  <a:pt x="213" y="95"/>
                                  <a:pt x="213" y="94"/>
                                  <a:pt x="211" y="95"/>
                                </a:cubicBezTo>
                                <a:cubicBezTo>
                                  <a:pt x="211" y="96"/>
                                  <a:pt x="207" y="98"/>
                                  <a:pt x="205" y="99"/>
                                </a:cubicBezTo>
                                <a:cubicBezTo>
                                  <a:pt x="205" y="99"/>
                                  <a:pt x="202" y="101"/>
                                  <a:pt x="202" y="101"/>
                                </a:cubicBezTo>
                                <a:cubicBezTo>
                                  <a:pt x="200" y="101"/>
                                  <a:pt x="205" y="99"/>
                                  <a:pt x="203" y="100"/>
                                </a:cubicBezTo>
                                <a:close/>
                                <a:moveTo>
                                  <a:pt x="201" y="82"/>
                                </a:moveTo>
                                <a:cubicBezTo>
                                  <a:pt x="203" y="81"/>
                                  <a:pt x="203" y="82"/>
                                  <a:pt x="205" y="81"/>
                                </a:cubicBezTo>
                                <a:cubicBezTo>
                                  <a:pt x="205" y="80"/>
                                  <a:pt x="206" y="80"/>
                                  <a:pt x="205" y="79"/>
                                </a:cubicBezTo>
                                <a:cubicBezTo>
                                  <a:pt x="203" y="80"/>
                                  <a:pt x="202" y="81"/>
                                  <a:pt x="201" y="82"/>
                                </a:cubicBezTo>
                                <a:close/>
                                <a:moveTo>
                                  <a:pt x="192" y="82"/>
                                </a:moveTo>
                                <a:cubicBezTo>
                                  <a:pt x="192" y="81"/>
                                  <a:pt x="194" y="80"/>
                                  <a:pt x="194" y="80"/>
                                </a:cubicBezTo>
                                <a:cubicBezTo>
                                  <a:pt x="192" y="80"/>
                                  <a:pt x="187" y="84"/>
                                  <a:pt x="190" y="83"/>
                                </a:cubicBezTo>
                                <a:cubicBezTo>
                                  <a:pt x="192" y="81"/>
                                  <a:pt x="191" y="83"/>
                                  <a:pt x="191" y="83"/>
                                </a:cubicBezTo>
                                <a:cubicBezTo>
                                  <a:pt x="192" y="83"/>
                                  <a:pt x="194" y="82"/>
                                  <a:pt x="195" y="81"/>
                                </a:cubicBezTo>
                                <a:cubicBezTo>
                                  <a:pt x="195" y="81"/>
                                  <a:pt x="195" y="82"/>
                                  <a:pt x="195" y="82"/>
                                </a:cubicBezTo>
                                <a:cubicBezTo>
                                  <a:pt x="197" y="81"/>
                                  <a:pt x="197" y="81"/>
                                  <a:pt x="197" y="81"/>
                                </a:cubicBezTo>
                                <a:cubicBezTo>
                                  <a:pt x="197" y="80"/>
                                  <a:pt x="197" y="80"/>
                                  <a:pt x="197" y="80"/>
                                </a:cubicBezTo>
                                <a:cubicBezTo>
                                  <a:pt x="194" y="82"/>
                                  <a:pt x="193" y="81"/>
                                  <a:pt x="192" y="82"/>
                                </a:cubicBezTo>
                                <a:close/>
                                <a:moveTo>
                                  <a:pt x="196" y="84"/>
                                </a:moveTo>
                                <a:cubicBezTo>
                                  <a:pt x="193" y="86"/>
                                  <a:pt x="192" y="85"/>
                                  <a:pt x="192" y="85"/>
                                </a:cubicBezTo>
                                <a:cubicBezTo>
                                  <a:pt x="192" y="86"/>
                                  <a:pt x="191" y="86"/>
                                  <a:pt x="191" y="87"/>
                                </a:cubicBezTo>
                                <a:cubicBezTo>
                                  <a:pt x="193" y="86"/>
                                  <a:pt x="192" y="87"/>
                                  <a:pt x="194" y="87"/>
                                </a:cubicBezTo>
                                <a:cubicBezTo>
                                  <a:pt x="196" y="86"/>
                                  <a:pt x="195" y="86"/>
                                  <a:pt x="197" y="85"/>
                                </a:cubicBezTo>
                                <a:cubicBezTo>
                                  <a:pt x="198" y="84"/>
                                  <a:pt x="195" y="86"/>
                                  <a:pt x="195" y="85"/>
                                </a:cubicBezTo>
                                <a:cubicBezTo>
                                  <a:pt x="195" y="85"/>
                                  <a:pt x="198" y="82"/>
                                  <a:pt x="196" y="83"/>
                                </a:cubicBezTo>
                                <a:cubicBezTo>
                                  <a:pt x="196" y="83"/>
                                  <a:pt x="196" y="83"/>
                                  <a:pt x="196" y="84"/>
                                </a:cubicBezTo>
                                <a:close/>
                                <a:moveTo>
                                  <a:pt x="187" y="104"/>
                                </a:moveTo>
                                <a:cubicBezTo>
                                  <a:pt x="188" y="103"/>
                                  <a:pt x="188" y="105"/>
                                  <a:pt x="192" y="103"/>
                                </a:cubicBezTo>
                                <a:cubicBezTo>
                                  <a:pt x="192" y="102"/>
                                  <a:pt x="190" y="103"/>
                                  <a:pt x="190" y="103"/>
                                </a:cubicBezTo>
                                <a:cubicBezTo>
                                  <a:pt x="192" y="102"/>
                                  <a:pt x="193" y="101"/>
                                  <a:pt x="194" y="99"/>
                                </a:cubicBezTo>
                                <a:cubicBezTo>
                                  <a:pt x="195" y="100"/>
                                  <a:pt x="195" y="100"/>
                                  <a:pt x="195" y="100"/>
                                </a:cubicBezTo>
                                <a:cubicBezTo>
                                  <a:pt x="197" y="98"/>
                                  <a:pt x="198" y="98"/>
                                  <a:pt x="201" y="96"/>
                                </a:cubicBezTo>
                                <a:cubicBezTo>
                                  <a:pt x="200" y="96"/>
                                  <a:pt x="201" y="94"/>
                                  <a:pt x="200" y="95"/>
                                </a:cubicBezTo>
                                <a:cubicBezTo>
                                  <a:pt x="196" y="97"/>
                                  <a:pt x="191" y="101"/>
                                  <a:pt x="189" y="102"/>
                                </a:cubicBezTo>
                                <a:cubicBezTo>
                                  <a:pt x="188" y="103"/>
                                  <a:pt x="191" y="102"/>
                                  <a:pt x="188" y="103"/>
                                </a:cubicBezTo>
                                <a:cubicBezTo>
                                  <a:pt x="188" y="103"/>
                                  <a:pt x="187" y="104"/>
                                  <a:pt x="187" y="104"/>
                                </a:cubicBezTo>
                                <a:close/>
                                <a:moveTo>
                                  <a:pt x="198" y="107"/>
                                </a:moveTo>
                                <a:cubicBezTo>
                                  <a:pt x="200" y="106"/>
                                  <a:pt x="201" y="105"/>
                                  <a:pt x="202" y="105"/>
                                </a:cubicBezTo>
                                <a:cubicBezTo>
                                  <a:pt x="201" y="105"/>
                                  <a:pt x="199" y="106"/>
                                  <a:pt x="198" y="106"/>
                                </a:cubicBezTo>
                                <a:cubicBezTo>
                                  <a:pt x="200" y="105"/>
                                  <a:pt x="200" y="104"/>
                                  <a:pt x="202" y="103"/>
                                </a:cubicBezTo>
                                <a:cubicBezTo>
                                  <a:pt x="201" y="104"/>
                                  <a:pt x="203" y="102"/>
                                  <a:pt x="205" y="102"/>
                                </a:cubicBezTo>
                                <a:cubicBezTo>
                                  <a:pt x="204" y="101"/>
                                  <a:pt x="200" y="104"/>
                                  <a:pt x="197" y="105"/>
                                </a:cubicBezTo>
                                <a:cubicBezTo>
                                  <a:pt x="199" y="105"/>
                                  <a:pt x="196" y="108"/>
                                  <a:pt x="198" y="107"/>
                                </a:cubicBezTo>
                                <a:close/>
                                <a:moveTo>
                                  <a:pt x="186" y="99"/>
                                </a:moveTo>
                                <a:cubicBezTo>
                                  <a:pt x="183" y="101"/>
                                  <a:pt x="173" y="108"/>
                                  <a:pt x="182" y="103"/>
                                </a:cubicBezTo>
                                <a:cubicBezTo>
                                  <a:pt x="183" y="101"/>
                                  <a:pt x="187" y="99"/>
                                  <a:pt x="183" y="102"/>
                                </a:cubicBezTo>
                                <a:cubicBezTo>
                                  <a:pt x="186" y="100"/>
                                  <a:pt x="187" y="99"/>
                                  <a:pt x="188" y="98"/>
                                </a:cubicBezTo>
                                <a:cubicBezTo>
                                  <a:pt x="187" y="99"/>
                                  <a:pt x="187" y="98"/>
                                  <a:pt x="186" y="99"/>
                                </a:cubicBezTo>
                                <a:close/>
                                <a:moveTo>
                                  <a:pt x="169" y="89"/>
                                </a:moveTo>
                                <a:cubicBezTo>
                                  <a:pt x="171" y="89"/>
                                  <a:pt x="178" y="83"/>
                                  <a:pt x="174" y="85"/>
                                </a:cubicBezTo>
                                <a:cubicBezTo>
                                  <a:pt x="174" y="86"/>
                                  <a:pt x="171" y="88"/>
                                  <a:pt x="169" y="89"/>
                                </a:cubicBezTo>
                                <a:close/>
                                <a:moveTo>
                                  <a:pt x="182" y="123"/>
                                </a:moveTo>
                                <a:cubicBezTo>
                                  <a:pt x="187" y="120"/>
                                  <a:pt x="189" y="118"/>
                                  <a:pt x="195" y="114"/>
                                </a:cubicBezTo>
                                <a:cubicBezTo>
                                  <a:pt x="194" y="115"/>
                                  <a:pt x="195" y="113"/>
                                  <a:pt x="194" y="114"/>
                                </a:cubicBezTo>
                                <a:cubicBezTo>
                                  <a:pt x="194" y="114"/>
                                  <a:pt x="191" y="117"/>
                                  <a:pt x="189" y="118"/>
                                </a:cubicBezTo>
                                <a:cubicBezTo>
                                  <a:pt x="190" y="117"/>
                                  <a:pt x="190" y="117"/>
                                  <a:pt x="190" y="116"/>
                                </a:cubicBezTo>
                                <a:cubicBezTo>
                                  <a:pt x="188" y="118"/>
                                  <a:pt x="186" y="120"/>
                                  <a:pt x="183" y="121"/>
                                </a:cubicBezTo>
                                <a:cubicBezTo>
                                  <a:pt x="184" y="121"/>
                                  <a:pt x="184" y="120"/>
                                  <a:pt x="183" y="121"/>
                                </a:cubicBezTo>
                                <a:cubicBezTo>
                                  <a:pt x="183" y="121"/>
                                  <a:pt x="182" y="123"/>
                                  <a:pt x="182" y="123"/>
                                </a:cubicBezTo>
                                <a:close/>
                                <a:moveTo>
                                  <a:pt x="178" y="110"/>
                                </a:moveTo>
                                <a:cubicBezTo>
                                  <a:pt x="180" y="109"/>
                                  <a:pt x="180" y="109"/>
                                  <a:pt x="180" y="109"/>
                                </a:cubicBezTo>
                                <a:cubicBezTo>
                                  <a:pt x="178" y="111"/>
                                  <a:pt x="182" y="109"/>
                                  <a:pt x="182" y="108"/>
                                </a:cubicBezTo>
                                <a:cubicBezTo>
                                  <a:pt x="181" y="108"/>
                                  <a:pt x="179" y="109"/>
                                  <a:pt x="178" y="110"/>
                                </a:cubicBezTo>
                                <a:close/>
                                <a:moveTo>
                                  <a:pt x="178" y="117"/>
                                </a:moveTo>
                                <a:cubicBezTo>
                                  <a:pt x="177" y="118"/>
                                  <a:pt x="176" y="118"/>
                                  <a:pt x="175" y="120"/>
                                </a:cubicBezTo>
                                <a:cubicBezTo>
                                  <a:pt x="176" y="119"/>
                                  <a:pt x="176" y="119"/>
                                  <a:pt x="177" y="119"/>
                                </a:cubicBezTo>
                                <a:cubicBezTo>
                                  <a:pt x="178" y="118"/>
                                  <a:pt x="182" y="116"/>
                                  <a:pt x="181" y="116"/>
                                </a:cubicBezTo>
                                <a:cubicBezTo>
                                  <a:pt x="177" y="119"/>
                                  <a:pt x="181" y="114"/>
                                  <a:pt x="178" y="117"/>
                                </a:cubicBezTo>
                                <a:close/>
                                <a:moveTo>
                                  <a:pt x="164" y="122"/>
                                </a:moveTo>
                                <a:cubicBezTo>
                                  <a:pt x="169" y="117"/>
                                  <a:pt x="172" y="117"/>
                                  <a:pt x="177" y="112"/>
                                </a:cubicBezTo>
                                <a:cubicBezTo>
                                  <a:pt x="174" y="114"/>
                                  <a:pt x="176" y="112"/>
                                  <a:pt x="174" y="113"/>
                                </a:cubicBezTo>
                                <a:cubicBezTo>
                                  <a:pt x="171" y="116"/>
                                  <a:pt x="165" y="119"/>
                                  <a:pt x="164" y="122"/>
                                </a:cubicBezTo>
                                <a:close/>
                                <a:moveTo>
                                  <a:pt x="159" y="111"/>
                                </a:moveTo>
                                <a:cubicBezTo>
                                  <a:pt x="160" y="110"/>
                                  <a:pt x="164" y="108"/>
                                  <a:pt x="164" y="107"/>
                                </a:cubicBezTo>
                                <a:cubicBezTo>
                                  <a:pt x="162" y="109"/>
                                  <a:pt x="158" y="112"/>
                                  <a:pt x="159" y="111"/>
                                </a:cubicBezTo>
                                <a:close/>
                                <a:moveTo>
                                  <a:pt x="170" y="123"/>
                                </a:moveTo>
                                <a:cubicBezTo>
                                  <a:pt x="172" y="122"/>
                                  <a:pt x="175" y="118"/>
                                  <a:pt x="172" y="121"/>
                                </a:cubicBezTo>
                                <a:cubicBezTo>
                                  <a:pt x="172" y="121"/>
                                  <a:pt x="173" y="120"/>
                                  <a:pt x="173" y="121"/>
                                </a:cubicBezTo>
                                <a:cubicBezTo>
                                  <a:pt x="172" y="121"/>
                                  <a:pt x="168" y="124"/>
                                  <a:pt x="170" y="123"/>
                                </a:cubicBezTo>
                                <a:close/>
                                <a:moveTo>
                                  <a:pt x="125" y="113"/>
                                </a:moveTo>
                                <a:cubicBezTo>
                                  <a:pt x="123" y="114"/>
                                  <a:pt x="123" y="114"/>
                                  <a:pt x="123" y="114"/>
                                </a:cubicBezTo>
                                <a:cubicBezTo>
                                  <a:pt x="123" y="115"/>
                                  <a:pt x="122" y="116"/>
                                  <a:pt x="123" y="115"/>
                                </a:cubicBezTo>
                                <a:cubicBezTo>
                                  <a:pt x="125" y="114"/>
                                  <a:pt x="125" y="114"/>
                                  <a:pt x="125" y="113"/>
                                </a:cubicBezTo>
                                <a:cubicBezTo>
                                  <a:pt x="125" y="113"/>
                                  <a:pt x="126" y="113"/>
                                  <a:pt x="126" y="112"/>
                                </a:cubicBezTo>
                                <a:cubicBezTo>
                                  <a:pt x="125" y="113"/>
                                  <a:pt x="125" y="113"/>
                                  <a:pt x="125" y="113"/>
                                </a:cubicBezTo>
                                <a:close/>
                                <a:moveTo>
                                  <a:pt x="107" y="138"/>
                                </a:moveTo>
                                <a:cubicBezTo>
                                  <a:pt x="106" y="138"/>
                                  <a:pt x="106" y="138"/>
                                  <a:pt x="105" y="139"/>
                                </a:cubicBezTo>
                                <a:cubicBezTo>
                                  <a:pt x="105" y="138"/>
                                  <a:pt x="107" y="136"/>
                                  <a:pt x="107" y="136"/>
                                </a:cubicBezTo>
                                <a:cubicBezTo>
                                  <a:pt x="105" y="138"/>
                                  <a:pt x="104" y="139"/>
                                  <a:pt x="102" y="141"/>
                                </a:cubicBezTo>
                                <a:cubicBezTo>
                                  <a:pt x="104" y="141"/>
                                  <a:pt x="106" y="140"/>
                                  <a:pt x="108" y="139"/>
                                </a:cubicBezTo>
                                <a:cubicBezTo>
                                  <a:pt x="104" y="141"/>
                                  <a:pt x="110" y="134"/>
                                  <a:pt x="107" y="137"/>
                                </a:cubicBezTo>
                                <a:cubicBezTo>
                                  <a:pt x="107" y="137"/>
                                  <a:pt x="107" y="137"/>
                                  <a:pt x="107" y="138"/>
                                </a:cubicBezTo>
                                <a:close/>
                                <a:moveTo>
                                  <a:pt x="128" y="160"/>
                                </a:moveTo>
                                <a:cubicBezTo>
                                  <a:pt x="127" y="161"/>
                                  <a:pt x="126" y="161"/>
                                  <a:pt x="126" y="161"/>
                                </a:cubicBezTo>
                                <a:cubicBezTo>
                                  <a:pt x="125" y="163"/>
                                  <a:pt x="128" y="160"/>
                                  <a:pt x="128" y="162"/>
                                </a:cubicBezTo>
                                <a:cubicBezTo>
                                  <a:pt x="127" y="163"/>
                                  <a:pt x="126" y="164"/>
                                  <a:pt x="125" y="164"/>
                                </a:cubicBezTo>
                                <a:cubicBezTo>
                                  <a:pt x="125" y="165"/>
                                  <a:pt x="128" y="162"/>
                                  <a:pt x="129" y="162"/>
                                </a:cubicBezTo>
                                <a:cubicBezTo>
                                  <a:pt x="128" y="162"/>
                                  <a:pt x="127" y="163"/>
                                  <a:pt x="127" y="163"/>
                                </a:cubicBezTo>
                                <a:cubicBezTo>
                                  <a:pt x="131" y="161"/>
                                  <a:pt x="128" y="162"/>
                                  <a:pt x="131" y="159"/>
                                </a:cubicBezTo>
                                <a:cubicBezTo>
                                  <a:pt x="130" y="159"/>
                                  <a:pt x="127" y="162"/>
                                  <a:pt x="128" y="160"/>
                                </a:cubicBezTo>
                                <a:close/>
                                <a:moveTo>
                                  <a:pt x="95" y="148"/>
                                </a:moveTo>
                                <a:cubicBezTo>
                                  <a:pt x="95" y="148"/>
                                  <a:pt x="96" y="148"/>
                                  <a:pt x="96" y="148"/>
                                </a:cubicBezTo>
                                <a:cubicBezTo>
                                  <a:pt x="94" y="149"/>
                                  <a:pt x="94" y="150"/>
                                  <a:pt x="94" y="150"/>
                                </a:cubicBezTo>
                                <a:cubicBezTo>
                                  <a:pt x="98" y="147"/>
                                  <a:pt x="99" y="145"/>
                                  <a:pt x="101" y="143"/>
                                </a:cubicBezTo>
                                <a:cubicBezTo>
                                  <a:pt x="102" y="143"/>
                                  <a:pt x="102" y="142"/>
                                  <a:pt x="102" y="141"/>
                                </a:cubicBezTo>
                                <a:cubicBezTo>
                                  <a:pt x="100" y="143"/>
                                  <a:pt x="97" y="147"/>
                                  <a:pt x="95" y="148"/>
                                </a:cubicBezTo>
                                <a:close/>
                                <a:moveTo>
                                  <a:pt x="110" y="169"/>
                                </a:moveTo>
                                <a:cubicBezTo>
                                  <a:pt x="110" y="169"/>
                                  <a:pt x="111" y="169"/>
                                  <a:pt x="111" y="169"/>
                                </a:cubicBezTo>
                                <a:cubicBezTo>
                                  <a:pt x="110" y="170"/>
                                  <a:pt x="109" y="171"/>
                                  <a:pt x="109" y="171"/>
                                </a:cubicBezTo>
                                <a:cubicBezTo>
                                  <a:pt x="112" y="168"/>
                                  <a:pt x="113" y="166"/>
                                  <a:pt x="114" y="165"/>
                                </a:cubicBezTo>
                                <a:cubicBezTo>
                                  <a:pt x="114" y="165"/>
                                  <a:pt x="114" y="165"/>
                                  <a:pt x="114" y="165"/>
                                </a:cubicBezTo>
                                <a:cubicBezTo>
                                  <a:pt x="112" y="167"/>
                                  <a:pt x="111" y="169"/>
                                  <a:pt x="110" y="169"/>
                                </a:cubicBezTo>
                                <a:close/>
                                <a:moveTo>
                                  <a:pt x="91" y="154"/>
                                </a:moveTo>
                                <a:cubicBezTo>
                                  <a:pt x="92" y="155"/>
                                  <a:pt x="92" y="155"/>
                                  <a:pt x="92" y="155"/>
                                </a:cubicBezTo>
                                <a:cubicBezTo>
                                  <a:pt x="94" y="153"/>
                                  <a:pt x="93" y="153"/>
                                  <a:pt x="94" y="152"/>
                                </a:cubicBezTo>
                                <a:cubicBezTo>
                                  <a:pt x="94" y="152"/>
                                  <a:pt x="94" y="152"/>
                                  <a:pt x="95" y="152"/>
                                </a:cubicBezTo>
                                <a:cubicBezTo>
                                  <a:pt x="95" y="152"/>
                                  <a:pt x="95" y="151"/>
                                  <a:pt x="95" y="151"/>
                                </a:cubicBezTo>
                                <a:cubicBezTo>
                                  <a:pt x="94" y="151"/>
                                  <a:pt x="94" y="151"/>
                                  <a:pt x="94" y="152"/>
                                </a:cubicBezTo>
                                <a:cubicBezTo>
                                  <a:pt x="93" y="153"/>
                                  <a:pt x="93" y="153"/>
                                  <a:pt x="91" y="154"/>
                                </a:cubicBezTo>
                                <a:close/>
                                <a:moveTo>
                                  <a:pt x="92" y="162"/>
                                </a:moveTo>
                                <a:cubicBezTo>
                                  <a:pt x="94" y="162"/>
                                  <a:pt x="97" y="157"/>
                                  <a:pt x="99" y="155"/>
                                </a:cubicBezTo>
                                <a:cubicBezTo>
                                  <a:pt x="96" y="158"/>
                                  <a:pt x="95" y="159"/>
                                  <a:pt x="92" y="162"/>
                                </a:cubicBezTo>
                                <a:close/>
                                <a:moveTo>
                                  <a:pt x="88" y="161"/>
                                </a:moveTo>
                                <a:cubicBezTo>
                                  <a:pt x="87" y="161"/>
                                  <a:pt x="87" y="161"/>
                                  <a:pt x="87" y="161"/>
                                </a:cubicBezTo>
                                <a:cubicBezTo>
                                  <a:pt x="87" y="161"/>
                                  <a:pt x="87" y="161"/>
                                  <a:pt x="87" y="161"/>
                                </a:cubicBezTo>
                                <a:cubicBezTo>
                                  <a:pt x="87" y="162"/>
                                  <a:pt x="87" y="162"/>
                                  <a:pt x="87" y="162"/>
                                </a:cubicBezTo>
                                <a:cubicBezTo>
                                  <a:pt x="87" y="162"/>
                                  <a:pt x="87" y="162"/>
                                  <a:pt x="87" y="162"/>
                                </a:cubicBezTo>
                                <a:cubicBezTo>
                                  <a:pt x="87" y="162"/>
                                  <a:pt x="87" y="163"/>
                                  <a:pt x="87" y="163"/>
                                </a:cubicBezTo>
                                <a:cubicBezTo>
                                  <a:pt x="87" y="163"/>
                                  <a:pt x="87" y="162"/>
                                  <a:pt x="87" y="162"/>
                                </a:cubicBezTo>
                                <a:cubicBezTo>
                                  <a:pt x="87" y="162"/>
                                  <a:pt x="87" y="162"/>
                                  <a:pt x="88" y="161"/>
                                </a:cubicBezTo>
                                <a:cubicBezTo>
                                  <a:pt x="89" y="160"/>
                                  <a:pt x="89" y="160"/>
                                  <a:pt x="89" y="160"/>
                                </a:cubicBezTo>
                                <a:cubicBezTo>
                                  <a:pt x="88" y="162"/>
                                  <a:pt x="90" y="159"/>
                                  <a:pt x="91" y="158"/>
                                </a:cubicBezTo>
                                <a:cubicBezTo>
                                  <a:pt x="91" y="157"/>
                                  <a:pt x="93" y="157"/>
                                  <a:pt x="94" y="156"/>
                                </a:cubicBezTo>
                                <a:cubicBezTo>
                                  <a:pt x="92" y="156"/>
                                  <a:pt x="90" y="158"/>
                                  <a:pt x="88" y="161"/>
                                </a:cubicBezTo>
                                <a:close/>
                                <a:moveTo>
                                  <a:pt x="106" y="176"/>
                                </a:moveTo>
                                <a:cubicBezTo>
                                  <a:pt x="106" y="177"/>
                                  <a:pt x="105" y="177"/>
                                  <a:pt x="105" y="178"/>
                                </a:cubicBezTo>
                                <a:cubicBezTo>
                                  <a:pt x="104" y="178"/>
                                  <a:pt x="104" y="178"/>
                                  <a:pt x="104" y="178"/>
                                </a:cubicBezTo>
                                <a:cubicBezTo>
                                  <a:pt x="104" y="179"/>
                                  <a:pt x="103" y="179"/>
                                  <a:pt x="103" y="180"/>
                                </a:cubicBezTo>
                                <a:cubicBezTo>
                                  <a:pt x="104" y="179"/>
                                  <a:pt x="104" y="180"/>
                                  <a:pt x="104" y="179"/>
                                </a:cubicBezTo>
                                <a:cubicBezTo>
                                  <a:pt x="105" y="179"/>
                                  <a:pt x="105" y="180"/>
                                  <a:pt x="106" y="179"/>
                                </a:cubicBezTo>
                                <a:cubicBezTo>
                                  <a:pt x="105" y="179"/>
                                  <a:pt x="105" y="179"/>
                                  <a:pt x="105" y="179"/>
                                </a:cubicBezTo>
                                <a:cubicBezTo>
                                  <a:pt x="105" y="178"/>
                                  <a:pt x="105" y="179"/>
                                  <a:pt x="106" y="178"/>
                                </a:cubicBezTo>
                                <a:cubicBezTo>
                                  <a:pt x="105" y="179"/>
                                  <a:pt x="108" y="175"/>
                                  <a:pt x="108" y="175"/>
                                </a:cubicBezTo>
                                <a:cubicBezTo>
                                  <a:pt x="108" y="175"/>
                                  <a:pt x="108" y="175"/>
                                  <a:pt x="109" y="175"/>
                                </a:cubicBezTo>
                                <a:cubicBezTo>
                                  <a:pt x="108" y="175"/>
                                  <a:pt x="107" y="175"/>
                                  <a:pt x="106" y="176"/>
                                </a:cubicBezTo>
                                <a:close/>
                                <a:moveTo>
                                  <a:pt x="109" y="180"/>
                                </a:moveTo>
                                <a:cubicBezTo>
                                  <a:pt x="108" y="180"/>
                                  <a:pt x="108" y="180"/>
                                  <a:pt x="108" y="180"/>
                                </a:cubicBezTo>
                                <a:cubicBezTo>
                                  <a:pt x="108" y="181"/>
                                  <a:pt x="108" y="181"/>
                                  <a:pt x="108" y="181"/>
                                </a:cubicBezTo>
                                <a:cubicBezTo>
                                  <a:pt x="107" y="181"/>
                                  <a:pt x="107" y="181"/>
                                  <a:pt x="107" y="181"/>
                                </a:cubicBezTo>
                                <a:cubicBezTo>
                                  <a:pt x="107" y="181"/>
                                  <a:pt x="107" y="181"/>
                                  <a:pt x="107" y="181"/>
                                </a:cubicBezTo>
                                <a:cubicBezTo>
                                  <a:pt x="106" y="182"/>
                                  <a:pt x="106" y="183"/>
                                  <a:pt x="105" y="184"/>
                                </a:cubicBezTo>
                                <a:cubicBezTo>
                                  <a:pt x="106" y="184"/>
                                  <a:pt x="107" y="183"/>
                                  <a:pt x="107" y="182"/>
                                </a:cubicBezTo>
                                <a:cubicBezTo>
                                  <a:pt x="108" y="182"/>
                                  <a:pt x="108" y="182"/>
                                  <a:pt x="108" y="182"/>
                                </a:cubicBezTo>
                                <a:cubicBezTo>
                                  <a:pt x="108" y="182"/>
                                  <a:pt x="108" y="182"/>
                                  <a:pt x="110" y="180"/>
                                </a:cubicBezTo>
                                <a:cubicBezTo>
                                  <a:pt x="110" y="180"/>
                                  <a:pt x="109" y="180"/>
                                  <a:pt x="109" y="180"/>
                                </a:cubicBezTo>
                                <a:close/>
                                <a:moveTo>
                                  <a:pt x="88" y="171"/>
                                </a:moveTo>
                                <a:cubicBezTo>
                                  <a:pt x="89" y="170"/>
                                  <a:pt x="88" y="170"/>
                                  <a:pt x="88" y="170"/>
                                </a:cubicBezTo>
                                <a:cubicBezTo>
                                  <a:pt x="89" y="171"/>
                                  <a:pt x="90" y="169"/>
                                  <a:pt x="90" y="169"/>
                                </a:cubicBezTo>
                                <a:cubicBezTo>
                                  <a:pt x="90" y="169"/>
                                  <a:pt x="90" y="168"/>
                                  <a:pt x="89" y="169"/>
                                </a:cubicBezTo>
                                <a:cubicBezTo>
                                  <a:pt x="89" y="169"/>
                                  <a:pt x="88" y="170"/>
                                  <a:pt x="88" y="171"/>
                                </a:cubicBezTo>
                                <a:close/>
                                <a:moveTo>
                                  <a:pt x="98" y="180"/>
                                </a:moveTo>
                                <a:cubicBezTo>
                                  <a:pt x="99" y="179"/>
                                  <a:pt x="99" y="180"/>
                                  <a:pt x="100" y="180"/>
                                </a:cubicBezTo>
                                <a:cubicBezTo>
                                  <a:pt x="99" y="179"/>
                                  <a:pt x="98" y="179"/>
                                  <a:pt x="98" y="180"/>
                                </a:cubicBezTo>
                                <a:close/>
                                <a:moveTo>
                                  <a:pt x="102" y="183"/>
                                </a:moveTo>
                                <a:cubicBezTo>
                                  <a:pt x="102" y="182"/>
                                  <a:pt x="101" y="182"/>
                                  <a:pt x="102" y="182"/>
                                </a:cubicBezTo>
                                <a:cubicBezTo>
                                  <a:pt x="102" y="182"/>
                                  <a:pt x="102" y="183"/>
                                  <a:pt x="102" y="182"/>
                                </a:cubicBezTo>
                                <a:cubicBezTo>
                                  <a:pt x="102" y="182"/>
                                  <a:pt x="101" y="182"/>
                                  <a:pt x="101" y="182"/>
                                </a:cubicBezTo>
                                <a:cubicBezTo>
                                  <a:pt x="102" y="182"/>
                                  <a:pt x="101" y="183"/>
                                  <a:pt x="102" y="183"/>
                                </a:cubicBezTo>
                                <a:close/>
                                <a:moveTo>
                                  <a:pt x="102" y="191"/>
                                </a:moveTo>
                                <a:cubicBezTo>
                                  <a:pt x="102" y="191"/>
                                  <a:pt x="104" y="189"/>
                                  <a:pt x="104" y="188"/>
                                </a:cubicBezTo>
                                <a:cubicBezTo>
                                  <a:pt x="103" y="187"/>
                                  <a:pt x="103" y="186"/>
                                  <a:pt x="102" y="187"/>
                                </a:cubicBezTo>
                                <a:cubicBezTo>
                                  <a:pt x="104" y="188"/>
                                  <a:pt x="101" y="190"/>
                                  <a:pt x="102" y="191"/>
                                </a:cubicBezTo>
                                <a:close/>
                                <a:moveTo>
                                  <a:pt x="100" y="187"/>
                                </a:moveTo>
                                <a:cubicBezTo>
                                  <a:pt x="100" y="187"/>
                                  <a:pt x="99" y="187"/>
                                  <a:pt x="100" y="187"/>
                                </a:cubicBezTo>
                                <a:cubicBezTo>
                                  <a:pt x="100" y="187"/>
                                  <a:pt x="101" y="187"/>
                                  <a:pt x="101" y="187"/>
                                </a:cubicBezTo>
                                <a:cubicBezTo>
                                  <a:pt x="100" y="187"/>
                                  <a:pt x="100" y="187"/>
                                  <a:pt x="100" y="187"/>
                                </a:cubicBezTo>
                                <a:close/>
                                <a:moveTo>
                                  <a:pt x="99" y="192"/>
                                </a:moveTo>
                                <a:cubicBezTo>
                                  <a:pt x="97" y="193"/>
                                  <a:pt x="94" y="197"/>
                                  <a:pt x="94" y="198"/>
                                </a:cubicBezTo>
                                <a:cubicBezTo>
                                  <a:pt x="95" y="197"/>
                                  <a:pt x="96" y="196"/>
                                  <a:pt x="97" y="194"/>
                                </a:cubicBezTo>
                                <a:cubicBezTo>
                                  <a:pt x="97" y="195"/>
                                  <a:pt x="97" y="195"/>
                                  <a:pt x="97" y="194"/>
                                </a:cubicBezTo>
                                <a:cubicBezTo>
                                  <a:pt x="98" y="192"/>
                                  <a:pt x="101" y="192"/>
                                  <a:pt x="102" y="189"/>
                                </a:cubicBezTo>
                                <a:cubicBezTo>
                                  <a:pt x="101" y="189"/>
                                  <a:pt x="101" y="190"/>
                                  <a:pt x="101" y="190"/>
                                </a:cubicBezTo>
                                <a:cubicBezTo>
                                  <a:pt x="100" y="189"/>
                                  <a:pt x="102" y="189"/>
                                  <a:pt x="102" y="188"/>
                                </a:cubicBezTo>
                                <a:cubicBezTo>
                                  <a:pt x="100" y="189"/>
                                  <a:pt x="100" y="191"/>
                                  <a:pt x="98" y="191"/>
                                </a:cubicBezTo>
                                <a:cubicBezTo>
                                  <a:pt x="99" y="191"/>
                                  <a:pt x="99" y="192"/>
                                  <a:pt x="99" y="192"/>
                                </a:cubicBezTo>
                                <a:close/>
                                <a:moveTo>
                                  <a:pt x="95" y="191"/>
                                </a:moveTo>
                                <a:cubicBezTo>
                                  <a:pt x="96" y="191"/>
                                  <a:pt x="95" y="192"/>
                                  <a:pt x="96" y="192"/>
                                </a:cubicBezTo>
                                <a:cubicBezTo>
                                  <a:pt x="96" y="191"/>
                                  <a:pt x="98" y="191"/>
                                  <a:pt x="97" y="190"/>
                                </a:cubicBezTo>
                                <a:cubicBezTo>
                                  <a:pt x="98" y="190"/>
                                  <a:pt x="98" y="189"/>
                                  <a:pt x="98" y="189"/>
                                </a:cubicBezTo>
                                <a:cubicBezTo>
                                  <a:pt x="98" y="189"/>
                                  <a:pt x="97" y="189"/>
                                  <a:pt x="98" y="189"/>
                                </a:cubicBezTo>
                                <a:cubicBezTo>
                                  <a:pt x="98" y="189"/>
                                  <a:pt x="99" y="189"/>
                                  <a:pt x="100" y="188"/>
                                </a:cubicBezTo>
                                <a:cubicBezTo>
                                  <a:pt x="99" y="187"/>
                                  <a:pt x="99" y="187"/>
                                  <a:pt x="99" y="187"/>
                                </a:cubicBezTo>
                                <a:cubicBezTo>
                                  <a:pt x="98" y="187"/>
                                  <a:pt x="99" y="188"/>
                                  <a:pt x="98" y="188"/>
                                </a:cubicBezTo>
                                <a:cubicBezTo>
                                  <a:pt x="98" y="187"/>
                                  <a:pt x="96" y="189"/>
                                  <a:pt x="97" y="190"/>
                                </a:cubicBezTo>
                                <a:cubicBezTo>
                                  <a:pt x="96" y="190"/>
                                  <a:pt x="96" y="190"/>
                                  <a:pt x="96" y="190"/>
                                </a:cubicBezTo>
                                <a:cubicBezTo>
                                  <a:pt x="96" y="190"/>
                                  <a:pt x="97" y="190"/>
                                  <a:pt x="96" y="191"/>
                                </a:cubicBezTo>
                                <a:cubicBezTo>
                                  <a:pt x="96" y="190"/>
                                  <a:pt x="96" y="190"/>
                                  <a:pt x="96" y="190"/>
                                </a:cubicBezTo>
                                <a:cubicBezTo>
                                  <a:pt x="96" y="191"/>
                                  <a:pt x="96" y="191"/>
                                  <a:pt x="95" y="191"/>
                                </a:cubicBezTo>
                                <a:close/>
                                <a:moveTo>
                                  <a:pt x="85" y="191"/>
                                </a:moveTo>
                                <a:cubicBezTo>
                                  <a:pt x="85" y="194"/>
                                  <a:pt x="82" y="195"/>
                                  <a:pt x="81" y="197"/>
                                </a:cubicBezTo>
                                <a:cubicBezTo>
                                  <a:pt x="82" y="198"/>
                                  <a:pt x="82" y="197"/>
                                  <a:pt x="82" y="197"/>
                                </a:cubicBezTo>
                                <a:cubicBezTo>
                                  <a:pt x="84" y="195"/>
                                  <a:pt x="85" y="193"/>
                                  <a:pt x="87" y="192"/>
                                </a:cubicBezTo>
                                <a:cubicBezTo>
                                  <a:pt x="87" y="192"/>
                                  <a:pt x="87" y="193"/>
                                  <a:pt x="88" y="193"/>
                                </a:cubicBezTo>
                                <a:cubicBezTo>
                                  <a:pt x="88" y="193"/>
                                  <a:pt x="89" y="191"/>
                                  <a:pt x="90" y="191"/>
                                </a:cubicBezTo>
                                <a:cubicBezTo>
                                  <a:pt x="89" y="190"/>
                                  <a:pt x="89" y="190"/>
                                  <a:pt x="89" y="190"/>
                                </a:cubicBezTo>
                                <a:cubicBezTo>
                                  <a:pt x="89" y="191"/>
                                  <a:pt x="88" y="193"/>
                                  <a:pt x="87" y="192"/>
                                </a:cubicBezTo>
                                <a:cubicBezTo>
                                  <a:pt x="87" y="191"/>
                                  <a:pt x="88" y="190"/>
                                  <a:pt x="89" y="189"/>
                                </a:cubicBezTo>
                                <a:cubicBezTo>
                                  <a:pt x="88" y="189"/>
                                  <a:pt x="88" y="188"/>
                                  <a:pt x="87" y="189"/>
                                </a:cubicBezTo>
                                <a:cubicBezTo>
                                  <a:pt x="88" y="189"/>
                                  <a:pt x="87" y="190"/>
                                  <a:pt x="88" y="190"/>
                                </a:cubicBezTo>
                                <a:cubicBezTo>
                                  <a:pt x="87" y="190"/>
                                  <a:pt x="88" y="190"/>
                                  <a:pt x="87" y="190"/>
                                </a:cubicBezTo>
                                <a:cubicBezTo>
                                  <a:pt x="86" y="190"/>
                                  <a:pt x="86" y="192"/>
                                  <a:pt x="85" y="191"/>
                                </a:cubicBezTo>
                                <a:cubicBezTo>
                                  <a:pt x="86" y="191"/>
                                  <a:pt x="86" y="191"/>
                                  <a:pt x="86" y="191"/>
                                </a:cubicBezTo>
                                <a:cubicBezTo>
                                  <a:pt x="85" y="191"/>
                                  <a:pt x="86" y="191"/>
                                  <a:pt x="85" y="191"/>
                                </a:cubicBezTo>
                                <a:close/>
                                <a:moveTo>
                                  <a:pt x="94" y="201"/>
                                </a:moveTo>
                                <a:cubicBezTo>
                                  <a:pt x="95" y="200"/>
                                  <a:pt x="94" y="199"/>
                                  <a:pt x="95" y="200"/>
                                </a:cubicBezTo>
                                <a:cubicBezTo>
                                  <a:pt x="95" y="199"/>
                                  <a:pt x="95" y="199"/>
                                  <a:pt x="96" y="199"/>
                                </a:cubicBezTo>
                                <a:cubicBezTo>
                                  <a:pt x="94" y="198"/>
                                  <a:pt x="94" y="200"/>
                                  <a:pt x="94" y="201"/>
                                </a:cubicBezTo>
                                <a:close/>
                                <a:moveTo>
                                  <a:pt x="93" y="198"/>
                                </a:moveTo>
                                <a:cubicBezTo>
                                  <a:pt x="93" y="199"/>
                                  <a:pt x="93" y="199"/>
                                  <a:pt x="92" y="199"/>
                                </a:cubicBezTo>
                                <a:cubicBezTo>
                                  <a:pt x="93" y="200"/>
                                  <a:pt x="91" y="200"/>
                                  <a:pt x="92" y="200"/>
                                </a:cubicBezTo>
                                <a:cubicBezTo>
                                  <a:pt x="92" y="199"/>
                                  <a:pt x="94" y="199"/>
                                  <a:pt x="93" y="198"/>
                                </a:cubicBezTo>
                                <a:close/>
                                <a:moveTo>
                                  <a:pt x="91" y="201"/>
                                </a:moveTo>
                                <a:cubicBezTo>
                                  <a:pt x="91" y="202"/>
                                  <a:pt x="91" y="201"/>
                                  <a:pt x="90" y="201"/>
                                </a:cubicBezTo>
                                <a:cubicBezTo>
                                  <a:pt x="90" y="202"/>
                                  <a:pt x="91" y="202"/>
                                  <a:pt x="91" y="202"/>
                                </a:cubicBezTo>
                                <a:cubicBezTo>
                                  <a:pt x="91" y="202"/>
                                  <a:pt x="91" y="202"/>
                                  <a:pt x="91" y="203"/>
                                </a:cubicBezTo>
                                <a:cubicBezTo>
                                  <a:pt x="91" y="202"/>
                                  <a:pt x="92" y="202"/>
                                  <a:pt x="91" y="202"/>
                                </a:cubicBezTo>
                                <a:cubicBezTo>
                                  <a:pt x="92" y="201"/>
                                  <a:pt x="92" y="202"/>
                                  <a:pt x="92" y="201"/>
                                </a:cubicBezTo>
                                <a:cubicBezTo>
                                  <a:pt x="92" y="201"/>
                                  <a:pt x="92" y="201"/>
                                  <a:pt x="92" y="201"/>
                                </a:cubicBezTo>
                                <a:cubicBezTo>
                                  <a:pt x="92" y="200"/>
                                  <a:pt x="92" y="201"/>
                                  <a:pt x="93" y="201"/>
                                </a:cubicBezTo>
                                <a:cubicBezTo>
                                  <a:pt x="93" y="200"/>
                                  <a:pt x="93" y="200"/>
                                  <a:pt x="93" y="200"/>
                                </a:cubicBezTo>
                                <a:cubicBezTo>
                                  <a:pt x="92" y="199"/>
                                  <a:pt x="92" y="201"/>
                                  <a:pt x="91" y="201"/>
                                </a:cubicBezTo>
                                <a:close/>
                                <a:moveTo>
                                  <a:pt x="87" y="202"/>
                                </a:moveTo>
                                <a:cubicBezTo>
                                  <a:pt x="87" y="203"/>
                                  <a:pt x="86" y="204"/>
                                  <a:pt x="86" y="205"/>
                                </a:cubicBezTo>
                                <a:cubicBezTo>
                                  <a:pt x="88" y="203"/>
                                  <a:pt x="89" y="204"/>
                                  <a:pt x="90" y="205"/>
                                </a:cubicBezTo>
                                <a:cubicBezTo>
                                  <a:pt x="89" y="204"/>
                                  <a:pt x="90" y="204"/>
                                  <a:pt x="90" y="204"/>
                                </a:cubicBezTo>
                                <a:cubicBezTo>
                                  <a:pt x="90" y="204"/>
                                  <a:pt x="89" y="204"/>
                                  <a:pt x="89" y="203"/>
                                </a:cubicBezTo>
                                <a:cubicBezTo>
                                  <a:pt x="89" y="204"/>
                                  <a:pt x="89" y="203"/>
                                  <a:pt x="88" y="203"/>
                                </a:cubicBezTo>
                                <a:cubicBezTo>
                                  <a:pt x="88" y="203"/>
                                  <a:pt x="88" y="203"/>
                                  <a:pt x="88" y="203"/>
                                </a:cubicBezTo>
                                <a:cubicBezTo>
                                  <a:pt x="88" y="203"/>
                                  <a:pt x="88" y="203"/>
                                  <a:pt x="88" y="203"/>
                                </a:cubicBezTo>
                                <a:cubicBezTo>
                                  <a:pt x="88" y="203"/>
                                  <a:pt x="88" y="202"/>
                                  <a:pt x="89" y="202"/>
                                </a:cubicBezTo>
                                <a:cubicBezTo>
                                  <a:pt x="87" y="202"/>
                                  <a:pt x="88" y="201"/>
                                  <a:pt x="87" y="202"/>
                                </a:cubicBezTo>
                                <a:close/>
                                <a:moveTo>
                                  <a:pt x="64" y="186"/>
                                </a:moveTo>
                                <a:cubicBezTo>
                                  <a:pt x="65" y="186"/>
                                  <a:pt x="65" y="186"/>
                                  <a:pt x="65" y="186"/>
                                </a:cubicBezTo>
                                <a:cubicBezTo>
                                  <a:pt x="65" y="186"/>
                                  <a:pt x="65" y="186"/>
                                  <a:pt x="65" y="186"/>
                                </a:cubicBezTo>
                                <a:cubicBezTo>
                                  <a:pt x="65" y="186"/>
                                  <a:pt x="65" y="186"/>
                                  <a:pt x="65" y="186"/>
                                </a:cubicBezTo>
                                <a:cubicBezTo>
                                  <a:pt x="65" y="186"/>
                                  <a:pt x="65" y="186"/>
                                  <a:pt x="65" y="186"/>
                                </a:cubicBezTo>
                                <a:cubicBezTo>
                                  <a:pt x="65" y="186"/>
                                  <a:pt x="64" y="186"/>
                                  <a:pt x="64" y="186"/>
                                </a:cubicBezTo>
                                <a:close/>
                                <a:moveTo>
                                  <a:pt x="86" y="208"/>
                                </a:moveTo>
                                <a:cubicBezTo>
                                  <a:pt x="86" y="208"/>
                                  <a:pt x="86" y="207"/>
                                  <a:pt x="86" y="207"/>
                                </a:cubicBezTo>
                                <a:cubicBezTo>
                                  <a:pt x="85" y="207"/>
                                  <a:pt x="87" y="207"/>
                                  <a:pt x="87" y="206"/>
                                </a:cubicBezTo>
                                <a:cubicBezTo>
                                  <a:pt x="86" y="206"/>
                                  <a:pt x="85" y="208"/>
                                  <a:pt x="86" y="208"/>
                                </a:cubicBezTo>
                                <a:close/>
                                <a:moveTo>
                                  <a:pt x="84" y="206"/>
                                </a:moveTo>
                                <a:cubicBezTo>
                                  <a:pt x="84" y="206"/>
                                  <a:pt x="84" y="207"/>
                                  <a:pt x="85" y="206"/>
                                </a:cubicBezTo>
                                <a:cubicBezTo>
                                  <a:pt x="84" y="206"/>
                                  <a:pt x="84" y="205"/>
                                  <a:pt x="84" y="206"/>
                                </a:cubicBezTo>
                                <a:cubicBezTo>
                                  <a:pt x="84" y="206"/>
                                  <a:pt x="83" y="205"/>
                                  <a:pt x="84" y="206"/>
                                </a:cubicBezTo>
                                <a:close/>
                                <a:moveTo>
                                  <a:pt x="79" y="215"/>
                                </a:moveTo>
                                <a:cubicBezTo>
                                  <a:pt x="79" y="215"/>
                                  <a:pt x="79" y="215"/>
                                  <a:pt x="80" y="215"/>
                                </a:cubicBezTo>
                                <a:cubicBezTo>
                                  <a:pt x="80" y="214"/>
                                  <a:pt x="82" y="213"/>
                                  <a:pt x="81" y="212"/>
                                </a:cubicBezTo>
                                <a:cubicBezTo>
                                  <a:pt x="81" y="212"/>
                                  <a:pt x="81" y="212"/>
                                  <a:pt x="81" y="212"/>
                                </a:cubicBezTo>
                                <a:cubicBezTo>
                                  <a:pt x="81" y="212"/>
                                  <a:pt x="80" y="212"/>
                                  <a:pt x="80" y="212"/>
                                </a:cubicBezTo>
                                <a:cubicBezTo>
                                  <a:pt x="81" y="212"/>
                                  <a:pt x="81" y="212"/>
                                  <a:pt x="81" y="213"/>
                                </a:cubicBezTo>
                                <a:cubicBezTo>
                                  <a:pt x="80" y="212"/>
                                  <a:pt x="80" y="213"/>
                                  <a:pt x="80" y="212"/>
                                </a:cubicBezTo>
                                <a:cubicBezTo>
                                  <a:pt x="79" y="212"/>
                                  <a:pt x="79" y="212"/>
                                  <a:pt x="79" y="213"/>
                                </a:cubicBezTo>
                                <a:cubicBezTo>
                                  <a:pt x="79" y="214"/>
                                  <a:pt x="77" y="216"/>
                                  <a:pt x="76" y="217"/>
                                </a:cubicBezTo>
                                <a:cubicBezTo>
                                  <a:pt x="77" y="217"/>
                                  <a:pt x="77" y="216"/>
                                  <a:pt x="77" y="217"/>
                                </a:cubicBezTo>
                                <a:cubicBezTo>
                                  <a:pt x="77" y="217"/>
                                  <a:pt x="77" y="217"/>
                                  <a:pt x="77" y="217"/>
                                </a:cubicBezTo>
                                <a:cubicBezTo>
                                  <a:pt x="77" y="217"/>
                                  <a:pt x="78" y="216"/>
                                  <a:pt x="79" y="216"/>
                                </a:cubicBezTo>
                                <a:cubicBezTo>
                                  <a:pt x="78" y="216"/>
                                  <a:pt x="78" y="215"/>
                                  <a:pt x="78" y="215"/>
                                </a:cubicBezTo>
                                <a:cubicBezTo>
                                  <a:pt x="79" y="215"/>
                                  <a:pt x="78" y="215"/>
                                  <a:pt x="79" y="215"/>
                                </a:cubicBezTo>
                                <a:cubicBezTo>
                                  <a:pt x="79" y="215"/>
                                  <a:pt x="79" y="215"/>
                                  <a:pt x="79" y="215"/>
                                </a:cubicBezTo>
                                <a:close/>
                                <a:moveTo>
                                  <a:pt x="74" y="207"/>
                                </a:moveTo>
                                <a:cubicBezTo>
                                  <a:pt x="73" y="207"/>
                                  <a:pt x="73" y="208"/>
                                  <a:pt x="72" y="207"/>
                                </a:cubicBezTo>
                                <a:cubicBezTo>
                                  <a:pt x="71" y="209"/>
                                  <a:pt x="70" y="210"/>
                                  <a:pt x="69" y="210"/>
                                </a:cubicBezTo>
                                <a:cubicBezTo>
                                  <a:pt x="68" y="211"/>
                                  <a:pt x="69" y="210"/>
                                  <a:pt x="69" y="211"/>
                                </a:cubicBezTo>
                                <a:cubicBezTo>
                                  <a:pt x="68" y="211"/>
                                  <a:pt x="69" y="212"/>
                                  <a:pt x="68" y="212"/>
                                </a:cubicBezTo>
                                <a:cubicBezTo>
                                  <a:pt x="69" y="212"/>
                                  <a:pt x="69" y="211"/>
                                  <a:pt x="68" y="211"/>
                                </a:cubicBezTo>
                                <a:cubicBezTo>
                                  <a:pt x="68" y="212"/>
                                  <a:pt x="67" y="212"/>
                                  <a:pt x="68" y="213"/>
                                </a:cubicBezTo>
                                <a:cubicBezTo>
                                  <a:pt x="68" y="213"/>
                                  <a:pt x="68" y="213"/>
                                  <a:pt x="68" y="213"/>
                                </a:cubicBezTo>
                                <a:cubicBezTo>
                                  <a:pt x="69" y="212"/>
                                  <a:pt x="69" y="213"/>
                                  <a:pt x="69" y="214"/>
                                </a:cubicBezTo>
                                <a:cubicBezTo>
                                  <a:pt x="70" y="213"/>
                                  <a:pt x="70" y="211"/>
                                  <a:pt x="71" y="211"/>
                                </a:cubicBezTo>
                                <a:cubicBezTo>
                                  <a:pt x="70" y="211"/>
                                  <a:pt x="70" y="212"/>
                                  <a:pt x="70" y="212"/>
                                </a:cubicBezTo>
                                <a:cubicBezTo>
                                  <a:pt x="71" y="212"/>
                                  <a:pt x="71" y="212"/>
                                  <a:pt x="71" y="212"/>
                                </a:cubicBezTo>
                                <a:cubicBezTo>
                                  <a:pt x="71" y="213"/>
                                  <a:pt x="70" y="213"/>
                                  <a:pt x="71" y="214"/>
                                </a:cubicBezTo>
                                <a:cubicBezTo>
                                  <a:pt x="69" y="213"/>
                                  <a:pt x="70" y="215"/>
                                  <a:pt x="69" y="216"/>
                                </a:cubicBezTo>
                                <a:cubicBezTo>
                                  <a:pt x="68" y="217"/>
                                  <a:pt x="66" y="218"/>
                                  <a:pt x="67" y="219"/>
                                </a:cubicBezTo>
                                <a:cubicBezTo>
                                  <a:pt x="65" y="219"/>
                                  <a:pt x="64" y="222"/>
                                  <a:pt x="62" y="223"/>
                                </a:cubicBezTo>
                                <a:cubicBezTo>
                                  <a:pt x="63" y="223"/>
                                  <a:pt x="62" y="223"/>
                                  <a:pt x="63" y="223"/>
                                </a:cubicBezTo>
                                <a:cubicBezTo>
                                  <a:pt x="63" y="223"/>
                                  <a:pt x="62" y="225"/>
                                  <a:pt x="63" y="225"/>
                                </a:cubicBezTo>
                                <a:cubicBezTo>
                                  <a:pt x="63" y="224"/>
                                  <a:pt x="63" y="223"/>
                                  <a:pt x="64" y="223"/>
                                </a:cubicBezTo>
                                <a:cubicBezTo>
                                  <a:pt x="64" y="221"/>
                                  <a:pt x="67" y="221"/>
                                  <a:pt x="67" y="219"/>
                                </a:cubicBezTo>
                                <a:cubicBezTo>
                                  <a:pt x="68" y="218"/>
                                  <a:pt x="68" y="218"/>
                                  <a:pt x="69" y="217"/>
                                </a:cubicBezTo>
                                <a:cubicBezTo>
                                  <a:pt x="69" y="217"/>
                                  <a:pt x="68" y="217"/>
                                  <a:pt x="69" y="216"/>
                                </a:cubicBezTo>
                                <a:cubicBezTo>
                                  <a:pt x="70" y="217"/>
                                  <a:pt x="69" y="216"/>
                                  <a:pt x="69" y="216"/>
                                </a:cubicBezTo>
                                <a:cubicBezTo>
                                  <a:pt x="70" y="216"/>
                                  <a:pt x="73" y="213"/>
                                  <a:pt x="72" y="212"/>
                                </a:cubicBezTo>
                                <a:cubicBezTo>
                                  <a:pt x="73" y="212"/>
                                  <a:pt x="73" y="212"/>
                                  <a:pt x="73" y="212"/>
                                </a:cubicBezTo>
                                <a:cubicBezTo>
                                  <a:pt x="73" y="211"/>
                                  <a:pt x="73" y="210"/>
                                  <a:pt x="72" y="210"/>
                                </a:cubicBezTo>
                                <a:cubicBezTo>
                                  <a:pt x="73" y="210"/>
                                  <a:pt x="73" y="210"/>
                                  <a:pt x="73" y="211"/>
                                </a:cubicBezTo>
                                <a:cubicBezTo>
                                  <a:pt x="72" y="210"/>
                                  <a:pt x="72" y="211"/>
                                  <a:pt x="72" y="211"/>
                                </a:cubicBezTo>
                                <a:cubicBezTo>
                                  <a:pt x="72" y="210"/>
                                  <a:pt x="72" y="209"/>
                                  <a:pt x="72" y="209"/>
                                </a:cubicBezTo>
                                <a:cubicBezTo>
                                  <a:pt x="72" y="210"/>
                                  <a:pt x="71" y="210"/>
                                  <a:pt x="71" y="210"/>
                                </a:cubicBezTo>
                                <a:cubicBezTo>
                                  <a:pt x="72" y="210"/>
                                  <a:pt x="71" y="209"/>
                                  <a:pt x="72" y="209"/>
                                </a:cubicBezTo>
                                <a:cubicBezTo>
                                  <a:pt x="73" y="209"/>
                                  <a:pt x="72" y="207"/>
                                  <a:pt x="74" y="208"/>
                                </a:cubicBezTo>
                                <a:cubicBezTo>
                                  <a:pt x="74" y="208"/>
                                  <a:pt x="74" y="207"/>
                                  <a:pt x="74" y="207"/>
                                </a:cubicBezTo>
                                <a:close/>
                                <a:moveTo>
                                  <a:pt x="64" y="211"/>
                                </a:moveTo>
                                <a:cubicBezTo>
                                  <a:pt x="66" y="211"/>
                                  <a:pt x="67" y="206"/>
                                  <a:pt x="68" y="207"/>
                                </a:cubicBezTo>
                                <a:cubicBezTo>
                                  <a:pt x="68" y="206"/>
                                  <a:pt x="70" y="205"/>
                                  <a:pt x="69" y="204"/>
                                </a:cubicBezTo>
                                <a:cubicBezTo>
                                  <a:pt x="68" y="206"/>
                                  <a:pt x="66" y="208"/>
                                  <a:pt x="64" y="211"/>
                                </a:cubicBezTo>
                                <a:close/>
                                <a:moveTo>
                                  <a:pt x="73" y="215"/>
                                </a:moveTo>
                                <a:cubicBezTo>
                                  <a:pt x="73" y="215"/>
                                  <a:pt x="74" y="214"/>
                                  <a:pt x="73" y="214"/>
                                </a:cubicBezTo>
                                <a:cubicBezTo>
                                  <a:pt x="73" y="215"/>
                                  <a:pt x="72" y="214"/>
                                  <a:pt x="72" y="215"/>
                                </a:cubicBezTo>
                                <a:cubicBezTo>
                                  <a:pt x="72" y="215"/>
                                  <a:pt x="71" y="215"/>
                                  <a:pt x="71" y="217"/>
                                </a:cubicBezTo>
                                <a:cubicBezTo>
                                  <a:pt x="71" y="217"/>
                                  <a:pt x="71" y="217"/>
                                  <a:pt x="71" y="217"/>
                                </a:cubicBezTo>
                                <a:cubicBezTo>
                                  <a:pt x="72" y="217"/>
                                  <a:pt x="73" y="215"/>
                                  <a:pt x="74" y="216"/>
                                </a:cubicBezTo>
                                <a:cubicBezTo>
                                  <a:pt x="74" y="216"/>
                                  <a:pt x="74" y="215"/>
                                  <a:pt x="75" y="215"/>
                                </a:cubicBezTo>
                                <a:cubicBezTo>
                                  <a:pt x="74" y="214"/>
                                  <a:pt x="74" y="214"/>
                                  <a:pt x="74" y="213"/>
                                </a:cubicBezTo>
                                <a:cubicBezTo>
                                  <a:pt x="75" y="213"/>
                                  <a:pt x="75" y="212"/>
                                  <a:pt x="76" y="212"/>
                                </a:cubicBezTo>
                                <a:cubicBezTo>
                                  <a:pt x="75" y="212"/>
                                  <a:pt x="76" y="211"/>
                                  <a:pt x="76" y="211"/>
                                </a:cubicBezTo>
                                <a:cubicBezTo>
                                  <a:pt x="75" y="211"/>
                                  <a:pt x="74" y="213"/>
                                  <a:pt x="73" y="214"/>
                                </a:cubicBezTo>
                                <a:cubicBezTo>
                                  <a:pt x="74" y="214"/>
                                  <a:pt x="74" y="215"/>
                                  <a:pt x="73" y="215"/>
                                </a:cubicBezTo>
                                <a:close/>
                                <a:moveTo>
                                  <a:pt x="74" y="210"/>
                                </a:moveTo>
                                <a:cubicBezTo>
                                  <a:pt x="74" y="210"/>
                                  <a:pt x="74" y="210"/>
                                  <a:pt x="74" y="210"/>
                                </a:cubicBezTo>
                                <a:cubicBezTo>
                                  <a:pt x="75" y="211"/>
                                  <a:pt x="75" y="211"/>
                                  <a:pt x="75" y="211"/>
                                </a:cubicBezTo>
                                <a:cubicBezTo>
                                  <a:pt x="75" y="210"/>
                                  <a:pt x="75" y="210"/>
                                  <a:pt x="75" y="210"/>
                                </a:cubicBezTo>
                                <a:cubicBezTo>
                                  <a:pt x="75" y="210"/>
                                  <a:pt x="75" y="210"/>
                                  <a:pt x="75" y="210"/>
                                </a:cubicBezTo>
                                <a:cubicBezTo>
                                  <a:pt x="75" y="210"/>
                                  <a:pt x="74" y="210"/>
                                  <a:pt x="74" y="210"/>
                                </a:cubicBezTo>
                                <a:close/>
                                <a:moveTo>
                                  <a:pt x="48" y="194"/>
                                </a:moveTo>
                                <a:cubicBezTo>
                                  <a:pt x="47" y="194"/>
                                  <a:pt x="49" y="193"/>
                                  <a:pt x="48" y="193"/>
                                </a:cubicBezTo>
                                <a:cubicBezTo>
                                  <a:pt x="47" y="193"/>
                                  <a:pt x="47" y="195"/>
                                  <a:pt x="48" y="194"/>
                                </a:cubicBezTo>
                                <a:close/>
                                <a:moveTo>
                                  <a:pt x="75" y="220"/>
                                </a:moveTo>
                                <a:cubicBezTo>
                                  <a:pt x="76" y="219"/>
                                  <a:pt x="77" y="219"/>
                                  <a:pt x="77" y="217"/>
                                </a:cubicBezTo>
                                <a:cubicBezTo>
                                  <a:pt x="76" y="218"/>
                                  <a:pt x="75" y="219"/>
                                  <a:pt x="75" y="220"/>
                                </a:cubicBezTo>
                                <a:close/>
                                <a:moveTo>
                                  <a:pt x="39" y="198"/>
                                </a:moveTo>
                                <a:cubicBezTo>
                                  <a:pt x="39" y="199"/>
                                  <a:pt x="39" y="198"/>
                                  <a:pt x="39" y="199"/>
                                </a:cubicBezTo>
                                <a:cubicBezTo>
                                  <a:pt x="40" y="199"/>
                                  <a:pt x="40" y="198"/>
                                  <a:pt x="40" y="198"/>
                                </a:cubicBezTo>
                                <a:cubicBezTo>
                                  <a:pt x="40" y="198"/>
                                  <a:pt x="39" y="198"/>
                                  <a:pt x="39" y="198"/>
                                </a:cubicBezTo>
                                <a:close/>
                                <a:moveTo>
                                  <a:pt x="67" y="230"/>
                                </a:moveTo>
                                <a:cubicBezTo>
                                  <a:pt x="68" y="230"/>
                                  <a:pt x="68" y="229"/>
                                  <a:pt x="67" y="229"/>
                                </a:cubicBezTo>
                                <a:cubicBezTo>
                                  <a:pt x="67" y="229"/>
                                  <a:pt x="66" y="229"/>
                                  <a:pt x="67" y="230"/>
                                </a:cubicBezTo>
                                <a:cubicBezTo>
                                  <a:pt x="67" y="230"/>
                                  <a:pt x="67" y="230"/>
                                  <a:pt x="67" y="230"/>
                                </a:cubicBezTo>
                                <a:cubicBezTo>
                                  <a:pt x="68" y="230"/>
                                  <a:pt x="71" y="228"/>
                                  <a:pt x="70" y="227"/>
                                </a:cubicBezTo>
                                <a:cubicBezTo>
                                  <a:pt x="70" y="228"/>
                                  <a:pt x="69" y="228"/>
                                  <a:pt x="68" y="228"/>
                                </a:cubicBezTo>
                                <a:cubicBezTo>
                                  <a:pt x="68" y="228"/>
                                  <a:pt x="67" y="228"/>
                                  <a:pt x="68" y="227"/>
                                </a:cubicBezTo>
                                <a:cubicBezTo>
                                  <a:pt x="67" y="228"/>
                                  <a:pt x="67" y="229"/>
                                  <a:pt x="68" y="229"/>
                                </a:cubicBezTo>
                                <a:cubicBezTo>
                                  <a:pt x="68" y="229"/>
                                  <a:pt x="68" y="229"/>
                                  <a:pt x="68" y="230"/>
                                </a:cubicBezTo>
                                <a:cubicBezTo>
                                  <a:pt x="68" y="229"/>
                                  <a:pt x="67" y="230"/>
                                  <a:pt x="67" y="230"/>
                                </a:cubicBezTo>
                                <a:close/>
                                <a:moveTo>
                                  <a:pt x="57" y="232"/>
                                </a:moveTo>
                                <a:cubicBezTo>
                                  <a:pt x="56" y="231"/>
                                  <a:pt x="57" y="233"/>
                                  <a:pt x="56" y="233"/>
                                </a:cubicBezTo>
                                <a:cubicBezTo>
                                  <a:pt x="56" y="233"/>
                                  <a:pt x="57" y="233"/>
                                  <a:pt x="57" y="232"/>
                                </a:cubicBezTo>
                                <a:cubicBezTo>
                                  <a:pt x="57" y="231"/>
                                  <a:pt x="60" y="229"/>
                                  <a:pt x="61" y="228"/>
                                </a:cubicBezTo>
                                <a:cubicBezTo>
                                  <a:pt x="60" y="228"/>
                                  <a:pt x="60" y="227"/>
                                  <a:pt x="60" y="227"/>
                                </a:cubicBezTo>
                                <a:cubicBezTo>
                                  <a:pt x="61" y="227"/>
                                  <a:pt x="62" y="226"/>
                                  <a:pt x="62" y="226"/>
                                </a:cubicBezTo>
                                <a:cubicBezTo>
                                  <a:pt x="61" y="226"/>
                                  <a:pt x="61" y="226"/>
                                  <a:pt x="60" y="226"/>
                                </a:cubicBezTo>
                                <a:cubicBezTo>
                                  <a:pt x="61" y="226"/>
                                  <a:pt x="61" y="227"/>
                                  <a:pt x="61" y="227"/>
                                </a:cubicBezTo>
                                <a:cubicBezTo>
                                  <a:pt x="59" y="228"/>
                                  <a:pt x="58" y="230"/>
                                  <a:pt x="57" y="232"/>
                                </a:cubicBezTo>
                                <a:close/>
                                <a:moveTo>
                                  <a:pt x="66" y="232"/>
                                </a:moveTo>
                                <a:cubicBezTo>
                                  <a:pt x="67" y="232"/>
                                  <a:pt x="65" y="232"/>
                                  <a:pt x="65" y="231"/>
                                </a:cubicBezTo>
                                <a:cubicBezTo>
                                  <a:pt x="66" y="232"/>
                                  <a:pt x="64" y="232"/>
                                  <a:pt x="64" y="233"/>
                                </a:cubicBezTo>
                                <a:cubicBezTo>
                                  <a:pt x="65" y="233"/>
                                  <a:pt x="65" y="233"/>
                                  <a:pt x="66" y="233"/>
                                </a:cubicBezTo>
                                <a:cubicBezTo>
                                  <a:pt x="65" y="232"/>
                                  <a:pt x="65" y="233"/>
                                  <a:pt x="65" y="233"/>
                                </a:cubicBezTo>
                                <a:cubicBezTo>
                                  <a:pt x="65" y="232"/>
                                  <a:pt x="65" y="232"/>
                                  <a:pt x="66" y="232"/>
                                </a:cubicBezTo>
                                <a:cubicBezTo>
                                  <a:pt x="66" y="232"/>
                                  <a:pt x="66" y="232"/>
                                  <a:pt x="66" y="233"/>
                                </a:cubicBezTo>
                                <a:cubicBezTo>
                                  <a:pt x="67" y="232"/>
                                  <a:pt x="68" y="232"/>
                                  <a:pt x="67" y="231"/>
                                </a:cubicBezTo>
                                <a:cubicBezTo>
                                  <a:pt x="67" y="231"/>
                                  <a:pt x="67" y="232"/>
                                  <a:pt x="66" y="232"/>
                                </a:cubicBezTo>
                                <a:close/>
                                <a:moveTo>
                                  <a:pt x="50" y="233"/>
                                </a:moveTo>
                                <a:cubicBezTo>
                                  <a:pt x="50" y="232"/>
                                  <a:pt x="50" y="232"/>
                                  <a:pt x="50" y="232"/>
                                </a:cubicBezTo>
                                <a:cubicBezTo>
                                  <a:pt x="49" y="233"/>
                                  <a:pt x="49" y="233"/>
                                  <a:pt x="49" y="233"/>
                                </a:cubicBezTo>
                                <a:cubicBezTo>
                                  <a:pt x="49" y="233"/>
                                  <a:pt x="49" y="233"/>
                                  <a:pt x="49" y="233"/>
                                </a:cubicBezTo>
                                <a:cubicBezTo>
                                  <a:pt x="48" y="233"/>
                                  <a:pt x="48" y="234"/>
                                  <a:pt x="47" y="235"/>
                                </a:cubicBezTo>
                                <a:cubicBezTo>
                                  <a:pt x="48" y="233"/>
                                  <a:pt x="49" y="231"/>
                                  <a:pt x="50" y="229"/>
                                </a:cubicBezTo>
                                <a:cubicBezTo>
                                  <a:pt x="52" y="228"/>
                                  <a:pt x="53" y="226"/>
                                  <a:pt x="55" y="224"/>
                                </a:cubicBezTo>
                                <a:cubicBezTo>
                                  <a:pt x="55" y="225"/>
                                  <a:pt x="54" y="226"/>
                                  <a:pt x="53" y="227"/>
                                </a:cubicBezTo>
                                <a:cubicBezTo>
                                  <a:pt x="52" y="228"/>
                                  <a:pt x="53" y="228"/>
                                  <a:pt x="52" y="229"/>
                                </a:cubicBezTo>
                                <a:cubicBezTo>
                                  <a:pt x="52" y="229"/>
                                  <a:pt x="52" y="230"/>
                                  <a:pt x="52" y="229"/>
                                </a:cubicBezTo>
                                <a:cubicBezTo>
                                  <a:pt x="52" y="231"/>
                                  <a:pt x="50" y="232"/>
                                  <a:pt x="50" y="233"/>
                                </a:cubicBezTo>
                                <a:close/>
                                <a:moveTo>
                                  <a:pt x="51" y="231"/>
                                </a:moveTo>
                                <a:cubicBezTo>
                                  <a:pt x="51" y="231"/>
                                  <a:pt x="50" y="231"/>
                                  <a:pt x="50" y="231"/>
                                </a:cubicBezTo>
                                <a:cubicBezTo>
                                  <a:pt x="50" y="232"/>
                                  <a:pt x="50" y="232"/>
                                  <a:pt x="51" y="231"/>
                                </a:cubicBezTo>
                                <a:close/>
                                <a:moveTo>
                                  <a:pt x="47" y="227"/>
                                </a:moveTo>
                                <a:cubicBezTo>
                                  <a:pt x="47" y="226"/>
                                  <a:pt x="48" y="225"/>
                                  <a:pt x="48" y="225"/>
                                </a:cubicBezTo>
                                <a:cubicBezTo>
                                  <a:pt x="47" y="225"/>
                                  <a:pt x="47" y="225"/>
                                  <a:pt x="47" y="225"/>
                                </a:cubicBezTo>
                                <a:cubicBezTo>
                                  <a:pt x="48" y="226"/>
                                  <a:pt x="46" y="226"/>
                                  <a:pt x="47" y="227"/>
                                </a:cubicBezTo>
                                <a:close/>
                                <a:moveTo>
                                  <a:pt x="64" y="239"/>
                                </a:moveTo>
                                <a:cubicBezTo>
                                  <a:pt x="64" y="238"/>
                                  <a:pt x="65" y="238"/>
                                  <a:pt x="64" y="238"/>
                                </a:cubicBezTo>
                                <a:cubicBezTo>
                                  <a:pt x="64" y="238"/>
                                  <a:pt x="64" y="238"/>
                                  <a:pt x="64" y="238"/>
                                </a:cubicBezTo>
                                <a:cubicBezTo>
                                  <a:pt x="65" y="238"/>
                                  <a:pt x="63" y="239"/>
                                  <a:pt x="64" y="239"/>
                                </a:cubicBezTo>
                                <a:close/>
                                <a:moveTo>
                                  <a:pt x="54" y="231"/>
                                </a:moveTo>
                                <a:cubicBezTo>
                                  <a:pt x="53" y="232"/>
                                  <a:pt x="53" y="232"/>
                                  <a:pt x="53" y="232"/>
                                </a:cubicBezTo>
                                <a:cubicBezTo>
                                  <a:pt x="53" y="231"/>
                                  <a:pt x="53" y="231"/>
                                  <a:pt x="53" y="231"/>
                                </a:cubicBezTo>
                                <a:cubicBezTo>
                                  <a:pt x="53" y="231"/>
                                  <a:pt x="52" y="231"/>
                                  <a:pt x="52" y="231"/>
                                </a:cubicBezTo>
                                <a:cubicBezTo>
                                  <a:pt x="52" y="232"/>
                                  <a:pt x="53" y="232"/>
                                  <a:pt x="52" y="232"/>
                                </a:cubicBezTo>
                                <a:cubicBezTo>
                                  <a:pt x="51" y="232"/>
                                  <a:pt x="51" y="234"/>
                                  <a:pt x="50" y="235"/>
                                </a:cubicBezTo>
                                <a:cubicBezTo>
                                  <a:pt x="50" y="235"/>
                                  <a:pt x="51" y="236"/>
                                  <a:pt x="51" y="235"/>
                                </a:cubicBezTo>
                                <a:cubicBezTo>
                                  <a:pt x="52" y="235"/>
                                  <a:pt x="50" y="235"/>
                                  <a:pt x="51" y="235"/>
                                </a:cubicBezTo>
                                <a:cubicBezTo>
                                  <a:pt x="51" y="235"/>
                                  <a:pt x="52" y="235"/>
                                  <a:pt x="52" y="234"/>
                                </a:cubicBezTo>
                                <a:cubicBezTo>
                                  <a:pt x="51" y="234"/>
                                  <a:pt x="51" y="234"/>
                                  <a:pt x="51" y="233"/>
                                </a:cubicBezTo>
                                <a:cubicBezTo>
                                  <a:pt x="52" y="233"/>
                                  <a:pt x="52" y="232"/>
                                  <a:pt x="53" y="232"/>
                                </a:cubicBezTo>
                                <a:cubicBezTo>
                                  <a:pt x="53" y="232"/>
                                  <a:pt x="53" y="233"/>
                                  <a:pt x="53" y="233"/>
                                </a:cubicBezTo>
                                <a:cubicBezTo>
                                  <a:pt x="54" y="232"/>
                                  <a:pt x="54" y="231"/>
                                  <a:pt x="53" y="231"/>
                                </a:cubicBezTo>
                                <a:cubicBezTo>
                                  <a:pt x="53" y="231"/>
                                  <a:pt x="54" y="231"/>
                                  <a:pt x="54" y="231"/>
                                </a:cubicBezTo>
                                <a:close/>
                                <a:moveTo>
                                  <a:pt x="53" y="236"/>
                                </a:moveTo>
                                <a:cubicBezTo>
                                  <a:pt x="54" y="237"/>
                                  <a:pt x="51" y="238"/>
                                  <a:pt x="52" y="239"/>
                                </a:cubicBezTo>
                                <a:cubicBezTo>
                                  <a:pt x="53" y="237"/>
                                  <a:pt x="55" y="235"/>
                                  <a:pt x="56" y="233"/>
                                </a:cubicBezTo>
                                <a:cubicBezTo>
                                  <a:pt x="55" y="234"/>
                                  <a:pt x="55" y="235"/>
                                  <a:pt x="54" y="235"/>
                                </a:cubicBezTo>
                                <a:cubicBezTo>
                                  <a:pt x="54" y="236"/>
                                  <a:pt x="54" y="236"/>
                                  <a:pt x="54" y="235"/>
                                </a:cubicBezTo>
                                <a:cubicBezTo>
                                  <a:pt x="54" y="236"/>
                                  <a:pt x="53" y="237"/>
                                  <a:pt x="53" y="236"/>
                                </a:cubicBezTo>
                                <a:close/>
                                <a:moveTo>
                                  <a:pt x="59" y="240"/>
                                </a:moveTo>
                                <a:cubicBezTo>
                                  <a:pt x="59" y="240"/>
                                  <a:pt x="60" y="240"/>
                                  <a:pt x="60" y="240"/>
                                </a:cubicBezTo>
                                <a:cubicBezTo>
                                  <a:pt x="60" y="239"/>
                                  <a:pt x="60" y="240"/>
                                  <a:pt x="59" y="239"/>
                                </a:cubicBezTo>
                                <a:cubicBezTo>
                                  <a:pt x="60" y="239"/>
                                  <a:pt x="59" y="239"/>
                                  <a:pt x="59" y="239"/>
                                </a:cubicBezTo>
                                <a:cubicBezTo>
                                  <a:pt x="60" y="240"/>
                                  <a:pt x="59" y="240"/>
                                  <a:pt x="59" y="240"/>
                                </a:cubicBezTo>
                                <a:close/>
                                <a:moveTo>
                                  <a:pt x="46" y="234"/>
                                </a:moveTo>
                                <a:cubicBezTo>
                                  <a:pt x="47" y="234"/>
                                  <a:pt x="47" y="233"/>
                                  <a:pt x="47" y="233"/>
                                </a:cubicBezTo>
                                <a:cubicBezTo>
                                  <a:pt x="46" y="234"/>
                                  <a:pt x="46" y="232"/>
                                  <a:pt x="46" y="233"/>
                                </a:cubicBezTo>
                                <a:cubicBezTo>
                                  <a:pt x="46" y="233"/>
                                  <a:pt x="46" y="233"/>
                                  <a:pt x="46" y="233"/>
                                </a:cubicBezTo>
                                <a:cubicBezTo>
                                  <a:pt x="46" y="233"/>
                                  <a:pt x="46" y="234"/>
                                  <a:pt x="46" y="234"/>
                                </a:cubicBezTo>
                                <a:close/>
                                <a:moveTo>
                                  <a:pt x="48" y="236"/>
                                </a:moveTo>
                                <a:cubicBezTo>
                                  <a:pt x="48" y="237"/>
                                  <a:pt x="49" y="237"/>
                                  <a:pt x="49" y="238"/>
                                </a:cubicBezTo>
                                <a:cubicBezTo>
                                  <a:pt x="49" y="237"/>
                                  <a:pt x="51" y="237"/>
                                  <a:pt x="51" y="236"/>
                                </a:cubicBezTo>
                                <a:cubicBezTo>
                                  <a:pt x="50" y="236"/>
                                  <a:pt x="50" y="236"/>
                                  <a:pt x="49" y="237"/>
                                </a:cubicBezTo>
                                <a:cubicBezTo>
                                  <a:pt x="49" y="236"/>
                                  <a:pt x="50" y="236"/>
                                  <a:pt x="49" y="235"/>
                                </a:cubicBezTo>
                                <a:cubicBezTo>
                                  <a:pt x="49" y="236"/>
                                  <a:pt x="49" y="236"/>
                                  <a:pt x="48" y="236"/>
                                </a:cubicBezTo>
                                <a:close/>
                                <a:moveTo>
                                  <a:pt x="24" y="224"/>
                                </a:moveTo>
                                <a:cubicBezTo>
                                  <a:pt x="24" y="223"/>
                                  <a:pt x="24" y="224"/>
                                  <a:pt x="25" y="223"/>
                                </a:cubicBezTo>
                                <a:cubicBezTo>
                                  <a:pt x="24" y="223"/>
                                  <a:pt x="24" y="223"/>
                                  <a:pt x="23" y="223"/>
                                </a:cubicBezTo>
                                <a:cubicBezTo>
                                  <a:pt x="24" y="224"/>
                                  <a:pt x="24" y="223"/>
                                  <a:pt x="24" y="224"/>
                                </a:cubicBezTo>
                                <a:cubicBezTo>
                                  <a:pt x="24" y="224"/>
                                  <a:pt x="24" y="224"/>
                                  <a:pt x="24" y="224"/>
                                </a:cubicBezTo>
                                <a:close/>
                                <a:moveTo>
                                  <a:pt x="17" y="230"/>
                                </a:moveTo>
                                <a:cubicBezTo>
                                  <a:pt x="18" y="228"/>
                                  <a:pt x="19" y="228"/>
                                  <a:pt x="19" y="227"/>
                                </a:cubicBezTo>
                                <a:cubicBezTo>
                                  <a:pt x="19" y="227"/>
                                  <a:pt x="16" y="229"/>
                                  <a:pt x="17" y="230"/>
                                </a:cubicBezTo>
                                <a:close/>
                                <a:moveTo>
                                  <a:pt x="45" y="246"/>
                                </a:moveTo>
                                <a:cubicBezTo>
                                  <a:pt x="45" y="246"/>
                                  <a:pt x="46" y="247"/>
                                  <a:pt x="46" y="247"/>
                                </a:cubicBezTo>
                                <a:cubicBezTo>
                                  <a:pt x="45" y="247"/>
                                  <a:pt x="45" y="248"/>
                                  <a:pt x="45" y="248"/>
                                </a:cubicBezTo>
                                <a:cubicBezTo>
                                  <a:pt x="46" y="248"/>
                                  <a:pt x="46" y="247"/>
                                  <a:pt x="47" y="247"/>
                                </a:cubicBezTo>
                                <a:cubicBezTo>
                                  <a:pt x="47" y="247"/>
                                  <a:pt x="47" y="247"/>
                                  <a:pt x="47" y="247"/>
                                </a:cubicBezTo>
                                <a:cubicBezTo>
                                  <a:pt x="46" y="247"/>
                                  <a:pt x="46" y="245"/>
                                  <a:pt x="45" y="246"/>
                                </a:cubicBezTo>
                                <a:close/>
                                <a:moveTo>
                                  <a:pt x="19" y="231"/>
                                </a:moveTo>
                                <a:cubicBezTo>
                                  <a:pt x="19" y="231"/>
                                  <a:pt x="18" y="231"/>
                                  <a:pt x="18" y="231"/>
                                </a:cubicBezTo>
                                <a:cubicBezTo>
                                  <a:pt x="19" y="232"/>
                                  <a:pt x="19" y="230"/>
                                  <a:pt x="18" y="230"/>
                                </a:cubicBezTo>
                                <a:cubicBezTo>
                                  <a:pt x="18" y="231"/>
                                  <a:pt x="19" y="230"/>
                                  <a:pt x="19" y="231"/>
                                </a:cubicBezTo>
                                <a:close/>
                                <a:moveTo>
                                  <a:pt x="18" y="232"/>
                                </a:moveTo>
                                <a:cubicBezTo>
                                  <a:pt x="18" y="234"/>
                                  <a:pt x="17" y="234"/>
                                  <a:pt x="17" y="235"/>
                                </a:cubicBezTo>
                                <a:cubicBezTo>
                                  <a:pt x="17" y="235"/>
                                  <a:pt x="17" y="234"/>
                                  <a:pt x="18" y="234"/>
                                </a:cubicBezTo>
                                <a:cubicBezTo>
                                  <a:pt x="18" y="233"/>
                                  <a:pt x="19" y="232"/>
                                  <a:pt x="18" y="232"/>
                                </a:cubicBezTo>
                                <a:cubicBezTo>
                                  <a:pt x="17" y="232"/>
                                  <a:pt x="18" y="233"/>
                                  <a:pt x="18" y="232"/>
                                </a:cubicBezTo>
                                <a:close/>
                                <a:moveTo>
                                  <a:pt x="4" y="256"/>
                                </a:moveTo>
                                <a:cubicBezTo>
                                  <a:pt x="5" y="255"/>
                                  <a:pt x="5" y="254"/>
                                  <a:pt x="6" y="253"/>
                                </a:cubicBezTo>
                                <a:cubicBezTo>
                                  <a:pt x="5" y="254"/>
                                  <a:pt x="4" y="255"/>
                                  <a:pt x="4" y="256"/>
                                </a:cubicBezTo>
                                <a:close/>
                                <a:moveTo>
                                  <a:pt x="5" y="258"/>
                                </a:moveTo>
                                <a:cubicBezTo>
                                  <a:pt x="6" y="257"/>
                                  <a:pt x="6" y="258"/>
                                  <a:pt x="6" y="257"/>
                                </a:cubicBezTo>
                                <a:cubicBezTo>
                                  <a:pt x="6" y="257"/>
                                  <a:pt x="6" y="256"/>
                                  <a:pt x="6" y="257"/>
                                </a:cubicBezTo>
                                <a:cubicBezTo>
                                  <a:pt x="6" y="257"/>
                                  <a:pt x="6" y="257"/>
                                  <a:pt x="6" y="257"/>
                                </a:cubicBezTo>
                                <a:cubicBezTo>
                                  <a:pt x="5" y="257"/>
                                  <a:pt x="5" y="257"/>
                                  <a:pt x="5" y="258"/>
                                </a:cubicBezTo>
                                <a:close/>
                                <a:moveTo>
                                  <a:pt x="810" y="264"/>
                                </a:moveTo>
                                <a:cubicBezTo>
                                  <a:pt x="810" y="263"/>
                                  <a:pt x="808" y="261"/>
                                  <a:pt x="809" y="261"/>
                                </a:cubicBezTo>
                                <a:cubicBezTo>
                                  <a:pt x="810" y="263"/>
                                  <a:pt x="809" y="259"/>
                                  <a:pt x="809" y="258"/>
                                </a:cubicBezTo>
                                <a:cubicBezTo>
                                  <a:pt x="810" y="258"/>
                                  <a:pt x="811" y="261"/>
                                  <a:pt x="811" y="261"/>
                                </a:cubicBezTo>
                                <a:cubicBezTo>
                                  <a:pt x="809" y="256"/>
                                  <a:pt x="809" y="255"/>
                                  <a:pt x="807" y="251"/>
                                </a:cubicBezTo>
                                <a:cubicBezTo>
                                  <a:pt x="808" y="254"/>
                                  <a:pt x="807" y="252"/>
                                  <a:pt x="806" y="253"/>
                                </a:cubicBezTo>
                                <a:cubicBezTo>
                                  <a:pt x="806" y="253"/>
                                  <a:pt x="807" y="260"/>
                                  <a:pt x="805" y="261"/>
                                </a:cubicBezTo>
                                <a:cubicBezTo>
                                  <a:pt x="805" y="261"/>
                                  <a:pt x="804" y="259"/>
                                  <a:pt x="804" y="259"/>
                                </a:cubicBezTo>
                                <a:cubicBezTo>
                                  <a:pt x="803" y="261"/>
                                  <a:pt x="804" y="266"/>
                                  <a:pt x="801" y="262"/>
                                </a:cubicBezTo>
                                <a:cubicBezTo>
                                  <a:pt x="805" y="271"/>
                                  <a:pt x="805" y="267"/>
                                  <a:pt x="806" y="266"/>
                                </a:cubicBezTo>
                                <a:cubicBezTo>
                                  <a:pt x="806" y="266"/>
                                  <a:pt x="810" y="269"/>
                                  <a:pt x="808" y="265"/>
                                </a:cubicBezTo>
                                <a:cubicBezTo>
                                  <a:pt x="809" y="266"/>
                                  <a:pt x="810" y="269"/>
                                  <a:pt x="810" y="268"/>
                                </a:cubicBezTo>
                                <a:cubicBezTo>
                                  <a:pt x="811" y="267"/>
                                  <a:pt x="808" y="263"/>
                                  <a:pt x="810" y="264"/>
                                </a:cubicBezTo>
                                <a:close/>
                                <a:moveTo>
                                  <a:pt x="440" y="4"/>
                                </a:moveTo>
                                <a:cubicBezTo>
                                  <a:pt x="437" y="3"/>
                                  <a:pt x="437" y="4"/>
                                  <a:pt x="434" y="4"/>
                                </a:cubicBezTo>
                                <a:cubicBezTo>
                                  <a:pt x="434" y="3"/>
                                  <a:pt x="433" y="3"/>
                                  <a:pt x="433" y="3"/>
                                </a:cubicBezTo>
                                <a:cubicBezTo>
                                  <a:pt x="435" y="3"/>
                                  <a:pt x="437" y="3"/>
                                  <a:pt x="438" y="2"/>
                                </a:cubicBezTo>
                                <a:cubicBezTo>
                                  <a:pt x="434" y="2"/>
                                  <a:pt x="429" y="3"/>
                                  <a:pt x="425" y="3"/>
                                </a:cubicBezTo>
                                <a:cubicBezTo>
                                  <a:pt x="428" y="3"/>
                                  <a:pt x="433" y="4"/>
                                  <a:pt x="437" y="4"/>
                                </a:cubicBezTo>
                                <a:cubicBezTo>
                                  <a:pt x="436" y="4"/>
                                  <a:pt x="434" y="4"/>
                                  <a:pt x="434" y="4"/>
                                </a:cubicBezTo>
                                <a:cubicBezTo>
                                  <a:pt x="439" y="4"/>
                                  <a:pt x="441" y="4"/>
                                  <a:pt x="443" y="5"/>
                                </a:cubicBezTo>
                                <a:cubicBezTo>
                                  <a:pt x="442" y="4"/>
                                  <a:pt x="446" y="5"/>
                                  <a:pt x="446" y="5"/>
                                </a:cubicBezTo>
                                <a:cubicBezTo>
                                  <a:pt x="444" y="4"/>
                                  <a:pt x="444" y="5"/>
                                  <a:pt x="440" y="4"/>
                                </a:cubicBezTo>
                                <a:close/>
                                <a:moveTo>
                                  <a:pt x="399" y="5"/>
                                </a:moveTo>
                                <a:cubicBezTo>
                                  <a:pt x="398" y="4"/>
                                  <a:pt x="401" y="4"/>
                                  <a:pt x="398" y="4"/>
                                </a:cubicBezTo>
                                <a:cubicBezTo>
                                  <a:pt x="393" y="5"/>
                                  <a:pt x="386" y="4"/>
                                  <a:pt x="382" y="5"/>
                                </a:cubicBezTo>
                                <a:cubicBezTo>
                                  <a:pt x="385" y="5"/>
                                  <a:pt x="389" y="5"/>
                                  <a:pt x="390" y="6"/>
                                </a:cubicBezTo>
                                <a:cubicBezTo>
                                  <a:pt x="395" y="5"/>
                                  <a:pt x="398" y="6"/>
                                  <a:pt x="400" y="5"/>
                                </a:cubicBezTo>
                                <a:lnTo>
                                  <a:pt x="399" y="5"/>
                                </a:lnTo>
                                <a:close/>
                                <a:moveTo>
                                  <a:pt x="142" y="101"/>
                                </a:moveTo>
                                <a:cubicBezTo>
                                  <a:pt x="142" y="102"/>
                                  <a:pt x="141" y="103"/>
                                  <a:pt x="143" y="102"/>
                                </a:cubicBezTo>
                                <a:cubicBezTo>
                                  <a:pt x="147" y="98"/>
                                  <a:pt x="152" y="95"/>
                                  <a:pt x="156" y="91"/>
                                </a:cubicBezTo>
                                <a:cubicBezTo>
                                  <a:pt x="154" y="92"/>
                                  <a:pt x="153" y="93"/>
                                  <a:pt x="152" y="94"/>
                                </a:cubicBezTo>
                                <a:cubicBezTo>
                                  <a:pt x="153" y="93"/>
                                  <a:pt x="154" y="92"/>
                                  <a:pt x="154" y="91"/>
                                </a:cubicBezTo>
                                <a:cubicBezTo>
                                  <a:pt x="149" y="95"/>
                                  <a:pt x="141" y="101"/>
                                  <a:pt x="134" y="107"/>
                                </a:cubicBezTo>
                                <a:cubicBezTo>
                                  <a:pt x="135" y="107"/>
                                  <a:pt x="140" y="103"/>
                                  <a:pt x="142" y="101"/>
                                </a:cubicBezTo>
                                <a:close/>
                                <a:moveTo>
                                  <a:pt x="84" y="158"/>
                                </a:moveTo>
                                <a:cubicBezTo>
                                  <a:pt x="84" y="159"/>
                                  <a:pt x="84" y="160"/>
                                  <a:pt x="83" y="160"/>
                                </a:cubicBezTo>
                                <a:cubicBezTo>
                                  <a:pt x="83" y="161"/>
                                  <a:pt x="83" y="162"/>
                                  <a:pt x="84" y="161"/>
                                </a:cubicBezTo>
                                <a:cubicBezTo>
                                  <a:pt x="84" y="161"/>
                                  <a:pt x="84" y="161"/>
                                  <a:pt x="84" y="161"/>
                                </a:cubicBezTo>
                                <a:cubicBezTo>
                                  <a:pt x="84" y="160"/>
                                  <a:pt x="84" y="160"/>
                                  <a:pt x="84" y="160"/>
                                </a:cubicBezTo>
                                <a:cubicBezTo>
                                  <a:pt x="85" y="160"/>
                                  <a:pt x="84" y="161"/>
                                  <a:pt x="85" y="161"/>
                                </a:cubicBezTo>
                                <a:cubicBezTo>
                                  <a:pt x="85" y="160"/>
                                  <a:pt x="86" y="160"/>
                                  <a:pt x="85" y="160"/>
                                </a:cubicBezTo>
                                <a:cubicBezTo>
                                  <a:pt x="85" y="160"/>
                                  <a:pt x="85" y="160"/>
                                  <a:pt x="85" y="160"/>
                                </a:cubicBezTo>
                                <a:cubicBezTo>
                                  <a:pt x="85" y="160"/>
                                  <a:pt x="85" y="159"/>
                                  <a:pt x="85" y="159"/>
                                </a:cubicBezTo>
                                <a:cubicBezTo>
                                  <a:pt x="85" y="159"/>
                                  <a:pt x="86" y="159"/>
                                  <a:pt x="87" y="158"/>
                                </a:cubicBezTo>
                                <a:cubicBezTo>
                                  <a:pt x="85" y="159"/>
                                  <a:pt x="86" y="157"/>
                                  <a:pt x="84" y="158"/>
                                </a:cubicBezTo>
                                <a:close/>
                                <a:moveTo>
                                  <a:pt x="103" y="180"/>
                                </a:moveTo>
                                <a:cubicBezTo>
                                  <a:pt x="102" y="180"/>
                                  <a:pt x="102" y="181"/>
                                  <a:pt x="102" y="181"/>
                                </a:cubicBezTo>
                                <a:cubicBezTo>
                                  <a:pt x="102" y="181"/>
                                  <a:pt x="103" y="181"/>
                                  <a:pt x="103" y="181"/>
                                </a:cubicBezTo>
                                <a:cubicBezTo>
                                  <a:pt x="103" y="181"/>
                                  <a:pt x="102" y="181"/>
                                  <a:pt x="103" y="182"/>
                                </a:cubicBezTo>
                                <a:cubicBezTo>
                                  <a:pt x="103" y="182"/>
                                  <a:pt x="103" y="181"/>
                                  <a:pt x="104" y="181"/>
                                </a:cubicBezTo>
                                <a:cubicBezTo>
                                  <a:pt x="103" y="182"/>
                                  <a:pt x="103" y="182"/>
                                  <a:pt x="103" y="183"/>
                                </a:cubicBezTo>
                                <a:cubicBezTo>
                                  <a:pt x="103" y="182"/>
                                  <a:pt x="104" y="182"/>
                                  <a:pt x="104" y="181"/>
                                </a:cubicBezTo>
                                <a:cubicBezTo>
                                  <a:pt x="103" y="182"/>
                                  <a:pt x="104" y="180"/>
                                  <a:pt x="103" y="180"/>
                                </a:cubicBezTo>
                                <a:close/>
                                <a:moveTo>
                                  <a:pt x="77" y="160"/>
                                </a:moveTo>
                                <a:cubicBezTo>
                                  <a:pt x="79" y="161"/>
                                  <a:pt x="79" y="158"/>
                                  <a:pt x="80" y="158"/>
                                </a:cubicBezTo>
                                <a:cubicBezTo>
                                  <a:pt x="80" y="157"/>
                                  <a:pt x="80" y="157"/>
                                  <a:pt x="80" y="157"/>
                                </a:cubicBezTo>
                                <a:cubicBezTo>
                                  <a:pt x="79" y="157"/>
                                  <a:pt x="78" y="159"/>
                                  <a:pt x="77" y="160"/>
                                </a:cubicBezTo>
                                <a:close/>
                                <a:moveTo>
                                  <a:pt x="81" y="163"/>
                                </a:moveTo>
                                <a:cubicBezTo>
                                  <a:pt x="81" y="163"/>
                                  <a:pt x="81" y="164"/>
                                  <a:pt x="81" y="164"/>
                                </a:cubicBezTo>
                                <a:cubicBezTo>
                                  <a:pt x="81" y="164"/>
                                  <a:pt x="80" y="165"/>
                                  <a:pt x="80" y="165"/>
                                </a:cubicBezTo>
                                <a:cubicBezTo>
                                  <a:pt x="82" y="164"/>
                                  <a:pt x="83" y="163"/>
                                  <a:pt x="83" y="162"/>
                                </a:cubicBezTo>
                                <a:cubicBezTo>
                                  <a:pt x="83" y="161"/>
                                  <a:pt x="83" y="161"/>
                                  <a:pt x="82" y="161"/>
                                </a:cubicBezTo>
                                <a:cubicBezTo>
                                  <a:pt x="81" y="161"/>
                                  <a:pt x="82" y="163"/>
                                  <a:pt x="81" y="163"/>
                                </a:cubicBezTo>
                                <a:close/>
                                <a:moveTo>
                                  <a:pt x="95" y="192"/>
                                </a:moveTo>
                                <a:cubicBezTo>
                                  <a:pt x="95" y="192"/>
                                  <a:pt x="95" y="192"/>
                                  <a:pt x="94" y="192"/>
                                </a:cubicBezTo>
                                <a:cubicBezTo>
                                  <a:pt x="94" y="192"/>
                                  <a:pt x="94" y="193"/>
                                  <a:pt x="94" y="193"/>
                                </a:cubicBezTo>
                                <a:cubicBezTo>
                                  <a:pt x="93" y="193"/>
                                  <a:pt x="93" y="194"/>
                                  <a:pt x="94" y="194"/>
                                </a:cubicBezTo>
                                <a:cubicBezTo>
                                  <a:pt x="93" y="194"/>
                                  <a:pt x="91" y="196"/>
                                  <a:pt x="91" y="197"/>
                                </a:cubicBezTo>
                                <a:cubicBezTo>
                                  <a:pt x="91" y="197"/>
                                  <a:pt x="91" y="197"/>
                                  <a:pt x="91" y="197"/>
                                </a:cubicBezTo>
                                <a:cubicBezTo>
                                  <a:pt x="91" y="198"/>
                                  <a:pt x="90" y="198"/>
                                  <a:pt x="90" y="199"/>
                                </a:cubicBezTo>
                                <a:cubicBezTo>
                                  <a:pt x="91" y="197"/>
                                  <a:pt x="92" y="197"/>
                                  <a:pt x="93" y="197"/>
                                </a:cubicBezTo>
                                <a:cubicBezTo>
                                  <a:pt x="93" y="197"/>
                                  <a:pt x="93" y="197"/>
                                  <a:pt x="93" y="196"/>
                                </a:cubicBezTo>
                                <a:cubicBezTo>
                                  <a:pt x="93" y="196"/>
                                  <a:pt x="94" y="195"/>
                                  <a:pt x="94" y="195"/>
                                </a:cubicBezTo>
                                <a:cubicBezTo>
                                  <a:pt x="94" y="195"/>
                                  <a:pt x="94" y="195"/>
                                  <a:pt x="94" y="196"/>
                                </a:cubicBezTo>
                                <a:cubicBezTo>
                                  <a:pt x="95" y="194"/>
                                  <a:pt x="95" y="192"/>
                                  <a:pt x="96" y="193"/>
                                </a:cubicBezTo>
                                <a:cubicBezTo>
                                  <a:pt x="96" y="193"/>
                                  <a:pt x="96" y="193"/>
                                  <a:pt x="96" y="193"/>
                                </a:cubicBezTo>
                                <a:cubicBezTo>
                                  <a:pt x="97" y="193"/>
                                  <a:pt x="97" y="193"/>
                                  <a:pt x="97" y="192"/>
                                </a:cubicBezTo>
                                <a:cubicBezTo>
                                  <a:pt x="96" y="193"/>
                                  <a:pt x="97" y="192"/>
                                  <a:pt x="96" y="192"/>
                                </a:cubicBezTo>
                                <a:cubicBezTo>
                                  <a:pt x="96" y="193"/>
                                  <a:pt x="96" y="192"/>
                                  <a:pt x="95" y="192"/>
                                </a:cubicBezTo>
                                <a:close/>
                                <a:moveTo>
                                  <a:pt x="65" y="175"/>
                                </a:moveTo>
                                <a:cubicBezTo>
                                  <a:pt x="64" y="175"/>
                                  <a:pt x="64" y="175"/>
                                  <a:pt x="63" y="175"/>
                                </a:cubicBezTo>
                                <a:cubicBezTo>
                                  <a:pt x="63" y="175"/>
                                  <a:pt x="63" y="175"/>
                                  <a:pt x="63" y="176"/>
                                </a:cubicBezTo>
                                <a:cubicBezTo>
                                  <a:pt x="64" y="176"/>
                                  <a:pt x="64" y="176"/>
                                  <a:pt x="64" y="177"/>
                                </a:cubicBezTo>
                                <a:cubicBezTo>
                                  <a:pt x="65" y="175"/>
                                  <a:pt x="66" y="175"/>
                                  <a:pt x="67" y="173"/>
                                </a:cubicBezTo>
                                <a:cubicBezTo>
                                  <a:pt x="65" y="173"/>
                                  <a:pt x="66" y="174"/>
                                  <a:pt x="65" y="175"/>
                                </a:cubicBezTo>
                                <a:close/>
                                <a:moveTo>
                                  <a:pt x="45" y="240"/>
                                </a:moveTo>
                                <a:cubicBezTo>
                                  <a:pt x="46" y="241"/>
                                  <a:pt x="46" y="241"/>
                                  <a:pt x="46" y="241"/>
                                </a:cubicBezTo>
                                <a:cubicBezTo>
                                  <a:pt x="45" y="241"/>
                                  <a:pt x="45" y="242"/>
                                  <a:pt x="44" y="243"/>
                                </a:cubicBezTo>
                                <a:cubicBezTo>
                                  <a:pt x="44" y="243"/>
                                  <a:pt x="43" y="243"/>
                                  <a:pt x="43" y="243"/>
                                </a:cubicBezTo>
                                <a:cubicBezTo>
                                  <a:pt x="43" y="244"/>
                                  <a:pt x="43" y="244"/>
                                  <a:pt x="42" y="245"/>
                                </a:cubicBezTo>
                                <a:cubicBezTo>
                                  <a:pt x="43" y="245"/>
                                  <a:pt x="43" y="245"/>
                                  <a:pt x="44" y="244"/>
                                </a:cubicBezTo>
                                <a:cubicBezTo>
                                  <a:pt x="44" y="244"/>
                                  <a:pt x="44" y="244"/>
                                  <a:pt x="44" y="244"/>
                                </a:cubicBezTo>
                                <a:cubicBezTo>
                                  <a:pt x="44" y="244"/>
                                  <a:pt x="45" y="243"/>
                                  <a:pt x="45" y="244"/>
                                </a:cubicBezTo>
                                <a:cubicBezTo>
                                  <a:pt x="45" y="241"/>
                                  <a:pt x="47" y="241"/>
                                  <a:pt x="48" y="239"/>
                                </a:cubicBezTo>
                                <a:cubicBezTo>
                                  <a:pt x="47" y="238"/>
                                  <a:pt x="48" y="238"/>
                                  <a:pt x="48" y="237"/>
                                </a:cubicBezTo>
                                <a:cubicBezTo>
                                  <a:pt x="47" y="238"/>
                                  <a:pt x="47" y="240"/>
                                  <a:pt x="45" y="240"/>
                                </a:cubicBezTo>
                                <a:close/>
                                <a:moveTo>
                                  <a:pt x="820" y="180"/>
                                </a:moveTo>
                                <a:cubicBezTo>
                                  <a:pt x="820" y="181"/>
                                  <a:pt x="820" y="181"/>
                                  <a:pt x="820" y="181"/>
                                </a:cubicBezTo>
                                <a:cubicBezTo>
                                  <a:pt x="821" y="181"/>
                                  <a:pt x="820" y="180"/>
                                  <a:pt x="820" y="180"/>
                                </a:cubicBezTo>
                                <a:close/>
                                <a:moveTo>
                                  <a:pt x="866" y="171"/>
                                </a:moveTo>
                                <a:cubicBezTo>
                                  <a:pt x="865" y="171"/>
                                  <a:pt x="865" y="172"/>
                                  <a:pt x="865" y="172"/>
                                </a:cubicBezTo>
                                <a:cubicBezTo>
                                  <a:pt x="865" y="172"/>
                                  <a:pt x="866" y="172"/>
                                  <a:pt x="866" y="171"/>
                                </a:cubicBezTo>
                                <a:close/>
                                <a:moveTo>
                                  <a:pt x="867" y="170"/>
                                </a:moveTo>
                                <a:cubicBezTo>
                                  <a:pt x="867" y="170"/>
                                  <a:pt x="866" y="171"/>
                                  <a:pt x="866" y="171"/>
                                </a:cubicBezTo>
                                <a:cubicBezTo>
                                  <a:pt x="867" y="171"/>
                                  <a:pt x="867" y="170"/>
                                  <a:pt x="867" y="170"/>
                                </a:cubicBezTo>
                                <a:close/>
                                <a:moveTo>
                                  <a:pt x="861" y="164"/>
                                </a:moveTo>
                                <a:cubicBezTo>
                                  <a:pt x="861" y="164"/>
                                  <a:pt x="861" y="165"/>
                                  <a:pt x="861" y="165"/>
                                </a:cubicBezTo>
                                <a:cubicBezTo>
                                  <a:pt x="861" y="164"/>
                                  <a:pt x="861" y="164"/>
                                  <a:pt x="861" y="164"/>
                                </a:cubicBezTo>
                                <a:close/>
                                <a:moveTo>
                                  <a:pt x="868" y="162"/>
                                </a:moveTo>
                                <a:cubicBezTo>
                                  <a:pt x="868" y="163"/>
                                  <a:pt x="868" y="163"/>
                                  <a:pt x="868" y="164"/>
                                </a:cubicBezTo>
                                <a:cubicBezTo>
                                  <a:pt x="868" y="163"/>
                                  <a:pt x="868" y="162"/>
                                  <a:pt x="868" y="162"/>
                                </a:cubicBezTo>
                                <a:close/>
                                <a:moveTo>
                                  <a:pt x="837" y="147"/>
                                </a:moveTo>
                                <a:cubicBezTo>
                                  <a:pt x="837" y="148"/>
                                  <a:pt x="837" y="150"/>
                                  <a:pt x="836" y="151"/>
                                </a:cubicBezTo>
                                <a:cubicBezTo>
                                  <a:pt x="837" y="150"/>
                                  <a:pt x="837" y="148"/>
                                  <a:pt x="837" y="147"/>
                                </a:cubicBezTo>
                                <a:close/>
                                <a:moveTo>
                                  <a:pt x="852" y="150"/>
                                </a:moveTo>
                                <a:cubicBezTo>
                                  <a:pt x="852" y="149"/>
                                  <a:pt x="852" y="149"/>
                                  <a:pt x="852" y="149"/>
                                </a:cubicBezTo>
                                <a:cubicBezTo>
                                  <a:pt x="852" y="148"/>
                                  <a:pt x="853" y="145"/>
                                  <a:pt x="852" y="146"/>
                                </a:cubicBezTo>
                                <a:cubicBezTo>
                                  <a:pt x="852" y="147"/>
                                  <a:pt x="851" y="150"/>
                                  <a:pt x="851" y="151"/>
                                </a:cubicBezTo>
                                <a:cubicBezTo>
                                  <a:pt x="852" y="151"/>
                                  <a:pt x="852" y="150"/>
                                  <a:pt x="852" y="150"/>
                                </a:cubicBezTo>
                                <a:close/>
                                <a:moveTo>
                                  <a:pt x="857" y="134"/>
                                </a:moveTo>
                                <a:cubicBezTo>
                                  <a:pt x="857" y="134"/>
                                  <a:pt x="857" y="134"/>
                                  <a:pt x="857" y="134"/>
                                </a:cubicBezTo>
                                <a:cubicBezTo>
                                  <a:pt x="857" y="135"/>
                                  <a:pt x="857" y="135"/>
                                  <a:pt x="857" y="135"/>
                                </a:cubicBezTo>
                                <a:lnTo>
                                  <a:pt x="857" y="134"/>
                                </a:lnTo>
                                <a:close/>
                                <a:moveTo>
                                  <a:pt x="855" y="121"/>
                                </a:moveTo>
                                <a:cubicBezTo>
                                  <a:pt x="855" y="119"/>
                                  <a:pt x="855" y="121"/>
                                  <a:pt x="855" y="122"/>
                                </a:cubicBezTo>
                                <a:cubicBezTo>
                                  <a:pt x="854" y="122"/>
                                  <a:pt x="855" y="122"/>
                                  <a:pt x="855" y="122"/>
                                </a:cubicBezTo>
                                <a:cubicBezTo>
                                  <a:pt x="854" y="123"/>
                                  <a:pt x="853" y="126"/>
                                  <a:pt x="854" y="127"/>
                                </a:cubicBezTo>
                                <a:cubicBezTo>
                                  <a:pt x="854" y="125"/>
                                  <a:pt x="855" y="123"/>
                                  <a:pt x="855" y="121"/>
                                </a:cubicBezTo>
                                <a:close/>
                                <a:moveTo>
                                  <a:pt x="861" y="127"/>
                                </a:moveTo>
                                <a:cubicBezTo>
                                  <a:pt x="861" y="127"/>
                                  <a:pt x="861" y="128"/>
                                  <a:pt x="861" y="128"/>
                                </a:cubicBezTo>
                                <a:cubicBezTo>
                                  <a:pt x="862" y="128"/>
                                  <a:pt x="862" y="127"/>
                                  <a:pt x="861" y="127"/>
                                </a:cubicBezTo>
                                <a:close/>
                                <a:moveTo>
                                  <a:pt x="843" y="120"/>
                                </a:moveTo>
                                <a:cubicBezTo>
                                  <a:pt x="843" y="121"/>
                                  <a:pt x="842" y="121"/>
                                  <a:pt x="842" y="122"/>
                                </a:cubicBezTo>
                                <a:cubicBezTo>
                                  <a:pt x="843" y="121"/>
                                  <a:pt x="843" y="120"/>
                                  <a:pt x="843" y="120"/>
                                </a:cubicBezTo>
                                <a:close/>
                                <a:moveTo>
                                  <a:pt x="859" y="124"/>
                                </a:moveTo>
                                <a:cubicBezTo>
                                  <a:pt x="859" y="125"/>
                                  <a:pt x="859" y="126"/>
                                  <a:pt x="859" y="126"/>
                                </a:cubicBezTo>
                                <a:cubicBezTo>
                                  <a:pt x="859" y="125"/>
                                  <a:pt x="860" y="124"/>
                                  <a:pt x="859" y="124"/>
                                </a:cubicBezTo>
                                <a:close/>
                                <a:moveTo>
                                  <a:pt x="862" y="124"/>
                                </a:moveTo>
                                <a:cubicBezTo>
                                  <a:pt x="862" y="124"/>
                                  <a:pt x="861" y="125"/>
                                  <a:pt x="862" y="126"/>
                                </a:cubicBezTo>
                                <a:cubicBezTo>
                                  <a:pt x="862" y="125"/>
                                  <a:pt x="862" y="124"/>
                                  <a:pt x="862" y="124"/>
                                </a:cubicBezTo>
                                <a:close/>
                                <a:moveTo>
                                  <a:pt x="839" y="118"/>
                                </a:moveTo>
                                <a:cubicBezTo>
                                  <a:pt x="839" y="118"/>
                                  <a:pt x="839" y="119"/>
                                  <a:pt x="839" y="119"/>
                                </a:cubicBezTo>
                                <a:cubicBezTo>
                                  <a:pt x="839" y="119"/>
                                  <a:pt x="839" y="118"/>
                                  <a:pt x="839" y="118"/>
                                </a:cubicBezTo>
                                <a:close/>
                                <a:moveTo>
                                  <a:pt x="844" y="116"/>
                                </a:moveTo>
                                <a:cubicBezTo>
                                  <a:pt x="843" y="117"/>
                                  <a:pt x="843" y="119"/>
                                  <a:pt x="843" y="119"/>
                                </a:cubicBezTo>
                                <a:cubicBezTo>
                                  <a:pt x="843" y="118"/>
                                  <a:pt x="844" y="117"/>
                                  <a:pt x="844" y="116"/>
                                </a:cubicBezTo>
                                <a:close/>
                                <a:moveTo>
                                  <a:pt x="862" y="120"/>
                                </a:moveTo>
                                <a:cubicBezTo>
                                  <a:pt x="862" y="121"/>
                                  <a:pt x="861" y="122"/>
                                  <a:pt x="862" y="123"/>
                                </a:cubicBezTo>
                                <a:cubicBezTo>
                                  <a:pt x="862" y="122"/>
                                  <a:pt x="863" y="121"/>
                                  <a:pt x="862" y="120"/>
                                </a:cubicBezTo>
                                <a:close/>
                                <a:moveTo>
                                  <a:pt x="855" y="118"/>
                                </a:moveTo>
                                <a:cubicBezTo>
                                  <a:pt x="855" y="118"/>
                                  <a:pt x="855" y="119"/>
                                  <a:pt x="855" y="119"/>
                                </a:cubicBezTo>
                                <a:cubicBezTo>
                                  <a:pt x="855" y="119"/>
                                  <a:pt x="856" y="118"/>
                                  <a:pt x="855" y="118"/>
                                </a:cubicBezTo>
                                <a:close/>
                                <a:moveTo>
                                  <a:pt x="858" y="117"/>
                                </a:moveTo>
                                <a:cubicBezTo>
                                  <a:pt x="857" y="117"/>
                                  <a:pt x="857" y="118"/>
                                  <a:pt x="857" y="118"/>
                                </a:cubicBezTo>
                                <a:cubicBezTo>
                                  <a:pt x="857" y="118"/>
                                  <a:pt x="858" y="117"/>
                                  <a:pt x="858" y="117"/>
                                </a:cubicBezTo>
                                <a:close/>
                                <a:moveTo>
                                  <a:pt x="860" y="116"/>
                                </a:moveTo>
                                <a:cubicBezTo>
                                  <a:pt x="860" y="116"/>
                                  <a:pt x="860" y="116"/>
                                  <a:pt x="860" y="116"/>
                                </a:cubicBezTo>
                                <a:cubicBezTo>
                                  <a:pt x="859" y="115"/>
                                  <a:pt x="859" y="117"/>
                                  <a:pt x="859" y="117"/>
                                </a:cubicBezTo>
                                <a:cubicBezTo>
                                  <a:pt x="860" y="117"/>
                                  <a:pt x="859" y="117"/>
                                  <a:pt x="860" y="116"/>
                                </a:cubicBezTo>
                                <a:close/>
                                <a:moveTo>
                                  <a:pt x="849" y="110"/>
                                </a:moveTo>
                                <a:cubicBezTo>
                                  <a:pt x="848" y="113"/>
                                  <a:pt x="849" y="111"/>
                                  <a:pt x="849" y="110"/>
                                </a:cubicBezTo>
                                <a:close/>
                                <a:moveTo>
                                  <a:pt x="845" y="105"/>
                                </a:moveTo>
                                <a:cubicBezTo>
                                  <a:pt x="844" y="106"/>
                                  <a:pt x="844" y="106"/>
                                  <a:pt x="844" y="107"/>
                                </a:cubicBezTo>
                                <a:cubicBezTo>
                                  <a:pt x="844" y="107"/>
                                  <a:pt x="845" y="105"/>
                                  <a:pt x="845" y="105"/>
                                </a:cubicBezTo>
                                <a:close/>
                                <a:moveTo>
                                  <a:pt x="844" y="105"/>
                                </a:moveTo>
                                <a:cubicBezTo>
                                  <a:pt x="843" y="105"/>
                                  <a:pt x="843" y="106"/>
                                  <a:pt x="843" y="106"/>
                                </a:cubicBezTo>
                                <a:lnTo>
                                  <a:pt x="844" y="105"/>
                                </a:lnTo>
                                <a:close/>
                                <a:moveTo>
                                  <a:pt x="836" y="101"/>
                                </a:moveTo>
                                <a:cubicBezTo>
                                  <a:pt x="836" y="102"/>
                                  <a:pt x="836" y="102"/>
                                  <a:pt x="836" y="102"/>
                                </a:cubicBezTo>
                                <a:cubicBezTo>
                                  <a:pt x="836" y="102"/>
                                  <a:pt x="836" y="101"/>
                                  <a:pt x="836" y="101"/>
                                </a:cubicBezTo>
                                <a:close/>
                                <a:moveTo>
                                  <a:pt x="838" y="98"/>
                                </a:moveTo>
                                <a:cubicBezTo>
                                  <a:pt x="839" y="95"/>
                                  <a:pt x="838" y="96"/>
                                  <a:pt x="838" y="98"/>
                                </a:cubicBezTo>
                                <a:close/>
                                <a:moveTo>
                                  <a:pt x="828" y="135"/>
                                </a:moveTo>
                                <a:cubicBezTo>
                                  <a:pt x="828" y="136"/>
                                  <a:pt x="828" y="137"/>
                                  <a:pt x="827" y="137"/>
                                </a:cubicBezTo>
                                <a:cubicBezTo>
                                  <a:pt x="828" y="138"/>
                                  <a:pt x="828" y="138"/>
                                  <a:pt x="828" y="138"/>
                                </a:cubicBezTo>
                                <a:cubicBezTo>
                                  <a:pt x="828" y="137"/>
                                  <a:pt x="829" y="136"/>
                                  <a:pt x="828" y="135"/>
                                </a:cubicBezTo>
                                <a:close/>
                                <a:moveTo>
                                  <a:pt x="846" y="121"/>
                                </a:moveTo>
                                <a:cubicBezTo>
                                  <a:pt x="847" y="121"/>
                                  <a:pt x="846" y="122"/>
                                  <a:pt x="846" y="123"/>
                                </a:cubicBezTo>
                                <a:cubicBezTo>
                                  <a:pt x="847" y="121"/>
                                  <a:pt x="848" y="117"/>
                                  <a:pt x="848" y="115"/>
                                </a:cubicBezTo>
                                <a:cubicBezTo>
                                  <a:pt x="848" y="117"/>
                                  <a:pt x="846" y="118"/>
                                  <a:pt x="847" y="119"/>
                                </a:cubicBezTo>
                                <a:cubicBezTo>
                                  <a:pt x="847" y="119"/>
                                  <a:pt x="847" y="119"/>
                                  <a:pt x="847" y="118"/>
                                </a:cubicBezTo>
                                <a:cubicBezTo>
                                  <a:pt x="846" y="119"/>
                                  <a:pt x="846" y="120"/>
                                  <a:pt x="846" y="121"/>
                                </a:cubicBezTo>
                                <a:cubicBezTo>
                                  <a:pt x="846" y="121"/>
                                  <a:pt x="846" y="120"/>
                                  <a:pt x="846" y="120"/>
                                </a:cubicBezTo>
                                <a:cubicBezTo>
                                  <a:pt x="846" y="121"/>
                                  <a:pt x="845" y="121"/>
                                  <a:pt x="845" y="121"/>
                                </a:cubicBezTo>
                                <a:cubicBezTo>
                                  <a:pt x="846" y="122"/>
                                  <a:pt x="846" y="121"/>
                                  <a:pt x="846" y="121"/>
                                </a:cubicBezTo>
                                <a:close/>
                                <a:moveTo>
                                  <a:pt x="860" y="122"/>
                                </a:moveTo>
                                <a:cubicBezTo>
                                  <a:pt x="860" y="122"/>
                                  <a:pt x="859" y="123"/>
                                  <a:pt x="860" y="123"/>
                                </a:cubicBezTo>
                                <a:cubicBezTo>
                                  <a:pt x="860" y="123"/>
                                  <a:pt x="860" y="123"/>
                                  <a:pt x="860" y="123"/>
                                </a:cubicBezTo>
                                <a:cubicBezTo>
                                  <a:pt x="859" y="124"/>
                                  <a:pt x="860" y="122"/>
                                  <a:pt x="860" y="122"/>
                                </a:cubicBezTo>
                                <a:close/>
                                <a:moveTo>
                                  <a:pt x="861" y="115"/>
                                </a:moveTo>
                                <a:cubicBezTo>
                                  <a:pt x="861" y="115"/>
                                  <a:pt x="861" y="115"/>
                                  <a:pt x="861" y="115"/>
                                </a:cubicBezTo>
                                <a:cubicBezTo>
                                  <a:pt x="862" y="117"/>
                                  <a:pt x="859" y="120"/>
                                  <a:pt x="860" y="122"/>
                                </a:cubicBezTo>
                                <a:cubicBezTo>
                                  <a:pt x="860" y="118"/>
                                  <a:pt x="862" y="115"/>
                                  <a:pt x="862" y="112"/>
                                </a:cubicBezTo>
                                <a:cubicBezTo>
                                  <a:pt x="862" y="112"/>
                                  <a:pt x="862" y="111"/>
                                  <a:pt x="862" y="111"/>
                                </a:cubicBezTo>
                                <a:cubicBezTo>
                                  <a:pt x="862" y="110"/>
                                  <a:pt x="864" y="107"/>
                                  <a:pt x="863" y="106"/>
                                </a:cubicBezTo>
                                <a:cubicBezTo>
                                  <a:pt x="863" y="107"/>
                                  <a:pt x="862" y="108"/>
                                  <a:pt x="862" y="110"/>
                                </a:cubicBezTo>
                                <a:cubicBezTo>
                                  <a:pt x="861" y="109"/>
                                  <a:pt x="861" y="109"/>
                                  <a:pt x="861" y="109"/>
                                </a:cubicBezTo>
                                <a:cubicBezTo>
                                  <a:pt x="862" y="111"/>
                                  <a:pt x="861" y="114"/>
                                  <a:pt x="861" y="115"/>
                                </a:cubicBezTo>
                                <a:close/>
                                <a:moveTo>
                                  <a:pt x="842" y="104"/>
                                </a:moveTo>
                                <a:cubicBezTo>
                                  <a:pt x="842" y="105"/>
                                  <a:pt x="842" y="105"/>
                                  <a:pt x="842" y="106"/>
                                </a:cubicBezTo>
                                <a:cubicBezTo>
                                  <a:pt x="843" y="105"/>
                                  <a:pt x="842" y="104"/>
                                  <a:pt x="842" y="104"/>
                                </a:cubicBezTo>
                                <a:close/>
                                <a:moveTo>
                                  <a:pt x="707" y="252"/>
                                </a:moveTo>
                                <a:cubicBezTo>
                                  <a:pt x="708" y="252"/>
                                  <a:pt x="709" y="252"/>
                                  <a:pt x="710" y="253"/>
                                </a:cubicBezTo>
                                <a:cubicBezTo>
                                  <a:pt x="710" y="254"/>
                                  <a:pt x="709" y="255"/>
                                  <a:pt x="710" y="256"/>
                                </a:cubicBezTo>
                                <a:cubicBezTo>
                                  <a:pt x="712" y="257"/>
                                  <a:pt x="715" y="253"/>
                                  <a:pt x="715" y="256"/>
                                </a:cubicBezTo>
                                <a:cubicBezTo>
                                  <a:pt x="717" y="258"/>
                                  <a:pt x="720" y="259"/>
                                  <a:pt x="723" y="259"/>
                                </a:cubicBezTo>
                                <a:cubicBezTo>
                                  <a:pt x="725" y="260"/>
                                  <a:pt x="726" y="261"/>
                                  <a:pt x="728" y="262"/>
                                </a:cubicBezTo>
                                <a:cubicBezTo>
                                  <a:pt x="730" y="262"/>
                                  <a:pt x="733" y="262"/>
                                  <a:pt x="734" y="263"/>
                                </a:cubicBezTo>
                                <a:cubicBezTo>
                                  <a:pt x="736" y="263"/>
                                  <a:pt x="737" y="264"/>
                                  <a:pt x="739" y="265"/>
                                </a:cubicBezTo>
                                <a:cubicBezTo>
                                  <a:pt x="744" y="267"/>
                                  <a:pt x="749" y="267"/>
                                  <a:pt x="753" y="269"/>
                                </a:cubicBezTo>
                                <a:cubicBezTo>
                                  <a:pt x="756" y="269"/>
                                  <a:pt x="760" y="271"/>
                                  <a:pt x="762" y="272"/>
                                </a:cubicBezTo>
                                <a:cubicBezTo>
                                  <a:pt x="765" y="272"/>
                                  <a:pt x="768" y="274"/>
                                  <a:pt x="771" y="275"/>
                                </a:cubicBezTo>
                                <a:cubicBezTo>
                                  <a:pt x="772" y="275"/>
                                  <a:pt x="774" y="275"/>
                                  <a:pt x="776" y="276"/>
                                </a:cubicBezTo>
                                <a:cubicBezTo>
                                  <a:pt x="776" y="276"/>
                                  <a:pt x="777" y="276"/>
                                  <a:pt x="777" y="276"/>
                                </a:cubicBezTo>
                                <a:cubicBezTo>
                                  <a:pt x="779" y="277"/>
                                  <a:pt x="781" y="277"/>
                                  <a:pt x="782" y="277"/>
                                </a:cubicBezTo>
                                <a:cubicBezTo>
                                  <a:pt x="784" y="278"/>
                                  <a:pt x="785" y="279"/>
                                  <a:pt x="787" y="279"/>
                                </a:cubicBezTo>
                                <a:cubicBezTo>
                                  <a:pt x="789" y="280"/>
                                  <a:pt x="792" y="281"/>
                                  <a:pt x="795" y="281"/>
                                </a:cubicBezTo>
                                <a:cubicBezTo>
                                  <a:pt x="796" y="282"/>
                                  <a:pt x="798" y="282"/>
                                  <a:pt x="799" y="282"/>
                                </a:cubicBezTo>
                                <a:cubicBezTo>
                                  <a:pt x="800" y="283"/>
                                  <a:pt x="800" y="283"/>
                                  <a:pt x="801" y="283"/>
                                </a:cubicBezTo>
                                <a:cubicBezTo>
                                  <a:pt x="802" y="283"/>
                                  <a:pt x="802" y="283"/>
                                  <a:pt x="802" y="283"/>
                                </a:cubicBezTo>
                                <a:cubicBezTo>
                                  <a:pt x="803" y="284"/>
                                  <a:pt x="803" y="284"/>
                                  <a:pt x="803" y="284"/>
                                </a:cubicBezTo>
                                <a:cubicBezTo>
                                  <a:pt x="803" y="284"/>
                                  <a:pt x="803" y="284"/>
                                  <a:pt x="803" y="284"/>
                                </a:cubicBezTo>
                                <a:cubicBezTo>
                                  <a:pt x="803" y="284"/>
                                  <a:pt x="803" y="284"/>
                                  <a:pt x="803" y="284"/>
                                </a:cubicBezTo>
                                <a:cubicBezTo>
                                  <a:pt x="804" y="285"/>
                                  <a:pt x="805" y="284"/>
                                  <a:pt x="806" y="285"/>
                                </a:cubicBezTo>
                                <a:cubicBezTo>
                                  <a:pt x="807" y="285"/>
                                  <a:pt x="808" y="286"/>
                                  <a:pt x="809" y="287"/>
                                </a:cubicBezTo>
                                <a:cubicBezTo>
                                  <a:pt x="810" y="286"/>
                                  <a:pt x="811" y="287"/>
                                  <a:pt x="812" y="288"/>
                                </a:cubicBezTo>
                                <a:cubicBezTo>
                                  <a:pt x="813" y="288"/>
                                  <a:pt x="813" y="288"/>
                                  <a:pt x="813" y="288"/>
                                </a:cubicBezTo>
                                <a:cubicBezTo>
                                  <a:pt x="813" y="288"/>
                                  <a:pt x="813" y="287"/>
                                  <a:pt x="813" y="287"/>
                                </a:cubicBezTo>
                                <a:cubicBezTo>
                                  <a:pt x="813" y="287"/>
                                  <a:pt x="813" y="287"/>
                                  <a:pt x="813" y="286"/>
                                </a:cubicBezTo>
                                <a:cubicBezTo>
                                  <a:pt x="813" y="286"/>
                                  <a:pt x="813" y="286"/>
                                  <a:pt x="813" y="286"/>
                                </a:cubicBezTo>
                                <a:cubicBezTo>
                                  <a:pt x="813" y="285"/>
                                  <a:pt x="813" y="285"/>
                                  <a:pt x="813" y="284"/>
                                </a:cubicBezTo>
                                <a:cubicBezTo>
                                  <a:pt x="813" y="282"/>
                                  <a:pt x="813" y="282"/>
                                  <a:pt x="813" y="282"/>
                                </a:cubicBezTo>
                                <a:cubicBezTo>
                                  <a:pt x="813" y="282"/>
                                  <a:pt x="812" y="281"/>
                                  <a:pt x="812" y="280"/>
                                </a:cubicBezTo>
                                <a:cubicBezTo>
                                  <a:pt x="812" y="280"/>
                                  <a:pt x="813" y="280"/>
                                  <a:pt x="813" y="279"/>
                                </a:cubicBezTo>
                                <a:cubicBezTo>
                                  <a:pt x="813" y="279"/>
                                  <a:pt x="812" y="279"/>
                                  <a:pt x="812" y="279"/>
                                </a:cubicBezTo>
                                <a:cubicBezTo>
                                  <a:pt x="812" y="278"/>
                                  <a:pt x="812" y="278"/>
                                  <a:pt x="812" y="278"/>
                                </a:cubicBezTo>
                                <a:cubicBezTo>
                                  <a:pt x="812" y="277"/>
                                  <a:pt x="812" y="277"/>
                                  <a:pt x="812" y="277"/>
                                </a:cubicBezTo>
                                <a:cubicBezTo>
                                  <a:pt x="812" y="276"/>
                                  <a:pt x="812" y="276"/>
                                  <a:pt x="812" y="275"/>
                                </a:cubicBezTo>
                                <a:cubicBezTo>
                                  <a:pt x="813" y="270"/>
                                  <a:pt x="813" y="265"/>
                                  <a:pt x="813" y="259"/>
                                </a:cubicBezTo>
                                <a:cubicBezTo>
                                  <a:pt x="813" y="254"/>
                                  <a:pt x="813" y="250"/>
                                  <a:pt x="813" y="245"/>
                                </a:cubicBezTo>
                                <a:cubicBezTo>
                                  <a:pt x="815" y="226"/>
                                  <a:pt x="815" y="226"/>
                                  <a:pt x="815" y="226"/>
                                </a:cubicBezTo>
                                <a:cubicBezTo>
                                  <a:pt x="815" y="219"/>
                                  <a:pt x="816" y="212"/>
                                  <a:pt x="817" y="206"/>
                                </a:cubicBezTo>
                                <a:cubicBezTo>
                                  <a:pt x="817" y="206"/>
                                  <a:pt x="818" y="205"/>
                                  <a:pt x="818" y="205"/>
                                </a:cubicBezTo>
                                <a:cubicBezTo>
                                  <a:pt x="818" y="204"/>
                                  <a:pt x="817" y="204"/>
                                  <a:pt x="818" y="204"/>
                                </a:cubicBezTo>
                                <a:cubicBezTo>
                                  <a:pt x="818" y="203"/>
                                  <a:pt x="818" y="203"/>
                                  <a:pt x="818" y="203"/>
                                </a:cubicBezTo>
                                <a:cubicBezTo>
                                  <a:pt x="819" y="197"/>
                                  <a:pt x="820" y="192"/>
                                  <a:pt x="822" y="186"/>
                                </a:cubicBezTo>
                                <a:cubicBezTo>
                                  <a:pt x="822" y="185"/>
                                  <a:pt x="822" y="186"/>
                                  <a:pt x="822" y="186"/>
                                </a:cubicBezTo>
                                <a:cubicBezTo>
                                  <a:pt x="823" y="183"/>
                                  <a:pt x="824" y="178"/>
                                  <a:pt x="825" y="175"/>
                                </a:cubicBezTo>
                                <a:cubicBezTo>
                                  <a:pt x="825" y="173"/>
                                  <a:pt x="825" y="171"/>
                                  <a:pt x="826" y="170"/>
                                </a:cubicBezTo>
                                <a:cubicBezTo>
                                  <a:pt x="826" y="169"/>
                                  <a:pt x="825" y="169"/>
                                  <a:pt x="825" y="169"/>
                                </a:cubicBezTo>
                                <a:cubicBezTo>
                                  <a:pt x="826" y="169"/>
                                  <a:pt x="826" y="169"/>
                                  <a:pt x="826" y="169"/>
                                </a:cubicBezTo>
                                <a:cubicBezTo>
                                  <a:pt x="826" y="167"/>
                                  <a:pt x="826" y="167"/>
                                  <a:pt x="826" y="167"/>
                                </a:cubicBezTo>
                                <a:cubicBezTo>
                                  <a:pt x="827" y="164"/>
                                  <a:pt x="828" y="160"/>
                                  <a:pt x="829" y="156"/>
                                </a:cubicBezTo>
                                <a:cubicBezTo>
                                  <a:pt x="829" y="155"/>
                                  <a:pt x="829" y="155"/>
                                  <a:pt x="829" y="154"/>
                                </a:cubicBezTo>
                                <a:cubicBezTo>
                                  <a:pt x="830" y="154"/>
                                  <a:pt x="830" y="154"/>
                                  <a:pt x="829" y="153"/>
                                </a:cubicBezTo>
                                <a:cubicBezTo>
                                  <a:pt x="829" y="153"/>
                                  <a:pt x="830" y="151"/>
                                  <a:pt x="830" y="152"/>
                                </a:cubicBezTo>
                                <a:cubicBezTo>
                                  <a:pt x="830" y="151"/>
                                  <a:pt x="830" y="152"/>
                                  <a:pt x="830" y="152"/>
                                </a:cubicBezTo>
                                <a:cubicBezTo>
                                  <a:pt x="831" y="151"/>
                                  <a:pt x="831" y="149"/>
                                  <a:pt x="831" y="147"/>
                                </a:cubicBezTo>
                                <a:cubicBezTo>
                                  <a:pt x="831" y="146"/>
                                  <a:pt x="832" y="144"/>
                                  <a:pt x="833" y="142"/>
                                </a:cubicBezTo>
                                <a:cubicBezTo>
                                  <a:pt x="833" y="144"/>
                                  <a:pt x="833" y="146"/>
                                  <a:pt x="835" y="147"/>
                                </a:cubicBezTo>
                                <a:cubicBezTo>
                                  <a:pt x="836" y="145"/>
                                  <a:pt x="836" y="141"/>
                                  <a:pt x="837" y="140"/>
                                </a:cubicBezTo>
                                <a:cubicBezTo>
                                  <a:pt x="838" y="135"/>
                                  <a:pt x="839" y="130"/>
                                  <a:pt x="840" y="125"/>
                                </a:cubicBezTo>
                                <a:cubicBezTo>
                                  <a:pt x="840" y="124"/>
                                  <a:pt x="840" y="124"/>
                                  <a:pt x="840" y="124"/>
                                </a:cubicBezTo>
                                <a:cubicBezTo>
                                  <a:pt x="842" y="119"/>
                                  <a:pt x="842" y="114"/>
                                  <a:pt x="844" y="108"/>
                                </a:cubicBezTo>
                                <a:cubicBezTo>
                                  <a:pt x="842" y="119"/>
                                  <a:pt x="839" y="128"/>
                                  <a:pt x="838" y="138"/>
                                </a:cubicBezTo>
                                <a:cubicBezTo>
                                  <a:pt x="837" y="140"/>
                                  <a:pt x="836" y="146"/>
                                  <a:pt x="835" y="150"/>
                                </a:cubicBezTo>
                                <a:cubicBezTo>
                                  <a:pt x="835" y="152"/>
                                  <a:pt x="836" y="153"/>
                                  <a:pt x="838" y="152"/>
                                </a:cubicBezTo>
                                <a:cubicBezTo>
                                  <a:pt x="840" y="150"/>
                                  <a:pt x="839" y="147"/>
                                  <a:pt x="840" y="145"/>
                                </a:cubicBezTo>
                                <a:cubicBezTo>
                                  <a:pt x="841" y="145"/>
                                  <a:pt x="841" y="144"/>
                                  <a:pt x="842" y="145"/>
                                </a:cubicBezTo>
                                <a:cubicBezTo>
                                  <a:pt x="842" y="150"/>
                                  <a:pt x="840" y="156"/>
                                  <a:pt x="840" y="160"/>
                                </a:cubicBezTo>
                                <a:cubicBezTo>
                                  <a:pt x="840" y="161"/>
                                  <a:pt x="840" y="162"/>
                                  <a:pt x="840" y="163"/>
                                </a:cubicBezTo>
                                <a:cubicBezTo>
                                  <a:pt x="840" y="163"/>
                                  <a:pt x="840" y="164"/>
                                  <a:pt x="841" y="164"/>
                                </a:cubicBezTo>
                                <a:cubicBezTo>
                                  <a:pt x="841" y="164"/>
                                  <a:pt x="841" y="164"/>
                                  <a:pt x="842" y="164"/>
                                </a:cubicBezTo>
                                <a:cubicBezTo>
                                  <a:pt x="842" y="159"/>
                                  <a:pt x="846" y="156"/>
                                  <a:pt x="846" y="151"/>
                                </a:cubicBezTo>
                                <a:cubicBezTo>
                                  <a:pt x="847" y="150"/>
                                  <a:pt x="848" y="149"/>
                                  <a:pt x="849" y="149"/>
                                </a:cubicBezTo>
                                <a:cubicBezTo>
                                  <a:pt x="849" y="147"/>
                                  <a:pt x="850" y="145"/>
                                  <a:pt x="850" y="143"/>
                                </a:cubicBezTo>
                                <a:cubicBezTo>
                                  <a:pt x="850" y="142"/>
                                  <a:pt x="850" y="142"/>
                                  <a:pt x="850" y="142"/>
                                </a:cubicBezTo>
                                <a:cubicBezTo>
                                  <a:pt x="851" y="137"/>
                                  <a:pt x="851" y="133"/>
                                  <a:pt x="853" y="129"/>
                                </a:cubicBezTo>
                                <a:cubicBezTo>
                                  <a:pt x="853" y="133"/>
                                  <a:pt x="852" y="136"/>
                                  <a:pt x="851" y="140"/>
                                </a:cubicBezTo>
                                <a:cubicBezTo>
                                  <a:pt x="851" y="140"/>
                                  <a:pt x="852" y="141"/>
                                  <a:pt x="852" y="141"/>
                                </a:cubicBezTo>
                                <a:cubicBezTo>
                                  <a:pt x="851" y="144"/>
                                  <a:pt x="850" y="149"/>
                                  <a:pt x="849" y="152"/>
                                </a:cubicBezTo>
                                <a:cubicBezTo>
                                  <a:pt x="850" y="153"/>
                                  <a:pt x="851" y="153"/>
                                  <a:pt x="851" y="152"/>
                                </a:cubicBezTo>
                                <a:cubicBezTo>
                                  <a:pt x="851" y="152"/>
                                  <a:pt x="851" y="153"/>
                                  <a:pt x="851" y="153"/>
                                </a:cubicBezTo>
                                <a:cubicBezTo>
                                  <a:pt x="851" y="153"/>
                                  <a:pt x="851" y="153"/>
                                  <a:pt x="852" y="153"/>
                                </a:cubicBezTo>
                                <a:cubicBezTo>
                                  <a:pt x="851" y="155"/>
                                  <a:pt x="851" y="155"/>
                                  <a:pt x="851" y="157"/>
                                </a:cubicBezTo>
                                <a:cubicBezTo>
                                  <a:pt x="851" y="158"/>
                                  <a:pt x="851" y="158"/>
                                  <a:pt x="852" y="158"/>
                                </a:cubicBezTo>
                                <a:cubicBezTo>
                                  <a:pt x="852" y="156"/>
                                  <a:pt x="853" y="155"/>
                                  <a:pt x="853" y="153"/>
                                </a:cubicBezTo>
                                <a:cubicBezTo>
                                  <a:pt x="853" y="152"/>
                                  <a:pt x="853" y="151"/>
                                  <a:pt x="853" y="151"/>
                                </a:cubicBezTo>
                                <a:cubicBezTo>
                                  <a:pt x="853" y="150"/>
                                  <a:pt x="853" y="150"/>
                                  <a:pt x="854" y="150"/>
                                </a:cubicBezTo>
                                <a:cubicBezTo>
                                  <a:pt x="854" y="149"/>
                                  <a:pt x="853" y="149"/>
                                  <a:pt x="853" y="148"/>
                                </a:cubicBezTo>
                                <a:cubicBezTo>
                                  <a:pt x="853" y="148"/>
                                  <a:pt x="854" y="148"/>
                                  <a:pt x="854" y="147"/>
                                </a:cubicBezTo>
                                <a:cubicBezTo>
                                  <a:pt x="855" y="145"/>
                                  <a:pt x="854" y="143"/>
                                  <a:pt x="855" y="141"/>
                                </a:cubicBezTo>
                                <a:cubicBezTo>
                                  <a:pt x="855" y="140"/>
                                  <a:pt x="856" y="139"/>
                                  <a:pt x="857" y="137"/>
                                </a:cubicBezTo>
                                <a:cubicBezTo>
                                  <a:pt x="857" y="138"/>
                                  <a:pt x="856" y="139"/>
                                  <a:pt x="856" y="140"/>
                                </a:cubicBezTo>
                                <a:cubicBezTo>
                                  <a:pt x="855" y="144"/>
                                  <a:pt x="856" y="148"/>
                                  <a:pt x="855" y="151"/>
                                </a:cubicBezTo>
                                <a:cubicBezTo>
                                  <a:pt x="856" y="152"/>
                                  <a:pt x="856" y="151"/>
                                  <a:pt x="857" y="151"/>
                                </a:cubicBezTo>
                                <a:cubicBezTo>
                                  <a:pt x="857" y="150"/>
                                  <a:pt x="857" y="149"/>
                                  <a:pt x="857" y="148"/>
                                </a:cubicBezTo>
                                <a:cubicBezTo>
                                  <a:pt x="857" y="148"/>
                                  <a:pt x="857" y="149"/>
                                  <a:pt x="857" y="148"/>
                                </a:cubicBezTo>
                                <a:cubicBezTo>
                                  <a:pt x="857" y="146"/>
                                  <a:pt x="857" y="144"/>
                                  <a:pt x="858" y="141"/>
                                </a:cubicBezTo>
                                <a:cubicBezTo>
                                  <a:pt x="858" y="141"/>
                                  <a:pt x="858" y="140"/>
                                  <a:pt x="859" y="141"/>
                                </a:cubicBezTo>
                                <a:cubicBezTo>
                                  <a:pt x="859" y="140"/>
                                  <a:pt x="859" y="140"/>
                                  <a:pt x="860" y="140"/>
                                </a:cubicBezTo>
                                <a:cubicBezTo>
                                  <a:pt x="860" y="139"/>
                                  <a:pt x="859" y="140"/>
                                  <a:pt x="859" y="140"/>
                                </a:cubicBezTo>
                                <a:cubicBezTo>
                                  <a:pt x="860" y="139"/>
                                  <a:pt x="859" y="138"/>
                                  <a:pt x="860" y="138"/>
                                </a:cubicBezTo>
                                <a:cubicBezTo>
                                  <a:pt x="860" y="134"/>
                                  <a:pt x="861" y="132"/>
                                  <a:pt x="861" y="128"/>
                                </a:cubicBezTo>
                                <a:cubicBezTo>
                                  <a:pt x="861" y="131"/>
                                  <a:pt x="861" y="134"/>
                                  <a:pt x="860" y="137"/>
                                </a:cubicBezTo>
                                <a:cubicBezTo>
                                  <a:pt x="860" y="138"/>
                                  <a:pt x="861" y="137"/>
                                  <a:pt x="861" y="138"/>
                                </a:cubicBezTo>
                                <a:cubicBezTo>
                                  <a:pt x="861" y="139"/>
                                  <a:pt x="860" y="139"/>
                                  <a:pt x="860" y="140"/>
                                </a:cubicBezTo>
                                <a:cubicBezTo>
                                  <a:pt x="860" y="141"/>
                                  <a:pt x="860" y="142"/>
                                  <a:pt x="860" y="143"/>
                                </a:cubicBezTo>
                                <a:cubicBezTo>
                                  <a:pt x="860" y="144"/>
                                  <a:pt x="859" y="145"/>
                                  <a:pt x="859" y="146"/>
                                </a:cubicBezTo>
                                <a:cubicBezTo>
                                  <a:pt x="860" y="147"/>
                                  <a:pt x="860" y="148"/>
                                  <a:pt x="860" y="149"/>
                                </a:cubicBezTo>
                                <a:cubicBezTo>
                                  <a:pt x="860" y="150"/>
                                  <a:pt x="860" y="149"/>
                                  <a:pt x="860" y="150"/>
                                </a:cubicBezTo>
                                <a:cubicBezTo>
                                  <a:pt x="861" y="151"/>
                                  <a:pt x="861" y="150"/>
                                  <a:pt x="862" y="150"/>
                                </a:cubicBezTo>
                                <a:cubicBezTo>
                                  <a:pt x="862" y="151"/>
                                  <a:pt x="861" y="150"/>
                                  <a:pt x="861" y="151"/>
                                </a:cubicBezTo>
                                <a:cubicBezTo>
                                  <a:pt x="861" y="151"/>
                                  <a:pt x="861" y="152"/>
                                  <a:pt x="862" y="152"/>
                                </a:cubicBezTo>
                                <a:cubicBezTo>
                                  <a:pt x="861" y="154"/>
                                  <a:pt x="861" y="155"/>
                                  <a:pt x="861" y="157"/>
                                </a:cubicBezTo>
                                <a:cubicBezTo>
                                  <a:pt x="861" y="157"/>
                                  <a:pt x="861" y="156"/>
                                  <a:pt x="861" y="157"/>
                                </a:cubicBezTo>
                                <a:cubicBezTo>
                                  <a:pt x="861" y="157"/>
                                  <a:pt x="861" y="160"/>
                                  <a:pt x="861" y="160"/>
                                </a:cubicBezTo>
                                <a:cubicBezTo>
                                  <a:pt x="861" y="162"/>
                                  <a:pt x="861" y="163"/>
                                  <a:pt x="860" y="165"/>
                                </a:cubicBezTo>
                                <a:cubicBezTo>
                                  <a:pt x="860" y="166"/>
                                  <a:pt x="861" y="165"/>
                                  <a:pt x="861" y="166"/>
                                </a:cubicBezTo>
                                <a:cubicBezTo>
                                  <a:pt x="861" y="167"/>
                                  <a:pt x="861" y="168"/>
                                  <a:pt x="860" y="169"/>
                                </a:cubicBezTo>
                                <a:cubicBezTo>
                                  <a:pt x="861" y="170"/>
                                  <a:pt x="861" y="172"/>
                                  <a:pt x="860" y="173"/>
                                </a:cubicBezTo>
                                <a:cubicBezTo>
                                  <a:pt x="861" y="173"/>
                                  <a:pt x="861" y="172"/>
                                  <a:pt x="862" y="172"/>
                                </a:cubicBezTo>
                                <a:cubicBezTo>
                                  <a:pt x="862" y="172"/>
                                  <a:pt x="861" y="173"/>
                                  <a:pt x="861" y="174"/>
                                </a:cubicBezTo>
                                <a:cubicBezTo>
                                  <a:pt x="861" y="178"/>
                                  <a:pt x="862" y="181"/>
                                  <a:pt x="861" y="186"/>
                                </a:cubicBezTo>
                                <a:cubicBezTo>
                                  <a:pt x="861" y="187"/>
                                  <a:pt x="862" y="187"/>
                                  <a:pt x="861" y="188"/>
                                </a:cubicBezTo>
                                <a:cubicBezTo>
                                  <a:pt x="861" y="188"/>
                                  <a:pt x="862" y="188"/>
                                  <a:pt x="862" y="188"/>
                                </a:cubicBezTo>
                                <a:cubicBezTo>
                                  <a:pt x="862" y="190"/>
                                  <a:pt x="860" y="196"/>
                                  <a:pt x="862" y="198"/>
                                </a:cubicBezTo>
                                <a:cubicBezTo>
                                  <a:pt x="861" y="198"/>
                                  <a:pt x="861" y="197"/>
                                  <a:pt x="861" y="198"/>
                                </a:cubicBezTo>
                                <a:cubicBezTo>
                                  <a:pt x="861" y="199"/>
                                  <a:pt x="860" y="200"/>
                                  <a:pt x="861" y="201"/>
                                </a:cubicBezTo>
                                <a:cubicBezTo>
                                  <a:pt x="861" y="204"/>
                                  <a:pt x="860" y="206"/>
                                  <a:pt x="861" y="208"/>
                                </a:cubicBezTo>
                                <a:cubicBezTo>
                                  <a:pt x="860" y="209"/>
                                  <a:pt x="860" y="210"/>
                                  <a:pt x="860" y="210"/>
                                </a:cubicBezTo>
                                <a:cubicBezTo>
                                  <a:pt x="860" y="211"/>
                                  <a:pt x="860" y="213"/>
                                  <a:pt x="860" y="214"/>
                                </a:cubicBezTo>
                                <a:cubicBezTo>
                                  <a:pt x="859" y="231"/>
                                  <a:pt x="857" y="248"/>
                                  <a:pt x="857" y="264"/>
                                </a:cubicBezTo>
                                <a:cubicBezTo>
                                  <a:pt x="856" y="268"/>
                                  <a:pt x="857" y="273"/>
                                  <a:pt x="857" y="277"/>
                                </a:cubicBezTo>
                                <a:cubicBezTo>
                                  <a:pt x="857" y="277"/>
                                  <a:pt x="857" y="277"/>
                                  <a:pt x="857" y="278"/>
                                </a:cubicBezTo>
                                <a:cubicBezTo>
                                  <a:pt x="857" y="279"/>
                                  <a:pt x="857" y="279"/>
                                  <a:pt x="857" y="279"/>
                                </a:cubicBezTo>
                                <a:cubicBezTo>
                                  <a:pt x="857" y="280"/>
                                  <a:pt x="857" y="281"/>
                                  <a:pt x="857" y="282"/>
                                </a:cubicBezTo>
                                <a:cubicBezTo>
                                  <a:pt x="857" y="291"/>
                                  <a:pt x="857" y="302"/>
                                  <a:pt x="859" y="311"/>
                                </a:cubicBezTo>
                                <a:cubicBezTo>
                                  <a:pt x="858" y="317"/>
                                  <a:pt x="860" y="324"/>
                                  <a:pt x="860" y="331"/>
                                </a:cubicBezTo>
                                <a:cubicBezTo>
                                  <a:pt x="860" y="334"/>
                                  <a:pt x="860" y="336"/>
                                  <a:pt x="860" y="339"/>
                                </a:cubicBezTo>
                                <a:cubicBezTo>
                                  <a:pt x="861" y="340"/>
                                  <a:pt x="861" y="342"/>
                                  <a:pt x="861" y="343"/>
                                </a:cubicBezTo>
                                <a:cubicBezTo>
                                  <a:pt x="861" y="345"/>
                                  <a:pt x="861" y="347"/>
                                  <a:pt x="861" y="349"/>
                                </a:cubicBezTo>
                                <a:cubicBezTo>
                                  <a:pt x="861" y="350"/>
                                  <a:pt x="861" y="350"/>
                                  <a:pt x="861" y="350"/>
                                </a:cubicBezTo>
                                <a:cubicBezTo>
                                  <a:pt x="861" y="351"/>
                                  <a:pt x="861" y="351"/>
                                  <a:pt x="861" y="351"/>
                                </a:cubicBezTo>
                                <a:cubicBezTo>
                                  <a:pt x="861" y="351"/>
                                  <a:pt x="861" y="351"/>
                                  <a:pt x="861" y="351"/>
                                </a:cubicBezTo>
                                <a:cubicBezTo>
                                  <a:pt x="861" y="351"/>
                                  <a:pt x="860" y="350"/>
                                  <a:pt x="860" y="350"/>
                                </a:cubicBezTo>
                                <a:cubicBezTo>
                                  <a:pt x="859" y="350"/>
                                  <a:pt x="858" y="350"/>
                                  <a:pt x="857" y="349"/>
                                </a:cubicBezTo>
                                <a:cubicBezTo>
                                  <a:pt x="854" y="349"/>
                                  <a:pt x="853" y="349"/>
                                  <a:pt x="851" y="348"/>
                                </a:cubicBezTo>
                                <a:cubicBezTo>
                                  <a:pt x="843" y="346"/>
                                  <a:pt x="834" y="342"/>
                                  <a:pt x="826" y="340"/>
                                </a:cubicBezTo>
                                <a:cubicBezTo>
                                  <a:pt x="824" y="340"/>
                                  <a:pt x="821" y="338"/>
                                  <a:pt x="819" y="338"/>
                                </a:cubicBezTo>
                                <a:cubicBezTo>
                                  <a:pt x="818" y="338"/>
                                  <a:pt x="817" y="338"/>
                                  <a:pt x="816" y="337"/>
                                </a:cubicBezTo>
                                <a:cubicBezTo>
                                  <a:pt x="812" y="336"/>
                                  <a:pt x="807" y="334"/>
                                  <a:pt x="803" y="334"/>
                                </a:cubicBezTo>
                                <a:cubicBezTo>
                                  <a:pt x="801" y="333"/>
                                  <a:pt x="799" y="332"/>
                                  <a:pt x="797" y="331"/>
                                </a:cubicBezTo>
                                <a:cubicBezTo>
                                  <a:pt x="794" y="331"/>
                                  <a:pt x="792" y="330"/>
                                  <a:pt x="790" y="330"/>
                                </a:cubicBezTo>
                                <a:cubicBezTo>
                                  <a:pt x="789" y="329"/>
                                  <a:pt x="788" y="329"/>
                                  <a:pt x="788" y="329"/>
                                </a:cubicBezTo>
                                <a:cubicBezTo>
                                  <a:pt x="787" y="329"/>
                                  <a:pt x="787" y="329"/>
                                  <a:pt x="786" y="328"/>
                                </a:cubicBezTo>
                                <a:cubicBezTo>
                                  <a:pt x="783" y="328"/>
                                  <a:pt x="779" y="327"/>
                                  <a:pt x="776" y="325"/>
                                </a:cubicBezTo>
                                <a:cubicBezTo>
                                  <a:pt x="775" y="325"/>
                                  <a:pt x="775" y="325"/>
                                  <a:pt x="775" y="326"/>
                                </a:cubicBezTo>
                                <a:cubicBezTo>
                                  <a:pt x="773" y="324"/>
                                  <a:pt x="770" y="325"/>
                                  <a:pt x="768" y="324"/>
                                </a:cubicBezTo>
                                <a:cubicBezTo>
                                  <a:pt x="767" y="324"/>
                                  <a:pt x="767" y="324"/>
                                  <a:pt x="767" y="324"/>
                                </a:cubicBezTo>
                                <a:cubicBezTo>
                                  <a:pt x="766" y="323"/>
                                  <a:pt x="765" y="323"/>
                                  <a:pt x="763" y="323"/>
                                </a:cubicBezTo>
                                <a:cubicBezTo>
                                  <a:pt x="759" y="321"/>
                                  <a:pt x="755" y="321"/>
                                  <a:pt x="751" y="319"/>
                                </a:cubicBezTo>
                                <a:cubicBezTo>
                                  <a:pt x="749" y="320"/>
                                  <a:pt x="746" y="319"/>
                                  <a:pt x="744" y="318"/>
                                </a:cubicBezTo>
                                <a:cubicBezTo>
                                  <a:pt x="743" y="318"/>
                                  <a:pt x="743" y="319"/>
                                  <a:pt x="742" y="318"/>
                                </a:cubicBezTo>
                                <a:cubicBezTo>
                                  <a:pt x="741" y="318"/>
                                  <a:pt x="741" y="318"/>
                                  <a:pt x="741" y="318"/>
                                </a:cubicBezTo>
                                <a:cubicBezTo>
                                  <a:pt x="740" y="318"/>
                                  <a:pt x="740" y="318"/>
                                  <a:pt x="739" y="318"/>
                                </a:cubicBezTo>
                                <a:cubicBezTo>
                                  <a:pt x="738" y="317"/>
                                  <a:pt x="738" y="317"/>
                                  <a:pt x="737" y="316"/>
                                </a:cubicBezTo>
                                <a:cubicBezTo>
                                  <a:pt x="736" y="316"/>
                                  <a:pt x="736" y="317"/>
                                  <a:pt x="735" y="316"/>
                                </a:cubicBezTo>
                                <a:cubicBezTo>
                                  <a:pt x="734" y="316"/>
                                  <a:pt x="733" y="315"/>
                                  <a:pt x="733" y="315"/>
                                </a:cubicBezTo>
                                <a:cubicBezTo>
                                  <a:pt x="731" y="315"/>
                                  <a:pt x="729" y="316"/>
                                  <a:pt x="727" y="314"/>
                                </a:cubicBezTo>
                                <a:cubicBezTo>
                                  <a:pt x="725" y="314"/>
                                  <a:pt x="724" y="313"/>
                                  <a:pt x="722" y="313"/>
                                </a:cubicBezTo>
                                <a:cubicBezTo>
                                  <a:pt x="721" y="313"/>
                                  <a:pt x="720" y="313"/>
                                  <a:pt x="719" y="313"/>
                                </a:cubicBezTo>
                                <a:cubicBezTo>
                                  <a:pt x="718" y="313"/>
                                  <a:pt x="718" y="313"/>
                                  <a:pt x="717" y="313"/>
                                </a:cubicBezTo>
                                <a:cubicBezTo>
                                  <a:pt x="715" y="312"/>
                                  <a:pt x="713" y="313"/>
                                  <a:pt x="711" y="311"/>
                                </a:cubicBezTo>
                                <a:cubicBezTo>
                                  <a:pt x="708" y="312"/>
                                  <a:pt x="703" y="309"/>
                                  <a:pt x="701" y="311"/>
                                </a:cubicBezTo>
                                <a:cubicBezTo>
                                  <a:pt x="701" y="312"/>
                                  <a:pt x="700" y="313"/>
                                  <a:pt x="699" y="313"/>
                                </a:cubicBezTo>
                                <a:cubicBezTo>
                                  <a:pt x="698" y="313"/>
                                  <a:pt x="698" y="312"/>
                                  <a:pt x="697" y="311"/>
                                </a:cubicBezTo>
                                <a:cubicBezTo>
                                  <a:pt x="696" y="311"/>
                                  <a:pt x="693" y="310"/>
                                  <a:pt x="692" y="310"/>
                                </a:cubicBezTo>
                                <a:cubicBezTo>
                                  <a:pt x="691" y="310"/>
                                  <a:pt x="691" y="311"/>
                                  <a:pt x="690" y="311"/>
                                </a:cubicBezTo>
                                <a:cubicBezTo>
                                  <a:pt x="689" y="311"/>
                                  <a:pt x="688" y="309"/>
                                  <a:pt x="687" y="309"/>
                                </a:cubicBezTo>
                                <a:cubicBezTo>
                                  <a:pt x="686" y="309"/>
                                  <a:pt x="685" y="310"/>
                                  <a:pt x="684" y="310"/>
                                </a:cubicBezTo>
                                <a:cubicBezTo>
                                  <a:pt x="683" y="309"/>
                                  <a:pt x="682" y="308"/>
                                  <a:pt x="682" y="307"/>
                                </a:cubicBezTo>
                                <a:cubicBezTo>
                                  <a:pt x="682" y="307"/>
                                  <a:pt x="682" y="307"/>
                                  <a:pt x="681" y="307"/>
                                </a:cubicBezTo>
                                <a:cubicBezTo>
                                  <a:pt x="680" y="305"/>
                                  <a:pt x="677" y="304"/>
                                  <a:pt x="674" y="304"/>
                                </a:cubicBezTo>
                                <a:cubicBezTo>
                                  <a:pt x="674" y="303"/>
                                  <a:pt x="673" y="303"/>
                                  <a:pt x="673" y="303"/>
                                </a:cubicBezTo>
                                <a:cubicBezTo>
                                  <a:pt x="670" y="302"/>
                                  <a:pt x="668" y="299"/>
                                  <a:pt x="666" y="296"/>
                                </a:cubicBezTo>
                                <a:cubicBezTo>
                                  <a:pt x="666" y="296"/>
                                  <a:pt x="665" y="296"/>
                                  <a:pt x="665" y="295"/>
                                </a:cubicBezTo>
                                <a:cubicBezTo>
                                  <a:pt x="664" y="294"/>
                                  <a:pt x="664" y="293"/>
                                  <a:pt x="663" y="292"/>
                                </a:cubicBezTo>
                                <a:cubicBezTo>
                                  <a:pt x="663" y="291"/>
                                  <a:pt x="662" y="291"/>
                                  <a:pt x="662" y="290"/>
                                </a:cubicBezTo>
                                <a:cubicBezTo>
                                  <a:pt x="662" y="288"/>
                                  <a:pt x="661" y="287"/>
                                  <a:pt x="660" y="286"/>
                                </a:cubicBezTo>
                                <a:cubicBezTo>
                                  <a:pt x="660" y="285"/>
                                  <a:pt x="659" y="284"/>
                                  <a:pt x="659" y="283"/>
                                </a:cubicBezTo>
                                <a:cubicBezTo>
                                  <a:pt x="658" y="281"/>
                                  <a:pt x="659" y="279"/>
                                  <a:pt x="658" y="277"/>
                                </a:cubicBezTo>
                                <a:cubicBezTo>
                                  <a:pt x="659" y="274"/>
                                  <a:pt x="659" y="271"/>
                                  <a:pt x="660" y="267"/>
                                </a:cubicBezTo>
                                <a:cubicBezTo>
                                  <a:pt x="660" y="267"/>
                                  <a:pt x="659" y="267"/>
                                  <a:pt x="660" y="266"/>
                                </a:cubicBezTo>
                                <a:cubicBezTo>
                                  <a:pt x="661" y="265"/>
                                  <a:pt x="661" y="263"/>
                                  <a:pt x="662" y="261"/>
                                </a:cubicBezTo>
                                <a:cubicBezTo>
                                  <a:pt x="663" y="261"/>
                                  <a:pt x="663" y="260"/>
                                  <a:pt x="664" y="260"/>
                                </a:cubicBezTo>
                                <a:cubicBezTo>
                                  <a:pt x="665" y="259"/>
                                  <a:pt x="665" y="258"/>
                                  <a:pt x="666" y="257"/>
                                </a:cubicBezTo>
                                <a:cubicBezTo>
                                  <a:pt x="670" y="256"/>
                                  <a:pt x="673" y="253"/>
                                  <a:pt x="677" y="251"/>
                                </a:cubicBezTo>
                                <a:cubicBezTo>
                                  <a:pt x="677" y="251"/>
                                  <a:pt x="678" y="251"/>
                                  <a:pt x="678" y="251"/>
                                </a:cubicBezTo>
                                <a:cubicBezTo>
                                  <a:pt x="680" y="250"/>
                                  <a:pt x="682" y="250"/>
                                  <a:pt x="684" y="249"/>
                                </a:cubicBezTo>
                                <a:cubicBezTo>
                                  <a:pt x="685" y="248"/>
                                  <a:pt x="687" y="249"/>
                                  <a:pt x="689" y="249"/>
                                </a:cubicBezTo>
                                <a:cubicBezTo>
                                  <a:pt x="690" y="249"/>
                                  <a:pt x="690" y="248"/>
                                  <a:pt x="692" y="249"/>
                                </a:cubicBezTo>
                                <a:cubicBezTo>
                                  <a:pt x="693" y="249"/>
                                  <a:pt x="695" y="248"/>
                                  <a:pt x="696" y="248"/>
                                </a:cubicBezTo>
                                <a:cubicBezTo>
                                  <a:pt x="698" y="248"/>
                                  <a:pt x="700" y="249"/>
                                  <a:pt x="701" y="250"/>
                                </a:cubicBezTo>
                                <a:cubicBezTo>
                                  <a:pt x="702" y="250"/>
                                  <a:pt x="703" y="249"/>
                                  <a:pt x="704" y="250"/>
                                </a:cubicBezTo>
                                <a:cubicBezTo>
                                  <a:pt x="705" y="250"/>
                                  <a:pt x="706" y="252"/>
                                  <a:pt x="707" y="252"/>
                                </a:cubicBezTo>
                                <a:close/>
                                <a:moveTo>
                                  <a:pt x="858" y="156"/>
                                </a:moveTo>
                                <a:cubicBezTo>
                                  <a:pt x="858" y="156"/>
                                  <a:pt x="858" y="156"/>
                                  <a:pt x="858" y="156"/>
                                </a:cubicBezTo>
                                <a:cubicBezTo>
                                  <a:pt x="858" y="157"/>
                                  <a:pt x="859" y="156"/>
                                  <a:pt x="858" y="156"/>
                                </a:cubicBezTo>
                                <a:close/>
                                <a:moveTo>
                                  <a:pt x="859" y="156"/>
                                </a:moveTo>
                                <a:cubicBezTo>
                                  <a:pt x="860" y="155"/>
                                  <a:pt x="859" y="154"/>
                                  <a:pt x="860" y="152"/>
                                </a:cubicBezTo>
                                <a:cubicBezTo>
                                  <a:pt x="859" y="152"/>
                                  <a:pt x="859" y="152"/>
                                  <a:pt x="860" y="151"/>
                                </a:cubicBezTo>
                                <a:cubicBezTo>
                                  <a:pt x="859" y="150"/>
                                  <a:pt x="860" y="148"/>
                                  <a:pt x="858" y="148"/>
                                </a:cubicBezTo>
                                <a:cubicBezTo>
                                  <a:pt x="858" y="149"/>
                                  <a:pt x="858" y="150"/>
                                  <a:pt x="857" y="151"/>
                                </a:cubicBezTo>
                                <a:cubicBezTo>
                                  <a:pt x="857" y="151"/>
                                  <a:pt x="858" y="151"/>
                                  <a:pt x="858" y="151"/>
                                </a:cubicBezTo>
                                <a:cubicBezTo>
                                  <a:pt x="858" y="152"/>
                                  <a:pt x="858" y="154"/>
                                  <a:pt x="858" y="156"/>
                                </a:cubicBezTo>
                                <a:cubicBezTo>
                                  <a:pt x="858" y="156"/>
                                  <a:pt x="858" y="155"/>
                                  <a:pt x="859" y="156"/>
                                </a:cubicBezTo>
                                <a:close/>
                              </a:path>
                            </a:pathLst>
                          </a:custGeom>
                          <a:solidFill>
                            <a:srgbClr val="4BACC6">
                              <a:lumMod val="50000"/>
                            </a:srgbClr>
                          </a:solidFill>
                          <a:ln>
                            <a:noFill/>
                          </a:ln>
                        </wps:spPr>
                        <wps:txbx>
                          <w:txbxContent>
                            <w:p w14:paraId="23DAD5C9" w14:textId="77777777" w:rsidR="00DA4494" w:rsidRPr="00A63884" w:rsidRDefault="00DA4494" w:rsidP="00A63884">
                              <w:pPr>
                                <w:rPr>
                                  <w:rFonts w:eastAsia="Times New Roman"/>
                                  <w:sz w:val="16"/>
                                  <w:szCs w:val="16"/>
                                </w:rPr>
                              </w:pPr>
                            </w:p>
                          </w:txbxContent>
                        </wps:txbx>
                        <wps:bodyPr vert="horz" wrap="square" lIns="91416" tIns="45708" rIns="91416" bIns="45708" numCol="1" anchor="t" anchorCtr="0" compatLnSpc="1">
                          <a:prstTxWarp prst="textNoShape">
                            <a:avLst/>
                          </a:prstTxWarp>
                        </wps:bodyPr>
                      </wps:wsp>
                      <wps:wsp>
                        <wps:cNvPr id="211" name="TextBox 84"/>
                        <wps:cNvSpPr txBox="1"/>
                        <wps:spPr>
                          <a:xfrm>
                            <a:off x="7851823" y="-291736"/>
                            <a:ext cx="3357062" cy="1329902"/>
                          </a:xfrm>
                          <a:prstGeom prst="rect">
                            <a:avLst/>
                          </a:prstGeom>
                          <a:noFill/>
                        </wps:spPr>
                        <wps:txbx>
                          <w:txbxContent>
                            <w:p w14:paraId="7A28100D" w14:textId="77777777" w:rsidR="00DA4494" w:rsidRPr="00A63884" w:rsidRDefault="00DA4494" w:rsidP="00A63884">
                              <w:pPr>
                                <w:pStyle w:val="NormalWeb"/>
                                <w:spacing w:before="0" w:beforeAutospacing="0" w:after="0" w:afterAutospacing="0"/>
                                <w:jc w:val="center"/>
                                <w:rPr>
                                  <w:sz w:val="16"/>
                                  <w:szCs w:val="16"/>
                                </w:rPr>
                              </w:pPr>
                              <w:r w:rsidRPr="00A63884">
                                <w:rPr>
                                  <w:rFonts w:ascii="Calibri Light" w:hAnsi="Calibri Light" w:cs="Arial"/>
                                  <w:color w:val="000000"/>
                                  <w:kern w:val="24"/>
                                  <w:sz w:val="16"/>
                                  <w:szCs w:val="16"/>
                                </w:rPr>
                                <w:t>Facilitará el conocimiento de la fluctuación  del impacto de la violencia en el municipio, así como la activación de los mecanismos, esto generará insumos para mejorar la atención.</w:t>
                              </w:r>
                            </w:p>
                          </w:txbxContent>
                        </wps:txbx>
                        <wps:bodyPr wrap="square" rtlCol="0" anchor="t">
                          <a:noAutofit/>
                        </wps:bodyPr>
                      </wps:wsp>
                      <wps:wsp>
                        <wps:cNvPr id="212" name="Freeform 19"/>
                        <wps:cNvSpPr>
                          <a:spLocks noChangeAspect="1" noEditPoints="1"/>
                        </wps:cNvSpPr>
                        <wps:spPr bwMode="auto">
                          <a:xfrm rot="14198120" flipH="1">
                            <a:off x="8249885" y="1189471"/>
                            <a:ext cx="1130120" cy="455161"/>
                          </a:xfrm>
                          <a:custGeom>
                            <a:avLst/>
                            <a:gdLst>
                              <a:gd name="T0" fmla="*/ 715 w 868"/>
                              <a:gd name="T1" fmla="*/ 128 h 351"/>
                              <a:gd name="T2" fmla="*/ 363 w 868"/>
                              <a:gd name="T3" fmla="*/ 50 h 351"/>
                              <a:gd name="T4" fmla="*/ 226 w 868"/>
                              <a:gd name="T5" fmla="*/ 94 h 351"/>
                              <a:gd name="T6" fmla="*/ 155 w 868"/>
                              <a:gd name="T7" fmla="*/ 112 h 351"/>
                              <a:gd name="T8" fmla="*/ 111 w 868"/>
                              <a:gd name="T9" fmla="*/ 138 h 351"/>
                              <a:gd name="T10" fmla="*/ 85 w 868"/>
                              <a:gd name="T11" fmla="*/ 163 h 351"/>
                              <a:gd name="T12" fmla="*/ 104 w 868"/>
                              <a:gd name="T13" fmla="*/ 185 h 351"/>
                              <a:gd name="T14" fmla="*/ 69 w 868"/>
                              <a:gd name="T15" fmla="*/ 174 h 351"/>
                              <a:gd name="T16" fmla="*/ 92 w 868"/>
                              <a:gd name="T17" fmla="*/ 203 h 351"/>
                              <a:gd name="T18" fmla="*/ 66 w 868"/>
                              <a:gd name="T19" fmla="*/ 192 h 351"/>
                              <a:gd name="T20" fmla="*/ 75 w 868"/>
                              <a:gd name="T21" fmla="*/ 207 h 351"/>
                              <a:gd name="T22" fmla="*/ 72 w 868"/>
                              <a:gd name="T23" fmla="*/ 224 h 351"/>
                              <a:gd name="T24" fmla="*/ 64 w 868"/>
                              <a:gd name="T25" fmla="*/ 228 h 351"/>
                              <a:gd name="T26" fmla="*/ 29 w 868"/>
                              <a:gd name="T27" fmla="*/ 217 h 351"/>
                              <a:gd name="T28" fmla="*/ 31 w 868"/>
                              <a:gd name="T29" fmla="*/ 228 h 351"/>
                              <a:gd name="T30" fmla="*/ 53 w 868"/>
                              <a:gd name="T31" fmla="*/ 253 h 351"/>
                              <a:gd name="T32" fmla="*/ 36 w 868"/>
                              <a:gd name="T33" fmla="*/ 257 h 351"/>
                              <a:gd name="T34" fmla="*/ 774 w 868"/>
                              <a:gd name="T35" fmla="*/ 258 h 351"/>
                              <a:gd name="T36" fmla="*/ 640 w 868"/>
                              <a:gd name="T37" fmla="*/ 136 h 351"/>
                              <a:gd name="T38" fmla="*/ 376 w 868"/>
                              <a:gd name="T39" fmla="*/ 47 h 351"/>
                              <a:gd name="T40" fmla="*/ 235 w 868"/>
                              <a:gd name="T41" fmla="*/ 76 h 351"/>
                              <a:gd name="T42" fmla="*/ 221 w 868"/>
                              <a:gd name="T43" fmla="*/ 70 h 351"/>
                              <a:gd name="T44" fmla="*/ 180 w 868"/>
                              <a:gd name="T45" fmla="*/ 89 h 351"/>
                              <a:gd name="T46" fmla="*/ 168 w 868"/>
                              <a:gd name="T47" fmla="*/ 110 h 351"/>
                              <a:gd name="T48" fmla="*/ 140 w 868"/>
                              <a:gd name="T49" fmla="*/ 145 h 351"/>
                              <a:gd name="T50" fmla="*/ 81 w 868"/>
                              <a:gd name="T51" fmla="*/ 192 h 351"/>
                              <a:gd name="T52" fmla="*/ 126 w 868"/>
                              <a:gd name="T53" fmla="*/ 134 h 351"/>
                              <a:gd name="T54" fmla="*/ 253 w 868"/>
                              <a:gd name="T55" fmla="*/ 36 h 351"/>
                              <a:gd name="T56" fmla="*/ 399 w 868"/>
                              <a:gd name="T57" fmla="*/ 2 h 351"/>
                              <a:gd name="T58" fmla="*/ 510 w 868"/>
                              <a:gd name="T59" fmla="*/ 14 h 351"/>
                              <a:gd name="T60" fmla="*/ 732 w 868"/>
                              <a:gd name="T61" fmla="*/ 145 h 351"/>
                              <a:gd name="T62" fmla="*/ 794 w 868"/>
                              <a:gd name="T63" fmla="*/ 260 h 351"/>
                              <a:gd name="T64" fmla="*/ 787 w 868"/>
                              <a:gd name="T65" fmla="*/ 222 h 351"/>
                              <a:gd name="T66" fmla="*/ 721 w 868"/>
                              <a:gd name="T67" fmla="*/ 150 h 351"/>
                              <a:gd name="T68" fmla="*/ 533 w 868"/>
                              <a:gd name="T69" fmla="*/ 22 h 351"/>
                              <a:gd name="T70" fmla="*/ 380 w 868"/>
                              <a:gd name="T71" fmla="*/ 47 h 351"/>
                              <a:gd name="T72" fmla="*/ 307 w 868"/>
                              <a:gd name="T73" fmla="*/ 53 h 351"/>
                              <a:gd name="T74" fmla="*/ 281 w 868"/>
                              <a:gd name="T75" fmla="*/ 47 h 351"/>
                              <a:gd name="T76" fmla="*/ 242 w 868"/>
                              <a:gd name="T77" fmla="*/ 43 h 351"/>
                              <a:gd name="T78" fmla="*/ 222 w 868"/>
                              <a:gd name="T79" fmla="*/ 51 h 351"/>
                              <a:gd name="T80" fmla="*/ 197 w 868"/>
                              <a:gd name="T81" fmla="*/ 73 h 351"/>
                              <a:gd name="T82" fmla="*/ 164 w 868"/>
                              <a:gd name="T83" fmla="*/ 99 h 351"/>
                              <a:gd name="T84" fmla="*/ 142 w 868"/>
                              <a:gd name="T85" fmla="*/ 117 h 351"/>
                              <a:gd name="T86" fmla="*/ 141 w 868"/>
                              <a:gd name="T87" fmla="*/ 138 h 351"/>
                              <a:gd name="T88" fmla="*/ 124 w 868"/>
                              <a:gd name="T89" fmla="*/ 129 h 351"/>
                              <a:gd name="T90" fmla="*/ 113 w 868"/>
                              <a:gd name="T91" fmla="*/ 142 h 351"/>
                              <a:gd name="T92" fmla="*/ 337 w 868"/>
                              <a:gd name="T93" fmla="*/ 9 h 351"/>
                              <a:gd name="T94" fmla="*/ 168 w 868"/>
                              <a:gd name="T95" fmla="*/ 125 h 351"/>
                              <a:gd name="T96" fmla="*/ 197 w 868"/>
                              <a:gd name="T97" fmla="*/ 105 h 351"/>
                              <a:gd name="T98" fmla="*/ 131 w 868"/>
                              <a:gd name="T99" fmla="*/ 159 h 351"/>
                              <a:gd name="T100" fmla="*/ 88 w 868"/>
                              <a:gd name="T101" fmla="*/ 171 h 351"/>
                              <a:gd name="T102" fmla="*/ 85 w 868"/>
                              <a:gd name="T103" fmla="*/ 191 h 351"/>
                              <a:gd name="T104" fmla="*/ 79 w 868"/>
                              <a:gd name="T105" fmla="*/ 215 h 351"/>
                              <a:gd name="T106" fmla="*/ 48 w 868"/>
                              <a:gd name="T107" fmla="*/ 193 h 351"/>
                              <a:gd name="T108" fmla="*/ 64 w 868"/>
                              <a:gd name="T109" fmla="*/ 238 h 351"/>
                              <a:gd name="T110" fmla="*/ 17 w 868"/>
                              <a:gd name="T111" fmla="*/ 235 h 351"/>
                              <a:gd name="T112" fmla="*/ 87 w 868"/>
                              <a:gd name="T113" fmla="*/ 158 h 351"/>
                              <a:gd name="T114" fmla="*/ 865 w 868"/>
                              <a:gd name="T115" fmla="*/ 172 h 351"/>
                              <a:gd name="T116" fmla="*/ 859 w 868"/>
                              <a:gd name="T117" fmla="*/ 117 h 351"/>
                              <a:gd name="T118" fmla="*/ 782 w 868"/>
                              <a:gd name="T119" fmla="*/ 277 h 351"/>
                              <a:gd name="T120" fmla="*/ 841 w 868"/>
                              <a:gd name="T121" fmla="*/ 164 h 351"/>
                              <a:gd name="T122" fmla="*/ 861 w 868"/>
                              <a:gd name="T123" fmla="*/ 201 h 351"/>
                              <a:gd name="T124" fmla="*/ 666 w 868"/>
                              <a:gd name="T125" fmla="*/ 296 h 3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868" h="351">
                                <a:moveTo>
                                  <a:pt x="813" y="278"/>
                                </a:moveTo>
                                <a:cubicBezTo>
                                  <a:pt x="812" y="276"/>
                                  <a:pt x="811" y="275"/>
                                  <a:pt x="812" y="275"/>
                                </a:cubicBezTo>
                                <a:cubicBezTo>
                                  <a:pt x="813" y="277"/>
                                  <a:pt x="813" y="278"/>
                                  <a:pt x="813" y="278"/>
                                </a:cubicBezTo>
                                <a:close/>
                                <a:moveTo>
                                  <a:pt x="812" y="266"/>
                                </a:moveTo>
                                <a:cubicBezTo>
                                  <a:pt x="813" y="269"/>
                                  <a:pt x="814" y="269"/>
                                  <a:pt x="814" y="271"/>
                                </a:cubicBezTo>
                                <a:cubicBezTo>
                                  <a:pt x="813" y="267"/>
                                  <a:pt x="813" y="271"/>
                                  <a:pt x="813" y="270"/>
                                </a:cubicBezTo>
                                <a:cubicBezTo>
                                  <a:pt x="815" y="276"/>
                                  <a:pt x="814" y="270"/>
                                  <a:pt x="815" y="272"/>
                                </a:cubicBezTo>
                                <a:cubicBezTo>
                                  <a:pt x="814" y="268"/>
                                  <a:pt x="813" y="267"/>
                                  <a:pt x="812" y="266"/>
                                </a:cubicBezTo>
                                <a:close/>
                                <a:moveTo>
                                  <a:pt x="781" y="282"/>
                                </a:moveTo>
                                <a:cubicBezTo>
                                  <a:pt x="782" y="285"/>
                                  <a:pt x="783" y="285"/>
                                  <a:pt x="784" y="284"/>
                                </a:cubicBezTo>
                                <a:cubicBezTo>
                                  <a:pt x="782" y="282"/>
                                  <a:pt x="782" y="282"/>
                                  <a:pt x="781" y="282"/>
                                </a:cubicBezTo>
                                <a:close/>
                                <a:moveTo>
                                  <a:pt x="798" y="267"/>
                                </a:moveTo>
                                <a:cubicBezTo>
                                  <a:pt x="798" y="268"/>
                                  <a:pt x="801" y="272"/>
                                  <a:pt x="801" y="272"/>
                                </a:cubicBezTo>
                                <a:cubicBezTo>
                                  <a:pt x="801" y="269"/>
                                  <a:pt x="799" y="267"/>
                                  <a:pt x="798" y="267"/>
                                </a:cubicBezTo>
                                <a:close/>
                                <a:moveTo>
                                  <a:pt x="791" y="270"/>
                                </a:moveTo>
                                <a:cubicBezTo>
                                  <a:pt x="791" y="272"/>
                                  <a:pt x="793" y="275"/>
                                  <a:pt x="793" y="276"/>
                                </a:cubicBezTo>
                                <a:cubicBezTo>
                                  <a:pt x="793" y="274"/>
                                  <a:pt x="791" y="271"/>
                                  <a:pt x="791" y="270"/>
                                </a:cubicBezTo>
                                <a:close/>
                                <a:moveTo>
                                  <a:pt x="789" y="269"/>
                                </a:moveTo>
                                <a:cubicBezTo>
                                  <a:pt x="788" y="269"/>
                                  <a:pt x="791" y="272"/>
                                  <a:pt x="790" y="273"/>
                                </a:cubicBezTo>
                                <a:cubicBezTo>
                                  <a:pt x="789" y="270"/>
                                  <a:pt x="788" y="270"/>
                                  <a:pt x="787" y="270"/>
                                </a:cubicBezTo>
                                <a:cubicBezTo>
                                  <a:pt x="789" y="273"/>
                                  <a:pt x="790" y="274"/>
                                  <a:pt x="791" y="276"/>
                                </a:cubicBezTo>
                                <a:cubicBezTo>
                                  <a:pt x="792" y="276"/>
                                  <a:pt x="792" y="274"/>
                                  <a:pt x="793" y="276"/>
                                </a:cubicBezTo>
                                <a:cubicBezTo>
                                  <a:pt x="792" y="273"/>
                                  <a:pt x="791" y="272"/>
                                  <a:pt x="789" y="269"/>
                                </a:cubicBezTo>
                                <a:close/>
                                <a:moveTo>
                                  <a:pt x="801" y="266"/>
                                </a:moveTo>
                                <a:cubicBezTo>
                                  <a:pt x="800" y="266"/>
                                  <a:pt x="800" y="268"/>
                                  <a:pt x="801" y="271"/>
                                </a:cubicBezTo>
                                <a:cubicBezTo>
                                  <a:pt x="802" y="271"/>
                                  <a:pt x="801" y="267"/>
                                  <a:pt x="801" y="266"/>
                                </a:cubicBezTo>
                                <a:close/>
                                <a:moveTo>
                                  <a:pt x="799" y="270"/>
                                </a:moveTo>
                                <a:cubicBezTo>
                                  <a:pt x="799" y="270"/>
                                  <a:pt x="798" y="270"/>
                                  <a:pt x="798" y="269"/>
                                </a:cubicBezTo>
                                <a:cubicBezTo>
                                  <a:pt x="797" y="269"/>
                                  <a:pt x="797" y="270"/>
                                  <a:pt x="798" y="272"/>
                                </a:cubicBezTo>
                                <a:cubicBezTo>
                                  <a:pt x="798" y="271"/>
                                  <a:pt x="800" y="273"/>
                                  <a:pt x="799" y="270"/>
                                </a:cubicBezTo>
                                <a:close/>
                                <a:moveTo>
                                  <a:pt x="770" y="269"/>
                                </a:moveTo>
                                <a:cubicBezTo>
                                  <a:pt x="771" y="271"/>
                                  <a:pt x="772" y="272"/>
                                  <a:pt x="773" y="272"/>
                                </a:cubicBezTo>
                                <a:cubicBezTo>
                                  <a:pt x="772" y="270"/>
                                  <a:pt x="771" y="269"/>
                                  <a:pt x="770" y="269"/>
                                </a:cubicBezTo>
                                <a:close/>
                                <a:moveTo>
                                  <a:pt x="807" y="248"/>
                                </a:moveTo>
                                <a:cubicBezTo>
                                  <a:pt x="808" y="250"/>
                                  <a:pt x="810" y="253"/>
                                  <a:pt x="810" y="252"/>
                                </a:cubicBezTo>
                                <a:cubicBezTo>
                                  <a:pt x="809" y="249"/>
                                  <a:pt x="808" y="247"/>
                                  <a:pt x="807" y="248"/>
                                </a:cubicBezTo>
                                <a:close/>
                                <a:moveTo>
                                  <a:pt x="802" y="246"/>
                                </a:moveTo>
                                <a:cubicBezTo>
                                  <a:pt x="803" y="247"/>
                                  <a:pt x="803" y="248"/>
                                  <a:pt x="804" y="251"/>
                                </a:cubicBezTo>
                                <a:cubicBezTo>
                                  <a:pt x="805" y="251"/>
                                  <a:pt x="803" y="245"/>
                                  <a:pt x="802" y="246"/>
                                </a:cubicBezTo>
                                <a:close/>
                                <a:moveTo>
                                  <a:pt x="805" y="245"/>
                                </a:moveTo>
                                <a:cubicBezTo>
                                  <a:pt x="803" y="240"/>
                                  <a:pt x="804" y="239"/>
                                  <a:pt x="802" y="235"/>
                                </a:cubicBezTo>
                                <a:cubicBezTo>
                                  <a:pt x="800" y="234"/>
                                  <a:pt x="796" y="236"/>
                                  <a:pt x="801" y="245"/>
                                </a:cubicBezTo>
                                <a:cubicBezTo>
                                  <a:pt x="801" y="242"/>
                                  <a:pt x="806" y="248"/>
                                  <a:pt x="805" y="245"/>
                                </a:cubicBezTo>
                                <a:close/>
                                <a:moveTo>
                                  <a:pt x="759" y="246"/>
                                </a:moveTo>
                                <a:cubicBezTo>
                                  <a:pt x="759" y="247"/>
                                  <a:pt x="758" y="246"/>
                                  <a:pt x="758" y="246"/>
                                </a:cubicBezTo>
                                <a:cubicBezTo>
                                  <a:pt x="759" y="248"/>
                                  <a:pt x="760" y="248"/>
                                  <a:pt x="759" y="248"/>
                                </a:cubicBezTo>
                                <a:cubicBezTo>
                                  <a:pt x="760" y="250"/>
                                  <a:pt x="760" y="250"/>
                                  <a:pt x="761" y="250"/>
                                </a:cubicBezTo>
                                <a:cubicBezTo>
                                  <a:pt x="759" y="248"/>
                                  <a:pt x="760" y="248"/>
                                  <a:pt x="759" y="246"/>
                                </a:cubicBezTo>
                                <a:close/>
                                <a:moveTo>
                                  <a:pt x="766" y="178"/>
                                </a:moveTo>
                                <a:cubicBezTo>
                                  <a:pt x="766" y="178"/>
                                  <a:pt x="766" y="178"/>
                                  <a:pt x="767" y="180"/>
                                </a:cubicBezTo>
                                <a:cubicBezTo>
                                  <a:pt x="767" y="180"/>
                                  <a:pt x="768" y="181"/>
                                  <a:pt x="768" y="181"/>
                                </a:cubicBezTo>
                                <a:cubicBezTo>
                                  <a:pt x="767" y="179"/>
                                  <a:pt x="768" y="180"/>
                                  <a:pt x="766" y="178"/>
                                </a:cubicBezTo>
                                <a:close/>
                                <a:moveTo>
                                  <a:pt x="756" y="167"/>
                                </a:moveTo>
                                <a:cubicBezTo>
                                  <a:pt x="757" y="168"/>
                                  <a:pt x="758" y="169"/>
                                  <a:pt x="757" y="169"/>
                                </a:cubicBezTo>
                                <a:cubicBezTo>
                                  <a:pt x="762" y="175"/>
                                  <a:pt x="758" y="167"/>
                                  <a:pt x="756" y="167"/>
                                </a:cubicBezTo>
                                <a:close/>
                                <a:moveTo>
                                  <a:pt x="713" y="128"/>
                                </a:moveTo>
                                <a:cubicBezTo>
                                  <a:pt x="713" y="127"/>
                                  <a:pt x="714" y="127"/>
                                  <a:pt x="715" y="128"/>
                                </a:cubicBezTo>
                                <a:cubicBezTo>
                                  <a:pt x="712" y="125"/>
                                  <a:pt x="710" y="125"/>
                                  <a:pt x="713" y="128"/>
                                </a:cubicBezTo>
                                <a:close/>
                                <a:moveTo>
                                  <a:pt x="640" y="70"/>
                                </a:moveTo>
                                <a:cubicBezTo>
                                  <a:pt x="634" y="64"/>
                                  <a:pt x="636" y="68"/>
                                  <a:pt x="640" y="70"/>
                                </a:cubicBezTo>
                                <a:close/>
                                <a:moveTo>
                                  <a:pt x="545" y="23"/>
                                </a:moveTo>
                                <a:cubicBezTo>
                                  <a:pt x="544" y="24"/>
                                  <a:pt x="548" y="25"/>
                                  <a:pt x="549" y="24"/>
                                </a:cubicBezTo>
                                <a:cubicBezTo>
                                  <a:pt x="546" y="24"/>
                                  <a:pt x="547" y="24"/>
                                  <a:pt x="545" y="23"/>
                                </a:cubicBezTo>
                                <a:close/>
                                <a:moveTo>
                                  <a:pt x="539" y="20"/>
                                </a:moveTo>
                                <a:cubicBezTo>
                                  <a:pt x="539" y="20"/>
                                  <a:pt x="538" y="20"/>
                                  <a:pt x="538" y="20"/>
                                </a:cubicBezTo>
                                <a:cubicBezTo>
                                  <a:pt x="540" y="21"/>
                                  <a:pt x="543" y="22"/>
                                  <a:pt x="543" y="21"/>
                                </a:cubicBezTo>
                                <a:cubicBezTo>
                                  <a:pt x="540" y="20"/>
                                  <a:pt x="540" y="21"/>
                                  <a:pt x="539" y="20"/>
                                </a:cubicBezTo>
                                <a:close/>
                                <a:moveTo>
                                  <a:pt x="530" y="17"/>
                                </a:moveTo>
                                <a:cubicBezTo>
                                  <a:pt x="529" y="18"/>
                                  <a:pt x="534" y="19"/>
                                  <a:pt x="534" y="18"/>
                                </a:cubicBezTo>
                                <a:lnTo>
                                  <a:pt x="530" y="17"/>
                                </a:lnTo>
                                <a:close/>
                                <a:moveTo>
                                  <a:pt x="524" y="16"/>
                                </a:moveTo>
                                <a:cubicBezTo>
                                  <a:pt x="524" y="16"/>
                                  <a:pt x="522" y="16"/>
                                  <a:pt x="522" y="17"/>
                                </a:cubicBezTo>
                                <a:cubicBezTo>
                                  <a:pt x="524" y="17"/>
                                  <a:pt x="527" y="18"/>
                                  <a:pt x="529" y="18"/>
                                </a:cubicBezTo>
                                <a:cubicBezTo>
                                  <a:pt x="528" y="17"/>
                                  <a:pt x="526" y="17"/>
                                  <a:pt x="524" y="16"/>
                                </a:cubicBezTo>
                                <a:close/>
                                <a:moveTo>
                                  <a:pt x="498" y="10"/>
                                </a:moveTo>
                                <a:cubicBezTo>
                                  <a:pt x="501" y="10"/>
                                  <a:pt x="502" y="10"/>
                                  <a:pt x="503" y="10"/>
                                </a:cubicBezTo>
                                <a:cubicBezTo>
                                  <a:pt x="502" y="10"/>
                                  <a:pt x="498" y="9"/>
                                  <a:pt x="498" y="10"/>
                                </a:cubicBezTo>
                                <a:close/>
                                <a:moveTo>
                                  <a:pt x="467" y="7"/>
                                </a:moveTo>
                                <a:cubicBezTo>
                                  <a:pt x="468" y="7"/>
                                  <a:pt x="473" y="8"/>
                                  <a:pt x="473" y="7"/>
                                </a:cubicBezTo>
                                <a:cubicBezTo>
                                  <a:pt x="470" y="7"/>
                                  <a:pt x="467" y="6"/>
                                  <a:pt x="467" y="7"/>
                                </a:cubicBezTo>
                                <a:close/>
                                <a:moveTo>
                                  <a:pt x="443" y="52"/>
                                </a:moveTo>
                                <a:cubicBezTo>
                                  <a:pt x="443" y="52"/>
                                  <a:pt x="443" y="52"/>
                                  <a:pt x="443" y="53"/>
                                </a:cubicBezTo>
                                <a:cubicBezTo>
                                  <a:pt x="445" y="53"/>
                                  <a:pt x="444" y="54"/>
                                  <a:pt x="447" y="54"/>
                                </a:cubicBezTo>
                                <a:cubicBezTo>
                                  <a:pt x="446" y="53"/>
                                  <a:pt x="446" y="53"/>
                                  <a:pt x="448" y="53"/>
                                </a:cubicBezTo>
                                <a:cubicBezTo>
                                  <a:pt x="447" y="52"/>
                                  <a:pt x="446" y="52"/>
                                  <a:pt x="443" y="52"/>
                                </a:cubicBezTo>
                                <a:close/>
                                <a:moveTo>
                                  <a:pt x="435" y="51"/>
                                </a:moveTo>
                                <a:cubicBezTo>
                                  <a:pt x="435" y="52"/>
                                  <a:pt x="430" y="51"/>
                                  <a:pt x="431" y="51"/>
                                </a:cubicBezTo>
                                <a:cubicBezTo>
                                  <a:pt x="432" y="51"/>
                                  <a:pt x="436" y="52"/>
                                  <a:pt x="437" y="52"/>
                                </a:cubicBezTo>
                                <a:cubicBezTo>
                                  <a:pt x="435" y="52"/>
                                  <a:pt x="437" y="51"/>
                                  <a:pt x="435" y="51"/>
                                </a:cubicBezTo>
                                <a:close/>
                                <a:moveTo>
                                  <a:pt x="402" y="50"/>
                                </a:moveTo>
                                <a:cubicBezTo>
                                  <a:pt x="404" y="50"/>
                                  <a:pt x="406" y="50"/>
                                  <a:pt x="406" y="49"/>
                                </a:cubicBezTo>
                                <a:cubicBezTo>
                                  <a:pt x="404" y="49"/>
                                  <a:pt x="402" y="49"/>
                                  <a:pt x="402" y="50"/>
                                </a:cubicBezTo>
                                <a:close/>
                                <a:moveTo>
                                  <a:pt x="391" y="1"/>
                                </a:moveTo>
                                <a:cubicBezTo>
                                  <a:pt x="391" y="2"/>
                                  <a:pt x="395" y="2"/>
                                  <a:pt x="397" y="2"/>
                                </a:cubicBezTo>
                                <a:cubicBezTo>
                                  <a:pt x="397" y="2"/>
                                  <a:pt x="395" y="2"/>
                                  <a:pt x="395" y="3"/>
                                </a:cubicBezTo>
                                <a:cubicBezTo>
                                  <a:pt x="396" y="3"/>
                                  <a:pt x="397" y="3"/>
                                  <a:pt x="398" y="3"/>
                                </a:cubicBezTo>
                                <a:cubicBezTo>
                                  <a:pt x="397" y="2"/>
                                  <a:pt x="401" y="4"/>
                                  <a:pt x="402" y="3"/>
                                </a:cubicBezTo>
                                <a:cubicBezTo>
                                  <a:pt x="400" y="2"/>
                                  <a:pt x="396" y="3"/>
                                  <a:pt x="399" y="2"/>
                                </a:cubicBezTo>
                                <a:cubicBezTo>
                                  <a:pt x="393" y="2"/>
                                  <a:pt x="395" y="1"/>
                                  <a:pt x="391" y="1"/>
                                </a:cubicBezTo>
                                <a:close/>
                                <a:moveTo>
                                  <a:pt x="394" y="3"/>
                                </a:moveTo>
                                <a:cubicBezTo>
                                  <a:pt x="391" y="3"/>
                                  <a:pt x="389" y="3"/>
                                  <a:pt x="388" y="3"/>
                                </a:cubicBezTo>
                                <a:cubicBezTo>
                                  <a:pt x="391" y="3"/>
                                  <a:pt x="394" y="4"/>
                                  <a:pt x="395" y="3"/>
                                </a:cubicBezTo>
                                <a:cubicBezTo>
                                  <a:pt x="394" y="3"/>
                                  <a:pt x="394" y="3"/>
                                  <a:pt x="394" y="3"/>
                                </a:cubicBezTo>
                                <a:close/>
                                <a:moveTo>
                                  <a:pt x="384" y="2"/>
                                </a:moveTo>
                                <a:cubicBezTo>
                                  <a:pt x="386" y="2"/>
                                  <a:pt x="388" y="2"/>
                                  <a:pt x="389" y="2"/>
                                </a:cubicBezTo>
                                <a:cubicBezTo>
                                  <a:pt x="387" y="2"/>
                                  <a:pt x="384" y="2"/>
                                  <a:pt x="384" y="2"/>
                                </a:cubicBezTo>
                                <a:close/>
                                <a:moveTo>
                                  <a:pt x="371" y="5"/>
                                </a:moveTo>
                                <a:cubicBezTo>
                                  <a:pt x="370" y="6"/>
                                  <a:pt x="367" y="6"/>
                                  <a:pt x="365" y="6"/>
                                </a:cubicBezTo>
                                <a:cubicBezTo>
                                  <a:pt x="367" y="7"/>
                                  <a:pt x="377" y="6"/>
                                  <a:pt x="377" y="5"/>
                                </a:cubicBezTo>
                                <a:cubicBezTo>
                                  <a:pt x="374" y="5"/>
                                  <a:pt x="374" y="5"/>
                                  <a:pt x="371" y="5"/>
                                </a:cubicBezTo>
                                <a:close/>
                                <a:moveTo>
                                  <a:pt x="364" y="51"/>
                                </a:moveTo>
                                <a:cubicBezTo>
                                  <a:pt x="364" y="52"/>
                                  <a:pt x="367" y="51"/>
                                  <a:pt x="370" y="51"/>
                                </a:cubicBezTo>
                                <a:cubicBezTo>
                                  <a:pt x="370" y="51"/>
                                  <a:pt x="366" y="51"/>
                                  <a:pt x="364" y="51"/>
                                </a:cubicBezTo>
                                <a:close/>
                                <a:moveTo>
                                  <a:pt x="363" y="50"/>
                                </a:moveTo>
                                <a:cubicBezTo>
                                  <a:pt x="365" y="49"/>
                                  <a:pt x="366" y="49"/>
                                  <a:pt x="367" y="49"/>
                                </a:cubicBezTo>
                                <a:cubicBezTo>
                                  <a:pt x="365" y="48"/>
                                  <a:pt x="363" y="49"/>
                                  <a:pt x="363" y="50"/>
                                </a:cubicBezTo>
                                <a:close/>
                                <a:moveTo>
                                  <a:pt x="326" y="13"/>
                                </a:moveTo>
                                <a:cubicBezTo>
                                  <a:pt x="327" y="12"/>
                                  <a:pt x="332" y="11"/>
                                  <a:pt x="333" y="11"/>
                                </a:cubicBezTo>
                                <a:cubicBezTo>
                                  <a:pt x="329" y="11"/>
                                  <a:pt x="328" y="12"/>
                                  <a:pt x="326" y="13"/>
                                </a:cubicBezTo>
                                <a:close/>
                                <a:moveTo>
                                  <a:pt x="321" y="10"/>
                                </a:moveTo>
                                <a:cubicBezTo>
                                  <a:pt x="322" y="11"/>
                                  <a:pt x="325" y="10"/>
                                  <a:pt x="329" y="9"/>
                                </a:cubicBezTo>
                                <a:cubicBezTo>
                                  <a:pt x="329" y="9"/>
                                  <a:pt x="329" y="9"/>
                                  <a:pt x="328" y="9"/>
                                </a:cubicBezTo>
                                <a:cubicBezTo>
                                  <a:pt x="326" y="10"/>
                                  <a:pt x="323" y="10"/>
                                  <a:pt x="321" y="10"/>
                                </a:cubicBezTo>
                                <a:close/>
                                <a:moveTo>
                                  <a:pt x="322" y="58"/>
                                </a:moveTo>
                                <a:cubicBezTo>
                                  <a:pt x="323" y="58"/>
                                  <a:pt x="326" y="58"/>
                                  <a:pt x="328" y="58"/>
                                </a:cubicBezTo>
                                <a:cubicBezTo>
                                  <a:pt x="327" y="57"/>
                                  <a:pt x="325" y="57"/>
                                  <a:pt x="322" y="58"/>
                                </a:cubicBezTo>
                                <a:close/>
                                <a:moveTo>
                                  <a:pt x="313" y="59"/>
                                </a:moveTo>
                                <a:cubicBezTo>
                                  <a:pt x="314" y="60"/>
                                  <a:pt x="309" y="60"/>
                                  <a:pt x="309" y="61"/>
                                </a:cubicBezTo>
                                <a:cubicBezTo>
                                  <a:pt x="311" y="61"/>
                                  <a:pt x="312" y="61"/>
                                  <a:pt x="316" y="60"/>
                                </a:cubicBezTo>
                                <a:cubicBezTo>
                                  <a:pt x="315" y="60"/>
                                  <a:pt x="316" y="59"/>
                                  <a:pt x="313" y="59"/>
                                </a:cubicBezTo>
                                <a:close/>
                                <a:moveTo>
                                  <a:pt x="286" y="24"/>
                                </a:moveTo>
                                <a:cubicBezTo>
                                  <a:pt x="286" y="24"/>
                                  <a:pt x="280" y="25"/>
                                  <a:pt x="280" y="26"/>
                                </a:cubicBezTo>
                                <a:cubicBezTo>
                                  <a:pt x="281" y="26"/>
                                  <a:pt x="280" y="26"/>
                                  <a:pt x="281" y="26"/>
                                </a:cubicBezTo>
                                <a:cubicBezTo>
                                  <a:pt x="282" y="26"/>
                                  <a:pt x="284" y="25"/>
                                  <a:pt x="285" y="24"/>
                                </a:cubicBezTo>
                                <a:cubicBezTo>
                                  <a:pt x="285" y="25"/>
                                  <a:pt x="286" y="25"/>
                                  <a:pt x="287" y="25"/>
                                </a:cubicBezTo>
                                <a:cubicBezTo>
                                  <a:pt x="290" y="24"/>
                                  <a:pt x="290" y="24"/>
                                  <a:pt x="294" y="23"/>
                                </a:cubicBezTo>
                                <a:cubicBezTo>
                                  <a:pt x="293" y="22"/>
                                  <a:pt x="293" y="22"/>
                                  <a:pt x="293" y="22"/>
                                </a:cubicBezTo>
                                <a:cubicBezTo>
                                  <a:pt x="290" y="23"/>
                                  <a:pt x="288" y="23"/>
                                  <a:pt x="286" y="24"/>
                                </a:cubicBezTo>
                                <a:close/>
                                <a:moveTo>
                                  <a:pt x="287" y="68"/>
                                </a:moveTo>
                                <a:cubicBezTo>
                                  <a:pt x="289" y="67"/>
                                  <a:pt x="289" y="67"/>
                                  <a:pt x="289" y="66"/>
                                </a:cubicBezTo>
                                <a:cubicBezTo>
                                  <a:pt x="287" y="67"/>
                                  <a:pt x="287" y="67"/>
                                  <a:pt x="287" y="68"/>
                                </a:cubicBezTo>
                                <a:close/>
                                <a:moveTo>
                                  <a:pt x="237" y="80"/>
                                </a:moveTo>
                                <a:cubicBezTo>
                                  <a:pt x="236" y="81"/>
                                  <a:pt x="235" y="83"/>
                                  <a:pt x="230" y="86"/>
                                </a:cubicBezTo>
                                <a:cubicBezTo>
                                  <a:pt x="227" y="86"/>
                                  <a:pt x="224" y="88"/>
                                  <a:pt x="221" y="89"/>
                                </a:cubicBezTo>
                                <a:cubicBezTo>
                                  <a:pt x="221" y="89"/>
                                  <a:pt x="221" y="90"/>
                                  <a:pt x="220" y="91"/>
                                </a:cubicBezTo>
                                <a:cubicBezTo>
                                  <a:pt x="219" y="91"/>
                                  <a:pt x="215" y="92"/>
                                  <a:pt x="215" y="93"/>
                                </a:cubicBezTo>
                                <a:cubicBezTo>
                                  <a:pt x="217" y="93"/>
                                  <a:pt x="218" y="93"/>
                                  <a:pt x="220" y="92"/>
                                </a:cubicBezTo>
                                <a:cubicBezTo>
                                  <a:pt x="222" y="91"/>
                                  <a:pt x="219" y="91"/>
                                  <a:pt x="221" y="90"/>
                                </a:cubicBezTo>
                                <a:cubicBezTo>
                                  <a:pt x="227" y="88"/>
                                  <a:pt x="233" y="84"/>
                                  <a:pt x="238" y="81"/>
                                </a:cubicBezTo>
                                <a:cubicBezTo>
                                  <a:pt x="237" y="81"/>
                                  <a:pt x="237" y="81"/>
                                  <a:pt x="236" y="81"/>
                                </a:cubicBezTo>
                                <a:cubicBezTo>
                                  <a:pt x="239" y="80"/>
                                  <a:pt x="241" y="79"/>
                                  <a:pt x="242" y="78"/>
                                </a:cubicBezTo>
                                <a:cubicBezTo>
                                  <a:pt x="239" y="79"/>
                                  <a:pt x="238" y="79"/>
                                  <a:pt x="237" y="80"/>
                                </a:cubicBezTo>
                                <a:close/>
                                <a:moveTo>
                                  <a:pt x="228" y="79"/>
                                </a:moveTo>
                                <a:cubicBezTo>
                                  <a:pt x="228" y="80"/>
                                  <a:pt x="230" y="79"/>
                                  <a:pt x="228" y="80"/>
                                </a:cubicBezTo>
                                <a:cubicBezTo>
                                  <a:pt x="228" y="80"/>
                                  <a:pt x="224" y="82"/>
                                  <a:pt x="224" y="81"/>
                                </a:cubicBezTo>
                                <a:cubicBezTo>
                                  <a:pt x="219" y="84"/>
                                  <a:pt x="214" y="86"/>
                                  <a:pt x="212" y="89"/>
                                </a:cubicBezTo>
                                <a:cubicBezTo>
                                  <a:pt x="217" y="86"/>
                                  <a:pt x="220" y="83"/>
                                  <a:pt x="224" y="82"/>
                                </a:cubicBezTo>
                                <a:cubicBezTo>
                                  <a:pt x="224" y="82"/>
                                  <a:pt x="222" y="83"/>
                                  <a:pt x="223" y="83"/>
                                </a:cubicBezTo>
                                <a:cubicBezTo>
                                  <a:pt x="226" y="82"/>
                                  <a:pt x="228" y="80"/>
                                  <a:pt x="232" y="79"/>
                                </a:cubicBezTo>
                                <a:cubicBezTo>
                                  <a:pt x="231" y="78"/>
                                  <a:pt x="231" y="78"/>
                                  <a:pt x="228" y="79"/>
                                </a:cubicBezTo>
                                <a:close/>
                                <a:moveTo>
                                  <a:pt x="209" y="55"/>
                                </a:moveTo>
                                <a:cubicBezTo>
                                  <a:pt x="212" y="54"/>
                                  <a:pt x="215" y="52"/>
                                  <a:pt x="216" y="50"/>
                                </a:cubicBezTo>
                                <a:cubicBezTo>
                                  <a:pt x="212" y="52"/>
                                  <a:pt x="211" y="53"/>
                                  <a:pt x="209" y="55"/>
                                </a:cubicBezTo>
                                <a:close/>
                                <a:moveTo>
                                  <a:pt x="220" y="66"/>
                                </a:moveTo>
                                <a:cubicBezTo>
                                  <a:pt x="223" y="64"/>
                                  <a:pt x="220" y="67"/>
                                  <a:pt x="223" y="65"/>
                                </a:cubicBezTo>
                                <a:cubicBezTo>
                                  <a:pt x="224" y="64"/>
                                  <a:pt x="223" y="65"/>
                                  <a:pt x="223" y="64"/>
                                </a:cubicBezTo>
                                <a:cubicBezTo>
                                  <a:pt x="222" y="65"/>
                                  <a:pt x="220" y="65"/>
                                  <a:pt x="220" y="66"/>
                                </a:cubicBezTo>
                                <a:close/>
                                <a:moveTo>
                                  <a:pt x="217" y="67"/>
                                </a:moveTo>
                                <a:cubicBezTo>
                                  <a:pt x="214" y="69"/>
                                  <a:pt x="216" y="70"/>
                                  <a:pt x="219" y="67"/>
                                </a:cubicBezTo>
                                <a:cubicBezTo>
                                  <a:pt x="214" y="69"/>
                                  <a:pt x="222" y="65"/>
                                  <a:pt x="217" y="67"/>
                                </a:cubicBezTo>
                                <a:close/>
                                <a:moveTo>
                                  <a:pt x="226" y="94"/>
                                </a:moveTo>
                                <a:cubicBezTo>
                                  <a:pt x="225" y="94"/>
                                  <a:pt x="224" y="95"/>
                                  <a:pt x="224" y="96"/>
                                </a:cubicBezTo>
                                <a:cubicBezTo>
                                  <a:pt x="226" y="94"/>
                                  <a:pt x="226" y="95"/>
                                  <a:pt x="228" y="94"/>
                                </a:cubicBezTo>
                                <a:cubicBezTo>
                                  <a:pt x="228" y="93"/>
                                  <a:pt x="227" y="94"/>
                                  <a:pt x="226" y="94"/>
                                </a:cubicBezTo>
                                <a:close/>
                                <a:moveTo>
                                  <a:pt x="216" y="80"/>
                                </a:moveTo>
                                <a:cubicBezTo>
                                  <a:pt x="215" y="80"/>
                                  <a:pt x="213" y="82"/>
                                  <a:pt x="211" y="82"/>
                                </a:cubicBezTo>
                                <a:cubicBezTo>
                                  <a:pt x="211" y="83"/>
                                  <a:pt x="214" y="82"/>
                                  <a:pt x="216" y="80"/>
                                </a:cubicBezTo>
                                <a:close/>
                                <a:moveTo>
                                  <a:pt x="206" y="79"/>
                                </a:moveTo>
                                <a:cubicBezTo>
                                  <a:pt x="206" y="79"/>
                                  <a:pt x="208" y="78"/>
                                  <a:pt x="207" y="79"/>
                                </a:cubicBezTo>
                                <a:cubicBezTo>
                                  <a:pt x="209" y="77"/>
                                  <a:pt x="210" y="78"/>
                                  <a:pt x="212" y="75"/>
                                </a:cubicBezTo>
                                <a:cubicBezTo>
                                  <a:pt x="210" y="76"/>
                                  <a:pt x="208" y="77"/>
                                  <a:pt x="206" y="79"/>
                                </a:cubicBezTo>
                                <a:close/>
                                <a:moveTo>
                                  <a:pt x="192" y="65"/>
                                </a:moveTo>
                                <a:cubicBezTo>
                                  <a:pt x="191" y="66"/>
                                  <a:pt x="190" y="67"/>
                                  <a:pt x="190" y="67"/>
                                </a:cubicBezTo>
                                <a:cubicBezTo>
                                  <a:pt x="193" y="65"/>
                                  <a:pt x="197" y="64"/>
                                  <a:pt x="198" y="63"/>
                                </a:cubicBezTo>
                                <a:cubicBezTo>
                                  <a:pt x="194" y="64"/>
                                  <a:pt x="195" y="64"/>
                                  <a:pt x="192" y="65"/>
                                </a:cubicBezTo>
                                <a:close/>
                                <a:moveTo>
                                  <a:pt x="208" y="90"/>
                                </a:moveTo>
                                <a:cubicBezTo>
                                  <a:pt x="207" y="91"/>
                                  <a:pt x="206" y="91"/>
                                  <a:pt x="206" y="92"/>
                                </a:cubicBezTo>
                                <a:cubicBezTo>
                                  <a:pt x="207" y="91"/>
                                  <a:pt x="206" y="93"/>
                                  <a:pt x="209" y="91"/>
                                </a:cubicBezTo>
                                <a:cubicBezTo>
                                  <a:pt x="210" y="90"/>
                                  <a:pt x="208" y="91"/>
                                  <a:pt x="208" y="90"/>
                                </a:cubicBezTo>
                                <a:close/>
                                <a:moveTo>
                                  <a:pt x="207" y="101"/>
                                </a:moveTo>
                                <a:cubicBezTo>
                                  <a:pt x="208" y="101"/>
                                  <a:pt x="212" y="98"/>
                                  <a:pt x="214" y="97"/>
                                </a:cubicBezTo>
                                <a:cubicBezTo>
                                  <a:pt x="211" y="99"/>
                                  <a:pt x="207" y="101"/>
                                  <a:pt x="207" y="101"/>
                                </a:cubicBezTo>
                                <a:close/>
                                <a:moveTo>
                                  <a:pt x="190" y="86"/>
                                </a:moveTo>
                                <a:cubicBezTo>
                                  <a:pt x="191" y="85"/>
                                  <a:pt x="196" y="82"/>
                                  <a:pt x="196" y="82"/>
                                </a:cubicBezTo>
                                <a:cubicBezTo>
                                  <a:pt x="194" y="83"/>
                                  <a:pt x="192" y="85"/>
                                  <a:pt x="190" y="86"/>
                                </a:cubicBezTo>
                                <a:close/>
                                <a:moveTo>
                                  <a:pt x="198" y="111"/>
                                </a:moveTo>
                                <a:cubicBezTo>
                                  <a:pt x="199" y="112"/>
                                  <a:pt x="204" y="109"/>
                                  <a:pt x="205" y="107"/>
                                </a:cubicBezTo>
                                <a:cubicBezTo>
                                  <a:pt x="203" y="109"/>
                                  <a:pt x="201" y="110"/>
                                  <a:pt x="198" y="111"/>
                                </a:cubicBezTo>
                                <a:close/>
                                <a:moveTo>
                                  <a:pt x="185" y="86"/>
                                </a:moveTo>
                                <a:cubicBezTo>
                                  <a:pt x="185" y="86"/>
                                  <a:pt x="189" y="84"/>
                                  <a:pt x="188" y="84"/>
                                </a:cubicBezTo>
                                <a:cubicBezTo>
                                  <a:pt x="184" y="85"/>
                                  <a:pt x="184" y="87"/>
                                  <a:pt x="183" y="89"/>
                                </a:cubicBezTo>
                                <a:cubicBezTo>
                                  <a:pt x="184" y="88"/>
                                  <a:pt x="184" y="88"/>
                                  <a:pt x="184" y="88"/>
                                </a:cubicBezTo>
                                <a:cubicBezTo>
                                  <a:pt x="187" y="87"/>
                                  <a:pt x="190" y="84"/>
                                  <a:pt x="188" y="84"/>
                                </a:cubicBezTo>
                                <a:cubicBezTo>
                                  <a:pt x="188" y="84"/>
                                  <a:pt x="186" y="86"/>
                                  <a:pt x="185" y="86"/>
                                </a:cubicBezTo>
                                <a:close/>
                                <a:moveTo>
                                  <a:pt x="175" y="77"/>
                                </a:moveTo>
                                <a:cubicBezTo>
                                  <a:pt x="177" y="75"/>
                                  <a:pt x="182" y="73"/>
                                  <a:pt x="180" y="73"/>
                                </a:cubicBezTo>
                                <a:cubicBezTo>
                                  <a:pt x="179" y="75"/>
                                  <a:pt x="174" y="76"/>
                                  <a:pt x="175" y="77"/>
                                </a:cubicBezTo>
                                <a:close/>
                                <a:moveTo>
                                  <a:pt x="186" y="115"/>
                                </a:moveTo>
                                <a:cubicBezTo>
                                  <a:pt x="187" y="115"/>
                                  <a:pt x="191" y="112"/>
                                  <a:pt x="191" y="111"/>
                                </a:cubicBezTo>
                                <a:cubicBezTo>
                                  <a:pt x="190" y="112"/>
                                  <a:pt x="187" y="113"/>
                                  <a:pt x="186" y="115"/>
                                </a:cubicBezTo>
                                <a:close/>
                                <a:moveTo>
                                  <a:pt x="177" y="93"/>
                                </a:moveTo>
                                <a:cubicBezTo>
                                  <a:pt x="170" y="97"/>
                                  <a:pt x="177" y="95"/>
                                  <a:pt x="177" y="93"/>
                                </a:cubicBezTo>
                                <a:close/>
                                <a:moveTo>
                                  <a:pt x="183" y="114"/>
                                </a:moveTo>
                                <a:cubicBezTo>
                                  <a:pt x="185" y="113"/>
                                  <a:pt x="188" y="111"/>
                                  <a:pt x="188" y="110"/>
                                </a:cubicBezTo>
                                <a:cubicBezTo>
                                  <a:pt x="185" y="112"/>
                                  <a:pt x="184" y="113"/>
                                  <a:pt x="183" y="114"/>
                                </a:cubicBezTo>
                                <a:close/>
                                <a:moveTo>
                                  <a:pt x="158" y="89"/>
                                </a:moveTo>
                                <a:cubicBezTo>
                                  <a:pt x="160" y="88"/>
                                  <a:pt x="165" y="84"/>
                                  <a:pt x="163" y="85"/>
                                </a:cubicBezTo>
                                <a:cubicBezTo>
                                  <a:pt x="163" y="85"/>
                                  <a:pt x="157" y="89"/>
                                  <a:pt x="158" y="89"/>
                                </a:cubicBezTo>
                                <a:close/>
                                <a:moveTo>
                                  <a:pt x="166" y="104"/>
                                </a:moveTo>
                                <a:cubicBezTo>
                                  <a:pt x="168" y="103"/>
                                  <a:pt x="170" y="102"/>
                                  <a:pt x="171" y="101"/>
                                </a:cubicBezTo>
                                <a:cubicBezTo>
                                  <a:pt x="169" y="103"/>
                                  <a:pt x="166" y="103"/>
                                  <a:pt x="166" y="104"/>
                                </a:cubicBezTo>
                                <a:close/>
                                <a:moveTo>
                                  <a:pt x="172" y="122"/>
                                </a:moveTo>
                                <a:cubicBezTo>
                                  <a:pt x="172" y="122"/>
                                  <a:pt x="176" y="120"/>
                                  <a:pt x="176" y="120"/>
                                </a:cubicBezTo>
                                <a:cubicBezTo>
                                  <a:pt x="175" y="120"/>
                                  <a:pt x="175" y="120"/>
                                  <a:pt x="172" y="122"/>
                                </a:cubicBezTo>
                                <a:close/>
                                <a:moveTo>
                                  <a:pt x="142" y="97"/>
                                </a:moveTo>
                                <a:cubicBezTo>
                                  <a:pt x="145" y="95"/>
                                  <a:pt x="147" y="93"/>
                                  <a:pt x="148" y="92"/>
                                </a:cubicBezTo>
                                <a:cubicBezTo>
                                  <a:pt x="146" y="93"/>
                                  <a:pt x="142" y="96"/>
                                  <a:pt x="142" y="97"/>
                                </a:cubicBezTo>
                                <a:close/>
                                <a:moveTo>
                                  <a:pt x="155" y="112"/>
                                </a:moveTo>
                                <a:cubicBezTo>
                                  <a:pt x="155" y="112"/>
                                  <a:pt x="156" y="111"/>
                                  <a:pt x="156" y="111"/>
                                </a:cubicBezTo>
                                <a:cubicBezTo>
                                  <a:pt x="155" y="112"/>
                                  <a:pt x="156" y="112"/>
                                  <a:pt x="157" y="111"/>
                                </a:cubicBezTo>
                                <a:cubicBezTo>
                                  <a:pt x="157" y="111"/>
                                  <a:pt x="158" y="110"/>
                                  <a:pt x="158" y="109"/>
                                </a:cubicBezTo>
                                <a:cubicBezTo>
                                  <a:pt x="157" y="110"/>
                                  <a:pt x="155" y="111"/>
                                  <a:pt x="155" y="112"/>
                                </a:cubicBezTo>
                                <a:close/>
                                <a:moveTo>
                                  <a:pt x="164" y="129"/>
                                </a:moveTo>
                                <a:cubicBezTo>
                                  <a:pt x="165" y="128"/>
                                  <a:pt x="170" y="125"/>
                                  <a:pt x="169" y="124"/>
                                </a:cubicBezTo>
                                <a:cubicBezTo>
                                  <a:pt x="167" y="126"/>
                                  <a:pt x="165" y="127"/>
                                  <a:pt x="164" y="129"/>
                                </a:cubicBezTo>
                                <a:close/>
                                <a:moveTo>
                                  <a:pt x="153" y="112"/>
                                </a:moveTo>
                                <a:cubicBezTo>
                                  <a:pt x="155" y="111"/>
                                  <a:pt x="158" y="109"/>
                                  <a:pt x="157" y="109"/>
                                </a:cubicBezTo>
                                <a:cubicBezTo>
                                  <a:pt x="154" y="110"/>
                                  <a:pt x="154" y="111"/>
                                  <a:pt x="153" y="112"/>
                                </a:cubicBezTo>
                                <a:close/>
                                <a:moveTo>
                                  <a:pt x="164" y="125"/>
                                </a:moveTo>
                                <a:cubicBezTo>
                                  <a:pt x="165" y="124"/>
                                  <a:pt x="167" y="122"/>
                                  <a:pt x="167" y="122"/>
                                </a:cubicBezTo>
                                <a:cubicBezTo>
                                  <a:pt x="166" y="122"/>
                                  <a:pt x="162" y="125"/>
                                  <a:pt x="164" y="125"/>
                                </a:cubicBezTo>
                                <a:close/>
                                <a:moveTo>
                                  <a:pt x="162" y="131"/>
                                </a:moveTo>
                                <a:cubicBezTo>
                                  <a:pt x="162" y="131"/>
                                  <a:pt x="161" y="132"/>
                                  <a:pt x="161" y="133"/>
                                </a:cubicBezTo>
                                <a:cubicBezTo>
                                  <a:pt x="164" y="130"/>
                                  <a:pt x="164" y="130"/>
                                  <a:pt x="164" y="130"/>
                                </a:cubicBezTo>
                                <a:cubicBezTo>
                                  <a:pt x="162" y="131"/>
                                  <a:pt x="170" y="126"/>
                                  <a:pt x="167" y="127"/>
                                </a:cubicBezTo>
                                <a:cubicBezTo>
                                  <a:pt x="165" y="129"/>
                                  <a:pt x="163" y="130"/>
                                  <a:pt x="162" y="131"/>
                                </a:cubicBezTo>
                                <a:close/>
                                <a:moveTo>
                                  <a:pt x="153" y="115"/>
                                </a:moveTo>
                                <a:cubicBezTo>
                                  <a:pt x="153" y="115"/>
                                  <a:pt x="154" y="114"/>
                                  <a:pt x="153" y="114"/>
                                </a:cubicBezTo>
                                <a:cubicBezTo>
                                  <a:pt x="149" y="118"/>
                                  <a:pt x="155" y="114"/>
                                  <a:pt x="153" y="116"/>
                                </a:cubicBezTo>
                                <a:cubicBezTo>
                                  <a:pt x="155" y="115"/>
                                  <a:pt x="155" y="115"/>
                                  <a:pt x="155" y="115"/>
                                </a:cubicBezTo>
                                <a:cubicBezTo>
                                  <a:pt x="155" y="115"/>
                                  <a:pt x="155" y="114"/>
                                  <a:pt x="155" y="114"/>
                                </a:cubicBezTo>
                                <a:cubicBezTo>
                                  <a:pt x="154" y="115"/>
                                  <a:pt x="153" y="115"/>
                                  <a:pt x="153" y="115"/>
                                </a:cubicBezTo>
                                <a:close/>
                                <a:moveTo>
                                  <a:pt x="132" y="105"/>
                                </a:moveTo>
                                <a:cubicBezTo>
                                  <a:pt x="135" y="103"/>
                                  <a:pt x="140" y="99"/>
                                  <a:pt x="140" y="98"/>
                                </a:cubicBezTo>
                                <a:cubicBezTo>
                                  <a:pt x="136" y="101"/>
                                  <a:pt x="133" y="104"/>
                                  <a:pt x="132" y="105"/>
                                </a:cubicBezTo>
                                <a:close/>
                                <a:moveTo>
                                  <a:pt x="158" y="134"/>
                                </a:moveTo>
                                <a:cubicBezTo>
                                  <a:pt x="159" y="132"/>
                                  <a:pt x="163" y="130"/>
                                  <a:pt x="163" y="130"/>
                                </a:cubicBezTo>
                                <a:cubicBezTo>
                                  <a:pt x="161" y="131"/>
                                  <a:pt x="157" y="133"/>
                                  <a:pt x="158" y="134"/>
                                </a:cubicBezTo>
                                <a:close/>
                                <a:moveTo>
                                  <a:pt x="149" y="141"/>
                                </a:moveTo>
                                <a:cubicBezTo>
                                  <a:pt x="151" y="141"/>
                                  <a:pt x="153" y="139"/>
                                  <a:pt x="153" y="138"/>
                                </a:cubicBezTo>
                                <a:cubicBezTo>
                                  <a:pt x="154" y="138"/>
                                  <a:pt x="157" y="136"/>
                                  <a:pt x="158" y="135"/>
                                </a:cubicBezTo>
                                <a:cubicBezTo>
                                  <a:pt x="155" y="136"/>
                                  <a:pt x="151" y="139"/>
                                  <a:pt x="149" y="141"/>
                                </a:cubicBezTo>
                                <a:close/>
                                <a:moveTo>
                                  <a:pt x="132" y="110"/>
                                </a:moveTo>
                                <a:cubicBezTo>
                                  <a:pt x="132" y="108"/>
                                  <a:pt x="128" y="112"/>
                                  <a:pt x="127" y="113"/>
                                </a:cubicBezTo>
                                <a:cubicBezTo>
                                  <a:pt x="126" y="114"/>
                                  <a:pt x="128" y="114"/>
                                  <a:pt x="129" y="112"/>
                                </a:cubicBezTo>
                                <a:cubicBezTo>
                                  <a:pt x="129" y="111"/>
                                  <a:pt x="131" y="110"/>
                                  <a:pt x="131" y="110"/>
                                </a:cubicBezTo>
                                <a:cubicBezTo>
                                  <a:pt x="131" y="110"/>
                                  <a:pt x="131" y="110"/>
                                  <a:pt x="132" y="110"/>
                                </a:cubicBezTo>
                                <a:close/>
                                <a:moveTo>
                                  <a:pt x="137" y="153"/>
                                </a:moveTo>
                                <a:cubicBezTo>
                                  <a:pt x="139" y="150"/>
                                  <a:pt x="143" y="148"/>
                                  <a:pt x="143" y="147"/>
                                </a:cubicBezTo>
                                <a:cubicBezTo>
                                  <a:pt x="140" y="149"/>
                                  <a:pt x="138" y="151"/>
                                  <a:pt x="137" y="153"/>
                                </a:cubicBezTo>
                                <a:close/>
                                <a:moveTo>
                                  <a:pt x="105" y="131"/>
                                </a:moveTo>
                                <a:cubicBezTo>
                                  <a:pt x="110" y="128"/>
                                  <a:pt x="114" y="123"/>
                                  <a:pt x="118" y="120"/>
                                </a:cubicBezTo>
                                <a:cubicBezTo>
                                  <a:pt x="117" y="119"/>
                                  <a:pt x="117" y="119"/>
                                  <a:pt x="117" y="119"/>
                                </a:cubicBezTo>
                                <a:cubicBezTo>
                                  <a:pt x="113" y="123"/>
                                  <a:pt x="107" y="128"/>
                                  <a:pt x="105" y="131"/>
                                </a:cubicBezTo>
                                <a:close/>
                                <a:moveTo>
                                  <a:pt x="144" y="153"/>
                                </a:moveTo>
                                <a:cubicBezTo>
                                  <a:pt x="144" y="154"/>
                                  <a:pt x="143" y="155"/>
                                  <a:pt x="143" y="155"/>
                                </a:cubicBezTo>
                                <a:cubicBezTo>
                                  <a:pt x="146" y="153"/>
                                  <a:pt x="146" y="153"/>
                                  <a:pt x="146" y="153"/>
                                </a:cubicBezTo>
                                <a:cubicBezTo>
                                  <a:pt x="145" y="153"/>
                                  <a:pt x="146" y="152"/>
                                  <a:pt x="144" y="153"/>
                                </a:cubicBezTo>
                                <a:close/>
                                <a:moveTo>
                                  <a:pt x="124" y="137"/>
                                </a:moveTo>
                                <a:cubicBezTo>
                                  <a:pt x="125" y="137"/>
                                  <a:pt x="126" y="136"/>
                                  <a:pt x="126" y="136"/>
                                </a:cubicBezTo>
                                <a:cubicBezTo>
                                  <a:pt x="125" y="136"/>
                                  <a:pt x="123" y="138"/>
                                  <a:pt x="122" y="139"/>
                                </a:cubicBezTo>
                                <a:cubicBezTo>
                                  <a:pt x="121" y="140"/>
                                  <a:pt x="121" y="140"/>
                                  <a:pt x="122" y="140"/>
                                </a:cubicBezTo>
                                <a:cubicBezTo>
                                  <a:pt x="124" y="138"/>
                                  <a:pt x="123" y="138"/>
                                  <a:pt x="124" y="137"/>
                                </a:cubicBezTo>
                                <a:close/>
                                <a:moveTo>
                                  <a:pt x="112" y="136"/>
                                </a:moveTo>
                                <a:cubicBezTo>
                                  <a:pt x="109" y="139"/>
                                  <a:pt x="114" y="135"/>
                                  <a:pt x="111" y="138"/>
                                </a:cubicBezTo>
                                <a:cubicBezTo>
                                  <a:pt x="113" y="136"/>
                                  <a:pt x="113" y="136"/>
                                  <a:pt x="115" y="135"/>
                                </a:cubicBezTo>
                                <a:cubicBezTo>
                                  <a:pt x="115" y="135"/>
                                  <a:pt x="116" y="134"/>
                                  <a:pt x="115" y="134"/>
                                </a:cubicBezTo>
                                <a:cubicBezTo>
                                  <a:pt x="113" y="136"/>
                                  <a:pt x="114" y="134"/>
                                  <a:pt x="112" y="136"/>
                                </a:cubicBezTo>
                                <a:close/>
                                <a:moveTo>
                                  <a:pt x="125" y="156"/>
                                </a:moveTo>
                                <a:cubicBezTo>
                                  <a:pt x="126" y="156"/>
                                  <a:pt x="128" y="154"/>
                                  <a:pt x="129" y="152"/>
                                </a:cubicBezTo>
                                <a:cubicBezTo>
                                  <a:pt x="128" y="153"/>
                                  <a:pt x="126" y="154"/>
                                  <a:pt x="125" y="156"/>
                                </a:cubicBezTo>
                                <a:close/>
                                <a:moveTo>
                                  <a:pt x="113" y="150"/>
                                </a:moveTo>
                                <a:cubicBezTo>
                                  <a:pt x="117" y="147"/>
                                  <a:pt x="116" y="148"/>
                                  <a:pt x="120" y="145"/>
                                </a:cubicBezTo>
                                <a:cubicBezTo>
                                  <a:pt x="118" y="145"/>
                                  <a:pt x="121" y="143"/>
                                  <a:pt x="120" y="143"/>
                                </a:cubicBezTo>
                                <a:cubicBezTo>
                                  <a:pt x="119" y="145"/>
                                  <a:pt x="113" y="149"/>
                                  <a:pt x="113" y="150"/>
                                </a:cubicBezTo>
                                <a:close/>
                                <a:moveTo>
                                  <a:pt x="112" y="138"/>
                                </a:moveTo>
                                <a:cubicBezTo>
                                  <a:pt x="110" y="140"/>
                                  <a:pt x="110" y="138"/>
                                  <a:pt x="108" y="140"/>
                                </a:cubicBezTo>
                                <a:cubicBezTo>
                                  <a:pt x="107" y="142"/>
                                  <a:pt x="109" y="140"/>
                                  <a:pt x="110" y="141"/>
                                </a:cubicBezTo>
                                <a:cubicBezTo>
                                  <a:pt x="111" y="140"/>
                                  <a:pt x="114" y="137"/>
                                  <a:pt x="112" y="138"/>
                                </a:cubicBezTo>
                                <a:close/>
                                <a:moveTo>
                                  <a:pt x="96" y="141"/>
                                </a:moveTo>
                                <a:cubicBezTo>
                                  <a:pt x="99" y="138"/>
                                  <a:pt x="99" y="138"/>
                                  <a:pt x="99" y="138"/>
                                </a:cubicBezTo>
                                <a:cubicBezTo>
                                  <a:pt x="98" y="137"/>
                                  <a:pt x="98" y="137"/>
                                  <a:pt x="98" y="137"/>
                                </a:cubicBezTo>
                                <a:cubicBezTo>
                                  <a:pt x="96" y="139"/>
                                  <a:pt x="97" y="139"/>
                                  <a:pt x="96" y="141"/>
                                </a:cubicBezTo>
                                <a:close/>
                                <a:moveTo>
                                  <a:pt x="119" y="170"/>
                                </a:moveTo>
                                <a:cubicBezTo>
                                  <a:pt x="119" y="171"/>
                                  <a:pt x="120" y="168"/>
                                  <a:pt x="120" y="169"/>
                                </a:cubicBezTo>
                                <a:cubicBezTo>
                                  <a:pt x="121" y="168"/>
                                  <a:pt x="125" y="165"/>
                                  <a:pt x="123" y="166"/>
                                </a:cubicBezTo>
                                <a:cubicBezTo>
                                  <a:pt x="121" y="168"/>
                                  <a:pt x="121" y="168"/>
                                  <a:pt x="119" y="170"/>
                                </a:cubicBezTo>
                                <a:close/>
                                <a:moveTo>
                                  <a:pt x="111" y="161"/>
                                </a:moveTo>
                                <a:cubicBezTo>
                                  <a:pt x="113" y="159"/>
                                  <a:pt x="114" y="159"/>
                                  <a:pt x="115" y="158"/>
                                </a:cubicBezTo>
                                <a:cubicBezTo>
                                  <a:pt x="114" y="158"/>
                                  <a:pt x="115" y="157"/>
                                  <a:pt x="114" y="157"/>
                                </a:cubicBezTo>
                                <a:cubicBezTo>
                                  <a:pt x="113" y="159"/>
                                  <a:pt x="111" y="160"/>
                                  <a:pt x="111" y="161"/>
                                </a:cubicBezTo>
                                <a:close/>
                                <a:moveTo>
                                  <a:pt x="85" y="151"/>
                                </a:moveTo>
                                <a:cubicBezTo>
                                  <a:pt x="83" y="153"/>
                                  <a:pt x="82" y="154"/>
                                  <a:pt x="81" y="155"/>
                                </a:cubicBezTo>
                                <a:cubicBezTo>
                                  <a:pt x="81" y="156"/>
                                  <a:pt x="81" y="156"/>
                                  <a:pt x="81" y="156"/>
                                </a:cubicBezTo>
                                <a:cubicBezTo>
                                  <a:pt x="81" y="156"/>
                                  <a:pt x="81" y="156"/>
                                  <a:pt x="81" y="156"/>
                                </a:cubicBezTo>
                                <a:cubicBezTo>
                                  <a:pt x="82" y="156"/>
                                  <a:pt x="82" y="156"/>
                                  <a:pt x="82" y="156"/>
                                </a:cubicBezTo>
                                <a:cubicBezTo>
                                  <a:pt x="83" y="155"/>
                                  <a:pt x="83" y="155"/>
                                  <a:pt x="83" y="155"/>
                                </a:cubicBezTo>
                                <a:cubicBezTo>
                                  <a:pt x="84" y="154"/>
                                  <a:pt x="85" y="152"/>
                                  <a:pt x="86" y="151"/>
                                </a:cubicBezTo>
                                <a:cubicBezTo>
                                  <a:pt x="89" y="149"/>
                                  <a:pt x="91" y="146"/>
                                  <a:pt x="93" y="143"/>
                                </a:cubicBezTo>
                                <a:cubicBezTo>
                                  <a:pt x="90" y="146"/>
                                  <a:pt x="87" y="149"/>
                                  <a:pt x="85" y="151"/>
                                </a:cubicBezTo>
                                <a:close/>
                                <a:moveTo>
                                  <a:pt x="88" y="156"/>
                                </a:moveTo>
                                <a:cubicBezTo>
                                  <a:pt x="90" y="154"/>
                                  <a:pt x="91" y="154"/>
                                  <a:pt x="93" y="152"/>
                                </a:cubicBezTo>
                                <a:cubicBezTo>
                                  <a:pt x="93" y="151"/>
                                  <a:pt x="93" y="150"/>
                                  <a:pt x="94" y="149"/>
                                </a:cubicBezTo>
                                <a:cubicBezTo>
                                  <a:pt x="91" y="152"/>
                                  <a:pt x="87" y="156"/>
                                  <a:pt x="88" y="156"/>
                                </a:cubicBezTo>
                                <a:close/>
                                <a:moveTo>
                                  <a:pt x="86" y="154"/>
                                </a:moveTo>
                                <a:cubicBezTo>
                                  <a:pt x="88" y="153"/>
                                  <a:pt x="87" y="154"/>
                                  <a:pt x="89" y="152"/>
                                </a:cubicBezTo>
                                <a:cubicBezTo>
                                  <a:pt x="89" y="152"/>
                                  <a:pt x="89" y="152"/>
                                  <a:pt x="90" y="151"/>
                                </a:cubicBezTo>
                                <a:cubicBezTo>
                                  <a:pt x="89" y="151"/>
                                  <a:pt x="89" y="151"/>
                                  <a:pt x="90" y="151"/>
                                </a:cubicBezTo>
                                <a:cubicBezTo>
                                  <a:pt x="90" y="150"/>
                                  <a:pt x="90" y="150"/>
                                  <a:pt x="90" y="150"/>
                                </a:cubicBezTo>
                                <a:cubicBezTo>
                                  <a:pt x="89" y="152"/>
                                  <a:pt x="86" y="154"/>
                                  <a:pt x="86" y="154"/>
                                </a:cubicBezTo>
                                <a:close/>
                                <a:moveTo>
                                  <a:pt x="96" y="160"/>
                                </a:moveTo>
                                <a:cubicBezTo>
                                  <a:pt x="96" y="161"/>
                                  <a:pt x="94" y="163"/>
                                  <a:pt x="94" y="164"/>
                                </a:cubicBezTo>
                                <a:cubicBezTo>
                                  <a:pt x="96" y="162"/>
                                  <a:pt x="96" y="161"/>
                                  <a:pt x="98" y="160"/>
                                </a:cubicBezTo>
                                <a:cubicBezTo>
                                  <a:pt x="97" y="159"/>
                                  <a:pt x="97" y="160"/>
                                  <a:pt x="96" y="160"/>
                                </a:cubicBezTo>
                                <a:close/>
                                <a:moveTo>
                                  <a:pt x="95" y="158"/>
                                </a:moveTo>
                                <a:cubicBezTo>
                                  <a:pt x="95" y="158"/>
                                  <a:pt x="95" y="158"/>
                                  <a:pt x="95" y="158"/>
                                </a:cubicBezTo>
                                <a:cubicBezTo>
                                  <a:pt x="93" y="159"/>
                                  <a:pt x="94" y="159"/>
                                  <a:pt x="92" y="160"/>
                                </a:cubicBezTo>
                                <a:cubicBezTo>
                                  <a:pt x="93" y="161"/>
                                  <a:pt x="93" y="161"/>
                                  <a:pt x="93" y="161"/>
                                </a:cubicBezTo>
                                <a:cubicBezTo>
                                  <a:pt x="94" y="159"/>
                                  <a:pt x="94" y="160"/>
                                  <a:pt x="95" y="158"/>
                                </a:cubicBezTo>
                                <a:close/>
                                <a:moveTo>
                                  <a:pt x="85" y="163"/>
                                </a:moveTo>
                                <a:cubicBezTo>
                                  <a:pt x="86" y="162"/>
                                  <a:pt x="86" y="162"/>
                                  <a:pt x="86" y="162"/>
                                </a:cubicBezTo>
                                <a:cubicBezTo>
                                  <a:pt x="86" y="162"/>
                                  <a:pt x="85" y="162"/>
                                  <a:pt x="85" y="163"/>
                                </a:cubicBezTo>
                                <a:close/>
                                <a:moveTo>
                                  <a:pt x="91" y="167"/>
                                </a:moveTo>
                                <a:cubicBezTo>
                                  <a:pt x="91" y="167"/>
                                  <a:pt x="91" y="167"/>
                                  <a:pt x="91" y="168"/>
                                </a:cubicBezTo>
                                <a:cubicBezTo>
                                  <a:pt x="92" y="168"/>
                                  <a:pt x="92" y="168"/>
                                  <a:pt x="92" y="167"/>
                                </a:cubicBezTo>
                                <a:cubicBezTo>
                                  <a:pt x="92" y="167"/>
                                  <a:pt x="92" y="167"/>
                                  <a:pt x="92" y="167"/>
                                </a:cubicBezTo>
                                <a:cubicBezTo>
                                  <a:pt x="92" y="167"/>
                                  <a:pt x="91" y="166"/>
                                  <a:pt x="91" y="167"/>
                                </a:cubicBezTo>
                                <a:close/>
                                <a:moveTo>
                                  <a:pt x="101" y="179"/>
                                </a:moveTo>
                                <a:cubicBezTo>
                                  <a:pt x="101" y="179"/>
                                  <a:pt x="101" y="179"/>
                                  <a:pt x="102" y="180"/>
                                </a:cubicBezTo>
                                <a:cubicBezTo>
                                  <a:pt x="102" y="179"/>
                                  <a:pt x="102" y="178"/>
                                  <a:pt x="103" y="178"/>
                                </a:cubicBezTo>
                                <a:cubicBezTo>
                                  <a:pt x="103" y="178"/>
                                  <a:pt x="103" y="178"/>
                                  <a:pt x="103" y="177"/>
                                </a:cubicBezTo>
                                <a:cubicBezTo>
                                  <a:pt x="102" y="178"/>
                                  <a:pt x="102" y="178"/>
                                  <a:pt x="101" y="179"/>
                                </a:cubicBezTo>
                                <a:close/>
                                <a:moveTo>
                                  <a:pt x="111" y="187"/>
                                </a:moveTo>
                                <a:cubicBezTo>
                                  <a:pt x="111" y="188"/>
                                  <a:pt x="112" y="187"/>
                                  <a:pt x="112" y="187"/>
                                </a:cubicBezTo>
                                <a:cubicBezTo>
                                  <a:pt x="111" y="187"/>
                                  <a:pt x="112" y="187"/>
                                  <a:pt x="112" y="186"/>
                                </a:cubicBezTo>
                                <a:cubicBezTo>
                                  <a:pt x="111" y="186"/>
                                  <a:pt x="112" y="187"/>
                                  <a:pt x="111" y="187"/>
                                </a:cubicBezTo>
                                <a:close/>
                                <a:moveTo>
                                  <a:pt x="100" y="178"/>
                                </a:moveTo>
                                <a:cubicBezTo>
                                  <a:pt x="100" y="179"/>
                                  <a:pt x="101" y="179"/>
                                  <a:pt x="101" y="178"/>
                                </a:cubicBezTo>
                                <a:cubicBezTo>
                                  <a:pt x="101" y="178"/>
                                  <a:pt x="101" y="178"/>
                                  <a:pt x="101" y="178"/>
                                </a:cubicBezTo>
                                <a:cubicBezTo>
                                  <a:pt x="101" y="178"/>
                                  <a:pt x="101" y="178"/>
                                  <a:pt x="101" y="178"/>
                                </a:cubicBezTo>
                                <a:cubicBezTo>
                                  <a:pt x="101" y="178"/>
                                  <a:pt x="100" y="178"/>
                                  <a:pt x="100" y="178"/>
                                </a:cubicBezTo>
                                <a:close/>
                                <a:moveTo>
                                  <a:pt x="101" y="180"/>
                                </a:moveTo>
                                <a:cubicBezTo>
                                  <a:pt x="101" y="179"/>
                                  <a:pt x="101" y="181"/>
                                  <a:pt x="102" y="180"/>
                                </a:cubicBezTo>
                                <a:cubicBezTo>
                                  <a:pt x="102" y="180"/>
                                  <a:pt x="101" y="179"/>
                                  <a:pt x="101" y="179"/>
                                </a:cubicBezTo>
                                <a:cubicBezTo>
                                  <a:pt x="101" y="179"/>
                                  <a:pt x="100" y="180"/>
                                  <a:pt x="101" y="180"/>
                                </a:cubicBezTo>
                                <a:close/>
                                <a:moveTo>
                                  <a:pt x="76" y="157"/>
                                </a:moveTo>
                                <a:cubicBezTo>
                                  <a:pt x="76" y="157"/>
                                  <a:pt x="77" y="156"/>
                                  <a:pt x="76" y="156"/>
                                </a:cubicBezTo>
                                <a:cubicBezTo>
                                  <a:pt x="76" y="156"/>
                                  <a:pt x="76" y="157"/>
                                  <a:pt x="76" y="157"/>
                                </a:cubicBezTo>
                                <a:close/>
                                <a:moveTo>
                                  <a:pt x="99" y="179"/>
                                </a:moveTo>
                                <a:cubicBezTo>
                                  <a:pt x="99" y="178"/>
                                  <a:pt x="100" y="180"/>
                                  <a:pt x="100" y="179"/>
                                </a:cubicBezTo>
                                <a:cubicBezTo>
                                  <a:pt x="99" y="179"/>
                                  <a:pt x="100" y="179"/>
                                  <a:pt x="100" y="178"/>
                                </a:cubicBezTo>
                                <a:cubicBezTo>
                                  <a:pt x="100" y="178"/>
                                  <a:pt x="99" y="179"/>
                                  <a:pt x="99" y="179"/>
                                </a:cubicBezTo>
                                <a:close/>
                                <a:moveTo>
                                  <a:pt x="104" y="186"/>
                                </a:moveTo>
                                <a:cubicBezTo>
                                  <a:pt x="105" y="185"/>
                                  <a:pt x="105" y="185"/>
                                  <a:pt x="105" y="185"/>
                                </a:cubicBezTo>
                                <a:cubicBezTo>
                                  <a:pt x="105" y="184"/>
                                  <a:pt x="104" y="185"/>
                                  <a:pt x="104" y="186"/>
                                </a:cubicBezTo>
                                <a:close/>
                                <a:moveTo>
                                  <a:pt x="100" y="181"/>
                                </a:moveTo>
                                <a:cubicBezTo>
                                  <a:pt x="100" y="181"/>
                                  <a:pt x="100" y="181"/>
                                  <a:pt x="100" y="181"/>
                                </a:cubicBezTo>
                                <a:cubicBezTo>
                                  <a:pt x="100" y="181"/>
                                  <a:pt x="100" y="181"/>
                                  <a:pt x="100" y="181"/>
                                </a:cubicBezTo>
                                <a:cubicBezTo>
                                  <a:pt x="100" y="181"/>
                                  <a:pt x="101" y="181"/>
                                  <a:pt x="101" y="181"/>
                                </a:cubicBezTo>
                                <a:cubicBezTo>
                                  <a:pt x="100" y="181"/>
                                  <a:pt x="100" y="180"/>
                                  <a:pt x="100" y="181"/>
                                </a:cubicBezTo>
                                <a:close/>
                                <a:moveTo>
                                  <a:pt x="108" y="192"/>
                                </a:moveTo>
                                <a:cubicBezTo>
                                  <a:pt x="108" y="191"/>
                                  <a:pt x="109" y="190"/>
                                  <a:pt x="109" y="190"/>
                                </a:cubicBezTo>
                                <a:cubicBezTo>
                                  <a:pt x="108" y="191"/>
                                  <a:pt x="107" y="191"/>
                                  <a:pt x="108" y="192"/>
                                </a:cubicBezTo>
                                <a:close/>
                                <a:moveTo>
                                  <a:pt x="76" y="161"/>
                                </a:moveTo>
                                <a:cubicBezTo>
                                  <a:pt x="76" y="161"/>
                                  <a:pt x="77" y="162"/>
                                  <a:pt x="77" y="161"/>
                                </a:cubicBezTo>
                                <a:cubicBezTo>
                                  <a:pt x="77" y="161"/>
                                  <a:pt x="77" y="161"/>
                                  <a:pt x="77" y="161"/>
                                </a:cubicBezTo>
                                <a:cubicBezTo>
                                  <a:pt x="77" y="161"/>
                                  <a:pt x="78" y="161"/>
                                  <a:pt x="77" y="161"/>
                                </a:cubicBezTo>
                                <a:cubicBezTo>
                                  <a:pt x="77" y="161"/>
                                  <a:pt x="77" y="161"/>
                                  <a:pt x="76" y="161"/>
                                </a:cubicBezTo>
                                <a:close/>
                                <a:moveTo>
                                  <a:pt x="99" y="182"/>
                                </a:moveTo>
                                <a:cubicBezTo>
                                  <a:pt x="99" y="182"/>
                                  <a:pt x="99" y="182"/>
                                  <a:pt x="99" y="182"/>
                                </a:cubicBezTo>
                                <a:cubicBezTo>
                                  <a:pt x="100" y="182"/>
                                  <a:pt x="100" y="182"/>
                                  <a:pt x="100" y="181"/>
                                </a:cubicBezTo>
                                <a:cubicBezTo>
                                  <a:pt x="99" y="181"/>
                                  <a:pt x="99" y="182"/>
                                  <a:pt x="99" y="182"/>
                                </a:cubicBezTo>
                                <a:close/>
                                <a:moveTo>
                                  <a:pt x="102" y="184"/>
                                </a:moveTo>
                                <a:cubicBezTo>
                                  <a:pt x="102" y="184"/>
                                  <a:pt x="102" y="185"/>
                                  <a:pt x="102" y="185"/>
                                </a:cubicBezTo>
                                <a:cubicBezTo>
                                  <a:pt x="102" y="185"/>
                                  <a:pt x="102" y="185"/>
                                  <a:pt x="102" y="185"/>
                                </a:cubicBezTo>
                                <a:cubicBezTo>
                                  <a:pt x="102" y="185"/>
                                  <a:pt x="103" y="185"/>
                                  <a:pt x="103" y="184"/>
                                </a:cubicBezTo>
                                <a:cubicBezTo>
                                  <a:pt x="103" y="185"/>
                                  <a:pt x="102" y="184"/>
                                  <a:pt x="102" y="184"/>
                                </a:cubicBezTo>
                                <a:close/>
                                <a:moveTo>
                                  <a:pt x="103" y="187"/>
                                </a:moveTo>
                                <a:cubicBezTo>
                                  <a:pt x="104" y="186"/>
                                  <a:pt x="104" y="186"/>
                                  <a:pt x="104" y="185"/>
                                </a:cubicBezTo>
                                <a:cubicBezTo>
                                  <a:pt x="104" y="186"/>
                                  <a:pt x="103" y="186"/>
                                  <a:pt x="103" y="187"/>
                                </a:cubicBezTo>
                                <a:close/>
                                <a:moveTo>
                                  <a:pt x="99" y="185"/>
                                </a:moveTo>
                                <a:cubicBezTo>
                                  <a:pt x="99" y="185"/>
                                  <a:pt x="100" y="185"/>
                                  <a:pt x="100" y="185"/>
                                </a:cubicBezTo>
                                <a:cubicBezTo>
                                  <a:pt x="100" y="185"/>
                                  <a:pt x="101" y="185"/>
                                  <a:pt x="101" y="186"/>
                                </a:cubicBezTo>
                                <a:cubicBezTo>
                                  <a:pt x="102" y="186"/>
                                  <a:pt x="100" y="184"/>
                                  <a:pt x="102" y="184"/>
                                </a:cubicBezTo>
                                <a:cubicBezTo>
                                  <a:pt x="101" y="184"/>
                                  <a:pt x="101" y="184"/>
                                  <a:pt x="101" y="183"/>
                                </a:cubicBezTo>
                                <a:cubicBezTo>
                                  <a:pt x="100" y="184"/>
                                  <a:pt x="99" y="184"/>
                                  <a:pt x="99" y="185"/>
                                </a:cubicBezTo>
                                <a:close/>
                                <a:moveTo>
                                  <a:pt x="84" y="169"/>
                                </a:moveTo>
                                <a:cubicBezTo>
                                  <a:pt x="84" y="169"/>
                                  <a:pt x="85" y="169"/>
                                  <a:pt x="85" y="168"/>
                                </a:cubicBezTo>
                                <a:cubicBezTo>
                                  <a:pt x="85" y="169"/>
                                  <a:pt x="84" y="169"/>
                                  <a:pt x="84" y="169"/>
                                </a:cubicBezTo>
                                <a:close/>
                                <a:moveTo>
                                  <a:pt x="97" y="181"/>
                                </a:moveTo>
                                <a:cubicBezTo>
                                  <a:pt x="98" y="181"/>
                                  <a:pt x="97" y="182"/>
                                  <a:pt x="98" y="182"/>
                                </a:cubicBezTo>
                                <a:cubicBezTo>
                                  <a:pt x="98" y="181"/>
                                  <a:pt x="98" y="181"/>
                                  <a:pt x="98" y="181"/>
                                </a:cubicBezTo>
                                <a:cubicBezTo>
                                  <a:pt x="98" y="181"/>
                                  <a:pt x="98" y="181"/>
                                  <a:pt x="97" y="181"/>
                                </a:cubicBezTo>
                                <a:close/>
                                <a:moveTo>
                                  <a:pt x="105" y="194"/>
                                </a:moveTo>
                                <a:cubicBezTo>
                                  <a:pt x="106" y="194"/>
                                  <a:pt x="106" y="192"/>
                                  <a:pt x="107" y="192"/>
                                </a:cubicBezTo>
                                <a:cubicBezTo>
                                  <a:pt x="107" y="192"/>
                                  <a:pt x="107" y="192"/>
                                  <a:pt x="107" y="192"/>
                                </a:cubicBezTo>
                                <a:cubicBezTo>
                                  <a:pt x="106" y="192"/>
                                  <a:pt x="105" y="193"/>
                                  <a:pt x="105" y="194"/>
                                </a:cubicBezTo>
                                <a:close/>
                                <a:moveTo>
                                  <a:pt x="91" y="184"/>
                                </a:moveTo>
                                <a:cubicBezTo>
                                  <a:pt x="92" y="184"/>
                                  <a:pt x="91" y="185"/>
                                  <a:pt x="91" y="185"/>
                                </a:cubicBezTo>
                                <a:cubicBezTo>
                                  <a:pt x="92" y="185"/>
                                  <a:pt x="92" y="184"/>
                                  <a:pt x="93" y="184"/>
                                </a:cubicBezTo>
                                <a:cubicBezTo>
                                  <a:pt x="92" y="184"/>
                                  <a:pt x="92" y="184"/>
                                  <a:pt x="92" y="183"/>
                                </a:cubicBezTo>
                                <a:cubicBezTo>
                                  <a:pt x="92" y="184"/>
                                  <a:pt x="92" y="184"/>
                                  <a:pt x="91" y="184"/>
                                </a:cubicBezTo>
                                <a:close/>
                                <a:moveTo>
                                  <a:pt x="72" y="169"/>
                                </a:moveTo>
                                <a:cubicBezTo>
                                  <a:pt x="73" y="170"/>
                                  <a:pt x="73" y="170"/>
                                  <a:pt x="73" y="170"/>
                                </a:cubicBezTo>
                                <a:cubicBezTo>
                                  <a:pt x="73" y="169"/>
                                  <a:pt x="75" y="168"/>
                                  <a:pt x="74" y="167"/>
                                </a:cubicBezTo>
                                <a:cubicBezTo>
                                  <a:pt x="73" y="168"/>
                                  <a:pt x="73" y="169"/>
                                  <a:pt x="72" y="169"/>
                                </a:cubicBezTo>
                                <a:close/>
                                <a:moveTo>
                                  <a:pt x="74" y="170"/>
                                </a:moveTo>
                                <a:cubicBezTo>
                                  <a:pt x="75" y="170"/>
                                  <a:pt x="76" y="169"/>
                                  <a:pt x="76" y="168"/>
                                </a:cubicBezTo>
                                <a:cubicBezTo>
                                  <a:pt x="75" y="169"/>
                                  <a:pt x="74" y="170"/>
                                  <a:pt x="74" y="170"/>
                                </a:cubicBezTo>
                                <a:close/>
                                <a:moveTo>
                                  <a:pt x="88" y="184"/>
                                </a:moveTo>
                                <a:cubicBezTo>
                                  <a:pt x="89" y="185"/>
                                  <a:pt x="89" y="185"/>
                                  <a:pt x="89" y="185"/>
                                </a:cubicBezTo>
                                <a:cubicBezTo>
                                  <a:pt x="90" y="184"/>
                                  <a:pt x="90" y="184"/>
                                  <a:pt x="90" y="183"/>
                                </a:cubicBezTo>
                                <a:cubicBezTo>
                                  <a:pt x="90" y="183"/>
                                  <a:pt x="89" y="184"/>
                                  <a:pt x="88" y="184"/>
                                </a:cubicBezTo>
                                <a:close/>
                                <a:moveTo>
                                  <a:pt x="71" y="168"/>
                                </a:moveTo>
                                <a:cubicBezTo>
                                  <a:pt x="71" y="168"/>
                                  <a:pt x="71" y="167"/>
                                  <a:pt x="71" y="167"/>
                                </a:cubicBezTo>
                                <a:cubicBezTo>
                                  <a:pt x="71" y="167"/>
                                  <a:pt x="71" y="168"/>
                                  <a:pt x="71" y="168"/>
                                </a:cubicBezTo>
                                <a:close/>
                                <a:moveTo>
                                  <a:pt x="89" y="187"/>
                                </a:moveTo>
                                <a:cubicBezTo>
                                  <a:pt x="90" y="188"/>
                                  <a:pt x="90" y="187"/>
                                  <a:pt x="90" y="187"/>
                                </a:cubicBezTo>
                                <a:cubicBezTo>
                                  <a:pt x="91" y="187"/>
                                  <a:pt x="91" y="186"/>
                                  <a:pt x="91" y="186"/>
                                </a:cubicBezTo>
                                <a:cubicBezTo>
                                  <a:pt x="90" y="186"/>
                                  <a:pt x="90" y="187"/>
                                  <a:pt x="89" y="186"/>
                                </a:cubicBezTo>
                                <a:cubicBezTo>
                                  <a:pt x="89" y="186"/>
                                  <a:pt x="90" y="187"/>
                                  <a:pt x="89" y="187"/>
                                </a:cubicBezTo>
                                <a:close/>
                                <a:moveTo>
                                  <a:pt x="84" y="182"/>
                                </a:moveTo>
                                <a:cubicBezTo>
                                  <a:pt x="84" y="182"/>
                                  <a:pt x="85" y="180"/>
                                  <a:pt x="84" y="180"/>
                                </a:cubicBezTo>
                                <a:cubicBezTo>
                                  <a:pt x="84" y="181"/>
                                  <a:pt x="83" y="181"/>
                                  <a:pt x="84" y="182"/>
                                </a:cubicBezTo>
                                <a:close/>
                                <a:moveTo>
                                  <a:pt x="72" y="173"/>
                                </a:moveTo>
                                <a:cubicBezTo>
                                  <a:pt x="72" y="173"/>
                                  <a:pt x="73" y="173"/>
                                  <a:pt x="73" y="173"/>
                                </a:cubicBezTo>
                                <a:cubicBezTo>
                                  <a:pt x="73" y="173"/>
                                  <a:pt x="73" y="173"/>
                                  <a:pt x="73" y="172"/>
                                </a:cubicBezTo>
                                <a:cubicBezTo>
                                  <a:pt x="72" y="172"/>
                                  <a:pt x="75" y="172"/>
                                  <a:pt x="74" y="171"/>
                                </a:cubicBezTo>
                                <a:cubicBezTo>
                                  <a:pt x="73" y="171"/>
                                  <a:pt x="73" y="172"/>
                                  <a:pt x="72" y="173"/>
                                </a:cubicBezTo>
                                <a:close/>
                                <a:moveTo>
                                  <a:pt x="97" y="197"/>
                                </a:moveTo>
                                <a:cubicBezTo>
                                  <a:pt x="98" y="196"/>
                                  <a:pt x="99" y="195"/>
                                  <a:pt x="99" y="194"/>
                                </a:cubicBezTo>
                                <a:cubicBezTo>
                                  <a:pt x="99" y="195"/>
                                  <a:pt x="97" y="195"/>
                                  <a:pt x="97" y="197"/>
                                </a:cubicBezTo>
                                <a:close/>
                                <a:moveTo>
                                  <a:pt x="69" y="174"/>
                                </a:moveTo>
                                <a:cubicBezTo>
                                  <a:pt x="70" y="173"/>
                                  <a:pt x="71" y="172"/>
                                  <a:pt x="72" y="171"/>
                                </a:cubicBezTo>
                                <a:cubicBezTo>
                                  <a:pt x="72" y="170"/>
                                  <a:pt x="72" y="170"/>
                                  <a:pt x="72" y="170"/>
                                </a:cubicBezTo>
                                <a:cubicBezTo>
                                  <a:pt x="71" y="172"/>
                                  <a:pt x="69" y="172"/>
                                  <a:pt x="69" y="174"/>
                                </a:cubicBezTo>
                                <a:close/>
                                <a:moveTo>
                                  <a:pt x="91" y="189"/>
                                </a:moveTo>
                                <a:cubicBezTo>
                                  <a:pt x="91" y="189"/>
                                  <a:pt x="92" y="189"/>
                                  <a:pt x="91" y="188"/>
                                </a:cubicBezTo>
                                <a:cubicBezTo>
                                  <a:pt x="91" y="189"/>
                                  <a:pt x="90" y="189"/>
                                  <a:pt x="91" y="189"/>
                                </a:cubicBezTo>
                                <a:close/>
                                <a:moveTo>
                                  <a:pt x="69" y="171"/>
                                </a:moveTo>
                                <a:cubicBezTo>
                                  <a:pt x="69" y="170"/>
                                  <a:pt x="70" y="169"/>
                                  <a:pt x="70" y="169"/>
                                </a:cubicBezTo>
                                <a:cubicBezTo>
                                  <a:pt x="69" y="169"/>
                                  <a:pt x="68" y="170"/>
                                  <a:pt x="69" y="171"/>
                                </a:cubicBezTo>
                                <a:close/>
                                <a:moveTo>
                                  <a:pt x="67" y="172"/>
                                </a:moveTo>
                                <a:cubicBezTo>
                                  <a:pt x="68" y="173"/>
                                  <a:pt x="68" y="172"/>
                                  <a:pt x="68" y="171"/>
                                </a:cubicBezTo>
                                <a:lnTo>
                                  <a:pt x="67" y="172"/>
                                </a:lnTo>
                                <a:close/>
                                <a:moveTo>
                                  <a:pt x="96" y="198"/>
                                </a:moveTo>
                                <a:cubicBezTo>
                                  <a:pt x="97" y="198"/>
                                  <a:pt x="97" y="197"/>
                                  <a:pt x="97" y="197"/>
                                </a:cubicBezTo>
                                <a:cubicBezTo>
                                  <a:pt x="96" y="197"/>
                                  <a:pt x="96" y="198"/>
                                  <a:pt x="96" y="198"/>
                                </a:cubicBezTo>
                                <a:close/>
                                <a:moveTo>
                                  <a:pt x="75" y="181"/>
                                </a:moveTo>
                                <a:cubicBezTo>
                                  <a:pt x="76" y="181"/>
                                  <a:pt x="77" y="180"/>
                                  <a:pt x="76" y="180"/>
                                </a:cubicBezTo>
                                <a:cubicBezTo>
                                  <a:pt x="76" y="180"/>
                                  <a:pt x="75" y="181"/>
                                  <a:pt x="75" y="181"/>
                                </a:cubicBezTo>
                                <a:close/>
                                <a:moveTo>
                                  <a:pt x="90" y="195"/>
                                </a:moveTo>
                                <a:cubicBezTo>
                                  <a:pt x="91" y="196"/>
                                  <a:pt x="91" y="194"/>
                                  <a:pt x="92" y="194"/>
                                </a:cubicBezTo>
                                <a:cubicBezTo>
                                  <a:pt x="92" y="194"/>
                                  <a:pt x="92" y="194"/>
                                  <a:pt x="91" y="193"/>
                                </a:cubicBezTo>
                                <a:cubicBezTo>
                                  <a:pt x="91" y="194"/>
                                  <a:pt x="91" y="195"/>
                                  <a:pt x="90" y="195"/>
                                </a:cubicBezTo>
                                <a:close/>
                                <a:moveTo>
                                  <a:pt x="65" y="173"/>
                                </a:moveTo>
                                <a:cubicBezTo>
                                  <a:pt x="66" y="173"/>
                                  <a:pt x="66" y="172"/>
                                  <a:pt x="66" y="172"/>
                                </a:cubicBezTo>
                                <a:cubicBezTo>
                                  <a:pt x="66" y="172"/>
                                  <a:pt x="65" y="173"/>
                                  <a:pt x="65" y="173"/>
                                </a:cubicBezTo>
                                <a:close/>
                                <a:moveTo>
                                  <a:pt x="67" y="176"/>
                                </a:moveTo>
                                <a:cubicBezTo>
                                  <a:pt x="68" y="177"/>
                                  <a:pt x="69" y="175"/>
                                  <a:pt x="68" y="175"/>
                                </a:cubicBezTo>
                                <a:cubicBezTo>
                                  <a:pt x="68" y="176"/>
                                  <a:pt x="67" y="176"/>
                                  <a:pt x="67" y="176"/>
                                </a:cubicBezTo>
                                <a:close/>
                                <a:moveTo>
                                  <a:pt x="70" y="178"/>
                                </a:moveTo>
                                <a:cubicBezTo>
                                  <a:pt x="70" y="179"/>
                                  <a:pt x="70" y="178"/>
                                  <a:pt x="70" y="177"/>
                                </a:cubicBezTo>
                                <a:cubicBezTo>
                                  <a:pt x="70" y="177"/>
                                  <a:pt x="70" y="178"/>
                                  <a:pt x="70" y="178"/>
                                </a:cubicBezTo>
                                <a:close/>
                                <a:moveTo>
                                  <a:pt x="88" y="196"/>
                                </a:moveTo>
                                <a:cubicBezTo>
                                  <a:pt x="89" y="196"/>
                                  <a:pt x="90" y="195"/>
                                  <a:pt x="89" y="194"/>
                                </a:cubicBezTo>
                                <a:cubicBezTo>
                                  <a:pt x="89" y="196"/>
                                  <a:pt x="87" y="195"/>
                                  <a:pt x="88" y="196"/>
                                </a:cubicBezTo>
                                <a:close/>
                                <a:moveTo>
                                  <a:pt x="63" y="174"/>
                                </a:moveTo>
                                <a:cubicBezTo>
                                  <a:pt x="63" y="174"/>
                                  <a:pt x="63" y="174"/>
                                  <a:pt x="63" y="174"/>
                                </a:cubicBezTo>
                                <a:cubicBezTo>
                                  <a:pt x="64" y="174"/>
                                  <a:pt x="64" y="173"/>
                                  <a:pt x="64" y="172"/>
                                </a:cubicBezTo>
                                <a:cubicBezTo>
                                  <a:pt x="64" y="172"/>
                                  <a:pt x="64" y="173"/>
                                  <a:pt x="63" y="174"/>
                                </a:cubicBezTo>
                                <a:close/>
                                <a:moveTo>
                                  <a:pt x="87" y="195"/>
                                </a:moveTo>
                                <a:cubicBezTo>
                                  <a:pt x="87" y="194"/>
                                  <a:pt x="87" y="194"/>
                                  <a:pt x="88" y="194"/>
                                </a:cubicBezTo>
                                <a:cubicBezTo>
                                  <a:pt x="87" y="193"/>
                                  <a:pt x="87" y="193"/>
                                  <a:pt x="87" y="193"/>
                                </a:cubicBezTo>
                                <a:cubicBezTo>
                                  <a:pt x="87" y="194"/>
                                  <a:pt x="86" y="194"/>
                                  <a:pt x="87" y="195"/>
                                </a:cubicBezTo>
                                <a:close/>
                                <a:moveTo>
                                  <a:pt x="89" y="196"/>
                                </a:moveTo>
                                <a:cubicBezTo>
                                  <a:pt x="89" y="196"/>
                                  <a:pt x="90" y="197"/>
                                  <a:pt x="90" y="197"/>
                                </a:cubicBezTo>
                                <a:cubicBezTo>
                                  <a:pt x="90" y="196"/>
                                  <a:pt x="90" y="196"/>
                                  <a:pt x="89" y="196"/>
                                </a:cubicBezTo>
                                <a:close/>
                                <a:moveTo>
                                  <a:pt x="70" y="180"/>
                                </a:moveTo>
                                <a:cubicBezTo>
                                  <a:pt x="70" y="180"/>
                                  <a:pt x="70" y="180"/>
                                  <a:pt x="70" y="179"/>
                                </a:cubicBezTo>
                                <a:cubicBezTo>
                                  <a:pt x="70" y="179"/>
                                  <a:pt x="69" y="179"/>
                                  <a:pt x="69" y="180"/>
                                </a:cubicBezTo>
                                <a:cubicBezTo>
                                  <a:pt x="69" y="180"/>
                                  <a:pt x="69" y="180"/>
                                  <a:pt x="70" y="180"/>
                                </a:cubicBezTo>
                                <a:close/>
                                <a:moveTo>
                                  <a:pt x="63" y="175"/>
                                </a:moveTo>
                                <a:cubicBezTo>
                                  <a:pt x="62" y="175"/>
                                  <a:pt x="61" y="176"/>
                                  <a:pt x="61" y="177"/>
                                </a:cubicBezTo>
                                <a:cubicBezTo>
                                  <a:pt x="62" y="177"/>
                                  <a:pt x="63" y="175"/>
                                  <a:pt x="63" y="174"/>
                                </a:cubicBezTo>
                                <a:cubicBezTo>
                                  <a:pt x="63" y="174"/>
                                  <a:pt x="63" y="175"/>
                                  <a:pt x="63" y="175"/>
                                </a:cubicBezTo>
                                <a:close/>
                                <a:moveTo>
                                  <a:pt x="88" y="201"/>
                                </a:moveTo>
                                <a:cubicBezTo>
                                  <a:pt x="88" y="202"/>
                                  <a:pt x="88" y="202"/>
                                  <a:pt x="89" y="202"/>
                                </a:cubicBezTo>
                                <a:cubicBezTo>
                                  <a:pt x="89" y="201"/>
                                  <a:pt x="89" y="201"/>
                                  <a:pt x="90" y="200"/>
                                </a:cubicBezTo>
                                <a:cubicBezTo>
                                  <a:pt x="90" y="200"/>
                                  <a:pt x="90" y="200"/>
                                  <a:pt x="90" y="199"/>
                                </a:cubicBezTo>
                                <a:cubicBezTo>
                                  <a:pt x="90" y="199"/>
                                  <a:pt x="90" y="199"/>
                                  <a:pt x="90" y="199"/>
                                </a:cubicBezTo>
                                <a:cubicBezTo>
                                  <a:pt x="89" y="200"/>
                                  <a:pt x="89" y="201"/>
                                  <a:pt x="88" y="201"/>
                                </a:cubicBezTo>
                                <a:close/>
                                <a:moveTo>
                                  <a:pt x="92" y="203"/>
                                </a:moveTo>
                                <a:cubicBezTo>
                                  <a:pt x="92" y="203"/>
                                  <a:pt x="93" y="202"/>
                                  <a:pt x="93" y="202"/>
                                </a:cubicBezTo>
                                <a:cubicBezTo>
                                  <a:pt x="92" y="202"/>
                                  <a:pt x="92" y="202"/>
                                  <a:pt x="92" y="203"/>
                                </a:cubicBezTo>
                                <a:close/>
                                <a:moveTo>
                                  <a:pt x="62" y="177"/>
                                </a:moveTo>
                                <a:cubicBezTo>
                                  <a:pt x="62" y="177"/>
                                  <a:pt x="63" y="177"/>
                                  <a:pt x="63" y="176"/>
                                </a:cubicBezTo>
                                <a:cubicBezTo>
                                  <a:pt x="62" y="176"/>
                                  <a:pt x="62" y="177"/>
                                  <a:pt x="62" y="177"/>
                                </a:cubicBezTo>
                                <a:close/>
                                <a:moveTo>
                                  <a:pt x="62" y="177"/>
                                </a:moveTo>
                                <a:cubicBezTo>
                                  <a:pt x="62" y="178"/>
                                  <a:pt x="63" y="178"/>
                                  <a:pt x="63" y="178"/>
                                </a:cubicBezTo>
                                <a:cubicBezTo>
                                  <a:pt x="63" y="177"/>
                                  <a:pt x="63" y="177"/>
                                  <a:pt x="62" y="177"/>
                                </a:cubicBezTo>
                                <a:close/>
                                <a:moveTo>
                                  <a:pt x="90" y="205"/>
                                </a:moveTo>
                                <a:cubicBezTo>
                                  <a:pt x="90" y="205"/>
                                  <a:pt x="92" y="204"/>
                                  <a:pt x="91" y="203"/>
                                </a:cubicBezTo>
                                <a:cubicBezTo>
                                  <a:pt x="91" y="203"/>
                                  <a:pt x="90" y="204"/>
                                  <a:pt x="90" y="205"/>
                                </a:cubicBezTo>
                                <a:close/>
                                <a:moveTo>
                                  <a:pt x="89" y="203"/>
                                </a:moveTo>
                                <a:cubicBezTo>
                                  <a:pt x="90" y="204"/>
                                  <a:pt x="91" y="202"/>
                                  <a:pt x="90" y="202"/>
                                </a:cubicBezTo>
                                <a:cubicBezTo>
                                  <a:pt x="90" y="203"/>
                                  <a:pt x="90" y="203"/>
                                  <a:pt x="89" y="203"/>
                                </a:cubicBezTo>
                                <a:close/>
                                <a:moveTo>
                                  <a:pt x="78" y="193"/>
                                </a:moveTo>
                                <a:cubicBezTo>
                                  <a:pt x="76" y="194"/>
                                  <a:pt x="79" y="195"/>
                                  <a:pt x="78" y="196"/>
                                </a:cubicBezTo>
                                <a:cubicBezTo>
                                  <a:pt x="79" y="196"/>
                                  <a:pt x="80" y="194"/>
                                  <a:pt x="80" y="194"/>
                                </a:cubicBezTo>
                                <a:cubicBezTo>
                                  <a:pt x="79" y="195"/>
                                  <a:pt x="78" y="194"/>
                                  <a:pt x="78" y="193"/>
                                </a:cubicBezTo>
                                <a:close/>
                                <a:moveTo>
                                  <a:pt x="70" y="188"/>
                                </a:moveTo>
                                <a:cubicBezTo>
                                  <a:pt x="69" y="188"/>
                                  <a:pt x="70" y="188"/>
                                  <a:pt x="69" y="188"/>
                                </a:cubicBezTo>
                                <a:cubicBezTo>
                                  <a:pt x="69" y="189"/>
                                  <a:pt x="67" y="189"/>
                                  <a:pt x="68" y="190"/>
                                </a:cubicBezTo>
                                <a:cubicBezTo>
                                  <a:pt x="68" y="189"/>
                                  <a:pt x="70" y="190"/>
                                  <a:pt x="70" y="188"/>
                                </a:cubicBezTo>
                                <a:cubicBezTo>
                                  <a:pt x="70" y="188"/>
                                  <a:pt x="70" y="188"/>
                                  <a:pt x="70" y="188"/>
                                </a:cubicBezTo>
                                <a:close/>
                                <a:moveTo>
                                  <a:pt x="66" y="185"/>
                                </a:moveTo>
                                <a:cubicBezTo>
                                  <a:pt x="65" y="185"/>
                                  <a:pt x="65" y="185"/>
                                  <a:pt x="66" y="186"/>
                                </a:cubicBezTo>
                                <a:cubicBezTo>
                                  <a:pt x="66" y="185"/>
                                  <a:pt x="66" y="184"/>
                                  <a:pt x="66" y="185"/>
                                </a:cubicBezTo>
                                <a:close/>
                                <a:moveTo>
                                  <a:pt x="79" y="199"/>
                                </a:moveTo>
                                <a:cubicBezTo>
                                  <a:pt x="80" y="199"/>
                                  <a:pt x="81" y="198"/>
                                  <a:pt x="81" y="198"/>
                                </a:cubicBezTo>
                                <a:cubicBezTo>
                                  <a:pt x="80" y="198"/>
                                  <a:pt x="79" y="199"/>
                                  <a:pt x="79" y="199"/>
                                </a:cubicBezTo>
                                <a:close/>
                                <a:moveTo>
                                  <a:pt x="84" y="202"/>
                                </a:moveTo>
                                <a:cubicBezTo>
                                  <a:pt x="85" y="202"/>
                                  <a:pt x="85" y="201"/>
                                  <a:pt x="85" y="201"/>
                                </a:cubicBezTo>
                                <a:cubicBezTo>
                                  <a:pt x="84" y="201"/>
                                  <a:pt x="84" y="202"/>
                                  <a:pt x="84" y="202"/>
                                </a:cubicBezTo>
                                <a:close/>
                                <a:moveTo>
                                  <a:pt x="58" y="182"/>
                                </a:moveTo>
                                <a:cubicBezTo>
                                  <a:pt x="58" y="183"/>
                                  <a:pt x="60" y="181"/>
                                  <a:pt x="59" y="181"/>
                                </a:cubicBezTo>
                                <a:cubicBezTo>
                                  <a:pt x="59" y="181"/>
                                  <a:pt x="57" y="182"/>
                                  <a:pt x="58" y="182"/>
                                </a:cubicBezTo>
                                <a:close/>
                                <a:moveTo>
                                  <a:pt x="76" y="197"/>
                                </a:moveTo>
                                <a:cubicBezTo>
                                  <a:pt x="77" y="198"/>
                                  <a:pt x="78" y="196"/>
                                  <a:pt x="77" y="197"/>
                                </a:cubicBezTo>
                                <a:cubicBezTo>
                                  <a:pt x="77" y="197"/>
                                  <a:pt x="76" y="197"/>
                                  <a:pt x="76" y="197"/>
                                </a:cubicBezTo>
                                <a:close/>
                                <a:moveTo>
                                  <a:pt x="68" y="191"/>
                                </a:moveTo>
                                <a:cubicBezTo>
                                  <a:pt x="68" y="191"/>
                                  <a:pt x="68" y="191"/>
                                  <a:pt x="69" y="191"/>
                                </a:cubicBezTo>
                                <a:cubicBezTo>
                                  <a:pt x="68" y="191"/>
                                  <a:pt x="69" y="190"/>
                                  <a:pt x="69" y="190"/>
                                </a:cubicBezTo>
                                <a:cubicBezTo>
                                  <a:pt x="68" y="190"/>
                                  <a:pt x="68" y="191"/>
                                  <a:pt x="68" y="191"/>
                                </a:cubicBezTo>
                                <a:close/>
                                <a:moveTo>
                                  <a:pt x="69" y="194"/>
                                </a:moveTo>
                                <a:cubicBezTo>
                                  <a:pt x="70" y="195"/>
                                  <a:pt x="70" y="194"/>
                                  <a:pt x="71" y="194"/>
                                </a:cubicBezTo>
                                <a:cubicBezTo>
                                  <a:pt x="70" y="193"/>
                                  <a:pt x="71" y="193"/>
                                  <a:pt x="70" y="193"/>
                                </a:cubicBezTo>
                                <a:cubicBezTo>
                                  <a:pt x="70" y="193"/>
                                  <a:pt x="70" y="194"/>
                                  <a:pt x="69" y="194"/>
                                </a:cubicBezTo>
                                <a:close/>
                                <a:moveTo>
                                  <a:pt x="64" y="195"/>
                                </a:moveTo>
                                <a:cubicBezTo>
                                  <a:pt x="64" y="194"/>
                                  <a:pt x="64" y="195"/>
                                  <a:pt x="64" y="194"/>
                                </a:cubicBezTo>
                                <a:cubicBezTo>
                                  <a:pt x="65" y="193"/>
                                  <a:pt x="65" y="191"/>
                                  <a:pt x="67" y="190"/>
                                </a:cubicBezTo>
                                <a:cubicBezTo>
                                  <a:pt x="67" y="191"/>
                                  <a:pt x="67" y="192"/>
                                  <a:pt x="68" y="191"/>
                                </a:cubicBezTo>
                                <a:cubicBezTo>
                                  <a:pt x="67" y="193"/>
                                  <a:pt x="66" y="194"/>
                                  <a:pt x="65" y="195"/>
                                </a:cubicBezTo>
                                <a:cubicBezTo>
                                  <a:pt x="65" y="194"/>
                                  <a:pt x="66" y="194"/>
                                  <a:pt x="66" y="193"/>
                                </a:cubicBezTo>
                                <a:cubicBezTo>
                                  <a:pt x="65" y="192"/>
                                  <a:pt x="65" y="195"/>
                                  <a:pt x="64" y="195"/>
                                </a:cubicBezTo>
                                <a:cubicBezTo>
                                  <a:pt x="64" y="195"/>
                                  <a:pt x="64" y="195"/>
                                  <a:pt x="64" y="195"/>
                                </a:cubicBezTo>
                                <a:close/>
                                <a:moveTo>
                                  <a:pt x="66" y="192"/>
                                </a:moveTo>
                                <a:cubicBezTo>
                                  <a:pt x="66" y="192"/>
                                  <a:pt x="68" y="192"/>
                                  <a:pt x="67" y="191"/>
                                </a:cubicBezTo>
                                <a:cubicBezTo>
                                  <a:pt x="67" y="192"/>
                                  <a:pt x="66" y="192"/>
                                  <a:pt x="66" y="192"/>
                                </a:cubicBezTo>
                                <a:close/>
                                <a:moveTo>
                                  <a:pt x="68" y="196"/>
                                </a:moveTo>
                                <a:cubicBezTo>
                                  <a:pt x="69" y="196"/>
                                  <a:pt x="69" y="195"/>
                                  <a:pt x="69" y="195"/>
                                </a:cubicBezTo>
                                <a:cubicBezTo>
                                  <a:pt x="69" y="195"/>
                                  <a:pt x="68" y="196"/>
                                  <a:pt x="68" y="196"/>
                                </a:cubicBezTo>
                                <a:close/>
                                <a:moveTo>
                                  <a:pt x="81" y="205"/>
                                </a:moveTo>
                                <a:cubicBezTo>
                                  <a:pt x="81" y="206"/>
                                  <a:pt x="80" y="206"/>
                                  <a:pt x="80" y="207"/>
                                </a:cubicBezTo>
                                <a:cubicBezTo>
                                  <a:pt x="81" y="207"/>
                                  <a:pt x="81" y="206"/>
                                  <a:pt x="81" y="205"/>
                                </a:cubicBezTo>
                                <a:close/>
                                <a:moveTo>
                                  <a:pt x="85" y="210"/>
                                </a:moveTo>
                                <a:cubicBezTo>
                                  <a:pt x="85" y="211"/>
                                  <a:pt x="84" y="211"/>
                                  <a:pt x="84" y="213"/>
                                </a:cubicBezTo>
                                <a:cubicBezTo>
                                  <a:pt x="84" y="212"/>
                                  <a:pt x="87" y="210"/>
                                  <a:pt x="86" y="210"/>
                                </a:cubicBezTo>
                                <a:cubicBezTo>
                                  <a:pt x="86" y="210"/>
                                  <a:pt x="85" y="210"/>
                                  <a:pt x="85" y="210"/>
                                </a:cubicBezTo>
                                <a:close/>
                                <a:moveTo>
                                  <a:pt x="81" y="210"/>
                                </a:moveTo>
                                <a:cubicBezTo>
                                  <a:pt x="82" y="210"/>
                                  <a:pt x="83" y="209"/>
                                  <a:pt x="83" y="207"/>
                                </a:cubicBezTo>
                                <a:cubicBezTo>
                                  <a:pt x="82" y="208"/>
                                  <a:pt x="81" y="209"/>
                                  <a:pt x="81" y="210"/>
                                </a:cubicBezTo>
                                <a:close/>
                                <a:moveTo>
                                  <a:pt x="67" y="196"/>
                                </a:moveTo>
                                <a:cubicBezTo>
                                  <a:pt x="67" y="195"/>
                                  <a:pt x="67" y="195"/>
                                  <a:pt x="67" y="195"/>
                                </a:cubicBezTo>
                                <a:cubicBezTo>
                                  <a:pt x="66" y="194"/>
                                  <a:pt x="67" y="195"/>
                                  <a:pt x="67" y="196"/>
                                </a:cubicBezTo>
                                <a:close/>
                                <a:moveTo>
                                  <a:pt x="54" y="186"/>
                                </a:moveTo>
                                <a:cubicBezTo>
                                  <a:pt x="55" y="186"/>
                                  <a:pt x="55" y="186"/>
                                  <a:pt x="55" y="186"/>
                                </a:cubicBezTo>
                                <a:cubicBezTo>
                                  <a:pt x="55" y="186"/>
                                  <a:pt x="55" y="187"/>
                                  <a:pt x="55" y="187"/>
                                </a:cubicBezTo>
                                <a:cubicBezTo>
                                  <a:pt x="56" y="186"/>
                                  <a:pt x="55" y="186"/>
                                  <a:pt x="55" y="186"/>
                                </a:cubicBezTo>
                                <a:cubicBezTo>
                                  <a:pt x="55" y="185"/>
                                  <a:pt x="55" y="186"/>
                                  <a:pt x="54" y="186"/>
                                </a:cubicBezTo>
                                <a:cubicBezTo>
                                  <a:pt x="54" y="186"/>
                                  <a:pt x="54" y="186"/>
                                  <a:pt x="54" y="186"/>
                                </a:cubicBezTo>
                                <a:close/>
                                <a:moveTo>
                                  <a:pt x="63" y="194"/>
                                </a:moveTo>
                                <a:cubicBezTo>
                                  <a:pt x="63" y="194"/>
                                  <a:pt x="64" y="194"/>
                                  <a:pt x="64" y="193"/>
                                </a:cubicBezTo>
                                <a:cubicBezTo>
                                  <a:pt x="63" y="193"/>
                                  <a:pt x="62" y="194"/>
                                  <a:pt x="63" y="194"/>
                                </a:cubicBezTo>
                                <a:close/>
                                <a:moveTo>
                                  <a:pt x="68" y="198"/>
                                </a:moveTo>
                                <a:cubicBezTo>
                                  <a:pt x="68" y="197"/>
                                  <a:pt x="68" y="197"/>
                                  <a:pt x="68" y="197"/>
                                </a:cubicBezTo>
                                <a:cubicBezTo>
                                  <a:pt x="68" y="197"/>
                                  <a:pt x="67" y="198"/>
                                  <a:pt x="68" y="198"/>
                                </a:cubicBezTo>
                                <a:close/>
                                <a:moveTo>
                                  <a:pt x="68" y="200"/>
                                </a:moveTo>
                                <a:cubicBezTo>
                                  <a:pt x="69" y="201"/>
                                  <a:pt x="69" y="200"/>
                                  <a:pt x="70" y="200"/>
                                </a:cubicBezTo>
                                <a:cubicBezTo>
                                  <a:pt x="70" y="200"/>
                                  <a:pt x="70" y="199"/>
                                  <a:pt x="70" y="199"/>
                                </a:cubicBezTo>
                                <a:cubicBezTo>
                                  <a:pt x="70" y="199"/>
                                  <a:pt x="70" y="199"/>
                                  <a:pt x="70" y="198"/>
                                </a:cubicBezTo>
                                <a:cubicBezTo>
                                  <a:pt x="69" y="199"/>
                                  <a:pt x="69" y="200"/>
                                  <a:pt x="68" y="200"/>
                                </a:cubicBezTo>
                                <a:close/>
                                <a:moveTo>
                                  <a:pt x="53" y="186"/>
                                </a:moveTo>
                                <a:cubicBezTo>
                                  <a:pt x="53" y="185"/>
                                  <a:pt x="54" y="185"/>
                                  <a:pt x="53" y="184"/>
                                </a:cubicBezTo>
                                <a:cubicBezTo>
                                  <a:pt x="53" y="184"/>
                                  <a:pt x="53" y="185"/>
                                  <a:pt x="53" y="186"/>
                                </a:cubicBezTo>
                                <a:close/>
                                <a:moveTo>
                                  <a:pt x="66" y="197"/>
                                </a:moveTo>
                                <a:cubicBezTo>
                                  <a:pt x="67" y="196"/>
                                  <a:pt x="66" y="197"/>
                                  <a:pt x="66" y="196"/>
                                </a:cubicBezTo>
                                <a:cubicBezTo>
                                  <a:pt x="66" y="196"/>
                                  <a:pt x="66" y="197"/>
                                  <a:pt x="66" y="197"/>
                                </a:cubicBezTo>
                                <a:close/>
                                <a:moveTo>
                                  <a:pt x="71" y="202"/>
                                </a:moveTo>
                                <a:cubicBezTo>
                                  <a:pt x="71" y="202"/>
                                  <a:pt x="72" y="202"/>
                                  <a:pt x="72" y="201"/>
                                </a:cubicBezTo>
                                <a:cubicBezTo>
                                  <a:pt x="71" y="201"/>
                                  <a:pt x="70" y="202"/>
                                  <a:pt x="71" y="202"/>
                                </a:cubicBezTo>
                                <a:close/>
                                <a:moveTo>
                                  <a:pt x="60" y="193"/>
                                </a:moveTo>
                                <a:cubicBezTo>
                                  <a:pt x="61" y="193"/>
                                  <a:pt x="61" y="193"/>
                                  <a:pt x="61" y="194"/>
                                </a:cubicBezTo>
                                <a:cubicBezTo>
                                  <a:pt x="61" y="193"/>
                                  <a:pt x="61" y="194"/>
                                  <a:pt x="61" y="194"/>
                                </a:cubicBezTo>
                                <a:cubicBezTo>
                                  <a:pt x="61" y="194"/>
                                  <a:pt x="62" y="193"/>
                                  <a:pt x="61" y="193"/>
                                </a:cubicBezTo>
                                <a:cubicBezTo>
                                  <a:pt x="61" y="193"/>
                                  <a:pt x="61" y="193"/>
                                  <a:pt x="60" y="193"/>
                                </a:cubicBezTo>
                                <a:close/>
                                <a:moveTo>
                                  <a:pt x="54" y="191"/>
                                </a:moveTo>
                                <a:cubicBezTo>
                                  <a:pt x="55" y="191"/>
                                  <a:pt x="56" y="190"/>
                                  <a:pt x="56" y="189"/>
                                </a:cubicBezTo>
                                <a:cubicBezTo>
                                  <a:pt x="55" y="189"/>
                                  <a:pt x="54" y="190"/>
                                  <a:pt x="54" y="191"/>
                                </a:cubicBezTo>
                                <a:close/>
                                <a:moveTo>
                                  <a:pt x="76" y="210"/>
                                </a:moveTo>
                                <a:cubicBezTo>
                                  <a:pt x="77" y="209"/>
                                  <a:pt x="78" y="209"/>
                                  <a:pt x="78" y="208"/>
                                </a:cubicBezTo>
                                <a:cubicBezTo>
                                  <a:pt x="78" y="208"/>
                                  <a:pt x="76" y="210"/>
                                  <a:pt x="76" y="210"/>
                                </a:cubicBezTo>
                                <a:close/>
                                <a:moveTo>
                                  <a:pt x="75" y="208"/>
                                </a:moveTo>
                                <a:cubicBezTo>
                                  <a:pt x="75" y="208"/>
                                  <a:pt x="75" y="208"/>
                                  <a:pt x="75" y="208"/>
                                </a:cubicBezTo>
                                <a:cubicBezTo>
                                  <a:pt x="75" y="208"/>
                                  <a:pt x="75" y="207"/>
                                  <a:pt x="75" y="207"/>
                                </a:cubicBezTo>
                                <a:cubicBezTo>
                                  <a:pt x="75" y="207"/>
                                  <a:pt x="75" y="207"/>
                                  <a:pt x="75" y="207"/>
                                </a:cubicBezTo>
                                <a:cubicBezTo>
                                  <a:pt x="74" y="207"/>
                                  <a:pt x="75" y="207"/>
                                  <a:pt x="74" y="208"/>
                                </a:cubicBezTo>
                                <a:lnTo>
                                  <a:pt x="75" y="208"/>
                                </a:lnTo>
                                <a:close/>
                                <a:moveTo>
                                  <a:pt x="74" y="206"/>
                                </a:moveTo>
                                <a:cubicBezTo>
                                  <a:pt x="73" y="207"/>
                                  <a:pt x="73" y="205"/>
                                  <a:pt x="73" y="206"/>
                                </a:cubicBezTo>
                                <a:cubicBezTo>
                                  <a:pt x="73" y="206"/>
                                  <a:pt x="72" y="207"/>
                                  <a:pt x="73" y="207"/>
                                </a:cubicBezTo>
                                <a:cubicBezTo>
                                  <a:pt x="73" y="207"/>
                                  <a:pt x="73" y="207"/>
                                  <a:pt x="73" y="207"/>
                                </a:cubicBezTo>
                                <a:cubicBezTo>
                                  <a:pt x="73" y="207"/>
                                  <a:pt x="73" y="207"/>
                                  <a:pt x="73" y="207"/>
                                </a:cubicBezTo>
                                <a:cubicBezTo>
                                  <a:pt x="74" y="207"/>
                                  <a:pt x="74" y="206"/>
                                  <a:pt x="74" y="206"/>
                                </a:cubicBezTo>
                                <a:close/>
                                <a:moveTo>
                                  <a:pt x="50" y="189"/>
                                </a:moveTo>
                                <a:cubicBezTo>
                                  <a:pt x="51" y="190"/>
                                  <a:pt x="52" y="189"/>
                                  <a:pt x="51" y="188"/>
                                </a:cubicBezTo>
                                <a:cubicBezTo>
                                  <a:pt x="51" y="189"/>
                                  <a:pt x="51" y="189"/>
                                  <a:pt x="50" y="189"/>
                                </a:cubicBezTo>
                                <a:close/>
                                <a:moveTo>
                                  <a:pt x="53" y="192"/>
                                </a:moveTo>
                                <a:cubicBezTo>
                                  <a:pt x="54" y="193"/>
                                  <a:pt x="54" y="192"/>
                                  <a:pt x="54" y="192"/>
                                </a:cubicBezTo>
                                <a:cubicBezTo>
                                  <a:pt x="54" y="192"/>
                                  <a:pt x="54" y="191"/>
                                  <a:pt x="54" y="191"/>
                                </a:cubicBezTo>
                                <a:lnTo>
                                  <a:pt x="53" y="192"/>
                                </a:lnTo>
                                <a:close/>
                                <a:moveTo>
                                  <a:pt x="73" y="209"/>
                                </a:moveTo>
                                <a:cubicBezTo>
                                  <a:pt x="73" y="209"/>
                                  <a:pt x="73" y="210"/>
                                  <a:pt x="73" y="209"/>
                                </a:cubicBezTo>
                                <a:cubicBezTo>
                                  <a:pt x="73" y="209"/>
                                  <a:pt x="74" y="210"/>
                                  <a:pt x="74" y="209"/>
                                </a:cubicBezTo>
                                <a:cubicBezTo>
                                  <a:pt x="74" y="209"/>
                                  <a:pt x="74" y="208"/>
                                  <a:pt x="74" y="208"/>
                                </a:cubicBezTo>
                                <a:cubicBezTo>
                                  <a:pt x="73" y="209"/>
                                  <a:pt x="73" y="208"/>
                                  <a:pt x="73" y="208"/>
                                </a:cubicBezTo>
                                <a:cubicBezTo>
                                  <a:pt x="73" y="208"/>
                                  <a:pt x="73" y="209"/>
                                  <a:pt x="73" y="209"/>
                                </a:cubicBezTo>
                                <a:cubicBezTo>
                                  <a:pt x="73" y="209"/>
                                  <a:pt x="73" y="209"/>
                                  <a:pt x="73" y="209"/>
                                </a:cubicBezTo>
                                <a:close/>
                                <a:moveTo>
                                  <a:pt x="49" y="190"/>
                                </a:moveTo>
                                <a:cubicBezTo>
                                  <a:pt x="49" y="190"/>
                                  <a:pt x="50" y="189"/>
                                  <a:pt x="50" y="189"/>
                                </a:cubicBezTo>
                                <a:cubicBezTo>
                                  <a:pt x="50" y="189"/>
                                  <a:pt x="49" y="190"/>
                                  <a:pt x="49" y="190"/>
                                </a:cubicBezTo>
                                <a:close/>
                                <a:moveTo>
                                  <a:pt x="52" y="194"/>
                                </a:moveTo>
                                <a:cubicBezTo>
                                  <a:pt x="53" y="194"/>
                                  <a:pt x="54" y="193"/>
                                  <a:pt x="53" y="192"/>
                                </a:cubicBezTo>
                                <a:cubicBezTo>
                                  <a:pt x="53" y="193"/>
                                  <a:pt x="52" y="193"/>
                                  <a:pt x="52" y="194"/>
                                </a:cubicBezTo>
                                <a:close/>
                                <a:moveTo>
                                  <a:pt x="66" y="205"/>
                                </a:moveTo>
                                <a:cubicBezTo>
                                  <a:pt x="66" y="205"/>
                                  <a:pt x="67" y="204"/>
                                  <a:pt x="67" y="204"/>
                                </a:cubicBezTo>
                                <a:cubicBezTo>
                                  <a:pt x="67" y="204"/>
                                  <a:pt x="67" y="204"/>
                                  <a:pt x="67" y="204"/>
                                </a:cubicBezTo>
                                <a:cubicBezTo>
                                  <a:pt x="67" y="204"/>
                                  <a:pt x="66" y="205"/>
                                  <a:pt x="66" y="205"/>
                                </a:cubicBezTo>
                                <a:close/>
                                <a:moveTo>
                                  <a:pt x="58" y="198"/>
                                </a:moveTo>
                                <a:cubicBezTo>
                                  <a:pt x="57" y="198"/>
                                  <a:pt x="57" y="197"/>
                                  <a:pt x="57" y="197"/>
                                </a:cubicBezTo>
                                <a:cubicBezTo>
                                  <a:pt x="56" y="197"/>
                                  <a:pt x="57" y="198"/>
                                  <a:pt x="58" y="198"/>
                                </a:cubicBezTo>
                                <a:close/>
                                <a:moveTo>
                                  <a:pt x="50" y="197"/>
                                </a:moveTo>
                                <a:cubicBezTo>
                                  <a:pt x="51" y="196"/>
                                  <a:pt x="51" y="195"/>
                                  <a:pt x="52" y="195"/>
                                </a:cubicBezTo>
                                <a:cubicBezTo>
                                  <a:pt x="52" y="194"/>
                                  <a:pt x="52" y="194"/>
                                  <a:pt x="52" y="194"/>
                                </a:cubicBezTo>
                                <a:cubicBezTo>
                                  <a:pt x="51" y="195"/>
                                  <a:pt x="50" y="196"/>
                                  <a:pt x="50" y="197"/>
                                </a:cubicBezTo>
                                <a:close/>
                                <a:moveTo>
                                  <a:pt x="79" y="218"/>
                                </a:moveTo>
                                <a:cubicBezTo>
                                  <a:pt x="80" y="219"/>
                                  <a:pt x="80" y="218"/>
                                  <a:pt x="80" y="218"/>
                                </a:cubicBezTo>
                                <a:cubicBezTo>
                                  <a:pt x="80" y="218"/>
                                  <a:pt x="80" y="218"/>
                                  <a:pt x="79" y="218"/>
                                </a:cubicBezTo>
                                <a:close/>
                                <a:moveTo>
                                  <a:pt x="45" y="192"/>
                                </a:moveTo>
                                <a:cubicBezTo>
                                  <a:pt x="45" y="192"/>
                                  <a:pt x="47" y="192"/>
                                  <a:pt x="46" y="191"/>
                                </a:cubicBezTo>
                                <a:cubicBezTo>
                                  <a:pt x="46" y="192"/>
                                  <a:pt x="45" y="191"/>
                                  <a:pt x="45" y="192"/>
                                </a:cubicBezTo>
                                <a:close/>
                                <a:moveTo>
                                  <a:pt x="42" y="196"/>
                                </a:moveTo>
                                <a:cubicBezTo>
                                  <a:pt x="44" y="196"/>
                                  <a:pt x="43" y="194"/>
                                  <a:pt x="45" y="193"/>
                                </a:cubicBezTo>
                                <a:cubicBezTo>
                                  <a:pt x="44" y="193"/>
                                  <a:pt x="44" y="193"/>
                                  <a:pt x="44" y="193"/>
                                </a:cubicBezTo>
                                <a:cubicBezTo>
                                  <a:pt x="44" y="194"/>
                                  <a:pt x="42" y="194"/>
                                  <a:pt x="42" y="196"/>
                                </a:cubicBezTo>
                                <a:close/>
                                <a:moveTo>
                                  <a:pt x="49" y="199"/>
                                </a:moveTo>
                                <a:cubicBezTo>
                                  <a:pt x="49" y="198"/>
                                  <a:pt x="50" y="198"/>
                                  <a:pt x="49" y="197"/>
                                </a:cubicBezTo>
                                <a:cubicBezTo>
                                  <a:pt x="49" y="198"/>
                                  <a:pt x="48" y="198"/>
                                  <a:pt x="49" y="199"/>
                                </a:cubicBezTo>
                                <a:close/>
                                <a:moveTo>
                                  <a:pt x="67" y="214"/>
                                </a:moveTo>
                                <a:cubicBezTo>
                                  <a:pt x="67" y="214"/>
                                  <a:pt x="66" y="215"/>
                                  <a:pt x="67" y="215"/>
                                </a:cubicBezTo>
                                <a:cubicBezTo>
                                  <a:pt x="66" y="214"/>
                                  <a:pt x="68" y="214"/>
                                  <a:pt x="68" y="214"/>
                                </a:cubicBezTo>
                                <a:cubicBezTo>
                                  <a:pt x="67" y="214"/>
                                  <a:pt x="67" y="214"/>
                                  <a:pt x="67" y="214"/>
                                </a:cubicBezTo>
                                <a:close/>
                                <a:moveTo>
                                  <a:pt x="72" y="224"/>
                                </a:moveTo>
                                <a:cubicBezTo>
                                  <a:pt x="72" y="224"/>
                                  <a:pt x="74" y="222"/>
                                  <a:pt x="74" y="221"/>
                                </a:cubicBezTo>
                                <a:cubicBezTo>
                                  <a:pt x="74" y="222"/>
                                  <a:pt x="72" y="224"/>
                                  <a:pt x="72" y="224"/>
                                </a:cubicBezTo>
                                <a:close/>
                                <a:moveTo>
                                  <a:pt x="59" y="212"/>
                                </a:moveTo>
                                <a:cubicBezTo>
                                  <a:pt x="59" y="211"/>
                                  <a:pt x="61" y="211"/>
                                  <a:pt x="61" y="211"/>
                                </a:cubicBezTo>
                                <a:cubicBezTo>
                                  <a:pt x="60" y="211"/>
                                  <a:pt x="59" y="211"/>
                                  <a:pt x="59" y="212"/>
                                </a:cubicBezTo>
                                <a:close/>
                                <a:moveTo>
                                  <a:pt x="71" y="219"/>
                                </a:moveTo>
                                <a:cubicBezTo>
                                  <a:pt x="71" y="219"/>
                                  <a:pt x="70" y="219"/>
                                  <a:pt x="70" y="218"/>
                                </a:cubicBezTo>
                                <a:cubicBezTo>
                                  <a:pt x="70" y="219"/>
                                  <a:pt x="70" y="219"/>
                                  <a:pt x="71" y="219"/>
                                </a:cubicBezTo>
                                <a:close/>
                                <a:moveTo>
                                  <a:pt x="41" y="197"/>
                                </a:moveTo>
                                <a:cubicBezTo>
                                  <a:pt x="42" y="198"/>
                                  <a:pt x="42" y="197"/>
                                  <a:pt x="42" y="196"/>
                                </a:cubicBezTo>
                                <a:cubicBezTo>
                                  <a:pt x="42" y="196"/>
                                  <a:pt x="42" y="196"/>
                                  <a:pt x="41" y="197"/>
                                </a:cubicBezTo>
                                <a:close/>
                                <a:moveTo>
                                  <a:pt x="57" y="214"/>
                                </a:moveTo>
                                <a:cubicBezTo>
                                  <a:pt x="57" y="214"/>
                                  <a:pt x="57" y="214"/>
                                  <a:pt x="57" y="215"/>
                                </a:cubicBezTo>
                                <a:cubicBezTo>
                                  <a:pt x="58" y="214"/>
                                  <a:pt x="58" y="214"/>
                                  <a:pt x="58" y="213"/>
                                </a:cubicBezTo>
                                <a:cubicBezTo>
                                  <a:pt x="58" y="214"/>
                                  <a:pt x="58" y="214"/>
                                  <a:pt x="57" y="214"/>
                                </a:cubicBezTo>
                                <a:close/>
                                <a:moveTo>
                                  <a:pt x="62" y="219"/>
                                </a:moveTo>
                                <a:cubicBezTo>
                                  <a:pt x="62" y="218"/>
                                  <a:pt x="62" y="218"/>
                                  <a:pt x="62" y="218"/>
                                </a:cubicBezTo>
                                <a:cubicBezTo>
                                  <a:pt x="61" y="218"/>
                                  <a:pt x="61" y="218"/>
                                  <a:pt x="62" y="219"/>
                                </a:cubicBezTo>
                                <a:close/>
                                <a:moveTo>
                                  <a:pt x="62" y="219"/>
                                </a:moveTo>
                                <a:cubicBezTo>
                                  <a:pt x="62" y="220"/>
                                  <a:pt x="63" y="220"/>
                                  <a:pt x="63" y="220"/>
                                </a:cubicBezTo>
                                <a:cubicBezTo>
                                  <a:pt x="63" y="220"/>
                                  <a:pt x="62" y="219"/>
                                  <a:pt x="62" y="219"/>
                                </a:cubicBezTo>
                                <a:close/>
                                <a:moveTo>
                                  <a:pt x="43" y="206"/>
                                </a:moveTo>
                                <a:cubicBezTo>
                                  <a:pt x="43" y="205"/>
                                  <a:pt x="44" y="204"/>
                                  <a:pt x="43" y="204"/>
                                </a:cubicBezTo>
                                <a:cubicBezTo>
                                  <a:pt x="42" y="205"/>
                                  <a:pt x="42" y="205"/>
                                  <a:pt x="43" y="206"/>
                                </a:cubicBezTo>
                                <a:close/>
                                <a:moveTo>
                                  <a:pt x="59" y="218"/>
                                </a:moveTo>
                                <a:cubicBezTo>
                                  <a:pt x="60" y="219"/>
                                  <a:pt x="60" y="218"/>
                                  <a:pt x="60" y="217"/>
                                </a:cubicBezTo>
                                <a:cubicBezTo>
                                  <a:pt x="60" y="217"/>
                                  <a:pt x="59" y="218"/>
                                  <a:pt x="59" y="218"/>
                                </a:cubicBezTo>
                                <a:close/>
                                <a:moveTo>
                                  <a:pt x="57" y="218"/>
                                </a:moveTo>
                                <a:cubicBezTo>
                                  <a:pt x="57" y="217"/>
                                  <a:pt x="58" y="217"/>
                                  <a:pt x="58" y="216"/>
                                </a:cubicBezTo>
                                <a:cubicBezTo>
                                  <a:pt x="58" y="216"/>
                                  <a:pt x="57" y="217"/>
                                  <a:pt x="57" y="218"/>
                                </a:cubicBezTo>
                                <a:close/>
                                <a:moveTo>
                                  <a:pt x="64" y="226"/>
                                </a:moveTo>
                                <a:cubicBezTo>
                                  <a:pt x="65" y="225"/>
                                  <a:pt x="66" y="225"/>
                                  <a:pt x="66" y="224"/>
                                </a:cubicBezTo>
                                <a:cubicBezTo>
                                  <a:pt x="66" y="224"/>
                                  <a:pt x="66" y="224"/>
                                  <a:pt x="66" y="223"/>
                                </a:cubicBezTo>
                                <a:cubicBezTo>
                                  <a:pt x="65" y="224"/>
                                  <a:pt x="64" y="225"/>
                                  <a:pt x="64" y="226"/>
                                </a:cubicBezTo>
                                <a:close/>
                                <a:moveTo>
                                  <a:pt x="49" y="214"/>
                                </a:moveTo>
                                <a:cubicBezTo>
                                  <a:pt x="50" y="214"/>
                                  <a:pt x="51" y="213"/>
                                  <a:pt x="51" y="212"/>
                                </a:cubicBezTo>
                                <a:cubicBezTo>
                                  <a:pt x="50" y="213"/>
                                  <a:pt x="49" y="213"/>
                                  <a:pt x="49" y="214"/>
                                </a:cubicBezTo>
                                <a:close/>
                                <a:moveTo>
                                  <a:pt x="57" y="221"/>
                                </a:moveTo>
                                <a:cubicBezTo>
                                  <a:pt x="58" y="220"/>
                                  <a:pt x="59" y="220"/>
                                  <a:pt x="59" y="219"/>
                                </a:cubicBezTo>
                                <a:cubicBezTo>
                                  <a:pt x="58" y="219"/>
                                  <a:pt x="56" y="220"/>
                                  <a:pt x="57" y="221"/>
                                </a:cubicBezTo>
                                <a:close/>
                                <a:moveTo>
                                  <a:pt x="41" y="208"/>
                                </a:moveTo>
                                <a:cubicBezTo>
                                  <a:pt x="41" y="208"/>
                                  <a:pt x="41" y="207"/>
                                  <a:pt x="41" y="207"/>
                                </a:cubicBezTo>
                                <a:cubicBezTo>
                                  <a:pt x="41" y="207"/>
                                  <a:pt x="40" y="208"/>
                                  <a:pt x="41" y="208"/>
                                </a:cubicBezTo>
                                <a:close/>
                                <a:moveTo>
                                  <a:pt x="62" y="226"/>
                                </a:moveTo>
                                <a:cubicBezTo>
                                  <a:pt x="62" y="225"/>
                                  <a:pt x="63" y="225"/>
                                  <a:pt x="62" y="224"/>
                                </a:cubicBezTo>
                                <a:cubicBezTo>
                                  <a:pt x="62" y="225"/>
                                  <a:pt x="61" y="225"/>
                                  <a:pt x="62" y="226"/>
                                </a:cubicBezTo>
                                <a:close/>
                                <a:moveTo>
                                  <a:pt x="53" y="219"/>
                                </a:moveTo>
                                <a:cubicBezTo>
                                  <a:pt x="54" y="219"/>
                                  <a:pt x="54" y="220"/>
                                  <a:pt x="55" y="219"/>
                                </a:cubicBezTo>
                                <a:cubicBezTo>
                                  <a:pt x="54" y="219"/>
                                  <a:pt x="54" y="218"/>
                                  <a:pt x="53" y="219"/>
                                </a:cubicBezTo>
                                <a:close/>
                                <a:moveTo>
                                  <a:pt x="68" y="232"/>
                                </a:moveTo>
                                <a:cubicBezTo>
                                  <a:pt x="69" y="233"/>
                                  <a:pt x="70" y="231"/>
                                  <a:pt x="69" y="231"/>
                                </a:cubicBezTo>
                                <a:cubicBezTo>
                                  <a:pt x="69" y="231"/>
                                  <a:pt x="69" y="232"/>
                                  <a:pt x="68" y="232"/>
                                </a:cubicBezTo>
                                <a:close/>
                                <a:moveTo>
                                  <a:pt x="55" y="224"/>
                                </a:moveTo>
                                <a:cubicBezTo>
                                  <a:pt x="56" y="223"/>
                                  <a:pt x="57" y="222"/>
                                  <a:pt x="57" y="221"/>
                                </a:cubicBezTo>
                                <a:cubicBezTo>
                                  <a:pt x="56" y="222"/>
                                  <a:pt x="56" y="223"/>
                                  <a:pt x="55" y="224"/>
                                </a:cubicBezTo>
                                <a:close/>
                                <a:moveTo>
                                  <a:pt x="62" y="228"/>
                                </a:moveTo>
                                <a:cubicBezTo>
                                  <a:pt x="63" y="228"/>
                                  <a:pt x="63" y="228"/>
                                  <a:pt x="64" y="228"/>
                                </a:cubicBezTo>
                                <a:cubicBezTo>
                                  <a:pt x="63" y="227"/>
                                  <a:pt x="64" y="227"/>
                                  <a:pt x="63" y="226"/>
                                </a:cubicBezTo>
                                <a:cubicBezTo>
                                  <a:pt x="63" y="227"/>
                                  <a:pt x="62" y="228"/>
                                  <a:pt x="62" y="228"/>
                                </a:cubicBezTo>
                                <a:close/>
                                <a:moveTo>
                                  <a:pt x="53" y="220"/>
                                </a:moveTo>
                                <a:cubicBezTo>
                                  <a:pt x="53" y="220"/>
                                  <a:pt x="54" y="219"/>
                                  <a:pt x="53" y="219"/>
                                </a:cubicBezTo>
                                <a:cubicBezTo>
                                  <a:pt x="52" y="221"/>
                                  <a:pt x="51" y="222"/>
                                  <a:pt x="53" y="220"/>
                                </a:cubicBezTo>
                                <a:close/>
                                <a:moveTo>
                                  <a:pt x="47" y="216"/>
                                </a:moveTo>
                                <a:cubicBezTo>
                                  <a:pt x="47" y="217"/>
                                  <a:pt x="46" y="217"/>
                                  <a:pt x="47" y="218"/>
                                </a:cubicBezTo>
                                <a:cubicBezTo>
                                  <a:pt x="47" y="217"/>
                                  <a:pt x="47" y="217"/>
                                  <a:pt x="48" y="217"/>
                                </a:cubicBezTo>
                                <a:cubicBezTo>
                                  <a:pt x="48" y="216"/>
                                  <a:pt x="48" y="216"/>
                                  <a:pt x="47" y="216"/>
                                </a:cubicBezTo>
                                <a:close/>
                                <a:moveTo>
                                  <a:pt x="59" y="227"/>
                                </a:moveTo>
                                <a:cubicBezTo>
                                  <a:pt x="59" y="227"/>
                                  <a:pt x="59" y="227"/>
                                  <a:pt x="59" y="228"/>
                                </a:cubicBezTo>
                                <a:cubicBezTo>
                                  <a:pt x="59" y="227"/>
                                  <a:pt x="60" y="227"/>
                                  <a:pt x="60" y="226"/>
                                </a:cubicBezTo>
                                <a:cubicBezTo>
                                  <a:pt x="60" y="227"/>
                                  <a:pt x="59" y="226"/>
                                  <a:pt x="59" y="227"/>
                                </a:cubicBezTo>
                                <a:close/>
                                <a:moveTo>
                                  <a:pt x="57" y="227"/>
                                </a:moveTo>
                                <a:cubicBezTo>
                                  <a:pt x="57" y="227"/>
                                  <a:pt x="59" y="226"/>
                                  <a:pt x="58" y="226"/>
                                </a:cubicBezTo>
                                <a:cubicBezTo>
                                  <a:pt x="58" y="226"/>
                                  <a:pt x="57" y="226"/>
                                  <a:pt x="57" y="227"/>
                                </a:cubicBezTo>
                                <a:close/>
                                <a:moveTo>
                                  <a:pt x="51" y="223"/>
                                </a:moveTo>
                                <a:cubicBezTo>
                                  <a:pt x="51" y="222"/>
                                  <a:pt x="52" y="222"/>
                                  <a:pt x="52" y="221"/>
                                </a:cubicBezTo>
                                <a:cubicBezTo>
                                  <a:pt x="51" y="222"/>
                                  <a:pt x="51" y="222"/>
                                  <a:pt x="51" y="223"/>
                                </a:cubicBezTo>
                                <a:close/>
                                <a:moveTo>
                                  <a:pt x="33" y="211"/>
                                </a:moveTo>
                                <a:cubicBezTo>
                                  <a:pt x="34" y="212"/>
                                  <a:pt x="35" y="210"/>
                                  <a:pt x="35" y="209"/>
                                </a:cubicBezTo>
                                <a:cubicBezTo>
                                  <a:pt x="34" y="210"/>
                                  <a:pt x="34" y="211"/>
                                  <a:pt x="33" y="211"/>
                                </a:cubicBezTo>
                                <a:close/>
                                <a:moveTo>
                                  <a:pt x="40" y="214"/>
                                </a:moveTo>
                                <a:cubicBezTo>
                                  <a:pt x="40" y="214"/>
                                  <a:pt x="41" y="214"/>
                                  <a:pt x="40" y="213"/>
                                </a:cubicBezTo>
                                <a:cubicBezTo>
                                  <a:pt x="40" y="213"/>
                                  <a:pt x="39" y="214"/>
                                  <a:pt x="40" y="214"/>
                                </a:cubicBezTo>
                                <a:close/>
                                <a:moveTo>
                                  <a:pt x="35" y="215"/>
                                </a:moveTo>
                                <a:cubicBezTo>
                                  <a:pt x="36" y="215"/>
                                  <a:pt x="37" y="214"/>
                                  <a:pt x="37" y="213"/>
                                </a:cubicBezTo>
                                <a:cubicBezTo>
                                  <a:pt x="36" y="214"/>
                                  <a:pt x="35" y="215"/>
                                  <a:pt x="35" y="215"/>
                                </a:cubicBezTo>
                                <a:close/>
                                <a:moveTo>
                                  <a:pt x="48" y="223"/>
                                </a:moveTo>
                                <a:cubicBezTo>
                                  <a:pt x="49" y="223"/>
                                  <a:pt x="49" y="222"/>
                                  <a:pt x="48" y="222"/>
                                </a:cubicBezTo>
                                <a:cubicBezTo>
                                  <a:pt x="48" y="222"/>
                                  <a:pt x="48" y="223"/>
                                  <a:pt x="48" y="223"/>
                                </a:cubicBezTo>
                                <a:close/>
                                <a:moveTo>
                                  <a:pt x="38" y="217"/>
                                </a:moveTo>
                                <a:cubicBezTo>
                                  <a:pt x="38" y="217"/>
                                  <a:pt x="39" y="216"/>
                                  <a:pt x="39" y="215"/>
                                </a:cubicBezTo>
                                <a:lnTo>
                                  <a:pt x="38" y="217"/>
                                </a:lnTo>
                                <a:close/>
                                <a:moveTo>
                                  <a:pt x="43" y="223"/>
                                </a:moveTo>
                                <a:cubicBezTo>
                                  <a:pt x="43" y="223"/>
                                  <a:pt x="45" y="222"/>
                                  <a:pt x="44" y="221"/>
                                </a:cubicBezTo>
                                <a:cubicBezTo>
                                  <a:pt x="44" y="222"/>
                                  <a:pt x="42" y="223"/>
                                  <a:pt x="43" y="223"/>
                                </a:cubicBezTo>
                                <a:close/>
                                <a:moveTo>
                                  <a:pt x="62" y="237"/>
                                </a:moveTo>
                                <a:cubicBezTo>
                                  <a:pt x="62" y="237"/>
                                  <a:pt x="63" y="236"/>
                                  <a:pt x="62" y="235"/>
                                </a:cubicBezTo>
                                <a:cubicBezTo>
                                  <a:pt x="62" y="236"/>
                                  <a:pt x="61" y="237"/>
                                  <a:pt x="62" y="237"/>
                                </a:cubicBezTo>
                                <a:close/>
                                <a:moveTo>
                                  <a:pt x="30" y="213"/>
                                </a:moveTo>
                                <a:cubicBezTo>
                                  <a:pt x="30" y="212"/>
                                  <a:pt x="31" y="212"/>
                                  <a:pt x="30" y="211"/>
                                </a:cubicBezTo>
                                <a:cubicBezTo>
                                  <a:pt x="30" y="212"/>
                                  <a:pt x="29" y="212"/>
                                  <a:pt x="30" y="213"/>
                                </a:cubicBezTo>
                                <a:close/>
                                <a:moveTo>
                                  <a:pt x="49" y="228"/>
                                </a:moveTo>
                                <a:cubicBezTo>
                                  <a:pt x="50" y="229"/>
                                  <a:pt x="50" y="227"/>
                                  <a:pt x="50" y="228"/>
                                </a:cubicBezTo>
                                <a:cubicBezTo>
                                  <a:pt x="51" y="227"/>
                                  <a:pt x="51" y="227"/>
                                  <a:pt x="51" y="227"/>
                                </a:cubicBezTo>
                                <a:cubicBezTo>
                                  <a:pt x="51" y="227"/>
                                  <a:pt x="51" y="227"/>
                                  <a:pt x="51" y="227"/>
                                </a:cubicBezTo>
                                <a:cubicBezTo>
                                  <a:pt x="50" y="228"/>
                                  <a:pt x="49" y="227"/>
                                  <a:pt x="49" y="228"/>
                                </a:cubicBezTo>
                                <a:close/>
                                <a:moveTo>
                                  <a:pt x="44" y="225"/>
                                </a:moveTo>
                                <a:cubicBezTo>
                                  <a:pt x="44" y="224"/>
                                  <a:pt x="45" y="224"/>
                                  <a:pt x="44" y="223"/>
                                </a:cubicBezTo>
                                <a:cubicBezTo>
                                  <a:pt x="44" y="224"/>
                                  <a:pt x="44" y="224"/>
                                  <a:pt x="44" y="225"/>
                                </a:cubicBezTo>
                                <a:close/>
                                <a:moveTo>
                                  <a:pt x="64" y="238"/>
                                </a:moveTo>
                                <a:cubicBezTo>
                                  <a:pt x="63" y="238"/>
                                  <a:pt x="63" y="239"/>
                                  <a:pt x="63" y="239"/>
                                </a:cubicBezTo>
                                <a:cubicBezTo>
                                  <a:pt x="64" y="239"/>
                                  <a:pt x="64" y="239"/>
                                  <a:pt x="64" y="238"/>
                                </a:cubicBezTo>
                                <a:close/>
                                <a:moveTo>
                                  <a:pt x="29" y="217"/>
                                </a:moveTo>
                                <a:cubicBezTo>
                                  <a:pt x="30" y="217"/>
                                  <a:pt x="30" y="216"/>
                                  <a:pt x="30" y="215"/>
                                </a:cubicBezTo>
                                <a:cubicBezTo>
                                  <a:pt x="30" y="216"/>
                                  <a:pt x="29" y="216"/>
                                  <a:pt x="29" y="217"/>
                                </a:cubicBezTo>
                                <a:close/>
                                <a:moveTo>
                                  <a:pt x="55" y="237"/>
                                </a:moveTo>
                                <a:cubicBezTo>
                                  <a:pt x="55" y="236"/>
                                  <a:pt x="56" y="236"/>
                                  <a:pt x="56" y="235"/>
                                </a:cubicBezTo>
                                <a:cubicBezTo>
                                  <a:pt x="55" y="235"/>
                                  <a:pt x="55" y="236"/>
                                  <a:pt x="55" y="237"/>
                                </a:cubicBezTo>
                                <a:close/>
                                <a:moveTo>
                                  <a:pt x="47" y="231"/>
                                </a:moveTo>
                                <a:cubicBezTo>
                                  <a:pt x="47" y="232"/>
                                  <a:pt x="48" y="230"/>
                                  <a:pt x="48" y="230"/>
                                </a:cubicBezTo>
                                <a:cubicBezTo>
                                  <a:pt x="47" y="230"/>
                                  <a:pt x="47" y="230"/>
                                  <a:pt x="47" y="231"/>
                                </a:cubicBezTo>
                                <a:close/>
                                <a:moveTo>
                                  <a:pt x="61" y="240"/>
                                </a:moveTo>
                                <a:cubicBezTo>
                                  <a:pt x="62" y="240"/>
                                  <a:pt x="61" y="240"/>
                                  <a:pt x="61" y="239"/>
                                </a:cubicBezTo>
                                <a:cubicBezTo>
                                  <a:pt x="61" y="240"/>
                                  <a:pt x="61" y="240"/>
                                  <a:pt x="61" y="240"/>
                                </a:cubicBezTo>
                                <a:close/>
                                <a:moveTo>
                                  <a:pt x="34" y="223"/>
                                </a:moveTo>
                                <a:cubicBezTo>
                                  <a:pt x="34" y="222"/>
                                  <a:pt x="35" y="222"/>
                                  <a:pt x="35" y="221"/>
                                </a:cubicBezTo>
                                <a:cubicBezTo>
                                  <a:pt x="34" y="221"/>
                                  <a:pt x="33" y="222"/>
                                  <a:pt x="34" y="223"/>
                                </a:cubicBezTo>
                                <a:close/>
                                <a:moveTo>
                                  <a:pt x="26" y="217"/>
                                </a:moveTo>
                                <a:cubicBezTo>
                                  <a:pt x="26" y="217"/>
                                  <a:pt x="27" y="217"/>
                                  <a:pt x="26" y="216"/>
                                </a:cubicBezTo>
                                <a:cubicBezTo>
                                  <a:pt x="26" y="217"/>
                                  <a:pt x="26" y="217"/>
                                  <a:pt x="26" y="217"/>
                                </a:cubicBezTo>
                                <a:close/>
                                <a:moveTo>
                                  <a:pt x="32" y="222"/>
                                </a:moveTo>
                                <a:cubicBezTo>
                                  <a:pt x="33" y="222"/>
                                  <a:pt x="33" y="222"/>
                                  <a:pt x="33" y="221"/>
                                </a:cubicBezTo>
                                <a:cubicBezTo>
                                  <a:pt x="32" y="221"/>
                                  <a:pt x="32" y="222"/>
                                  <a:pt x="32" y="222"/>
                                </a:cubicBezTo>
                                <a:close/>
                                <a:moveTo>
                                  <a:pt x="27" y="218"/>
                                </a:moveTo>
                                <a:cubicBezTo>
                                  <a:pt x="27" y="219"/>
                                  <a:pt x="26" y="220"/>
                                  <a:pt x="27" y="221"/>
                                </a:cubicBezTo>
                                <a:cubicBezTo>
                                  <a:pt x="27" y="220"/>
                                  <a:pt x="27" y="220"/>
                                  <a:pt x="28" y="219"/>
                                </a:cubicBezTo>
                                <a:cubicBezTo>
                                  <a:pt x="28" y="219"/>
                                  <a:pt x="28" y="218"/>
                                  <a:pt x="27" y="218"/>
                                </a:cubicBezTo>
                                <a:close/>
                                <a:moveTo>
                                  <a:pt x="32" y="225"/>
                                </a:moveTo>
                                <a:cubicBezTo>
                                  <a:pt x="33" y="224"/>
                                  <a:pt x="33" y="224"/>
                                  <a:pt x="34" y="223"/>
                                </a:cubicBezTo>
                                <a:cubicBezTo>
                                  <a:pt x="33" y="223"/>
                                  <a:pt x="33" y="223"/>
                                  <a:pt x="33" y="223"/>
                                </a:cubicBezTo>
                                <a:cubicBezTo>
                                  <a:pt x="32" y="223"/>
                                  <a:pt x="32" y="224"/>
                                  <a:pt x="32" y="225"/>
                                </a:cubicBezTo>
                                <a:close/>
                                <a:moveTo>
                                  <a:pt x="23" y="221"/>
                                </a:moveTo>
                                <a:cubicBezTo>
                                  <a:pt x="24" y="220"/>
                                  <a:pt x="25" y="219"/>
                                  <a:pt x="26" y="217"/>
                                </a:cubicBezTo>
                                <a:cubicBezTo>
                                  <a:pt x="25" y="219"/>
                                  <a:pt x="24" y="220"/>
                                  <a:pt x="23" y="221"/>
                                </a:cubicBezTo>
                                <a:close/>
                                <a:moveTo>
                                  <a:pt x="57" y="242"/>
                                </a:moveTo>
                                <a:cubicBezTo>
                                  <a:pt x="58" y="243"/>
                                  <a:pt x="58" y="243"/>
                                  <a:pt x="58" y="243"/>
                                </a:cubicBezTo>
                                <a:cubicBezTo>
                                  <a:pt x="59" y="243"/>
                                  <a:pt x="58" y="242"/>
                                  <a:pt x="58" y="241"/>
                                </a:cubicBezTo>
                                <a:lnTo>
                                  <a:pt x="57" y="242"/>
                                </a:lnTo>
                                <a:close/>
                                <a:moveTo>
                                  <a:pt x="25" y="220"/>
                                </a:moveTo>
                                <a:cubicBezTo>
                                  <a:pt x="26" y="220"/>
                                  <a:pt x="26" y="219"/>
                                  <a:pt x="26" y="218"/>
                                </a:cubicBezTo>
                                <a:cubicBezTo>
                                  <a:pt x="26" y="218"/>
                                  <a:pt x="25" y="219"/>
                                  <a:pt x="25" y="220"/>
                                </a:cubicBezTo>
                                <a:close/>
                                <a:moveTo>
                                  <a:pt x="44" y="234"/>
                                </a:moveTo>
                                <a:cubicBezTo>
                                  <a:pt x="44" y="234"/>
                                  <a:pt x="45" y="233"/>
                                  <a:pt x="45" y="233"/>
                                </a:cubicBezTo>
                                <a:cubicBezTo>
                                  <a:pt x="44" y="233"/>
                                  <a:pt x="43" y="233"/>
                                  <a:pt x="44" y="234"/>
                                </a:cubicBezTo>
                                <a:close/>
                                <a:moveTo>
                                  <a:pt x="49" y="243"/>
                                </a:moveTo>
                                <a:cubicBezTo>
                                  <a:pt x="50" y="242"/>
                                  <a:pt x="52" y="240"/>
                                  <a:pt x="52" y="239"/>
                                </a:cubicBezTo>
                                <a:cubicBezTo>
                                  <a:pt x="51" y="241"/>
                                  <a:pt x="49" y="241"/>
                                  <a:pt x="49" y="243"/>
                                </a:cubicBezTo>
                                <a:close/>
                                <a:moveTo>
                                  <a:pt x="31" y="225"/>
                                </a:moveTo>
                                <a:cubicBezTo>
                                  <a:pt x="32" y="225"/>
                                  <a:pt x="31" y="226"/>
                                  <a:pt x="31" y="226"/>
                                </a:cubicBezTo>
                                <a:cubicBezTo>
                                  <a:pt x="32" y="226"/>
                                  <a:pt x="32" y="226"/>
                                  <a:pt x="32" y="225"/>
                                </a:cubicBezTo>
                                <a:cubicBezTo>
                                  <a:pt x="32" y="225"/>
                                  <a:pt x="32" y="225"/>
                                  <a:pt x="31" y="225"/>
                                </a:cubicBezTo>
                                <a:close/>
                                <a:moveTo>
                                  <a:pt x="42" y="242"/>
                                </a:moveTo>
                                <a:cubicBezTo>
                                  <a:pt x="43" y="241"/>
                                  <a:pt x="45" y="239"/>
                                  <a:pt x="46" y="236"/>
                                </a:cubicBezTo>
                                <a:cubicBezTo>
                                  <a:pt x="46" y="237"/>
                                  <a:pt x="46" y="238"/>
                                  <a:pt x="47" y="237"/>
                                </a:cubicBezTo>
                                <a:cubicBezTo>
                                  <a:pt x="47" y="236"/>
                                  <a:pt x="46" y="236"/>
                                  <a:pt x="46" y="235"/>
                                </a:cubicBezTo>
                                <a:cubicBezTo>
                                  <a:pt x="45" y="238"/>
                                  <a:pt x="42" y="240"/>
                                  <a:pt x="42" y="242"/>
                                </a:cubicBezTo>
                                <a:close/>
                                <a:moveTo>
                                  <a:pt x="23" y="220"/>
                                </a:moveTo>
                                <a:cubicBezTo>
                                  <a:pt x="23" y="220"/>
                                  <a:pt x="22" y="220"/>
                                  <a:pt x="23" y="219"/>
                                </a:cubicBezTo>
                                <a:cubicBezTo>
                                  <a:pt x="22" y="219"/>
                                  <a:pt x="22" y="219"/>
                                  <a:pt x="22" y="219"/>
                                </a:cubicBezTo>
                                <a:cubicBezTo>
                                  <a:pt x="22" y="219"/>
                                  <a:pt x="22" y="221"/>
                                  <a:pt x="23" y="220"/>
                                </a:cubicBezTo>
                                <a:close/>
                                <a:moveTo>
                                  <a:pt x="30" y="227"/>
                                </a:moveTo>
                                <a:cubicBezTo>
                                  <a:pt x="30" y="227"/>
                                  <a:pt x="30" y="227"/>
                                  <a:pt x="31" y="228"/>
                                </a:cubicBezTo>
                                <a:cubicBezTo>
                                  <a:pt x="31" y="227"/>
                                  <a:pt x="31" y="227"/>
                                  <a:pt x="31" y="227"/>
                                </a:cubicBezTo>
                                <a:cubicBezTo>
                                  <a:pt x="31" y="226"/>
                                  <a:pt x="32" y="227"/>
                                  <a:pt x="31" y="226"/>
                                </a:cubicBezTo>
                                <a:cubicBezTo>
                                  <a:pt x="31" y="226"/>
                                  <a:pt x="31" y="226"/>
                                  <a:pt x="30" y="227"/>
                                </a:cubicBezTo>
                                <a:close/>
                                <a:moveTo>
                                  <a:pt x="31" y="230"/>
                                </a:moveTo>
                                <a:cubicBezTo>
                                  <a:pt x="32" y="229"/>
                                  <a:pt x="33" y="228"/>
                                  <a:pt x="33" y="228"/>
                                </a:cubicBezTo>
                                <a:cubicBezTo>
                                  <a:pt x="32" y="228"/>
                                  <a:pt x="31" y="229"/>
                                  <a:pt x="31" y="230"/>
                                </a:cubicBezTo>
                                <a:close/>
                                <a:moveTo>
                                  <a:pt x="57" y="246"/>
                                </a:moveTo>
                                <a:cubicBezTo>
                                  <a:pt x="57" y="246"/>
                                  <a:pt x="57" y="246"/>
                                  <a:pt x="58" y="246"/>
                                </a:cubicBezTo>
                                <a:cubicBezTo>
                                  <a:pt x="57" y="246"/>
                                  <a:pt x="57" y="246"/>
                                  <a:pt x="57" y="246"/>
                                </a:cubicBezTo>
                                <a:close/>
                                <a:moveTo>
                                  <a:pt x="21" y="224"/>
                                </a:moveTo>
                                <a:cubicBezTo>
                                  <a:pt x="22" y="224"/>
                                  <a:pt x="22" y="223"/>
                                  <a:pt x="22" y="223"/>
                                </a:cubicBezTo>
                                <a:cubicBezTo>
                                  <a:pt x="22" y="223"/>
                                  <a:pt x="21" y="224"/>
                                  <a:pt x="21" y="224"/>
                                </a:cubicBezTo>
                                <a:close/>
                                <a:moveTo>
                                  <a:pt x="52" y="249"/>
                                </a:moveTo>
                                <a:cubicBezTo>
                                  <a:pt x="52" y="249"/>
                                  <a:pt x="52" y="249"/>
                                  <a:pt x="51" y="249"/>
                                </a:cubicBezTo>
                                <a:cubicBezTo>
                                  <a:pt x="52" y="250"/>
                                  <a:pt x="52" y="249"/>
                                  <a:pt x="52" y="250"/>
                                </a:cubicBezTo>
                                <a:cubicBezTo>
                                  <a:pt x="53" y="248"/>
                                  <a:pt x="53" y="248"/>
                                  <a:pt x="54" y="247"/>
                                </a:cubicBezTo>
                                <a:cubicBezTo>
                                  <a:pt x="53" y="247"/>
                                  <a:pt x="52" y="248"/>
                                  <a:pt x="52" y="249"/>
                                </a:cubicBezTo>
                                <a:close/>
                                <a:moveTo>
                                  <a:pt x="29" y="230"/>
                                </a:moveTo>
                                <a:cubicBezTo>
                                  <a:pt x="29" y="230"/>
                                  <a:pt x="29" y="230"/>
                                  <a:pt x="29" y="230"/>
                                </a:cubicBezTo>
                                <a:cubicBezTo>
                                  <a:pt x="29" y="229"/>
                                  <a:pt x="28" y="230"/>
                                  <a:pt x="29" y="230"/>
                                </a:cubicBezTo>
                                <a:close/>
                                <a:moveTo>
                                  <a:pt x="54" y="249"/>
                                </a:moveTo>
                                <a:cubicBezTo>
                                  <a:pt x="55" y="250"/>
                                  <a:pt x="54" y="251"/>
                                  <a:pt x="55" y="250"/>
                                </a:cubicBezTo>
                                <a:cubicBezTo>
                                  <a:pt x="56" y="251"/>
                                  <a:pt x="55" y="250"/>
                                  <a:pt x="55" y="251"/>
                                </a:cubicBezTo>
                                <a:cubicBezTo>
                                  <a:pt x="56" y="251"/>
                                  <a:pt x="56" y="250"/>
                                  <a:pt x="56" y="250"/>
                                </a:cubicBezTo>
                                <a:cubicBezTo>
                                  <a:pt x="55" y="249"/>
                                  <a:pt x="55" y="249"/>
                                  <a:pt x="54" y="249"/>
                                </a:cubicBezTo>
                                <a:close/>
                                <a:moveTo>
                                  <a:pt x="47" y="245"/>
                                </a:moveTo>
                                <a:cubicBezTo>
                                  <a:pt x="47" y="246"/>
                                  <a:pt x="46" y="246"/>
                                  <a:pt x="47" y="246"/>
                                </a:cubicBezTo>
                                <a:cubicBezTo>
                                  <a:pt x="48" y="245"/>
                                  <a:pt x="48" y="245"/>
                                  <a:pt x="48" y="245"/>
                                </a:cubicBezTo>
                                <a:cubicBezTo>
                                  <a:pt x="48" y="245"/>
                                  <a:pt x="47" y="245"/>
                                  <a:pt x="47" y="245"/>
                                </a:cubicBezTo>
                                <a:close/>
                                <a:moveTo>
                                  <a:pt x="28" y="231"/>
                                </a:moveTo>
                                <a:cubicBezTo>
                                  <a:pt x="28" y="232"/>
                                  <a:pt x="27" y="232"/>
                                  <a:pt x="27" y="233"/>
                                </a:cubicBezTo>
                                <a:cubicBezTo>
                                  <a:pt x="28" y="232"/>
                                  <a:pt x="28" y="231"/>
                                  <a:pt x="28" y="231"/>
                                </a:cubicBezTo>
                                <a:cubicBezTo>
                                  <a:pt x="28" y="231"/>
                                  <a:pt x="28" y="230"/>
                                  <a:pt x="28" y="231"/>
                                </a:cubicBezTo>
                                <a:close/>
                                <a:moveTo>
                                  <a:pt x="28" y="235"/>
                                </a:moveTo>
                                <a:cubicBezTo>
                                  <a:pt x="29" y="234"/>
                                  <a:pt x="30" y="233"/>
                                  <a:pt x="29" y="232"/>
                                </a:cubicBezTo>
                                <a:cubicBezTo>
                                  <a:pt x="29" y="233"/>
                                  <a:pt x="29" y="234"/>
                                  <a:pt x="28" y="235"/>
                                </a:cubicBezTo>
                                <a:close/>
                                <a:moveTo>
                                  <a:pt x="48" y="247"/>
                                </a:moveTo>
                                <a:cubicBezTo>
                                  <a:pt x="48" y="248"/>
                                  <a:pt x="49" y="248"/>
                                  <a:pt x="49" y="248"/>
                                </a:cubicBezTo>
                                <a:cubicBezTo>
                                  <a:pt x="49" y="248"/>
                                  <a:pt x="49" y="248"/>
                                  <a:pt x="49" y="248"/>
                                </a:cubicBezTo>
                                <a:cubicBezTo>
                                  <a:pt x="49" y="248"/>
                                  <a:pt x="49" y="247"/>
                                  <a:pt x="48" y="247"/>
                                </a:cubicBezTo>
                                <a:close/>
                                <a:moveTo>
                                  <a:pt x="17" y="226"/>
                                </a:moveTo>
                                <a:cubicBezTo>
                                  <a:pt x="17" y="226"/>
                                  <a:pt x="17" y="227"/>
                                  <a:pt x="17" y="227"/>
                                </a:cubicBezTo>
                                <a:cubicBezTo>
                                  <a:pt x="17" y="226"/>
                                  <a:pt x="18" y="227"/>
                                  <a:pt x="18" y="227"/>
                                </a:cubicBezTo>
                                <a:cubicBezTo>
                                  <a:pt x="18" y="226"/>
                                  <a:pt x="17" y="226"/>
                                  <a:pt x="17" y="225"/>
                                </a:cubicBezTo>
                                <a:lnTo>
                                  <a:pt x="17" y="226"/>
                                </a:lnTo>
                                <a:close/>
                                <a:moveTo>
                                  <a:pt x="41" y="244"/>
                                </a:moveTo>
                                <a:cubicBezTo>
                                  <a:pt x="41" y="244"/>
                                  <a:pt x="42" y="243"/>
                                  <a:pt x="41" y="243"/>
                                </a:cubicBezTo>
                                <a:cubicBezTo>
                                  <a:pt x="40" y="245"/>
                                  <a:pt x="39" y="245"/>
                                  <a:pt x="41" y="244"/>
                                </a:cubicBezTo>
                                <a:close/>
                                <a:moveTo>
                                  <a:pt x="50" y="252"/>
                                </a:moveTo>
                                <a:cubicBezTo>
                                  <a:pt x="50" y="251"/>
                                  <a:pt x="51" y="252"/>
                                  <a:pt x="51" y="252"/>
                                </a:cubicBezTo>
                                <a:cubicBezTo>
                                  <a:pt x="50" y="252"/>
                                  <a:pt x="51" y="251"/>
                                  <a:pt x="51" y="250"/>
                                </a:cubicBezTo>
                                <a:cubicBezTo>
                                  <a:pt x="51" y="252"/>
                                  <a:pt x="49" y="251"/>
                                  <a:pt x="50" y="252"/>
                                </a:cubicBezTo>
                                <a:close/>
                                <a:moveTo>
                                  <a:pt x="42" y="245"/>
                                </a:moveTo>
                                <a:cubicBezTo>
                                  <a:pt x="42" y="246"/>
                                  <a:pt x="42" y="246"/>
                                  <a:pt x="43" y="246"/>
                                </a:cubicBezTo>
                                <a:cubicBezTo>
                                  <a:pt x="43" y="245"/>
                                  <a:pt x="42" y="245"/>
                                  <a:pt x="42" y="245"/>
                                </a:cubicBezTo>
                                <a:close/>
                                <a:moveTo>
                                  <a:pt x="53" y="255"/>
                                </a:moveTo>
                                <a:cubicBezTo>
                                  <a:pt x="53" y="254"/>
                                  <a:pt x="54" y="254"/>
                                  <a:pt x="53" y="253"/>
                                </a:cubicBezTo>
                                <a:cubicBezTo>
                                  <a:pt x="53" y="254"/>
                                  <a:pt x="52" y="254"/>
                                  <a:pt x="53" y="255"/>
                                </a:cubicBezTo>
                                <a:close/>
                                <a:moveTo>
                                  <a:pt x="40" y="247"/>
                                </a:moveTo>
                                <a:cubicBezTo>
                                  <a:pt x="41" y="247"/>
                                  <a:pt x="42" y="246"/>
                                  <a:pt x="41" y="246"/>
                                </a:cubicBezTo>
                                <a:lnTo>
                                  <a:pt x="40" y="247"/>
                                </a:lnTo>
                                <a:close/>
                                <a:moveTo>
                                  <a:pt x="43" y="248"/>
                                </a:moveTo>
                                <a:cubicBezTo>
                                  <a:pt x="44" y="249"/>
                                  <a:pt x="44" y="249"/>
                                  <a:pt x="44" y="249"/>
                                </a:cubicBezTo>
                                <a:cubicBezTo>
                                  <a:pt x="44" y="248"/>
                                  <a:pt x="43" y="248"/>
                                  <a:pt x="43" y="248"/>
                                </a:cubicBezTo>
                                <a:close/>
                                <a:moveTo>
                                  <a:pt x="15" y="234"/>
                                </a:moveTo>
                                <a:cubicBezTo>
                                  <a:pt x="15" y="233"/>
                                  <a:pt x="15" y="233"/>
                                  <a:pt x="15" y="232"/>
                                </a:cubicBezTo>
                                <a:cubicBezTo>
                                  <a:pt x="15" y="233"/>
                                  <a:pt x="15" y="233"/>
                                  <a:pt x="15" y="233"/>
                                </a:cubicBezTo>
                                <a:cubicBezTo>
                                  <a:pt x="16" y="234"/>
                                  <a:pt x="16" y="234"/>
                                  <a:pt x="16" y="234"/>
                                </a:cubicBezTo>
                                <a:cubicBezTo>
                                  <a:pt x="17" y="232"/>
                                  <a:pt x="17" y="233"/>
                                  <a:pt x="18" y="231"/>
                                </a:cubicBezTo>
                                <a:cubicBezTo>
                                  <a:pt x="18" y="231"/>
                                  <a:pt x="17" y="231"/>
                                  <a:pt x="17" y="230"/>
                                </a:cubicBezTo>
                                <a:cubicBezTo>
                                  <a:pt x="17" y="230"/>
                                  <a:pt x="17" y="231"/>
                                  <a:pt x="17" y="230"/>
                                </a:cubicBezTo>
                                <a:cubicBezTo>
                                  <a:pt x="17" y="232"/>
                                  <a:pt x="16" y="232"/>
                                  <a:pt x="15" y="234"/>
                                </a:cubicBezTo>
                                <a:close/>
                                <a:moveTo>
                                  <a:pt x="51" y="255"/>
                                </a:moveTo>
                                <a:cubicBezTo>
                                  <a:pt x="51" y="256"/>
                                  <a:pt x="50" y="257"/>
                                  <a:pt x="51" y="257"/>
                                </a:cubicBezTo>
                                <a:cubicBezTo>
                                  <a:pt x="51" y="256"/>
                                  <a:pt x="52" y="256"/>
                                  <a:pt x="52" y="255"/>
                                </a:cubicBezTo>
                                <a:cubicBezTo>
                                  <a:pt x="51" y="255"/>
                                  <a:pt x="51" y="255"/>
                                  <a:pt x="51" y="255"/>
                                </a:cubicBezTo>
                                <a:close/>
                                <a:moveTo>
                                  <a:pt x="20" y="235"/>
                                </a:moveTo>
                                <a:cubicBezTo>
                                  <a:pt x="19" y="235"/>
                                  <a:pt x="19" y="236"/>
                                  <a:pt x="19" y="236"/>
                                </a:cubicBezTo>
                                <a:cubicBezTo>
                                  <a:pt x="20" y="236"/>
                                  <a:pt x="20" y="236"/>
                                  <a:pt x="20" y="236"/>
                                </a:cubicBezTo>
                                <a:cubicBezTo>
                                  <a:pt x="20" y="236"/>
                                  <a:pt x="21" y="235"/>
                                  <a:pt x="21" y="235"/>
                                </a:cubicBezTo>
                                <a:cubicBezTo>
                                  <a:pt x="20" y="235"/>
                                  <a:pt x="20" y="236"/>
                                  <a:pt x="20" y="235"/>
                                </a:cubicBezTo>
                                <a:close/>
                                <a:moveTo>
                                  <a:pt x="21" y="238"/>
                                </a:moveTo>
                                <a:cubicBezTo>
                                  <a:pt x="21" y="237"/>
                                  <a:pt x="22" y="237"/>
                                  <a:pt x="22" y="236"/>
                                </a:cubicBezTo>
                                <a:cubicBezTo>
                                  <a:pt x="21" y="236"/>
                                  <a:pt x="21" y="237"/>
                                  <a:pt x="21" y="238"/>
                                </a:cubicBezTo>
                                <a:close/>
                                <a:moveTo>
                                  <a:pt x="17" y="236"/>
                                </a:moveTo>
                                <a:cubicBezTo>
                                  <a:pt x="18" y="236"/>
                                  <a:pt x="18" y="235"/>
                                  <a:pt x="18" y="235"/>
                                </a:cubicBezTo>
                                <a:cubicBezTo>
                                  <a:pt x="18" y="235"/>
                                  <a:pt x="17" y="236"/>
                                  <a:pt x="17" y="236"/>
                                </a:cubicBezTo>
                                <a:close/>
                                <a:moveTo>
                                  <a:pt x="23" y="243"/>
                                </a:moveTo>
                                <a:cubicBezTo>
                                  <a:pt x="24" y="243"/>
                                  <a:pt x="25" y="241"/>
                                  <a:pt x="26" y="240"/>
                                </a:cubicBezTo>
                                <a:cubicBezTo>
                                  <a:pt x="25" y="240"/>
                                  <a:pt x="25" y="240"/>
                                  <a:pt x="25" y="240"/>
                                </a:cubicBezTo>
                                <a:cubicBezTo>
                                  <a:pt x="24" y="241"/>
                                  <a:pt x="24" y="242"/>
                                  <a:pt x="23" y="243"/>
                                </a:cubicBezTo>
                                <a:close/>
                                <a:moveTo>
                                  <a:pt x="17" y="238"/>
                                </a:moveTo>
                                <a:cubicBezTo>
                                  <a:pt x="17" y="237"/>
                                  <a:pt x="18" y="237"/>
                                  <a:pt x="18" y="236"/>
                                </a:cubicBezTo>
                                <a:cubicBezTo>
                                  <a:pt x="17" y="236"/>
                                  <a:pt x="16" y="237"/>
                                  <a:pt x="17" y="238"/>
                                </a:cubicBezTo>
                                <a:close/>
                                <a:moveTo>
                                  <a:pt x="35" y="251"/>
                                </a:moveTo>
                                <a:cubicBezTo>
                                  <a:pt x="35" y="252"/>
                                  <a:pt x="36" y="250"/>
                                  <a:pt x="36" y="250"/>
                                </a:cubicBezTo>
                                <a:lnTo>
                                  <a:pt x="35" y="251"/>
                                </a:lnTo>
                                <a:close/>
                                <a:moveTo>
                                  <a:pt x="38" y="255"/>
                                </a:moveTo>
                                <a:cubicBezTo>
                                  <a:pt x="39" y="254"/>
                                  <a:pt x="39" y="254"/>
                                  <a:pt x="39" y="254"/>
                                </a:cubicBezTo>
                                <a:cubicBezTo>
                                  <a:pt x="39" y="254"/>
                                  <a:pt x="38" y="254"/>
                                  <a:pt x="38" y="255"/>
                                </a:cubicBezTo>
                                <a:close/>
                                <a:moveTo>
                                  <a:pt x="12" y="236"/>
                                </a:moveTo>
                                <a:cubicBezTo>
                                  <a:pt x="12" y="236"/>
                                  <a:pt x="12" y="237"/>
                                  <a:pt x="12" y="237"/>
                                </a:cubicBezTo>
                                <a:cubicBezTo>
                                  <a:pt x="13" y="236"/>
                                  <a:pt x="13" y="236"/>
                                  <a:pt x="13" y="236"/>
                                </a:cubicBezTo>
                                <a:cubicBezTo>
                                  <a:pt x="13" y="236"/>
                                  <a:pt x="12" y="236"/>
                                  <a:pt x="12" y="236"/>
                                </a:cubicBezTo>
                                <a:close/>
                                <a:moveTo>
                                  <a:pt x="38" y="253"/>
                                </a:moveTo>
                                <a:cubicBezTo>
                                  <a:pt x="36" y="252"/>
                                  <a:pt x="36" y="252"/>
                                  <a:pt x="36" y="252"/>
                                </a:cubicBezTo>
                                <a:cubicBezTo>
                                  <a:pt x="36" y="253"/>
                                  <a:pt x="37" y="254"/>
                                  <a:pt x="38" y="253"/>
                                </a:cubicBezTo>
                                <a:close/>
                                <a:moveTo>
                                  <a:pt x="12" y="239"/>
                                </a:moveTo>
                                <a:cubicBezTo>
                                  <a:pt x="13" y="238"/>
                                  <a:pt x="13" y="238"/>
                                  <a:pt x="13" y="238"/>
                                </a:cubicBezTo>
                                <a:cubicBezTo>
                                  <a:pt x="13" y="238"/>
                                  <a:pt x="13" y="239"/>
                                  <a:pt x="13" y="238"/>
                                </a:cubicBezTo>
                                <a:cubicBezTo>
                                  <a:pt x="12" y="238"/>
                                  <a:pt x="14" y="237"/>
                                  <a:pt x="13" y="237"/>
                                </a:cubicBezTo>
                                <a:cubicBezTo>
                                  <a:pt x="12" y="237"/>
                                  <a:pt x="12" y="238"/>
                                  <a:pt x="12" y="239"/>
                                </a:cubicBezTo>
                                <a:close/>
                                <a:moveTo>
                                  <a:pt x="35" y="256"/>
                                </a:moveTo>
                                <a:cubicBezTo>
                                  <a:pt x="35" y="256"/>
                                  <a:pt x="36" y="257"/>
                                  <a:pt x="36" y="257"/>
                                </a:cubicBezTo>
                                <a:cubicBezTo>
                                  <a:pt x="36" y="256"/>
                                  <a:pt x="35" y="256"/>
                                  <a:pt x="35" y="256"/>
                                </a:cubicBezTo>
                                <a:close/>
                                <a:moveTo>
                                  <a:pt x="27" y="255"/>
                                </a:moveTo>
                                <a:cubicBezTo>
                                  <a:pt x="27" y="255"/>
                                  <a:pt x="28" y="254"/>
                                  <a:pt x="28" y="254"/>
                                </a:cubicBezTo>
                                <a:cubicBezTo>
                                  <a:pt x="27" y="254"/>
                                  <a:pt x="27" y="254"/>
                                  <a:pt x="27" y="255"/>
                                </a:cubicBezTo>
                                <a:close/>
                                <a:moveTo>
                                  <a:pt x="8" y="244"/>
                                </a:moveTo>
                                <a:cubicBezTo>
                                  <a:pt x="7" y="244"/>
                                  <a:pt x="7" y="244"/>
                                  <a:pt x="7" y="244"/>
                                </a:cubicBezTo>
                                <a:cubicBezTo>
                                  <a:pt x="8" y="245"/>
                                  <a:pt x="8" y="243"/>
                                  <a:pt x="7" y="243"/>
                                </a:cubicBezTo>
                                <a:cubicBezTo>
                                  <a:pt x="7" y="243"/>
                                  <a:pt x="7" y="243"/>
                                  <a:pt x="8" y="244"/>
                                </a:cubicBezTo>
                                <a:close/>
                                <a:moveTo>
                                  <a:pt x="6" y="247"/>
                                </a:moveTo>
                                <a:cubicBezTo>
                                  <a:pt x="7" y="248"/>
                                  <a:pt x="9" y="244"/>
                                  <a:pt x="8" y="244"/>
                                </a:cubicBezTo>
                                <a:cubicBezTo>
                                  <a:pt x="7" y="245"/>
                                  <a:pt x="7" y="246"/>
                                  <a:pt x="6" y="247"/>
                                </a:cubicBezTo>
                                <a:close/>
                                <a:moveTo>
                                  <a:pt x="11" y="248"/>
                                </a:moveTo>
                                <a:cubicBezTo>
                                  <a:pt x="12" y="248"/>
                                  <a:pt x="12" y="247"/>
                                  <a:pt x="11" y="247"/>
                                </a:cubicBezTo>
                                <a:cubicBezTo>
                                  <a:pt x="11" y="247"/>
                                  <a:pt x="11" y="248"/>
                                  <a:pt x="11" y="248"/>
                                </a:cubicBezTo>
                                <a:close/>
                                <a:moveTo>
                                  <a:pt x="32" y="264"/>
                                </a:moveTo>
                                <a:cubicBezTo>
                                  <a:pt x="33" y="264"/>
                                  <a:pt x="33" y="264"/>
                                  <a:pt x="33" y="263"/>
                                </a:cubicBezTo>
                                <a:cubicBezTo>
                                  <a:pt x="32" y="263"/>
                                  <a:pt x="32" y="263"/>
                                  <a:pt x="32" y="264"/>
                                </a:cubicBezTo>
                                <a:close/>
                                <a:moveTo>
                                  <a:pt x="10" y="250"/>
                                </a:moveTo>
                                <a:cubicBezTo>
                                  <a:pt x="10" y="250"/>
                                  <a:pt x="11" y="249"/>
                                  <a:pt x="11" y="249"/>
                                </a:cubicBezTo>
                                <a:cubicBezTo>
                                  <a:pt x="10" y="248"/>
                                  <a:pt x="10" y="248"/>
                                  <a:pt x="10" y="248"/>
                                </a:cubicBezTo>
                                <a:cubicBezTo>
                                  <a:pt x="10" y="249"/>
                                  <a:pt x="9" y="249"/>
                                  <a:pt x="10" y="250"/>
                                </a:cubicBezTo>
                                <a:close/>
                                <a:moveTo>
                                  <a:pt x="7" y="252"/>
                                </a:moveTo>
                                <a:cubicBezTo>
                                  <a:pt x="7" y="251"/>
                                  <a:pt x="9" y="249"/>
                                  <a:pt x="8" y="248"/>
                                </a:cubicBezTo>
                                <a:cubicBezTo>
                                  <a:pt x="8" y="249"/>
                                  <a:pt x="6" y="251"/>
                                  <a:pt x="7" y="252"/>
                                </a:cubicBezTo>
                                <a:close/>
                                <a:moveTo>
                                  <a:pt x="3" y="247"/>
                                </a:moveTo>
                                <a:cubicBezTo>
                                  <a:pt x="3" y="246"/>
                                  <a:pt x="4" y="246"/>
                                  <a:pt x="4" y="246"/>
                                </a:cubicBezTo>
                                <a:cubicBezTo>
                                  <a:pt x="3" y="246"/>
                                  <a:pt x="2" y="246"/>
                                  <a:pt x="3" y="247"/>
                                </a:cubicBezTo>
                                <a:close/>
                                <a:moveTo>
                                  <a:pt x="0" y="255"/>
                                </a:moveTo>
                                <a:cubicBezTo>
                                  <a:pt x="1" y="253"/>
                                  <a:pt x="3" y="253"/>
                                  <a:pt x="2" y="251"/>
                                </a:cubicBezTo>
                                <a:cubicBezTo>
                                  <a:pt x="2" y="253"/>
                                  <a:pt x="0" y="254"/>
                                  <a:pt x="0" y="255"/>
                                </a:cubicBezTo>
                                <a:close/>
                                <a:moveTo>
                                  <a:pt x="30" y="271"/>
                                </a:moveTo>
                                <a:cubicBezTo>
                                  <a:pt x="30" y="271"/>
                                  <a:pt x="31" y="271"/>
                                  <a:pt x="31" y="271"/>
                                </a:cubicBezTo>
                                <a:cubicBezTo>
                                  <a:pt x="31" y="271"/>
                                  <a:pt x="30" y="270"/>
                                  <a:pt x="30" y="271"/>
                                </a:cubicBezTo>
                                <a:close/>
                                <a:moveTo>
                                  <a:pt x="34" y="274"/>
                                </a:moveTo>
                                <a:cubicBezTo>
                                  <a:pt x="35" y="275"/>
                                  <a:pt x="34" y="275"/>
                                  <a:pt x="35" y="275"/>
                                </a:cubicBezTo>
                                <a:cubicBezTo>
                                  <a:pt x="36" y="275"/>
                                  <a:pt x="35" y="275"/>
                                  <a:pt x="35" y="274"/>
                                </a:cubicBezTo>
                                <a:cubicBezTo>
                                  <a:pt x="35" y="274"/>
                                  <a:pt x="35" y="274"/>
                                  <a:pt x="34" y="274"/>
                                </a:cubicBezTo>
                                <a:close/>
                                <a:moveTo>
                                  <a:pt x="3" y="254"/>
                                </a:moveTo>
                                <a:cubicBezTo>
                                  <a:pt x="2" y="254"/>
                                  <a:pt x="2" y="254"/>
                                  <a:pt x="2" y="253"/>
                                </a:cubicBezTo>
                                <a:cubicBezTo>
                                  <a:pt x="2" y="254"/>
                                  <a:pt x="2" y="254"/>
                                  <a:pt x="2" y="254"/>
                                </a:cubicBezTo>
                                <a:cubicBezTo>
                                  <a:pt x="2" y="254"/>
                                  <a:pt x="4" y="254"/>
                                  <a:pt x="3" y="253"/>
                                </a:cubicBezTo>
                                <a:lnTo>
                                  <a:pt x="3" y="254"/>
                                </a:lnTo>
                                <a:close/>
                                <a:moveTo>
                                  <a:pt x="27" y="271"/>
                                </a:moveTo>
                                <a:cubicBezTo>
                                  <a:pt x="27" y="271"/>
                                  <a:pt x="27" y="272"/>
                                  <a:pt x="28" y="271"/>
                                </a:cubicBezTo>
                                <a:cubicBezTo>
                                  <a:pt x="28" y="271"/>
                                  <a:pt x="27" y="270"/>
                                  <a:pt x="27" y="271"/>
                                </a:cubicBezTo>
                                <a:close/>
                                <a:moveTo>
                                  <a:pt x="31" y="278"/>
                                </a:moveTo>
                                <a:cubicBezTo>
                                  <a:pt x="31" y="277"/>
                                  <a:pt x="30" y="277"/>
                                  <a:pt x="30" y="276"/>
                                </a:cubicBezTo>
                                <a:cubicBezTo>
                                  <a:pt x="30" y="277"/>
                                  <a:pt x="31" y="277"/>
                                  <a:pt x="31" y="278"/>
                                </a:cubicBezTo>
                                <a:close/>
                                <a:moveTo>
                                  <a:pt x="31" y="281"/>
                                </a:moveTo>
                                <a:cubicBezTo>
                                  <a:pt x="32" y="281"/>
                                  <a:pt x="32" y="281"/>
                                  <a:pt x="32" y="281"/>
                                </a:cubicBezTo>
                                <a:cubicBezTo>
                                  <a:pt x="32" y="280"/>
                                  <a:pt x="32" y="280"/>
                                  <a:pt x="33" y="280"/>
                                </a:cubicBezTo>
                                <a:cubicBezTo>
                                  <a:pt x="33" y="280"/>
                                  <a:pt x="33" y="279"/>
                                  <a:pt x="33" y="279"/>
                                </a:cubicBezTo>
                                <a:cubicBezTo>
                                  <a:pt x="32" y="280"/>
                                  <a:pt x="32" y="281"/>
                                  <a:pt x="31" y="281"/>
                                </a:cubicBezTo>
                                <a:close/>
                                <a:moveTo>
                                  <a:pt x="782" y="255"/>
                                </a:moveTo>
                                <a:cubicBezTo>
                                  <a:pt x="781" y="255"/>
                                  <a:pt x="779" y="253"/>
                                  <a:pt x="779" y="256"/>
                                </a:cubicBezTo>
                                <a:cubicBezTo>
                                  <a:pt x="781" y="259"/>
                                  <a:pt x="782" y="261"/>
                                  <a:pt x="783" y="263"/>
                                </a:cubicBezTo>
                                <a:cubicBezTo>
                                  <a:pt x="781" y="263"/>
                                  <a:pt x="777" y="259"/>
                                  <a:pt x="774" y="258"/>
                                </a:cubicBezTo>
                                <a:cubicBezTo>
                                  <a:pt x="775" y="259"/>
                                  <a:pt x="777" y="263"/>
                                  <a:pt x="778" y="264"/>
                                </a:cubicBezTo>
                                <a:cubicBezTo>
                                  <a:pt x="779" y="267"/>
                                  <a:pt x="779" y="268"/>
                                  <a:pt x="780" y="271"/>
                                </a:cubicBezTo>
                                <a:cubicBezTo>
                                  <a:pt x="779" y="271"/>
                                  <a:pt x="779" y="271"/>
                                  <a:pt x="779" y="272"/>
                                </a:cubicBezTo>
                                <a:cubicBezTo>
                                  <a:pt x="776" y="269"/>
                                  <a:pt x="775" y="267"/>
                                  <a:pt x="772" y="264"/>
                                </a:cubicBezTo>
                                <a:cubicBezTo>
                                  <a:pt x="771" y="262"/>
                                  <a:pt x="772" y="262"/>
                                  <a:pt x="771" y="260"/>
                                </a:cubicBezTo>
                                <a:cubicBezTo>
                                  <a:pt x="770" y="259"/>
                                  <a:pt x="767" y="254"/>
                                  <a:pt x="766" y="252"/>
                                </a:cubicBezTo>
                                <a:cubicBezTo>
                                  <a:pt x="766" y="254"/>
                                  <a:pt x="763" y="249"/>
                                  <a:pt x="762" y="246"/>
                                </a:cubicBezTo>
                                <a:cubicBezTo>
                                  <a:pt x="763" y="250"/>
                                  <a:pt x="761" y="249"/>
                                  <a:pt x="764" y="255"/>
                                </a:cubicBezTo>
                                <a:cubicBezTo>
                                  <a:pt x="763" y="252"/>
                                  <a:pt x="764" y="254"/>
                                  <a:pt x="765" y="256"/>
                                </a:cubicBezTo>
                                <a:cubicBezTo>
                                  <a:pt x="765" y="257"/>
                                  <a:pt x="765" y="255"/>
                                  <a:pt x="765" y="255"/>
                                </a:cubicBezTo>
                                <a:cubicBezTo>
                                  <a:pt x="766" y="256"/>
                                  <a:pt x="766" y="257"/>
                                  <a:pt x="766" y="258"/>
                                </a:cubicBezTo>
                                <a:cubicBezTo>
                                  <a:pt x="767" y="259"/>
                                  <a:pt x="768" y="260"/>
                                  <a:pt x="770" y="260"/>
                                </a:cubicBezTo>
                                <a:cubicBezTo>
                                  <a:pt x="770" y="262"/>
                                  <a:pt x="771" y="264"/>
                                  <a:pt x="772" y="267"/>
                                </a:cubicBezTo>
                                <a:cubicBezTo>
                                  <a:pt x="771" y="267"/>
                                  <a:pt x="768" y="261"/>
                                  <a:pt x="769" y="264"/>
                                </a:cubicBezTo>
                                <a:cubicBezTo>
                                  <a:pt x="768" y="262"/>
                                  <a:pt x="766" y="259"/>
                                  <a:pt x="766" y="260"/>
                                </a:cubicBezTo>
                                <a:cubicBezTo>
                                  <a:pt x="766" y="259"/>
                                  <a:pt x="764" y="256"/>
                                  <a:pt x="764" y="255"/>
                                </a:cubicBezTo>
                                <a:cubicBezTo>
                                  <a:pt x="763" y="254"/>
                                  <a:pt x="762" y="254"/>
                                  <a:pt x="761" y="253"/>
                                </a:cubicBezTo>
                                <a:cubicBezTo>
                                  <a:pt x="761" y="252"/>
                                  <a:pt x="762" y="253"/>
                                  <a:pt x="762" y="252"/>
                                </a:cubicBezTo>
                                <a:cubicBezTo>
                                  <a:pt x="762" y="251"/>
                                  <a:pt x="761" y="249"/>
                                  <a:pt x="761" y="249"/>
                                </a:cubicBezTo>
                                <a:cubicBezTo>
                                  <a:pt x="757" y="243"/>
                                  <a:pt x="757" y="246"/>
                                  <a:pt x="752" y="241"/>
                                </a:cubicBezTo>
                                <a:cubicBezTo>
                                  <a:pt x="752" y="241"/>
                                  <a:pt x="755" y="244"/>
                                  <a:pt x="755" y="245"/>
                                </a:cubicBezTo>
                                <a:cubicBezTo>
                                  <a:pt x="755" y="246"/>
                                  <a:pt x="755" y="245"/>
                                  <a:pt x="755" y="244"/>
                                </a:cubicBezTo>
                                <a:cubicBezTo>
                                  <a:pt x="755" y="244"/>
                                  <a:pt x="755" y="246"/>
                                  <a:pt x="756" y="246"/>
                                </a:cubicBezTo>
                                <a:cubicBezTo>
                                  <a:pt x="757" y="248"/>
                                  <a:pt x="756" y="247"/>
                                  <a:pt x="757" y="249"/>
                                </a:cubicBezTo>
                                <a:cubicBezTo>
                                  <a:pt x="755" y="246"/>
                                  <a:pt x="755" y="248"/>
                                  <a:pt x="753" y="248"/>
                                </a:cubicBezTo>
                                <a:cubicBezTo>
                                  <a:pt x="752" y="245"/>
                                  <a:pt x="751" y="244"/>
                                  <a:pt x="750" y="245"/>
                                </a:cubicBezTo>
                                <a:cubicBezTo>
                                  <a:pt x="748" y="242"/>
                                  <a:pt x="747" y="243"/>
                                  <a:pt x="745" y="239"/>
                                </a:cubicBezTo>
                                <a:cubicBezTo>
                                  <a:pt x="744" y="239"/>
                                  <a:pt x="744" y="239"/>
                                  <a:pt x="744" y="239"/>
                                </a:cubicBezTo>
                                <a:cubicBezTo>
                                  <a:pt x="743" y="237"/>
                                  <a:pt x="741" y="236"/>
                                  <a:pt x="739" y="233"/>
                                </a:cubicBezTo>
                                <a:cubicBezTo>
                                  <a:pt x="739" y="232"/>
                                  <a:pt x="739" y="231"/>
                                  <a:pt x="740" y="231"/>
                                </a:cubicBezTo>
                                <a:cubicBezTo>
                                  <a:pt x="741" y="233"/>
                                  <a:pt x="741" y="234"/>
                                  <a:pt x="742" y="234"/>
                                </a:cubicBezTo>
                                <a:cubicBezTo>
                                  <a:pt x="742" y="234"/>
                                  <a:pt x="741" y="231"/>
                                  <a:pt x="743" y="234"/>
                                </a:cubicBezTo>
                                <a:cubicBezTo>
                                  <a:pt x="743" y="233"/>
                                  <a:pt x="742" y="232"/>
                                  <a:pt x="741" y="231"/>
                                </a:cubicBezTo>
                                <a:cubicBezTo>
                                  <a:pt x="740" y="230"/>
                                  <a:pt x="741" y="231"/>
                                  <a:pt x="740" y="231"/>
                                </a:cubicBezTo>
                                <a:cubicBezTo>
                                  <a:pt x="739" y="227"/>
                                  <a:pt x="737" y="229"/>
                                  <a:pt x="736" y="226"/>
                                </a:cubicBezTo>
                                <a:cubicBezTo>
                                  <a:pt x="736" y="227"/>
                                  <a:pt x="735" y="226"/>
                                  <a:pt x="733" y="224"/>
                                </a:cubicBezTo>
                                <a:cubicBezTo>
                                  <a:pt x="734" y="226"/>
                                  <a:pt x="737" y="229"/>
                                  <a:pt x="738" y="231"/>
                                </a:cubicBezTo>
                                <a:cubicBezTo>
                                  <a:pt x="735" y="229"/>
                                  <a:pt x="728" y="217"/>
                                  <a:pt x="726" y="218"/>
                                </a:cubicBezTo>
                                <a:cubicBezTo>
                                  <a:pt x="724" y="215"/>
                                  <a:pt x="723" y="213"/>
                                  <a:pt x="721" y="210"/>
                                </a:cubicBezTo>
                                <a:cubicBezTo>
                                  <a:pt x="715" y="205"/>
                                  <a:pt x="707" y="195"/>
                                  <a:pt x="698" y="186"/>
                                </a:cubicBezTo>
                                <a:cubicBezTo>
                                  <a:pt x="698" y="186"/>
                                  <a:pt x="701" y="188"/>
                                  <a:pt x="700" y="188"/>
                                </a:cubicBezTo>
                                <a:cubicBezTo>
                                  <a:pt x="696" y="184"/>
                                  <a:pt x="693" y="182"/>
                                  <a:pt x="688" y="177"/>
                                </a:cubicBezTo>
                                <a:cubicBezTo>
                                  <a:pt x="689" y="178"/>
                                  <a:pt x="690" y="178"/>
                                  <a:pt x="690" y="177"/>
                                </a:cubicBezTo>
                                <a:cubicBezTo>
                                  <a:pt x="689" y="176"/>
                                  <a:pt x="689" y="176"/>
                                  <a:pt x="689" y="176"/>
                                </a:cubicBezTo>
                                <a:cubicBezTo>
                                  <a:pt x="687" y="174"/>
                                  <a:pt x="689" y="177"/>
                                  <a:pt x="688" y="177"/>
                                </a:cubicBezTo>
                                <a:cubicBezTo>
                                  <a:pt x="686" y="175"/>
                                  <a:pt x="687" y="175"/>
                                  <a:pt x="686" y="174"/>
                                </a:cubicBezTo>
                                <a:cubicBezTo>
                                  <a:pt x="684" y="172"/>
                                  <a:pt x="686" y="174"/>
                                  <a:pt x="684" y="173"/>
                                </a:cubicBezTo>
                                <a:cubicBezTo>
                                  <a:pt x="683" y="172"/>
                                  <a:pt x="682" y="169"/>
                                  <a:pt x="681" y="170"/>
                                </a:cubicBezTo>
                                <a:cubicBezTo>
                                  <a:pt x="680" y="169"/>
                                  <a:pt x="681" y="169"/>
                                  <a:pt x="681" y="169"/>
                                </a:cubicBezTo>
                                <a:cubicBezTo>
                                  <a:pt x="680" y="168"/>
                                  <a:pt x="679" y="168"/>
                                  <a:pt x="678" y="168"/>
                                </a:cubicBezTo>
                                <a:cubicBezTo>
                                  <a:pt x="676" y="165"/>
                                  <a:pt x="672" y="163"/>
                                  <a:pt x="672" y="161"/>
                                </a:cubicBezTo>
                                <a:cubicBezTo>
                                  <a:pt x="670" y="160"/>
                                  <a:pt x="662" y="154"/>
                                  <a:pt x="657" y="149"/>
                                </a:cubicBezTo>
                                <a:cubicBezTo>
                                  <a:pt x="660" y="152"/>
                                  <a:pt x="654" y="146"/>
                                  <a:pt x="654" y="146"/>
                                </a:cubicBezTo>
                                <a:cubicBezTo>
                                  <a:pt x="653" y="145"/>
                                  <a:pt x="653" y="145"/>
                                  <a:pt x="652" y="145"/>
                                </a:cubicBezTo>
                                <a:cubicBezTo>
                                  <a:pt x="648" y="142"/>
                                  <a:pt x="644" y="139"/>
                                  <a:pt x="645" y="138"/>
                                </a:cubicBezTo>
                                <a:cubicBezTo>
                                  <a:pt x="641" y="135"/>
                                  <a:pt x="641" y="135"/>
                                  <a:pt x="641" y="135"/>
                                </a:cubicBezTo>
                                <a:cubicBezTo>
                                  <a:pt x="642" y="137"/>
                                  <a:pt x="641" y="136"/>
                                  <a:pt x="640" y="136"/>
                                </a:cubicBezTo>
                                <a:cubicBezTo>
                                  <a:pt x="637" y="133"/>
                                  <a:pt x="636" y="133"/>
                                  <a:pt x="633" y="130"/>
                                </a:cubicBezTo>
                                <a:cubicBezTo>
                                  <a:pt x="633" y="130"/>
                                  <a:pt x="632" y="129"/>
                                  <a:pt x="633" y="129"/>
                                </a:cubicBezTo>
                                <a:cubicBezTo>
                                  <a:pt x="629" y="126"/>
                                  <a:pt x="631" y="129"/>
                                  <a:pt x="629" y="128"/>
                                </a:cubicBezTo>
                                <a:cubicBezTo>
                                  <a:pt x="628" y="126"/>
                                  <a:pt x="625" y="124"/>
                                  <a:pt x="622" y="123"/>
                                </a:cubicBezTo>
                                <a:cubicBezTo>
                                  <a:pt x="626" y="124"/>
                                  <a:pt x="620" y="120"/>
                                  <a:pt x="618" y="120"/>
                                </a:cubicBezTo>
                                <a:cubicBezTo>
                                  <a:pt x="618" y="120"/>
                                  <a:pt x="620" y="122"/>
                                  <a:pt x="621" y="122"/>
                                </a:cubicBezTo>
                                <a:cubicBezTo>
                                  <a:pt x="623" y="124"/>
                                  <a:pt x="615" y="119"/>
                                  <a:pt x="617" y="119"/>
                                </a:cubicBezTo>
                                <a:cubicBezTo>
                                  <a:pt x="614" y="117"/>
                                  <a:pt x="614" y="117"/>
                                  <a:pt x="614" y="117"/>
                                </a:cubicBezTo>
                                <a:cubicBezTo>
                                  <a:pt x="613" y="116"/>
                                  <a:pt x="614" y="118"/>
                                  <a:pt x="611" y="116"/>
                                </a:cubicBezTo>
                                <a:cubicBezTo>
                                  <a:pt x="611" y="116"/>
                                  <a:pt x="613" y="116"/>
                                  <a:pt x="612" y="115"/>
                                </a:cubicBezTo>
                                <a:cubicBezTo>
                                  <a:pt x="610" y="114"/>
                                  <a:pt x="612" y="116"/>
                                  <a:pt x="610" y="115"/>
                                </a:cubicBezTo>
                                <a:cubicBezTo>
                                  <a:pt x="607" y="112"/>
                                  <a:pt x="602" y="111"/>
                                  <a:pt x="596" y="106"/>
                                </a:cubicBezTo>
                                <a:cubicBezTo>
                                  <a:pt x="596" y="106"/>
                                  <a:pt x="595" y="106"/>
                                  <a:pt x="595" y="105"/>
                                </a:cubicBezTo>
                                <a:cubicBezTo>
                                  <a:pt x="594" y="105"/>
                                  <a:pt x="594" y="105"/>
                                  <a:pt x="594" y="106"/>
                                </a:cubicBezTo>
                                <a:cubicBezTo>
                                  <a:pt x="587" y="101"/>
                                  <a:pt x="583" y="99"/>
                                  <a:pt x="576" y="95"/>
                                </a:cubicBezTo>
                                <a:cubicBezTo>
                                  <a:pt x="573" y="94"/>
                                  <a:pt x="576" y="96"/>
                                  <a:pt x="575" y="96"/>
                                </a:cubicBezTo>
                                <a:cubicBezTo>
                                  <a:pt x="575" y="95"/>
                                  <a:pt x="571" y="94"/>
                                  <a:pt x="571" y="94"/>
                                </a:cubicBezTo>
                                <a:cubicBezTo>
                                  <a:pt x="568" y="92"/>
                                  <a:pt x="566" y="90"/>
                                  <a:pt x="562" y="88"/>
                                </a:cubicBezTo>
                                <a:cubicBezTo>
                                  <a:pt x="555" y="85"/>
                                  <a:pt x="548" y="82"/>
                                  <a:pt x="540" y="79"/>
                                </a:cubicBezTo>
                                <a:cubicBezTo>
                                  <a:pt x="540" y="78"/>
                                  <a:pt x="540" y="78"/>
                                  <a:pt x="540" y="78"/>
                                </a:cubicBezTo>
                                <a:cubicBezTo>
                                  <a:pt x="537" y="77"/>
                                  <a:pt x="535" y="76"/>
                                  <a:pt x="533" y="75"/>
                                </a:cubicBezTo>
                                <a:cubicBezTo>
                                  <a:pt x="530" y="74"/>
                                  <a:pt x="529" y="74"/>
                                  <a:pt x="526" y="73"/>
                                </a:cubicBezTo>
                                <a:cubicBezTo>
                                  <a:pt x="526" y="72"/>
                                  <a:pt x="526" y="72"/>
                                  <a:pt x="526" y="72"/>
                                </a:cubicBezTo>
                                <a:cubicBezTo>
                                  <a:pt x="521" y="71"/>
                                  <a:pt x="517" y="70"/>
                                  <a:pt x="514" y="68"/>
                                </a:cubicBezTo>
                                <a:cubicBezTo>
                                  <a:pt x="510" y="68"/>
                                  <a:pt x="504" y="65"/>
                                  <a:pt x="502" y="64"/>
                                </a:cubicBezTo>
                                <a:cubicBezTo>
                                  <a:pt x="500" y="63"/>
                                  <a:pt x="502" y="65"/>
                                  <a:pt x="502" y="65"/>
                                </a:cubicBezTo>
                                <a:cubicBezTo>
                                  <a:pt x="497" y="64"/>
                                  <a:pt x="493" y="62"/>
                                  <a:pt x="488" y="60"/>
                                </a:cubicBezTo>
                                <a:cubicBezTo>
                                  <a:pt x="485" y="60"/>
                                  <a:pt x="481" y="60"/>
                                  <a:pt x="480" y="59"/>
                                </a:cubicBezTo>
                                <a:cubicBezTo>
                                  <a:pt x="483" y="59"/>
                                  <a:pt x="485" y="60"/>
                                  <a:pt x="484" y="59"/>
                                </a:cubicBezTo>
                                <a:cubicBezTo>
                                  <a:pt x="482" y="58"/>
                                  <a:pt x="480" y="59"/>
                                  <a:pt x="480" y="58"/>
                                </a:cubicBezTo>
                                <a:cubicBezTo>
                                  <a:pt x="479" y="58"/>
                                  <a:pt x="479" y="58"/>
                                  <a:pt x="479" y="59"/>
                                </a:cubicBezTo>
                                <a:cubicBezTo>
                                  <a:pt x="474" y="58"/>
                                  <a:pt x="470" y="57"/>
                                  <a:pt x="468" y="56"/>
                                </a:cubicBezTo>
                                <a:cubicBezTo>
                                  <a:pt x="466" y="56"/>
                                  <a:pt x="469" y="57"/>
                                  <a:pt x="464" y="56"/>
                                </a:cubicBezTo>
                                <a:cubicBezTo>
                                  <a:pt x="465" y="55"/>
                                  <a:pt x="461" y="54"/>
                                  <a:pt x="459" y="54"/>
                                </a:cubicBezTo>
                                <a:cubicBezTo>
                                  <a:pt x="459" y="54"/>
                                  <a:pt x="459" y="54"/>
                                  <a:pt x="458" y="54"/>
                                </a:cubicBezTo>
                                <a:cubicBezTo>
                                  <a:pt x="458" y="54"/>
                                  <a:pt x="459" y="54"/>
                                  <a:pt x="461" y="54"/>
                                </a:cubicBezTo>
                                <a:cubicBezTo>
                                  <a:pt x="461" y="53"/>
                                  <a:pt x="460" y="53"/>
                                  <a:pt x="458" y="53"/>
                                </a:cubicBezTo>
                                <a:cubicBezTo>
                                  <a:pt x="457" y="53"/>
                                  <a:pt x="456" y="53"/>
                                  <a:pt x="456" y="54"/>
                                </a:cubicBezTo>
                                <a:cubicBezTo>
                                  <a:pt x="453" y="53"/>
                                  <a:pt x="452" y="52"/>
                                  <a:pt x="450" y="52"/>
                                </a:cubicBezTo>
                                <a:cubicBezTo>
                                  <a:pt x="448" y="51"/>
                                  <a:pt x="451" y="52"/>
                                  <a:pt x="450" y="52"/>
                                </a:cubicBezTo>
                                <a:cubicBezTo>
                                  <a:pt x="442" y="51"/>
                                  <a:pt x="434" y="51"/>
                                  <a:pt x="428" y="49"/>
                                </a:cubicBezTo>
                                <a:cubicBezTo>
                                  <a:pt x="426" y="49"/>
                                  <a:pt x="429" y="50"/>
                                  <a:pt x="427" y="50"/>
                                </a:cubicBezTo>
                                <a:cubicBezTo>
                                  <a:pt x="424" y="50"/>
                                  <a:pt x="424" y="49"/>
                                  <a:pt x="426" y="49"/>
                                </a:cubicBezTo>
                                <a:cubicBezTo>
                                  <a:pt x="426" y="48"/>
                                  <a:pt x="425" y="49"/>
                                  <a:pt x="423" y="48"/>
                                </a:cubicBezTo>
                                <a:cubicBezTo>
                                  <a:pt x="423" y="49"/>
                                  <a:pt x="423" y="49"/>
                                  <a:pt x="423" y="49"/>
                                </a:cubicBezTo>
                                <a:cubicBezTo>
                                  <a:pt x="416" y="48"/>
                                  <a:pt x="410" y="48"/>
                                  <a:pt x="402" y="48"/>
                                </a:cubicBezTo>
                                <a:cubicBezTo>
                                  <a:pt x="404" y="47"/>
                                  <a:pt x="401" y="47"/>
                                  <a:pt x="397" y="47"/>
                                </a:cubicBezTo>
                                <a:cubicBezTo>
                                  <a:pt x="397" y="46"/>
                                  <a:pt x="397" y="46"/>
                                  <a:pt x="397" y="46"/>
                                </a:cubicBezTo>
                                <a:cubicBezTo>
                                  <a:pt x="394" y="47"/>
                                  <a:pt x="393" y="46"/>
                                  <a:pt x="391" y="46"/>
                                </a:cubicBezTo>
                                <a:cubicBezTo>
                                  <a:pt x="389" y="46"/>
                                  <a:pt x="395" y="47"/>
                                  <a:pt x="393" y="48"/>
                                </a:cubicBezTo>
                                <a:cubicBezTo>
                                  <a:pt x="390" y="47"/>
                                  <a:pt x="390" y="47"/>
                                  <a:pt x="388" y="47"/>
                                </a:cubicBezTo>
                                <a:cubicBezTo>
                                  <a:pt x="386" y="47"/>
                                  <a:pt x="388" y="47"/>
                                  <a:pt x="388" y="48"/>
                                </a:cubicBezTo>
                                <a:cubicBezTo>
                                  <a:pt x="385" y="48"/>
                                  <a:pt x="385" y="47"/>
                                  <a:pt x="382" y="48"/>
                                </a:cubicBezTo>
                                <a:cubicBezTo>
                                  <a:pt x="382" y="47"/>
                                  <a:pt x="383" y="47"/>
                                  <a:pt x="384" y="47"/>
                                </a:cubicBezTo>
                                <a:cubicBezTo>
                                  <a:pt x="383" y="47"/>
                                  <a:pt x="380" y="48"/>
                                  <a:pt x="380" y="47"/>
                                </a:cubicBezTo>
                                <a:cubicBezTo>
                                  <a:pt x="379" y="47"/>
                                  <a:pt x="380" y="48"/>
                                  <a:pt x="377" y="48"/>
                                </a:cubicBezTo>
                                <a:cubicBezTo>
                                  <a:pt x="376" y="47"/>
                                  <a:pt x="377" y="47"/>
                                  <a:pt x="376" y="47"/>
                                </a:cubicBezTo>
                                <a:cubicBezTo>
                                  <a:pt x="375" y="47"/>
                                  <a:pt x="371" y="48"/>
                                  <a:pt x="375" y="48"/>
                                </a:cubicBezTo>
                                <a:cubicBezTo>
                                  <a:pt x="374" y="48"/>
                                  <a:pt x="373" y="49"/>
                                  <a:pt x="371" y="49"/>
                                </a:cubicBezTo>
                                <a:cubicBezTo>
                                  <a:pt x="372" y="48"/>
                                  <a:pt x="370" y="48"/>
                                  <a:pt x="371" y="47"/>
                                </a:cubicBezTo>
                                <a:cubicBezTo>
                                  <a:pt x="370" y="47"/>
                                  <a:pt x="367" y="48"/>
                                  <a:pt x="368" y="47"/>
                                </a:cubicBezTo>
                                <a:cubicBezTo>
                                  <a:pt x="365" y="48"/>
                                  <a:pt x="363" y="48"/>
                                  <a:pt x="361" y="48"/>
                                </a:cubicBezTo>
                                <a:cubicBezTo>
                                  <a:pt x="361" y="47"/>
                                  <a:pt x="362" y="47"/>
                                  <a:pt x="363" y="47"/>
                                </a:cubicBezTo>
                                <a:cubicBezTo>
                                  <a:pt x="363" y="47"/>
                                  <a:pt x="361" y="47"/>
                                  <a:pt x="359" y="47"/>
                                </a:cubicBezTo>
                                <a:cubicBezTo>
                                  <a:pt x="358" y="48"/>
                                  <a:pt x="355" y="48"/>
                                  <a:pt x="351" y="48"/>
                                </a:cubicBezTo>
                                <a:cubicBezTo>
                                  <a:pt x="351" y="49"/>
                                  <a:pt x="354" y="48"/>
                                  <a:pt x="354" y="49"/>
                                </a:cubicBezTo>
                                <a:cubicBezTo>
                                  <a:pt x="350" y="50"/>
                                  <a:pt x="351" y="49"/>
                                  <a:pt x="348" y="49"/>
                                </a:cubicBezTo>
                                <a:cubicBezTo>
                                  <a:pt x="350" y="50"/>
                                  <a:pt x="344" y="50"/>
                                  <a:pt x="342" y="50"/>
                                </a:cubicBezTo>
                                <a:cubicBezTo>
                                  <a:pt x="340" y="50"/>
                                  <a:pt x="343" y="50"/>
                                  <a:pt x="341" y="51"/>
                                </a:cubicBezTo>
                                <a:cubicBezTo>
                                  <a:pt x="336" y="52"/>
                                  <a:pt x="334" y="52"/>
                                  <a:pt x="332" y="51"/>
                                </a:cubicBezTo>
                                <a:cubicBezTo>
                                  <a:pt x="334" y="50"/>
                                  <a:pt x="335" y="51"/>
                                  <a:pt x="335" y="51"/>
                                </a:cubicBezTo>
                                <a:cubicBezTo>
                                  <a:pt x="336" y="51"/>
                                  <a:pt x="336" y="51"/>
                                  <a:pt x="336" y="51"/>
                                </a:cubicBezTo>
                                <a:cubicBezTo>
                                  <a:pt x="336" y="50"/>
                                  <a:pt x="334" y="51"/>
                                  <a:pt x="335" y="50"/>
                                </a:cubicBezTo>
                                <a:cubicBezTo>
                                  <a:pt x="331" y="51"/>
                                  <a:pt x="331" y="51"/>
                                  <a:pt x="331" y="52"/>
                                </a:cubicBezTo>
                                <a:cubicBezTo>
                                  <a:pt x="330" y="51"/>
                                  <a:pt x="326" y="51"/>
                                  <a:pt x="326" y="52"/>
                                </a:cubicBezTo>
                                <a:cubicBezTo>
                                  <a:pt x="323" y="53"/>
                                  <a:pt x="325" y="52"/>
                                  <a:pt x="326" y="51"/>
                                </a:cubicBezTo>
                                <a:cubicBezTo>
                                  <a:pt x="326" y="51"/>
                                  <a:pt x="322" y="52"/>
                                  <a:pt x="321" y="53"/>
                                </a:cubicBezTo>
                                <a:cubicBezTo>
                                  <a:pt x="321" y="53"/>
                                  <a:pt x="322" y="53"/>
                                  <a:pt x="323" y="53"/>
                                </a:cubicBezTo>
                                <a:cubicBezTo>
                                  <a:pt x="321" y="53"/>
                                  <a:pt x="315" y="54"/>
                                  <a:pt x="316" y="55"/>
                                </a:cubicBezTo>
                                <a:cubicBezTo>
                                  <a:pt x="314" y="56"/>
                                  <a:pt x="314" y="55"/>
                                  <a:pt x="312" y="55"/>
                                </a:cubicBezTo>
                                <a:cubicBezTo>
                                  <a:pt x="313" y="55"/>
                                  <a:pt x="314" y="54"/>
                                  <a:pt x="315" y="54"/>
                                </a:cubicBezTo>
                                <a:cubicBezTo>
                                  <a:pt x="317" y="53"/>
                                  <a:pt x="317" y="53"/>
                                  <a:pt x="320" y="52"/>
                                </a:cubicBezTo>
                                <a:cubicBezTo>
                                  <a:pt x="319" y="52"/>
                                  <a:pt x="314" y="54"/>
                                  <a:pt x="313" y="54"/>
                                </a:cubicBezTo>
                                <a:cubicBezTo>
                                  <a:pt x="310" y="54"/>
                                  <a:pt x="314" y="54"/>
                                  <a:pt x="312" y="55"/>
                                </a:cubicBezTo>
                                <a:cubicBezTo>
                                  <a:pt x="308" y="56"/>
                                  <a:pt x="308" y="56"/>
                                  <a:pt x="304" y="57"/>
                                </a:cubicBezTo>
                                <a:cubicBezTo>
                                  <a:pt x="305" y="57"/>
                                  <a:pt x="307" y="57"/>
                                  <a:pt x="307" y="56"/>
                                </a:cubicBezTo>
                                <a:cubicBezTo>
                                  <a:pt x="305" y="56"/>
                                  <a:pt x="302" y="58"/>
                                  <a:pt x="302" y="58"/>
                                </a:cubicBezTo>
                                <a:cubicBezTo>
                                  <a:pt x="299" y="59"/>
                                  <a:pt x="304" y="57"/>
                                  <a:pt x="301" y="58"/>
                                </a:cubicBezTo>
                                <a:cubicBezTo>
                                  <a:pt x="301" y="57"/>
                                  <a:pt x="304" y="57"/>
                                  <a:pt x="303" y="57"/>
                                </a:cubicBezTo>
                                <a:cubicBezTo>
                                  <a:pt x="303" y="57"/>
                                  <a:pt x="298" y="58"/>
                                  <a:pt x="297" y="58"/>
                                </a:cubicBezTo>
                                <a:cubicBezTo>
                                  <a:pt x="298" y="59"/>
                                  <a:pt x="301" y="57"/>
                                  <a:pt x="301" y="58"/>
                                </a:cubicBezTo>
                                <a:cubicBezTo>
                                  <a:pt x="296" y="59"/>
                                  <a:pt x="295" y="60"/>
                                  <a:pt x="292" y="60"/>
                                </a:cubicBezTo>
                                <a:cubicBezTo>
                                  <a:pt x="290" y="61"/>
                                  <a:pt x="289" y="61"/>
                                  <a:pt x="289" y="62"/>
                                </a:cubicBezTo>
                                <a:cubicBezTo>
                                  <a:pt x="288" y="62"/>
                                  <a:pt x="283" y="62"/>
                                  <a:pt x="283" y="63"/>
                                </a:cubicBezTo>
                                <a:cubicBezTo>
                                  <a:pt x="279" y="65"/>
                                  <a:pt x="279" y="64"/>
                                  <a:pt x="276" y="65"/>
                                </a:cubicBezTo>
                                <a:cubicBezTo>
                                  <a:pt x="274" y="66"/>
                                  <a:pt x="277" y="66"/>
                                  <a:pt x="276" y="66"/>
                                </a:cubicBezTo>
                                <a:cubicBezTo>
                                  <a:pt x="273" y="67"/>
                                  <a:pt x="273" y="67"/>
                                  <a:pt x="273" y="67"/>
                                </a:cubicBezTo>
                                <a:cubicBezTo>
                                  <a:pt x="275" y="65"/>
                                  <a:pt x="264" y="71"/>
                                  <a:pt x="260" y="71"/>
                                </a:cubicBezTo>
                                <a:cubicBezTo>
                                  <a:pt x="259" y="72"/>
                                  <a:pt x="259" y="72"/>
                                  <a:pt x="259" y="73"/>
                                </a:cubicBezTo>
                                <a:cubicBezTo>
                                  <a:pt x="257" y="73"/>
                                  <a:pt x="254" y="74"/>
                                  <a:pt x="253" y="75"/>
                                </a:cubicBezTo>
                                <a:cubicBezTo>
                                  <a:pt x="253" y="75"/>
                                  <a:pt x="253" y="75"/>
                                  <a:pt x="253" y="74"/>
                                </a:cubicBezTo>
                                <a:cubicBezTo>
                                  <a:pt x="248" y="77"/>
                                  <a:pt x="246" y="78"/>
                                  <a:pt x="239" y="81"/>
                                </a:cubicBezTo>
                                <a:cubicBezTo>
                                  <a:pt x="240" y="80"/>
                                  <a:pt x="244" y="78"/>
                                  <a:pt x="245" y="78"/>
                                </a:cubicBezTo>
                                <a:cubicBezTo>
                                  <a:pt x="244" y="78"/>
                                  <a:pt x="244" y="76"/>
                                  <a:pt x="243" y="77"/>
                                </a:cubicBezTo>
                                <a:cubicBezTo>
                                  <a:pt x="243" y="77"/>
                                  <a:pt x="242" y="76"/>
                                  <a:pt x="243" y="75"/>
                                </a:cubicBezTo>
                                <a:cubicBezTo>
                                  <a:pt x="244" y="75"/>
                                  <a:pt x="244" y="75"/>
                                  <a:pt x="245" y="75"/>
                                </a:cubicBezTo>
                                <a:cubicBezTo>
                                  <a:pt x="247" y="74"/>
                                  <a:pt x="243" y="74"/>
                                  <a:pt x="246" y="73"/>
                                </a:cubicBezTo>
                                <a:cubicBezTo>
                                  <a:pt x="245" y="73"/>
                                  <a:pt x="244" y="74"/>
                                  <a:pt x="243" y="75"/>
                                </a:cubicBezTo>
                                <a:cubicBezTo>
                                  <a:pt x="243" y="73"/>
                                  <a:pt x="250" y="71"/>
                                  <a:pt x="252" y="71"/>
                                </a:cubicBezTo>
                                <a:cubicBezTo>
                                  <a:pt x="254" y="70"/>
                                  <a:pt x="251" y="70"/>
                                  <a:pt x="254" y="69"/>
                                </a:cubicBezTo>
                                <a:cubicBezTo>
                                  <a:pt x="247" y="70"/>
                                  <a:pt x="242" y="74"/>
                                  <a:pt x="237" y="76"/>
                                </a:cubicBezTo>
                                <a:cubicBezTo>
                                  <a:pt x="236" y="76"/>
                                  <a:pt x="237" y="76"/>
                                  <a:pt x="237" y="76"/>
                                </a:cubicBezTo>
                                <a:cubicBezTo>
                                  <a:pt x="235" y="77"/>
                                  <a:pt x="233" y="78"/>
                                  <a:pt x="233" y="78"/>
                                </a:cubicBezTo>
                                <a:cubicBezTo>
                                  <a:pt x="234" y="77"/>
                                  <a:pt x="235" y="77"/>
                                  <a:pt x="235" y="76"/>
                                </a:cubicBezTo>
                                <a:cubicBezTo>
                                  <a:pt x="232" y="77"/>
                                  <a:pt x="234" y="77"/>
                                  <a:pt x="231" y="78"/>
                                </a:cubicBezTo>
                                <a:cubicBezTo>
                                  <a:pt x="229" y="78"/>
                                  <a:pt x="231" y="77"/>
                                  <a:pt x="227" y="79"/>
                                </a:cubicBezTo>
                                <a:cubicBezTo>
                                  <a:pt x="227" y="78"/>
                                  <a:pt x="230" y="77"/>
                                  <a:pt x="231" y="76"/>
                                </a:cubicBezTo>
                                <a:cubicBezTo>
                                  <a:pt x="229" y="77"/>
                                  <a:pt x="228" y="77"/>
                                  <a:pt x="224" y="79"/>
                                </a:cubicBezTo>
                                <a:cubicBezTo>
                                  <a:pt x="227" y="76"/>
                                  <a:pt x="236" y="73"/>
                                  <a:pt x="233" y="72"/>
                                </a:cubicBezTo>
                                <a:cubicBezTo>
                                  <a:pt x="233" y="72"/>
                                  <a:pt x="231" y="72"/>
                                  <a:pt x="231" y="72"/>
                                </a:cubicBezTo>
                                <a:cubicBezTo>
                                  <a:pt x="229" y="73"/>
                                  <a:pt x="233" y="72"/>
                                  <a:pt x="230" y="73"/>
                                </a:cubicBezTo>
                                <a:cubicBezTo>
                                  <a:pt x="230" y="73"/>
                                  <a:pt x="232" y="73"/>
                                  <a:pt x="232" y="73"/>
                                </a:cubicBezTo>
                                <a:cubicBezTo>
                                  <a:pt x="227" y="76"/>
                                  <a:pt x="222" y="80"/>
                                  <a:pt x="219" y="80"/>
                                </a:cubicBezTo>
                                <a:cubicBezTo>
                                  <a:pt x="223" y="79"/>
                                  <a:pt x="216" y="80"/>
                                  <a:pt x="222" y="77"/>
                                </a:cubicBezTo>
                                <a:cubicBezTo>
                                  <a:pt x="221" y="76"/>
                                  <a:pt x="216" y="78"/>
                                  <a:pt x="218" y="76"/>
                                </a:cubicBezTo>
                                <a:cubicBezTo>
                                  <a:pt x="217" y="77"/>
                                  <a:pt x="210" y="80"/>
                                  <a:pt x="210" y="82"/>
                                </a:cubicBezTo>
                                <a:cubicBezTo>
                                  <a:pt x="205" y="84"/>
                                  <a:pt x="210" y="81"/>
                                  <a:pt x="203" y="85"/>
                                </a:cubicBezTo>
                                <a:cubicBezTo>
                                  <a:pt x="207" y="83"/>
                                  <a:pt x="205" y="85"/>
                                  <a:pt x="206" y="85"/>
                                </a:cubicBezTo>
                                <a:cubicBezTo>
                                  <a:pt x="203" y="87"/>
                                  <a:pt x="205" y="85"/>
                                  <a:pt x="204" y="85"/>
                                </a:cubicBezTo>
                                <a:cubicBezTo>
                                  <a:pt x="202" y="86"/>
                                  <a:pt x="201" y="88"/>
                                  <a:pt x="199" y="88"/>
                                </a:cubicBezTo>
                                <a:cubicBezTo>
                                  <a:pt x="199" y="89"/>
                                  <a:pt x="199" y="89"/>
                                  <a:pt x="198" y="89"/>
                                </a:cubicBezTo>
                                <a:cubicBezTo>
                                  <a:pt x="200" y="89"/>
                                  <a:pt x="202" y="86"/>
                                  <a:pt x="203" y="86"/>
                                </a:cubicBezTo>
                                <a:cubicBezTo>
                                  <a:pt x="204" y="87"/>
                                  <a:pt x="202" y="88"/>
                                  <a:pt x="201" y="88"/>
                                </a:cubicBezTo>
                                <a:cubicBezTo>
                                  <a:pt x="201" y="89"/>
                                  <a:pt x="205" y="87"/>
                                  <a:pt x="202" y="89"/>
                                </a:cubicBezTo>
                                <a:cubicBezTo>
                                  <a:pt x="202" y="89"/>
                                  <a:pt x="204" y="88"/>
                                  <a:pt x="205" y="87"/>
                                </a:cubicBezTo>
                                <a:cubicBezTo>
                                  <a:pt x="203" y="89"/>
                                  <a:pt x="198" y="91"/>
                                  <a:pt x="198" y="92"/>
                                </a:cubicBezTo>
                                <a:cubicBezTo>
                                  <a:pt x="198" y="92"/>
                                  <a:pt x="198" y="91"/>
                                  <a:pt x="195" y="93"/>
                                </a:cubicBezTo>
                                <a:cubicBezTo>
                                  <a:pt x="195" y="92"/>
                                  <a:pt x="196" y="92"/>
                                  <a:pt x="197" y="91"/>
                                </a:cubicBezTo>
                                <a:cubicBezTo>
                                  <a:pt x="196" y="91"/>
                                  <a:pt x="194" y="92"/>
                                  <a:pt x="192" y="94"/>
                                </a:cubicBezTo>
                                <a:cubicBezTo>
                                  <a:pt x="191" y="94"/>
                                  <a:pt x="190" y="94"/>
                                  <a:pt x="190" y="93"/>
                                </a:cubicBezTo>
                                <a:cubicBezTo>
                                  <a:pt x="187" y="95"/>
                                  <a:pt x="190" y="94"/>
                                  <a:pt x="187" y="96"/>
                                </a:cubicBezTo>
                                <a:cubicBezTo>
                                  <a:pt x="189" y="94"/>
                                  <a:pt x="184" y="97"/>
                                  <a:pt x="184" y="96"/>
                                </a:cubicBezTo>
                                <a:cubicBezTo>
                                  <a:pt x="182" y="98"/>
                                  <a:pt x="180" y="99"/>
                                  <a:pt x="179" y="100"/>
                                </a:cubicBezTo>
                                <a:cubicBezTo>
                                  <a:pt x="179" y="99"/>
                                  <a:pt x="179" y="98"/>
                                  <a:pt x="181" y="98"/>
                                </a:cubicBezTo>
                                <a:cubicBezTo>
                                  <a:pt x="184" y="96"/>
                                  <a:pt x="180" y="98"/>
                                  <a:pt x="180" y="97"/>
                                </a:cubicBezTo>
                                <a:cubicBezTo>
                                  <a:pt x="184" y="95"/>
                                  <a:pt x="186" y="93"/>
                                  <a:pt x="191" y="90"/>
                                </a:cubicBezTo>
                                <a:cubicBezTo>
                                  <a:pt x="188" y="92"/>
                                  <a:pt x="189" y="92"/>
                                  <a:pt x="192" y="90"/>
                                </a:cubicBezTo>
                                <a:cubicBezTo>
                                  <a:pt x="194" y="88"/>
                                  <a:pt x="194" y="88"/>
                                  <a:pt x="198" y="86"/>
                                </a:cubicBezTo>
                                <a:cubicBezTo>
                                  <a:pt x="200" y="85"/>
                                  <a:pt x="196" y="86"/>
                                  <a:pt x="200" y="84"/>
                                </a:cubicBezTo>
                                <a:cubicBezTo>
                                  <a:pt x="199" y="85"/>
                                  <a:pt x="204" y="82"/>
                                  <a:pt x="204" y="84"/>
                                </a:cubicBezTo>
                                <a:cubicBezTo>
                                  <a:pt x="204" y="84"/>
                                  <a:pt x="206" y="83"/>
                                  <a:pt x="208" y="82"/>
                                </a:cubicBezTo>
                                <a:cubicBezTo>
                                  <a:pt x="208" y="81"/>
                                  <a:pt x="209" y="81"/>
                                  <a:pt x="209" y="81"/>
                                </a:cubicBezTo>
                                <a:cubicBezTo>
                                  <a:pt x="209" y="80"/>
                                  <a:pt x="205" y="82"/>
                                  <a:pt x="207" y="82"/>
                                </a:cubicBezTo>
                                <a:cubicBezTo>
                                  <a:pt x="205" y="83"/>
                                  <a:pt x="203" y="84"/>
                                  <a:pt x="203" y="83"/>
                                </a:cubicBezTo>
                                <a:cubicBezTo>
                                  <a:pt x="206" y="81"/>
                                  <a:pt x="206" y="81"/>
                                  <a:pt x="206" y="81"/>
                                </a:cubicBezTo>
                                <a:cubicBezTo>
                                  <a:pt x="206" y="81"/>
                                  <a:pt x="205" y="82"/>
                                  <a:pt x="206" y="82"/>
                                </a:cubicBezTo>
                                <a:cubicBezTo>
                                  <a:pt x="208" y="81"/>
                                  <a:pt x="207" y="81"/>
                                  <a:pt x="207" y="80"/>
                                </a:cubicBezTo>
                                <a:cubicBezTo>
                                  <a:pt x="208" y="79"/>
                                  <a:pt x="209" y="80"/>
                                  <a:pt x="210" y="79"/>
                                </a:cubicBezTo>
                                <a:cubicBezTo>
                                  <a:pt x="212" y="78"/>
                                  <a:pt x="209" y="81"/>
                                  <a:pt x="213" y="79"/>
                                </a:cubicBezTo>
                                <a:cubicBezTo>
                                  <a:pt x="215" y="78"/>
                                  <a:pt x="214" y="77"/>
                                  <a:pt x="216" y="77"/>
                                </a:cubicBezTo>
                                <a:cubicBezTo>
                                  <a:pt x="218" y="75"/>
                                  <a:pt x="218" y="73"/>
                                  <a:pt x="217" y="73"/>
                                </a:cubicBezTo>
                                <a:cubicBezTo>
                                  <a:pt x="216" y="74"/>
                                  <a:pt x="216" y="74"/>
                                  <a:pt x="213" y="75"/>
                                </a:cubicBezTo>
                                <a:cubicBezTo>
                                  <a:pt x="213" y="74"/>
                                  <a:pt x="213" y="74"/>
                                  <a:pt x="213" y="74"/>
                                </a:cubicBezTo>
                                <a:cubicBezTo>
                                  <a:pt x="219" y="70"/>
                                  <a:pt x="218" y="72"/>
                                  <a:pt x="221" y="70"/>
                                </a:cubicBezTo>
                                <a:cubicBezTo>
                                  <a:pt x="222" y="70"/>
                                  <a:pt x="220" y="71"/>
                                  <a:pt x="219" y="72"/>
                                </a:cubicBezTo>
                                <a:cubicBezTo>
                                  <a:pt x="218" y="73"/>
                                  <a:pt x="221" y="71"/>
                                  <a:pt x="219" y="73"/>
                                </a:cubicBezTo>
                                <a:cubicBezTo>
                                  <a:pt x="219" y="73"/>
                                  <a:pt x="223" y="71"/>
                                  <a:pt x="222" y="72"/>
                                </a:cubicBezTo>
                                <a:cubicBezTo>
                                  <a:pt x="224" y="71"/>
                                  <a:pt x="221" y="72"/>
                                  <a:pt x="221" y="71"/>
                                </a:cubicBezTo>
                                <a:cubicBezTo>
                                  <a:pt x="224" y="70"/>
                                  <a:pt x="221" y="70"/>
                                  <a:pt x="224" y="68"/>
                                </a:cubicBezTo>
                                <a:cubicBezTo>
                                  <a:pt x="224" y="68"/>
                                  <a:pt x="224" y="68"/>
                                  <a:pt x="224" y="68"/>
                                </a:cubicBezTo>
                                <a:cubicBezTo>
                                  <a:pt x="223" y="68"/>
                                  <a:pt x="223" y="69"/>
                                  <a:pt x="221" y="70"/>
                                </a:cubicBezTo>
                                <a:cubicBezTo>
                                  <a:pt x="224" y="66"/>
                                  <a:pt x="231" y="66"/>
                                  <a:pt x="235" y="63"/>
                                </a:cubicBezTo>
                                <a:cubicBezTo>
                                  <a:pt x="234" y="63"/>
                                  <a:pt x="233" y="64"/>
                                  <a:pt x="234" y="62"/>
                                </a:cubicBezTo>
                                <a:cubicBezTo>
                                  <a:pt x="231" y="63"/>
                                  <a:pt x="234" y="63"/>
                                  <a:pt x="231" y="64"/>
                                </a:cubicBezTo>
                                <a:cubicBezTo>
                                  <a:pt x="233" y="63"/>
                                  <a:pt x="232" y="63"/>
                                  <a:pt x="234" y="61"/>
                                </a:cubicBezTo>
                                <a:cubicBezTo>
                                  <a:pt x="236" y="60"/>
                                  <a:pt x="235" y="61"/>
                                  <a:pt x="234" y="61"/>
                                </a:cubicBezTo>
                                <a:cubicBezTo>
                                  <a:pt x="235" y="61"/>
                                  <a:pt x="236" y="61"/>
                                  <a:pt x="236" y="62"/>
                                </a:cubicBezTo>
                                <a:cubicBezTo>
                                  <a:pt x="239" y="60"/>
                                  <a:pt x="239" y="60"/>
                                  <a:pt x="241" y="59"/>
                                </a:cubicBezTo>
                                <a:cubicBezTo>
                                  <a:pt x="240" y="60"/>
                                  <a:pt x="244" y="58"/>
                                  <a:pt x="245" y="58"/>
                                </a:cubicBezTo>
                                <a:cubicBezTo>
                                  <a:pt x="248" y="57"/>
                                  <a:pt x="244" y="57"/>
                                  <a:pt x="247" y="57"/>
                                </a:cubicBezTo>
                                <a:cubicBezTo>
                                  <a:pt x="249" y="55"/>
                                  <a:pt x="249" y="56"/>
                                  <a:pt x="249" y="56"/>
                                </a:cubicBezTo>
                                <a:cubicBezTo>
                                  <a:pt x="248" y="58"/>
                                  <a:pt x="246" y="58"/>
                                  <a:pt x="244" y="59"/>
                                </a:cubicBezTo>
                                <a:cubicBezTo>
                                  <a:pt x="245" y="59"/>
                                  <a:pt x="246" y="59"/>
                                  <a:pt x="244" y="61"/>
                                </a:cubicBezTo>
                                <a:cubicBezTo>
                                  <a:pt x="244" y="61"/>
                                  <a:pt x="245" y="60"/>
                                  <a:pt x="245" y="61"/>
                                </a:cubicBezTo>
                                <a:cubicBezTo>
                                  <a:pt x="245" y="60"/>
                                  <a:pt x="245" y="60"/>
                                  <a:pt x="246" y="59"/>
                                </a:cubicBezTo>
                                <a:cubicBezTo>
                                  <a:pt x="247" y="59"/>
                                  <a:pt x="248" y="59"/>
                                  <a:pt x="248" y="59"/>
                                </a:cubicBezTo>
                                <a:cubicBezTo>
                                  <a:pt x="250" y="58"/>
                                  <a:pt x="245" y="59"/>
                                  <a:pt x="246" y="59"/>
                                </a:cubicBezTo>
                                <a:cubicBezTo>
                                  <a:pt x="248" y="57"/>
                                  <a:pt x="253" y="56"/>
                                  <a:pt x="253" y="55"/>
                                </a:cubicBezTo>
                                <a:cubicBezTo>
                                  <a:pt x="255" y="54"/>
                                  <a:pt x="255" y="55"/>
                                  <a:pt x="257" y="55"/>
                                </a:cubicBezTo>
                                <a:cubicBezTo>
                                  <a:pt x="257" y="54"/>
                                  <a:pt x="264" y="50"/>
                                  <a:pt x="267" y="50"/>
                                </a:cubicBezTo>
                                <a:cubicBezTo>
                                  <a:pt x="271" y="49"/>
                                  <a:pt x="268" y="48"/>
                                  <a:pt x="268" y="48"/>
                                </a:cubicBezTo>
                                <a:cubicBezTo>
                                  <a:pt x="266" y="49"/>
                                  <a:pt x="263" y="49"/>
                                  <a:pt x="263" y="50"/>
                                </a:cubicBezTo>
                                <a:cubicBezTo>
                                  <a:pt x="263" y="50"/>
                                  <a:pt x="265" y="50"/>
                                  <a:pt x="266" y="49"/>
                                </a:cubicBezTo>
                                <a:cubicBezTo>
                                  <a:pt x="263" y="51"/>
                                  <a:pt x="256" y="53"/>
                                  <a:pt x="253" y="55"/>
                                </a:cubicBezTo>
                                <a:cubicBezTo>
                                  <a:pt x="253" y="54"/>
                                  <a:pt x="252" y="54"/>
                                  <a:pt x="254" y="53"/>
                                </a:cubicBezTo>
                                <a:cubicBezTo>
                                  <a:pt x="256" y="52"/>
                                  <a:pt x="258" y="52"/>
                                  <a:pt x="258" y="51"/>
                                </a:cubicBezTo>
                                <a:cubicBezTo>
                                  <a:pt x="261" y="50"/>
                                  <a:pt x="259" y="52"/>
                                  <a:pt x="257" y="52"/>
                                </a:cubicBezTo>
                                <a:cubicBezTo>
                                  <a:pt x="261" y="51"/>
                                  <a:pt x="263" y="49"/>
                                  <a:pt x="267" y="48"/>
                                </a:cubicBezTo>
                                <a:cubicBezTo>
                                  <a:pt x="262" y="49"/>
                                  <a:pt x="253" y="52"/>
                                  <a:pt x="247" y="55"/>
                                </a:cubicBezTo>
                                <a:cubicBezTo>
                                  <a:pt x="244" y="56"/>
                                  <a:pt x="242" y="56"/>
                                  <a:pt x="242" y="55"/>
                                </a:cubicBezTo>
                                <a:cubicBezTo>
                                  <a:pt x="240" y="56"/>
                                  <a:pt x="242" y="56"/>
                                  <a:pt x="242" y="57"/>
                                </a:cubicBezTo>
                                <a:cubicBezTo>
                                  <a:pt x="240" y="57"/>
                                  <a:pt x="241" y="58"/>
                                  <a:pt x="239" y="58"/>
                                </a:cubicBezTo>
                                <a:cubicBezTo>
                                  <a:pt x="238" y="58"/>
                                  <a:pt x="240" y="57"/>
                                  <a:pt x="239" y="57"/>
                                </a:cubicBezTo>
                                <a:cubicBezTo>
                                  <a:pt x="238" y="57"/>
                                  <a:pt x="236" y="58"/>
                                  <a:pt x="234" y="59"/>
                                </a:cubicBezTo>
                                <a:cubicBezTo>
                                  <a:pt x="233" y="60"/>
                                  <a:pt x="235" y="59"/>
                                  <a:pt x="234" y="60"/>
                                </a:cubicBezTo>
                                <a:cubicBezTo>
                                  <a:pt x="236" y="59"/>
                                  <a:pt x="235" y="59"/>
                                  <a:pt x="235" y="59"/>
                                </a:cubicBezTo>
                                <a:cubicBezTo>
                                  <a:pt x="237" y="57"/>
                                  <a:pt x="237" y="58"/>
                                  <a:pt x="239" y="58"/>
                                </a:cubicBezTo>
                                <a:cubicBezTo>
                                  <a:pt x="238" y="59"/>
                                  <a:pt x="227" y="63"/>
                                  <a:pt x="229" y="64"/>
                                </a:cubicBezTo>
                                <a:cubicBezTo>
                                  <a:pt x="228" y="64"/>
                                  <a:pt x="227" y="64"/>
                                  <a:pt x="226" y="64"/>
                                </a:cubicBezTo>
                                <a:cubicBezTo>
                                  <a:pt x="229" y="61"/>
                                  <a:pt x="225" y="63"/>
                                  <a:pt x="223" y="62"/>
                                </a:cubicBezTo>
                                <a:cubicBezTo>
                                  <a:pt x="222" y="63"/>
                                  <a:pt x="222" y="63"/>
                                  <a:pt x="220" y="64"/>
                                </a:cubicBezTo>
                                <a:cubicBezTo>
                                  <a:pt x="220" y="64"/>
                                  <a:pt x="221" y="63"/>
                                  <a:pt x="221" y="63"/>
                                </a:cubicBezTo>
                                <a:cubicBezTo>
                                  <a:pt x="216" y="65"/>
                                  <a:pt x="222" y="64"/>
                                  <a:pt x="217" y="66"/>
                                </a:cubicBezTo>
                                <a:cubicBezTo>
                                  <a:pt x="217" y="65"/>
                                  <a:pt x="218" y="65"/>
                                  <a:pt x="218" y="64"/>
                                </a:cubicBezTo>
                                <a:cubicBezTo>
                                  <a:pt x="213" y="68"/>
                                  <a:pt x="214" y="68"/>
                                  <a:pt x="210" y="70"/>
                                </a:cubicBezTo>
                                <a:cubicBezTo>
                                  <a:pt x="209" y="69"/>
                                  <a:pt x="209" y="69"/>
                                  <a:pt x="209" y="69"/>
                                </a:cubicBezTo>
                                <a:cubicBezTo>
                                  <a:pt x="209" y="69"/>
                                  <a:pt x="207" y="71"/>
                                  <a:pt x="205" y="72"/>
                                </a:cubicBezTo>
                                <a:cubicBezTo>
                                  <a:pt x="205" y="72"/>
                                  <a:pt x="207" y="72"/>
                                  <a:pt x="204" y="74"/>
                                </a:cubicBezTo>
                                <a:cubicBezTo>
                                  <a:pt x="204" y="73"/>
                                  <a:pt x="205" y="72"/>
                                  <a:pt x="203" y="73"/>
                                </a:cubicBezTo>
                                <a:cubicBezTo>
                                  <a:pt x="201" y="75"/>
                                  <a:pt x="199" y="76"/>
                                  <a:pt x="198" y="77"/>
                                </a:cubicBezTo>
                                <a:cubicBezTo>
                                  <a:pt x="199" y="76"/>
                                  <a:pt x="202" y="75"/>
                                  <a:pt x="198" y="78"/>
                                </a:cubicBezTo>
                                <a:cubicBezTo>
                                  <a:pt x="199" y="78"/>
                                  <a:pt x="201" y="77"/>
                                  <a:pt x="203" y="75"/>
                                </a:cubicBezTo>
                                <a:cubicBezTo>
                                  <a:pt x="203" y="76"/>
                                  <a:pt x="196" y="80"/>
                                  <a:pt x="194" y="81"/>
                                </a:cubicBezTo>
                                <a:cubicBezTo>
                                  <a:pt x="197" y="79"/>
                                  <a:pt x="196" y="79"/>
                                  <a:pt x="197" y="77"/>
                                </a:cubicBezTo>
                                <a:cubicBezTo>
                                  <a:pt x="194" y="79"/>
                                  <a:pt x="195" y="78"/>
                                  <a:pt x="192" y="80"/>
                                </a:cubicBezTo>
                                <a:cubicBezTo>
                                  <a:pt x="191" y="80"/>
                                  <a:pt x="192" y="80"/>
                                  <a:pt x="192" y="81"/>
                                </a:cubicBezTo>
                                <a:cubicBezTo>
                                  <a:pt x="187" y="83"/>
                                  <a:pt x="184" y="85"/>
                                  <a:pt x="179" y="89"/>
                                </a:cubicBezTo>
                                <a:cubicBezTo>
                                  <a:pt x="179" y="89"/>
                                  <a:pt x="180" y="89"/>
                                  <a:pt x="180" y="89"/>
                                </a:cubicBezTo>
                                <a:cubicBezTo>
                                  <a:pt x="181" y="88"/>
                                  <a:pt x="181" y="88"/>
                                  <a:pt x="183" y="87"/>
                                </a:cubicBezTo>
                                <a:cubicBezTo>
                                  <a:pt x="182" y="88"/>
                                  <a:pt x="182" y="89"/>
                                  <a:pt x="182" y="90"/>
                                </a:cubicBezTo>
                                <a:cubicBezTo>
                                  <a:pt x="179" y="91"/>
                                  <a:pt x="178" y="93"/>
                                  <a:pt x="177" y="92"/>
                                </a:cubicBezTo>
                                <a:cubicBezTo>
                                  <a:pt x="176" y="94"/>
                                  <a:pt x="174" y="95"/>
                                  <a:pt x="172" y="96"/>
                                </a:cubicBezTo>
                                <a:cubicBezTo>
                                  <a:pt x="171" y="96"/>
                                  <a:pt x="173" y="94"/>
                                  <a:pt x="173" y="94"/>
                                </a:cubicBezTo>
                                <a:cubicBezTo>
                                  <a:pt x="169" y="96"/>
                                  <a:pt x="172" y="96"/>
                                  <a:pt x="171" y="97"/>
                                </a:cubicBezTo>
                                <a:cubicBezTo>
                                  <a:pt x="171" y="97"/>
                                  <a:pt x="172" y="96"/>
                                  <a:pt x="173" y="95"/>
                                </a:cubicBezTo>
                                <a:cubicBezTo>
                                  <a:pt x="173" y="96"/>
                                  <a:pt x="169" y="100"/>
                                  <a:pt x="173" y="97"/>
                                </a:cubicBezTo>
                                <a:cubicBezTo>
                                  <a:pt x="171" y="99"/>
                                  <a:pt x="166" y="102"/>
                                  <a:pt x="166" y="101"/>
                                </a:cubicBezTo>
                                <a:cubicBezTo>
                                  <a:pt x="169" y="98"/>
                                  <a:pt x="167" y="98"/>
                                  <a:pt x="169" y="97"/>
                                </a:cubicBezTo>
                                <a:cubicBezTo>
                                  <a:pt x="168" y="96"/>
                                  <a:pt x="165" y="99"/>
                                  <a:pt x="163" y="101"/>
                                </a:cubicBezTo>
                                <a:cubicBezTo>
                                  <a:pt x="163" y="101"/>
                                  <a:pt x="162" y="101"/>
                                  <a:pt x="162" y="101"/>
                                </a:cubicBezTo>
                                <a:cubicBezTo>
                                  <a:pt x="162" y="101"/>
                                  <a:pt x="163" y="100"/>
                                  <a:pt x="163" y="100"/>
                                </a:cubicBezTo>
                                <a:cubicBezTo>
                                  <a:pt x="163" y="100"/>
                                  <a:pt x="162" y="100"/>
                                  <a:pt x="161" y="101"/>
                                </a:cubicBezTo>
                                <a:cubicBezTo>
                                  <a:pt x="162" y="102"/>
                                  <a:pt x="162" y="102"/>
                                  <a:pt x="158" y="102"/>
                                </a:cubicBezTo>
                                <a:cubicBezTo>
                                  <a:pt x="157" y="104"/>
                                  <a:pt x="161" y="102"/>
                                  <a:pt x="157" y="105"/>
                                </a:cubicBezTo>
                                <a:cubicBezTo>
                                  <a:pt x="157" y="104"/>
                                  <a:pt x="155" y="105"/>
                                  <a:pt x="154" y="106"/>
                                </a:cubicBezTo>
                                <a:cubicBezTo>
                                  <a:pt x="157" y="105"/>
                                  <a:pt x="154" y="107"/>
                                  <a:pt x="154" y="107"/>
                                </a:cubicBezTo>
                                <a:cubicBezTo>
                                  <a:pt x="152" y="109"/>
                                  <a:pt x="153" y="108"/>
                                  <a:pt x="151" y="109"/>
                                </a:cubicBezTo>
                                <a:cubicBezTo>
                                  <a:pt x="151" y="109"/>
                                  <a:pt x="153" y="108"/>
                                  <a:pt x="152" y="108"/>
                                </a:cubicBezTo>
                                <a:cubicBezTo>
                                  <a:pt x="152" y="108"/>
                                  <a:pt x="152" y="108"/>
                                  <a:pt x="151" y="108"/>
                                </a:cubicBezTo>
                                <a:cubicBezTo>
                                  <a:pt x="150" y="109"/>
                                  <a:pt x="151" y="109"/>
                                  <a:pt x="150" y="110"/>
                                </a:cubicBezTo>
                                <a:cubicBezTo>
                                  <a:pt x="150" y="111"/>
                                  <a:pt x="153" y="108"/>
                                  <a:pt x="150" y="111"/>
                                </a:cubicBezTo>
                                <a:cubicBezTo>
                                  <a:pt x="151" y="111"/>
                                  <a:pt x="154" y="109"/>
                                  <a:pt x="154" y="108"/>
                                </a:cubicBezTo>
                                <a:cubicBezTo>
                                  <a:pt x="154" y="109"/>
                                  <a:pt x="156" y="108"/>
                                  <a:pt x="156" y="108"/>
                                </a:cubicBezTo>
                                <a:cubicBezTo>
                                  <a:pt x="154" y="110"/>
                                  <a:pt x="154" y="109"/>
                                  <a:pt x="153" y="110"/>
                                </a:cubicBezTo>
                                <a:cubicBezTo>
                                  <a:pt x="152" y="111"/>
                                  <a:pt x="149" y="113"/>
                                  <a:pt x="149" y="114"/>
                                </a:cubicBezTo>
                                <a:cubicBezTo>
                                  <a:pt x="150" y="113"/>
                                  <a:pt x="153" y="110"/>
                                  <a:pt x="154" y="111"/>
                                </a:cubicBezTo>
                                <a:cubicBezTo>
                                  <a:pt x="151" y="113"/>
                                  <a:pt x="152" y="113"/>
                                  <a:pt x="153" y="113"/>
                                </a:cubicBezTo>
                                <a:cubicBezTo>
                                  <a:pt x="153" y="113"/>
                                  <a:pt x="152" y="113"/>
                                  <a:pt x="152" y="113"/>
                                </a:cubicBezTo>
                                <a:cubicBezTo>
                                  <a:pt x="152" y="113"/>
                                  <a:pt x="152" y="114"/>
                                  <a:pt x="152" y="114"/>
                                </a:cubicBezTo>
                                <a:cubicBezTo>
                                  <a:pt x="150" y="114"/>
                                  <a:pt x="153" y="111"/>
                                  <a:pt x="149" y="114"/>
                                </a:cubicBezTo>
                                <a:cubicBezTo>
                                  <a:pt x="149" y="116"/>
                                  <a:pt x="146" y="119"/>
                                  <a:pt x="150" y="117"/>
                                </a:cubicBezTo>
                                <a:cubicBezTo>
                                  <a:pt x="149" y="118"/>
                                  <a:pt x="149" y="118"/>
                                  <a:pt x="149" y="118"/>
                                </a:cubicBezTo>
                                <a:cubicBezTo>
                                  <a:pt x="147" y="120"/>
                                  <a:pt x="146" y="119"/>
                                  <a:pt x="147" y="118"/>
                                </a:cubicBezTo>
                                <a:cubicBezTo>
                                  <a:pt x="144" y="118"/>
                                  <a:pt x="140" y="124"/>
                                  <a:pt x="138" y="124"/>
                                </a:cubicBezTo>
                                <a:cubicBezTo>
                                  <a:pt x="139" y="124"/>
                                  <a:pt x="136" y="126"/>
                                  <a:pt x="136" y="127"/>
                                </a:cubicBezTo>
                                <a:cubicBezTo>
                                  <a:pt x="137" y="127"/>
                                  <a:pt x="140" y="125"/>
                                  <a:pt x="143" y="122"/>
                                </a:cubicBezTo>
                                <a:cubicBezTo>
                                  <a:pt x="143" y="122"/>
                                  <a:pt x="143" y="122"/>
                                  <a:pt x="143" y="122"/>
                                </a:cubicBezTo>
                                <a:cubicBezTo>
                                  <a:pt x="144" y="121"/>
                                  <a:pt x="142" y="123"/>
                                  <a:pt x="144" y="123"/>
                                </a:cubicBezTo>
                                <a:cubicBezTo>
                                  <a:pt x="142" y="122"/>
                                  <a:pt x="139" y="127"/>
                                  <a:pt x="138" y="126"/>
                                </a:cubicBezTo>
                                <a:cubicBezTo>
                                  <a:pt x="135" y="128"/>
                                  <a:pt x="135" y="129"/>
                                  <a:pt x="134" y="130"/>
                                </a:cubicBezTo>
                                <a:cubicBezTo>
                                  <a:pt x="137" y="129"/>
                                  <a:pt x="137" y="128"/>
                                  <a:pt x="139" y="127"/>
                                </a:cubicBezTo>
                                <a:cubicBezTo>
                                  <a:pt x="139" y="128"/>
                                  <a:pt x="140" y="127"/>
                                  <a:pt x="139" y="128"/>
                                </a:cubicBezTo>
                                <a:cubicBezTo>
                                  <a:pt x="140" y="128"/>
                                  <a:pt x="141" y="127"/>
                                  <a:pt x="141" y="127"/>
                                </a:cubicBezTo>
                                <a:cubicBezTo>
                                  <a:pt x="142" y="126"/>
                                  <a:pt x="142" y="126"/>
                                  <a:pt x="142" y="126"/>
                                </a:cubicBezTo>
                                <a:cubicBezTo>
                                  <a:pt x="143" y="125"/>
                                  <a:pt x="144" y="125"/>
                                  <a:pt x="146" y="123"/>
                                </a:cubicBezTo>
                                <a:cubicBezTo>
                                  <a:pt x="147" y="121"/>
                                  <a:pt x="151" y="120"/>
                                  <a:pt x="154" y="116"/>
                                </a:cubicBezTo>
                                <a:cubicBezTo>
                                  <a:pt x="159" y="114"/>
                                  <a:pt x="160" y="110"/>
                                  <a:pt x="162" y="111"/>
                                </a:cubicBezTo>
                                <a:cubicBezTo>
                                  <a:pt x="165" y="107"/>
                                  <a:pt x="169" y="106"/>
                                  <a:pt x="173" y="103"/>
                                </a:cubicBezTo>
                                <a:cubicBezTo>
                                  <a:pt x="175" y="101"/>
                                  <a:pt x="172" y="103"/>
                                  <a:pt x="174" y="102"/>
                                </a:cubicBezTo>
                                <a:cubicBezTo>
                                  <a:pt x="175" y="101"/>
                                  <a:pt x="176" y="101"/>
                                  <a:pt x="178" y="100"/>
                                </a:cubicBezTo>
                                <a:cubicBezTo>
                                  <a:pt x="174" y="104"/>
                                  <a:pt x="169" y="106"/>
                                  <a:pt x="163" y="111"/>
                                </a:cubicBezTo>
                                <a:cubicBezTo>
                                  <a:pt x="166" y="111"/>
                                  <a:pt x="178" y="99"/>
                                  <a:pt x="183" y="98"/>
                                </a:cubicBezTo>
                                <a:cubicBezTo>
                                  <a:pt x="183" y="98"/>
                                  <a:pt x="180" y="101"/>
                                  <a:pt x="183" y="99"/>
                                </a:cubicBezTo>
                                <a:cubicBezTo>
                                  <a:pt x="183" y="100"/>
                                  <a:pt x="177" y="103"/>
                                  <a:pt x="177" y="104"/>
                                </a:cubicBezTo>
                                <a:cubicBezTo>
                                  <a:pt x="173" y="106"/>
                                  <a:pt x="172" y="108"/>
                                  <a:pt x="168" y="110"/>
                                </a:cubicBezTo>
                                <a:cubicBezTo>
                                  <a:pt x="168" y="111"/>
                                  <a:pt x="168" y="111"/>
                                  <a:pt x="168" y="111"/>
                                </a:cubicBezTo>
                                <a:cubicBezTo>
                                  <a:pt x="170" y="109"/>
                                  <a:pt x="173" y="108"/>
                                  <a:pt x="176" y="106"/>
                                </a:cubicBezTo>
                                <a:cubicBezTo>
                                  <a:pt x="175" y="107"/>
                                  <a:pt x="175" y="107"/>
                                  <a:pt x="176" y="107"/>
                                </a:cubicBezTo>
                                <a:cubicBezTo>
                                  <a:pt x="173" y="109"/>
                                  <a:pt x="173" y="109"/>
                                  <a:pt x="169" y="112"/>
                                </a:cubicBezTo>
                                <a:cubicBezTo>
                                  <a:pt x="168" y="112"/>
                                  <a:pt x="168" y="112"/>
                                  <a:pt x="168" y="112"/>
                                </a:cubicBezTo>
                                <a:cubicBezTo>
                                  <a:pt x="166" y="114"/>
                                  <a:pt x="163" y="116"/>
                                  <a:pt x="159" y="119"/>
                                </a:cubicBezTo>
                                <a:cubicBezTo>
                                  <a:pt x="160" y="120"/>
                                  <a:pt x="165" y="115"/>
                                  <a:pt x="166" y="114"/>
                                </a:cubicBezTo>
                                <a:cubicBezTo>
                                  <a:pt x="167" y="114"/>
                                  <a:pt x="166" y="114"/>
                                  <a:pt x="166" y="114"/>
                                </a:cubicBezTo>
                                <a:cubicBezTo>
                                  <a:pt x="164" y="116"/>
                                  <a:pt x="168" y="113"/>
                                  <a:pt x="168" y="114"/>
                                </a:cubicBezTo>
                                <a:cubicBezTo>
                                  <a:pt x="169" y="112"/>
                                  <a:pt x="172" y="111"/>
                                  <a:pt x="175" y="108"/>
                                </a:cubicBezTo>
                                <a:cubicBezTo>
                                  <a:pt x="175" y="109"/>
                                  <a:pt x="174" y="110"/>
                                  <a:pt x="174" y="110"/>
                                </a:cubicBezTo>
                                <a:cubicBezTo>
                                  <a:pt x="176" y="108"/>
                                  <a:pt x="181" y="104"/>
                                  <a:pt x="183" y="104"/>
                                </a:cubicBezTo>
                                <a:cubicBezTo>
                                  <a:pt x="185" y="102"/>
                                  <a:pt x="189" y="100"/>
                                  <a:pt x="190" y="98"/>
                                </a:cubicBezTo>
                                <a:cubicBezTo>
                                  <a:pt x="191" y="98"/>
                                  <a:pt x="196" y="95"/>
                                  <a:pt x="199" y="93"/>
                                </a:cubicBezTo>
                                <a:cubicBezTo>
                                  <a:pt x="199" y="93"/>
                                  <a:pt x="198" y="94"/>
                                  <a:pt x="198" y="94"/>
                                </a:cubicBezTo>
                                <a:cubicBezTo>
                                  <a:pt x="203" y="90"/>
                                  <a:pt x="208" y="88"/>
                                  <a:pt x="215" y="83"/>
                                </a:cubicBezTo>
                                <a:cubicBezTo>
                                  <a:pt x="214" y="84"/>
                                  <a:pt x="214" y="85"/>
                                  <a:pt x="215" y="84"/>
                                </a:cubicBezTo>
                                <a:cubicBezTo>
                                  <a:pt x="218" y="83"/>
                                  <a:pt x="214" y="85"/>
                                  <a:pt x="215" y="85"/>
                                </a:cubicBezTo>
                                <a:cubicBezTo>
                                  <a:pt x="212" y="86"/>
                                  <a:pt x="211" y="87"/>
                                  <a:pt x="208" y="88"/>
                                </a:cubicBezTo>
                                <a:cubicBezTo>
                                  <a:pt x="206" y="89"/>
                                  <a:pt x="209" y="88"/>
                                  <a:pt x="209" y="89"/>
                                </a:cubicBezTo>
                                <a:cubicBezTo>
                                  <a:pt x="204" y="91"/>
                                  <a:pt x="202" y="93"/>
                                  <a:pt x="200" y="95"/>
                                </a:cubicBezTo>
                                <a:cubicBezTo>
                                  <a:pt x="198" y="95"/>
                                  <a:pt x="196" y="97"/>
                                  <a:pt x="194" y="98"/>
                                </a:cubicBezTo>
                                <a:cubicBezTo>
                                  <a:pt x="193" y="99"/>
                                  <a:pt x="193" y="99"/>
                                  <a:pt x="193" y="99"/>
                                </a:cubicBezTo>
                                <a:cubicBezTo>
                                  <a:pt x="190" y="100"/>
                                  <a:pt x="188" y="102"/>
                                  <a:pt x="184" y="105"/>
                                </a:cubicBezTo>
                                <a:cubicBezTo>
                                  <a:pt x="184" y="104"/>
                                  <a:pt x="184" y="104"/>
                                  <a:pt x="184" y="104"/>
                                </a:cubicBezTo>
                                <a:cubicBezTo>
                                  <a:pt x="183" y="105"/>
                                  <a:pt x="182" y="106"/>
                                  <a:pt x="182" y="106"/>
                                </a:cubicBezTo>
                                <a:cubicBezTo>
                                  <a:pt x="182" y="106"/>
                                  <a:pt x="175" y="111"/>
                                  <a:pt x="170" y="115"/>
                                </a:cubicBezTo>
                                <a:cubicBezTo>
                                  <a:pt x="170" y="115"/>
                                  <a:pt x="170" y="115"/>
                                  <a:pt x="170" y="115"/>
                                </a:cubicBezTo>
                                <a:cubicBezTo>
                                  <a:pt x="164" y="119"/>
                                  <a:pt x="167" y="119"/>
                                  <a:pt x="161" y="123"/>
                                </a:cubicBezTo>
                                <a:cubicBezTo>
                                  <a:pt x="162" y="123"/>
                                  <a:pt x="161" y="124"/>
                                  <a:pt x="162" y="123"/>
                                </a:cubicBezTo>
                                <a:cubicBezTo>
                                  <a:pt x="161" y="124"/>
                                  <a:pt x="156" y="128"/>
                                  <a:pt x="156" y="128"/>
                                </a:cubicBezTo>
                                <a:cubicBezTo>
                                  <a:pt x="155" y="128"/>
                                  <a:pt x="156" y="129"/>
                                  <a:pt x="155" y="130"/>
                                </a:cubicBezTo>
                                <a:cubicBezTo>
                                  <a:pt x="152" y="130"/>
                                  <a:pt x="154" y="128"/>
                                  <a:pt x="154" y="127"/>
                                </a:cubicBezTo>
                                <a:cubicBezTo>
                                  <a:pt x="151" y="129"/>
                                  <a:pt x="154" y="128"/>
                                  <a:pt x="151" y="131"/>
                                </a:cubicBezTo>
                                <a:cubicBezTo>
                                  <a:pt x="151" y="131"/>
                                  <a:pt x="152" y="130"/>
                                  <a:pt x="152" y="131"/>
                                </a:cubicBezTo>
                                <a:cubicBezTo>
                                  <a:pt x="149" y="133"/>
                                  <a:pt x="150" y="133"/>
                                  <a:pt x="148" y="135"/>
                                </a:cubicBezTo>
                                <a:cubicBezTo>
                                  <a:pt x="146" y="136"/>
                                  <a:pt x="146" y="137"/>
                                  <a:pt x="145" y="138"/>
                                </a:cubicBezTo>
                                <a:cubicBezTo>
                                  <a:pt x="145" y="137"/>
                                  <a:pt x="145" y="137"/>
                                  <a:pt x="142" y="139"/>
                                </a:cubicBezTo>
                                <a:cubicBezTo>
                                  <a:pt x="140" y="141"/>
                                  <a:pt x="144" y="138"/>
                                  <a:pt x="143" y="139"/>
                                </a:cubicBezTo>
                                <a:cubicBezTo>
                                  <a:pt x="142" y="140"/>
                                  <a:pt x="139" y="142"/>
                                  <a:pt x="141" y="141"/>
                                </a:cubicBezTo>
                                <a:cubicBezTo>
                                  <a:pt x="141" y="141"/>
                                  <a:pt x="139" y="143"/>
                                  <a:pt x="139" y="142"/>
                                </a:cubicBezTo>
                                <a:cubicBezTo>
                                  <a:pt x="138" y="144"/>
                                  <a:pt x="137" y="145"/>
                                  <a:pt x="135" y="148"/>
                                </a:cubicBezTo>
                                <a:cubicBezTo>
                                  <a:pt x="139" y="145"/>
                                  <a:pt x="143" y="141"/>
                                  <a:pt x="147" y="137"/>
                                </a:cubicBezTo>
                                <a:cubicBezTo>
                                  <a:pt x="149" y="137"/>
                                  <a:pt x="147" y="138"/>
                                  <a:pt x="149" y="137"/>
                                </a:cubicBezTo>
                                <a:cubicBezTo>
                                  <a:pt x="151" y="135"/>
                                  <a:pt x="151" y="135"/>
                                  <a:pt x="151" y="134"/>
                                </a:cubicBezTo>
                                <a:cubicBezTo>
                                  <a:pt x="154" y="132"/>
                                  <a:pt x="152" y="134"/>
                                  <a:pt x="151" y="135"/>
                                </a:cubicBezTo>
                                <a:cubicBezTo>
                                  <a:pt x="152" y="135"/>
                                  <a:pt x="154" y="133"/>
                                  <a:pt x="156" y="132"/>
                                </a:cubicBezTo>
                                <a:cubicBezTo>
                                  <a:pt x="153" y="132"/>
                                  <a:pt x="159" y="128"/>
                                  <a:pt x="161" y="127"/>
                                </a:cubicBezTo>
                                <a:cubicBezTo>
                                  <a:pt x="163" y="125"/>
                                  <a:pt x="159" y="129"/>
                                  <a:pt x="157" y="130"/>
                                </a:cubicBezTo>
                                <a:cubicBezTo>
                                  <a:pt x="159" y="130"/>
                                  <a:pt x="156" y="132"/>
                                  <a:pt x="156" y="133"/>
                                </a:cubicBezTo>
                                <a:cubicBezTo>
                                  <a:pt x="155" y="134"/>
                                  <a:pt x="150" y="138"/>
                                  <a:pt x="150" y="139"/>
                                </a:cubicBezTo>
                                <a:cubicBezTo>
                                  <a:pt x="148" y="140"/>
                                  <a:pt x="146" y="141"/>
                                  <a:pt x="145" y="143"/>
                                </a:cubicBezTo>
                                <a:cubicBezTo>
                                  <a:pt x="144" y="143"/>
                                  <a:pt x="145" y="143"/>
                                  <a:pt x="145" y="142"/>
                                </a:cubicBezTo>
                                <a:cubicBezTo>
                                  <a:pt x="144" y="145"/>
                                  <a:pt x="143" y="144"/>
                                  <a:pt x="141" y="145"/>
                                </a:cubicBezTo>
                                <a:cubicBezTo>
                                  <a:pt x="139" y="147"/>
                                  <a:pt x="142" y="145"/>
                                  <a:pt x="142" y="146"/>
                                </a:cubicBezTo>
                                <a:cubicBezTo>
                                  <a:pt x="140" y="147"/>
                                  <a:pt x="141" y="147"/>
                                  <a:pt x="139" y="148"/>
                                </a:cubicBezTo>
                                <a:cubicBezTo>
                                  <a:pt x="138" y="148"/>
                                  <a:pt x="138" y="147"/>
                                  <a:pt x="140" y="145"/>
                                </a:cubicBezTo>
                                <a:cubicBezTo>
                                  <a:pt x="140" y="145"/>
                                  <a:pt x="139" y="145"/>
                                  <a:pt x="139" y="145"/>
                                </a:cubicBezTo>
                                <a:cubicBezTo>
                                  <a:pt x="137" y="148"/>
                                  <a:pt x="135" y="150"/>
                                  <a:pt x="136" y="151"/>
                                </a:cubicBezTo>
                                <a:cubicBezTo>
                                  <a:pt x="134" y="153"/>
                                  <a:pt x="135" y="151"/>
                                  <a:pt x="133" y="152"/>
                                </a:cubicBezTo>
                                <a:cubicBezTo>
                                  <a:pt x="133" y="153"/>
                                  <a:pt x="134" y="153"/>
                                  <a:pt x="131" y="156"/>
                                </a:cubicBezTo>
                                <a:cubicBezTo>
                                  <a:pt x="131" y="155"/>
                                  <a:pt x="131" y="155"/>
                                  <a:pt x="130" y="155"/>
                                </a:cubicBezTo>
                                <a:cubicBezTo>
                                  <a:pt x="130" y="156"/>
                                  <a:pt x="129" y="157"/>
                                  <a:pt x="129" y="158"/>
                                </a:cubicBezTo>
                                <a:cubicBezTo>
                                  <a:pt x="125" y="161"/>
                                  <a:pt x="122" y="164"/>
                                  <a:pt x="119" y="167"/>
                                </a:cubicBezTo>
                                <a:cubicBezTo>
                                  <a:pt x="118" y="168"/>
                                  <a:pt x="118" y="168"/>
                                  <a:pt x="118" y="168"/>
                                </a:cubicBezTo>
                                <a:cubicBezTo>
                                  <a:pt x="116" y="169"/>
                                  <a:pt x="117" y="169"/>
                                  <a:pt x="115" y="171"/>
                                </a:cubicBezTo>
                                <a:cubicBezTo>
                                  <a:pt x="113" y="171"/>
                                  <a:pt x="111" y="174"/>
                                  <a:pt x="109" y="175"/>
                                </a:cubicBezTo>
                                <a:cubicBezTo>
                                  <a:pt x="110" y="174"/>
                                  <a:pt x="110" y="174"/>
                                  <a:pt x="110" y="173"/>
                                </a:cubicBezTo>
                                <a:cubicBezTo>
                                  <a:pt x="114" y="170"/>
                                  <a:pt x="118" y="163"/>
                                  <a:pt x="121" y="162"/>
                                </a:cubicBezTo>
                                <a:cubicBezTo>
                                  <a:pt x="125" y="157"/>
                                  <a:pt x="129" y="153"/>
                                  <a:pt x="133" y="151"/>
                                </a:cubicBezTo>
                                <a:cubicBezTo>
                                  <a:pt x="134" y="150"/>
                                  <a:pt x="134" y="149"/>
                                  <a:pt x="134" y="149"/>
                                </a:cubicBezTo>
                                <a:cubicBezTo>
                                  <a:pt x="134" y="148"/>
                                  <a:pt x="130" y="152"/>
                                  <a:pt x="130" y="150"/>
                                </a:cubicBezTo>
                                <a:cubicBezTo>
                                  <a:pt x="131" y="150"/>
                                  <a:pt x="131" y="150"/>
                                  <a:pt x="131" y="150"/>
                                </a:cubicBezTo>
                                <a:cubicBezTo>
                                  <a:pt x="133" y="149"/>
                                  <a:pt x="133" y="148"/>
                                  <a:pt x="135" y="147"/>
                                </a:cubicBezTo>
                                <a:cubicBezTo>
                                  <a:pt x="126" y="153"/>
                                  <a:pt x="125" y="155"/>
                                  <a:pt x="119" y="161"/>
                                </a:cubicBezTo>
                                <a:cubicBezTo>
                                  <a:pt x="118" y="160"/>
                                  <a:pt x="122" y="157"/>
                                  <a:pt x="123" y="155"/>
                                </a:cubicBezTo>
                                <a:cubicBezTo>
                                  <a:pt x="121" y="157"/>
                                  <a:pt x="123" y="155"/>
                                  <a:pt x="121" y="156"/>
                                </a:cubicBezTo>
                                <a:cubicBezTo>
                                  <a:pt x="121" y="155"/>
                                  <a:pt x="123" y="153"/>
                                  <a:pt x="123" y="153"/>
                                </a:cubicBezTo>
                                <a:cubicBezTo>
                                  <a:pt x="125" y="151"/>
                                  <a:pt x="125" y="153"/>
                                  <a:pt x="123" y="155"/>
                                </a:cubicBezTo>
                                <a:cubicBezTo>
                                  <a:pt x="123" y="155"/>
                                  <a:pt x="127" y="151"/>
                                  <a:pt x="125" y="153"/>
                                </a:cubicBezTo>
                                <a:cubicBezTo>
                                  <a:pt x="128" y="151"/>
                                  <a:pt x="128" y="151"/>
                                  <a:pt x="131" y="148"/>
                                </a:cubicBezTo>
                                <a:cubicBezTo>
                                  <a:pt x="132" y="145"/>
                                  <a:pt x="130" y="145"/>
                                  <a:pt x="125" y="149"/>
                                </a:cubicBezTo>
                                <a:cubicBezTo>
                                  <a:pt x="120" y="156"/>
                                  <a:pt x="111" y="162"/>
                                  <a:pt x="106" y="170"/>
                                </a:cubicBezTo>
                                <a:cubicBezTo>
                                  <a:pt x="104" y="170"/>
                                  <a:pt x="103" y="171"/>
                                  <a:pt x="102" y="172"/>
                                </a:cubicBezTo>
                                <a:cubicBezTo>
                                  <a:pt x="101" y="173"/>
                                  <a:pt x="100" y="174"/>
                                  <a:pt x="100" y="174"/>
                                </a:cubicBezTo>
                                <a:cubicBezTo>
                                  <a:pt x="100" y="175"/>
                                  <a:pt x="100" y="175"/>
                                  <a:pt x="99" y="176"/>
                                </a:cubicBezTo>
                                <a:cubicBezTo>
                                  <a:pt x="100" y="176"/>
                                  <a:pt x="100" y="176"/>
                                  <a:pt x="100" y="175"/>
                                </a:cubicBezTo>
                                <a:cubicBezTo>
                                  <a:pt x="101" y="176"/>
                                  <a:pt x="99" y="176"/>
                                  <a:pt x="100" y="177"/>
                                </a:cubicBezTo>
                                <a:cubicBezTo>
                                  <a:pt x="99" y="176"/>
                                  <a:pt x="98" y="175"/>
                                  <a:pt x="97" y="175"/>
                                </a:cubicBezTo>
                                <a:cubicBezTo>
                                  <a:pt x="97" y="175"/>
                                  <a:pt x="97" y="176"/>
                                  <a:pt x="97" y="176"/>
                                </a:cubicBezTo>
                                <a:cubicBezTo>
                                  <a:pt x="97" y="175"/>
                                  <a:pt x="96" y="177"/>
                                  <a:pt x="96" y="176"/>
                                </a:cubicBezTo>
                                <a:cubicBezTo>
                                  <a:pt x="97" y="175"/>
                                  <a:pt x="97" y="174"/>
                                  <a:pt x="98" y="175"/>
                                </a:cubicBezTo>
                                <a:cubicBezTo>
                                  <a:pt x="98" y="174"/>
                                  <a:pt x="97" y="174"/>
                                  <a:pt x="98" y="174"/>
                                </a:cubicBezTo>
                                <a:cubicBezTo>
                                  <a:pt x="97" y="173"/>
                                  <a:pt x="96" y="175"/>
                                  <a:pt x="95" y="176"/>
                                </a:cubicBezTo>
                                <a:cubicBezTo>
                                  <a:pt x="95" y="176"/>
                                  <a:pt x="95" y="177"/>
                                  <a:pt x="94" y="177"/>
                                </a:cubicBezTo>
                                <a:cubicBezTo>
                                  <a:pt x="95" y="178"/>
                                  <a:pt x="95" y="177"/>
                                  <a:pt x="96" y="177"/>
                                </a:cubicBezTo>
                                <a:cubicBezTo>
                                  <a:pt x="95" y="178"/>
                                  <a:pt x="95" y="178"/>
                                  <a:pt x="94" y="178"/>
                                </a:cubicBezTo>
                                <a:cubicBezTo>
                                  <a:pt x="94" y="179"/>
                                  <a:pt x="95" y="179"/>
                                  <a:pt x="95" y="179"/>
                                </a:cubicBezTo>
                                <a:cubicBezTo>
                                  <a:pt x="94" y="179"/>
                                  <a:pt x="92" y="179"/>
                                  <a:pt x="92" y="180"/>
                                </a:cubicBezTo>
                                <a:cubicBezTo>
                                  <a:pt x="92" y="180"/>
                                  <a:pt x="92" y="180"/>
                                  <a:pt x="93" y="180"/>
                                </a:cubicBezTo>
                                <a:cubicBezTo>
                                  <a:pt x="93" y="180"/>
                                  <a:pt x="93" y="181"/>
                                  <a:pt x="93" y="181"/>
                                </a:cubicBezTo>
                                <a:cubicBezTo>
                                  <a:pt x="92" y="181"/>
                                  <a:pt x="92" y="180"/>
                                  <a:pt x="92" y="181"/>
                                </a:cubicBezTo>
                                <a:cubicBezTo>
                                  <a:pt x="91" y="181"/>
                                  <a:pt x="92" y="181"/>
                                  <a:pt x="92" y="181"/>
                                </a:cubicBezTo>
                                <a:cubicBezTo>
                                  <a:pt x="92" y="182"/>
                                  <a:pt x="91" y="181"/>
                                  <a:pt x="91" y="182"/>
                                </a:cubicBezTo>
                                <a:cubicBezTo>
                                  <a:pt x="90" y="182"/>
                                  <a:pt x="90" y="183"/>
                                  <a:pt x="89" y="183"/>
                                </a:cubicBezTo>
                                <a:cubicBezTo>
                                  <a:pt x="89" y="183"/>
                                  <a:pt x="90" y="182"/>
                                  <a:pt x="90" y="183"/>
                                </a:cubicBezTo>
                                <a:cubicBezTo>
                                  <a:pt x="89" y="183"/>
                                  <a:pt x="89" y="183"/>
                                  <a:pt x="88" y="183"/>
                                </a:cubicBezTo>
                                <a:cubicBezTo>
                                  <a:pt x="87" y="184"/>
                                  <a:pt x="88" y="184"/>
                                  <a:pt x="88" y="184"/>
                                </a:cubicBezTo>
                                <a:cubicBezTo>
                                  <a:pt x="87" y="184"/>
                                  <a:pt x="87" y="186"/>
                                  <a:pt x="86" y="186"/>
                                </a:cubicBezTo>
                                <a:cubicBezTo>
                                  <a:pt x="86" y="186"/>
                                  <a:pt x="86" y="186"/>
                                  <a:pt x="86" y="186"/>
                                </a:cubicBezTo>
                                <a:cubicBezTo>
                                  <a:pt x="86" y="186"/>
                                  <a:pt x="86" y="186"/>
                                  <a:pt x="85" y="186"/>
                                </a:cubicBezTo>
                                <a:cubicBezTo>
                                  <a:pt x="85" y="186"/>
                                  <a:pt x="86" y="186"/>
                                  <a:pt x="86" y="186"/>
                                </a:cubicBezTo>
                                <a:cubicBezTo>
                                  <a:pt x="84" y="188"/>
                                  <a:pt x="83" y="190"/>
                                  <a:pt x="81" y="192"/>
                                </a:cubicBezTo>
                                <a:cubicBezTo>
                                  <a:pt x="81" y="192"/>
                                  <a:pt x="81" y="192"/>
                                  <a:pt x="81" y="192"/>
                                </a:cubicBezTo>
                                <a:cubicBezTo>
                                  <a:pt x="81" y="193"/>
                                  <a:pt x="82" y="192"/>
                                  <a:pt x="81" y="193"/>
                                </a:cubicBezTo>
                                <a:cubicBezTo>
                                  <a:pt x="81" y="193"/>
                                  <a:pt x="81" y="193"/>
                                  <a:pt x="81" y="193"/>
                                </a:cubicBezTo>
                                <a:cubicBezTo>
                                  <a:pt x="80" y="193"/>
                                  <a:pt x="80" y="194"/>
                                  <a:pt x="80" y="193"/>
                                </a:cubicBezTo>
                                <a:cubicBezTo>
                                  <a:pt x="79" y="193"/>
                                  <a:pt x="81" y="192"/>
                                  <a:pt x="80" y="192"/>
                                </a:cubicBezTo>
                                <a:cubicBezTo>
                                  <a:pt x="80" y="191"/>
                                  <a:pt x="80" y="192"/>
                                  <a:pt x="80" y="192"/>
                                </a:cubicBezTo>
                                <a:cubicBezTo>
                                  <a:pt x="79" y="191"/>
                                  <a:pt x="80" y="191"/>
                                  <a:pt x="81" y="190"/>
                                </a:cubicBezTo>
                                <a:cubicBezTo>
                                  <a:pt x="81" y="191"/>
                                  <a:pt x="80" y="191"/>
                                  <a:pt x="81" y="191"/>
                                </a:cubicBezTo>
                                <a:cubicBezTo>
                                  <a:pt x="81" y="191"/>
                                  <a:pt x="82" y="191"/>
                                  <a:pt x="82" y="190"/>
                                </a:cubicBezTo>
                                <a:cubicBezTo>
                                  <a:pt x="82" y="190"/>
                                  <a:pt x="81" y="191"/>
                                  <a:pt x="81" y="190"/>
                                </a:cubicBezTo>
                                <a:cubicBezTo>
                                  <a:pt x="81" y="189"/>
                                  <a:pt x="82" y="190"/>
                                  <a:pt x="82" y="190"/>
                                </a:cubicBezTo>
                                <a:cubicBezTo>
                                  <a:pt x="83" y="189"/>
                                  <a:pt x="82" y="189"/>
                                  <a:pt x="81" y="189"/>
                                </a:cubicBezTo>
                                <a:cubicBezTo>
                                  <a:pt x="81" y="189"/>
                                  <a:pt x="81" y="190"/>
                                  <a:pt x="81" y="190"/>
                                </a:cubicBezTo>
                                <a:cubicBezTo>
                                  <a:pt x="80" y="190"/>
                                  <a:pt x="82" y="188"/>
                                  <a:pt x="82" y="188"/>
                                </a:cubicBezTo>
                                <a:cubicBezTo>
                                  <a:pt x="83" y="188"/>
                                  <a:pt x="82" y="189"/>
                                  <a:pt x="82" y="189"/>
                                </a:cubicBezTo>
                                <a:cubicBezTo>
                                  <a:pt x="83" y="189"/>
                                  <a:pt x="83" y="188"/>
                                  <a:pt x="83" y="189"/>
                                </a:cubicBezTo>
                                <a:cubicBezTo>
                                  <a:pt x="83" y="188"/>
                                  <a:pt x="83" y="188"/>
                                  <a:pt x="83" y="187"/>
                                </a:cubicBezTo>
                                <a:cubicBezTo>
                                  <a:pt x="86" y="183"/>
                                  <a:pt x="86" y="183"/>
                                  <a:pt x="86" y="183"/>
                                </a:cubicBezTo>
                                <a:cubicBezTo>
                                  <a:pt x="86" y="184"/>
                                  <a:pt x="86" y="183"/>
                                  <a:pt x="87" y="184"/>
                                </a:cubicBezTo>
                                <a:cubicBezTo>
                                  <a:pt x="87" y="183"/>
                                  <a:pt x="87" y="183"/>
                                  <a:pt x="86" y="183"/>
                                </a:cubicBezTo>
                                <a:cubicBezTo>
                                  <a:pt x="87" y="183"/>
                                  <a:pt x="86" y="182"/>
                                  <a:pt x="87" y="182"/>
                                </a:cubicBezTo>
                                <a:cubicBezTo>
                                  <a:pt x="87" y="182"/>
                                  <a:pt x="87" y="182"/>
                                  <a:pt x="87" y="183"/>
                                </a:cubicBezTo>
                                <a:cubicBezTo>
                                  <a:pt x="88" y="182"/>
                                  <a:pt x="87" y="182"/>
                                  <a:pt x="87" y="182"/>
                                </a:cubicBezTo>
                                <a:cubicBezTo>
                                  <a:pt x="89" y="179"/>
                                  <a:pt x="92" y="175"/>
                                  <a:pt x="95" y="172"/>
                                </a:cubicBezTo>
                                <a:cubicBezTo>
                                  <a:pt x="95" y="172"/>
                                  <a:pt x="95" y="172"/>
                                  <a:pt x="95" y="172"/>
                                </a:cubicBezTo>
                                <a:cubicBezTo>
                                  <a:pt x="95" y="172"/>
                                  <a:pt x="95" y="171"/>
                                  <a:pt x="95" y="171"/>
                                </a:cubicBezTo>
                                <a:cubicBezTo>
                                  <a:pt x="95" y="170"/>
                                  <a:pt x="95" y="171"/>
                                  <a:pt x="95" y="171"/>
                                </a:cubicBezTo>
                                <a:cubicBezTo>
                                  <a:pt x="95" y="171"/>
                                  <a:pt x="95" y="171"/>
                                  <a:pt x="95" y="170"/>
                                </a:cubicBezTo>
                                <a:cubicBezTo>
                                  <a:pt x="94" y="170"/>
                                  <a:pt x="94" y="170"/>
                                  <a:pt x="94" y="171"/>
                                </a:cubicBezTo>
                                <a:cubicBezTo>
                                  <a:pt x="93" y="170"/>
                                  <a:pt x="94" y="169"/>
                                  <a:pt x="95" y="169"/>
                                </a:cubicBezTo>
                                <a:cubicBezTo>
                                  <a:pt x="95" y="169"/>
                                  <a:pt x="94" y="169"/>
                                  <a:pt x="95" y="170"/>
                                </a:cubicBezTo>
                                <a:cubicBezTo>
                                  <a:pt x="95" y="170"/>
                                  <a:pt x="95" y="169"/>
                                  <a:pt x="95" y="169"/>
                                </a:cubicBezTo>
                                <a:cubicBezTo>
                                  <a:pt x="96" y="170"/>
                                  <a:pt x="95" y="170"/>
                                  <a:pt x="95" y="170"/>
                                </a:cubicBezTo>
                                <a:cubicBezTo>
                                  <a:pt x="96" y="170"/>
                                  <a:pt x="96" y="170"/>
                                  <a:pt x="96" y="170"/>
                                </a:cubicBezTo>
                                <a:cubicBezTo>
                                  <a:pt x="96" y="168"/>
                                  <a:pt x="103" y="164"/>
                                  <a:pt x="102" y="163"/>
                                </a:cubicBezTo>
                                <a:cubicBezTo>
                                  <a:pt x="105" y="161"/>
                                  <a:pt x="102" y="163"/>
                                  <a:pt x="105" y="161"/>
                                </a:cubicBezTo>
                                <a:cubicBezTo>
                                  <a:pt x="107" y="157"/>
                                  <a:pt x="113" y="152"/>
                                  <a:pt x="118" y="147"/>
                                </a:cubicBezTo>
                                <a:cubicBezTo>
                                  <a:pt x="116" y="151"/>
                                  <a:pt x="121" y="145"/>
                                  <a:pt x="123" y="143"/>
                                </a:cubicBezTo>
                                <a:cubicBezTo>
                                  <a:pt x="123" y="143"/>
                                  <a:pt x="123" y="143"/>
                                  <a:pt x="123" y="143"/>
                                </a:cubicBezTo>
                                <a:cubicBezTo>
                                  <a:pt x="124" y="142"/>
                                  <a:pt x="124" y="143"/>
                                  <a:pt x="126" y="141"/>
                                </a:cubicBezTo>
                                <a:cubicBezTo>
                                  <a:pt x="124" y="141"/>
                                  <a:pt x="130" y="137"/>
                                  <a:pt x="128" y="138"/>
                                </a:cubicBezTo>
                                <a:cubicBezTo>
                                  <a:pt x="129" y="136"/>
                                  <a:pt x="131" y="136"/>
                                  <a:pt x="131" y="136"/>
                                </a:cubicBezTo>
                                <a:cubicBezTo>
                                  <a:pt x="132" y="135"/>
                                  <a:pt x="131" y="135"/>
                                  <a:pt x="131" y="135"/>
                                </a:cubicBezTo>
                                <a:cubicBezTo>
                                  <a:pt x="133" y="134"/>
                                  <a:pt x="133" y="133"/>
                                  <a:pt x="136" y="131"/>
                                </a:cubicBezTo>
                                <a:cubicBezTo>
                                  <a:pt x="135" y="132"/>
                                  <a:pt x="136" y="132"/>
                                  <a:pt x="137" y="131"/>
                                </a:cubicBezTo>
                                <a:cubicBezTo>
                                  <a:pt x="141" y="128"/>
                                  <a:pt x="136" y="130"/>
                                  <a:pt x="139" y="128"/>
                                </a:cubicBezTo>
                                <a:cubicBezTo>
                                  <a:pt x="138" y="128"/>
                                  <a:pt x="136" y="130"/>
                                  <a:pt x="135" y="130"/>
                                </a:cubicBezTo>
                                <a:cubicBezTo>
                                  <a:pt x="134" y="131"/>
                                  <a:pt x="134" y="132"/>
                                  <a:pt x="134" y="132"/>
                                </a:cubicBezTo>
                                <a:cubicBezTo>
                                  <a:pt x="130" y="134"/>
                                  <a:pt x="128" y="137"/>
                                  <a:pt x="123" y="141"/>
                                </a:cubicBezTo>
                                <a:cubicBezTo>
                                  <a:pt x="122" y="141"/>
                                  <a:pt x="121" y="143"/>
                                  <a:pt x="122" y="141"/>
                                </a:cubicBezTo>
                                <a:cubicBezTo>
                                  <a:pt x="121" y="142"/>
                                  <a:pt x="120" y="143"/>
                                  <a:pt x="117" y="145"/>
                                </a:cubicBezTo>
                                <a:cubicBezTo>
                                  <a:pt x="121" y="141"/>
                                  <a:pt x="127" y="135"/>
                                  <a:pt x="130" y="134"/>
                                </a:cubicBezTo>
                                <a:cubicBezTo>
                                  <a:pt x="131" y="133"/>
                                  <a:pt x="130" y="132"/>
                                  <a:pt x="131" y="132"/>
                                </a:cubicBezTo>
                                <a:cubicBezTo>
                                  <a:pt x="129" y="133"/>
                                  <a:pt x="130" y="133"/>
                                  <a:pt x="128" y="135"/>
                                </a:cubicBezTo>
                                <a:cubicBezTo>
                                  <a:pt x="131" y="131"/>
                                  <a:pt x="126" y="134"/>
                                  <a:pt x="127" y="132"/>
                                </a:cubicBezTo>
                                <a:cubicBezTo>
                                  <a:pt x="125" y="133"/>
                                  <a:pt x="125" y="133"/>
                                  <a:pt x="125" y="133"/>
                                </a:cubicBezTo>
                                <a:cubicBezTo>
                                  <a:pt x="124" y="134"/>
                                  <a:pt x="127" y="133"/>
                                  <a:pt x="125" y="135"/>
                                </a:cubicBezTo>
                                <a:cubicBezTo>
                                  <a:pt x="126" y="134"/>
                                  <a:pt x="126" y="134"/>
                                  <a:pt x="126" y="134"/>
                                </a:cubicBezTo>
                                <a:cubicBezTo>
                                  <a:pt x="113" y="146"/>
                                  <a:pt x="113" y="146"/>
                                  <a:pt x="113" y="146"/>
                                </a:cubicBezTo>
                                <a:cubicBezTo>
                                  <a:pt x="112" y="146"/>
                                  <a:pt x="112" y="146"/>
                                  <a:pt x="113" y="145"/>
                                </a:cubicBezTo>
                                <a:cubicBezTo>
                                  <a:pt x="111" y="147"/>
                                  <a:pt x="111" y="147"/>
                                  <a:pt x="111" y="147"/>
                                </a:cubicBezTo>
                                <a:cubicBezTo>
                                  <a:pt x="111" y="148"/>
                                  <a:pt x="112" y="146"/>
                                  <a:pt x="113" y="146"/>
                                </a:cubicBezTo>
                                <a:cubicBezTo>
                                  <a:pt x="113" y="147"/>
                                  <a:pt x="111" y="147"/>
                                  <a:pt x="110" y="148"/>
                                </a:cubicBezTo>
                                <a:cubicBezTo>
                                  <a:pt x="106" y="153"/>
                                  <a:pt x="106" y="153"/>
                                  <a:pt x="106" y="153"/>
                                </a:cubicBezTo>
                                <a:cubicBezTo>
                                  <a:pt x="106" y="150"/>
                                  <a:pt x="103" y="155"/>
                                  <a:pt x="100" y="157"/>
                                </a:cubicBezTo>
                                <a:cubicBezTo>
                                  <a:pt x="101" y="156"/>
                                  <a:pt x="104" y="154"/>
                                  <a:pt x="104" y="152"/>
                                </a:cubicBezTo>
                                <a:cubicBezTo>
                                  <a:pt x="108" y="149"/>
                                  <a:pt x="109" y="148"/>
                                  <a:pt x="111" y="145"/>
                                </a:cubicBezTo>
                                <a:cubicBezTo>
                                  <a:pt x="110" y="145"/>
                                  <a:pt x="109" y="147"/>
                                  <a:pt x="108" y="148"/>
                                </a:cubicBezTo>
                                <a:cubicBezTo>
                                  <a:pt x="108" y="145"/>
                                  <a:pt x="106" y="148"/>
                                  <a:pt x="103" y="152"/>
                                </a:cubicBezTo>
                                <a:cubicBezTo>
                                  <a:pt x="105" y="150"/>
                                  <a:pt x="103" y="150"/>
                                  <a:pt x="101" y="151"/>
                                </a:cubicBezTo>
                                <a:cubicBezTo>
                                  <a:pt x="103" y="149"/>
                                  <a:pt x="103" y="149"/>
                                  <a:pt x="104" y="149"/>
                                </a:cubicBezTo>
                                <a:cubicBezTo>
                                  <a:pt x="105" y="148"/>
                                  <a:pt x="105" y="147"/>
                                  <a:pt x="107" y="145"/>
                                </a:cubicBezTo>
                                <a:cubicBezTo>
                                  <a:pt x="108" y="144"/>
                                  <a:pt x="108" y="146"/>
                                  <a:pt x="109" y="144"/>
                                </a:cubicBezTo>
                                <a:cubicBezTo>
                                  <a:pt x="111" y="142"/>
                                  <a:pt x="109" y="141"/>
                                  <a:pt x="113" y="139"/>
                                </a:cubicBezTo>
                                <a:cubicBezTo>
                                  <a:pt x="113" y="139"/>
                                  <a:pt x="111" y="141"/>
                                  <a:pt x="111" y="141"/>
                                </a:cubicBezTo>
                                <a:cubicBezTo>
                                  <a:pt x="114" y="139"/>
                                  <a:pt x="114" y="138"/>
                                  <a:pt x="113" y="138"/>
                                </a:cubicBezTo>
                                <a:cubicBezTo>
                                  <a:pt x="115" y="136"/>
                                  <a:pt x="115" y="137"/>
                                  <a:pt x="115" y="137"/>
                                </a:cubicBezTo>
                                <a:cubicBezTo>
                                  <a:pt x="115" y="136"/>
                                  <a:pt x="118" y="134"/>
                                  <a:pt x="118" y="133"/>
                                </a:cubicBezTo>
                                <a:cubicBezTo>
                                  <a:pt x="118" y="133"/>
                                  <a:pt x="116" y="134"/>
                                  <a:pt x="115" y="135"/>
                                </a:cubicBezTo>
                                <a:cubicBezTo>
                                  <a:pt x="116" y="134"/>
                                  <a:pt x="116" y="134"/>
                                  <a:pt x="117" y="132"/>
                                </a:cubicBezTo>
                                <a:cubicBezTo>
                                  <a:pt x="115" y="134"/>
                                  <a:pt x="115" y="134"/>
                                  <a:pt x="116" y="132"/>
                                </a:cubicBezTo>
                                <a:cubicBezTo>
                                  <a:pt x="115" y="132"/>
                                  <a:pt x="115" y="132"/>
                                  <a:pt x="115" y="132"/>
                                </a:cubicBezTo>
                                <a:cubicBezTo>
                                  <a:pt x="114" y="133"/>
                                  <a:pt x="113" y="134"/>
                                  <a:pt x="112" y="135"/>
                                </a:cubicBezTo>
                                <a:cubicBezTo>
                                  <a:pt x="111" y="136"/>
                                  <a:pt x="112" y="134"/>
                                  <a:pt x="109" y="137"/>
                                </a:cubicBezTo>
                                <a:cubicBezTo>
                                  <a:pt x="111" y="135"/>
                                  <a:pt x="109" y="136"/>
                                  <a:pt x="110" y="134"/>
                                </a:cubicBezTo>
                                <a:cubicBezTo>
                                  <a:pt x="112" y="133"/>
                                  <a:pt x="110" y="133"/>
                                  <a:pt x="111" y="133"/>
                                </a:cubicBezTo>
                                <a:cubicBezTo>
                                  <a:pt x="112" y="131"/>
                                  <a:pt x="115" y="128"/>
                                  <a:pt x="116" y="127"/>
                                </a:cubicBezTo>
                                <a:cubicBezTo>
                                  <a:pt x="118" y="126"/>
                                  <a:pt x="119" y="125"/>
                                  <a:pt x="120" y="126"/>
                                </a:cubicBezTo>
                                <a:cubicBezTo>
                                  <a:pt x="121" y="125"/>
                                  <a:pt x="121" y="124"/>
                                  <a:pt x="121" y="124"/>
                                </a:cubicBezTo>
                                <a:cubicBezTo>
                                  <a:pt x="121" y="124"/>
                                  <a:pt x="119" y="125"/>
                                  <a:pt x="119" y="124"/>
                                </a:cubicBezTo>
                                <a:cubicBezTo>
                                  <a:pt x="122" y="121"/>
                                  <a:pt x="125" y="119"/>
                                  <a:pt x="126" y="117"/>
                                </a:cubicBezTo>
                                <a:cubicBezTo>
                                  <a:pt x="127" y="116"/>
                                  <a:pt x="127" y="116"/>
                                  <a:pt x="128" y="116"/>
                                </a:cubicBezTo>
                                <a:cubicBezTo>
                                  <a:pt x="142" y="104"/>
                                  <a:pt x="148" y="99"/>
                                  <a:pt x="162" y="88"/>
                                </a:cubicBezTo>
                                <a:cubicBezTo>
                                  <a:pt x="163" y="89"/>
                                  <a:pt x="163" y="89"/>
                                  <a:pt x="164" y="88"/>
                                </a:cubicBezTo>
                                <a:cubicBezTo>
                                  <a:pt x="166" y="86"/>
                                  <a:pt x="163" y="88"/>
                                  <a:pt x="163" y="88"/>
                                </a:cubicBezTo>
                                <a:cubicBezTo>
                                  <a:pt x="175" y="79"/>
                                  <a:pt x="184" y="73"/>
                                  <a:pt x="197" y="65"/>
                                </a:cubicBezTo>
                                <a:cubicBezTo>
                                  <a:pt x="197" y="65"/>
                                  <a:pt x="196" y="65"/>
                                  <a:pt x="195" y="66"/>
                                </a:cubicBezTo>
                                <a:cubicBezTo>
                                  <a:pt x="196" y="65"/>
                                  <a:pt x="197" y="65"/>
                                  <a:pt x="199" y="63"/>
                                </a:cubicBezTo>
                                <a:cubicBezTo>
                                  <a:pt x="199" y="64"/>
                                  <a:pt x="199" y="64"/>
                                  <a:pt x="201" y="63"/>
                                </a:cubicBezTo>
                                <a:cubicBezTo>
                                  <a:pt x="202" y="63"/>
                                  <a:pt x="201" y="62"/>
                                  <a:pt x="201" y="62"/>
                                </a:cubicBezTo>
                                <a:cubicBezTo>
                                  <a:pt x="203" y="61"/>
                                  <a:pt x="203" y="61"/>
                                  <a:pt x="203" y="62"/>
                                </a:cubicBezTo>
                                <a:cubicBezTo>
                                  <a:pt x="207" y="60"/>
                                  <a:pt x="211" y="58"/>
                                  <a:pt x="214" y="56"/>
                                </a:cubicBezTo>
                                <a:cubicBezTo>
                                  <a:pt x="213" y="56"/>
                                  <a:pt x="212" y="57"/>
                                  <a:pt x="210" y="57"/>
                                </a:cubicBezTo>
                                <a:cubicBezTo>
                                  <a:pt x="214" y="54"/>
                                  <a:pt x="214" y="57"/>
                                  <a:pt x="222" y="53"/>
                                </a:cubicBezTo>
                                <a:cubicBezTo>
                                  <a:pt x="222" y="52"/>
                                  <a:pt x="218" y="54"/>
                                  <a:pt x="217" y="54"/>
                                </a:cubicBezTo>
                                <a:cubicBezTo>
                                  <a:pt x="219" y="52"/>
                                  <a:pt x="216" y="54"/>
                                  <a:pt x="216" y="53"/>
                                </a:cubicBezTo>
                                <a:cubicBezTo>
                                  <a:pt x="215" y="53"/>
                                  <a:pt x="214" y="54"/>
                                  <a:pt x="214" y="54"/>
                                </a:cubicBezTo>
                                <a:cubicBezTo>
                                  <a:pt x="212" y="54"/>
                                  <a:pt x="215" y="53"/>
                                  <a:pt x="210" y="56"/>
                                </a:cubicBezTo>
                                <a:cubicBezTo>
                                  <a:pt x="211" y="54"/>
                                  <a:pt x="217" y="52"/>
                                  <a:pt x="219" y="50"/>
                                </a:cubicBezTo>
                                <a:cubicBezTo>
                                  <a:pt x="220" y="50"/>
                                  <a:pt x="219" y="51"/>
                                  <a:pt x="221" y="50"/>
                                </a:cubicBezTo>
                                <a:cubicBezTo>
                                  <a:pt x="227" y="46"/>
                                  <a:pt x="237" y="41"/>
                                  <a:pt x="245" y="39"/>
                                </a:cubicBezTo>
                                <a:cubicBezTo>
                                  <a:pt x="246" y="40"/>
                                  <a:pt x="242" y="40"/>
                                  <a:pt x="241" y="41"/>
                                </a:cubicBezTo>
                                <a:cubicBezTo>
                                  <a:pt x="242" y="41"/>
                                  <a:pt x="244" y="40"/>
                                  <a:pt x="245" y="40"/>
                                </a:cubicBezTo>
                                <a:cubicBezTo>
                                  <a:pt x="247" y="39"/>
                                  <a:pt x="249" y="39"/>
                                  <a:pt x="254" y="37"/>
                                </a:cubicBezTo>
                                <a:cubicBezTo>
                                  <a:pt x="252" y="37"/>
                                  <a:pt x="247" y="38"/>
                                  <a:pt x="253" y="36"/>
                                </a:cubicBezTo>
                                <a:cubicBezTo>
                                  <a:pt x="252" y="36"/>
                                  <a:pt x="250" y="37"/>
                                  <a:pt x="251" y="36"/>
                                </a:cubicBezTo>
                                <a:cubicBezTo>
                                  <a:pt x="252" y="36"/>
                                  <a:pt x="254" y="35"/>
                                  <a:pt x="255" y="35"/>
                                </a:cubicBezTo>
                                <a:cubicBezTo>
                                  <a:pt x="257" y="35"/>
                                  <a:pt x="255" y="34"/>
                                  <a:pt x="258" y="33"/>
                                </a:cubicBezTo>
                                <a:cubicBezTo>
                                  <a:pt x="259" y="34"/>
                                  <a:pt x="259" y="34"/>
                                  <a:pt x="259" y="34"/>
                                </a:cubicBezTo>
                                <a:cubicBezTo>
                                  <a:pt x="263" y="32"/>
                                  <a:pt x="265" y="32"/>
                                  <a:pt x="267" y="31"/>
                                </a:cubicBezTo>
                                <a:cubicBezTo>
                                  <a:pt x="273" y="28"/>
                                  <a:pt x="273" y="30"/>
                                  <a:pt x="279" y="27"/>
                                </a:cubicBezTo>
                                <a:cubicBezTo>
                                  <a:pt x="280" y="27"/>
                                  <a:pt x="279" y="27"/>
                                  <a:pt x="279" y="28"/>
                                </a:cubicBezTo>
                                <a:cubicBezTo>
                                  <a:pt x="282" y="27"/>
                                  <a:pt x="285" y="26"/>
                                  <a:pt x="285" y="25"/>
                                </a:cubicBezTo>
                                <a:cubicBezTo>
                                  <a:pt x="288" y="26"/>
                                  <a:pt x="294" y="23"/>
                                  <a:pt x="301" y="22"/>
                                </a:cubicBezTo>
                                <a:cubicBezTo>
                                  <a:pt x="301" y="21"/>
                                  <a:pt x="301" y="21"/>
                                  <a:pt x="301" y="21"/>
                                </a:cubicBezTo>
                                <a:cubicBezTo>
                                  <a:pt x="301" y="21"/>
                                  <a:pt x="297" y="22"/>
                                  <a:pt x="296" y="22"/>
                                </a:cubicBezTo>
                                <a:cubicBezTo>
                                  <a:pt x="298" y="21"/>
                                  <a:pt x="297" y="22"/>
                                  <a:pt x="298" y="21"/>
                                </a:cubicBezTo>
                                <a:cubicBezTo>
                                  <a:pt x="301" y="20"/>
                                  <a:pt x="301" y="20"/>
                                  <a:pt x="301" y="20"/>
                                </a:cubicBezTo>
                                <a:cubicBezTo>
                                  <a:pt x="301" y="20"/>
                                  <a:pt x="297" y="21"/>
                                  <a:pt x="297" y="21"/>
                                </a:cubicBezTo>
                                <a:cubicBezTo>
                                  <a:pt x="300" y="19"/>
                                  <a:pt x="301" y="19"/>
                                  <a:pt x="305" y="18"/>
                                </a:cubicBezTo>
                                <a:cubicBezTo>
                                  <a:pt x="305" y="19"/>
                                  <a:pt x="307" y="18"/>
                                  <a:pt x="306" y="19"/>
                                </a:cubicBezTo>
                                <a:cubicBezTo>
                                  <a:pt x="308" y="18"/>
                                  <a:pt x="309" y="17"/>
                                  <a:pt x="309" y="18"/>
                                </a:cubicBezTo>
                                <a:cubicBezTo>
                                  <a:pt x="316" y="16"/>
                                  <a:pt x="316" y="16"/>
                                  <a:pt x="322" y="15"/>
                                </a:cubicBezTo>
                                <a:cubicBezTo>
                                  <a:pt x="325" y="15"/>
                                  <a:pt x="325" y="14"/>
                                  <a:pt x="327" y="13"/>
                                </a:cubicBezTo>
                                <a:cubicBezTo>
                                  <a:pt x="329" y="12"/>
                                  <a:pt x="329" y="13"/>
                                  <a:pt x="330" y="13"/>
                                </a:cubicBezTo>
                                <a:cubicBezTo>
                                  <a:pt x="332" y="13"/>
                                  <a:pt x="332" y="12"/>
                                  <a:pt x="334" y="12"/>
                                </a:cubicBezTo>
                                <a:cubicBezTo>
                                  <a:pt x="336" y="12"/>
                                  <a:pt x="338" y="11"/>
                                  <a:pt x="338" y="12"/>
                                </a:cubicBezTo>
                                <a:cubicBezTo>
                                  <a:pt x="337" y="12"/>
                                  <a:pt x="338" y="12"/>
                                  <a:pt x="337" y="12"/>
                                </a:cubicBezTo>
                                <a:cubicBezTo>
                                  <a:pt x="337" y="12"/>
                                  <a:pt x="336" y="12"/>
                                  <a:pt x="336" y="12"/>
                                </a:cubicBezTo>
                                <a:cubicBezTo>
                                  <a:pt x="336" y="13"/>
                                  <a:pt x="340" y="11"/>
                                  <a:pt x="341" y="12"/>
                                </a:cubicBezTo>
                                <a:cubicBezTo>
                                  <a:pt x="343" y="12"/>
                                  <a:pt x="337" y="12"/>
                                  <a:pt x="340" y="11"/>
                                </a:cubicBezTo>
                                <a:cubicBezTo>
                                  <a:pt x="342" y="11"/>
                                  <a:pt x="342" y="11"/>
                                  <a:pt x="342" y="11"/>
                                </a:cubicBezTo>
                                <a:cubicBezTo>
                                  <a:pt x="344" y="11"/>
                                  <a:pt x="344" y="11"/>
                                  <a:pt x="345" y="11"/>
                                </a:cubicBezTo>
                                <a:cubicBezTo>
                                  <a:pt x="346" y="10"/>
                                  <a:pt x="340" y="11"/>
                                  <a:pt x="342" y="10"/>
                                </a:cubicBezTo>
                                <a:cubicBezTo>
                                  <a:pt x="347" y="10"/>
                                  <a:pt x="347" y="10"/>
                                  <a:pt x="347" y="10"/>
                                </a:cubicBezTo>
                                <a:cubicBezTo>
                                  <a:pt x="347" y="9"/>
                                  <a:pt x="347" y="9"/>
                                  <a:pt x="345" y="9"/>
                                </a:cubicBezTo>
                                <a:cubicBezTo>
                                  <a:pt x="349" y="8"/>
                                  <a:pt x="350" y="10"/>
                                  <a:pt x="354" y="10"/>
                                </a:cubicBezTo>
                                <a:cubicBezTo>
                                  <a:pt x="356" y="10"/>
                                  <a:pt x="358" y="9"/>
                                  <a:pt x="360" y="9"/>
                                </a:cubicBezTo>
                                <a:cubicBezTo>
                                  <a:pt x="361" y="9"/>
                                  <a:pt x="359" y="9"/>
                                  <a:pt x="361" y="9"/>
                                </a:cubicBezTo>
                                <a:cubicBezTo>
                                  <a:pt x="360" y="9"/>
                                  <a:pt x="359" y="9"/>
                                  <a:pt x="358" y="9"/>
                                </a:cubicBezTo>
                                <a:cubicBezTo>
                                  <a:pt x="355" y="8"/>
                                  <a:pt x="363" y="8"/>
                                  <a:pt x="360" y="8"/>
                                </a:cubicBezTo>
                                <a:cubicBezTo>
                                  <a:pt x="361" y="7"/>
                                  <a:pt x="362" y="9"/>
                                  <a:pt x="364" y="8"/>
                                </a:cubicBezTo>
                                <a:cubicBezTo>
                                  <a:pt x="367" y="8"/>
                                  <a:pt x="362" y="8"/>
                                  <a:pt x="363" y="7"/>
                                </a:cubicBezTo>
                                <a:cubicBezTo>
                                  <a:pt x="364" y="7"/>
                                  <a:pt x="365" y="7"/>
                                  <a:pt x="365" y="7"/>
                                </a:cubicBezTo>
                                <a:cubicBezTo>
                                  <a:pt x="366" y="7"/>
                                  <a:pt x="367" y="8"/>
                                  <a:pt x="367" y="8"/>
                                </a:cubicBezTo>
                                <a:cubicBezTo>
                                  <a:pt x="367" y="9"/>
                                  <a:pt x="370" y="8"/>
                                  <a:pt x="371" y="9"/>
                                </a:cubicBezTo>
                                <a:cubicBezTo>
                                  <a:pt x="374" y="8"/>
                                  <a:pt x="371" y="8"/>
                                  <a:pt x="372" y="8"/>
                                </a:cubicBezTo>
                                <a:cubicBezTo>
                                  <a:pt x="372" y="7"/>
                                  <a:pt x="371" y="8"/>
                                  <a:pt x="371" y="8"/>
                                </a:cubicBezTo>
                                <a:cubicBezTo>
                                  <a:pt x="371" y="7"/>
                                  <a:pt x="379" y="9"/>
                                  <a:pt x="381" y="7"/>
                                </a:cubicBezTo>
                                <a:cubicBezTo>
                                  <a:pt x="384" y="7"/>
                                  <a:pt x="386" y="8"/>
                                  <a:pt x="390" y="7"/>
                                </a:cubicBezTo>
                                <a:cubicBezTo>
                                  <a:pt x="390" y="7"/>
                                  <a:pt x="389" y="7"/>
                                  <a:pt x="390" y="7"/>
                                </a:cubicBezTo>
                                <a:cubicBezTo>
                                  <a:pt x="387" y="6"/>
                                  <a:pt x="389" y="6"/>
                                  <a:pt x="386" y="5"/>
                                </a:cubicBezTo>
                                <a:cubicBezTo>
                                  <a:pt x="388" y="6"/>
                                  <a:pt x="389" y="7"/>
                                  <a:pt x="391" y="6"/>
                                </a:cubicBezTo>
                                <a:cubicBezTo>
                                  <a:pt x="392" y="6"/>
                                  <a:pt x="392" y="7"/>
                                  <a:pt x="394" y="7"/>
                                </a:cubicBezTo>
                                <a:cubicBezTo>
                                  <a:pt x="395" y="7"/>
                                  <a:pt x="395" y="6"/>
                                  <a:pt x="395" y="6"/>
                                </a:cubicBezTo>
                                <a:cubicBezTo>
                                  <a:pt x="396" y="6"/>
                                  <a:pt x="399" y="6"/>
                                  <a:pt x="397" y="6"/>
                                </a:cubicBezTo>
                                <a:cubicBezTo>
                                  <a:pt x="401" y="5"/>
                                  <a:pt x="402" y="7"/>
                                  <a:pt x="401" y="7"/>
                                </a:cubicBezTo>
                                <a:cubicBezTo>
                                  <a:pt x="408" y="7"/>
                                  <a:pt x="400" y="5"/>
                                  <a:pt x="400" y="4"/>
                                </a:cubicBezTo>
                                <a:cubicBezTo>
                                  <a:pt x="402" y="5"/>
                                  <a:pt x="404" y="4"/>
                                  <a:pt x="401" y="4"/>
                                </a:cubicBezTo>
                                <a:cubicBezTo>
                                  <a:pt x="406" y="3"/>
                                  <a:pt x="402" y="5"/>
                                  <a:pt x="407" y="5"/>
                                </a:cubicBezTo>
                                <a:cubicBezTo>
                                  <a:pt x="411" y="4"/>
                                  <a:pt x="406" y="3"/>
                                  <a:pt x="410" y="3"/>
                                </a:cubicBezTo>
                                <a:cubicBezTo>
                                  <a:pt x="408" y="2"/>
                                  <a:pt x="400" y="3"/>
                                  <a:pt x="399" y="2"/>
                                </a:cubicBezTo>
                                <a:cubicBezTo>
                                  <a:pt x="400" y="1"/>
                                  <a:pt x="404" y="2"/>
                                  <a:pt x="404" y="2"/>
                                </a:cubicBezTo>
                                <a:cubicBezTo>
                                  <a:pt x="407" y="2"/>
                                  <a:pt x="407" y="1"/>
                                  <a:pt x="412" y="2"/>
                                </a:cubicBezTo>
                                <a:cubicBezTo>
                                  <a:pt x="411" y="2"/>
                                  <a:pt x="413" y="2"/>
                                  <a:pt x="412" y="3"/>
                                </a:cubicBezTo>
                                <a:cubicBezTo>
                                  <a:pt x="415" y="3"/>
                                  <a:pt x="415" y="1"/>
                                  <a:pt x="419" y="1"/>
                                </a:cubicBezTo>
                                <a:cubicBezTo>
                                  <a:pt x="417" y="2"/>
                                  <a:pt x="416" y="2"/>
                                  <a:pt x="421" y="2"/>
                                </a:cubicBezTo>
                                <a:cubicBezTo>
                                  <a:pt x="420" y="3"/>
                                  <a:pt x="417" y="3"/>
                                  <a:pt x="417" y="2"/>
                                </a:cubicBezTo>
                                <a:cubicBezTo>
                                  <a:pt x="416" y="2"/>
                                  <a:pt x="416" y="3"/>
                                  <a:pt x="415" y="3"/>
                                </a:cubicBezTo>
                                <a:cubicBezTo>
                                  <a:pt x="414" y="3"/>
                                  <a:pt x="417" y="3"/>
                                  <a:pt x="417" y="4"/>
                                </a:cubicBezTo>
                                <a:cubicBezTo>
                                  <a:pt x="419" y="4"/>
                                  <a:pt x="418" y="3"/>
                                  <a:pt x="416" y="3"/>
                                </a:cubicBezTo>
                                <a:cubicBezTo>
                                  <a:pt x="417" y="3"/>
                                  <a:pt x="421" y="3"/>
                                  <a:pt x="421" y="4"/>
                                </a:cubicBezTo>
                                <a:cubicBezTo>
                                  <a:pt x="418" y="4"/>
                                  <a:pt x="427" y="5"/>
                                  <a:pt x="424" y="5"/>
                                </a:cubicBezTo>
                                <a:cubicBezTo>
                                  <a:pt x="427" y="5"/>
                                  <a:pt x="427" y="6"/>
                                  <a:pt x="430" y="6"/>
                                </a:cubicBezTo>
                                <a:cubicBezTo>
                                  <a:pt x="426" y="5"/>
                                  <a:pt x="427" y="5"/>
                                  <a:pt x="425" y="4"/>
                                </a:cubicBezTo>
                                <a:cubicBezTo>
                                  <a:pt x="426" y="4"/>
                                  <a:pt x="428" y="4"/>
                                  <a:pt x="430" y="4"/>
                                </a:cubicBezTo>
                                <a:cubicBezTo>
                                  <a:pt x="427" y="4"/>
                                  <a:pt x="430" y="4"/>
                                  <a:pt x="428" y="4"/>
                                </a:cubicBezTo>
                                <a:cubicBezTo>
                                  <a:pt x="429" y="5"/>
                                  <a:pt x="432" y="5"/>
                                  <a:pt x="433" y="5"/>
                                </a:cubicBezTo>
                                <a:cubicBezTo>
                                  <a:pt x="434" y="5"/>
                                  <a:pt x="431" y="5"/>
                                  <a:pt x="431" y="4"/>
                                </a:cubicBezTo>
                                <a:cubicBezTo>
                                  <a:pt x="432" y="4"/>
                                  <a:pt x="438" y="5"/>
                                  <a:pt x="438" y="5"/>
                                </a:cubicBezTo>
                                <a:cubicBezTo>
                                  <a:pt x="442" y="6"/>
                                  <a:pt x="445" y="6"/>
                                  <a:pt x="453" y="7"/>
                                </a:cubicBezTo>
                                <a:cubicBezTo>
                                  <a:pt x="453" y="7"/>
                                  <a:pt x="452" y="7"/>
                                  <a:pt x="451" y="7"/>
                                </a:cubicBezTo>
                                <a:cubicBezTo>
                                  <a:pt x="451" y="7"/>
                                  <a:pt x="453" y="7"/>
                                  <a:pt x="453" y="7"/>
                                </a:cubicBezTo>
                                <a:cubicBezTo>
                                  <a:pt x="452" y="8"/>
                                  <a:pt x="450" y="7"/>
                                  <a:pt x="447" y="6"/>
                                </a:cubicBezTo>
                                <a:cubicBezTo>
                                  <a:pt x="447" y="7"/>
                                  <a:pt x="447" y="7"/>
                                  <a:pt x="447" y="7"/>
                                </a:cubicBezTo>
                                <a:cubicBezTo>
                                  <a:pt x="448" y="7"/>
                                  <a:pt x="453" y="8"/>
                                  <a:pt x="453" y="9"/>
                                </a:cubicBezTo>
                                <a:cubicBezTo>
                                  <a:pt x="454" y="8"/>
                                  <a:pt x="456" y="7"/>
                                  <a:pt x="453" y="6"/>
                                </a:cubicBezTo>
                                <a:cubicBezTo>
                                  <a:pt x="454" y="6"/>
                                  <a:pt x="457" y="7"/>
                                  <a:pt x="455" y="6"/>
                                </a:cubicBezTo>
                                <a:cubicBezTo>
                                  <a:pt x="456" y="6"/>
                                  <a:pt x="458" y="7"/>
                                  <a:pt x="460" y="7"/>
                                </a:cubicBezTo>
                                <a:cubicBezTo>
                                  <a:pt x="460" y="7"/>
                                  <a:pt x="459" y="7"/>
                                  <a:pt x="458" y="6"/>
                                </a:cubicBezTo>
                                <a:cubicBezTo>
                                  <a:pt x="460" y="6"/>
                                  <a:pt x="465" y="7"/>
                                  <a:pt x="465" y="6"/>
                                </a:cubicBezTo>
                                <a:cubicBezTo>
                                  <a:pt x="466" y="7"/>
                                  <a:pt x="466" y="7"/>
                                  <a:pt x="465" y="7"/>
                                </a:cubicBezTo>
                                <a:cubicBezTo>
                                  <a:pt x="466" y="7"/>
                                  <a:pt x="469" y="8"/>
                                  <a:pt x="468" y="8"/>
                                </a:cubicBezTo>
                                <a:cubicBezTo>
                                  <a:pt x="466" y="8"/>
                                  <a:pt x="466" y="8"/>
                                  <a:pt x="463" y="7"/>
                                </a:cubicBezTo>
                                <a:cubicBezTo>
                                  <a:pt x="463" y="8"/>
                                  <a:pt x="464" y="8"/>
                                  <a:pt x="464" y="8"/>
                                </a:cubicBezTo>
                                <a:cubicBezTo>
                                  <a:pt x="468" y="9"/>
                                  <a:pt x="467" y="8"/>
                                  <a:pt x="470" y="9"/>
                                </a:cubicBezTo>
                                <a:cubicBezTo>
                                  <a:pt x="470" y="8"/>
                                  <a:pt x="473" y="8"/>
                                  <a:pt x="477" y="9"/>
                                </a:cubicBezTo>
                                <a:cubicBezTo>
                                  <a:pt x="476" y="10"/>
                                  <a:pt x="474" y="9"/>
                                  <a:pt x="471" y="9"/>
                                </a:cubicBezTo>
                                <a:cubicBezTo>
                                  <a:pt x="472" y="9"/>
                                  <a:pt x="472" y="10"/>
                                  <a:pt x="472" y="10"/>
                                </a:cubicBezTo>
                                <a:cubicBezTo>
                                  <a:pt x="473" y="10"/>
                                  <a:pt x="475" y="10"/>
                                  <a:pt x="476" y="10"/>
                                </a:cubicBezTo>
                                <a:cubicBezTo>
                                  <a:pt x="478" y="10"/>
                                  <a:pt x="478" y="11"/>
                                  <a:pt x="478" y="11"/>
                                </a:cubicBezTo>
                                <a:cubicBezTo>
                                  <a:pt x="479" y="11"/>
                                  <a:pt x="481" y="11"/>
                                  <a:pt x="483" y="12"/>
                                </a:cubicBezTo>
                                <a:cubicBezTo>
                                  <a:pt x="483" y="11"/>
                                  <a:pt x="484" y="11"/>
                                  <a:pt x="482" y="11"/>
                                </a:cubicBezTo>
                                <a:cubicBezTo>
                                  <a:pt x="483" y="10"/>
                                  <a:pt x="485" y="11"/>
                                  <a:pt x="484" y="12"/>
                                </a:cubicBezTo>
                                <a:cubicBezTo>
                                  <a:pt x="485" y="12"/>
                                  <a:pt x="486" y="11"/>
                                  <a:pt x="487" y="12"/>
                                </a:cubicBezTo>
                                <a:cubicBezTo>
                                  <a:pt x="487" y="12"/>
                                  <a:pt x="485" y="10"/>
                                  <a:pt x="490" y="11"/>
                                </a:cubicBezTo>
                                <a:cubicBezTo>
                                  <a:pt x="490" y="10"/>
                                  <a:pt x="485" y="10"/>
                                  <a:pt x="484" y="9"/>
                                </a:cubicBezTo>
                                <a:cubicBezTo>
                                  <a:pt x="482" y="9"/>
                                  <a:pt x="481" y="9"/>
                                  <a:pt x="482" y="9"/>
                                </a:cubicBezTo>
                                <a:cubicBezTo>
                                  <a:pt x="480" y="9"/>
                                  <a:pt x="481" y="9"/>
                                  <a:pt x="478" y="8"/>
                                </a:cubicBezTo>
                                <a:cubicBezTo>
                                  <a:pt x="478" y="8"/>
                                  <a:pt x="482" y="9"/>
                                  <a:pt x="481" y="7"/>
                                </a:cubicBezTo>
                                <a:cubicBezTo>
                                  <a:pt x="484" y="8"/>
                                  <a:pt x="482" y="8"/>
                                  <a:pt x="482" y="8"/>
                                </a:cubicBezTo>
                                <a:cubicBezTo>
                                  <a:pt x="486" y="9"/>
                                  <a:pt x="486" y="9"/>
                                  <a:pt x="489" y="9"/>
                                </a:cubicBezTo>
                                <a:cubicBezTo>
                                  <a:pt x="489" y="9"/>
                                  <a:pt x="487" y="9"/>
                                  <a:pt x="487" y="8"/>
                                </a:cubicBezTo>
                                <a:cubicBezTo>
                                  <a:pt x="491" y="9"/>
                                  <a:pt x="493" y="10"/>
                                  <a:pt x="496" y="11"/>
                                </a:cubicBezTo>
                                <a:cubicBezTo>
                                  <a:pt x="495" y="11"/>
                                  <a:pt x="495" y="10"/>
                                  <a:pt x="495" y="11"/>
                                </a:cubicBezTo>
                                <a:cubicBezTo>
                                  <a:pt x="496" y="11"/>
                                  <a:pt x="499" y="12"/>
                                  <a:pt x="499" y="11"/>
                                </a:cubicBezTo>
                                <a:cubicBezTo>
                                  <a:pt x="500" y="12"/>
                                  <a:pt x="500" y="12"/>
                                  <a:pt x="501" y="13"/>
                                </a:cubicBezTo>
                                <a:cubicBezTo>
                                  <a:pt x="505" y="13"/>
                                  <a:pt x="510" y="15"/>
                                  <a:pt x="512" y="16"/>
                                </a:cubicBezTo>
                                <a:cubicBezTo>
                                  <a:pt x="514" y="17"/>
                                  <a:pt x="512" y="15"/>
                                  <a:pt x="510" y="14"/>
                                </a:cubicBezTo>
                                <a:cubicBezTo>
                                  <a:pt x="510" y="14"/>
                                  <a:pt x="516" y="16"/>
                                  <a:pt x="514" y="16"/>
                                </a:cubicBezTo>
                                <a:cubicBezTo>
                                  <a:pt x="516" y="17"/>
                                  <a:pt x="519" y="18"/>
                                  <a:pt x="520" y="18"/>
                                </a:cubicBezTo>
                                <a:cubicBezTo>
                                  <a:pt x="519" y="17"/>
                                  <a:pt x="518" y="17"/>
                                  <a:pt x="517" y="17"/>
                                </a:cubicBezTo>
                                <a:cubicBezTo>
                                  <a:pt x="520" y="17"/>
                                  <a:pt x="527" y="19"/>
                                  <a:pt x="532" y="21"/>
                                </a:cubicBezTo>
                                <a:cubicBezTo>
                                  <a:pt x="529" y="19"/>
                                  <a:pt x="537" y="22"/>
                                  <a:pt x="537" y="22"/>
                                </a:cubicBezTo>
                                <a:cubicBezTo>
                                  <a:pt x="539" y="22"/>
                                  <a:pt x="538" y="23"/>
                                  <a:pt x="540" y="23"/>
                                </a:cubicBezTo>
                                <a:cubicBezTo>
                                  <a:pt x="539" y="23"/>
                                  <a:pt x="538" y="23"/>
                                  <a:pt x="536" y="22"/>
                                </a:cubicBezTo>
                                <a:cubicBezTo>
                                  <a:pt x="536" y="23"/>
                                  <a:pt x="543" y="25"/>
                                  <a:pt x="545" y="25"/>
                                </a:cubicBezTo>
                                <a:cubicBezTo>
                                  <a:pt x="545" y="25"/>
                                  <a:pt x="542" y="25"/>
                                  <a:pt x="540" y="24"/>
                                </a:cubicBezTo>
                                <a:cubicBezTo>
                                  <a:pt x="543" y="24"/>
                                  <a:pt x="547" y="25"/>
                                  <a:pt x="551" y="27"/>
                                </a:cubicBezTo>
                                <a:cubicBezTo>
                                  <a:pt x="551" y="27"/>
                                  <a:pt x="550" y="27"/>
                                  <a:pt x="552" y="28"/>
                                </a:cubicBezTo>
                                <a:cubicBezTo>
                                  <a:pt x="551" y="28"/>
                                  <a:pt x="549" y="26"/>
                                  <a:pt x="549" y="27"/>
                                </a:cubicBezTo>
                                <a:cubicBezTo>
                                  <a:pt x="550" y="28"/>
                                  <a:pt x="552" y="28"/>
                                  <a:pt x="552" y="29"/>
                                </a:cubicBezTo>
                                <a:cubicBezTo>
                                  <a:pt x="554" y="30"/>
                                  <a:pt x="550" y="28"/>
                                  <a:pt x="551" y="29"/>
                                </a:cubicBezTo>
                                <a:cubicBezTo>
                                  <a:pt x="555" y="29"/>
                                  <a:pt x="555" y="30"/>
                                  <a:pt x="558" y="30"/>
                                </a:cubicBezTo>
                                <a:cubicBezTo>
                                  <a:pt x="562" y="32"/>
                                  <a:pt x="569" y="34"/>
                                  <a:pt x="569" y="35"/>
                                </a:cubicBezTo>
                                <a:cubicBezTo>
                                  <a:pt x="571" y="36"/>
                                  <a:pt x="570" y="35"/>
                                  <a:pt x="571" y="35"/>
                                </a:cubicBezTo>
                                <a:cubicBezTo>
                                  <a:pt x="572" y="36"/>
                                  <a:pt x="575" y="37"/>
                                  <a:pt x="573" y="37"/>
                                </a:cubicBezTo>
                                <a:cubicBezTo>
                                  <a:pt x="575" y="38"/>
                                  <a:pt x="575" y="38"/>
                                  <a:pt x="577" y="39"/>
                                </a:cubicBezTo>
                                <a:cubicBezTo>
                                  <a:pt x="577" y="39"/>
                                  <a:pt x="575" y="39"/>
                                  <a:pt x="576" y="39"/>
                                </a:cubicBezTo>
                                <a:cubicBezTo>
                                  <a:pt x="578" y="40"/>
                                  <a:pt x="578" y="39"/>
                                  <a:pt x="579" y="39"/>
                                </a:cubicBezTo>
                                <a:cubicBezTo>
                                  <a:pt x="579" y="38"/>
                                  <a:pt x="576" y="38"/>
                                  <a:pt x="576" y="38"/>
                                </a:cubicBezTo>
                                <a:cubicBezTo>
                                  <a:pt x="576" y="37"/>
                                  <a:pt x="580" y="39"/>
                                  <a:pt x="579" y="39"/>
                                </a:cubicBezTo>
                                <a:cubicBezTo>
                                  <a:pt x="581" y="40"/>
                                  <a:pt x="581" y="40"/>
                                  <a:pt x="583" y="40"/>
                                </a:cubicBezTo>
                                <a:cubicBezTo>
                                  <a:pt x="586" y="42"/>
                                  <a:pt x="586" y="42"/>
                                  <a:pt x="589" y="44"/>
                                </a:cubicBezTo>
                                <a:cubicBezTo>
                                  <a:pt x="587" y="43"/>
                                  <a:pt x="587" y="42"/>
                                  <a:pt x="586" y="42"/>
                                </a:cubicBezTo>
                                <a:cubicBezTo>
                                  <a:pt x="585" y="40"/>
                                  <a:pt x="593" y="44"/>
                                  <a:pt x="594" y="45"/>
                                </a:cubicBezTo>
                                <a:cubicBezTo>
                                  <a:pt x="594" y="45"/>
                                  <a:pt x="591" y="43"/>
                                  <a:pt x="590" y="43"/>
                                </a:cubicBezTo>
                                <a:cubicBezTo>
                                  <a:pt x="592" y="45"/>
                                  <a:pt x="596" y="46"/>
                                  <a:pt x="598" y="48"/>
                                </a:cubicBezTo>
                                <a:cubicBezTo>
                                  <a:pt x="600" y="49"/>
                                  <a:pt x="597" y="46"/>
                                  <a:pt x="599" y="47"/>
                                </a:cubicBezTo>
                                <a:cubicBezTo>
                                  <a:pt x="600" y="48"/>
                                  <a:pt x="601" y="49"/>
                                  <a:pt x="603" y="50"/>
                                </a:cubicBezTo>
                                <a:cubicBezTo>
                                  <a:pt x="603" y="50"/>
                                  <a:pt x="606" y="52"/>
                                  <a:pt x="606" y="51"/>
                                </a:cubicBezTo>
                                <a:cubicBezTo>
                                  <a:pt x="612" y="54"/>
                                  <a:pt x="615" y="56"/>
                                  <a:pt x="620" y="59"/>
                                </a:cubicBezTo>
                                <a:cubicBezTo>
                                  <a:pt x="619" y="58"/>
                                  <a:pt x="619" y="59"/>
                                  <a:pt x="619" y="59"/>
                                </a:cubicBezTo>
                                <a:cubicBezTo>
                                  <a:pt x="624" y="60"/>
                                  <a:pt x="634" y="67"/>
                                  <a:pt x="640" y="71"/>
                                </a:cubicBezTo>
                                <a:cubicBezTo>
                                  <a:pt x="642" y="72"/>
                                  <a:pt x="641" y="71"/>
                                  <a:pt x="643" y="73"/>
                                </a:cubicBezTo>
                                <a:cubicBezTo>
                                  <a:pt x="643" y="73"/>
                                  <a:pt x="643" y="73"/>
                                  <a:pt x="644" y="73"/>
                                </a:cubicBezTo>
                                <a:cubicBezTo>
                                  <a:pt x="644" y="73"/>
                                  <a:pt x="643" y="72"/>
                                  <a:pt x="642" y="72"/>
                                </a:cubicBezTo>
                                <a:cubicBezTo>
                                  <a:pt x="645" y="73"/>
                                  <a:pt x="651" y="78"/>
                                  <a:pt x="653" y="78"/>
                                </a:cubicBezTo>
                                <a:cubicBezTo>
                                  <a:pt x="655" y="80"/>
                                  <a:pt x="658" y="83"/>
                                  <a:pt x="661" y="84"/>
                                </a:cubicBezTo>
                                <a:cubicBezTo>
                                  <a:pt x="665" y="87"/>
                                  <a:pt x="675" y="94"/>
                                  <a:pt x="680" y="98"/>
                                </a:cubicBezTo>
                                <a:cubicBezTo>
                                  <a:pt x="680" y="98"/>
                                  <a:pt x="679" y="97"/>
                                  <a:pt x="679" y="98"/>
                                </a:cubicBezTo>
                                <a:cubicBezTo>
                                  <a:pt x="681" y="99"/>
                                  <a:pt x="682" y="100"/>
                                  <a:pt x="684" y="102"/>
                                </a:cubicBezTo>
                                <a:cubicBezTo>
                                  <a:pt x="685" y="102"/>
                                  <a:pt x="683" y="101"/>
                                  <a:pt x="684" y="101"/>
                                </a:cubicBezTo>
                                <a:cubicBezTo>
                                  <a:pt x="688" y="104"/>
                                  <a:pt x="693" y="109"/>
                                  <a:pt x="699" y="114"/>
                                </a:cubicBezTo>
                                <a:cubicBezTo>
                                  <a:pt x="698" y="114"/>
                                  <a:pt x="698" y="114"/>
                                  <a:pt x="699" y="115"/>
                                </a:cubicBezTo>
                                <a:cubicBezTo>
                                  <a:pt x="701" y="117"/>
                                  <a:pt x="702" y="118"/>
                                  <a:pt x="703" y="118"/>
                                </a:cubicBezTo>
                                <a:cubicBezTo>
                                  <a:pt x="705" y="120"/>
                                  <a:pt x="704" y="119"/>
                                  <a:pt x="705" y="120"/>
                                </a:cubicBezTo>
                                <a:cubicBezTo>
                                  <a:pt x="707" y="122"/>
                                  <a:pt x="704" y="119"/>
                                  <a:pt x="705" y="119"/>
                                </a:cubicBezTo>
                                <a:cubicBezTo>
                                  <a:pt x="707" y="121"/>
                                  <a:pt x="707" y="121"/>
                                  <a:pt x="709" y="123"/>
                                </a:cubicBezTo>
                                <a:cubicBezTo>
                                  <a:pt x="705" y="121"/>
                                  <a:pt x="715" y="129"/>
                                  <a:pt x="718" y="132"/>
                                </a:cubicBezTo>
                                <a:cubicBezTo>
                                  <a:pt x="716" y="131"/>
                                  <a:pt x="717" y="131"/>
                                  <a:pt x="716" y="129"/>
                                </a:cubicBezTo>
                                <a:cubicBezTo>
                                  <a:pt x="716" y="129"/>
                                  <a:pt x="717" y="130"/>
                                  <a:pt x="717" y="130"/>
                                </a:cubicBezTo>
                                <a:cubicBezTo>
                                  <a:pt x="722" y="135"/>
                                  <a:pt x="722" y="134"/>
                                  <a:pt x="723" y="137"/>
                                </a:cubicBezTo>
                                <a:cubicBezTo>
                                  <a:pt x="724" y="138"/>
                                  <a:pt x="723" y="136"/>
                                  <a:pt x="724" y="136"/>
                                </a:cubicBezTo>
                                <a:cubicBezTo>
                                  <a:pt x="727" y="139"/>
                                  <a:pt x="727" y="140"/>
                                  <a:pt x="728" y="141"/>
                                </a:cubicBezTo>
                                <a:cubicBezTo>
                                  <a:pt x="729" y="142"/>
                                  <a:pt x="732" y="144"/>
                                  <a:pt x="732" y="145"/>
                                </a:cubicBezTo>
                                <a:cubicBezTo>
                                  <a:pt x="732" y="146"/>
                                  <a:pt x="735" y="148"/>
                                  <a:pt x="734" y="148"/>
                                </a:cubicBezTo>
                                <a:cubicBezTo>
                                  <a:pt x="736" y="149"/>
                                  <a:pt x="736" y="149"/>
                                  <a:pt x="737" y="150"/>
                                </a:cubicBezTo>
                                <a:cubicBezTo>
                                  <a:pt x="738" y="150"/>
                                  <a:pt x="735" y="148"/>
                                  <a:pt x="734" y="147"/>
                                </a:cubicBezTo>
                                <a:cubicBezTo>
                                  <a:pt x="736" y="147"/>
                                  <a:pt x="734" y="144"/>
                                  <a:pt x="736" y="144"/>
                                </a:cubicBezTo>
                                <a:cubicBezTo>
                                  <a:pt x="739" y="150"/>
                                  <a:pt x="741" y="155"/>
                                  <a:pt x="745" y="161"/>
                                </a:cubicBezTo>
                                <a:cubicBezTo>
                                  <a:pt x="747" y="163"/>
                                  <a:pt x="742" y="157"/>
                                  <a:pt x="747" y="162"/>
                                </a:cubicBezTo>
                                <a:cubicBezTo>
                                  <a:pt x="747" y="161"/>
                                  <a:pt x="745" y="159"/>
                                  <a:pt x="746" y="160"/>
                                </a:cubicBezTo>
                                <a:cubicBezTo>
                                  <a:pt x="744" y="157"/>
                                  <a:pt x="744" y="158"/>
                                  <a:pt x="743" y="156"/>
                                </a:cubicBezTo>
                                <a:cubicBezTo>
                                  <a:pt x="743" y="156"/>
                                  <a:pt x="745" y="158"/>
                                  <a:pt x="746" y="159"/>
                                </a:cubicBezTo>
                                <a:cubicBezTo>
                                  <a:pt x="746" y="159"/>
                                  <a:pt x="745" y="156"/>
                                  <a:pt x="747" y="158"/>
                                </a:cubicBezTo>
                                <a:cubicBezTo>
                                  <a:pt x="746" y="156"/>
                                  <a:pt x="744" y="153"/>
                                  <a:pt x="745" y="154"/>
                                </a:cubicBezTo>
                                <a:cubicBezTo>
                                  <a:pt x="747" y="156"/>
                                  <a:pt x="748" y="158"/>
                                  <a:pt x="749" y="159"/>
                                </a:cubicBezTo>
                                <a:cubicBezTo>
                                  <a:pt x="749" y="160"/>
                                  <a:pt x="752" y="165"/>
                                  <a:pt x="750" y="164"/>
                                </a:cubicBezTo>
                                <a:cubicBezTo>
                                  <a:pt x="752" y="166"/>
                                  <a:pt x="751" y="167"/>
                                  <a:pt x="751" y="167"/>
                                </a:cubicBezTo>
                                <a:cubicBezTo>
                                  <a:pt x="753" y="170"/>
                                  <a:pt x="756" y="173"/>
                                  <a:pt x="757" y="174"/>
                                </a:cubicBezTo>
                                <a:cubicBezTo>
                                  <a:pt x="757" y="173"/>
                                  <a:pt x="755" y="172"/>
                                  <a:pt x="754" y="170"/>
                                </a:cubicBezTo>
                                <a:cubicBezTo>
                                  <a:pt x="754" y="168"/>
                                  <a:pt x="759" y="172"/>
                                  <a:pt x="756" y="168"/>
                                </a:cubicBezTo>
                                <a:cubicBezTo>
                                  <a:pt x="757" y="169"/>
                                  <a:pt x="757" y="170"/>
                                  <a:pt x="759" y="173"/>
                                </a:cubicBezTo>
                                <a:cubicBezTo>
                                  <a:pt x="759" y="174"/>
                                  <a:pt x="757" y="173"/>
                                  <a:pt x="760" y="177"/>
                                </a:cubicBezTo>
                                <a:cubicBezTo>
                                  <a:pt x="759" y="176"/>
                                  <a:pt x="759" y="175"/>
                                  <a:pt x="758" y="175"/>
                                </a:cubicBezTo>
                                <a:cubicBezTo>
                                  <a:pt x="760" y="177"/>
                                  <a:pt x="760" y="179"/>
                                  <a:pt x="762" y="181"/>
                                </a:cubicBezTo>
                                <a:cubicBezTo>
                                  <a:pt x="762" y="182"/>
                                  <a:pt x="762" y="181"/>
                                  <a:pt x="764" y="182"/>
                                </a:cubicBezTo>
                                <a:cubicBezTo>
                                  <a:pt x="765" y="184"/>
                                  <a:pt x="766" y="187"/>
                                  <a:pt x="767" y="186"/>
                                </a:cubicBezTo>
                                <a:cubicBezTo>
                                  <a:pt x="768" y="186"/>
                                  <a:pt x="765" y="183"/>
                                  <a:pt x="764" y="182"/>
                                </a:cubicBezTo>
                                <a:cubicBezTo>
                                  <a:pt x="762" y="178"/>
                                  <a:pt x="767" y="183"/>
                                  <a:pt x="764" y="178"/>
                                </a:cubicBezTo>
                                <a:cubicBezTo>
                                  <a:pt x="766" y="180"/>
                                  <a:pt x="766" y="181"/>
                                  <a:pt x="766" y="179"/>
                                </a:cubicBezTo>
                                <a:cubicBezTo>
                                  <a:pt x="767" y="180"/>
                                  <a:pt x="768" y="181"/>
                                  <a:pt x="768" y="181"/>
                                </a:cubicBezTo>
                                <a:cubicBezTo>
                                  <a:pt x="770" y="185"/>
                                  <a:pt x="768" y="190"/>
                                  <a:pt x="774" y="194"/>
                                </a:cubicBezTo>
                                <a:cubicBezTo>
                                  <a:pt x="773" y="192"/>
                                  <a:pt x="774" y="192"/>
                                  <a:pt x="776" y="194"/>
                                </a:cubicBezTo>
                                <a:cubicBezTo>
                                  <a:pt x="775" y="192"/>
                                  <a:pt x="774" y="188"/>
                                  <a:pt x="776" y="190"/>
                                </a:cubicBezTo>
                                <a:cubicBezTo>
                                  <a:pt x="782" y="200"/>
                                  <a:pt x="774" y="198"/>
                                  <a:pt x="781" y="209"/>
                                </a:cubicBezTo>
                                <a:cubicBezTo>
                                  <a:pt x="782" y="211"/>
                                  <a:pt x="782" y="210"/>
                                  <a:pt x="784" y="211"/>
                                </a:cubicBezTo>
                                <a:cubicBezTo>
                                  <a:pt x="782" y="207"/>
                                  <a:pt x="785" y="207"/>
                                  <a:pt x="785" y="203"/>
                                </a:cubicBezTo>
                                <a:cubicBezTo>
                                  <a:pt x="789" y="210"/>
                                  <a:pt x="784" y="206"/>
                                  <a:pt x="788" y="212"/>
                                </a:cubicBezTo>
                                <a:cubicBezTo>
                                  <a:pt x="786" y="212"/>
                                  <a:pt x="788" y="216"/>
                                  <a:pt x="786" y="217"/>
                                </a:cubicBezTo>
                                <a:cubicBezTo>
                                  <a:pt x="787" y="218"/>
                                  <a:pt x="788" y="218"/>
                                  <a:pt x="789" y="220"/>
                                </a:cubicBezTo>
                                <a:cubicBezTo>
                                  <a:pt x="788" y="220"/>
                                  <a:pt x="787" y="218"/>
                                  <a:pt x="787" y="219"/>
                                </a:cubicBezTo>
                                <a:cubicBezTo>
                                  <a:pt x="788" y="221"/>
                                  <a:pt x="789" y="223"/>
                                  <a:pt x="791" y="226"/>
                                </a:cubicBezTo>
                                <a:cubicBezTo>
                                  <a:pt x="793" y="227"/>
                                  <a:pt x="790" y="222"/>
                                  <a:pt x="793" y="224"/>
                                </a:cubicBezTo>
                                <a:cubicBezTo>
                                  <a:pt x="792" y="220"/>
                                  <a:pt x="793" y="220"/>
                                  <a:pt x="795" y="221"/>
                                </a:cubicBezTo>
                                <a:cubicBezTo>
                                  <a:pt x="798" y="227"/>
                                  <a:pt x="796" y="231"/>
                                  <a:pt x="795" y="230"/>
                                </a:cubicBezTo>
                                <a:cubicBezTo>
                                  <a:pt x="795" y="231"/>
                                  <a:pt x="796" y="233"/>
                                  <a:pt x="796" y="234"/>
                                </a:cubicBezTo>
                                <a:cubicBezTo>
                                  <a:pt x="793" y="231"/>
                                  <a:pt x="796" y="239"/>
                                  <a:pt x="792" y="235"/>
                                </a:cubicBezTo>
                                <a:cubicBezTo>
                                  <a:pt x="794" y="238"/>
                                  <a:pt x="793" y="237"/>
                                  <a:pt x="792" y="236"/>
                                </a:cubicBezTo>
                                <a:cubicBezTo>
                                  <a:pt x="794" y="240"/>
                                  <a:pt x="794" y="243"/>
                                  <a:pt x="797" y="248"/>
                                </a:cubicBezTo>
                                <a:cubicBezTo>
                                  <a:pt x="797" y="246"/>
                                  <a:pt x="797" y="245"/>
                                  <a:pt x="799" y="248"/>
                                </a:cubicBezTo>
                                <a:cubicBezTo>
                                  <a:pt x="799" y="247"/>
                                  <a:pt x="798" y="246"/>
                                  <a:pt x="798" y="245"/>
                                </a:cubicBezTo>
                                <a:cubicBezTo>
                                  <a:pt x="798" y="244"/>
                                  <a:pt x="799" y="247"/>
                                  <a:pt x="800" y="247"/>
                                </a:cubicBezTo>
                                <a:cubicBezTo>
                                  <a:pt x="800" y="246"/>
                                  <a:pt x="799" y="246"/>
                                  <a:pt x="798" y="244"/>
                                </a:cubicBezTo>
                                <a:cubicBezTo>
                                  <a:pt x="799" y="244"/>
                                  <a:pt x="800" y="246"/>
                                  <a:pt x="800" y="246"/>
                                </a:cubicBezTo>
                                <a:cubicBezTo>
                                  <a:pt x="802" y="250"/>
                                  <a:pt x="800" y="249"/>
                                  <a:pt x="801" y="252"/>
                                </a:cubicBezTo>
                                <a:cubicBezTo>
                                  <a:pt x="799" y="250"/>
                                  <a:pt x="800" y="252"/>
                                  <a:pt x="799" y="251"/>
                                </a:cubicBezTo>
                                <a:cubicBezTo>
                                  <a:pt x="800" y="252"/>
                                  <a:pt x="801" y="254"/>
                                  <a:pt x="802" y="256"/>
                                </a:cubicBezTo>
                                <a:cubicBezTo>
                                  <a:pt x="800" y="254"/>
                                  <a:pt x="800" y="256"/>
                                  <a:pt x="799" y="255"/>
                                </a:cubicBezTo>
                                <a:cubicBezTo>
                                  <a:pt x="799" y="256"/>
                                  <a:pt x="800" y="257"/>
                                  <a:pt x="800" y="258"/>
                                </a:cubicBezTo>
                                <a:cubicBezTo>
                                  <a:pt x="798" y="257"/>
                                  <a:pt x="797" y="261"/>
                                  <a:pt x="794" y="257"/>
                                </a:cubicBezTo>
                                <a:cubicBezTo>
                                  <a:pt x="794" y="258"/>
                                  <a:pt x="795" y="260"/>
                                  <a:pt x="794" y="260"/>
                                </a:cubicBezTo>
                                <a:cubicBezTo>
                                  <a:pt x="792" y="255"/>
                                  <a:pt x="791" y="256"/>
                                  <a:pt x="790" y="256"/>
                                </a:cubicBezTo>
                                <a:cubicBezTo>
                                  <a:pt x="792" y="259"/>
                                  <a:pt x="794" y="261"/>
                                  <a:pt x="795" y="265"/>
                                </a:cubicBezTo>
                                <a:cubicBezTo>
                                  <a:pt x="793" y="262"/>
                                  <a:pt x="795" y="266"/>
                                  <a:pt x="793" y="262"/>
                                </a:cubicBezTo>
                                <a:cubicBezTo>
                                  <a:pt x="792" y="267"/>
                                  <a:pt x="790" y="268"/>
                                  <a:pt x="787" y="266"/>
                                </a:cubicBezTo>
                                <a:cubicBezTo>
                                  <a:pt x="786" y="263"/>
                                  <a:pt x="784" y="260"/>
                                  <a:pt x="784" y="259"/>
                                </a:cubicBezTo>
                                <a:cubicBezTo>
                                  <a:pt x="784" y="258"/>
                                  <a:pt x="783" y="258"/>
                                  <a:pt x="783" y="257"/>
                                </a:cubicBezTo>
                                <a:cubicBezTo>
                                  <a:pt x="783" y="257"/>
                                  <a:pt x="783" y="258"/>
                                  <a:pt x="784" y="259"/>
                                </a:cubicBezTo>
                                <a:cubicBezTo>
                                  <a:pt x="783" y="258"/>
                                  <a:pt x="782" y="256"/>
                                  <a:pt x="782" y="255"/>
                                </a:cubicBezTo>
                                <a:close/>
                                <a:moveTo>
                                  <a:pt x="340" y="50"/>
                                </a:moveTo>
                                <a:cubicBezTo>
                                  <a:pt x="338" y="51"/>
                                  <a:pt x="336" y="51"/>
                                  <a:pt x="336" y="51"/>
                                </a:cubicBezTo>
                                <a:cubicBezTo>
                                  <a:pt x="338" y="51"/>
                                  <a:pt x="340" y="51"/>
                                  <a:pt x="340" y="50"/>
                                </a:cubicBezTo>
                                <a:close/>
                                <a:moveTo>
                                  <a:pt x="236" y="74"/>
                                </a:moveTo>
                                <a:cubicBezTo>
                                  <a:pt x="236" y="74"/>
                                  <a:pt x="235" y="75"/>
                                  <a:pt x="235" y="74"/>
                                </a:cubicBezTo>
                                <a:cubicBezTo>
                                  <a:pt x="234" y="75"/>
                                  <a:pt x="233" y="75"/>
                                  <a:pt x="233" y="76"/>
                                </a:cubicBezTo>
                                <a:cubicBezTo>
                                  <a:pt x="236" y="75"/>
                                  <a:pt x="230" y="77"/>
                                  <a:pt x="232" y="77"/>
                                </a:cubicBezTo>
                                <a:cubicBezTo>
                                  <a:pt x="234" y="76"/>
                                  <a:pt x="235" y="75"/>
                                  <a:pt x="236" y="74"/>
                                </a:cubicBezTo>
                                <a:close/>
                                <a:moveTo>
                                  <a:pt x="231" y="76"/>
                                </a:moveTo>
                                <a:cubicBezTo>
                                  <a:pt x="232" y="75"/>
                                  <a:pt x="233" y="76"/>
                                  <a:pt x="234" y="74"/>
                                </a:cubicBezTo>
                                <a:cubicBezTo>
                                  <a:pt x="234" y="75"/>
                                  <a:pt x="236" y="72"/>
                                  <a:pt x="237" y="71"/>
                                </a:cubicBezTo>
                                <a:cubicBezTo>
                                  <a:pt x="233" y="73"/>
                                  <a:pt x="233" y="74"/>
                                  <a:pt x="231" y="76"/>
                                </a:cubicBezTo>
                                <a:close/>
                                <a:moveTo>
                                  <a:pt x="162" y="116"/>
                                </a:moveTo>
                                <a:cubicBezTo>
                                  <a:pt x="164" y="115"/>
                                  <a:pt x="164" y="115"/>
                                  <a:pt x="164" y="115"/>
                                </a:cubicBezTo>
                                <a:cubicBezTo>
                                  <a:pt x="162" y="115"/>
                                  <a:pt x="165" y="114"/>
                                  <a:pt x="167" y="112"/>
                                </a:cubicBezTo>
                                <a:cubicBezTo>
                                  <a:pt x="165" y="113"/>
                                  <a:pt x="164" y="114"/>
                                  <a:pt x="164" y="114"/>
                                </a:cubicBezTo>
                                <a:cubicBezTo>
                                  <a:pt x="167" y="111"/>
                                  <a:pt x="164" y="113"/>
                                  <a:pt x="165" y="111"/>
                                </a:cubicBezTo>
                                <a:cubicBezTo>
                                  <a:pt x="164" y="112"/>
                                  <a:pt x="162" y="113"/>
                                  <a:pt x="162" y="114"/>
                                </a:cubicBezTo>
                                <a:cubicBezTo>
                                  <a:pt x="168" y="110"/>
                                  <a:pt x="160" y="115"/>
                                  <a:pt x="162" y="114"/>
                                </a:cubicBezTo>
                                <a:cubicBezTo>
                                  <a:pt x="166" y="112"/>
                                  <a:pt x="161" y="116"/>
                                  <a:pt x="162" y="116"/>
                                </a:cubicBezTo>
                                <a:close/>
                                <a:moveTo>
                                  <a:pt x="132" y="113"/>
                                </a:moveTo>
                                <a:cubicBezTo>
                                  <a:pt x="134" y="112"/>
                                  <a:pt x="135" y="111"/>
                                  <a:pt x="134" y="111"/>
                                </a:cubicBezTo>
                                <a:cubicBezTo>
                                  <a:pt x="132" y="113"/>
                                  <a:pt x="132" y="113"/>
                                  <a:pt x="132" y="113"/>
                                </a:cubicBezTo>
                                <a:close/>
                                <a:moveTo>
                                  <a:pt x="788" y="254"/>
                                </a:moveTo>
                                <a:cubicBezTo>
                                  <a:pt x="788" y="256"/>
                                  <a:pt x="790" y="259"/>
                                  <a:pt x="791" y="260"/>
                                </a:cubicBezTo>
                                <a:cubicBezTo>
                                  <a:pt x="790" y="258"/>
                                  <a:pt x="789" y="255"/>
                                  <a:pt x="788" y="254"/>
                                </a:cubicBezTo>
                                <a:close/>
                                <a:moveTo>
                                  <a:pt x="792" y="242"/>
                                </a:moveTo>
                                <a:cubicBezTo>
                                  <a:pt x="793" y="245"/>
                                  <a:pt x="794" y="247"/>
                                  <a:pt x="796" y="250"/>
                                </a:cubicBezTo>
                                <a:cubicBezTo>
                                  <a:pt x="797" y="249"/>
                                  <a:pt x="792" y="240"/>
                                  <a:pt x="790" y="237"/>
                                </a:cubicBezTo>
                                <a:cubicBezTo>
                                  <a:pt x="790" y="239"/>
                                  <a:pt x="794" y="244"/>
                                  <a:pt x="795" y="246"/>
                                </a:cubicBezTo>
                                <a:cubicBezTo>
                                  <a:pt x="794" y="246"/>
                                  <a:pt x="793" y="243"/>
                                  <a:pt x="792" y="242"/>
                                </a:cubicBezTo>
                                <a:close/>
                                <a:moveTo>
                                  <a:pt x="787" y="245"/>
                                </a:moveTo>
                                <a:cubicBezTo>
                                  <a:pt x="787" y="245"/>
                                  <a:pt x="787" y="247"/>
                                  <a:pt x="786" y="246"/>
                                </a:cubicBezTo>
                                <a:cubicBezTo>
                                  <a:pt x="788" y="248"/>
                                  <a:pt x="789" y="252"/>
                                  <a:pt x="790" y="253"/>
                                </a:cubicBezTo>
                                <a:cubicBezTo>
                                  <a:pt x="789" y="250"/>
                                  <a:pt x="788" y="247"/>
                                  <a:pt x="787" y="245"/>
                                </a:cubicBezTo>
                                <a:close/>
                                <a:moveTo>
                                  <a:pt x="779" y="256"/>
                                </a:moveTo>
                                <a:cubicBezTo>
                                  <a:pt x="779" y="256"/>
                                  <a:pt x="776" y="252"/>
                                  <a:pt x="777" y="255"/>
                                </a:cubicBezTo>
                                <a:cubicBezTo>
                                  <a:pt x="778" y="255"/>
                                  <a:pt x="778" y="255"/>
                                  <a:pt x="779" y="257"/>
                                </a:cubicBezTo>
                                <a:cubicBezTo>
                                  <a:pt x="779" y="258"/>
                                  <a:pt x="779" y="258"/>
                                  <a:pt x="779" y="258"/>
                                </a:cubicBezTo>
                                <a:cubicBezTo>
                                  <a:pt x="780" y="258"/>
                                  <a:pt x="780" y="258"/>
                                  <a:pt x="779" y="256"/>
                                </a:cubicBezTo>
                                <a:close/>
                                <a:moveTo>
                                  <a:pt x="785" y="244"/>
                                </a:moveTo>
                                <a:cubicBezTo>
                                  <a:pt x="787" y="249"/>
                                  <a:pt x="783" y="241"/>
                                  <a:pt x="784" y="244"/>
                                </a:cubicBezTo>
                                <a:cubicBezTo>
                                  <a:pt x="786" y="246"/>
                                  <a:pt x="784" y="246"/>
                                  <a:pt x="785" y="247"/>
                                </a:cubicBezTo>
                                <a:cubicBezTo>
                                  <a:pt x="785" y="246"/>
                                  <a:pt x="787" y="249"/>
                                  <a:pt x="787" y="249"/>
                                </a:cubicBezTo>
                                <a:cubicBezTo>
                                  <a:pt x="786" y="247"/>
                                  <a:pt x="786" y="245"/>
                                  <a:pt x="785" y="244"/>
                                </a:cubicBezTo>
                                <a:close/>
                                <a:moveTo>
                                  <a:pt x="789" y="230"/>
                                </a:moveTo>
                                <a:cubicBezTo>
                                  <a:pt x="790" y="231"/>
                                  <a:pt x="791" y="232"/>
                                  <a:pt x="792" y="233"/>
                                </a:cubicBezTo>
                                <a:cubicBezTo>
                                  <a:pt x="790" y="230"/>
                                  <a:pt x="789" y="228"/>
                                  <a:pt x="790" y="229"/>
                                </a:cubicBezTo>
                                <a:cubicBezTo>
                                  <a:pt x="788" y="225"/>
                                  <a:pt x="789" y="224"/>
                                  <a:pt x="787" y="222"/>
                                </a:cubicBezTo>
                                <a:cubicBezTo>
                                  <a:pt x="787" y="222"/>
                                  <a:pt x="787" y="224"/>
                                  <a:pt x="786" y="224"/>
                                </a:cubicBezTo>
                                <a:cubicBezTo>
                                  <a:pt x="788" y="225"/>
                                  <a:pt x="788" y="226"/>
                                  <a:pt x="789" y="227"/>
                                </a:cubicBezTo>
                                <a:cubicBezTo>
                                  <a:pt x="789" y="228"/>
                                  <a:pt x="789" y="229"/>
                                  <a:pt x="789" y="229"/>
                                </a:cubicBezTo>
                                <a:cubicBezTo>
                                  <a:pt x="788" y="226"/>
                                  <a:pt x="787" y="226"/>
                                  <a:pt x="785" y="224"/>
                                </a:cubicBezTo>
                                <a:cubicBezTo>
                                  <a:pt x="787" y="227"/>
                                  <a:pt x="786" y="227"/>
                                  <a:pt x="785" y="226"/>
                                </a:cubicBezTo>
                                <a:cubicBezTo>
                                  <a:pt x="787" y="230"/>
                                  <a:pt x="786" y="228"/>
                                  <a:pt x="787" y="231"/>
                                </a:cubicBezTo>
                                <a:cubicBezTo>
                                  <a:pt x="788" y="231"/>
                                  <a:pt x="789" y="234"/>
                                  <a:pt x="790" y="235"/>
                                </a:cubicBezTo>
                                <a:cubicBezTo>
                                  <a:pt x="790" y="235"/>
                                  <a:pt x="792" y="237"/>
                                  <a:pt x="791" y="235"/>
                                </a:cubicBezTo>
                                <a:cubicBezTo>
                                  <a:pt x="790" y="235"/>
                                  <a:pt x="790" y="233"/>
                                  <a:pt x="789" y="232"/>
                                </a:cubicBezTo>
                                <a:cubicBezTo>
                                  <a:pt x="789" y="232"/>
                                  <a:pt x="790" y="235"/>
                                  <a:pt x="789" y="233"/>
                                </a:cubicBezTo>
                                <a:cubicBezTo>
                                  <a:pt x="789" y="233"/>
                                  <a:pt x="787" y="230"/>
                                  <a:pt x="788" y="230"/>
                                </a:cubicBezTo>
                                <a:cubicBezTo>
                                  <a:pt x="789" y="232"/>
                                  <a:pt x="790" y="234"/>
                                  <a:pt x="792" y="235"/>
                                </a:cubicBezTo>
                                <a:cubicBezTo>
                                  <a:pt x="791" y="234"/>
                                  <a:pt x="789" y="231"/>
                                  <a:pt x="789" y="230"/>
                                </a:cubicBezTo>
                                <a:close/>
                                <a:moveTo>
                                  <a:pt x="788" y="235"/>
                                </a:moveTo>
                                <a:cubicBezTo>
                                  <a:pt x="788" y="233"/>
                                  <a:pt x="786" y="229"/>
                                  <a:pt x="785" y="229"/>
                                </a:cubicBezTo>
                                <a:cubicBezTo>
                                  <a:pt x="787" y="231"/>
                                  <a:pt x="787" y="234"/>
                                  <a:pt x="788" y="235"/>
                                </a:cubicBezTo>
                                <a:close/>
                                <a:moveTo>
                                  <a:pt x="756" y="236"/>
                                </a:moveTo>
                                <a:cubicBezTo>
                                  <a:pt x="755" y="236"/>
                                  <a:pt x="757" y="239"/>
                                  <a:pt x="758" y="240"/>
                                </a:cubicBezTo>
                                <a:cubicBezTo>
                                  <a:pt x="760" y="241"/>
                                  <a:pt x="759" y="242"/>
                                  <a:pt x="760" y="244"/>
                                </a:cubicBezTo>
                                <a:cubicBezTo>
                                  <a:pt x="760" y="243"/>
                                  <a:pt x="762" y="245"/>
                                  <a:pt x="761" y="242"/>
                                </a:cubicBezTo>
                                <a:cubicBezTo>
                                  <a:pt x="759" y="241"/>
                                  <a:pt x="759" y="241"/>
                                  <a:pt x="756" y="236"/>
                                </a:cubicBezTo>
                                <a:close/>
                                <a:moveTo>
                                  <a:pt x="780" y="220"/>
                                </a:moveTo>
                                <a:cubicBezTo>
                                  <a:pt x="781" y="222"/>
                                  <a:pt x="781" y="223"/>
                                  <a:pt x="782" y="225"/>
                                </a:cubicBezTo>
                                <a:cubicBezTo>
                                  <a:pt x="783" y="226"/>
                                  <a:pt x="784" y="227"/>
                                  <a:pt x="785" y="228"/>
                                </a:cubicBezTo>
                                <a:cubicBezTo>
                                  <a:pt x="783" y="225"/>
                                  <a:pt x="782" y="222"/>
                                  <a:pt x="780" y="220"/>
                                </a:cubicBezTo>
                                <a:close/>
                                <a:moveTo>
                                  <a:pt x="787" y="219"/>
                                </a:moveTo>
                                <a:cubicBezTo>
                                  <a:pt x="786" y="219"/>
                                  <a:pt x="786" y="220"/>
                                  <a:pt x="787" y="221"/>
                                </a:cubicBezTo>
                                <a:cubicBezTo>
                                  <a:pt x="787" y="221"/>
                                  <a:pt x="789" y="225"/>
                                  <a:pt x="789" y="223"/>
                                </a:cubicBezTo>
                                <a:cubicBezTo>
                                  <a:pt x="787" y="221"/>
                                  <a:pt x="787" y="220"/>
                                  <a:pt x="787" y="219"/>
                                </a:cubicBezTo>
                                <a:close/>
                                <a:moveTo>
                                  <a:pt x="781" y="226"/>
                                </a:moveTo>
                                <a:cubicBezTo>
                                  <a:pt x="781" y="227"/>
                                  <a:pt x="780" y="223"/>
                                  <a:pt x="779" y="224"/>
                                </a:cubicBezTo>
                                <a:cubicBezTo>
                                  <a:pt x="780" y="224"/>
                                  <a:pt x="780" y="225"/>
                                  <a:pt x="779" y="225"/>
                                </a:cubicBezTo>
                                <a:cubicBezTo>
                                  <a:pt x="781" y="228"/>
                                  <a:pt x="783" y="228"/>
                                  <a:pt x="781" y="226"/>
                                </a:cubicBezTo>
                                <a:close/>
                                <a:moveTo>
                                  <a:pt x="760" y="233"/>
                                </a:moveTo>
                                <a:cubicBezTo>
                                  <a:pt x="761" y="237"/>
                                  <a:pt x="756" y="230"/>
                                  <a:pt x="756" y="233"/>
                                </a:cubicBezTo>
                                <a:cubicBezTo>
                                  <a:pt x="758" y="234"/>
                                  <a:pt x="760" y="235"/>
                                  <a:pt x="762" y="237"/>
                                </a:cubicBezTo>
                                <a:cubicBezTo>
                                  <a:pt x="761" y="235"/>
                                  <a:pt x="761" y="233"/>
                                  <a:pt x="760" y="233"/>
                                </a:cubicBezTo>
                                <a:close/>
                                <a:moveTo>
                                  <a:pt x="754" y="232"/>
                                </a:moveTo>
                                <a:cubicBezTo>
                                  <a:pt x="755" y="231"/>
                                  <a:pt x="756" y="235"/>
                                  <a:pt x="757" y="236"/>
                                </a:cubicBezTo>
                                <a:cubicBezTo>
                                  <a:pt x="757" y="234"/>
                                  <a:pt x="753" y="229"/>
                                  <a:pt x="754" y="232"/>
                                </a:cubicBezTo>
                                <a:close/>
                                <a:moveTo>
                                  <a:pt x="747" y="236"/>
                                </a:moveTo>
                                <a:cubicBezTo>
                                  <a:pt x="746" y="236"/>
                                  <a:pt x="748" y="238"/>
                                  <a:pt x="748" y="239"/>
                                </a:cubicBezTo>
                                <a:cubicBezTo>
                                  <a:pt x="749" y="239"/>
                                  <a:pt x="749" y="240"/>
                                  <a:pt x="749" y="239"/>
                                </a:cubicBezTo>
                                <a:cubicBezTo>
                                  <a:pt x="748" y="239"/>
                                  <a:pt x="748" y="237"/>
                                  <a:pt x="747" y="236"/>
                                </a:cubicBezTo>
                                <a:close/>
                                <a:moveTo>
                                  <a:pt x="753" y="170"/>
                                </a:moveTo>
                                <a:cubicBezTo>
                                  <a:pt x="752" y="170"/>
                                  <a:pt x="752" y="170"/>
                                  <a:pt x="753" y="172"/>
                                </a:cubicBezTo>
                                <a:cubicBezTo>
                                  <a:pt x="754" y="172"/>
                                  <a:pt x="755" y="172"/>
                                  <a:pt x="756" y="173"/>
                                </a:cubicBezTo>
                                <a:cubicBezTo>
                                  <a:pt x="754" y="172"/>
                                  <a:pt x="753" y="171"/>
                                  <a:pt x="753" y="170"/>
                                </a:cubicBezTo>
                                <a:close/>
                                <a:moveTo>
                                  <a:pt x="747" y="163"/>
                                </a:moveTo>
                                <a:cubicBezTo>
                                  <a:pt x="746" y="162"/>
                                  <a:pt x="745" y="163"/>
                                  <a:pt x="746" y="165"/>
                                </a:cubicBezTo>
                                <a:cubicBezTo>
                                  <a:pt x="746" y="164"/>
                                  <a:pt x="749" y="168"/>
                                  <a:pt x="749" y="167"/>
                                </a:cubicBezTo>
                                <a:cubicBezTo>
                                  <a:pt x="746" y="163"/>
                                  <a:pt x="748" y="165"/>
                                  <a:pt x="747" y="163"/>
                                </a:cubicBezTo>
                                <a:close/>
                                <a:moveTo>
                                  <a:pt x="726" y="156"/>
                                </a:moveTo>
                                <a:cubicBezTo>
                                  <a:pt x="725" y="156"/>
                                  <a:pt x="728" y="159"/>
                                  <a:pt x="729" y="160"/>
                                </a:cubicBezTo>
                                <a:cubicBezTo>
                                  <a:pt x="730" y="160"/>
                                  <a:pt x="728" y="158"/>
                                  <a:pt x="726" y="156"/>
                                </a:cubicBezTo>
                                <a:close/>
                                <a:moveTo>
                                  <a:pt x="723" y="152"/>
                                </a:moveTo>
                                <a:cubicBezTo>
                                  <a:pt x="722" y="152"/>
                                  <a:pt x="721" y="151"/>
                                  <a:pt x="721" y="150"/>
                                </a:cubicBezTo>
                                <a:cubicBezTo>
                                  <a:pt x="720" y="150"/>
                                  <a:pt x="720" y="151"/>
                                  <a:pt x="721" y="152"/>
                                </a:cubicBezTo>
                                <a:cubicBezTo>
                                  <a:pt x="722" y="151"/>
                                  <a:pt x="725" y="155"/>
                                  <a:pt x="724" y="153"/>
                                </a:cubicBezTo>
                                <a:cubicBezTo>
                                  <a:pt x="723" y="153"/>
                                  <a:pt x="723" y="153"/>
                                  <a:pt x="723" y="152"/>
                                </a:cubicBezTo>
                                <a:close/>
                                <a:moveTo>
                                  <a:pt x="726" y="146"/>
                                </a:moveTo>
                                <a:cubicBezTo>
                                  <a:pt x="727" y="147"/>
                                  <a:pt x="726" y="147"/>
                                  <a:pt x="728" y="149"/>
                                </a:cubicBezTo>
                                <a:cubicBezTo>
                                  <a:pt x="729" y="150"/>
                                  <a:pt x="727" y="147"/>
                                  <a:pt x="726" y="146"/>
                                </a:cubicBezTo>
                                <a:close/>
                                <a:moveTo>
                                  <a:pt x="717" y="154"/>
                                </a:moveTo>
                                <a:cubicBezTo>
                                  <a:pt x="718" y="156"/>
                                  <a:pt x="715" y="152"/>
                                  <a:pt x="714" y="152"/>
                                </a:cubicBezTo>
                                <a:cubicBezTo>
                                  <a:pt x="714" y="153"/>
                                  <a:pt x="716" y="154"/>
                                  <a:pt x="717" y="156"/>
                                </a:cubicBezTo>
                                <a:cubicBezTo>
                                  <a:pt x="718" y="156"/>
                                  <a:pt x="718" y="155"/>
                                  <a:pt x="717" y="154"/>
                                </a:cubicBezTo>
                                <a:close/>
                                <a:moveTo>
                                  <a:pt x="723" y="138"/>
                                </a:moveTo>
                                <a:cubicBezTo>
                                  <a:pt x="726" y="140"/>
                                  <a:pt x="727" y="142"/>
                                  <a:pt x="728" y="143"/>
                                </a:cubicBezTo>
                                <a:cubicBezTo>
                                  <a:pt x="727" y="141"/>
                                  <a:pt x="725" y="139"/>
                                  <a:pt x="723" y="138"/>
                                </a:cubicBezTo>
                                <a:close/>
                                <a:moveTo>
                                  <a:pt x="723" y="139"/>
                                </a:moveTo>
                                <a:cubicBezTo>
                                  <a:pt x="723" y="138"/>
                                  <a:pt x="722" y="137"/>
                                  <a:pt x="721" y="137"/>
                                </a:cubicBezTo>
                                <a:cubicBezTo>
                                  <a:pt x="720" y="136"/>
                                  <a:pt x="720" y="136"/>
                                  <a:pt x="720" y="137"/>
                                </a:cubicBezTo>
                                <a:cubicBezTo>
                                  <a:pt x="721" y="139"/>
                                  <a:pt x="722" y="140"/>
                                  <a:pt x="723" y="141"/>
                                </a:cubicBezTo>
                                <a:cubicBezTo>
                                  <a:pt x="722" y="139"/>
                                  <a:pt x="720" y="138"/>
                                  <a:pt x="721" y="137"/>
                                </a:cubicBezTo>
                                <a:cubicBezTo>
                                  <a:pt x="723" y="139"/>
                                  <a:pt x="724" y="140"/>
                                  <a:pt x="725" y="140"/>
                                </a:cubicBezTo>
                                <a:cubicBezTo>
                                  <a:pt x="724" y="139"/>
                                  <a:pt x="724" y="139"/>
                                  <a:pt x="723" y="139"/>
                                </a:cubicBezTo>
                                <a:close/>
                                <a:moveTo>
                                  <a:pt x="722" y="140"/>
                                </a:moveTo>
                                <a:cubicBezTo>
                                  <a:pt x="719" y="137"/>
                                  <a:pt x="719" y="137"/>
                                  <a:pt x="719" y="137"/>
                                </a:cubicBezTo>
                                <a:cubicBezTo>
                                  <a:pt x="718" y="137"/>
                                  <a:pt x="720" y="140"/>
                                  <a:pt x="721" y="141"/>
                                </a:cubicBezTo>
                                <a:cubicBezTo>
                                  <a:pt x="722" y="141"/>
                                  <a:pt x="722" y="141"/>
                                  <a:pt x="722" y="140"/>
                                </a:cubicBezTo>
                                <a:close/>
                                <a:moveTo>
                                  <a:pt x="721" y="134"/>
                                </a:moveTo>
                                <a:cubicBezTo>
                                  <a:pt x="720" y="134"/>
                                  <a:pt x="719" y="134"/>
                                  <a:pt x="719" y="134"/>
                                </a:cubicBezTo>
                                <a:cubicBezTo>
                                  <a:pt x="723" y="138"/>
                                  <a:pt x="724" y="137"/>
                                  <a:pt x="721" y="134"/>
                                </a:cubicBezTo>
                                <a:close/>
                                <a:moveTo>
                                  <a:pt x="714" y="136"/>
                                </a:moveTo>
                                <a:cubicBezTo>
                                  <a:pt x="715" y="135"/>
                                  <a:pt x="715" y="135"/>
                                  <a:pt x="714" y="134"/>
                                </a:cubicBezTo>
                                <a:cubicBezTo>
                                  <a:pt x="713" y="133"/>
                                  <a:pt x="712" y="134"/>
                                  <a:pt x="714" y="136"/>
                                </a:cubicBezTo>
                                <a:close/>
                                <a:moveTo>
                                  <a:pt x="697" y="113"/>
                                </a:moveTo>
                                <a:cubicBezTo>
                                  <a:pt x="698" y="114"/>
                                  <a:pt x="698" y="113"/>
                                  <a:pt x="697" y="113"/>
                                </a:cubicBezTo>
                                <a:cubicBezTo>
                                  <a:pt x="696" y="113"/>
                                  <a:pt x="694" y="110"/>
                                  <a:pt x="693" y="110"/>
                                </a:cubicBezTo>
                                <a:cubicBezTo>
                                  <a:pt x="695" y="112"/>
                                  <a:pt x="698" y="116"/>
                                  <a:pt x="700" y="117"/>
                                </a:cubicBezTo>
                                <a:cubicBezTo>
                                  <a:pt x="699" y="116"/>
                                  <a:pt x="696" y="113"/>
                                  <a:pt x="697" y="113"/>
                                </a:cubicBezTo>
                                <a:close/>
                                <a:moveTo>
                                  <a:pt x="662" y="153"/>
                                </a:moveTo>
                                <a:cubicBezTo>
                                  <a:pt x="663" y="154"/>
                                  <a:pt x="665" y="156"/>
                                  <a:pt x="666" y="156"/>
                                </a:cubicBezTo>
                                <a:cubicBezTo>
                                  <a:pt x="665" y="155"/>
                                  <a:pt x="663" y="152"/>
                                  <a:pt x="662" y="153"/>
                                </a:cubicBezTo>
                                <a:close/>
                                <a:moveTo>
                                  <a:pt x="685" y="103"/>
                                </a:moveTo>
                                <a:cubicBezTo>
                                  <a:pt x="687" y="104"/>
                                  <a:pt x="686" y="104"/>
                                  <a:pt x="687" y="105"/>
                                </a:cubicBezTo>
                                <a:cubicBezTo>
                                  <a:pt x="688" y="106"/>
                                  <a:pt x="689" y="106"/>
                                  <a:pt x="689" y="106"/>
                                </a:cubicBezTo>
                                <a:cubicBezTo>
                                  <a:pt x="688" y="105"/>
                                  <a:pt x="687" y="103"/>
                                  <a:pt x="685" y="103"/>
                                </a:cubicBezTo>
                                <a:close/>
                                <a:moveTo>
                                  <a:pt x="599" y="49"/>
                                </a:moveTo>
                                <a:cubicBezTo>
                                  <a:pt x="600" y="50"/>
                                  <a:pt x="603" y="51"/>
                                  <a:pt x="603" y="50"/>
                                </a:cubicBezTo>
                                <a:cubicBezTo>
                                  <a:pt x="600" y="49"/>
                                  <a:pt x="601" y="50"/>
                                  <a:pt x="599" y="49"/>
                                </a:cubicBezTo>
                                <a:close/>
                                <a:moveTo>
                                  <a:pt x="579" y="43"/>
                                </a:moveTo>
                                <a:cubicBezTo>
                                  <a:pt x="579" y="42"/>
                                  <a:pt x="584" y="44"/>
                                  <a:pt x="581" y="43"/>
                                </a:cubicBezTo>
                                <a:cubicBezTo>
                                  <a:pt x="581" y="43"/>
                                  <a:pt x="576" y="41"/>
                                  <a:pt x="579" y="43"/>
                                </a:cubicBezTo>
                                <a:close/>
                                <a:moveTo>
                                  <a:pt x="568" y="37"/>
                                </a:moveTo>
                                <a:cubicBezTo>
                                  <a:pt x="568" y="36"/>
                                  <a:pt x="570" y="37"/>
                                  <a:pt x="571" y="38"/>
                                </a:cubicBezTo>
                                <a:cubicBezTo>
                                  <a:pt x="573" y="38"/>
                                  <a:pt x="568" y="36"/>
                                  <a:pt x="567" y="36"/>
                                </a:cubicBezTo>
                                <a:cubicBezTo>
                                  <a:pt x="570" y="37"/>
                                  <a:pt x="565" y="36"/>
                                  <a:pt x="568" y="37"/>
                                </a:cubicBezTo>
                                <a:close/>
                                <a:moveTo>
                                  <a:pt x="562" y="33"/>
                                </a:moveTo>
                                <a:cubicBezTo>
                                  <a:pt x="563" y="34"/>
                                  <a:pt x="563" y="33"/>
                                  <a:pt x="565" y="33"/>
                                </a:cubicBezTo>
                                <a:cubicBezTo>
                                  <a:pt x="567" y="35"/>
                                  <a:pt x="567" y="35"/>
                                  <a:pt x="567" y="35"/>
                                </a:cubicBezTo>
                                <a:cubicBezTo>
                                  <a:pt x="570" y="35"/>
                                  <a:pt x="558" y="30"/>
                                  <a:pt x="562" y="33"/>
                                </a:cubicBezTo>
                                <a:close/>
                                <a:moveTo>
                                  <a:pt x="533" y="22"/>
                                </a:moveTo>
                                <a:cubicBezTo>
                                  <a:pt x="531" y="22"/>
                                  <a:pt x="527" y="19"/>
                                  <a:pt x="523" y="19"/>
                                </a:cubicBezTo>
                                <a:cubicBezTo>
                                  <a:pt x="524" y="20"/>
                                  <a:pt x="519" y="18"/>
                                  <a:pt x="519" y="19"/>
                                </a:cubicBezTo>
                                <a:cubicBezTo>
                                  <a:pt x="522" y="20"/>
                                  <a:pt x="520" y="20"/>
                                  <a:pt x="524" y="21"/>
                                </a:cubicBezTo>
                                <a:cubicBezTo>
                                  <a:pt x="522" y="19"/>
                                  <a:pt x="526" y="20"/>
                                  <a:pt x="528" y="20"/>
                                </a:cubicBezTo>
                                <a:cubicBezTo>
                                  <a:pt x="529" y="21"/>
                                  <a:pt x="532" y="22"/>
                                  <a:pt x="535" y="23"/>
                                </a:cubicBezTo>
                                <a:cubicBezTo>
                                  <a:pt x="534" y="23"/>
                                  <a:pt x="535" y="22"/>
                                  <a:pt x="533" y="22"/>
                                </a:cubicBezTo>
                                <a:close/>
                                <a:moveTo>
                                  <a:pt x="513" y="21"/>
                                </a:moveTo>
                                <a:cubicBezTo>
                                  <a:pt x="515" y="21"/>
                                  <a:pt x="520" y="24"/>
                                  <a:pt x="520" y="23"/>
                                </a:cubicBezTo>
                                <a:cubicBezTo>
                                  <a:pt x="516" y="22"/>
                                  <a:pt x="514" y="21"/>
                                  <a:pt x="513" y="21"/>
                                </a:cubicBezTo>
                                <a:close/>
                                <a:moveTo>
                                  <a:pt x="499" y="13"/>
                                </a:moveTo>
                                <a:cubicBezTo>
                                  <a:pt x="501" y="14"/>
                                  <a:pt x="499" y="14"/>
                                  <a:pt x="502" y="15"/>
                                </a:cubicBezTo>
                                <a:cubicBezTo>
                                  <a:pt x="501" y="14"/>
                                  <a:pt x="504" y="14"/>
                                  <a:pt x="502" y="14"/>
                                </a:cubicBezTo>
                                <a:cubicBezTo>
                                  <a:pt x="502" y="14"/>
                                  <a:pt x="499" y="13"/>
                                  <a:pt x="499" y="13"/>
                                </a:cubicBezTo>
                                <a:close/>
                                <a:moveTo>
                                  <a:pt x="497" y="13"/>
                                </a:moveTo>
                                <a:cubicBezTo>
                                  <a:pt x="502" y="15"/>
                                  <a:pt x="497" y="14"/>
                                  <a:pt x="497" y="15"/>
                                </a:cubicBezTo>
                                <a:cubicBezTo>
                                  <a:pt x="499" y="15"/>
                                  <a:pt x="500" y="16"/>
                                  <a:pt x="501" y="16"/>
                                </a:cubicBezTo>
                                <a:cubicBezTo>
                                  <a:pt x="500" y="15"/>
                                  <a:pt x="499" y="13"/>
                                  <a:pt x="497" y="13"/>
                                </a:cubicBezTo>
                                <a:close/>
                                <a:moveTo>
                                  <a:pt x="494" y="15"/>
                                </a:moveTo>
                                <a:cubicBezTo>
                                  <a:pt x="494" y="14"/>
                                  <a:pt x="496" y="15"/>
                                  <a:pt x="496" y="14"/>
                                </a:cubicBezTo>
                                <a:cubicBezTo>
                                  <a:pt x="492" y="13"/>
                                  <a:pt x="493" y="14"/>
                                  <a:pt x="494" y="15"/>
                                </a:cubicBezTo>
                                <a:close/>
                                <a:moveTo>
                                  <a:pt x="441" y="7"/>
                                </a:moveTo>
                                <a:cubicBezTo>
                                  <a:pt x="441" y="7"/>
                                  <a:pt x="443" y="7"/>
                                  <a:pt x="445" y="7"/>
                                </a:cubicBezTo>
                                <a:cubicBezTo>
                                  <a:pt x="444" y="7"/>
                                  <a:pt x="445" y="7"/>
                                  <a:pt x="444" y="7"/>
                                </a:cubicBezTo>
                                <a:cubicBezTo>
                                  <a:pt x="444" y="7"/>
                                  <a:pt x="439" y="7"/>
                                  <a:pt x="441" y="7"/>
                                </a:cubicBezTo>
                                <a:close/>
                                <a:moveTo>
                                  <a:pt x="436" y="6"/>
                                </a:moveTo>
                                <a:cubicBezTo>
                                  <a:pt x="433" y="6"/>
                                  <a:pt x="434" y="5"/>
                                  <a:pt x="431" y="6"/>
                                </a:cubicBezTo>
                                <a:cubicBezTo>
                                  <a:pt x="431" y="6"/>
                                  <a:pt x="433" y="6"/>
                                  <a:pt x="432" y="7"/>
                                </a:cubicBezTo>
                                <a:cubicBezTo>
                                  <a:pt x="434" y="7"/>
                                  <a:pt x="436" y="8"/>
                                  <a:pt x="437" y="7"/>
                                </a:cubicBezTo>
                                <a:cubicBezTo>
                                  <a:pt x="432" y="7"/>
                                  <a:pt x="433" y="6"/>
                                  <a:pt x="436" y="6"/>
                                </a:cubicBezTo>
                                <a:close/>
                                <a:moveTo>
                                  <a:pt x="424" y="8"/>
                                </a:moveTo>
                                <a:cubicBezTo>
                                  <a:pt x="420" y="7"/>
                                  <a:pt x="426" y="6"/>
                                  <a:pt x="421" y="7"/>
                                </a:cubicBezTo>
                                <a:cubicBezTo>
                                  <a:pt x="423" y="7"/>
                                  <a:pt x="420" y="8"/>
                                  <a:pt x="424" y="8"/>
                                </a:cubicBezTo>
                                <a:close/>
                                <a:moveTo>
                                  <a:pt x="415" y="4"/>
                                </a:moveTo>
                                <a:cubicBezTo>
                                  <a:pt x="415" y="4"/>
                                  <a:pt x="414" y="4"/>
                                  <a:pt x="413" y="4"/>
                                </a:cubicBezTo>
                                <a:cubicBezTo>
                                  <a:pt x="415" y="4"/>
                                  <a:pt x="417" y="5"/>
                                  <a:pt x="420" y="5"/>
                                </a:cubicBezTo>
                                <a:cubicBezTo>
                                  <a:pt x="420" y="4"/>
                                  <a:pt x="417" y="4"/>
                                  <a:pt x="415" y="4"/>
                                </a:cubicBezTo>
                                <a:close/>
                                <a:moveTo>
                                  <a:pt x="417" y="5"/>
                                </a:moveTo>
                                <a:cubicBezTo>
                                  <a:pt x="417" y="6"/>
                                  <a:pt x="414" y="6"/>
                                  <a:pt x="412" y="5"/>
                                </a:cubicBezTo>
                                <a:cubicBezTo>
                                  <a:pt x="412" y="6"/>
                                  <a:pt x="415" y="6"/>
                                  <a:pt x="416" y="7"/>
                                </a:cubicBezTo>
                                <a:cubicBezTo>
                                  <a:pt x="416" y="7"/>
                                  <a:pt x="417" y="7"/>
                                  <a:pt x="418" y="7"/>
                                </a:cubicBezTo>
                                <a:cubicBezTo>
                                  <a:pt x="413" y="6"/>
                                  <a:pt x="418" y="6"/>
                                  <a:pt x="419" y="6"/>
                                </a:cubicBezTo>
                                <a:cubicBezTo>
                                  <a:pt x="419" y="6"/>
                                  <a:pt x="419" y="5"/>
                                  <a:pt x="417" y="5"/>
                                </a:cubicBezTo>
                                <a:close/>
                                <a:moveTo>
                                  <a:pt x="412" y="4"/>
                                </a:moveTo>
                                <a:cubicBezTo>
                                  <a:pt x="409" y="4"/>
                                  <a:pt x="409" y="5"/>
                                  <a:pt x="410" y="5"/>
                                </a:cubicBezTo>
                                <a:cubicBezTo>
                                  <a:pt x="409" y="4"/>
                                  <a:pt x="414" y="5"/>
                                  <a:pt x="413" y="5"/>
                                </a:cubicBezTo>
                                <a:cubicBezTo>
                                  <a:pt x="410" y="4"/>
                                  <a:pt x="413" y="4"/>
                                  <a:pt x="412" y="4"/>
                                </a:cubicBezTo>
                                <a:close/>
                                <a:moveTo>
                                  <a:pt x="409" y="5"/>
                                </a:moveTo>
                                <a:cubicBezTo>
                                  <a:pt x="405" y="5"/>
                                  <a:pt x="405" y="5"/>
                                  <a:pt x="405" y="5"/>
                                </a:cubicBezTo>
                                <a:cubicBezTo>
                                  <a:pt x="404" y="6"/>
                                  <a:pt x="408" y="6"/>
                                  <a:pt x="407" y="7"/>
                                </a:cubicBezTo>
                                <a:cubicBezTo>
                                  <a:pt x="409" y="7"/>
                                  <a:pt x="409" y="7"/>
                                  <a:pt x="412" y="8"/>
                                </a:cubicBezTo>
                                <a:cubicBezTo>
                                  <a:pt x="411" y="7"/>
                                  <a:pt x="404" y="6"/>
                                  <a:pt x="409" y="5"/>
                                </a:cubicBezTo>
                                <a:close/>
                                <a:moveTo>
                                  <a:pt x="391" y="7"/>
                                </a:moveTo>
                                <a:cubicBezTo>
                                  <a:pt x="393" y="7"/>
                                  <a:pt x="395" y="7"/>
                                  <a:pt x="397" y="7"/>
                                </a:cubicBezTo>
                                <a:cubicBezTo>
                                  <a:pt x="397" y="7"/>
                                  <a:pt x="397" y="7"/>
                                  <a:pt x="397" y="7"/>
                                </a:cubicBezTo>
                                <a:cubicBezTo>
                                  <a:pt x="395" y="7"/>
                                  <a:pt x="393" y="7"/>
                                  <a:pt x="391" y="7"/>
                                </a:cubicBezTo>
                                <a:close/>
                                <a:moveTo>
                                  <a:pt x="376" y="46"/>
                                </a:moveTo>
                                <a:cubicBezTo>
                                  <a:pt x="376" y="47"/>
                                  <a:pt x="379" y="47"/>
                                  <a:pt x="380" y="47"/>
                                </a:cubicBezTo>
                                <a:cubicBezTo>
                                  <a:pt x="378" y="47"/>
                                  <a:pt x="378" y="46"/>
                                  <a:pt x="376" y="46"/>
                                </a:cubicBezTo>
                                <a:close/>
                                <a:moveTo>
                                  <a:pt x="354" y="47"/>
                                </a:moveTo>
                                <a:cubicBezTo>
                                  <a:pt x="353" y="48"/>
                                  <a:pt x="359" y="47"/>
                                  <a:pt x="359" y="47"/>
                                </a:cubicBezTo>
                                <a:cubicBezTo>
                                  <a:pt x="357" y="47"/>
                                  <a:pt x="357" y="46"/>
                                  <a:pt x="354" y="47"/>
                                </a:cubicBezTo>
                                <a:close/>
                                <a:moveTo>
                                  <a:pt x="323" y="15"/>
                                </a:moveTo>
                                <a:cubicBezTo>
                                  <a:pt x="323" y="16"/>
                                  <a:pt x="322" y="16"/>
                                  <a:pt x="324" y="16"/>
                                </a:cubicBezTo>
                                <a:cubicBezTo>
                                  <a:pt x="326" y="16"/>
                                  <a:pt x="326" y="15"/>
                                  <a:pt x="323" y="15"/>
                                </a:cubicBezTo>
                                <a:close/>
                                <a:moveTo>
                                  <a:pt x="325" y="47"/>
                                </a:moveTo>
                                <a:cubicBezTo>
                                  <a:pt x="324" y="48"/>
                                  <a:pt x="328" y="47"/>
                                  <a:pt x="329" y="46"/>
                                </a:cubicBezTo>
                                <a:cubicBezTo>
                                  <a:pt x="327" y="47"/>
                                  <a:pt x="327" y="46"/>
                                  <a:pt x="325" y="47"/>
                                </a:cubicBezTo>
                                <a:close/>
                                <a:moveTo>
                                  <a:pt x="321" y="51"/>
                                </a:moveTo>
                                <a:cubicBezTo>
                                  <a:pt x="324" y="50"/>
                                  <a:pt x="323" y="50"/>
                                  <a:pt x="321" y="51"/>
                                </a:cubicBezTo>
                                <a:cubicBezTo>
                                  <a:pt x="323" y="51"/>
                                  <a:pt x="325" y="50"/>
                                  <a:pt x="327" y="50"/>
                                </a:cubicBezTo>
                                <a:cubicBezTo>
                                  <a:pt x="328" y="50"/>
                                  <a:pt x="328" y="49"/>
                                  <a:pt x="328" y="49"/>
                                </a:cubicBezTo>
                                <a:cubicBezTo>
                                  <a:pt x="325" y="50"/>
                                  <a:pt x="321" y="49"/>
                                  <a:pt x="321" y="51"/>
                                </a:cubicBezTo>
                                <a:close/>
                                <a:moveTo>
                                  <a:pt x="316" y="18"/>
                                </a:moveTo>
                                <a:cubicBezTo>
                                  <a:pt x="319" y="17"/>
                                  <a:pt x="317" y="18"/>
                                  <a:pt x="320" y="18"/>
                                </a:cubicBezTo>
                                <a:cubicBezTo>
                                  <a:pt x="319" y="17"/>
                                  <a:pt x="321" y="17"/>
                                  <a:pt x="321" y="16"/>
                                </a:cubicBezTo>
                                <a:cubicBezTo>
                                  <a:pt x="318" y="17"/>
                                  <a:pt x="319" y="17"/>
                                  <a:pt x="317" y="17"/>
                                </a:cubicBezTo>
                                <a:cubicBezTo>
                                  <a:pt x="317" y="17"/>
                                  <a:pt x="317" y="17"/>
                                  <a:pt x="316" y="18"/>
                                </a:cubicBezTo>
                                <a:close/>
                                <a:moveTo>
                                  <a:pt x="311" y="35"/>
                                </a:moveTo>
                                <a:cubicBezTo>
                                  <a:pt x="312" y="34"/>
                                  <a:pt x="316" y="34"/>
                                  <a:pt x="315" y="34"/>
                                </a:cubicBezTo>
                                <a:cubicBezTo>
                                  <a:pt x="314" y="34"/>
                                  <a:pt x="308" y="35"/>
                                  <a:pt x="311" y="35"/>
                                </a:cubicBezTo>
                                <a:close/>
                                <a:moveTo>
                                  <a:pt x="314" y="49"/>
                                </a:moveTo>
                                <a:cubicBezTo>
                                  <a:pt x="314" y="50"/>
                                  <a:pt x="318" y="49"/>
                                  <a:pt x="318" y="49"/>
                                </a:cubicBezTo>
                                <a:lnTo>
                                  <a:pt x="314" y="49"/>
                                </a:lnTo>
                                <a:close/>
                                <a:moveTo>
                                  <a:pt x="308" y="47"/>
                                </a:moveTo>
                                <a:cubicBezTo>
                                  <a:pt x="308" y="48"/>
                                  <a:pt x="314" y="46"/>
                                  <a:pt x="315" y="46"/>
                                </a:cubicBezTo>
                                <a:cubicBezTo>
                                  <a:pt x="315" y="46"/>
                                  <a:pt x="315" y="45"/>
                                  <a:pt x="316" y="45"/>
                                </a:cubicBezTo>
                                <a:cubicBezTo>
                                  <a:pt x="313" y="46"/>
                                  <a:pt x="309" y="47"/>
                                  <a:pt x="308" y="47"/>
                                </a:cubicBezTo>
                                <a:close/>
                                <a:moveTo>
                                  <a:pt x="302" y="21"/>
                                </a:moveTo>
                                <a:cubicBezTo>
                                  <a:pt x="305" y="21"/>
                                  <a:pt x="305" y="20"/>
                                  <a:pt x="306" y="20"/>
                                </a:cubicBezTo>
                                <a:cubicBezTo>
                                  <a:pt x="306" y="19"/>
                                  <a:pt x="307" y="19"/>
                                  <a:pt x="307" y="19"/>
                                </a:cubicBezTo>
                                <a:cubicBezTo>
                                  <a:pt x="304" y="20"/>
                                  <a:pt x="303" y="20"/>
                                  <a:pt x="302" y="21"/>
                                </a:cubicBezTo>
                                <a:close/>
                                <a:moveTo>
                                  <a:pt x="314" y="52"/>
                                </a:moveTo>
                                <a:cubicBezTo>
                                  <a:pt x="313" y="52"/>
                                  <a:pt x="311" y="53"/>
                                  <a:pt x="311" y="53"/>
                                </a:cubicBezTo>
                                <a:cubicBezTo>
                                  <a:pt x="314" y="52"/>
                                  <a:pt x="313" y="53"/>
                                  <a:pt x="315" y="52"/>
                                </a:cubicBezTo>
                                <a:cubicBezTo>
                                  <a:pt x="315" y="52"/>
                                  <a:pt x="315" y="52"/>
                                  <a:pt x="314" y="52"/>
                                </a:cubicBezTo>
                                <a:close/>
                                <a:moveTo>
                                  <a:pt x="309" y="42"/>
                                </a:moveTo>
                                <a:cubicBezTo>
                                  <a:pt x="307" y="43"/>
                                  <a:pt x="305" y="43"/>
                                  <a:pt x="304" y="44"/>
                                </a:cubicBezTo>
                                <a:cubicBezTo>
                                  <a:pt x="306" y="44"/>
                                  <a:pt x="309" y="43"/>
                                  <a:pt x="310" y="42"/>
                                </a:cubicBezTo>
                                <a:cubicBezTo>
                                  <a:pt x="310" y="42"/>
                                  <a:pt x="310" y="41"/>
                                  <a:pt x="309" y="41"/>
                                </a:cubicBezTo>
                                <a:lnTo>
                                  <a:pt x="309" y="42"/>
                                </a:lnTo>
                                <a:close/>
                                <a:moveTo>
                                  <a:pt x="306" y="49"/>
                                </a:moveTo>
                                <a:cubicBezTo>
                                  <a:pt x="308" y="49"/>
                                  <a:pt x="309" y="49"/>
                                  <a:pt x="310" y="49"/>
                                </a:cubicBezTo>
                                <a:cubicBezTo>
                                  <a:pt x="310" y="48"/>
                                  <a:pt x="310" y="48"/>
                                  <a:pt x="311" y="48"/>
                                </a:cubicBezTo>
                                <a:cubicBezTo>
                                  <a:pt x="311" y="48"/>
                                  <a:pt x="311" y="48"/>
                                  <a:pt x="311" y="48"/>
                                </a:cubicBezTo>
                                <a:cubicBezTo>
                                  <a:pt x="308" y="49"/>
                                  <a:pt x="307" y="48"/>
                                  <a:pt x="306" y="49"/>
                                </a:cubicBezTo>
                                <a:close/>
                                <a:moveTo>
                                  <a:pt x="306" y="51"/>
                                </a:moveTo>
                                <a:cubicBezTo>
                                  <a:pt x="307" y="51"/>
                                  <a:pt x="308" y="50"/>
                                  <a:pt x="309" y="50"/>
                                </a:cubicBezTo>
                                <a:cubicBezTo>
                                  <a:pt x="310" y="50"/>
                                  <a:pt x="310" y="50"/>
                                  <a:pt x="310" y="50"/>
                                </a:cubicBezTo>
                                <a:cubicBezTo>
                                  <a:pt x="310" y="50"/>
                                  <a:pt x="310" y="50"/>
                                  <a:pt x="310" y="50"/>
                                </a:cubicBezTo>
                                <a:cubicBezTo>
                                  <a:pt x="307" y="50"/>
                                  <a:pt x="304" y="51"/>
                                  <a:pt x="306" y="51"/>
                                </a:cubicBezTo>
                                <a:close/>
                                <a:moveTo>
                                  <a:pt x="307" y="53"/>
                                </a:moveTo>
                                <a:cubicBezTo>
                                  <a:pt x="309" y="53"/>
                                  <a:pt x="306" y="54"/>
                                  <a:pt x="306" y="54"/>
                                </a:cubicBezTo>
                                <a:cubicBezTo>
                                  <a:pt x="309" y="54"/>
                                  <a:pt x="310" y="53"/>
                                  <a:pt x="311" y="52"/>
                                </a:cubicBezTo>
                                <a:cubicBezTo>
                                  <a:pt x="310" y="52"/>
                                  <a:pt x="308" y="53"/>
                                  <a:pt x="307" y="53"/>
                                </a:cubicBezTo>
                                <a:close/>
                                <a:moveTo>
                                  <a:pt x="308" y="54"/>
                                </a:moveTo>
                                <a:cubicBezTo>
                                  <a:pt x="305" y="55"/>
                                  <a:pt x="306" y="55"/>
                                  <a:pt x="305" y="56"/>
                                </a:cubicBezTo>
                                <a:cubicBezTo>
                                  <a:pt x="308" y="55"/>
                                  <a:pt x="309" y="56"/>
                                  <a:pt x="310" y="55"/>
                                </a:cubicBezTo>
                                <a:cubicBezTo>
                                  <a:pt x="308" y="55"/>
                                  <a:pt x="308" y="55"/>
                                  <a:pt x="308" y="54"/>
                                </a:cubicBezTo>
                                <a:close/>
                                <a:moveTo>
                                  <a:pt x="302" y="38"/>
                                </a:moveTo>
                                <a:cubicBezTo>
                                  <a:pt x="300" y="39"/>
                                  <a:pt x="300" y="39"/>
                                  <a:pt x="300" y="40"/>
                                </a:cubicBezTo>
                                <a:cubicBezTo>
                                  <a:pt x="303" y="39"/>
                                  <a:pt x="303" y="39"/>
                                  <a:pt x="302" y="38"/>
                                </a:cubicBezTo>
                                <a:close/>
                                <a:moveTo>
                                  <a:pt x="301" y="46"/>
                                </a:moveTo>
                                <a:cubicBezTo>
                                  <a:pt x="300" y="47"/>
                                  <a:pt x="300" y="47"/>
                                  <a:pt x="299" y="47"/>
                                </a:cubicBezTo>
                                <a:cubicBezTo>
                                  <a:pt x="299" y="47"/>
                                  <a:pt x="297" y="48"/>
                                  <a:pt x="299" y="48"/>
                                </a:cubicBezTo>
                                <a:cubicBezTo>
                                  <a:pt x="300" y="47"/>
                                  <a:pt x="305" y="45"/>
                                  <a:pt x="302" y="46"/>
                                </a:cubicBezTo>
                                <a:cubicBezTo>
                                  <a:pt x="302" y="46"/>
                                  <a:pt x="301" y="46"/>
                                  <a:pt x="301" y="46"/>
                                </a:cubicBezTo>
                                <a:close/>
                                <a:moveTo>
                                  <a:pt x="300" y="51"/>
                                </a:moveTo>
                                <a:cubicBezTo>
                                  <a:pt x="300" y="51"/>
                                  <a:pt x="303" y="50"/>
                                  <a:pt x="303" y="50"/>
                                </a:cubicBezTo>
                                <a:cubicBezTo>
                                  <a:pt x="301" y="50"/>
                                  <a:pt x="297" y="52"/>
                                  <a:pt x="300" y="51"/>
                                </a:cubicBezTo>
                                <a:close/>
                                <a:moveTo>
                                  <a:pt x="296" y="41"/>
                                </a:moveTo>
                                <a:cubicBezTo>
                                  <a:pt x="296" y="40"/>
                                  <a:pt x="297" y="40"/>
                                  <a:pt x="297" y="40"/>
                                </a:cubicBezTo>
                                <a:cubicBezTo>
                                  <a:pt x="294" y="40"/>
                                  <a:pt x="293" y="42"/>
                                  <a:pt x="296" y="41"/>
                                </a:cubicBezTo>
                                <a:close/>
                                <a:moveTo>
                                  <a:pt x="295" y="49"/>
                                </a:moveTo>
                                <a:cubicBezTo>
                                  <a:pt x="293" y="50"/>
                                  <a:pt x="294" y="51"/>
                                  <a:pt x="297" y="51"/>
                                </a:cubicBezTo>
                                <a:cubicBezTo>
                                  <a:pt x="298" y="50"/>
                                  <a:pt x="294" y="50"/>
                                  <a:pt x="297" y="49"/>
                                </a:cubicBezTo>
                                <a:cubicBezTo>
                                  <a:pt x="296" y="49"/>
                                  <a:pt x="296" y="49"/>
                                  <a:pt x="295" y="49"/>
                                </a:cubicBezTo>
                                <a:close/>
                                <a:moveTo>
                                  <a:pt x="296" y="54"/>
                                </a:moveTo>
                                <a:cubicBezTo>
                                  <a:pt x="296" y="55"/>
                                  <a:pt x="294" y="55"/>
                                  <a:pt x="294" y="55"/>
                                </a:cubicBezTo>
                                <a:cubicBezTo>
                                  <a:pt x="294" y="56"/>
                                  <a:pt x="294" y="56"/>
                                  <a:pt x="295" y="57"/>
                                </a:cubicBezTo>
                                <a:cubicBezTo>
                                  <a:pt x="293" y="57"/>
                                  <a:pt x="293" y="57"/>
                                  <a:pt x="293" y="57"/>
                                </a:cubicBezTo>
                                <a:cubicBezTo>
                                  <a:pt x="293" y="58"/>
                                  <a:pt x="293" y="58"/>
                                  <a:pt x="292" y="58"/>
                                </a:cubicBezTo>
                                <a:cubicBezTo>
                                  <a:pt x="294" y="58"/>
                                  <a:pt x="294" y="58"/>
                                  <a:pt x="295" y="58"/>
                                </a:cubicBezTo>
                                <a:cubicBezTo>
                                  <a:pt x="293" y="58"/>
                                  <a:pt x="293" y="57"/>
                                  <a:pt x="297" y="57"/>
                                </a:cubicBezTo>
                                <a:cubicBezTo>
                                  <a:pt x="297" y="56"/>
                                  <a:pt x="295" y="56"/>
                                  <a:pt x="295" y="56"/>
                                </a:cubicBezTo>
                                <a:cubicBezTo>
                                  <a:pt x="295" y="55"/>
                                  <a:pt x="299" y="54"/>
                                  <a:pt x="298" y="54"/>
                                </a:cubicBezTo>
                                <a:cubicBezTo>
                                  <a:pt x="297" y="55"/>
                                  <a:pt x="297" y="54"/>
                                  <a:pt x="296" y="54"/>
                                </a:cubicBezTo>
                                <a:close/>
                                <a:moveTo>
                                  <a:pt x="286" y="51"/>
                                </a:moveTo>
                                <a:cubicBezTo>
                                  <a:pt x="286" y="52"/>
                                  <a:pt x="282" y="52"/>
                                  <a:pt x="282" y="53"/>
                                </a:cubicBezTo>
                                <a:cubicBezTo>
                                  <a:pt x="285" y="52"/>
                                  <a:pt x="292" y="51"/>
                                  <a:pt x="293" y="49"/>
                                </a:cubicBezTo>
                                <a:cubicBezTo>
                                  <a:pt x="289" y="50"/>
                                  <a:pt x="289" y="51"/>
                                  <a:pt x="286" y="51"/>
                                </a:cubicBezTo>
                                <a:close/>
                                <a:moveTo>
                                  <a:pt x="287" y="58"/>
                                </a:moveTo>
                                <a:cubicBezTo>
                                  <a:pt x="291" y="56"/>
                                  <a:pt x="292" y="55"/>
                                  <a:pt x="293" y="54"/>
                                </a:cubicBezTo>
                                <a:cubicBezTo>
                                  <a:pt x="288" y="56"/>
                                  <a:pt x="290" y="56"/>
                                  <a:pt x="287" y="58"/>
                                </a:cubicBezTo>
                                <a:close/>
                                <a:moveTo>
                                  <a:pt x="286" y="51"/>
                                </a:moveTo>
                                <a:cubicBezTo>
                                  <a:pt x="288" y="50"/>
                                  <a:pt x="291" y="49"/>
                                  <a:pt x="291" y="48"/>
                                </a:cubicBezTo>
                                <a:cubicBezTo>
                                  <a:pt x="289" y="49"/>
                                  <a:pt x="285" y="51"/>
                                  <a:pt x="286" y="51"/>
                                </a:cubicBezTo>
                                <a:close/>
                                <a:moveTo>
                                  <a:pt x="288" y="60"/>
                                </a:moveTo>
                                <a:cubicBezTo>
                                  <a:pt x="289" y="60"/>
                                  <a:pt x="294" y="59"/>
                                  <a:pt x="294" y="59"/>
                                </a:cubicBezTo>
                                <a:cubicBezTo>
                                  <a:pt x="293" y="59"/>
                                  <a:pt x="289" y="59"/>
                                  <a:pt x="288" y="60"/>
                                </a:cubicBezTo>
                                <a:close/>
                                <a:moveTo>
                                  <a:pt x="283" y="27"/>
                                </a:moveTo>
                                <a:cubicBezTo>
                                  <a:pt x="276" y="29"/>
                                  <a:pt x="276" y="29"/>
                                  <a:pt x="276" y="29"/>
                                </a:cubicBezTo>
                                <a:cubicBezTo>
                                  <a:pt x="277" y="30"/>
                                  <a:pt x="274" y="30"/>
                                  <a:pt x="274" y="31"/>
                                </a:cubicBezTo>
                                <a:cubicBezTo>
                                  <a:pt x="278" y="29"/>
                                  <a:pt x="276" y="29"/>
                                  <a:pt x="281" y="28"/>
                                </a:cubicBezTo>
                                <a:cubicBezTo>
                                  <a:pt x="281" y="28"/>
                                  <a:pt x="279" y="29"/>
                                  <a:pt x="280" y="29"/>
                                </a:cubicBezTo>
                                <a:cubicBezTo>
                                  <a:pt x="282" y="28"/>
                                  <a:pt x="282" y="29"/>
                                  <a:pt x="284" y="28"/>
                                </a:cubicBezTo>
                                <a:cubicBezTo>
                                  <a:pt x="285" y="27"/>
                                  <a:pt x="281" y="28"/>
                                  <a:pt x="283" y="27"/>
                                </a:cubicBezTo>
                                <a:close/>
                                <a:moveTo>
                                  <a:pt x="291" y="52"/>
                                </a:moveTo>
                                <a:cubicBezTo>
                                  <a:pt x="291" y="51"/>
                                  <a:pt x="289" y="52"/>
                                  <a:pt x="291" y="51"/>
                                </a:cubicBezTo>
                                <a:cubicBezTo>
                                  <a:pt x="285" y="53"/>
                                  <a:pt x="289" y="53"/>
                                  <a:pt x="291" y="52"/>
                                </a:cubicBezTo>
                                <a:close/>
                                <a:moveTo>
                                  <a:pt x="282" y="46"/>
                                </a:moveTo>
                                <a:cubicBezTo>
                                  <a:pt x="282" y="46"/>
                                  <a:pt x="281" y="46"/>
                                  <a:pt x="281" y="47"/>
                                </a:cubicBezTo>
                                <a:cubicBezTo>
                                  <a:pt x="283" y="46"/>
                                  <a:pt x="285" y="46"/>
                                  <a:pt x="286" y="45"/>
                                </a:cubicBezTo>
                                <a:cubicBezTo>
                                  <a:pt x="284" y="45"/>
                                  <a:pt x="284" y="45"/>
                                  <a:pt x="282" y="46"/>
                                </a:cubicBezTo>
                                <a:close/>
                                <a:moveTo>
                                  <a:pt x="275" y="46"/>
                                </a:moveTo>
                                <a:cubicBezTo>
                                  <a:pt x="277" y="46"/>
                                  <a:pt x="280" y="44"/>
                                  <a:pt x="281" y="44"/>
                                </a:cubicBezTo>
                                <a:cubicBezTo>
                                  <a:pt x="282" y="44"/>
                                  <a:pt x="286" y="42"/>
                                  <a:pt x="284" y="42"/>
                                </a:cubicBezTo>
                                <a:cubicBezTo>
                                  <a:pt x="283" y="43"/>
                                  <a:pt x="276" y="45"/>
                                  <a:pt x="275" y="46"/>
                                </a:cubicBezTo>
                                <a:close/>
                                <a:moveTo>
                                  <a:pt x="284" y="57"/>
                                </a:moveTo>
                                <a:cubicBezTo>
                                  <a:pt x="285" y="56"/>
                                  <a:pt x="283" y="55"/>
                                  <a:pt x="287" y="54"/>
                                </a:cubicBezTo>
                                <a:cubicBezTo>
                                  <a:pt x="288" y="53"/>
                                  <a:pt x="286" y="54"/>
                                  <a:pt x="285" y="54"/>
                                </a:cubicBezTo>
                                <a:cubicBezTo>
                                  <a:pt x="284" y="55"/>
                                  <a:pt x="285" y="55"/>
                                  <a:pt x="283" y="56"/>
                                </a:cubicBezTo>
                                <a:cubicBezTo>
                                  <a:pt x="282" y="56"/>
                                  <a:pt x="285" y="56"/>
                                  <a:pt x="281" y="57"/>
                                </a:cubicBezTo>
                                <a:cubicBezTo>
                                  <a:pt x="281" y="58"/>
                                  <a:pt x="283" y="57"/>
                                  <a:pt x="284" y="57"/>
                                </a:cubicBezTo>
                                <a:cubicBezTo>
                                  <a:pt x="283" y="57"/>
                                  <a:pt x="283" y="57"/>
                                  <a:pt x="284" y="57"/>
                                </a:cubicBezTo>
                                <a:close/>
                                <a:moveTo>
                                  <a:pt x="279" y="43"/>
                                </a:moveTo>
                                <a:cubicBezTo>
                                  <a:pt x="279" y="43"/>
                                  <a:pt x="279" y="43"/>
                                  <a:pt x="280" y="43"/>
                                </a:cubicBezTo>
                                <a:cubicBezTo>
                                  <a:pt x="280" y="43"/>
                                  <a:pt x="283" y="42"/>
                                  <a:pt x="283" y="42"/>
                                </a:cubicBezTo>
                                <a:cubicBezTo>
                                  <a:pt x="281" y="42"/>
                                  <a:pt x="281" y="42"/>
                                  <a:pt x="279" y="43"/>
                                </a:cubicBezTo>
                                <a:close/>
                                <a:moveTo>
                                  <a:pt x="273" y="49"/>
                                </a:moveTo>
                                <a:cubicBezTo>
                                  <a:pt x="277" y="47"/>
                                  <a:pt x="276" y="49"/>
                                  <a:pt x="277" y="48"/>
                                </a:cubicBezTo>
                                <a:cubicBezTo>
                                  <a:pt x="278" y="48"/>
                                  <a:pt x="278" y="48"/>
                                  <a:pt x="278" y="47"/>
                                </a:cubicBezTo>
                                <a:cubicBezTo>
                                  <a:pt x="276" y="48"/>
                                  <a:pt x="274" y="48"/>
                                  <a:pt x="273" y="49"/>
                                </a:cubicBezTo>
                                <a:close/>
                                <a:moveTo>
                                  <a:pt x="274" y="62"/>
                                </a:moveTo>
                                <a:cubicBezTo>
                                  <a:pt x="273" y="62"/>
                                  <a:pt x="272" y="63"/>
                                  <a:pt x="272" y="63"/>
                                </a:cubicBezTo>
                                <a:cubicBezTo>
                                  <a:pt x="273" y="62"/>
                                  <a:pt x="274" y="63"/>
                                  <a:pt x="275" y="62"/>
                                </a:cubicBezTo>
                                <a:cubicBezTo>
                                  <a:pt x="274" y="62"/>
                                  <a:pt x="281" y="60"/>
                                  <a:pt x="282" y="59"/>
                                </a:cubicBezTo>
                                <a:cubicBezTo>
                                  <a:pt x="281" y="60"/>
                                  <a:pt x="280" y="60"/>
                                  <a:pt x="280" y="60"/>
                                </a:cubicBezTo>
                                <a:cubicBezTo>
                                  <a:pt x="279" y="60"/>
                                  <a:pt x="280" y="59"/>
                                  <a:pt x="278" y="59"/>
                                </a:cubicBezTo>
                                <a:cubicBezTo>
                                  <a:pt x="279" y="60"/>
                                  <a:pt x="277" y="60"/>
                                  <a:pt x="275" y="61"/>
                                </a:cubicBezTo>
                                <a:cubicBezTo>
                                  <a:pt x="276" y="61"/>
                                  <a:pt x="275" y="61"/>
                                  <a:pt x="274" y="62"/>
                                </a:cubicBezTo>
                                <a:close/>
                                <a:moveTo>
                                  <a:pt x="270" y="48"/>
                                </a:moveTo>
                                <a:cubicBezTo>
                                  <a:pt x="270" y="49"/>
                                  <a:pt x="273" y="48"/>
                                  <a:pt x="276" y="47"/>
                                </a:cubicBezTo>
                                <a:cubicBezTo>
                                  <a:pt x="273" y="47"/>
                                  <a:pt x="273" y="46"/>
                                  <a:pt x="271" y="47"/>
                                </a:cubicBezTo>
                                <a:cubicBezTo>
                                  <a:pt x="272" y="47"/>
                                  <a:pt x="274" y="47"/>
                                  <a:pt x="270" y="48"/>
                                </a:cubicBezTo>
                                <a:close/>
                                <a:moveTo>
                                  <a:pt x="276" y="60"/>
                                </a:moveTo>
                                <a:cubicBezTo>
                                  <a:pt x="276" y="60"/>
                                  <a:pt x="277" y="59"/>
                                  <a:pt x="276" y="59"/>
                                </a:cubicBezTo>
                                <a:cubicBezTo>
                                  <a:pt x="270" y="61"/>
                                  <a:pt x="269" y="62"/>
                                  <a:pt x="276" y="60"/>
                                </a:cubicBezTo>
                                <a:close/>
                                <a:moveTo>
                                  <a:pt x="264" y="34"/>
                                </a:moveTo>
                                <a:cubicBezTo>
                                  <a:pt x="262" y="34"/>
                                  <a:pt x="261" y="35"/>
                                  <a:pt x="261" y="35"/>
                                </a:cubicBezTo>
                                <a:cubicBezTo>
                                  <a:pt x="263" y="35"/>
                                  <a:pt x="265" y="34"/>
                                  <a:pt x="265" y="34"/>
                                </a:cubicBezTo>
                                <a:cubicBezTo>
                                  <a:pt x="264" y="34"/>
                                  <a:pt x="264" y="34"/>
                                  <a:pt x="264" y="34"/>
                                </a:cubicBezTo>
                                <a:close/>
                                <a:moveTo>
                                  <a:pt x="248" y="40"/>
                                </a:moveTo>
                                <a:cubicBezTo>
                                  <a:pt x="250" y="40"/>
                                  <a:pt x="247" y="41"/>
                                  <a:pt x="248" y="41"/>
                                </a:cubicBezTo>
                                <a:cubicBezTo>
                                  <a:pt x="251" y="40"/>
                                  <a:pt x="250" y="40"/>
                                  <a:pt x="252" y="39"/>
                                </a:cubicBezTo>
                                <a:cubicBezTo>
                                  <a:pt x="252" y="39"/>
                                  <a:pt x="252" y="40"/>
                                  <a:pt x="253" y="39"/>
                                </a:cubicBezTo>
                                <a:cubicBezTo>
                                  <a:pt x="254" y="39"/>
                                  <a:pt x="253" y="39"/>
                                  <a:pt x="254" y="38"/>
                                </a:cubicBezTo>
                                <a:cubicBezTo>
                                  <a:pt x="257" y="37"/>
                                  <a:pt x="256" y="38"/>
                                  <a:pt x="259" y="36"/>
                                </a:cubicBezTo>
                                <a:cubicBezTo>
                                  <a:pt x="260" y="36"/>
                                  <a:pt x="260" y="36"/>
                                  <a:pt x="260" y="35"/>
                                </a:cubicBezTo>
                                <a:cubicBezTo>
                                  <a:pt x="258" y="36"/>
                                  <a:pt x="258" y="36"/>
                                  <a:pt x="256" y="36"/>
                                </a:cubicBezTo>
                                <a:cubicBezTo>
                                  <a:pt x="258" y="36"/>
                                  <a:pt x="253" y="38"/>
                                  <a:pt x="254" y="37"/>
                                </a:cubicBezTo>
                                <a:cubicBezTo>
                                  <a:pt x="251" y="38"/>
                                  <a:pt x="252" y="39"/>
                                  <a:pt x="250" y="40"/>
                                </a:cubicBezTo>
                                <a:cubicBezTo>
                                  <a:pt x="250" y="39"/>
                                  <a:pt x="251" y="39"/>
                                  <a:pt x="250" y="39"/>
                                </a:cubicBezTo>
                                <a:cubicBezTo>
                                  <a:pt x="245" y="41"/>
                                  <a:pt x="242" y="42"/>
                                  <a:pt x="238" y="44"/>
                                </a:cubicBezTo>
                                <a:cubicBezTo>
                                  <a:pt x="237" y="45"/>
                                  <a:pt x="241" y="44"/>
                                  <a:pt x="239" y="45"/>
                                </a:cubicBezTo>
                                <a:cubicBezTo>
                                  <a:pt x="235" y="46"/>
                                  <a:pt x="238" y="43"/>
                                  <a:pt x="235" y="45"/>
                                </a:cubicBezTo>
                                <a:cubicBezTo>
                                  <a:pt x="236" y="45"/>
                                  <a:pt x="236" y="46"/>
                                  <a:pt x="238" y="45"/>
                                </a:cubicBezTo>
                                <a:cubicBezTo>
                                  <a:pt x="239" y="44"/>
                                  <a:pt x="241" y="44"/>
                                  <a:pt x="242" y="44"/>
                                </a:cubicBezTo>
                                <a:cubicBezTo>
                                  <a:pt x="243" y="43"/>
                                  <a:pt x="241" y="44"/>
                                  <a:pt x="242" y="43"/>
                                </a:cubicBezTo>
                                <a:cubicBezTo>
                                  <a:pt x="245" y="42"/>
                                  <a:pt x="246" y="41"/>
                                  <a:pt x="248" y="40"/>
                                </a:cubicBezTo>
                                <a:close/>
                                <a:moveTo>
                                  <a:pt x="253" y="56"/>
                                </a:moveTo>
                                <a:cubicBezTo>
                                  <a:pt x="253" y="57"/>
                                  <a:pt x="253" y="57"/>
                                  <a:pt x="254" y="57"/>
                                </a:cubicBezTo>
                                <a:cubicBezTo>
                                  <a:pt x="257" y="55"/>
                                  <a:pt x="256" y="56"/>
                                  <a:pt x="258" y="55"/>
                                </a:cubicBezTo>
                                <a:cubicBezTo>
                                  <a:pt x="258" y="55"/>
                                  <a:pt x="263" y="53"/>
                                  <a:pt x="264" y="52"/>
                                </a:cubicBezTo>
                                <a:cubicBezTo>
                                  <a:pt x="260" y="53"/>
                                  <a:pt x="255" y="56"/>
                                  <a:pt x="253" y="56"/>
                                </a:cubicBezTo>
                                <a:close/>
                                <a:moveTo>
                                  <a:pt x="264" y="64"/>
                                </a:moveTo>
                                <a:cubicBezTo>
                                  <a:pt x="267" y="64"/>
                                  <a:pt x="264" y="65"/>
                                  <a:pt x="263" y="65"/>
                                </a:cubicBezTo>
                                <a:cubicBezTo>
                                  <a:pt x="263" y="66"/>
                                  <a:pt x="263" y="66"/>
                                  <a:pt x="264" y="66"/>
                                </a:cubicBezTo>
                                <a:cubicBezTo>
                                  <a:pt x="264" y="65"/>
                                  <a:pt x="265" y="66"/>
                                  <a:pt x="267" y="65"/>
                                </a:cubicBezTo>
                                <a:cubicBezTo>
                                  <a:pt x="268" y="64"/>
                                  <a:pt x="268" y="64"/>
                                  <a:pt x="268" y="63"/>
                                </a:cubicBezTo>
                                <a:cubicBezTo>
                                  <a:pt x="267" y="64"/>
                                  <a:pt x="265" y="63"/>
                                  <a:pt x="264" y="64"/>
                                </a:cubicBezTo>
                                <a:close/>
                                <a:moveTo>
                                  <a:pt x="261" y="65"/>
                                </a:moveTo>
                                <a:cubicBezTo>
                                  <a:pt x="261" y="65"/>
                                  <a:pt x="261" y="65"/>
                                  <a:pt x="261" y="65"/>
                                </a:cubicBezTo>
                                <a:cubicBezTo>
                                  <a:pt x="263" y="65"/>
                                  <a:pt x="266" y="63"/>
                                  <a:pt x="264" y="63"/>
                                </a:cubicBezTo>
                                <a:cubicBezTo>
                                  <a:pt x="264" y="64"/>
                                  <a:pt x="263" y="64"/>
                                  <a:pt x="261" y="65"/>
                                </a:cubicBezTo>
                                <a:close/>
                                <a:moveTo>
                                  <a:pt x="253" y="68"/>
                                </a:moveTo>
                                <a:cubicBezTo>
                                  <a:pt x="255" y="68"/>
                                  <a:pt x="258" y="67"/>
                                  <a:pt x="259" y="67"/>
                                </a:cubicBezTo>
                                <a:cubicBezTo>
                                  <a:pt x="258" y="67"/>
                                  <a:pt x="261" y="66"/>
                                  <a:pt x="260" y="66"/>
                                </a:cubicBezTo>
                                <a:cubicBezTo>
                                  <a:pt x="257" y="67"/>
                                  <a:pt x="256" y="67"/>
                                  <a:pt x="253" y="68"/>
                                </a:cubicBezTo>
                                <a:close/>
                                <a:moveTo>
                                  <a:pt x="256" y="64"/>
                                </a:moveTo>
                                <a:cubicBezTo>
                                  <a:pt x="258" y="64"/>
                                  <a:pt x="255" y="65"/>
                                  <a:pt x="257" y="65"/>
                                </a:cubicBezTo>
                                <a:cubicBezTo>
                                  <a:pt x="258" y="64"/>
                                  <a:pt x="257" y="64"/>
                                  <a:pt x="258" y="63"/>
                                </a:cubicBezTo>
                                <a:lnTo>
                                  <a:pt x="256" y="64"/>
                                </a:lnTo>
                                <a:close/>
                                <a:moveTo>
                                  <a:pt x="249" y="75"/>
                                </a:moveTo>
                                <a:cubicBezTo>
                                  <a:pt x="249" y="75"/>
                                  <a:pt x="249" y="75"/>
                                  <a:pt x="248" y="75"/>
                                </a:cubicBezTo>
                                <a:cubicBezTo>
                                  <a:pt x="247" y="75"/>
                                  <a:pt x="250" y="73"/>
                                  <a:pt x="247" y="74"/>
                                </a:cubicBezTo>
                                <a:cubicBezTo>
                                  <a:pt x="250" y="74"/>
                                  <a:pt x="243" y="77"/>
                                  <a:pt x="246" y="77"/>
                                </a:cubicBezTo>
                                <a:cubicBezTo>
                                  <a:pt x="246" y="77"/>
                                  <a:pt x="247" y="76"/>
                                  <a:pt x="247" y="76"/>
                                </a:cubicBezTo>
                                <a:cubicBezTo>
                                  <a:pt x="246" y="77"/>
                                  <a:pt x="246" y="77"/>
                                  <a:pt x="247" y="77"/>
                                </a:cubicBezTo>
                                <a:cubicBezTo>
                                  <a:pt x="249" y="75"/>
                                  <a:pt x="255" y="74"/>
                                  <a:pt x="257" y="72"/>
                                </a:cubicBezTo>
                                <a:cubicBezTo>
                                  <a:pt x="255" y="72"/>
                                  <a:pt x="252" y="74"/>
                                  <a:pt x="249" y="75"/>
                                </a:cubicBezTo>
                                <a:close/>
                                <a:moveTo>
                                  <a:pt x="248" y="62"/>
                                </a:moveTo>
                                <a:cubicBezTo>
                                  <a:pt x="250" y="61"/>
                                  <a:pt x="251" y="61"/>
                                  <a:pt x="251" y="60"/>
                                </a:cubicBezTo>
                                <a:cubicBezTo>
                                  <a:pt x="249" y="61"/>
                                  <a:pt x="248" y="62"/>
                                  <a:pt x="248" y="62"/>
                                </a:cubicBezTo>
                                <a:close/>
                                <a:moveTo>
                                  <a:pt x="246" y="67"/>
                                </a:moveTo>
                                <a:cubicBezTo>
                                  <a:pt x="243" y="68"/>
                                  <a:pt x="245" y="69"/>
                                  <a:pt x="248" y="68"/>
                                </a:cubicBezTo>
                                <a:cubicBezTo>
                                  <a:pt x="248" y="67"/>
                                  <a:pt x="246" y="68"/>
                                  <a:pt x="246" y="67"/>
                                </a:cubicBezTo>
                                <a:close/>
                                <a:moveTo>
                                  <a:pt x="244" y="65"/>
                                </a:moveTo>
                                <a:cubicBezTo>
                                  <a:pt x="243" y="65"/>
                                  <a:pt x="245" y="64"/>
                                  <a:pt x="245" y="63"/>
                                </a:cubicBezTo>
                                <a:cubicBezTo>
                                  <a:pt x="242" y="64"/>
                                  <a:pt x="242" y="66"/>
                                  <a:pt x="244" y="65"/>
                                </a:cubicBezTo>
                                <a:close/>
                                <a:moveTo>
                                  <a:pt x="241" y="72"/>
                                </a:moveTo>
                                <a:cubicBezTo>
                                  <a:pt x="241" y="72"/>
                                  <a:pt x="241" y="71"/>
                                  <a:pt x="240" y="71"/>
                                </a:cubicBezTo>
                                <a:cubicBezTo>
                                  <a:pt x="240" y="72"/>
                                  <a:pt x="239" y="72"/>
                                  <a:pt x="239" y="72"/>
                                </a:cubicBezTo>
                                <a:cubicBezTo>
                                  <a:pt x="239" y="72"/>
                                  <a:pt x="238" y="73"/>
                                  <a:pt x="238" y="73"/>
                                </a:cubicBezTo>
                                <a:cubicBezTo>
                                  <a:pt x="242" y="71"/>
                                  <a:pt x="237" y="74"/>
                                  <a:pt x="239" y="74"/>
                                </a:cubicBezTo>
                                <a:cubicBezTo>
                                  <a:pt x="243" y="71"/>
                                  <a:pt x="246" y="72"/>
                                  <a:pt x="248" y="70"/>
                                </a:cubicBezTo>
                                <a:cubicBezTo>
                                  <a:pt x="245" y="70"/>
                                  <a:pt x="241" y="73"/>
                                  <a:pt x="239" y="73"/>
                                </a:cubicBezTo>
                                <a:cubicBezTo>
                                  <a:pt x="239" y="73"/>
                                  <a:pt x="240" y="72"/>
                                  <a:pt x="241" y="72"/>
                                </a:cubicBezTo>
                                <a:close/>
                                <a:moveTo>
                                  <a:pt x="239" y="71"/>
                                </a:moveTo>
                                <a:cubicBezTo>
                                  <a:pt x="236" y="72"/>
                                  <a:pt x="237" y="73"/>
                                  <a:pt x="236" y="74"/>
                                </a:cubicBezTo>
                                <a:cubicBezTo>
                                  <a:pt x="238" y="73"/>
                                  <a:pt x="239" y="72"/>
                                  <a:pt x="239" y="71"/>
                                </a:cubicBezTo>
                                <a:close/>
                                <a:moveTo>
                                  <a:pt x="226" y="49"/>
                                </a:moveTo>
                                <a:cubicBezTo>
                                  <a:pt x="226" y="48"/>
                                  <a:pt x="225" y="49"/>
                                  <a:pt x="227" y="47"/>
                                </a:cubicBezTo>
                                <a:cubicBezTo>
                                  <a:pt x="225" y="49"/>
                                  <a:pt x="222" y="49"/>
                                  <a:pt x="221" y="51"/>
                                </a:cubicBezTo>
                                <a:cubicBezTo>
                                  <a:pt x="225" y="49"/>
                                  <a:pt x="224" y="50"/>
                                  <a:pt x="226" y="50"/>
                                </a:cubicBezTo>
                                <a:cubicBezTo>
                                  <a:pt x="224" y="51"/>
                                  <a:pt x="224" y="51"/>
                                  <a:pt x="222" y="51"/>
                                </a:cubicBezTo>
                                <a:cubicBezTo>
                                  <a:pt x="223" y="52"/>
                                  <a:pt x="227" y="50"/>
                                  <a:pt x="230" y="49"/>
                                </a:cubicBezTo>
                                <a:cubicBezTo>
                                  <a:pt x="230" y="48"/>
                                  <a:pt x="230" y="48"/>
                                  <a:pt x="231" y="47"/>
                                </a:cubicBezTo>
                                <a:cubicBezTo>
                                  <a:pt x="231" y="47"/>
                                  <a:pt x="231" y="48"/>
                                  <a:pt x="233" y="47"/>
                                </a:cubicBezTo>
                                <a:cubicBezTo>
                                  <a:pt x="233" y="46"/>
                                  <a:pt x="233" y="46"/>
                                  <a:pt x="233" y="46"/>
                                </a:cubicBezTo>
                                <a:cubicBezTo>
                                  <a:pt x="229" y="48"/>
                                  <a:pt x="228" y="48"/>
                                  <a:pt x="226" y="49"/>
                                </a:cubicBezTo>
                                <a:close/>
                                <a:moveTo>
                                  <a:pt x="235" y="57"/>
                                </a:moveTo>
                                <a:cubicBezTo>
                                  <a:pt x="233" y="58"/>
                                  <a:pt x="231" y="59"/>
                                  <a:pt x="230" y="59"/>
                                </a:cubicBezTo>
                                <a:cubicBezTo>
                                  <a:pt x="228" y="60"/>
                                  <a:pt x="231" y="59"/>
                                  <a:pt x="232" y="59"/>
                                </a:cubicBezTo>
                                <a:cubicBezTo>
                                  <a:pt x="232" y="59"/>
                                  <a:pt x="231" y="59"/>
                                  <a:pt x="233" y="58"/>
                                </a:cubicBezTo>
                                <a:cubicBezTo>
                                  <a:pt x="233" y="58"/>
                                  <a:pt x="233" y="59"/>
                                  <a:pt x="232" y="59"/>
                                </a:cubicBezTo>
                                <a:cubicBezTo>
                                  <a:pt x="234" y="58"/>
                                  <a:pt x="236" y="58"/>
                                  <a:pt x="236" y="57"/>
                                </a:cubicBezTo>
                                <a:cubicBezTo>
                                  <a:pt x="235" y="57"/>
                                  <a:pt x="235" y="57"/>
                                  <a:pt x="235" y="57"/>
                                </a:cubicBezTo>
                                <a:close/>
                                <a:moveTo>
                                  <a:pt x="235" y="64"/>
                                </a:moveTo>
                                <a:cubicBezTo>
                                  <a:pt x="237" y="63"/>
                                  <a:pt x="235" y="65"/>
                                  <a:pt x="235" y="65"/>
                                </a:cubicBezTo>
                                <a:cubicBezTo>
                                  <a:pt x="238" y="64"/>
                                  <a:pt x="238" y="64"/>
                                  <a:pt x="238" y="63"/>
                                </a:cubicBezTo>
                                <a:cubicBezTo>
                                  <a:pt x="237" y="64"/>
                                  <a:pt x="235" y="64"/>
                                  <a:pt x="235" y="64"/>
                                </a:cubicBezTo>
                                <a:close/>
                                <a:moveTo>
                                  <a:pt x="230" y="61"/>
                                </a:moveTo>
                                <a:cubicBezTo>
                                  <a:pt x="230" y="61"/>
                                  <a:pt x="228" y="63"/>
                                  <a:pt x="231" y="62"/>
                                </a:cubicBezTo>
                                <a:cubicBezTo>
                                  <a:pt x="230" y="62"/>
                                  <a:pt x="232" y="60"/>
                                  <a:pt x="232" y="60"/>
                                </a:cubicBezTo>
                                <a:cubicBezTo>
                                  <a:pt x="231" y="60"/>
                                  <a:pt x="230" y="61"/>
                                  <a:pt x="230" y="61"/>
                                </a:cubicBezTo>
                                <a:close/>
                                <a:moveTo>
                                  <a:pt x="227" y="61"/>
                                </a:moveTo>
                                <a:cubicBezTo>
                                  <a:pt x="227" y="62"/>
                                  <a:pt x="227" y="62"/>
                                  <a:pt x="227" y="62"/>
                                </a:cubicBezTo>
                                <a:cubicBezTo>
                                  <a:pt x="228" y="61"/>
                                  <a:pt x="229" y="60"/>
                                  <a:pt x="230" y="60"/>
                                </a:cubicBezTo>
                                <a:cubicBezTo>
                                  <a:pt x="230" y="60"/>
                                  <a:pt x="229" y="60"/>
                                  <a:pt x="227" y="61"/>
                                </a:cubicBezTo>
                                <a:close/>
                                <a:moveTo>
                                  <a:pt x="225" y="71"/>
                                </a:moveTo>
                                <a:cubicBezTo>
                                  <a:pt x="228" y="69"/>
                                  <a:pt x="229" y="68"/>
                                  <a:pt x="232" y="66"/>
                                </a:cubicBezTo>
                                <a:cubicBezTo>
                                  <a:pt x="230" y="67"/>
                                  <a:pt x="232" y="66"/>
                                  <a:pt x="232" y="65"/>
                                </a:cubicBezTo>
                                <a:cubicBezTo>
                                  <a:pt x="230" y="67"/>
                                  <a:pt x="226" y="67"/>
                                  <a:pt x="226" y="68"/>
                                </a:cubicBezTo>
                                <a:cubicBezTo>
                                  <a:pt x="227" y="69"/>
                                  <a:pt x="228" y="67"/>
                                  <a:pt x="230" y="67"/>
                                </a:cubicBezTo>
                                <a:cubicBezTo>
                                  <a:pt x="230" y="67"/>
                                  <a:pt x="231" y="67"/>
                                  <a:pt x="231" y="67"/>
                                </a:cubicBezTo>
                                <a:cubicBezTo>
                                  <a:pt x="228" y="69"/>
                                  <a:pt x="225" y="70"/>
                                  <a:pt x="225" y="71"/>
                                </a:cubicBezTo>
                                <a:close/>
                                <a:moveTo>
                                  <a:pt x="228" y="73"/>
                                </a:moveTo>
                                <a:cubicBezTo>
                                  <a:pt x="228" y="73"/>
                                  <a:pt x="228" y="72"/>
                                  <a:pt x="226" y="73"/>
                                </a:cubicBezTo>
                                <a:cubicBezTo>
                                  <a:pt x="227" y="74"/>
                                  <a:pt x="227" y="74"/>
                                  <a:pt x="227" y="74"/>
                                </a:cubicBezTo>
                                <a:cubicBezTo>
                                  <a:pt x="228" y="73"/>
                                  <a:pt x="231" y="72"/>
                                  <a:pt x="230" y="72"/>
                                </a:cubicBezTo>
                                <a:lnTo>
                                  <a:pt x="228" y="73"/>
                                </a:lnTo>
                                <a:close/>
                                <a:moveTo>
                                  <a:pt x="221" y="77"/>
                                </a:moveTo>
                                <a:cubicBezTo>
                                  <a:pt x="221" y="77"/>
                                  <a:pt x="224" y="76"/>
                                  <a:pt x="225" y="76"/>
                                </a:cubicBezTo>
                                <a:cubicBezTo>
                                  <a:pt x="224" y="77"/>
                                  <a:pt x="222" y="78"/>
                                  <a:pt x="221" y="79"/>
                                </a:cubicBezTo>
                                <a:cubicBezTo>
                                  <a:pt x="223" y="78"/>
                                  <a:pt x="225" y="77"/>
                                  <a:pt x="227" y="76"/>
                                </a:cubicBezTo>
                                <a:cubicBezTo>
                                  <a:pt x="228" y="75"/>
                                  <a:pt x="227" y="75"/>
                                  <a:pt x="226" y="74"/>
                                </a:cubicBezTo>
                                <a:cubicBezTo>
                                  <a:pt x="224" y="75"/>
                                  <a:pt x="223" y="76"/>
                                  <a:pt x="222" y="77"/>
                                </a:cubicBezTo>
                                <a:cubicBezTo>
                                  <a:pt x="222" y="76"/>
                                  <a:pt x="221" y="76"/>
                                  <a:pt x="221" y="77"/>
                                </a:cubicBezTo>
                                <a:close/>
                                <a:moveTo>
                                  <a:pt x="224" y="73"/>
                                </a:moveTo>
                                <a:cubicBezTo>
                                  <a:pt x="220" y="76"/>
                                  <a:pt x="220" y="76"/>
                                  <a:pt x="220" y="76"/>
                                </a:cubicBezTo>
                                <a:cubicBezTo>
                                  <a:pt x="222" y="76"/>
                                  <a:pt x="221" y="76"/>
                                  <a:pt x="224" y="75"/>
                                </a:cubicBezTo>
                                <a:cubicBezTo>
                                  <a:pt x="223" y="74"/>
                                  <a:pt x="226" y="73"/>
                                  <a:pt x="224" y="73"/>
                                </a:cubicBezTo>
                                <a:close/>
                                <a:moveTo>
                                  <a:pt x="206" y="64"/>
                                </a:moveTo>
                                <a:cubicBezTo>
                                  <a:pt x="207" y="65"/>
                                  <a:pt x="208" y="64"/>
                                  <a:pt x="207" y="65"/>
                                </a:cubicBezTo>
                                <a:cubicBezTo>
                                  <a:pt x="212" y="62"/>
                                  <a:pt x="208" y="64"/>
                                  <a:pt x="209" y="63"/>
                                </a:cubicBezTo>
                                <a:cubicBezTo>
                                  <a:pt x="210" y="62"/>
                                  <a:pt x="210" y="63"/>
                                  <a:pt x="212" y="62"/>
                                </a:cubicBezTo>
                                <a:cubicBezTo>
                                  <a:pt x="212" y="61"/>
                                  <a:pt x="209" y="62"/>
                                  <a:pt x="206" y="64"/>
                                </a:cubicBezTo>
                                <a:close/>
                                <a:moveTo>
                                  <a:pt x="197" y="73"/>
                                </a:moveTo>
                                <a:cubicBezTo>
                                  <a:pt x="198" y="73"/>
                                  <a:pt x="198" y="72"/>
                                  <a:pt x="198" y="73"/>
                                </a:cubicBezTo>
                                <a:cubicBezTo>
                                  <a:pt x="199" y="72"/>
                                  <a:pt x="200" y="71"/>
                                  <a:pt x="200" y="71"/>
                                </a:cubicBezTo>
                                <a:cubicBezTo>
                                  <a:pt x="198" y="72"/>
                                  <a:pt x="201" y="70"/>
                                  <a:pt x="200" y="70"/>
                                </a:cubicBezTo>
                                <a:cubicBezTo>
                                  <a:pt x="197" y="72"/>
                                  <a:pt x="200" y="72"/>
                                  <a:pt x="197" y="73"/>
                                </a:cubicBezTo>
                                <a:close/>
                                <a:moveTo>
                                  <a:pt x="196" y="70"/>
                                </a:moveTo>
                                <a:cubicBezTo>
                                  <a:pt x="196" y="71"/>
                                  <a:pt x="198" y="69"/>
                                  <a:pt x="197" y="71"/>
                                </a:cubicBezTo>
                                <a:cubicBezTo>
                                  <a:pt x="200" y="69"/>
                                  <a:pt x="198" y="68"/>
                                  <a:pt x="196" y="70"/>
                                </a:cubicBezTo>
                                <a:close/>
                                <a:moveTo>
                                  <a:pt x="191" y="75"/>
                                </a:moveTo>
                                <a:cubicBezTo>
                                  <a:pt x="192" y="74"/>
                                  <a:pt x="194" y="72"/>
                                  <a:pt x="192" y="73"/>
                                </a:cubicBezTo>
                                <a:cubicBezTo>
                                  <a:pt x="192" y="74"/>
                                  <a:pt x="189" y="75"/>
                                  <a:pt x="191" y="75"/>
                                </a:cubicBezTo>
                                <a:close/>
                                <a:moveTo>
                                  <a:pt x="187" y="76"/>
                                </a:moveTo>
                                <a:cubicBezTo>
                                  <a:pt x="186" y="77"/>
                                  <a:pt x="184" y="78"/>
                                  <a:pt x="185" y="79"/>
                                </a:cubicBezTo>
                                <a:cubicBezTo>
                                  <a:pt x="185" y="78"/>
                                  <a:pt x="187" y="77"/>
                                  <a:pt x="187" y="78"/>
                                </a:cubicBezTo>
                                <a:cubicBezTo>
                                  <a:pt x="186" y="78"/>
                                  <a:pt x="187" y="78"/>
                                  <a:pt x="188" y="77"/>
                                </a:cubicBezTo>
                                <a:cubicBezTo>
                                  <a:pt x="189" y="76"/>
                                  <a:pt x="189" y="76"/>
                                  <a:pt x="187" y="76"/>
                                </a:cubicBezTo>
                                <a:close/>
                                <a:moveTo>
                                  <a:pt x="186" y="75"/>
                                </a:moveTo>
                                <a:cubicBezTo>
                                  <a:pt x="185" y="76"/>
                                  <a:pt x="184" y="77"/>
                                  <a:pt x="184" y="77"/>
                                </a:cubicBezTo>
                                <a:cubicBezTo>
                                  <a:pt x="183" y="78"/>
                                  <a:pt x="188" y="76"/>
                                  <a:pt x="188" y="75"/>
                                </a:cubicBezTo>
                                <a:cubicBezTo>
                                  <a:pt x="186" y="76"/>
                                  <a:pt x="187" y="75"/>
                                  <a:pt x="186" y="75"/>
                                </a:cubicBezTo>
                                <a:close/>
                                <a:moveTo>
                                  <a:pt x="186" y="95"/>
                                </a:moveTo>
                                <a:cubicBezTo>
                                  <a:pt x="187" y="94"/>
                                  <a:pt x="186" y="95"/>
                                  <a:pt x="186" y="95"/>
                                </a:cubicBezTo>
                                <a:cubicBezTo>
                                  <a:pt x="191" y="92"/>
                                  <a:pt x="191" y="92"/>
                                  <a:pt x="191" y="92"/>
                                </a:cubicBezTo>
                                <a:cubicBezTo>
                                  <a:pt x="192" y="92"/>
                                  <a:pt x="191" y="93"/>
                                  <a:pt x="193" y="92"/>
                                </a:cubicBezTo>
                                <a:cubicBezTo>
                                  <a:pt x="192" y="92"/>
                                  <a:pt x="195" y="91"/>
                                  <a:pt x="195" y="90"/>
                                </a:cubicBezTo>
                                <a:cubicBezTo>
                                  <a:pt x="194" y="91"/>
                                  <a:pt x="193" y="90"/>
                                  <a:pt x="192" y="91"/>
                                </a:cubicBezTo>
                                <a:cubicBezTo>
                                  <a:pt x="190" y="93"/>
                                  <a:pt x="187" y="94"/>
                                  <a:pt x="186" y="95"/>
                                </a:cubicBezTo>
                                <a:close/>
                                <a:moveTo>
                                  <a:pt x="178" y="81"/>
                                </a:moveTo>
                                <a:cubicBezTo>
                                  <a:pt x="176" y="83"/>
                                  <a:pt x="179" y="82"/>
                                  <a:pt x="180" y="81"/>
                                </a:cubicBezTo>
                                <a:cubicBezTo>
                                  <a:pt x="181" y="80"/>
                                  <a:pt x="183" y="79"/>
                                  <a:pt x="183" y="79"/>
                                </a:cubicBezTo>
                                <a:cubicBezTo>
                                  <a:pt x="180" y="81"/>
                                  <a:pt x="183" y="78"/>
                                  <a:pt x="178" y="81"/>
                                </a:cubicBezTo>
                                <a:close/>
                                <a:moveTo>
                                  <a:pt x="182" y="80"/>
                                </a:moveTo>
                                <a:cubicBezTo>
                                  <a:pt x="182" y="81"/>
                                  <a:pt x="178" y="83"/>
                                  <a:pt x="179" y="83"/>
                                </a:cubicBezTo>
                                <a:cubicBezTo>
                                  <a:pt x="181" y="82"/>
                                  <a:pt x="182" y="82"/>
                                  <a:pt x="183" y="81"/>
                                </a:cubicBezTo>
                                <a:cubicBezTo>
                                  <a:pt x="180" y="82"/>
                                  <a:pt x="186" y="79"/>
                                  <a:pt x="182" y="80"/>
                                </a:cubicBezTo>
                                <a:close/>
                                <a:moveTo>
                                  <a:pt x="182" y="82"/>
                                </a:moveTo>
                                <a:cubicBezTo>
                                  <a:pt x="180" y="84"/>
                                  <a:pt x="178" y="86"/>
                                  <a:pt x="180" y="86"/>
                                </a:cubicBezTo>
                                <a:cubicBezTo>
                                  <a:pt x="180" y="85"/>
                                  <a:pt x="183" y="83"/>
                                  <a:pt x="181" y="85"/>
                                </a:cubicBezTo>
                                <a:cubicBezTo>
                                  <a:pt x="186" y="82"/>
                                  <a:pt x="180" y="85"/>
                                  <a:pt x="183" y="82"/>
                                </a:cubicBezTo>
                                <a:cubicBezTo>
                                  <a:pt x="182" y="82"/>
                                  <a:pt x="182" y="83"/>
                                  <a:pt x="182" y="82"/>
                                </a:cubicBezTo>
                                <a:close/>
                                <a:moveTo>
                                  <a:pt x="165" y="91"/>
                                </a:moveTo>
                                <a:cubicBezTo>
                                  <a:pt x="163" y="92"/>
                                  <a:pt x="163" y="92"/>
                                  <a:pt x="163" y="93"/>
                                </a:cubicBezTo>
                                <a:cubicBezTo>
                                  <a:pt x="163" y="92"/>
                                  <a:pt x="159" y="95"/>
                                  <a:pt x="158" y="95"/>
                                </a:cubicBezTo>
                                <a:cubicBezTo>
                                  <a:pt x="159" y="96"/>
                                  <a:pt x="163" y="93"/>
                                  <a:pt x="166" y="91"/>
                                </a:cubicBezTo>
                                <a:cubicBezTo>
                                  <a:pt x="165" y="91"/>
                                  <a:pt x="167" y="90"/>
                                  <a:pt x="165" y="91"/>
                                </a:cubicBezTo>
                                <a:close/>
                                <a:moveTo>
                                  <a:pt x="167" y="91"/>
                                </a:moveTo>
                                <a:cubicBezTo>
                                  <a:pt x="169" y="90"/>
                                  <a:pt x="169" y="90"/>
                                  <a:pt x="171" y="90"/>
                                </a:cubicBezTo>
                                <a:cubicBezTo>
                                  <a:pt x="171" y="88"/>
                                  <a:pt x="176" y="85"/>
                                  <a:pt x="178" y="83"/>
                                </a:cubicBezTo>
                                <a:cubicBezTo>
                                  <a:pt x="176" y="84"/>
                                  <a:pt x="176" y="82"/>
                                  <a:pt x="174" y="84"/>
                                </a:cubicBezTo>
                                <a:cubicBezTo>
                                  <a:pt x="175" y="85"/>
                                  <a:pt x="170" y="87"/>
                                  <a:pt x="170" y="88"/>
                                </a:cubicBezTo>
                                <a:cubicBezTo>
                                  <a:pt x="169" y="88"/>
                                  <a:pt x="169" y="88"/>
                                  <a:pt x="169" y="87"/>
                                </a:cubicBezTo>
                                <a:cubicBezTo>
                                  <a:pt x="166" y="90"/>
                                  <a:pt x="167" y="90"/>
                                  <a:pt x="167" y="91"/>
                                </a:cubicBezTo>
                                <a:close/>
                                <a:moveTo>
                                  <a:pt x="173" y="93"/>
                                </a:moveTo>
                                <a:cubicBezTo>
                                  <a:pt x="174" y="92"/>
                                  <a:pt x="173" y="94"/>
                                  <a:pt x="176" y="92"/>
                                </a:cubicBezTo>
                                <a:cubicBezTo>
                                  <a:pt x="176" y="91"/>
                                  <a:pt x="175" y="92"/>
                                  <a:pt x="176" y="91"/>
                                </a:cubicBezTo>
                                <a:cubicBezTo>
                                  <a:pt x="174" y="92"/>
                                  <a:pt x="173" y="92"/>
                                  <a:pt x="173" y="93"/>
                                </a:cubicBezTo>
                                <a:close/>
                                <a:moveTo>
                                  <a:pt x="174" y="104"/>
                                </a:moveTo>
                                <a:cubicBezTo>
                                  <a:pt x="174" y="105"/>
                                  <a:pt x="181" y="100"/>
                                  <a:pt x="180" y="100"/>
                                </a:cubicBezTo>
                                <a:cubicBezTo>
                                  <a:pt x="177" y="102"/>
                                  <a:pt x="177" y="103"/>
                                  <a:pt x="174" y="104"/>
                                </a:cubicBezTo>
                                <a:close/>
                                <a:moveTo>
                                  <a:pt x="164" y="99"/>
                                </a:moveTo>
                                <a:cubicBezTo>
                                  <a:pt x="166" y="98"/>
                                  <a:pt x="169" y="96"/>
                                  <a:pt x="170" y="95"/>
                                </a:cubicBezTo>
                                <a:cubicBezTo>
                                  <a:pt x="167" y="97"/>
                                  <a:pt x="165" y="97"/>
                                  <a:pt x="164" y="99"/>
                                </a:cubicBezTo>
                                <a:close/>
                                <a:moveTo>
                                  <a:pt x="159" y="99"/>
                                </a:moveTo>
                                <a:cubicBezTo>
                                  <a:pt x="159" y="100"/>
                                  <a:pt x="158" y="100"/>
                                  <a:pt x="158" y="100"/>
                                </a:cubicBezTo>
                                <a:cubicBezTo>
                                  <a:pt x="160" y="99"/>
                                  <a:pt x="160" y="98"/>
                                  <a:pt x="161" y="97"/>
                                </a:cubicBezTo>
                                <a:cubicBezTo>
                                  <a:pt x="161" y="97"/>
                                  <a:pt x="161" y="98"/>
                                  <a:pt x="162" y="97"/>
                                </a:cubicBezTo>
                                <a:cubicBezTo>
                                  <a:pt x="163" y="96"/>
                                  <a:pt x="162" y="97"/>
                                  <a:pt x="162" y="97"/>
                                </a:cubicBezTo>
                                <a:cubicBezTo>
                                  <a:pt x="158" y="99"/>
                                  <a:pt x="158" y="99"/>
                                  <a:pt x="158" y="99"/>
                                </a:cubicBezTo>
                                <a:cubicBezTo>
                                  <a:pt x="158" y="100"/>
                                  <a:pt x="157" y="102"/>
                                  <a:pt x="159" y="99"/>
                                </a:cubicBezTo>
                                <a:close/>
                                <a:moveTo>
                                  <a:pt x="153" y="99"/>
                                </a:moveTo>
                                <a:cubicBezTo>
                                  <a:pt x="153" y="99"/>
                                  <a:pt x="152" y="100"/>
                                  <a:pt x="153" y="101"/>
                                </a:cubicBezTo>
                                <a:cubicBezTo>
                                  <a:pt x="151" y="101"/>
                                  <a:pt x="149" y="103"/>
                                  <a:pt x="150" y="103"/>
                                </a:cubicBezTo>
                                <a:cubicBezTo>
                                  <a:pt x="154" y="100"/>
                                  <a:pt x="153" y="100"/>
                                  <a:pt x="156" y="98"/>
                                </a:cubicBezTo>
                                <a:cubicBezTo>
                                  <a:pt x="155" y="98"/>
                                  <a:pt x="155" y="98"/>
                                  <a:pt x="154" y="98"/>
                                </a:cubicBezTo>
                                <a:cubicBezTo>
                                  <a:pt x="154" y="100"/>
                                  <a:pt x="154" y="98"/>
                                  <a:pt x="153" y="99"/>
                                </a:cubicBezTo>
                                <a:close/>
                                <a:moveTo>
                                  <a:pt x="160" y="120"/>
                                </a:moveTo>
                                <a:cubicBezTo>
                                  <a:pt x="160" y="120"/>
                                  <a:pt x="160" y="121"/>
                                  <a:pt x="161" y="120"/>
                                </a:cubicBezTo>
                                <a:cubicBezTo>
                                  <a:pt x="162" y="119"/>
                                  <a:pt x="165" y="116"/>
                                  <a:pt x="163" y="117"/>
                                </a:cubicBezTo>
                                <a:cubicBezTo>
                                  <a:pt x="163" y="117"/>
                                  <a:pt x="162" y="119"/>
                                  <a:pt x="160" y="120"/>
                                </a:cubicBezTo>
                                <a:close/>
                                <a:moveTo>
                                  <a:pt x="150" y="106"/>
                                </a:moveTo>
                                <a:cubicBezTo>
                                  <a:pt x="148" y="108"/>
                                  <a:pt x="154" y="103"/>
                                  <a:pt x="151" y="106"/>
                                </a:cubicBezTo>
                                <a:cubicBezTo>
                                  <a:pt x="154" y="104"/>
                                  <a:pt x="154" y="104"/>
                                  <a:pt x="154" y="104"/>
                                </a:cubicBezTo>
                                <a:cubicBezTo>
                                  <a:pt x="154" y="103"/>
                                  <a:pt x="153" y="104"/>
                                  <a:pt x="154" y="103"/>
                                </a:cubicBezTo>
                                <a:cubicBezTo>
                                  <a:pt x="151" y="105"/>
                                  <a:pt x="151" y="105"/>
                                  <a:pt x="150" y="106"/>
                                </a:cubicBezTo>
                                <a:close/>
                                <a:moveTo>
                                  <a:pt x="146" y="105"/>
                                </a:moveTo>
                                <a:cubicBezTo>
                                  <a:pt x="142" y="108"/>
                                  <a:pt x="147" y="106"/>
                                  <a:pt x="145" y="108"/>
                                </a:cubicBezTo>
                                <a:cubicBezTo>
                                  <a:pt x="147" y="106"/>
                                  <a:pt x="146" y="106"/>
                                  <a:pt x="149" y="104"/>
                                </a:cubicBezTo>
                                <a:cubicBezTo>
                                  <a:pt x="148" y="104"/>
                                  <a:pt x="149" y="103"/>
                                  <a:pt x="149" y="103"/>
                                </a:cubicBezTo>
                                <a:cubicBezTo>
                                  <a:pt x="145" y="105"/>
                                  <a:pt x="149" y="103"/>
                                  <a:pt x="146" y="106"/>
                                </a:cubicBezTo>
                                <a:cubicBezTo>
                                  <a:pt x="146" y="105"/>
                                  <a:pt x="147" y="104"/>
                                  <a:pt x="146" y="105"/>
                                </a:cubicBezTo>
                                <a:close/>
                                <a:moveTo>
                                  <a:pt x="153" y="120"/>
                                </a:moveTo>
                                <a:cubicBezTo>
                                  <a:pt x="156" y="118"/>
                                  <a:pt x="154" y="119"/>
                                  <a:pt x="157" y="116"/>
                                </a:cubicBezTo>
                                <a:cubicBezTo>
                                  <a:pt x="156" y="117"/>
                                  <a:pt x="154" y="118"/>
                                  <a:pt x="152" y="119"/>
                                </a:cubicBezTo>
                                <a:cubicBezTo>
                                  <a:pt x="154" y="119"/>
                                  <a:pt x="151" y="121"/>
                                  <a:pt x="149" y="122"/>
                                </a:cubicBezTo>
                                <a:cubicBezTo>
                                  <a:pt x="148" y="124"/>
                                  <a:pt x="152" y="120"/>
                                  <a:pt x="151" y="122"/>
                                </a:cubicBezTo>
                                <a:cubicBezTo>
                                  <a:pt x="153" y="120"/>
                                  <a:pt x="153" y="119"/>
                                  <a:pt x="154" y="119"/>
                                </a:cubicBezTo>
                                <a:cubicBezTo>
                                  <a:pt x="154" y="119"/>
                                  <a:pt x="153" y="120"/>
                                  <a:pt x="153" y="120"/>
                                </a:cubicBezTo>
                                <a:close/>
                                <a:moveTo>
                                  <a:pt x="136" y="117"/>
                                </a:moveTo>
                                <a:cubicBezTo>
                                  <a:pt x="139" y="115"/>
                                  <a:pt x="135" y="118"/>
                                  <a:pt x="135" y="118"/>
                                </a:cubicBezTo>
                                <a:cubicBezTo>
                                  <a:pt x="138" y="116"/>
                                  <a:pt x="140" y="115"/>
                                  <a:pt x="142" y="113"/>
                                </a:cubicBezTo>
                                <a:cubicBezTo>
                                  <a:pt x="142" y="112"/>
                                  <a:pt x="147" y="109"/>
                                  <a:pt x="148" y="107"/>
                                </a:cubicBezTo>
                                <a:cubicBezTo>
                                  <a:pt x="147" y="108"/>
                                  <a:pt x="146" y="108"/>
                                  <a:pt x="146" y="108"/>
                                </a:cubicBezTo>
                                <a:cubicBezTo>
                                  <a:pt x="144" y="109"/>
                                  <a:pt x="144" y="110"/>
                                  <a:pt x="142" y="111"/>
                                </a:cubicBezTo>
                                <a:cubicBezTo>
                                  <a:pt x="141" y="113"/>
                                  <a:pt x="142" y="113"/>
                                  <a:pt x="141" y="113"/>
                                </a:cubicBezTo>
                                <a:cubicBezTo>
                                  <a:pt x="140" y="113"/>
                                  <a:pt x="136" y="116"/>
                                  <a:pt x="136" y="117"/>
                                </a:cubicBezTo>
                                <a:close/>
                                <a:moveTo>
                                  <a:pt x="153" y="123"/>
                                </a:moveTo>
                                <a:cubicBezTo>
                                  <a:pt x="154" y="123"/>
                                  <a:pt x="157" y="120"/>
                                  <a:pt x="156" y="120"/>
                                </a:cubicBezTo>
                                <a:cubicBezTo>
                                  <a:pt x="155" y="121"/>
                                  <a:pt x="152" y="123"/>
                                  <a:pt x="153" y="123"/>
                                </a:cubicBezTo>
                                <a:close/>
                                <a:moveTo>
                                  <a:pt x="137" y="109"/>
                                </a:moveTo>
                                <a:cubicBezTo>
                                  <a:pt x="139" y="108"/>
                                  <a:pt x="141" y="106"/>
                                  <a:pt x="141" y="106"/>
                                </a:cubicBezTo>
                                <a:cubicBezTo>
                                  <a:pt x="139" y="107"/>
                                  <a:pt x="137" y="109"/>
                                  <a:pt x="137" y="109"/>
                                </a:cubicBezTo>
                                <a:close/>
                                <a:moveTo>
                                  <a:pt x="136" y="114"/>
                                </a:moveTo>
                                <a:cubicBezTo>
                                  <a:pt x="138" y="114"/>
                                  <a:pt x="137" y="113"/>
                                  <a:pt x="137" y="115"/>
                                </a:cubicBezTo>
                                <a:cubicBezTo>
                                  <a:pt x="138" y="114"/>
                                  <a:pt x="138" y="113"/>
                                  <a:pt x="141" y="111"/>
                                </a:cubicBezTo>
                                <a:cubicBezTo>
                                  <a:pt x="142" y="110"/>
                                  <a:pt x="141" y="111"/>
                                  <a:pt x="140" y="111"/>
                                </a:cubicBezTo>
                                <a:cubicBezTo>
                                  <a:pt x="141" y="110"/>
                                  <a:pt x="142" y="110"/>
                                  <a:pt x="143" y="109"/>
                                </a:cubicBezTo>
                                <a:cubicBezTo>
                                  <a:pt x="143" y="109"/>
                                  <a:pt x="144" y="108"/>
                                  <a:pt x="143" y="108"/>
                                </a:cubicBezTo>
                                <a:cubicBezTo>
                                  <a:pt x="141" y="111"/>
                                  <a:pt x="139" y="111"/>
                                  <a:pt x="136" y="114"/>
                                </a:cubicBezTo>
                                <a:close/>
                                <a:moveTo>
                                  <a:pt x="142" y="117"/>
                                </a:moveTo>
                                <a:cubicBezTo>
                                  <a:pt x="140" y="118"/>
                                  <a:pt x="142" y="116"/>
                                  <a:pt x="144" y="115"/>
                                </a:cubicBezTo>
                                <a:cubicBezTo>
                                  <a:pt x="144" y="114"/>
                                  <a:pt x="142" y="115"/>
                                  <a:pt x="141" y="116"/>
                                </a:cubicBezTo>
                                <a:cubicBezTo>
                                  <a:pt x="141" y="116"/>
                                  <a:pt x="141" y="117"/>
                                  <a:pt x="140" y="117"/>
                                </a:cubicBezTo>
                                <a:cubicBezTo>
                                  <a:pt x="137" y="118"/>
                                  <a:pt x="139" y="119"/>
                                  <a:pt x="136" y="120"/>
                                </a:cubicBezTo>
                                <a:cubicBezTo>
                                  <a:pt x="136" y="121"/>
                                  <a:pt x="133" y="123"/>
                                  <a:pt x="132" y="124"/>
                                </a:cubicBezTo>
                                <a:cubicBezTo>
                                  <a:pt x="133" y="124"/>
                                  <a:pt x="131" y="125"/>
                                  <a:pt x="131" y="126"/>
                                </a:cubicBezTo>
                                <a:cubicBezTo>
                                  <a:pt x="133" y="124"/>
                                  <a:pt x="135" y="122"/>
                                  <a:pt x="134" y="124"/>
                                </a:cubicBezTo>
                                <a:cubicBezTo>
                                  <a:pt x="135" y="124"/>
                                  <a:pt x="139" y="121"/>
                                  <a:pt x="138" y="121"/>
                                </a:cubicBezTo>
                                <a:cubicBezTo>
                                  <a:pt x="137" y="121"/>
                                  <a:pt x="135" y="124"/>
                                  <a:pt x="135" y="123"/>
                                </a:cubicBezTo>
                                <a:cubicBezTo>
                                  <a:pt x="136" y="122"/>
                                  <a:pt x="135" y="122"/>
                                  <a:pt x="137" y="121"/>
                                </a:cubicBezTo>
                                <a:cubicBezTo>
                                  <a:pt x="139" y="119"/>
                                  <a:pt x="142" y="117"/>
                                  <a:pt x="142" y="117"/>
                                </a:cubicBezTo>
                                <a:close/>
                                <a:moveTo>
                                  <a:pt x="143" y="118"/>
                                </a:moveTo>
                                <a:cubicBezTo>
                                  <a:pt x="141" y="119"/>
                                  <a:pt x="141" y="119"/>
                                  <a:pt x="141" y="119"/>
                                </a:cubicBezTo>
                                <a:cubicBezTo>
                                  <a:pt x="140" y="120"/>
                                  <a:pt x="140" y="120"/>
                                  <a:pt x="141" y="121"/>
                                </a:cubicBezTo>
                                <a:cubicBezTo>
                                  <a:pt x="143" y="119"/>
                                  <a:pt x="142" y="119"/>
                                  <a:pt x="143" y="118"/>
                                </a:cubicBezTo>
                                <a:cubicBezTo>
                                  <a:pt x="143" y="119"/>
                                  <a:pt x="144" y="118"/>
                                  <a:pt x="145" y="117"/>
                                </a:cubicBezTo>
                                <a:cubicBezTo>
                                  <a:pt x="143" y="118"/>
                                  <a:pt x="144" y="117"/>
                                  <a:pt x="143" y="118"/>
                                </a:cubicBezTo>
                                <a:close/>
                                <a:moveTo>
                                  <a:pt x="146" y="128"/>
                                </a:moveTo>
                                <a:cubicBezTo>
                                  <a:pt x="147" y="128"/>
                                  <a:pt x="145" y="129"/>
                                  <a:pt x="145" y="130"/>
                                </a:cubicBezTo>
                                <a:cubicBezTo>
                                  <a:pt x="146" y="129"/>
                                  <a:pt x="146" y="129"/>
                                  <a:pt x="148" y="128"/>
                                </a:cubicBezTo>
                                <a:cubicBezTo>
                                  <a:pt x="147" y="128"/>
                                  <a:pt x="147" y="127"/>
                                  <a:pt x="148" y="127"/>
                                </a:cubicBezTo>
                                <a:cubicBezTo>
                                  <a:pt x="147" y="127"/>
                                  <a:pt x="146" y="128"/>
                                  <a:pt x="146" y="128"/>
                                </a:cubicBezTo>
                                <a:close/>
                                <a:moveTo>
                                  <a:pt x="133" y="117"/>
                                </a:moveTo>
                                <a:cubicBezTo>
                                  <a:pt x="133" y="118"/>
                                  <a:pt x="134" y="117"/>
                                  <a:pt x="135" y="117"/>
                                </a:cubicBezTo>
                                <a:cubicBezTo>
                                  <a:pt x="136" y="116"/>
                                  <a:pt x="137" y="115"/>
                                  <a:pt x="137" y="115"/>
                                </a:cubicBezTo>
                                <a:cubicBezTo>
                                  <a:pt x="136" y="116"/>
                                  <a:pt x="135" y="115"/>
                                  <a:pt x="133" y="117"/>
                                </a:cubicBezTo>
                                <a:close/>
                                <a:moveTo>
                                  <a:pt x="144" y="129"/>
                                </a:moveTo>
                                <a:cubicBezTo>
                                  <a:pt x="143" y="129"/>
                                  <a:pt x="141" y="129"/>
                                  <a:pt x="139" y="132"/>
                                </a:cubicBezTo>
                                <a:cubicBezTo>
                                  <a:pt x="139" y="133"/>
                                  <a:pt x="145" y="129"/>
                                  <a:pt x="146" y="127"/>
                                </a:cubicBezTo>
                                <a:cubicBezTo>
                                  <a:pt x="145" y="128"/>
                                  <a:pt x="144" y="128"/>
                                  <a:pt x="144" y="129"/>
                                </a:cubicBezTo>
                                <a:close/>
                                <a:moveTo>
                                  <a:pt x="133" y="117"/>
                                </a:moveTo>
                                <a:cubicBezTo>
                                  <a:pt x="132" y="118"/>
                                  <a:pt x="132" y="117"/>
                                  <a:pt x="131" y="118"/>
                                </a:cubicBezTo>
                                <a:cubicBezTo>
                                  <a:pt x="131" y="119"/>
                                  <a:pt x="133" y="117"/>
                                  <a:pt x="135" y="116"/>
                                </a:cubicBezTo>
                                <a:cubicBezTo>
                                  <a:pt x="134" y="116"/>
                                  <a:pt x="136" y="114"/>
                                  <a:pt x="134" y="115"/>
                                </a:cubicBezTo>
                                <a:cubicBezTo>
                                  <a:pt x="134" y="116"/>
                                  <a:pt x="134" y="116"/>
                                  <a:pt x="133" y="117"/>
                                </a:cubicBezTo>
                                <a:close/>
                                <a:moveTo>
                                  <a:pt x="138" y="122"/>
                                </a:moveTo>
                                <a:cubicBezTo>
                                  <a:pt x="137" y="123"/>
                                  <a:pt x="137" y="123"/>
                                  <a:pt x="139" y="122"/>
                                </a:cubicBezTo>
                                <a:cubicBezTo>
                                  <a:pt x="140" y="121"/>
                                  <a:pt x="140" y="120"/>
                                  <a:pt x="138" y="122"/>
                                </a:cubicBezTo>
                                <a:close/>
                                <a:moveTo>
                                  <a:pt x="139" y="137"/>
                                </a:moveTo>
                                <a:cubicBezTo>
                                  <a:pt x="141" y="135"/>
                                  <a:pt x="141" y="137"/>
                                  <a:pt x="139" y="138"/>
                                </a:cubicBezTo>
                                <a:cubicBezTo>
                                  <a:pt x="140" y="137"/>
                                  <a:pt x="141" y="137"/>
                                  <a:pt x="142" y="136"/>
                                </a:cubicBezTo>
                                <a:cubicBezTo>
                                  <a:pt x="142" y="135"/>
                                  <a:pt x="142" y="135"/>
                                  <a:pt x="142" y="135"/>
                                </a:cubicBezTo>
                                <a:cubicBezTo>
                                  <a:pt x="142" y="135"/>
                                  <a:pt x="143" y="134"/>
                                  <a:pt x="144" y="134"/>
                                </a:cubicBezTo>
                                <a:cubicBezTo>
                                  <a:pt x="142" y="136"/>
                                  <a:pt x="138" y="139"/>
                                  <a:pt x="138" y="140"/>
                                </a:cubicBezTo>
                                <a:cubicBezTo>
                                  <a:pt x="138" y="140"/>
                                  <a:pt x="137" y="141"/>
                                  <a:pt x="136" y="141"/>
                                </a:cubicBezTo>
                                <a:cubicBezTo>
                                  <a:pt x="138" y="140"/>
                                  <a:pt x="138" y="139"/>
                                  <a:pt x="139" y="138"/>
                                </a:cubicBezTo>
                                <a:cubicBezTo>
                                  <a:pt x="139" y="137"/>
                                  <a:pt x="136" y="138"/>
                                  <a:pt x="133" y="141"/>
                                </a:cubicBezTo>
                                <a:cubicBezTo>
                                  <a:pt x="134" y="141"/>
                                  <a:pt x="136" y="139"/>
                                  <a:pt x="137" y="139"/>
                                </a:cubicBezTo>
                                <a:cubicBezTo>
                                  <a:pt x="137" y="139"/>
                                  <a:pt x="138" y="139"/>
                                  <a:pt x="138" y="139"/>
                                </a:cubicBezTo>
                                <a:cubicBezTo>
                                  <a:pt x="135" y="142"/>
                                  <a:pt x="132" y="145"/>
                                  <a:pt x="132" y="146"/>
                                </a:cubicBezTo>
                                <a:cubicBezTo>
                                  <a:pt x="133" y="145"/>
                                  <a:pt x="135" y="144"/>
                                  <a:pt x="135" y="143"/>
                                </a:cubicBezTo>
                                <a:cubicBezTo>
                                  <a:pt x="134" y="144"/>
                                  <a:pt x="134" y="144"/>
                                  <a:pt x="134" y="144"/>
                                </a:cubicBezTo>
                                <a:cubicBezTo>
                                  <a:pt x="135" y="144"/>
                                  <a:pt x="136" y="142"/>
                                  <a:pt x="136" y="142"/>
                                </a:cubicBezTo>
                                <a:cubicBezTo>
                                  <a:pt x="137" y="142"/>
                                  <a:pt x="134" y="145"/>
                                  <a:pt x="137" y="143"/>
                                </a:cubicBezTo>
                                <a:cubicBezTo>
                                  <a:pt x="136" y="142"/>
                                  <a:pt x="139" y="141"/>
                                  <a:pt x="140" y="141"/>
                                </a:cubicBezTo>
                                <a:cubicBezTo>
                                  <a:pt x="139" y="140"/>
                                  <a:pt x="141" y="139"/>
                                  <a:pt x="141" y="139"/>
                                </a:cubicBezTo>
                                <a:cubicBezTo>
                                  <a:pt x="140" y="139"/>
                                  <a:pt x="140" y="139"/>
                                  <a:pt x="141" y="138"/>
                                </a:cubicBezTo>
                                <a:cubicBezTo>
                                  <a:pt x="144" y="136"/>
                                  <a:pt x="146" y="134"/>
                                  <a:pt x="148" y="133"/>
                                </a:cubicBezTo>
                                <a:cubicBezTo>
                                  <a:pt x="147" y="133"/>
                                  <a:pt x="143" y="135"/>
                                  <a:pt x="146" y="132"/>
                                </a:cubicBezTo>
                                <a:cubicBezTo>
                                  <a:pt x="143" y="133"/>
                                  <a:pt x="141" y="134"/>
                                  <a:pt x="139" y="137"/>
                                </a:cubicBezTo>
                                <a:close/>
                                <a:moveTo>
                                  <a:pt x="142" y="131"/>
                                </a:moveTo>
                                <a:cubicBezTo>
                                  <a:pt x="142" y="131"/>
                                  <a:pt x="143" y="132"/>
                                  <a:pt x="144" y="130"/>
                                </a:cubicBezTo>
                                <a:cubicBezTo>
                                  <a:pt x="144" y="130"/>
                                  <a:pt x="144" y="130"/>
                                  <a:pt x="144" y="129"/>
                                </a:cubicBezTo>
                                <a:cubicBezTo>
                                  <a:pt x="144" y="130"/>
                                  <a:pt x="143" y="130"/>
                                  <a:pt x="142" y="131"/>
                                </a:cubicBezTo>
                                <a:close/>
                                <a:moveTo>
                                  <a:pt x="142" y="143"/>
                                </a:moveTo>
                                <a:cubicBezTo>
                                  <a:pt x="142" y="143"/>
                                  <a:pt x="145" y="140"/>
                                  <a:pt x="145" y="142"/>
                                </a:cubicBezTo>
                                <a:cubicBezTo>
                                  <a:pt x="147" y="140"/>
                                  <a:pt x="149" y="139"/>
                                  <a:pt x="150" y="138"/>
                                </a:cubicBezTo>
                                <a:cubicBezTo>
                                  <a:pt x="148" y="139"/>
                                  <a:pt x="147" y="140"/>
                                  <a:pt x="146" y="140"/>
                                </a:cubicBezTo>
                                <a:cubicBezTo>
                                  <a:pt x="147" y="139"/>
                                  <a:pt x="147" y="139"/>
                                  <a:pt x="148" y="138"/>
                                </a:cubicBezTo>
                                <a:cubicBezTo>
                                  <a:pt x="147" y="139"/>
                                  <a:pt x="150" y="137"/>
                                  <a:pt x="150" y="137"/>
                                </a:cubicBezTo>
                                <a:cubicBezTo>
                                  <a:pt x="148" y="138"/>
                                  <a:pt x="142" y="142"/>
                                  <a:pt x="142" y="143"/>
                                </a:cubicBezTo>
                                <a:close/>
                                <a:moveTo>
                                  <a:pt x="125" y="125"/>
                                </a:moveTo>
                                <a:cubicBezTo>
                                  <a:pt x="126" y="125"/>
                                  <a:pt x="128" y="123"/>
                                  <a:pt x="128" y="124"/>
                                </a:cubicBezTo>
                                <a:cubicBezTo>
                                  <a:pt x="126" y="126"/>
                                  <a:pt x="124" y="127"/>
                                  <a:pt x="124" y="128"/>
                                </a:cubicBezTo>
                                <a:cubicBezTo>
                                  <a:pt x="129" y="124"/>
                                  <a:pt x="129" y="124"/>
                                  <a:pt x="129" y="124"/>
                                </a:cubicBezTo>
                                <a:cubicBezTo>
                                  <a:pt x="128" y="123"/>
                                  <a:pt x="132" y="121"/>
                                  <a:pt x="131" y="120"/>
                                </a:cubicBezTo>
                                <a:cubicBezTo>
                                  <a:pt x="129" y="122"/>
                                  <a:pt x="127" y="123"/>
                                  <a:pt x="125" y="125"/>
                                </a:cubicBezTo>
                                <a:close/>
                                <a:moveTo>
                                  <a:pt x="131" y="122"/>
                                </a:moveTo>
                                <a:cubicBezTo>
                                  <a:pt x="132" y="122"/>
                                  <a:pt x="131" y="122"/>
                                  <a:pt x="131" y="123"/>
                                </a:cubicBezTo>
                                <a:cubicBezTo>
                                  <a:pt x="132" y="122"/>
                                  <a:pt x="132" y="121"/>
                                  <a:pt x="133" y="120"/>
                                </a:cubicBezTo>
                                <a:cubicBezTo>
                                  <a:pt x="134" y="120"/>
                                  <a:pt x="134" y="120"/>
                                  <a:pt x="134" y="120"/>
                                </a:cubicBezTo>
                                <a:cubicBezTo>
                                  <a:pt x="133" y="120"/>
                                  <a:pt x="135" y="117"/>
                                  <a:pt x="131" y="119"/>
                                </a:cubicBezTo>
                                <a:cubicBezTo>
                                  <a:pt x="131" y="120"/>
                                  <a:pt x="134" y="119"/>
                                  <a:pt x="131" y="122"/>
                                </a:cubicBezTo>
                                <a:close/>
                                <a:moveTo>
                                  <a:pt x="139" y="130"/>
                                </a:moveTo>
                                <a:cubicBezTo>
                                  <a:pt x="138" y="132"/>
                                  <a:pt x="142" y="129"/>
                                  <a:pt x="142" y="129"/>
                                </a:cubicBezTo>
                                <a:lnTo>
                                  <a:pt x="139" y="130"/>
                                </a:lnTo>
                                <a:close/>
                                <a:moveTo>
                                  <a:pt x="133" y="129"/>
                                </a:moveTo>
                                <a:cubicBezTo>
                                  <a:pt x="135" y="127"/>
                                  <a:pt x="136" y="126"/>
                                  <a:pt x="135" y="126"/>
                                </a:cubicBezTo>
                                <a:cubicBezTo>
                                  <a:pt x="133" y="128"/>
                                  <a:pt x="132" y="129"/>
                                  <a:pt x="133" y="129"/>
                                </a:cubicBezTo>
                                <a:close/>
                                <a:moveTo>
                                  <a:pt x="129" y="121"/>
                                </a:moveTo>
                                <a:cubicBezTo>
                                  <a:pt x="128" y="120"/>
                                  <a:pt x="126" y="121"/>
                                  <a:pt x="124" y="124"/>
                                </a:cubicBezTo>
                                <a:cubicBezTo>
                                  <a:pt x="125" y="123"/>
                                  <a:pt x="125" y="123"/>
                                  <a:pt x="124" y="124"/>
                                </a:cubicBezTo>
                                <a:cubicBezTo>
                                  <a:pt x="123" y="124"/>
                                  <a:pt x="121" y="127"/>
                                  <a:pt x="120" y="128"/>
                                </a:cubicBezTo>
                                <a:cubicBezTo>
                                  <a:pt x="121" y="128"/>
                                  <a:pt x="121" y="128"/>
                                  <a:pt x="120" y="130"/>
                                </a:cubicBezTo>
                                <a:cubicBezTo>
                                  <a:pt x="121" y="129"/>
                                  <a:pt x="121" y="129"/>
                                  <a:pt x="121" y="129"/>
                                </a:cubicBezTo>
                                <a:cubicBezTo>
                                  <a:pt x="125" y="126"/>
                                  <a:pt x="124" y="125"/>
                                  <a:pt x="128" y="123"/>
                                </a:cubicBezTo>
                                <a:cubicBezTo>
                                  <a:pt x="127" y="122"/>
                                  <a:pt x="126" y="123"/>
                                  <a:pt x="129" y="121"/>
                                </a:cubicBezTo>
                                <a:close/>
                                <a:moveTo>
                                  <a:pt x="129" y="131"/>
                                </a:moveTo>
                                <a:cubicBezTo>
                                  <a:pt x="130" y="130"/>
                                  <a:pt x="133" y="127"/>
                                  <a:pt x="134" y="126"/>
                                </a:cubicBezTo>
                                <a:cubicBezTo>
                                  <a:pt x="131" y="128"/>
                                  <a:pt x="130" y="130"/>
                                  <a:pt x="129" y="131"/>
                                </a:cubicBezTo>
                                <a:close/>
                                <a:moveTo>
                                  <a:pt x="133" y="136"/>
                                </a:moveTo>
                                <a:cubicBezTo>
                                  <a:pt x="135" y="136"/>
                                  <a:pt x="137" y="136"/>
                                  <a:pt x="139" y="133"/>
                                </a:cubicBezTo>
                                <a:cubicBezTo>
                                  <a:pt x="136" y="135"/>
                                  <a:pt x="136" y="134"/>
                                  <a:pt x="133" y="136"/>
                                </a:cubicBezTo>
                                <a:close/>
                                <a:moveTo>
                                  <a:pt x="124" y="131"/>
                                </a:moveTo>
                                <a:cubicBezTo>
                                  <a:pt x="125" y="131"/>
                                  <a:pt x="125" y="131"/>
                                  <a:pt x="124" y="132"/>
                                </a:cubicBezTo>
                                <a:cubicBezTo>
                                  <a:pt x="126" y="131"/>
                                  <a:pt x="131" y="127"/>
                                  <a:pt x="128" y="128"/>
                                </a:cubicBezTo>
                                <a:cubicBezTo>
                                  <a:pt x="128" y="129"/>
                                  <a:pt x="126" y="130"/>
                                  <a:pt x="124" y="131"/>
                                </a:cubicBezTo>
                                <a:close/>
                                <a:moveTo>
                                  <a:pt x="121" y="127"/>
                                </a:moveTo>
                                <a:cubicBezTo>
                                  <a:pt x="121" y="126"/>
                                  <a:pt x="121" y="125"/>
                                  <a:pt x="123" y="124"/>
                                </a:cubicBezTo>
                                <a:cubicBezTo>
                                  <a:pt x="120" y="126"/>
                                  <a:pt x="117" y="127"/>
                                  <a:pt x="117" y="128"/>
                                </a:cubicBezTo>
                                <a:cubicBezTo>
                                  <a:pt x="118" y="128"/>
                                  <a:pt x="120" y="126"/>
                                  <a:pt x="121" y="126"/>
                                </a:cubicBezTo>
                                <a:cubicBezTo>
                                  <a:pt x="120" y="126"/>
                                  <a:pt x="119" y="128"/>
                                  <a:pt x="121" y="127"/>
                                </a:cubicBezTo>
                                <a:close/>
                                <a:moveTo>
                                  <a:pt x="120" y="131"/>
                                </a:moveTo>
                                <a:cubicBezTo>
                                  <a:pt x="121" y="131"/>
                                  <a:pt x="122" y="131"/>
                                  <a:pt x="124" y="129"/>
                                </a:cubicBezTo>
                                <a:cubicBezTo>
                                  <a:pt x="124" y="128"/>
                                  <a:pt x="121" y="130"/>
                                  <a:pt x="120" y="131"/>
                                </a:cubicBezTo>
                                <a:close/>
                                <a:moveTo>
                                  <a:pt x="119" y="140"/>
                                </a:moveTo>
                                <a:cubicBezTo>
                                  <a:pt x="121" y="139"/>
                                  <a:pt x="122" y="137"/>
                                  <a:pt x="124" y="135"/>
                                </a:cubicBezTo>
                                <a:cubicBezTo>
                                  <a:pt x="124" y="134"/>
                                  <a:pt x="124" y="134"/>
                                  <a:pt x="124" y="134"/>
                                </a:cubicBezTo>
                                <a:cubicBezTo>
                                  <a:pt x="121" y="137"/>
                                  <a:pt x="119" y="139"/>
                                  <a:pt x="119" y="140"/>
                                </a:cubicBezTo>
                                <a:close/>
                                <a:moveTo>
                                  <a:pt x="117" y="131"/>
                                </a:moveTo>
                                <a:cubicBezTo>
                                  <a:pt x="119" y="130"/>
                                  <a:pt x="117" y="130"/>
                                  <a:pt x="118" y="129"/>
                                </a:cubicBezTo>
                                <a:cubicBezTo>
                                  <a:pt x="116" y="131"/>
                                  <a:pt x="116" y="131"/>
                                  <a:pt x="117" y="131"/>
                                </a:cubicBezTo>
                                <a:close/>
                                <a:moveTo>
                                  <a:pt x="112" y="133"/>
                                </a:moveTo>
                                <a:cubicBezTo>
                                  <a:pt x="112" y="134"/>
                                  <a:pt x="114" y="132"/>
                                  <a:pt x="113" y="133"/>
                                </a:cubicBezTo>
                                <a:cubicBezTo>
                                  <a:pt x="117" y="130"/>
                                  <a:pt x="114" y="131"/>
                                  <a:pt x="112" y="133"/>
                                </a:cubicBezTo>
                                <a:close/>
                                <a:moveTo>
                                  <a:pt x="117" y="138"/>
                                </a:moveTo>
                                <a:cubicBezTo>
                                  <a:pt x="116" y="140"/>
                                  <a:pt x="113" y="143"/>
                                  <a:pt x="114" y="143"/>
                                </a:cubicBezTo>
                                <a:cubicBezTo>
                                  <a:pt x="117" y="140"/>
                                  <a:pt x="116" y="140"/>
                                  <a:pt x="119" y="137"/>
                                </a:cubicBezTo>
                                <a:cubicBezTo>
                                  <a:pt x="118" y="138"/>
                                  <a:pt x="118" y="137"/>
                                  <a:pt x="117" y="138"/>
                                </a:cubicBezTo>
                                <a:close/>
                                <a:moveTo>
                                  <a:pt x="114" y="157"/>
                                </a:moveTo>
                                <a:cubicBezTo>
                                  <a:pt x="112" y="158"/>
                                  <a:pt x="113" y="158"/>
                                  <a:pt x="111" y="158"/>
                                </a:cubicBezTo>
                                <a:cubicBezTo>
                                  <a:pt x="113" y="158"/>
                                  <a:pt x="109" y="161"/>
                                  <a:pt x="109" y="161"/>
                                </a:cubicBezTo>
                                <a:cubicBezTo>
                                  <a:pt x="111" y="159"/>
                                  <a:pt x="109" y="160"/>
                                  <a:pt x="108" y="161"/>
                                </a:cubicBezTo>
                                <a:cubicBezTo>
                                  <a:pt x="108" y="162"/>
                                  <a:pt x="107" y="163"/>
                                  <a:pt x="107" y="164"/>
                                </a:cubicBezTo>
                                <a:cubicBezTo>
                                  <a:pt x="105" y="166"/>
                                  <a:pt x="105" y="164"/>
                                  <a:pt x="102" y="167"/>
                                </a:cubicBezTo>
                                <a:cubicBezTo>
                                  <a:pt x="102" y="169"/>
                                  <a:pt x="103" y="167"/>
                                  <a:pt x="104" y="167"/>
                                </a:cubicBezTo>
                                <a:cubicBezTo>
                                  <a:pt x="103" y="168"/>
                                  <a:pt x="102" y="168"/>
                                  <a:pt x="101" y="169"/>
                                </a:cubicBezTo>
                                <a:cubicBezTo>
                                  <a:pt x="103" y="169"/>
                                  <a:pt x="106" y="166"/>
                                  <a:pt x="107" y="164"/>
                                </a:cubicBezTo>
                                <a:cubicBezTo>
                                  <a:pt x="106" y="167"/>
                                  <a:pt x="101" y="172"/>
                                  <a:pt x="99" y="173"/>
                                </a:cubicBezTo>
                                <a:cubicBezTo>
                                  <a:pt x="99" y="173"/>
                                  <a:pt x="99" y="175"/>
                                  <a:pt x="98" y="175"/>
                                </a:cubicBezTo>
                                <a:cubicBezTo>
                                  <a:pt x="98" y="175"/>
                                  <a:pt x="99" y="175"/>
                                  <a:pt x="98" y="175"/>
                                </a:cubicBezTo>
                                <a:cubicBezTo>
                                  <a:pt x="99" y="175"/>
                                  <a:pt x="98" y="175"/>
                                  <a:pt x="99" y="175"/>
                                </a:cubicBezTo>
                                <a:cubicBezTo>
                                  <a:pt x="99" y="175"/>
                                  <a:pt x="100" y="174"/>
                                  <a:pt x="100" y="174"/>
                                </a:cubicBezTo>
                                <a:cubicBezTo>
                                  <a:pt x="100" y="174"/>
                                  <a:pt x="100" y="174"/>
                                  <a:pt x="100" y="174"/>
                                </a:cubicBezTo>
                                <a:cubicBezTo>
                                  <a:pt x="101" y="172"/>
                                  <a:pt x="101" y="172"/>
                                  <a:pt x="101" y="172"/>
                                </a:cubicBezTo>
                                <a:cubicBezTo>
                                  <a:pt x="102" y="172"/>
                                  <a:pt x="103" y="171"/>
                                  <a:pt x="104" y="170"/>
                                </a:cubicBezTo>
                                <a:cubicBezTo>
                                  <a:pt x="103" y="170"/>
                                  <a:pt x="106" y="168"/>
                                  <a:pt x="106" y="167"/>
                                </a:cubicBezTo>
                                <a:cubicBezTo>
                                  <a:pt x="108" y="166"/>
                                  <a:pt x="114" y="158"/>
                                  <a:pt x="117" y="157"/>
                                </a:cubicBezTo>
                                <a:cubicBezTo>
                                  <a:pt x="117" y="157"/>
                                  <a:pt x="116" y="157"/>
                                  <a:pt x="117" y="156"/>
                                </a:cubicBezTo>
                                <a:cubicBezTo>
                                  <a:pt x="119" y="155"/>
                                  <a:pt x="120" y="153"/>
                                  <a:pt x="123" y="151"/>
                                </a:cubicBezTo>
                                <a:cubicBezTo>
                                  <a:pt x="122" y="150"/>
                                  <a:pt x="125" y="150"/>
                                  <a:pt x="126" y="148"/>
                                </a:cubicBezTo>
                                <a:cubicBezTo>
                                  <a:pt x="126" y="148"/>
                                  <a:pt x="127" y="147"/>
                                  <a:pt x="126" y="147"/>
                                </a:cubicBezTo>
                                <a:cubicBezTo>
                                  <a:pt x="123" y="150"/>
                                  <a:pt x="122" y="148"/>
                                  <a:pt x="120" y="151"/>
                                </a:cubicBezTo>
                                <a:cubicBezTo>
                                  <a:pt x="121" y="150"/>
                                  <a:pt x="120" y="153"/>
                                  <a:pt x="119" y="153"/>
                                </a:cubicBezTo>
                                <a:cubicBezTo>
                                  <a:pt x="119" y="152"/>
                                  <a:pt x="117" y="155"/>
                                  <a:pt x="116" y="155"/>
                                </a:cubicBezTo>
                                <a:cubicBezTo>
                                  <a:pt x="117" y="154"/>
                                  <a:pt x="118" y="153"/>
                                  <a:pt x="118" y="152"/>
                                </a:cubicBezTo>
                                <a:cubicBezTo>
                                  <a:pt x="117" y="154"/>
                                  <a:pt x="116" y="154"/>
                                  <a:pt x="116" y="154"/>
                                </a:cubicBezTo>
                                <a:cubicBezTo>
                                  <a:pt x="116" y="154"/>
                                  <a:pt x="117" y="153"/>
                                  <a:pt x="117" y="153"/>
                                </a:cubicBezTo>
                                <a:cubicBezTo>
                                  <a:pt x="115" y="155"/>
                                  <a:pt x="115" y="155"/>
                                  <a:pt x="114" y="157"/>
                                </a:cubicBezTo>
                                <a:close/>
                                <a:moveTo>
                                  <a:pt x="119" y="151"/>
                                </a:moveTo>
                                <a:cubicBezTo>
                                  <a:pt x="120" y="150"/>
                                  <a:pt x="121" y="149"/>
                                  <a:pt x="121" y="148"/>
                                </a:cubicBezTo>
                                <a:cubicBezTo>
                                  <a:pt x="120" y="149"/>
                                  <a:pt x="119" y="149"/>
                                  <a:pt x="118" y="151"/>
                                </a:cubicBezTo>
                                <a:cubicBezTo>
                                  <a:pt x="118" y="152"/>
                                  <a:pt x="119" y="150"/>
                                  <a:pt x="120" y="150"/>
                                </a:cubicBezTo>
                                <a:cubicBezTo>
                                  <a:pt x="119" y="151"/>
                                  <a:pt x="118" y="152"/>
                                  <a:pt x="119" y="151"/>
                                </a:cubicBezTo>
                                <a:close/>
                                <a:moveTo>
                                  <a:pt x="124" y="159"/>
                                </a:moveTo>
                                <a:cubicBezTo>
                                  <a:pt x="125" y="159"/>
                                  <a:pt x="128" y="159"/>
                                  <a:pt x="128" y="157"/>
                                </a:cubicBezTo>
                                <a:cubicBezTo>
                                  <a:pt x="125" y="160"/>
                                  <a:pt x="127" y="156"/>
                                  <a:pt x="124" y="159"/>
                                </a:cubicBezTo>
                                <a:close/>
                                <a:moveTo>
                                  <a:pt x="112" y="142"/>
                                </a:moveTo>
                                <a:cubicBezTo>
                                  <a:pt x="110" y="143"/>
                                  <a:pt x="109" y="144"/>
                                  <a:pt x="109" y="145"/>
                                </a:cubicBezTo>
                                <a:cubicBezTo>
                                  <a:pt x="110" y="145"/>
                                  <a:pt x="111" y="143"/>
                                  <a:pt x="112" y="142"/>
                                </a:cubicBezTo>
                                <a:cubicBezTo>
                                  <a:pt x="112" y="143"/>
                                  <a:pt x="112" y="143"/>
                                  <a:pt x="113" y="142"/>
                                </a:cubicBezTo>
                                <a:cubicBezTo>
                                  <a:pt x="113" y="142"/>
                                  <a:pt x="112" y="142"/>
                                  <a:pt x="112" y="142"/>
                                </a:cubicBezTo>
                                <a:close/>
                                <a:moveTo>
                                  <a:pt x="114" y="170"/>
                                </a:moveTo>
                                <a:cubicBezTo>
                                  <a:pt x="115" y="170"/>
                                  <a:pt x="118" y="166"/>
                                  <a:pt x="117" y="166"/>
                                </a:cubicBezTo>
                                <a:cubicBezTo>
                                  <a:pt x="115" y="168"/>
                                  <a:pt x="116" y="167"/>
                                  <a:pt x="114" y="170"/>
                                </a:cubicBezTo>
                                <a:close/>
                                <a:moveTo>
                                  <a:pt x="88" y="182"/>
                                </a:moveTo>
                                <a:cubicBezTo>
                                  <a:pt x="88" y="182"/>
                                  <a:pt x="89" y="182"/>
                                  <a:pt x="89" y="181"/>
                                </a:cubicBezTo>
                                <a:cubicBezTo>
                                  <a:pt x="88" y="181"/>
                                  <a:pt x="88" y="182"/>
                                  <a:pt x="88" y="182"/>
                                </a:cubicBezTo>
                                <a:close/>
                                <a:moveTo>
                                  <a:pt x="108" y="144"/>
                                </a:moveTo>
                                <a:cubicBezTo>
                                  <a:pt x="106" y="144"/>
                                  <a:pt x="109" y="142"/>
                                  <a:pt x="108" y="142"/>
                                </a:cubicBezTo>
                                <a:cubicBezTo>
                                  <a:pt x="107" y="142"/>
                                  <a:pt x="103" y="145"/>
                                  <a:pt x="103" y="145"/>
                                </a:cubicBezTo>
                                <a:cubicBezTo>
                                  <a:pt x="105" y="144"/>
                                  <a:pt x="106" y="145"/>
                                  <a:pt x="107" y="144"/>
                                </a:cubicBezTo>
                                <a:cubicBezTo>
                                  <a:pt x="109" y="143"/>
                                  <a:pt x="109" y="143"/>
                                  <a:pt x="110" y="141"/>
                                </a:cubicBezTo>
                                <a:cubicBezTo>
                                  <a:pt x="110" y="141"/>
                                  <a:pt x="110" y="141"/>
                                  <a:pt x="110" y="141"/>
                                </a:cubicBezTo>
                                <a:cubicBezTo>
                                  <a:pt x="107" y="143"/>
                                  <a:pt x="110" y="142"/>
                                  <a:pt x="108" y="144"/>
                                </a:cubicBezTo>
                                <a:close/>
                                <a:moveTo>
                                  <a:pt x="802" y="247"/>
                                </a:moveTo>
                                <a:cubicBezTo>
                                  <a:pt x="799" y="242"/>
                                  <a:pt x="799" y="242"/>
                                  <a:pt x="799" y="242"/>
                                </a:cubicBezTo>
                                <a:cubicBezTo>
                                  <a:pt x="798" y="242"/>
                                  <a:pt x="801" y="247"/>
                                  <a:pt x="801" y="246"/>
                                </a:cubicBezTo>
                                <a:cubicBezTo>
                                  <a:pt x="801" y="247"/>
                                  <a:pt x="801" y="247"/>
                                  <a:pt x="801" y="247"/>
                                </a:cubicBezTo>
                                <a:cubicBezTo>
                                  <a:pt x="800" y="244"/>
                                  <a:pt x="802" y="246"/>
                                  <a:pt x="802" y="247"/>
                                </a:cubicBezTo>
                                <a:close/>
                                <a:moveTo>
                                  <a:pt x="596" y="44"/>
                                </a:moveTo>
                                <a:cubicBezTo>
                                  <a:pt x="592" y="42"/>
                                  <a:pt x="592" y="42"/>
                                  <a:pt x="592" y="42"/>
                                </a:cubicBezTo>
                                <a:cubicBezTo>
                                  <a:pt x="592" y="43"/>
                                  <a:pt x="593" y="43"/>
                                  <a:pt x="594" y="44"/>
                                </a:cubicBezTo>
                                <a:cubicBezTo>
                                  <a:pt x="591" y="43"/>
                                  <a:pt x="597" y="45"/>
                                  <a:pt x="596" y="44"/>
                                </a:cubicBezTo>
                                <a:close/>
                                <a:moveTo>
                                  <a:pt x="493" y="9"/>
                                </a:moveTo>
                                <a:cubicBezTo>
                                  <a:pt x="495" y="10"/>
                                  <a:pt x="500" y="11"/>
                                  <a:pt x="502" y="11"/>
                                </a:cubicBezTo>
                                <a:cubicBezTo>
                                  <a:pt x="500" y="10"/>
                                  <a:pt x="492" y="9"/>
                                  <a:pt x="493" y="9"/>
                                </a:cubicBezTo>
                                <a:close/>
                                <a:moveTo>
                                  <a:pt x="467" y="5"/>
                                </a:moveTo>
                                <a:cubicBezTo>
                                  <a:pt x="469" y="5"/>
                                  <a:pt x="477" y="7"/>
                                  <a:pt x="475" y="6"/>
                                </a:cubicBezTo>
                                <a:cubicBezTo>
                                  <a:pt x="473" y="6"/>
                                  <a:pt x="466" y="4"/>
                                  <a:pt x="466" y="5"/>
                                </a:cubicBezTo>
                                <a:cubicBezTo>
                                  <a:pt x="467" y="6"/>
                                  <a:pt x="469" y="7"/>
                                  <a:pt x="470" y="6"/>
                                </a:cubicBezTo>
                                <a:cubicBezTo>
                                  <a:pt x="469" y="6"/>
                                  <a:pt x="468" y="6"/>
                                  <a:pt x="467" y="5"/>
                                </a:cubicBezTo>
                                <a:close/>
                                <a:moveTo>
                                  <a:pt x="411" y="0"/>
                                </a:moveTo>
                                <a:cubicBezTo>
                                  <a:pt x="410" y="0"/>
                                  <a:pt x="406" y="0"/>
                                  <a:pt x="404" y="1"/>
                                </a:cubicBezTo>
                                <a:cubicBezTo>
                                  <a:pt x="407" y="1"/>
                                  <a:pt x="411" y="1"/>
                                  <a:pt x="414" y="1"/>
                                </a:cubicBezTo>
                                <a:cubicBezTo>
                                  <a:pt x="413" y="1"/>
                                  <a:pt x="411" y="1"/>
                                  <a:pt x="412" y="1"/>
                                </a:cubicBezTo>
                                <a:cubicBezTo>
                                  <a:pt x="413" y="1"/>
                                  <a:pt x="417" y="0"/>
                                  <a:pt x="415" y="0"/>
                                </a:cubicBezTo>
                                <a:cubicBezTo>
                                  <a:pt x="415" y="1"/>
                                  <a:pt x="413" y="0"/>
                                  <a:pt x="411" y="0"/>
                                </a:cubicBezTo>
                                <a:close/>
                                <a:moveTo>
                                  <a:pt x="394" y="50"/>
                                </a:moveTo>
                                <a:cubicBezTo>
                                  <a:pt x="394" y="49"/>
                                  <a:pt x="401" y="50"/>
                                  <a:pt x="399" y="50"/>
                                </a:cubicBezTo>
                                <a:cubicBezTo>
                                  <a:pt x="399" y="49"/>
                                  <a:pt x="391" y="49"/>
                                  <a:pt x="394" y="50"/>
                                </a:cubicBezTo>
                                <a:close/>
                                <a:moveTo>
                                  <a:pt x="388" y="50"/>
                                </a:moveTo>
                                <a:cubicBezTo>
                                  <a:pt x="389" y="50"/>
                                  <a:pt x="391" y="51"/>
                                  <a:pt x="393" y="50"/>
                                </a:cubicBezTo>
                                <a:cubicBezTo>
                                  <a:pt x="384" y="50"/>
                                  <a:pt x="379" y="50"/>
                                  <a:pt x="376" y="50"/>
                                </a:cubicBezTo>
                                <a:cubicBezTo>
                                  <a:pt x="379" y="50"/>
                                  <a:pt x="373" y="51"/>
                                  <a:pt x="376" y="51"/>
                                </a:cubicBezTo>
                                <a:cubicBezTo>
                                  <a:pt x="378" y="50"/>
                                  <a:pt x="383" y="51"/>
                                  <a:pt x="382" y="50"/>
                                </a:cubicBezTo>
                                <a:cubicBezTo>
                                  <a:pt x="383" y="50"/>
                                  <a:pt x="386" y="50"/>
                                  <a:pt x="388" y="50"/>
                                </a:cubicBezTo>
                                <a:close/>
                                <a:moveTo>
                                  <a:pt x="350" y="7"/>
                                </a:moveTo>
                                <a:cubicBezTo>
                                  <a:pt x="351" y="6"/>
                                  <a:pt x="358" y="6"/>
                                  <a:pt x="359" y="6"/>
                                </a:cubicBezTo>
                                <a:cubicBezTo>
                                  <a:pt x="355" y="6"/>
                                  <a:pt x="351" y="7"/>
                                  <a:pt x="349" y="7"/>
                                </a:cubicBezTo>
                                <a:cubicBezTo>
                                  <a:pt x="350" y="7"/>
                                  <a:pt x="350" y="7"/>
                                  <a:pt x="350" y="7"/>
                                </a:cubicBezTo>
                                <a:cubicBezTo>
                                  <a:pt x="350" y="7"/>
                                  <a:pt x="349" y="7"/>
                                  <a:pt x="350" y="7"/>
                                </a:cubicBezTo>
                                <a:close/>
                                <a:moveTo>
                                  <a:pt x="350" y="8"/>
                                </a:moveTo>
                                <a:cubicBezTo>
                                  <a:pt x="350" y="8"/>
                                  <a:pt x="350" y="8"/>
                                  <a:pt x="351" y="7"/>
                                </a:cubicBezTo>
                                <a:cubicBezTo>
                                  <a:pt x="348" y="8"/>
                                  <a:pt x="348" y="7"/>
                                  <a:pt x="347" y="7"/>
                                </a:cubicBezTo>
                                <a:cubicBezTo>
                                  <a:pt x="346" y="8"/>
                                  <a:pt x="345" y="8"/>
                                  <a:pt x="343" y="8"/>
                                </a:cubicBezTo>
                                <a:cubicBezTo>
                                  <a:pt x="342" y="8"/>
                                  <a:pt x="336" y="8"/>
                                  <a:pt x="335" y="9"/>
                                </a:cubicBezTo>
                                <a:cubicBezTo>
                                  <a:pt x="336" y="9"/>
                                  <a:pt x="337" y="9"/>
                                  <a:pt x="337" y="9"/>
                                </a:cubicBezTo>
                                <a:cubicBezTo>
                                  <a:pt x="334" y="10"/>
                                  <a:pt x="330" y="9"/>
                                  <a:pt x="327" y="11"/>
                                </a:cubicBezTo>
                                <a:cubicBezTo>
                                  <a:pt x="331" y="11"/>
                                  <a:pt x="333" y="10"/>
                                  <a:pt x="336" y="10"/>
                                </a:cubicBezTo>
                                <a:cubicBezTo>
                                  <a:pt x="336" y="9"/>
                                  <a:pt x="337" y="9"/>
                                  <a:pt x="339" y="9"/>
                                </a:cubicBezTo>
                                <a:cubicBezTo>
                                  <a:pt x="339" y="9"/>
                                  <a:pt x="336" y="9"/>
                                  <a:pt x="337" y="10"/>
                                </a:cubicBezTo>
                                <a:cubicBezTo>
                                  <a:pt x="342" y="9"/>
                                  <a:pt x="350" y="9"/>
                                  <a:pt x="351" y="8"/>
                                </a:cubicBezTo>
                                <a:cubicBezTo>
                                  <a:pt x="350" y="8"/>
                                  <a:pt x="350" y="8"/>
                                  <a:pt x="350" y="8"/>
                                </a:cubicBezTo>
                                <a:close/>
                                <a:moveTo>
                                  <a:pt x="314" y="14"/>
                                </a:moveTo>
                                <a:cubicBezTo>
                                  <a:pt x="315" y="14"/>
                                  <a:pt x="322" y="13"/>
                                  <a:pt x="320" y="13"/>
                                </a:cubicBezTo>
                                <a:cubicBezTo>
                                  <a:pt x="317" y="14"/>
                                  <a:pt x="316" y="13"/>
                                  <a:pt x="314" y="14"/>
                                </a:cubicBezTo>
                                <a:close/>
                                <a:moveTo>
                                  <a:pt x="241" y="77"/>
                                </a:moveTo>
                                <a:cubicBezTo>
                                  <a:pt x="240" y="77"/>
                                  <a:pt x="241" y="75"/>
                                  <a:pt x="240" y="76"/>
                                </a:cubicBezTo>
                                <a:cubicBezTo>
                                  <a:pt x="240" y="76"/>
                                  <a:pt x="238" y="77"/>
                                  <a:pt x="238" y="77"/>
                                </a:cubicBezTo>
                                <a:cubicBezTo>
                                  <a:pt x="238" y="77"/>
                                  <a:pt x="238" y="77"/>
                                  <a:pt x="237" y="77"/>
                                </a:cubicBezTo>
                                <a:cubicBezTo>
                                  <a:pt x="237" y="78"/>
                                  <a:pt x="238" y="77"/>
                                  <a:pt x="238" y="77"/>
                                </a:cubicBezTo>
                                <a:cubicBezTo>
                                  <a:pt x="236" y="79"/>
                                  <a:pt x="236" y="78"/>
                                  <a:pt x="235" y="79"/>
                                </a:cubicBezTo>
                                <a:cubicBezTo>
                                  <a:pt x="236" y="79"/>
                                  <a:pt x="240" y="77"/>
                                  <a:pt x="241" y="77"/>
                                </a:cubicBezTo>
                                <a:close/>
                                <a:moveTo>
                                  <a:pt x="232" y="80"/>
                                </a:moveTo>
                                <a:cubicBezTo>
                                  <a:pt x="232" y="81"/>
                                  <a:pt x="233" y="81"/>
                                  <a:pt x="228" y="83"/>
                                </a:cubicBezTo>
                                <a:cubicBezTo>
                                  <a:pt x="231" y="83"/>
                                  <a:pt x="236" y="79"/>
                                  <a:pt x="241" y="77"/>
                                </a:cubicBezTo>
                                <a:cubicBezTo>
                                  <a:pt x="238" y="78"/>
                                  <a:pt x="235" y="79"/>
                                  <a:pt x="232" y="80"/>
                                </a:cubicBezTo>
                                <a:close/>
                                <a:moveTo>
                                  <a:pt x="222" y="84"/>
                                </a:moveTo>
                                <a:cubicBezTo>
                                  <a:pt x="220" y="86"/>
                                  <a:pt x="220" y="87"/>
                                  <a:pt x="223" y="86"/>
                                </a:cubicBezTo>
                                <a:cubicBezTo>
                                  <a:pt x="221" y="87"/>
                                  <a:pt x="219" y="89"/>
                                  <a:pt x="217" y="89"/>
                                </a:cubicBezTo>
                                <a:cubicBezTo>
                                  <a:pt x="217" y="88"/>
                                  <a:pt x="219" y="88"/>
                                  <a:pt x="219" y="87"/>
                                </a:cubicBezTo>
                                <a:cubicBezTo>
                                  <a:pt x="217" y="88"/>
                                  <a:pt x="213" y="90"/>
                                  <a:pt x="213" y="91"/>
                                </a:cubicBezTo>
                                <a:cubicBezTo>
                                  <a:pt x="218" y="88"/>
                                  <a:pt x="214" y="91"/>
                                  <a:pt x="215" y="91"/>
                                </a:cubicBezTo>
                                <a:cubicBezTo>
                                  <a:pt x="219" y="89"/>
                                  <a:pt x="219" y="89"/>
                                  <a:pt x="219" y="89"/>
                                </a:cubicBezTo>
                                <a:cubicBezTo>
                                  <a:pt x="219" y="88"/>
                                  <a:pt x="224" y="86"/>
                                  <a:pt x="226" y="84"/>
                                </a:cubicBezTo>
                                <a:cubicBezTo>
                                  <a:pt x="222" y="86"/>
                                  <a:pt x="223" y="85"/>
                                  <a:pt x="222" y="84"/>
                                </a:cubicBezTo>
                                <a:close/>
                                <a:moveTo>
                                  <a:pt x="214" y="101"/>
                                </a:moveTo>
                                <a:cubicBezTo>
                                  <a:pt x="214" y="103"/>
                                  <a:pt x="210" y="104"/>
                                  <a:pt x="207" y="106"/>
                                </a:cubicBezTo>
                                <a:cubicBezTo>
                                  <a:pt x="211" y="104"/>
                                  <a:pt x="216" y="101"/>
                                  <a:pt x="220" y="99"/>
                                </a:cubicBezTo>
                                <a:cubicBezTo>
                                  <a:pt x="219" y="99"/>
                                  <a:pt x="215" y="102"/>
                                  <a:pt x="215" y="101"/>
                                </a:cubicBezTo>
                                <a:cubicBezTo>
                                  <a:pt x="219" y="99"/>
                                  <a:pt x="223" y="98"/>
                                  <a:pt x="226" y="95"/>
                                </a:cubicBezTo>
                                <a:cubicBezTo>
                                  <a:pt x="223" y="97"/>
                                  <a:pt x="219" y="98"/>
                                  <a:pt x="214" y="101"/>
                                </a:cubicBezTo>
                                <a:close/>
                                <a:moveTo>
                                  <a:pt x="211" y="86"/>
                                </a:moveTo>
                                <a:cubicBezTo>
                                  <a:pt x="213" y="83"/>
                                  <a:pt x="216" y="83"/>
                                  <a:pt x="217" y="81"/>
                                </a:cubicBezTo>
                                <a:cubicBezTo>
                                  <a:pt x="214" y="83"/>
                                  <a:pt x="214" y="82"/>
                                  <a:pt x="210" y="84"/>
                                </a:cubicBezTo>
                                <a:cubicBezTo>
                                  <a:pt x="210" y="85"/>
                                  <a:pt x="208" y="86"/>
                                  <a:pt x="211" y="86"/>
                                </a:cubicBezTo>
                                <a:close/>
                                <a:moveTo>
                                  <a:pt x="210" y="82"/>
                                </a:moveTo>
                                <a:cubicBezTo>
                                  <a:pt x="211" y="82"/>
                                  <a:pt x="207" y="83"/>
                                  <a:pt x="208" y="84"/>
                                </a:cubicBezTo>
                                <a:cubicBezTo>
                                  <a:pt x="211" y="83"/>
                                  <a:pt x="211" y="82"/>
                                  <a:pt x="213" y="80"/>
                                </a:cubicBezTo>
                                <a:cubicBezTo>
                                  <a:pt x="214" y="80"/>
                                  <a:pt x="214" y="81"/>
                                  <a:pt x="215" y="80"/>
                                </a:cubicBezTo>
                                <a:cubicBezTo>
                                  <a:pt x="216" y="79"/>
                                  <a:pt x="212" y="81"/>
                                  <a:pt x="210" y="82"/>
                                </a:cubicBezTo>
                                <a:close/>
                                <a:moveTo>
                                  <a:pt x="203" y="100"/>
                                </a:moveTo>
                                <a:cubicBezTo>
                                  <a:pt x="201" y="100"/>
                                  <a:pt x="199" y="102"/>
                                  <a:pt x="199" y="102"/>
                                </a:cubicBezTo>
                                <a:cubicBezTo>
                                  <a:pt x="201" y="100"/>
                                  <a:pt x="205" y="97"/>
                                  <a:pt x="207" y="96"/>
                                </a:cubicBezTo>
                                <a:cubicBezTo>
                                  <a:pt x="207" y="96"/>
                                  <a:pt x="213" y="92"/>
                                  <a:pt x="212" y="92"/>
                                </a:cubicBezTo>
                                <a:cubicBezTo>
                                  <a:pt x="211" y="93"/>
                                  <a:pt x="207" y="95"/>
                                  <a:pt x="207" y="96"/>
                                </a:cubicBezTo>
                                <a:cubicBezTo>
                                  <a:pt x="204" y="97"/>
                                  <a:pt x="201" y="100"/>
                                  <a:pt x="197" y="101"/>
                                </a:cubicBezTo>
                                <a:cubicBezTo>
                                  <a:pt x="197" y="102"/>
                                  <a:pt x="198" y="101"/>
                                  <a:pt x="196" y="103"/>
                                </a:cubicBezTo>
                                <a:cubicBezTo>
                                  <a:pt x="192" y="104"/>
                                  <a:pt x="183" y="110"/>
                                  <a:pt x="180" y="114"/>
                                </a:cubicBezTo>
                                <a:cubicBezTo>
                                  <a:pt x="175" y="115"/>
                                  <a:pt x="167" y="123"/>
                                  <a:pt x="160" y="128"/>
                                </a:cubicBezTo>
                                <a:cubicBezTo>
                                  <a:pt x="161" y="128"/>
                                  <a:pt x="163" y="127"/>
                                  <a:pt x="161" y="129"/>
                                </a:cubicBezTo>
                                <a:cubicBezTo>
                                  <a:pt x="164" y="127"/>
                                  <a:pt x="163" y="126"/>
                                  <a:pt x="165" y="125"/>
                                </a:cubicBezTo>
                                <a:cubicBezTo>
                                  <a:pt x="166" y="125"/>
                                  <a:pt x="167" y="124"/>
                                  <a:pt x="165" y="127"/>
                                </a:cubicBezTo>
                                <a:cubicBezTo>
                                  <a:pt x="167" y="125"/>
                                  <a:pt x="166" y="126"/>
                                  <a:pt x="168" y="125"/>
                                </a:cubicBezTo>
                                <a:cubicBezTo>
                                  <a:pt x="168" y="124"/>
                                  <a:pt x="169" y="122"/>
                                  <a:pt x="167" y="123"/>
                                </a:cubicBezTo>
                                <a:cubicBezTo>
                                  <a:pt x="172" y="119"/>
                                  <a:pt x="174" y="119"/>
                                  <a:pt x="177" y="116"/>
                                </a:cubicBezTo>
                                <a:cubicBezTo>
                                  <a:pt x="176" y="117"/>
                                  <a:pt x="178" y="116"/>
                                  <a:pt x="179" y="115"/>
                                </a:cubicBezTo>
                                <a:cubicBezTo>
                                  <a:pt x="179" y="115"/>
                                  <a:pt x="178" y="115"/>
                                  <a:pt x="179" y="114"/>
                                </a:cubicBezTo>
                                <a:cubicBezTo>
                                  <a:pt x="183" y="113"/>
                                  <a:pt x="189" y="107"/>
                                  <a:pt x="193" y="105"/>
                                </a:cubicBezTo>
                                <a:cubicBezTo>
                                  <a:pt x="193" y="105"/>
                                  <a:pt x="192" y="105"/>
                                  <a:pt x="194" y="104"/>
                                </a:cubicBezTo>
                                <a:cubicBezTo>
                                  <a:pt x="193" y="106"/>
                                  <a:pt x="196" y="103"/>
                                  <a:pt x="198" y="102"/>
                                </a:cubicBezTo>
                                <a:cubicBezTo>
                                  <a:pt x="198" y="103"/>
                                  <a:pt x="189" y="108"/>
                                  <a:pt x="194" y="106"/>
                                </a:cubicBezTo>
                                <a:cubicBezTo>
                                  <a:pt x="192" y="107"/>
                                  <a:pt x="190" y="108"/>
                                  <a:pt x="190" y="108"/>
                                </a:cubicBezTo>
                                <a:cubicBezTo>
                                  <a:pt x="194" y="106"/>
                                  <a:pt x="190" y="109"/>
                                  <a:pt x="189" y="110"/>
                                </a:cubicBezTo>
                                <a:cubicBezTo>
                                  <a:pt x="194" y="107"/>
                                  <a:pt x="196" y="106"/>
                                  <a:pt x="200" y="103"/>
                                </a:cubicBezTo>
                                <a:cubicBezTo>
                                  <a:pt x="201" y="103"/>
                                  <a:pt x="200" y="103"/>
                                  <a:pt x="201" y="102"/>
                                </a:cubicBezTo>
                                <a:cubicBezTo>
                                  <a:pt x="202" y="102"/>
                                  <a:pt x="205" y="100"/>
                                  <a:pt x="205" y="99"/>
                                </a:cubicBezTo>
                                <a:cubicBezTo>
                                  <a:pt x="207" y="98"/>
                                  <a:pt x="210" y="96"/>
                                  <a:pt x="210" y="97"/>
                                </a:cubicBezTo>
                                <a:cubicBezTo>
                                  <a:pt x="212" y="96"/>
                                  <a:pt x="213" y="96"/>
                                  <a:pt x="213" y="95"/>
                                </a:cubicBezTo>
                                <a:cubicBezTo>
                                  <a:pt x="211" y="96"/>
                                  <a:pt x="215" y="94"/>
                                  <a:pt x="214" y="94"/>
                                </a:cubicBezTo>
                                <a:cubicBezTo>
                                  <a:pt x="213" y="95"/>
                                  <a:pt x="213" y="94"/>
                                  <a:pt x="211" y="95"/>
                                </a:cubicBezTo>
                                <a:cubicBezTo>
                                  <a:pt x="211" y="96"/>
                                  <a:pt x="207" y="98"/>
                                  <a:pt x="205" y="99"/>
                                </a:cubicBezTo>
                                <a:cubicBezTo>
                                  <a:pt x="205" y="99"/>
                                  <a:pt x="202" y="101"/>
                                  <a:pt x="202" y="101"/>
                                </a:cubicBezTo>
                                <a:cubicBezTo>
                                  <a:pt x="200" y="101"/>
                                  <a:pt x="205" y="99"/>
                                  <a:pt x="203" y="100"/>
                                </a:cubicBezTo>
                                <a:close/>
                                <a:moveTo>
                                  <a:pt x="201" y="82"/>
                                </a:moveTo>
                                <a:cubicBezTo>
                                  <a:pt x="203" y="81"/>
                                  <a:pt x="203" y="82"/>
                                  <a:pt x="205" y="81"/>
                                </a:cubicBezTo>
                                <a:cubicBezTo>
                                  <a:pt x="205" y="80"/>
                                  <a:pt x="206" y="80"/>
                                  <a:pt x="205" y="79"/>
                                </a:cubicBezTo>
                                <a:cubicBezTo>
                                  <a:pt x="203" y="80"/>
                                  <a:pt x="202" y="81"/>
                                  <a:pt x="201" y="82"/>
                                </a:cubicBezTo>
                                <a:close/>
                                <a:moveTo>
                                  <a:pt x="192" y="82"/>
                                </a:moveTo>
                                <a:cubicBezTo>
                                  <a:pt x="192" y="81"/>
                                  <a:pt x="194" y="80"/>
                                  <a:pt x="194" y="80"/>
                                </a:cubicBezTo>
                                <a:cubicBezTo>
                                  <a:pt x="192" y="80"/>
                                  <a:pt x="187" y="84"/>
                                  <a:pt x="190" y="83"/>
                                </a:cubicBezTo>
                                <a:cubicBezTo>
                                  <a:pt x="192" y="81"/>
                                  <a:pt x="191" y="83"/>
                                  <a:pt x="191" y="83"/>
                                </a:cubicBezTo>
                                <a:cubicBezTo>
                                  <a:pt x="192" y="83"/>
                                  <a:pt x="194" y="82"/>
                                  <a:pt x="195" y="81"/>
                                </a:cubicBezTo>
                                <a:cubicBezTo>
                                  <a:pt x="195" y="81"/>
                                  <a:pt x="195" y="82"/>
                                  <a:pt x="195" y="82"/>
                                </a:cubicBezTo>
                                <a:cubicBezTo>
                                  <a:pt x="197" y="81"/>
                                  <a:pt x="197" y="81"/>
                                  <a:pt x="197" y="81"/>
                                </a:cubicBezTo>
                                <a:cubicBezTo>
                                  <a:pt x="197" y="80"/>
                                  <a:pt x="197" y="80"/>
                                  <a:pt x="197" y="80"/>
                                </a:cubicBezTo>
                                <a:cubicBezTo>
                                  <a:pt x="194" y="82"/>
                                  <a:pt x="193" y="81"/>
                                  <a:pt x="192" y="82"/>
                                </a:cubicBezTo>
                                <a:close/>
                                <a:moveTo>
                                  <a:pt x="196" y="84"/>
                                </a:moveTo>
                                <a:cubicBezTo>
                                  <a:pt x="193" y="86"/>
                                  <a:pt x="192" y="85"/>
                                  <a:pt x="192" y="85"/>
                                </a:cubicBezTo>
                                <a:cubicBezTo>
                                  <a:pt x="192" y="86"/>
                                  <a:pt x="191" y="86"/>
                                  <a:pt x="191" y="87"/>
                                </a:cubicBezTo>
                                <a:cubicBezTo>
                                  <a:pt x="193" y="86"/>
                                  <a:pt x="192" y="87"/>
                                  <a:pt x="194" y="87"/>
                                </a:cubicBezTo>
                                <a:cubicBezTo>
                                  <a:pt x="196" y="86"/>
                                  <a:pt x="195" y="86"/>
                                  <a:pt x="197" y="85"/>
                                </a:cubicBezTo>
                                <a:cubicBezTo>
                                  <a:pt x="198" y="84"/>
                                  <a:pt x="195" y="86"/>
                                  <a:pt x="195" y="85"/>
                                </a:cubicBezTo>
                                <a:cubicBezTo>
                                  <a:pt x="195" y="85"/>
                                  <a:pt x="198" y="82"/>
                                  <a:pt x="196" y="83"/>
                                </a:cubicBezTo>
                                <a:cubicBezTo>
                                  <a:pt x="196" y="83"/>
                                  <a:pt x="196" y="83"/>
                                  <a:pt x="196" y="84"/>
                                </a:cubicBezTo>
                                <a:close/>
                                <a:moveTo>
                                  <a:pt x="187" y="104"/>
                                </a:moveTo>
                                <a:cubicBezTo>
                                  <a:pt x="188" y="103"/>
                                  <a:pt x="188" y="105"/>
                                  <a:pt x="192" y="103"/>
                                </a:cubicBezTo>
                                <a:cubicBezTo>
                                  <a:pt x="192" y="102"/>
                                  <a:pt x="190" y="103"/>
                                  <a:pt x="190" y="103"/>
                                </a:cubicBezTo>
                                <a:cubicBezTo>
                                  <a:pt x="192" y="102"/>
                                  <a:pt x="193" y="101"/>
                                  <a:pt x="194" y="99"/>
                                </a:cubicBezTo>
                                <a:cubicBezTo>
                                  <a:pt x="195" y="100"/>
                                  <a:pt x="195" y="100"/>
                                  <a:pt x="195" y="100"/>
                                </a:cubicBezTo>
                                <a:cubicBezTo>
                                  <a:pt x="197" y="98"/>
                                  <a:pt x="198" y="98"/>
                                  <a:pt x="201" y="96"/>
                                </a:cubicBezTo>
                                <a:cubicBezTo>
                                  <a:pt x="200" y="96"/>
                                  <a:pt x="201" y="94"/>
                                  <a:pt x="200" y="95"/>
                                </a:cubicBezTo>
                                <a:cubicBezTo>
                                  <a:pt x="196" y="97"/>
                                  <a:pt x="191" y="101"/>
                                  <a:pt x="189" y="102"/>
                                </a:cubicBezTo>
                                <a:cubicBezTo>
                                  <a:pt x="188" y="103"/>
                                  <a:pt x="191" y="102"/>
                                  <a:pt x="188" y="103"/>
                                </a:cubicBezTo>
                                <a:cubicBezTo>
                                  <a:pt x="188" y="103"/>
                                  <a:pt x="187" y="104"/>
                                  <a:pt x="187" y="104"/>
                                </a:cubicBezTo>
                                <a:close/>
                                <a:moveTo>
                                  <a:pt x="198" y="107"/>
                                </a:moveTo>
                                <a:cubicBezTo>
                                  <a:pt x="200" y="106"/>
                                  <a:pt x="201" y="105"/>
                                  <a:pt x="202" y="105"/>
                                </a:cubicBezTo>
                                <a:cubicBezTo>
                                  <a:pt x="201" y="105"/>
                                  <a:pt x="199" y="106"/>
                                  <a:pt x="198" y="106"/>
                                </a:cubicBezTo>
                                <a:cubicBezTo>
                                  <a:pt x="200" y="105"/>
                                  <a:pt x="200" y="104"/>
                                  <a:pt x="202" y="103"/>
                                </a:cubicBezTo>
                                <a:cubicBezTo>
                                  <a:pt x="201" y="104"/>
                                  <a:pt x="203" y="102"/>
                                  <a:pt x="205" y="102"/>
                                </a:cubicBezTo>
                                <a:cubicBezTo>
                                  <a:pt x="204" y="101"/>
                                  <a:pt x="200" y="104"/>
                                  <a:pt x="197" y="105"/>
                                </a:cubicBezTo>
                                <a:cubicBezTo>
                                  <a:pt x="199" y="105"/>
                                  <a:pt x="196" y="108"/>
                                  <a:pt x="198" y="107"/>
                                </a:cubicBezTo>
                                <a:close/>
                                <a:moveTo>
                                  <a:pt x="186" y="99"/>
                                </a:moveTo>
                                <a:cubicBezTo>
                                  <a:pt x="183" y="101"/>
                                  <a:pt x="173" y="108"/>
                                  <a:pt x="182" y="103"/>
                                </a:cubicBezTo>
                                <a:cubicBezTo>
                                  <a:pt x="183" y="101"/>
                                  <a:pt x="187" y="99"/>
                                  <a:pt x="183" y="102"/>
                                </a:cubicBezTo>
                                <a:cubicBezTo>
                                  <a:pt x="186" y="100"/>
                                  <a:pt x="187" y="99"/>
                                  <a:pt x="188" y="98"/>
                                </a:cubicBezTo>
                                <a:cubicBezTo>
                                  <a:pt x="187" y="99"/>
                                  <a:pt x="187" y="98"/>
                                  <a:pt x="186" y="99"/>
                                </a:cubicBezTo>
                                <a:close/>
                                <a:moveTo>
                                  <a:pt x="169" y="89"/>
                                </a:moveTo>
                                <a:cubicBezTo>
                                  <a:pt x="171" y="89"/>
                                  <a:pt x="178" y="83"/>
                                  <a:pt x="174" y="85"/>
                                </a:cubicBezTo>
                                <a:cubicBezTo>
                                  <a:pt x="174" y="86"/>
                                  <a:pt x="171" y="88"/>
                                  <a:pt x="169" y="89"/>
                                </a:cubicBezTo>
                                <a:close/>
                                <a:moveTo>
                                  <a:pt x="182" y="123"/>
                                </a:moveTo>
                                <a:cubicBezTo>
                                  <a:pt x="187" y="120"/>
                                  <a:pt x="189" y="118"/>
                                  <a:pt x="195" y="114"/>
                                </a:cubicBezTo>
                                <a:cubicBezTo>
                                  <a:pt x="194" y="115"/>
                                  <a:pt x="195" y="113"/>
                                  <a:pt x="194" y="114"/>
                                </a:cubicBezTo>
                                <a:cubicBezTo>
                                  <a:pt x="194" y="114"/>
                                  <a:pt x="191" y="117"/>
                                  <a:pt x="189" y="118"/>
                                </a:cubicBezTo>
                                <a:cubicBezTo>
                                  <a:pt x="190" y="117"/>
                                  <a:pt x="190" y="117"/>
                                  <a:pt x="190" y="116"/>
                                </a:cubicBezTo>
                                <a:cubicBezTo>
                                  <a:pt x="188" y="118"/>
                                  <a:pt x="186" y="120"/>
                                  <a:pt x="183" y="121"/>
                                </a:cubicBezTo>
                                <a:cubicBezTo>
                                  <a:pt x="184" y="121"/>
                                  <a:pt x="184" y="120"/>
                                  <a:pt x="183" y="121"/>
                                </a:cubicBezTo>
                                <a:cubicBezTo>
                                  <a:pt x="183" y="121"/>
                                  <a:pt x="182" y="123"/>
                                  <a:pt x="182" y="123"/>
                                </a:cubicBezTo>
                                <a:close/>
                                <a:moveTo>
                                  <a:pt x="178" y="110"/>
                                </a:moveTo>
                                <a:cubicBezTo>
                                  <a:pt x="180" y="109"/>
                                  <a:pt x="180" y="109"/>
                                  <a:pt x="180" y="109"/>
                                </a:cubicBezTo>
                                <a:cubicBezTo>
                                  <a:pt x="178" y="111"/>
                                  <a:pt x="182" y="109"/>
                                  <a:pt x="182" y="108"/>
                                </a:cubicBezTo>
                                <a:cubicBezTo>
                                  <a:pt x="181" y="108"/>
                                  <a:pt x="179" y="109"/>
                                  <a:pt x="178" y="110"/>
                                </a:cubicBezTo>
                                <a:close/>
                                <a:moveTo>
                                  <a:pt x="178" y="117"/>
                                </a:moveTo>
                                <a:cubicBezTo>
                                  <a:pt x="177" y="118"/>
                                  <a:pt x="176" y="118"/>
                                  <a:pt x="175" y="120"/>
                                </a:cubicBezTo>
                                <a:cubicBezTo>
                                  <a:pt x="176" y="119"/>
                                  <a:pt x="176" y="119"/>
                                  <a:pt x="177" y="119"/>
                                </a:cubicBezTo>
                                <a:cubicBezTo>
                                  <a:pt x="178" y="118"/>
                                  <a:pt x="182" y="116"/>
                                  <a:pt x="181" y="116"/>
                                </a:cubicBezTo>
                                <a:cubicBezTo>
                                  <a:pt x="177" y="119"/>
                                  <a:pt x="181" y="114"/>
                                  <a:pt x="178" y="117"/>
                                </a:cubicBezTo>
                                <a:close/>
                                <a:moveTo>
                                  <a:pt x="164" y="122"/>
                                </a:moveTo>
                                <a:cubicBezTo>
                                  <a:pt x="169" y="117"/>
                                  <a:pt x="172" y="117"/>
                                  <a:pt x="177" y="112"/>
                                </a:cubicBezTo>
                                <a:cubicBezTo>
                                  <a:pt x="174" y="114"/>
                                  <a:pt x="176" y="112"/>
                                  <a:pt x="174" y="113"/>
                                </a:cubicBezTo>
                                <a:cubicBezTo>
                                  <a:pt x="171" y="116"/>
                                  <a:pt x="165" y="119"/>
                                  <a:pt x="164" y="122"/>
                                </a:cubicBezTo>
                                <a:close/>
                                <a:moveTo>
                                  <a:pt x="159" y="111"/>
                                </a:moveTo>
                                <a:cubicBezTo>
                                  <a:pt x="160" y="110"/>
                                  <a:pt x="164" y="108"/>
                                  <a:pt x="164" y="107"/>
                                </a:cubicBezTo>
                                <a:cubicBezTo>
                                  <a:pt x="162" y="109"/>
                                  <a:pt x="158" y="112"/>
                                  <a:pt x="159" y="111"/>
                                </a:cubicBezTo>
                                <a:close/>
                                <a:moveTo>
                                  <a:pt x="170" y="123"/>
                                </a:moveTo>
                                <a:cubicBezTo>
                                  <a:pt x="172" y="122"/>
                                  <a:pt x="175" y="118"/>
                                  <a:pt x="172" y="121"/>
                                </a:cubicBezTo>
                                <a:cubicBezTo>
                                  <a:pt x="172" y="121"/>
                                  <a:pt x="173" y="120"/>
                                  <a:pt x="173" y="121"/>
                                </a:cubicBezTo>
                                <a:cubicBezTo>
                                  <a:pt x="172" y="121"/>
                                  <a:pt x="168" y="124"/>
                                  <a:pt x="170" y="123"/>
                                </a:cubicBezTo>
                                <a:close/>
                                <a:moveTo>
                                  <a:pt x="125" y="113"/>
                                </a:moveTo>
                                <a:cubicBezTo>
                                  <a:pt x="123" y="114"/>
                                  <a:pt x="123" y="114"/>
                                  <a:pt x="123" y="114"/>
                                </a:cubicBezTo>
                                <a:cubicBezTo>
                                  <a:pt x="123" y="115"/>
                                  <a:pt x="122" y="116"/>
                                  <a:pt x="123" y="115"/>
                                </a:cubicBezTo>
                                <a:cubicBezTo>
                                  <a:pt x="125" y="114"/>
                                  <a:pt x="125" y="114"/>
                                  <a:pt x="125" y="113"/>
                                </a:cubicBezTo>
                                <a:cubicBezTo>
                                  <a:pt x="125" y="113"/>
                                  <a:pt x="126" y="113"/>
                                  <a:pt x="126" y="112"/>
                                </a:cubicBezTo>
                                <a:cubicBezTo>
                                  <a:pt x="125" y="113"/>
                                  <a:pt x="125" y="113"/>
                                  <a:pt x="125" y="113"/>
                                </a:cubicBezTo>
                                <a:close/>
                                <a:moveTo>
                                  <a:pt x="107" y="138"/>
                                </a:moveTo>
                                <a:cubicBezTo>
                                  <a:pt x="106" y="138"/>
                                  <a:pt x="106" y="138"/>
                                  <a:pt x="105" y="139"/>
                                </a:cubicBezTo>
                                <a:cubicBezTo>
                                  <a:pt x="105" y="138"/>
                                  <a:pt x="107" y="136"/>
                                  <a:pt x="107" y="136"/>
                                </a:cubicBezTo>
                                <a:cubicBezTo>
                                  <a:pt x="105" y="138"/>
                                  <a:pt x="104" y="139"/>
                                  <a:pt x="102" y="141"/>
                                </a:cubicBezTo>
                                <a:cubicBezTo>
                                  <a:pt x="104" y="141"/>
                                  <a:pt x="106" y="140"/>
                                  <a:pt x="108" y="139"/>
                                </a:cubicBezTo>
                                <a:cubicBezTo>
                                  <a:pt x="104" y="141"/>
                                  <a:pt x="110" y="134"/>
                                  <a:pt x="107" y="137"/>
                                </a:cubicBezTo>
                                <a:cubicBezTo>
                                  <a:pt x="107" y="137"/>
                                  <a:pt x="107" y="137"/>
                                  <a:pt x="107" y="138"/>
                                </a:cubicBezTo>
                                <a:close/>
                                <a:moveTo>
                                  <a:pt x="128" y="160"/>
                                </a:moveTo>
                                <a:cubicBezTo>
                                  <a:pt x="127" y="161"/>
                                  <a:pt x="126" y="161"/>
                                  <a:pt x="126" y="161"/>
                                </a:cubicBezTo>
                                <a:cubicBezTo>
                                  <a:pt x="125" y="163"/>
                                  <a:pt x="128" y="160"/>
                                  <a:pt x="128" y="162"/>
                                </a:cubicBezTo>
                                <a:cubicBezTo>
                                  <a:pt x="127" y="163"/>
                                  <a:pt x="126" y="164"/>
                                  <a:pt x="125" y="164"/>
                                </a:cubicBezTo>
                                <a:cubicBezTo>
                                  <a:pt x="125" y="165"/>
                                  <a:pt x="128" y="162"/>
                                  <a:pt x="129" y="162"/>
                                </a:cubicBezTo>
                                <a:cubicBezTo>
                                  <a:pt x="128" y="162"/>
                                  <a:pt x="127" y="163"/>
                                  <a:pt x="127" y="163"/>
                                </a:cubicBezTo>
                                <a:cubicBezTo>
                                  <a:pt x="131" y="161"/>
                                  <a:pt x="128" y="162"/>
                                  <a:pt x="131" y="159"/>
                                </a:cubicBezTo>
                                <a:cubicBezTo>
                                  <a:pt x="130" y="159"/>
                                  <a:pt x="127" y="162"/>
                                  <a:pt x="128" y="160"/>
                                </a:cubicBezTo>
                                <a:close/>
                                <a:moveTo>
                                  <a:pt x="95" y="148"/>
                                </a:moveTo>
                                <a:cubicBezTo>
                                  <a:pt x="95" y="148"/>
                                  <a:pt x="96" y="148"/>
                                  <a:pt x="96" y="148"/>
                                </a:cubicBezTo>
                                <a:cubicBezTo>
                                  <a:pt x="94" y="149"/>
                                  <a:pt x="94" y="150"/>
                                  <a:pt x="94" y="150"/>
                                </a:cubicBezTo>
                                <a:cubicBezTo>
                                  <a:pt x="98" y="147"/>
                                  <a:pt x="99" y="145"/>
                                  <a:pt x="101" y="143"/>
                                </a:cubicBezTo>
                                <a:cubicBezTo>
                                  <a:pt x="102" y="143"/>
                                  <a:pt x="102" y="142"/>
                                  <a:pt x="102" y="141"/>
                                </a:cubicBezTo>
                                <a:cubicBezTo>
                                  <a:pt x="100" y="143"/>
                                  <a:pt x="97" y="147"/>
                                  <a:pt x="95" y="148"/>
                                </a:cubicBezTo>
                                <a:close/>
                                <a:moveTo>
                                  <a:pt x="110" y="169"/>
                                </a:moveTo>
                                <a:cubicBezTo>
                                  <a:pt x="110" y="169"/>
                                  <a:pt x="111" y="169"/>
                                  <a:pt x="111" y="169"/>
                                </a:cubicBezTo>
                                <a:cubicBezTo>
                                  <a:pt x="110" y="170"/>
                                  <a:pt x="109" y="171"/>
                                  <a:pt x="109" y="171"/>
                                </a:cubicBezTo>
                                <a:cubicBezTo>
                                  <a:pt x="112" y="168"/>
                                  <a:pt x="113" y="166"/>
                                  <a:pt x="114" y="165"/>
                                </a:cubicBezTo>
                                <a:cubicBezTo>
                                  <a:pt x="114" y="165"/>
                                  <a:pt x="114" y="165"/>
                                  <a:pt x="114" y="165"/>
                                </a:cubicBezTo>
                                <a:cubicBezTo>
                                  <a:pt x="112" y="167"/>
                                  <a:pt x="111" y="169"/>
                                  <a:pt x="110" y="169"/>
                                </a:cubicBezTo>
                                <a:close/>
                                <a:moveTo>
                                  <a:pt x="91" y="154"/>
                                </a:moveTo>
                                <a:cubicBezTo>
                                  <a:pt x="92" y="155"/>
                                  <a:pt x="92" y="155"/>
                                  <a:pt x="92" y="155"/>
                                </a:cubicBezTo>
                                <a:cubicBezTo>
                                  <a:pt x="94" y="153"/>
                                  <a:pt x="93" y="153"/>
                                  <a:pt x="94" y="152"/>
                                </a:cubicBezTo>
                                <a:cubicBezTo>
                                  <a:pt x="94" y="152"/>
                                  <a:pt x="94" y="152"/>
                                  <a:pt x="95" y="152"/>
                                </a:cubicBezTo>
                                <a:cubicBezTo>
                                  <a:pt x="95" y="152"/>
                                  <a:pt x="95" y="151"/>
                                  <a:pt x="95" y="151"/>
                                </a:cubicBezTo>
                                <a:cubicBezTo>
                                  <a:pt x="94" y="151"/>
                                  <a:pt x="94" y="151"/>
                                  <a:pt x="94" y="152"/>
                                </a:cubicBezTo>
                                <a:cubicBezTo>
                                  <a:pt x="93" y="153"/>
                                  <a:pt x="93" y="153"/>
                                  <a:pt x="91" y="154"/>
                                </a:cubicBezTo>
                                <a:close/>
                                <a:moveTo>
                                  <a:pt x="92" y="162"/>
                                </a:moveTo>
                                <a:cubicBezTo>
                                  <a:pt x="94" y="162"/>
                                  <a:pt x="97" y="157"/>
                                  <a:pt x="99" y="155"/>
                                </a:cubicBezTo>
                                <a:cubicBezTo>
                                  <a:pt x="96" y="158"/>
                                  <a:pt x="95" y="159"/>
                                  <a:pt x="92" y="162"/>
                                </a:cubicBezTo>
                                <a:close/>
                                <a:moveTo>
                                  <a:pt x="88" y="161"/>
                                </a:moveTo>
                                <a:cubicBezTo>
                                  <a:pt x="87" y="161"/>
                                  <a:pt x="87" y="161"/>
                                  <a:pt x="87" y="161"/>
                                </a:cubicBezTo>
                                <a:cubicBezTo>
                                  <a:pt x="87" y="161"/>
                                  <a:pt x="87" y="161"/>
                                  <a:pt x="87" y="161"/>
                                </a:cubicBezTo>
                                <a:cubicBezTo>
                                  <a:pt x="87" y="162"/>
                                  <a:pt x="87" y="162"/>
                                  <a:pt x="87" y="162"/>
                                </a:cubicBezTo>
                                <a:cubicBezTo>
                                  <a:pt x="87" y="162"/>
                                  <a:pt x="87" y="162"/>
                                  <a:pt x="87" y="162"/>
                                </a:cubicBezTo>
                                <a:cubicBezTo>
                                  <a:pt x="87" y="162"/>
                                  <a:pt x="87" y="163"/>
                                  <a:pt x="87" y="163"/>
                                </a:cubicBezTo>
                                <a:cubicBezTo>
                                  <a:pt x="87" y="163"/>
                                  <a:pt x="87" y="162"/>
                                  <a:pt x="87" y="162"/>
                                </a:cubicBezTo>
                                <a:cubicBezTo>
                                  <a:pt x="87" y="162"/>
                                  <a:pt x="87" y="162"/>
                                  <a:pt x="88" y="161"/>
                                </a:cubicBezTo>
                                <a:cubicBezTo>
                                  <a:pt x="89" y="160"/>
                                  <a:pt x="89" y="160"/>
                                  <a:pt x="89" y="160"/>
                                </a:cubicBezTo>
                                <a:cubicBezTo>
                                  <a:pt x="88" y="162"/>
                                  <a:pt x="90" y="159"/>
                                  <a:pt x="91" y="158"/>
                                </a:cubicBezTo>
                                <a:cubicBezTo>
                                  <a:pt x="91" y="157"/>
                                  <a:pt x="93" y="157"/>
                                  <a:pt x="94" y="156"/>
                                </a:cubicBezTo>
                                <a:cubicBezTo>
                                  <a:pt x="92" y="156"/>
                                  <a:pt x="90" y="158"/>
                                  <a:pt x="88" y="161"/>
                                </a:cubicBezTo>
                                <a:close/>
                                <a:moveTo>
                                  <a:pt x="106" y="176"/>
                                </a:moveTo>
                                <a:cubicBezTo>
                                  <a:pt x="106" y="177"/>
                                  <a:pt x="105" y="177"/>
                                  <a:pt x="105" y="178"/>
                                </a:cubicBezTo>
                                <a:cubicBezTo>
                                  <a:pt x="104" y="178"/>
                                  <a:pt x="104" y="178"/>
                                  <a:pt x="104" y="178"/>
                                </a:cubicBezTo>
                                <a:cubicBezTo>
                                  <a:pt x="104" y="179"/>
                                  <a:pt x="103" y="179"/>
                                  <a:pt x="103" y="180"/>
                                </a:cubicBezTo>
                                <a:cubicBezTo>
                                  <a:pt x="104" y="179"/>
                                  <a:pt x="104" y="180"/>
                                  <a:pt x="104" y="179"/>
                                </a:cubicBezTo>
                                <a:cubicBezTo>
                                  <a:pt x="105" y="179"/>
                                  <a:pt x="105" y="180"/>
                                  <a:pt x="106" y="179"/>
                                </a:cubicBezTo>
                                <a:cubicBezTo>
                                  <a:pt x="105" y="179"/>
                                  <a:pt x="105" y="179"/>
                                  <a:pt x="105" y="179"/>
                                </a:cubicBezTo>
                                <a:cubicBezTo>
                                  <a:pt x="105" y="178"/>
                                  <a:pt x="105" y="179"/>
                                  <a:pt x="106" y="178"/>
                                </a:cubicBezTo>
                                <a:cubicBezTo>
                                  <a:pt x="105" y="179"/>
                                  <a:pt x="108" y="175"/>
                                  <a:pt x="108" y="175"/>
                                </a:cubicBezTo>
                                <a:cubicBezTo>
                                  <a:pt x="108" y="175"/>
                                  <a:pt x="108" y="175"/>
                                  <a:pt x="109" y="175"/>
                                </a:cubicBezTo>
                                <a:cubicBezTo>
                                  <a:pt x="108" y="175"/>
                                  <a:pt x="107" y="175"/>
                                  <a:pt x="106" y="176"/>
                                </a:cubicBezTo>
                                <a:close/>
                                <a:moveTo>
                                  <a:pt x="109" y="180"/>
                                </a:moveTo>
                                <a:cubicBezTo>
                                  <a:pt x="108" y="180"/>
                                  <a:pt x="108" y="180"/>
                                  <a:pt x="108" y="180"/>
                                </a:cubicBezTo>
                                <a:cubicBezTo>
                                  <a:pt x="108" y="181"/>
                                  <a:pt x="108" y="181"/>
                                  <a:pt x="108" y="181"/>
                                </a:cubicBezTo>
                                <a:cubicBezTo>
                                  <a:pt x="107" y="181"/>
                                  <a:pt x="107" y="181"/>
                                  <a:pt x="107" y="181"/>
                                </a:cubicBezTo>
                                <a:cubicBezTo>
                                  <a:pt x="107" y="181"/>
                                  <a:pt x="107" y="181"/>
                                  <a:pt x="107" y="181"/>
                                </a:cubicBezTo>
                                <a:cubicBezTo>
                                  <a:pt x="106" y="182"/>
                                  <a:pt x="106" y="183"/>
                                  <a:pt x="105" y="184"/>
                                </a:cubicBezTo>
                                <a:cubicBezTo>
                                  <a:pt x="106" y="184"/>
                                  <a:pt x="107" y="183"/>
                                  <a:pt x="107" y="182"/>
                                </a:cubicBezTo>
                                <a:cubicBezTo>
                                  <a:pt x="108" y="182"/>
                                  <a:pt x="108" y="182"/>
                                  <a:pt x="108" y="182"/>
                                </a:cubicBezTo>
                                <a:cubicBezTo>
                                  <a:pt x="108" y="182"/>
                                  <a:pt x="108" y="182"/>
                                  <a:pt x="110" y="180"/>
                                </a:cubicBezTo>
                                <a:cubicBezTo>
                                  <a:pt x="110" y="180"/>
                                  <a:pt x="109" y="180"/>
                                  <a:pt x="109" y="180"/>
                                </a:cubicBezTo>
                                <a:close/>
                                <a:moveTo>
                                  <a:pt x="88" y="171"/>
                                </a:moveTo>
                                <a:cubicBezTo>
                                  <a:pt x="89" y="170"/>
                                  <a:pt x="88" y="170"/>
                                  <a:pt x="88" y="170"/>
                                </a:cubicBezTo>
                                <a:cubicBezTo>
                                  <a:pt x="89" y="171"/>
                                  <a:pt x="90" y="169"/>
                                  <a:pt x="90" y="169"/>
                                </a:cubicBezTo>
                                <a:cubicBezTo>
                                  <a:pt x="90" y="169"/>
                                  <a:pt x="90" y="168"/>
                                  <a:pt x="89" y="169"/>
                                </a:cubicBezTo>
                                <a:cubicBezTo>
                                  <a:pt x="89" y="169"/>
                                  <a:pt x="88" y="170"/>
                                  <a:pt x="88" y="171"/>
                                </a:cubicBezTo>
                                <a:close/>
                                <a:moveTo>
                                  <a:pt x="98" y="180"/>
                                </a:moveTo>
                                <a:cubicBezTo>
                                  <a:pt x="99" y="179"/>
                                  <a:pt x="99" y="180"/>
                                  <a:pt x="100" y="180"/>
                                </a:cubicBezTo>
                                <a:cubicBezTo>
                                  <a:pt x="99" y="179"/>
                                  <a:pt x="98" y="179"/>
                                  <a:pt x="98" y="180"/>
                                </a:cubicBezTo>
                                <a:close/>
                                <a:moveTo>
                                  <a:pt x="102" y="183"/>
                                </a:moveTo>
                                <a:cubicBezTo>
                                  <a:pt x="102" y="182"/>
                                  <a:pt x="101" y="182"/>
                                  <a:pt x="102" y="182"/>
                                </a:cubicBezTo>
                                <a:cubicBezTo>
                                  <a:pt x="102" y="182"/>
                                  <a:pt x="102" y="183"/>
                                  <a:pt x="102" y="182"/>
                                </a:cubicBezTo>
                                <a:cubicBezTo>
                                  <a:pt x="102" y="182"/>
                                  <a:pt x="101" y="182"/>
                                  <a:pt x="101" y="182"/>
                                </a:cubicBezTo>
                                <a:cubicBezTo>
                                  <a:pt x="102" y="182"/>
                                  <a:pt x="101" y="183"/>
                                  <a:pt x="102" y="183"/>
                                </a:cubicBezTo>
                                <a:close/>
                                <a:moveTo>
                                  <a:pt x="102" y="191"/>
                                </a:moveTo>
                                <a:cubicBezTo>
                                  <a:pt x="102" y="191"/>
                                  <a:pt x="104" y="189"/>
                                  <a:pt x="104" y="188"/>
                                </a:cubicBezTo>
                                <a:cubicBezTo>
                                  <a:pt x="103" y="187"/>
                                  <a:pt x="103" y="186"/>
                                  <a:pt x="102" y="187"/>
                                </a:cubicBezTo>
                                <a:cubicBezTo>
                                  <a:pt x="104" y="188"/>
                                  <a:pt x="101" y="190"/>
                                  <a:pt x="102" y="191"/>
                                </a:cubicBezTo>
                                <a:close/>
                                <a:moveTo>
                                  <a:pt x="100" y="187"/>
                                </a:moveTo>
                                <a:cubicBezTo>
                                  <a:pt x="100" y="187"/>
                                  <a:pt x="99" y="187"/>
                                  <a:pt x="100" y="187"/>
                                </a:cubicBezTo>
                                <a:cubicBezTo>
                                  <a:pt x="100" y="187"/>
                                  <a:pt x="101" y="187"/>
                                  <a:pt x="101" y="187"/>
                                </a:cubicBezTo>
                                <a:cubicBezTo>
                                  <a:pt x="100" y="187"/>
                                  <a:pt x="100" y="187"/>
                                  <a:pt x="100" y="187"/>
                                </a:cubicBezTo>
                                <a:close/>
                                <a:moveTo>
                                  <a:pt x="99" y="192"/>
                                </a:moveTo>
                                <a:cubicBezTo>
                                  <a:pt x="97" y="193"/>
                                  <a:pt x="94" y="197"/>
                                  <a:pt x="94" y="198"/>
                                </a:cubicBezTo>
                                <a:cubicBezTo>
                                  <a:pt x="95" y="197"/>
                                  <a:pt x="96" y="196"/>
                                  <a:pt x="97" y="194"/>
                                </a:cubicBezTo>
                                <a:cubicBezTo>
                                  <a:pt x="97" y="195"/>
                                  <a:pt x="97" y="195"/>
                                  <a:pt x="97" y="194"/>
                                </a:cubicBezTo>
                                <a:cubicBezTo>
                                  <a:pt x="98" y="192"/>
                                  <a:pt x="101" y="192"/>
                                  <a:pt x="102" y="189"/>
                                </a:cubicBezTo>
                                <a:cubicBezTo>
                                  <a:pt x="101" y="189"/>
                                  <a:pt x="101" y="190"/>
                                  <a:pt x="101" y="190"/>
                                </a:cubicBezTo>
                                <a:cubicBezTo>
                                  <a:pt x="100" y="189"/>
                                  <a:pt x="102" y="189"/>
                                  <a:pt x="102" y="188"/>
                                </a:cubicBezTo>
                                <a:cubicBezTo>
                                  <a:pt x="100" y="189"/>
                                  <a:pt x="100" y="191"/>
                                  <a:pt x="98" y="191"/>
                                </a:cubicBezTo>
                                <a:cubicBezTo>
                                  <a:pt x="99" y="191"/>
                                  <a:pt x="99" y="192"/>
                                  <a:pt x="99" y="192"/>
                                </a:cubicBezTo>
                                <a:close/>
                                <a:moveTo>
                                  <a:pt x="95" y="191"/>
                                </a:moveTo>
                                <a:cubicBezTo>
                                  <a:pt x="96" y="191"/>
                                  <a:pt x="95" y="192"/>
                                  <a:pt x="96" y="192"/>
                                </a:cubicBezTo>
                                <a:cubicBezTo>
                                  <a:pt x="96" y="191"/>
                                  <a:pt x="98" y="191"/>
                                  <a:pt x="97" y="190"/>
                                </a:cubicBezTo>
                                <a:cubicBezTo>
                                  <a:pt x="98" y="190"/>
                                  <a:pt x="98" y="189"/>
                                  <a:pt x="98" y="189"/>
                                </a:cubicBezTo>
                                <a:cubicBezTo>
                                  <a:pt x="98" y="189"/>
                                  <a:pt x="97" y="189"/>
                                  <a:pt x="98" y="189"/>
                                </a:cubicBezTo>
                                <a:cubicBezTo>
                                  <a:pt x="98" y="189"/>
                                  <a:pt x="99" y="189"/>
                                  <a:pt x="100" y="188"/>
                                </a:cubicBezTo>
                                <a:cubicBezTo>
                                  <a:pt x="99" y="187"/>
                                  <a:pt x="99" y="187"/>
                                  <a:pt x="99" y="187"/>
                                </a:cubicBezTo>
                                <a:cubicBezTo>
                                  <a:pt x="98" y="187"/>
                                  <a:pt x="99" y="188"/>
                                  <a:pt x="98" y="188"/>
                                </a:cubicBezTo>
                                <a:cubicBezTo>
                                  <a:pt x="98" y="187"/>
                                  <a:pt x="96" y="189"/>
                                  <a:pt x="97" y="190"/>
                                </a:cubicBezTo>
                                <a:cubicBezTo>
                                  <a:pt x="96" y="190"/>
                                  <a:pt x="96" y="190"/>
                                  <a:pt x="96" y="190"/>
                                </a:cubicBezTo>
                                <a:cubicBezTo>
                                  <a:pt x="96" y="190"/>
                                  <a:pt x="97" y="190"/>
                                  <a:pt x="96" y="191"/>
                                </a:cubicBezTo>
                                <a:cubicBezTo>
                                  <a:pt x="96" y="190"/>
                                  <a:pt x="96" y="190"/>
                                  <a:pt x="96" y="190"/>
                                </a:cubicBezTo>
                                <a:cubicBezTo>
                                  <a:pt x="96" y="191"/>
                                  <a:pt x="96" y="191"/>
                                  <a:pt x="95" y="191"/>
                                </a:cubicBezTo>
                                <a:close/>
                                <a:moveTo>
                                  <a:pt x="85" y="191"/>
                                </a:moveTo>
                                <a:cubicBezTo>
                                  <a:pt x="85" y="194"/>
                                  <a:pt x="82" y="195"/>
                                  <a:pt x="81" y="197"/>
                                </a:cubicBezTo>
                                <a:cubicBezTo>
                                  <a:pt x="82" y="198"/>
                                  <a:pt x="82" y="197"/>
                                  <a:pt x="82" y="197"/>
                                </a:cubicBezTo>
                                <a:cubicBezTo>
                                  <a:pt x="84" y="195"/>
                                  <a:pt x="85" y="193"/>
                                  <a:pt x="87" y="192"/>
                                </a:cubicBezTo>
                                <a:cubicBezTo>
                                  <a:pt x="87" y="192"/>
                                  <a:pt x="87" y="193"/>
                                  <a:pt x="88" y="193"/>
                                </a:cubicBezTo>
                                <a:cubicBezTo>
                                  <a:pt x="88" y="193"/>
                                  <a:pt x="89" y="191"/>
                                  <a:pt x="90" y="191"/>
                                </a:cubicBezTo>
                                <a:cubicBezTo>
                                  <a:pt x="89" y="190"/>
                                  <a:pt x="89" y="190"/>
                                  <a:pt x="89" y="190"/>
                                </a:cubicBezTo>
                                <a:cubicBezTo>
                                  <a:pt x="89" y="191"/>
                                  <a:pt x="88" y="193"/>
                                  <a:pt x="87" y="192"/>
                                </a:cubicBezTo>
                                <a:cubicBezTo>
                                  <a:pt x="87" y="191"/>
                                  <a:pt x="88" y="190"/>
                                  <a:pt x="89" y="189"/>
                                </a:cubicBezTo>
                                <a:cubicBezTo>
                                  <a:pt x="88" y="189"/>
                                  <a:pt x="88" y="188"/>
                                  <a:pt x="87" y="189"/>
                                </a:cubicBezTo>
                                <a:cubicBezTo>
                                  <a:pt x="88" y="189"/>
                                  <a:pt x="87" y="190"/>
                                  <a:pt x="88" y="190"/>
                                </a:cubicBezTo>
                                <a:cubicBezTo>
                                  <a:pt x="87" y="190"/>
                                  <a:pt x="88" y="190"/>
                                  <a:pt x="87" y="190"/>
                                </a:cubicBezTo>
                                <a:cubicBezTo>
                                  <a:pt x="86" y="190"/>
                                  <a:pt x="86" y="192"/>
                                  <a:pt x="85" y="191"/>
                                </a:cubicBezTo>
                                <a:cubicBezTo>
                                  <a:pt x="86" y="191"/>
                                  <a:pt x="86" y="191"/>
                                  <a:pt x="86" y="191"/>
                                </a:cubicBezTo>
                                <a:cubicBezTo>
                                  <a:pt x="85" y="191"/>
                                  <a:pt x="86" y="191"/>
                                  <a:pt x="85" y="191"/>
                                </a:cubicBezTo>
                                <a:close/>
                                <a:moveTo>
                                  <a:pt x="94" y="201"/>
                                </a:moveTo>
                                <a:cubicBezTo>
                                  <a:pt x="95" y="200"/>
                                  <a:pt x="94" y="199"/>
                                  <a:pt x="95" y="200"/>
                                </a:cubicBezTo>
                                <a:cubicBezTo>
                                  <a:pt x="95" y="199"/>
                                  <a:pt x="95" y="199"/>
                                  <a:pt x="96" y="199"/>
                                </a:cubicBezTo>
                                <a:cubicBezTo>
                                  <a:pt x="94" y="198"/>
                                  <a:pt x="94" y="200"/>
                                  <a:pt x="94" y="201"/>
                                </a:cubicBezTo>
                                <a:close/>
                                <a:moveTo>
                                  <a:pt x="93" y="198"/>
                                </a:moveTo>
                                <a:cubicBezTo>
                                  <a:pt x="93" y="199"/>
                                  <a:pt x="93" y="199"/>
                                  <a:pt x="92" y="199"/>
                                </a:cubicBezTo>
                                <a:cubicBezTo>
                                  <a:pt x="93" y="200"/>
                                  <a:pt x="91" y="200"/>
                                  <a:pt x="92" y="200"/>
                                </a:cubicBezTo>
                                <a:cubicBezTo>
                                  <a:pt x="92" y="199"/>
                                  <a:pt x="94" y="199"/>
                                  <a:pt x="93" y="198"/>
                                </a:cubicBezTo>
                                <a:close/>
                                <a:moveTo>
                                  <a:pt x="91" y="201"/>
                                </a:moveTo>
                                <a:cubicBezTo>
                                  <a:pt x="91" y="202"/>
                                  <a:pt x="91" y="201"/>
                                  <a:pt x="90" y="201"/>
                                </a:cubicBezTo>
                                <a:cubicBezTo>
                                  <a:pt x="90" y="202"/>
                                  <a:pt x="91" y="202"/>
                                  <a:pt x="91" y="202"/>
                                </a:cubicBezTo>
                                <a:cubicBezTo>
                                  <a:pt x="91" y="202"/>
                                  <a:pt x="91" y="202"/>
                                  <a:pt x="91" y="203"/>
                                </a:cubicBezTo>
                                <a:cubicBezTo>
                                  <a:pt x="91" y="202"/>
                                  <a:pt x="92" y="202"/>
                                  <a:pt x="91" y="202"/>
                                </a:cubicBezTo>
                                <a:cubicBezTo>
                                  <a:pt x="92" y="201"/>
                                  <a:pt x="92" y="202"/>
                                  <a:pt x="92" y="201"/>
                                </a:cubicBezTo>
                                <a:cubicBezTo>
                                  <a:pt x="92" y="201"/>
                                  <a:pt x="92" y="201"/>
                                  <a:pt x="92" y="201"/>
                                </a:cubicBezTo>
                                <a:cubicBezTo>
                                  <a:pt x="92" y="200"/>
                                  <a:pt x="92" y="201"/>
                                  <a:pt x="93" y="201"/>
                                </a:cubicBezTo>
                                <a:cubicBezTo>
                                  <a:pt x="93" y="200"/>
                                  <a:pt x="93" y="200"/>
                                  <a:pt x="93" y="200"/>
                                </a:cubicBezTo>
                                <a:cubicBezTo>
                                  <a:pt x="92" y="199"/>
                                  <a:pt x="92" y="201"/>
                                  <a:pt x="91" y="201"/>
                                </a:cubicBezTo>
                                <a:close/>
                                <a:moveTo>
                                  <a:pt x="87" y="202"/>
                                </a:moveTo>
                                <a:cubicBezTo>
                                  <a:pt x="87" y="203"/>
                                  <a:pt x="86" y="204"/>
                                  <a:pt x="86" y="205"/>
                                </a:cubicBezTo>
                                <a:cubicBezTo>
                                  <a:pt x="88" y="203"/>
                                  <a:pt x="89" y="204"/>
                                  <a:pt x="90" y="205"/>
                                </a:cubicBezTo>
                                <a:cubicBezTo>
                                  <a:pt x="89" y="204"/>
                                  <a:pt x="90" y="204"/>
                                  <a:pt x="90" y="204"/>
                                </a:cubicBezTo>
                                <a:cubicBezTo>
                                  <a:pt x="90" y="204"/>
                                  <a:pt x="89" y="204"/>
                                  <a:pt x="89" y="203"/>
                                </a:cubicBezTo>
                                <a:cubicBezTo>
                                  <a:pt x="89" y="204"/>
                                  <a:pt x="89" y="203"/>
                                  <a:pt x="88" y="203"/>
                                </a:cubicBezTo>
                                <a:cubicBezTo>
                                  <a:pt x="88" y="203"/>
                                  <a:pt x="88" y="203"/>
                                  <a:pt x="88" y="203"/>
                                </a:cubicBezTo>
                                <a:cubicBezTo>
                                  <a:pt x="88" y="203"/>
                                  <a:pt x="88" y="203"/>
                                  <a:pt x="88" y="203"/>
                                </a:cubicBezTo>
                                <a:cubicBezTo>
                                  <a:pt x="88" y="203"/>
                                  <a:pt x="88" y="202"/>
                                  <a:pt x="89" y="202"/>
                                </a:cubicBezTo>
                                <a:cubicBezTo>
                                  <a:pt x="87" y="202"/>
                                  <a:pt x="88" y="201"/>
                                  <a:pt x="87" y="202"/>
                                </a:cubicBezTo>
                                <a:close/>
                                <a:moveTo>
                                  <a:pt x="64" y="186"/>
                                </a:moveTo>
                                <a:cubicBezTo>
                                  <a:pt x="65" y="186"/>
                                  <a:pt x="65" y="186"/>
                                  <a:pt x="65" y="186"/>
                                </a:cubicBezTo>
                                <a:cubicBezTo>
                                  <a:pt x="65" y="186"/>
                                  <a:pt x="65" y="186"/>
                                  <a:pt x="65" y="186"/>
                                </a:cubicBezTo>
                                <a:cubicBezTo>
                                  <a:pt x="65" y="186"/>
                                  <a:pt x="65" y="186"/>
                                  <a:pt x="65" y="186"/>
                                </a:cubicBezTo>
                                <a:cubicBezTo>
                                  <a:pt x="65" y="186"/>
                                  <a:pt x="65" y="186"/>
                                  <a:pt x="65" y="186"/>
                                </a:cubicBezTo>
                                <a:cubicBezTo>
                                  <a:pt x="65" y="186"/>
                                  <a:pt x="64" y="186"/>
                                  <a:pt x="64" y="186"/>
                                </a:cubicBezTo>
                                <a:close/>
                                <a:moveTo>
                                  <a:pt x="86" y="208"/>
                                </a:moveTo>
                                <a:cubicBezTo>
                                  <a:pt x="86" y="208"/>
                                  <a:pt x="86" y="207"/>
                                  <a:pt x="86" y="207"/>
                                </a:cubicBezTo>
                                <a:cubicBezTo>
                                  <a:pt x="85" y="207"/>
                                  <a:pt x="87" y="207"/>
                                  <a:pt x="87" y="206"/>
                                </a:cubicBezTo>
                                <a:cubicBezTo>
                                  <a:pt x="86" y="206"/>
                                  <a:pt x="85" y="208"/>
                                  <a:pt x="86" y="208"/>
                                </a:cubicBezTo>
                                <a:close/>
                                <a:moveTo>
                                  <a:pt x="84" y="206"/>
                                </a:moveTo>
                                <a:cubicBezTo>
                                  <a:pt x="84" y="206"/>
                                  <a:pt x="84" y="207"/>
                                  <a:pt x="85" y="206"/>
                                </a:cubicBezTo>
                                <a:cubicBezTo>
                                  <a:pt x="84" y="206"/>
                                  <a:pt x="84" y="205"/>
                                  <a:pt x="84" y="206"/>
                                </a:cubicBezTo>
                                <a:cubicBezTo>
                                  <a:pt x="84" y="206"/>
                                  <a:pt x="83" y="205"/>
                                  <a:pt x="84" y="206"/>
                                </a:cubicBezTo>
                                <a:close/>
                                <a:moveTo>
                                  <a:pt x="79" y="215"/>
                                </a:moveTo>
                                <a:cubicBezTo>
                                  <a:pt x="79" y="215"/>
                                  <a:pt x="79" y="215"/>
                                  <a:pt x="80" y="215"/>
                                </a:cubicBezTo>
                                <a:cubicBezTo>
                                  <a:pt x="80" y="214"/>
                                  <a:pt x="82" y="213"/>
                                  <a:pt x="81" y="212"/>
                                </a:cubicBezTo>
                                <a:cubicBezTo>
                                  <a:pt x="81" y="212"/>
                                  <a:pt x="81" y="212"/>
                                  <a:pt x="81" y="212"/>
                                </a:cubicBezTo>
                                <a:cubicBezTo>
                                  <a:pt x="81" y="212"/>
                                  <a:pt x="80" y="212"/>
                                  <a:pt x="80" y="212"/>
                                </a:cubicBezTo>
                                <a:cubicBezTo>
                                  <a:pt x="81" y="212"/>
                                  <a:pt x="81" y="212"/>
                                  <a:pt x="81" y="213"/>
                                </a:cubicBezTo>
                                <a:cubicBezTo>
                                  <a:pt x="80" y="212"/>
                                  <a:pt x="80" y="213"/>
                                  <a:pt x="80" y="212"/>
                                </a:cubicBezTo>
                                <a:cubicBezTo>
                                  <a:pt x="79" y="212"/>
                                  <a:pt x="79" y="212"/>
                                  <a:pt x="79" y="213"/>
                                </a:cubicBezTo>
                                <a:cubicBezTo>
                                  <a:pt x="79" y="214"/>
                                  <a:pt x="77" y="216"/>
                                  <a:pt x="76" y="217"/>
                                </a:cubicBezTo>
                                <a:cubicBezTo>
                                  <a:pt x="77" y="217"/>
                                  <a:pt x="77" y="216"/>
                                  <a:pt x="77" y="217"/>
                                </a:cubicBezTo>
                                <a:cubicBezTo>
                                  <a:pt x="77" y="217"/>
                                  <a:pt x="77" y="217"/>
                                  <a:pt x="77" y="217"/>
                                </a:cubicBezTo>
                                <a:cubicBezTo>
                                  <a:pt x="77" y="217"/>
                                  <a:pt x="78" y="216"/>
                                  <a:pt x="79" y="216"/>
                                </a:cubicBezTo>
                                <a:cubicBezTo>
                                  <a:pt x="78" y="216"/>
                                  <a:pt x="78" y="215"/>
                                  <a:pt x="78" y="215"/>
                                </a:cubicBezTo>
                                <a:cubicBezTo>
                                  <a:pt x="79" y="215"/>
                                  <a:pt x="78" y="215"/>
                                  <a:pt x="79" y="215"/>
                                </a:cubicBezTo>
                                <a:cubicBezTo>
                                  <a:pt x="79" y="215"/>
                                  <a:pt x="79" y="215"/>
                                  <a:pt x="79" y="215"/>
                                </a:cubicBezTo>
                                <a:close/>
                                <a:moveTo>
                                  <a:pt x="74" y="207"/>
                                </a:moveTo>
                                <a:cubicBezTo>
                                  <a:pt x="73" y="207"/>
                                  <a:pt x="73" y="208"/>
                                  <a:pt x="72" y="207"/>
                                </a:cubicBezTo>
                                <a:cubicBezTo>
                                  <a:pt x="71" y="209"/>
                                  <a:pt x="70" y="210"/>
                                  <a:pt x="69" y="210"/>
                                </a:cubicBezTo>
                                <a:cubicBezTo>
                                  <a:pt x="68" y="211"/>
                                  <a:pt x="69" y="210"/>
                                  <a:pt x="69" y="211"/>
                                </a:cubicBezTo>
                                <a:cubicBezTo>
                                  <a:pt x="68" y="211"/>
                                  <a:pt x="69" y="212"/>
                                  <a:pt x="68" y="212"/>
                                </a:cubicBezTo>
                                <a:cubicBezTo>
                                  <a:pt x="69" y="212"/>
                                  <a:pt x="69" y="211"/>
                                  <a:pt x="68" y="211"/>
                                </a:cubicBezTo>
                                <a:cubicBezTo>
                                  <a:pt x="68" y="212"/>
                                  <a:pt x="67" y="212"/>
                                  <a:pt x="68" y="213"/>
                                </a:cubicBezTo>
                                <a:cubicBezTo>
                                  <a:pt x="68" y="213"/>
                                  <a:pt x="68" y="213"/>
                                  <a:pt x="68" y="213"/>
                                </a:cubicBezTo>
                                <a:cubicBezTo>
                                  <a:pt x="69" y="212"/>
                                  <a:pt x="69" y="213"/>
                                  <a:pt x="69" y="214"/>
                                </a:cubicBezTo>
                                <a:cubicBezTo>
                                  <a:pt x="70" y="213"/>
                                  <a:pt x="70" y="211"/>
                                  <a:pt x="71" y="211"/>
                                </a:cubicBezTo>
                                <a:cubicBezTo>
                                  <a:pt x="70" y="211"/>
                                  <a:pt x="70" y="212"/>
                                  <a:pt x="70" y="212"/>
                                </a:cubicBezTo>
                                <a:cubicBezTo>
                                  <a:pt x="71" y="212"/>
                                  <a:pt x="71" y="212"/>
                                  <a:pt x="71" y="212"/>
                                </a:cubicBezTo>
                                <a:cubicBezTo>
                                  <a:pt x="71" y="213"/>
                                  <a:pt x="70" y="213"/>
                                  <a:pt x="71" y="214"/>
                                </a:cubicBezTo>
                                <a:cubicBezTo>
                                  <a:pt x="69" y="213"/>
                                  <a:pt x="70" y="215"/>
                                  <a:pt x="69" y="216"/>
                                </a:cubicBezTo>
                                <a:cubicBezTo>
                                  <a:pt x="68" y="217"/>
                                  <a:pt x="66" y="218"/>
                                  <a:pt x="67" y="219"/>
                                </a:cubicBezTo>
                                <a:cubicBezTo>
                                  <a:pt x="65" y="219"/>
                                  <a:pt x="64" y="222"/>
                                  <a:pt x="62" y="223"/>
                                </a:cubicBezTo>
                                <a:cubicBezTo>
                                  <a:pt x="63" y="223"/>
                                  <a:pt x="62" y="223"/>
                                  <a:pt x="63" y="223"/>
                                </a:cubicBezTo>
                                <a:cubicBezTo>
                                  <a:pt x="63" y="223"/>
                                  <a:pt x="62" y="225"/>
                                  <a:pt x="63" y="225"/>
                                </a:cubicBezTo>
                                <a:cubicBezTo>
                                  <a:pt x="63" y="224"/>
                                  <a:pt x="63" y="223"/>
                                  <a:pt x="64" y="223"/>
                                </a:cubicBezTo>
                                <a:cubicBezTo>
                                  <a:pt x="64" y="221"/>
                                  <a:pt x="67" y="221"/>
                                  <a:pt x="67" y="219"/>
                                </a:cubicBezTo>
                                <a:cubicBezTo>
                                  <a:pt x="68" y="218"/>
                                  <a:pt x="68" y="218"/>
                                  <a:pt x="69" y="217"/>
                                </a:cubicBezTo>
                                <a:cubicBezTo>
                                  <a:pt x="69" y="217"/>
                                  <a:pt x="68" y="217"/>
                                  <a:pt x="69" y="216"/>
                                </a:cubicBezTo>
                                <a:cubicBezTo>
                                  <a:pt x="70" y="217"/>
                                  <a:pt x="69" y="216"/>
                                  <a:pt x="69" y="216"/>
                                </a:cubicBezTo>
                                <a:cubicBezTo>
                                  <a:pt x="70" y="216"/>
                                  <a:pt x="73" y="213"/>
                                  <a:pt x="72" y="212"/>
                                </a:cubicBezTo>
                                <a:cubicBezTo>
                                  <a:pt x="73" y="212"/>
                                  <a:pt x="73" y="212"/>
                                  <a:pt x="73" y="212"/>
                                </a:cubicBezTo>
                                <a:cubicBezTo>
                                  <a:pt x="73" y="211"/>
                                  <a:pt x="73" y="210"/>
                                  <a:pt x="72" y="210"/>
                                </a:cubicBezTo>
                                <a:cubicBezTo>
                                  <a:pt x="73" y="210"/>
                                  <a:pt x="73" y="210"/>
                                  <a:pt x="73" y="211"/>
                                </a:cubicBezTo>
                                <a:cubicBezTo>
                                  <a:pt x="72" y="210"/>
                                  <a:pt x="72" y="211"/>
                                  <a:pt x="72" y="211"/>
                                </a:cubicBezTo>
                                <a:cubicBezTo>
                                  <a:pt x="72" y="210"/>
                                  <a:pt x="72" y="209"/>
                                  <a:pt x="72" y="209"/>
                                </a:cubicBezTo>
                                <a:cubicBezTo>
                                  <a:pt x="72" y="210"/>
                                  <a:pt x="71" y="210"/>
                                  <a:pt x="71" y="210"/>
                                </a:cubicBezTo>
                                <a:cubicBezTo>
                                  <a:pt x="72" y="210"/>
                                  <a:pt x="71" y="209"/>
                                  <a:pt x="72" y="209"/>
                                </a:cubicBezTo>
                                <a:cubicBezTo>
                                  <a:pt x="73" y="209"/>
                                  <a:pt x="72" y="207"/>
                                  <a:pt x="74" y="208"/>
                                </a:cubicBezTo>
                                <a:cubicBezTo>
                                  <a:pt x="74" y="208"/>
                                  <a:pt x="74" y="207"/>
                                  <a:pt x="74" y="207"/>
                                </a:cubicBezTo>
                                <a:close/>
                                <a:moveTo>
                                  <a:pt x="64" y="211"/>
                                </a:moveTo>
                                <a:cubicBezTo>
                                  <a:pt x="66" y="211"/>
                                  <a:pt x="67" y="206"/>
                                  <a:pt x="68" y="207"/>
                                </a:cubicBezTo>
                                <a:cubicBezTo>
                                  <a:pt x="68" y="206"/>
                                  <a:pt x="70" y="205"/>
                                  <a:pt x="69" y="204"/>
                                </a:cubicBezTo>
                                <a:cubicBezTo>
                                  <a:pt x="68" y="206"/>
                                  <a:pt x="66" y="208"/>
                                  <a:pt x="64" y="211"/>
                                </a:cubicBezTo>
                                <a:close/>
                                <a:moveTo>
                                  <a:pt x="73" y="215"/>
                                </a:moveTo>
                                <a:cubicBezTo>
                                  <a:pt x="73" y="215"/>
                                  <a:pt x="74" y="214"/>
                                  <a:pt x="73" y="214"/>
                                </a:cubicBezTo>
                                <a:cubicBezTo>
                                  <a:pt x="73" y="215"/>
                                  <a:pt x="72" y="214"/>
                                  <a:pt x="72" y="215"/>
                                </a:cubicBezTo>
                                <a:cubicBezTo>
                                  <a:pt x="72" y="215"/>
                                  <a:pt x="71" y="215"/>
                                  <a:pt x="71" y="217"/>
                                </a:cubicBezTo>
                                <a:cubicBezTo>
                                  <a:pt x="71" y="217"/>
                                  <a:pt x="71" y="217"/>
                                  <a:pt x="71" y="217"/>
                                </a:cubicBezTo>
                                <a:cubicBezTo>
                                  <a:pt x="72" y="217"/>
                                  <a:pt x="73" y="215"/>
                                  <a:pt x="74" y="216"/>
                                </a:cubicBezTo>
                                <a:cubicBezTo>
                                  <a:pt x="74" y="216"/>
                                  <a:pt x="74" y="215"/>
                                  <a:pt x="75" y="215"/>
                                </a:cubicBezTo>
                                <a:cubicBezTo>
                                  <a:pt x="74" y="214"/>
                                  <a:pt x="74" y="214"/>
                                  <a:pt x="74" y="213"/>
                                </a:cubicBezTo>
                                <a:cubicBezTo>
                                  <a:pt x="75" y="213"/>
                                  <a:pt x="75" y="212"/>
                                  <a:pt x="76" y="212"/>
                                </a:cubicBezTo>
                                <a:cubicBezTo>
                                  <a:pt x="75" y="212"/>
                                  <a:pt x="76" y="211"/>
                                  <a:pt x="76" y="211"/>
                                </a:cubicBezTo>
                                <a:cubicBezTo>
                                  <a:pt x="75" y="211"/>
                                  <a:pt x="74" y="213"/>
                                  <a:pt x="73" y="214"/>
                                </a:cubicBezTo>
                                <a:cubicBezTo>
                                  <a:pt x="74" y="214"/>
                                  <a:pt x="74" y="215"/>
                                  <a:pt x="73" y="215"/>
                                </a:cubicBezTo>
                                <a:close/>
                                <a:moveTo>
                                  <a:pt x="74" y="210"/>
                                </a:moveTo>
                                <a:cubicBezTo>
                                  <a:pt x="74" y="210"/>
                                  <a:pt x="74" y="210"/>
                                  <a:pt x="74" y="210"/>
                                </a:cubicBezTo>
                                <a:cubicBezTo>
                                  <a:pt x="75" y="211"/>
                                  <a:pt x="75" y="211"/>
                                  <a:pt x="75" y="211"/>
                                </a:cubicBezTo>
                                <a:cubicBezTo>
                                  <a:pt x="75" y="210"/>
                                  <a:pt x="75" y="210"/>
                                  <a:pt x="75" y="210"/>
                                </a:cubicBezTo>
                                <a:cubicBezTo>
                                  <a:pt x="75" y="210"/>
                                  <a:pt x="75" y="210"/>
                                  <a:pt x="75" y="210"/>
                                </a:cubicBezTo>
                                <a:cubicBezTo>
                                  <a:pt x="75" y="210"/>
                                  <a:pt x="74" y="210"/>
                                  <a:pt x="74" y="210"/>
                                </a:cubicBezTo>
                                <a:close/>
                                <a:moveTo>
                                  <a:pt x="48" y="194"/>
                                </a:moveTo>
                                <a:cubicBezTo>
                                  <a:pt x="47" y="194"/>
                                  <a:pt x="49" y="193"/>
                                  <a:pt x="48" y="193"/>
                                </a:cubicBezTo>
                                <a:cubicBezTo>
                                  <a:pt x="47" y="193"/>
                                  <a:pt x="47" y="195"/>
                                  <a:pt x="48" y="194"/>
                                </a:cubicBezTo>
                                <a:close/>
                                <a:moveTo>
                                  <a:pt x="75" y="220"/>
                                </a:moveTo>
                                <a:cubicBezTo>
                                  <a:pt x="76" y="219"/>
                                  <a:pt x="77" y="219"/>
                                  <a:pt x="77" y="217"/>
                                </a:cubicBezTo>
                                <a:cubicBezTo>
                                  <a:pt x="76" y="218"/>
                                  <a:pt x="75" y="219"/>
                                  <a:pt x="75" y="220"/>
                                </a:cubicBezTo>
                                <a:close/>
                                <a:moveTo>
                                  <a:pt x="39" y="198"/>
                                </a:moveTo>
                                <a:cubicBezTo>
                                  <a:pt x="39" y="199"/>
                                  <a:pt x="39" y="198"/>
                                  <a:pt x="39" y="199"/>
                                </a:cubicBezTo>
                                <a:cubicBezTo>
                                  <a:pt x="40" y="199"/>
                                  <a:pt x="40" y="198"/>
                                  <a:pt x="40" y="198"/>
                                </a:cubicBezTo>
                                <a:cubicBezTo>
                                  <a:pt x="40" y="198"/>
                                  <a:pt x="39" y="198"/>
                                  <a:pt x="39" y="198"/>
                                </a:cubicBezTo>
                                <a:close/>
                                <a:moveTo>
                                  <a:pt x="67" y="230"/>
                                </a:moveTo>
                                <a:cubicBezTo>
                                  <a:pt x="68" y="230"/>
                                  <a:pt x="68" y="229"/>
                                  <a:pt x="67" y="229"/>
                                </a:cubicBezTo>
                                <a:cubicBezTo>
                                  <a:pt x="67" y="229"/>
                                  <a:pt x="66" y="229"/>
                                  <a:pt x="67" y="230"/>
                                </a:cubicBezTo>
                                <a:cubicBezTo>
                                  <a:pt x="67" y="230"/>
                                  <a:pt x="67" y="230"/>
                                  <a:pt x="67" y="230"/>
                                </a:cubicBezTo>
                                <a:cubicBezTo>
                                  <a:pt x="68" y="230"/>
                                  <a:pt x="71" y="228"/>
                                  <a:pt x="70" y="227"/>
                                </a:cubicBezTo>
                                <a:cubicBezTo>
                                  <a:pt x="70" y="228"/>
                                  <a:pt x="69" y="228"/>
                                  <a:pt x="68" y="228"/>
                                </a:cubicBezTo>
                                <a:cubicBezTo>
                                  <a:pt x="68" y="228"/>
                                  <a:pt x="67" y="228"/>
                                  <a:pt x="68" y="227"/>
                                </a:cubicBezTo>
                                <a:cubicBezTo>
                                  <a:pt x="67" y="228"/>
                                  <a:pt x="67" y="229"/>
                                  <a:pt x="68" y="229"/>
                                </a:cubicBezTo>
                                <a:cubicBezTo>
                                  <a:pt x="68" y="229"/>
                                  <a:pt x="68" y="229"/>
                                  <a:pt x="68" y="230"/>
                                </a:cubicBezTo>
                                <a:cubicBezTo>
                                  <a:pt x="68" y="229"/>
                                  <a:pt x="67" y="230"/>
                                  <a:pt x="67" y="230"/>
                                </a:cubicBezTo>
                                <a:close/>
                                <a:moveTo>
                                  <a:pt x="57" y="232"/>
                                </a:moveTo>
                                <a:cubicBezTo>
                                  <a:pt x="56" y="231"/>
                                  <a:pt x="57" y="233"/>
                                  <a:pt x="56" y="233"/>
                                </a:cubicBezTo>
                                <a:cubicBezTo>
                                  <a:pt x="56" y="233"/>
                                  <a:pt x="57" y="233"/>
                                  <a:pt x="57" y="232"/>
                                </a:cubicBezTo>
                                <a:cubicBezTo>
                                  <a:pt x="57" y="231"/>
                                  <a:pt x="60" y="229"/>
                                  <a:pt x="61" y="228"/>
                                </a:cubicBezTo>
                                <a:cubicBezTo>
                                  <a:pt x="60" y="228"/>
                                  <a:pt x="60" y="227"/>
                                  <a:pt x="60" y="227"/>
                                </a:cubicBezTo>
                                <a:cubicBezTo>
                                  <a:pt x="61" y="227"/>
                                  <a:pt x="62" y="226"/>
                                  <a:pt x="62" y="226"/>
                                </a:cubicBezTo>
                                <a:cubicBezTo>
                                  <a:pt x="61" y="226"/>
                                  <a:pt x="61" y="226"/>
                                  <a:pt x="60" y="226"/>
                                </a:cubicBezTo>
                                <a:cubicBezTo>
                                  <a:pt x="61" y="226"/>
                                  <a:pt x="61" y="227"/>
                                  <a:pt x="61" y="227"/>
                                </a:cubicBezTo>
                                <a:cubicBezTo>
                                  <a:pt x="59" y="228"/>
                                  <a:pt x="58" y="230"/>
                                  <a:pt x="57" y="232"/>
                                </a:cubicBezTo>
                                <a:close/>
                                <a:moveTo>
                                  <a:pt x="66" y="232"/>
                                </a:moveTo>
                                <a:cubicBezTo>
                                  <a:pt x="67" y="232"/>
                                  <a:pt x="65" y="232"/>
                                  <a:pt x="65" y="231"/>
                                </a:cubicBezTo>
                                <a:cubicBezTo>
                                  <a:pt x="66" y="232"/>
                                  <a:pt x="64" y="232"/>
                                  <a:pt x="64" y="233"/>
                                </a:cubicBezTo>
                                <a:cubicBezTo>
                                  <a:pt x="65" y="233"/>
                                  <a:pt x="65" y="233"/>
                                  <a:pt x="66" y="233"/>
                                </a:cubicBezTo>
                                <a:cubicBezTo>
                                  <a:pt x="65" y="232"/>
                                  <a:pt x="65" y="233"/>
                                  <a:pt x="65" y="233"/>
                                </a:cubicBezTo>
                                <a:cubicBezTo>
                                  <a:pt x="65" y="232"/>
                                  <a:pt x="65" y="232"/>
                                  <a:pt x="66" y="232"/>
                                </a:cubicBezTo>
                                <a:cubicBezTo>
                                  <a:pt x="66" y="232"/>
                                  <a:pt x="66" y="232"/>
                                  <a:pt x="66" y="233"/>
                                </a:cubicBezTo>
                                <a:cubicBezTo>
                                  <a:pt x="67" y="232"/>
                                  <a:pt x="68" y="232"/>
                                  <a:pt x="67" y="231"/>
                                </a:cubicBezTo>
                                <a:cubicBezTo>
                                  <a:pt x="67" y="231"/>
                                  <a:pt x="67" y="232"/>
                                  <a:pt x="66" y="232"/>
                                </a:cubicBezTo>
                                <a:close/>
                                <a:moveTo>
                                  <a:pt x="50" y="233"/>
                                </a:moveTo>
                                <a:cubicBezTo>
                                  <a:pt x="50" y="232"/>
                                  <a:pt x="50" y="232"/>
                                  <a:pt x="50" y="232"/>
                                </a:cubicBezTo>
                                <a:cubicBezTo>
                                  <a:pt x="49" y="233"/>
                                  <a:pt x="49" y="233"/>
                                  <a:pt x="49" y="233"/>
                                </a:cubicBezTo>
                                <a:cubicBezTo>
                                  <a:pt x="49" y="233"/>
                                  <a:pt x="49" y="233"/>
                                  <a:pt x="49" y="233"/>
                                </a:cubicBezTo>
                                <a:cubicBezTo>
                                  <a:pt x="48" y="233"/>
                                  <a:pt x="48" y="234"/>
                                  <a:pt x="47" y="235"/>
                                </a:cubicBezTo>
                                <a:cubicBezTo>
                                  <a:pt x="48" y="233"/>
                                  <a:pt x="49" y="231"/>
                                  <a:pt x="50" y="229"/>
                                </a:cubicBezTo>
                                <a:cubicBezTo>
                                  <a:pt x="52" y="228"/>
                                  <a:pt x="53" y="226"/>
                                  <a:pt x="55" y="224"/>
                                </a:cubicBezTo>
                                <a:cubicBezTo>
                                  <a:pt x="55" y="225"/>
                                  <a:pt x="54" y="226"/>
                                  <a:pt x="53" y="227"/>
                                </a:cubicBezTo>
                                <a:cubicBezTo>
                                  <a:pt x="52" y="228"/>
                                  <a:pt x="53" y="228"/>
                                  <a:pt x="52" y="229"/>
                                </a:cubicBezTo>
                                <a:cubicBezTo>
                                  <a:pt x="52" y="229"/>
                                  <a:pt x="52" y="230"/>
                                  <a:pt x="52" y="229"/>
                                </a:cubicBezTo>
                                <a:cubicBezTo>
                                  <a:pt x="52" y="231"/>
                                  <a:pt x="50" y="232"/>
                                  <a:pt x="50" y="233"/>
                                </a:cubicBezTo>
                                <a:close/>
                                <a:moveTo>
                                  <a:pt x="51" y="231"/>
                                </a:moveTo>
                                <a:cubicBezTo>
                                  <a:pt x="51" y="231"/>
                                  <a:pt x="50" y="231"/>
                                  <a:pt x="50" y="231"/>
                                </a:cubicBezTo>
                                <a:cubicBezTo>
                                  <a:pt x="50" y="232"/>
                                  <a:pt x="50" y="232"/>
                                  <a:pt x="51" y="231"/>
                                </a:cubicBezTo>
                                <a:close/>
                                <a:moveTo>
                                  <a:pt x="47" y="227"/>
                                </a:moveTo>
                                <a:cubicBezTo>
                                  <a:pt x="47" y="226"/>
                                  <a:pt x="48" y="225"/>
                                  <a:pt x="48" y="225"/>
                                </a:cubicBezTo>
                                <a:cubicBezTo>
                                  <a:pt x="47" y="225"/>
                                  <a:pt x="47" y="225"/>
                                  <a:pt x="47" y="225"/>
                                </a:cubicBezTo>
                                <a:cubicBezTo>
                                  <a:pt x="48" y="226"/>
                                  <a:pt x="46" y="226"/>
                                  <a:pt x="47" y="227"/>
                                </a:cubicBezTo>
                                <a:close/>
                                <a:moveTo>
                                  <a:pt x="64" y="239"/>
                                </a:moveTo>
                                <a:cubicBezTo>
                                  <a:pt x="64" y="238"/>
                                  <a:pt x="65" y="238"/>
                                  <a:pt x="64" y="238"/>
                                </a:cubicBezTo>
                                <a:cubicBezTo>
                                  <a:pt x="64" y="238"/>
                                  <a:pt x="64" y="238"/>
                                  <a:pt x="64" y="238"/>
                                </a:cubicBezTo>
                                <a:cubicBezTo>
                                  <a:pt x="65" y="238"/>
                                  <a:pt x="63" y="239"/>
                                  <a:pt x="64" y="239"/>
                                </a:cubicBezTo>
                                <a:close/>
                                <a:moveTo>
                                  <a:pt x="54" y="231"/>
                                </a:moveTo>
                                <a:cubicBezTo>
                                  <a:pt x="53" y="232"/>
                                  <a:pt x="53" y="232"/>
                                  <a:pt x="53" y="232"/>
                                </a:cubicBezTo>
                                <a:cubicBezTo>
                                  <a:pt x="53" y="231"/>
                                  <a:pt x="53" y="231"/>
                                  <a:pt x="53" y="231"/>
                                </a:cubicBezTo>
                                <a:cubicBezTo>
                                  <a:pt x="53" y="231"/>
                                  <a:pt x="52" y="231"/>
                                  <a:pt x="52" y="231"/>
                                </a:cubicBezTo>
                                <a:cubicBezTo>
                                  <a:pt x="52" y="232"/>
                                  <a:pt x="53" y="232"/>
                                  <a:pt x="52" y="232"/>
                                </a:cubicBezTo>
                                <a:cubicBezTo>
                                  <a:pt x="51" y="232"/>
                                  <a:pt x="51" y="234"/>
                                  <a:pt x="50" y="235"/>
                                </a:cubicBezTo>
                                <a:cubicBezTo>
                                  <a:pt x="50" y="235"/>
                                  <a:pt x="51" y="236"/>
                                  <a:pt x="51" y="235"/>
                                </a:cubicBezTo>
                                <a:cubicBezTo>
                                  <a:pt x="52" y="235"/>
                                  <a:pt x="50" y="235"/>
                                  <a:pt x="51" y="235"/>
                                </a:cubicBezTo>
                                <a:cubicBezTo>
                                  <a:pt x="51" y="235"/>
                                  <a:pt x="52" y="235"/>
                                  <a:pt x="52" y="234"/>
                                </a:cubicBezTo>
                                <a:cubicBezTo>
                                  <a:pt x="51" y="234"/>
                                  <a:pt x="51" y="234"/>
                                  <a:pt x="51" y="233"/>
                                </a:cubicBezTo>
                                <a:cubicBezTo>
                                  <a:pt x="52" y="233"/>
                                  <a:pt x="52" y="232"/>
                                  <a:pt x="53" y="232"/>
                                </a:cubicBezTo>
                                <a:cubicBezTo>
                                  <a:pt x="53" y="232"/>
                                  <a:pt x="53" y="233"/>
                                  <a:pt x="53" y="233"/>
                                </a:cubicBezTo>
                                <a:cubicBezTo>
                                  <a:pt x="54" y="232"/>
                                  <a:pt x="54" y="231"/>
                                  <a:pt x="53" y="231"/>
                                </a:cubicBezTo>
                                <a:cubicBezTo>
                                  <a:pt x="53" y="231"/>
                                  <a:pt x="54" y="231"/>
                                  <a:pt x="54" y="231"/>
                                </a:cubicBezTo>
                                <a:close/>
                                <a:moveTo>
                                  <a:pt x="53" y="236"/>
                                </a:moveTo>
                                <a:cubicBezTo>
                                  <a:pt x="54" y="237"/>
                                  <a:pt x="51" y="238"/>
                                  <a:pt x="52" y="239"/>
                                </a:cubicBezTo>
                                <a:cubicBezTo>
                                  <a:pt x="53" y="237"/>
                                  <a:pt x="55" y="235"/>
                                  <a:pt x="56" y="233"/>
                                </a:cubicBezTo>
                                <a:cubicBezTo>
                                  <a:pt x="55" y="234"/>
                                  <a:pt x="55" y="235"/>
                                  <a:pt x="54" y="235"/>
                                </a:cubicBezTo>
                                <a:cubicBezTo>
                                  <a:pt x="54" y="236"/>
                                  <a:pt x="54" y="236"/>
                                  <a:pt x="54" y="235"/>
                                </a:cubicBezTo>
                                <a:cubicBezTo>
                                  <a:pt x="54" y="236"/>
                                  <a:pt x="53" y="237"/>
                                  <a:pt x="53" y="236"/>
                                </a:cubicBezTo>
                                <a:close/>
                                <a:moveTo>
                                  <a:pt x="59" y="240"/>
                                </a:moveTo>
                                <a:cubicBezTo>
                                  <a:pt x="59" y="240"/>
                                  <a:pt x="60" y="240"/>
                                  <a:pt x="60" y="240"/>
                                </a:cubicBezTo>
                                <a:cubicBezTo>
                                  <a:pt x="60" y="239"/>
                                  <a:pt x="60" y="240"/>
                                  <a:pt x="59" y="239"/>
                                </a:cubicBezTo>
                                <a:cubicBezTo>
                                  <a:pt x="60" y="239"/>
                                  <a:pt x="59" y="239"/>
                                  <a:pt x="59" y="239"/>
                                </a:cubicBezTo>
                                <a:cubicBezTo>
                                  <a:pt x="60" y="240"/>
                                  <a:pt x="59" y="240"/>
                                  <a:pt x="59" y="240"/>
                                </a:cubicBezTo>
                                <a:close/>
                                <a:moveTo>
                                  <a:pt x="46" y="234"/>
                                </a:moveTo>
                                <a:cubicBezTo>
                                  <a:pt x="47" y="234"/>
                                  <a:pt x="47" y="233"/>
                                  <a:pt x="47" y="233"/>
                                </a:cubicBezTo>
                                <a:cubicBezTo>
                                  <a:pt x="46" y="234"/>
                                  <a:pt x="46" y="232"/>
                                  <a:pt x="46" y="233"/>
                                </a:cubicBezTo>
                                <a:cubicBezTo>
                                  <a:pt x="46" y="233"/>
                                  <a:pt x="46" y="233"/>
                                  <a:pt x="46" y="233"/>
                                </a:cubicBezTo>
                                <a:cubicBezTo>
                                  <a:pt x="46" y="233"/>
                                  <a:pt x="46" y="234"/>
                                  <a:pt x="46" y="234"/>
                                </a:cubicBezTo>
                                <a:close/>
                                <a:moveTo>
                                  <a:pt x="48" y="236"/>
                                </a:moveTo>
                                <a:cubicBezTo>
                                  <a:pt x="48" y="237"/>
                                  <a:pt x="49" y="237"/>
                                  <a:pt x="49" y="238"/>
                                </a:cubicBezTo>
                                <a:cubicBezTo>
                                  <a:pt x="49" y="237"/>
                                  <a:pt x="51" y="237"/>
                                  <a:pt x="51" y="236"/>
                                </a:cubicBezTo>
                                <a:cubicBezTo>
                                  <a:pt x="50" y="236"/>
                                  <a:pt x="50" y="236"/>
                                  <a:pt x="49" y="237"/>
                                </a:cubicBezTo>
                                <a:cubicBezTo>
                                  <a:pt x="49" y="236"/>
                                  <a:pt x="50" y="236"/>
                                  <a:pt x="49" y="235"/>
                                </a:cubicBezTo>
                                <a:cubicBezTo>
                                  <a:pt x="49" y="236"/>
                                  <a:pt x="49" y="236"/>
                                  <a:pt x="48" y="236"/>
                                </a:cubicBezTo>
                                <a:close/>
                                <a:moveTo>
                                  <a:pt x="24" y="224"/>
                                </a:moveTo>
                                <a:cubicBezTo>
                                  <a:pt x="24" y="223"/>
                                  <a:pt x="24" y="224"/>
                                  <a:pt x="25" y="223"/>
                                </a:cubicBezTo>
                                <a:cubicBezTo>
                                  <a:pt x="24" y="223"/>
                                  <a:pt x="24" y="223"/>
                                  <a:pt x="23" y="223"/>
                                </a:cubicBezTo>
                                <a:cubicBezTo>
                                  <a:pt x="24" y="224"/>
                                  <a:pt x="24" y="223"/>
                                  <a:pt x="24" y="224"/>
                                </a:cubicBezTo>
                                <a:cubicBezTo>
                                  <a:pt x="24" y="224"/>
                                  <a:pt x="24" y="224"/>
                                  <a:pt x="24" y="224"/>
                                </a:cubicBezTo>
                                <a:close/>
                                <a:moveTo>
                                  <a:pt x="17" y="230"/>
                                </a:moveTo>
                                <a:cubicBezTo>
                                  <a:pt x="18" y="228"/>
                                  <a:pt x="19" y="228"/>
                                  <a:pt x="19" y="227"/>
                                </a:cubicBezTo>
                                <a:cubicBezTo>
                                  <a:pt x="19" y="227"/>
                                  <a:pt x="16" y="229"/>
                                  <a:pt x="17" y="230"/>
                                </a:cubicBezTo>
                                <a:close/>
                                <a:moveTo>
                                  <a:pt x="45" y="246"/>
                                </a:moveTo>
                                <a:cubicBezTo>
                                  <a:pt x="45" y="246"/>
                                  <a:pt x="46" y="247"/>
                                  <a:pt x="46" y="247"/>
                                </a:cubicBezTo>
                                <a:cubicBezTo>
                                  <a:pt x="45" y="247"/>
                                  <a:pt x="45" y="248"/>
                                  <a:pt x="45" y="248"/>
                                </a:cubicBezTo>
                                <a:cubicBezTo>
                                  <a:pt x="46" y="248"/>
                                  <a:pt x="46" y="247"/>
                                  <a:pt x="47" y="247"/>
                                </a:cubicBezTo>
                                <a:cubicBezTo>
                                  <a:pt x="47" y="247"/>
                                  <a:pt x="47" y="247"/>
                                  <a:pt x="47" y="247"/>
                                </a:cubicBezTo>
                                <a:cubicBezTo>
                                  <a:pt x="46" y="247"/>
                                  <a:pt x="46" y="245"/>
                                  <a:pt x="45" y="246"/>
                                </a:cubicBezTo>
                                <a:close/>
                                <a:moveTo>
                                  <a:pt x="19" y="231"/>
                                </a:moveTo>
                                <a:cubicBezTo>
                                  <a:pt x="19" y="231"/>
                                  <a:pt x="18" y="231"/>
                                  <a:pt x="18" y="231"/>
                                </a:cubicBezTo>
                                <a:cubicBezTo>
                                  <a:pt x="19" y="232"/>
                                  <a:pt x="19" y="230"/>
                                  <a:pt x="18" y="230"/>
                                </a:cubicBezTo>
                                <a:cubicBezTo>
                                  <a:pt x="18" y="231"/>
                                  <a:pt x="19" y="230"/>
                                  <a:pt x="19" y="231"/>
                                </a:cubicBezTo>
                                <a:close/>
                                <a:moveTo>
                                  <a:pt x="18" y="232"/>
                                </a:moveTo>
                                <a:cubicBezTo>
                                  <a:pt x="18" y="234"/>
                                  <a:pt x="17" y="234"/>
                                  <a:pt x="17" y="235"/>
                                </a:cubicBezTo>
                                <a:cubicBezTo>
                                  <a:pt x="17" y="235"/>
                                  <a:pt x="17" y="234"/>
                                  <a:pt x="18" y="234"/>
                                </a:cubicBezTo>
                                <a:cubicBezTo>
                                  <a:pt x="18" y="233"/>
                                  <a:pt x="19" y="232"/>
                                  <a:pt x="18" y="232"/>
                                </a:cubicBezTo>
                                <a:cubicBezTo>
                                  <a:pt x="17" y="232"/>
                                  <a:pt x="18" y="233"/>
                                  <a:pt x="18" y="232"/>
                                </a:cubicBezTo>
                                <a:close/>
                                <a:moveTo>
                                  <a:pt x="4" y="256"/>
                                </a:moveTo>
                                <a:cubicBezTo>
                                  <a:pt x="5" y="255"/>
                                  <a:pt x="5" y="254"/>
                                  <a:pt x="6" y="253"/>
                                </a:cubicBezTo>
                                <a:cubicBezTo>
                                  <a:pt x="5" y="254"/>
                                  <a:pt x="4" y="255"/>
                                  <a:pt x="4" y="256"/>
                                </a:cubicBezTo>
                                <a:close/>
                                <a:moveTo>
                                  <a:pt x="5" y="258"/>
                                </a:moveTo>
                                <a:cubicBezTo>
                                  <a:pt x="6" y="257"/>
                                  <a:pt x="6" y="258"/>
                                  <a:pt x="6" y="257"/>
                                </a:cubicBezTo>
                                <a:cubicBezTo>
                                  <a:pt x="6" y="257"/>
                                  <a:pt x="6" y="256"/>
                                  <a:pt x="6" y="257"/>
                                </a:cubicBezTo>
                                <a:cubicBezTo>
                                  <a:pt x="6" y="257"/>
                                  <a:pt x="6" y="257"/>
                                  <a:pt x="6" y="257"/>
                                </a:cubicBezTo>
                                <a:cubicBezTo>
                                  <a:pt x="5" y="257"/>
                                  <a:pt x="5" y="257"/>
                                  <a:pt x="5" y="258"/>
                                </a:cubicBezTo>
                                <a:close/>
                                <a:moveTo>
                                  <a:pt x="810" y="264"/>
                                </a:moveTo>
                                <a:cubicBezTo>
                                  <a:pt x="810" y="263"/>
                                  <a:pt x="808" y="261"/>
                                  <a:pt x="809" y="261"/>
                                </a:cubicBezTo>
                                <a:cubicBezTo>
                                  <a:pt x="810" y="263"/>
                                  <a:pt x="809" y="259"/>
                                  <a:pt x="809" y="258"/>
                                </a:cubicBezTo>
                                <a:cubicBezTo>
                                  <a:pt x="810" y="258"/>
                                  <a:pt x="811" y="261"/>
                                  <a:pt x="811" y="261"/>
                                </a:cubicBezTo>
                                <a:cubicBezTo>
                                  <a:pt x="809" y="256"/>
                                  <a:pt x="809" y="255"/>
                                  <a:pt x="807" y="251"/>
                                </a:cubicBezTo>
                                <a:cubicBezTo>
                                  <a:pt x="808" y="254"/>
                                  <a:pt x="807" y="252"/>
                                  <a:pt x="806" y="253"/>
                                </a:cubicBezTo>
                                <a:cubicBezTo>
                                  <a:pt x="806" y="253"/>
                                  <a:pt x="807" y="260"/>
                                  <a:pt x="805" y="261"/>
                                </a:cubicBezTo>
                                <a:cubicBezTo>
                                  <a:pt x="805" y="261"/>
                                  <a:pt x="804" y="259"/>
                                  <a:pt x="804" y="259"/>
                                </a:cubicBezTo>
                                <a:cubicBezTo>
                                  <a:pt x="803" y="261"/>
                                  <a:pt x="804" y="266"/>
                                  <a:pt x="801" y="262"/>
                                </a:cubicBezTo>
                                <a:cubicBezTo>
                                  <a:pt x="805" y="271"/>
                                  <a:pt x="805" y="267"/>
                                  <a:pt x="806" y="266"/>
                                </a:cubicBezTo>
                                <a:cubicBezTo>
                                  <a:pt x="806" y="266"/>
                                  <a:pt x="810" y="269"/>
                                  <a:pt x="808" y="265"/>
                                </a:cubicBezTo>
                                <a:cubicBezTo>
                                  <a:pt x="809" y="266"/>
                                  <a:pt x="810" y="269"/>
                                  <a:pt x="810" y="268"/>
                                </a:cubicBezTo>
                                <a:cubicBezTo>
                                  <a:pt x="811" y="267"/>
                                  <a:pt x="808" y="263"/>
                                  <a:pt x="810" y="264"/>
                                </a:cubicBezTo>
                                <a:close/>
                                <a:moveTo>
                                  <a:pt x="440" y="4"/>
                                </a:moveTo>
                                <a:cubicBezTo>
                                  <a:pt x="437" y="3"/>
                                  <a:pt x="437" y="4"/>
                                  <a:pt x="434" y="4"/>
                                </a:cubicBezTo>
                                <a:cubicBezTo>
                                  <a:pt x="434" y="3"/>
                                  <a:pt x="433" y="3"/>
                                  <a:pt x="433" y="3"/>
                                </a:cubicBezTo>
                                <a:cubicBezTo>
                                  <a:pt x="435" y="3"/>
                                  <a:pt x="437" y="3"/>
                                  <a:pt x="438" y="2"/>
                                </a:cubicBezTo>
                                <a:cubicBezTo>
                                  <a:pt x="434" y="2"/>
                                  <a:pt x="429" y="3"/>
                                  <a:pt x="425" y="3"/>
                                </a:cubicBezTo>
                                <a:cubicBezTo>
                                  <a:pt x="428" y="3"/>
                                  <a:pt x="433" y="4"/>
                                  <a:pt x="437" y="4"/>
                                </a:cubicBezTo>
                                <a:cubicBezTo>
                                  <a:pt x="436" y="4"/>
                                  <a:pt x="434" y="4"/>
                                  <a:pt x="434" y="4"/>
                                </a:cubicBezTo>
                                <a:cubicBezTo>
                                  <a:pt x="439" y="4"/>
                                  <a:pt x="441" y="4"/>
                                  <a:pt x="443" y="5"/>
                                </a:cubicBezTo>
                                <a:cubicBezTo>
                                  <a:pt x="442" y="4"/>
                                  <a:pt x="446" y="5"/>
                                  <a:pt x="446" y="5"/>
                                </a:cubicBezTo>
                                <a:cubicBezTo>
                                  <a:pt x="444" y="4"/>
                                  <a:pt x="444" y="5"/>
                                  <a:pt x="440" y="4"/>
                                </a:cubicBezTo>
                                <a:close/>
                                <a:moveTo>
                                  <a:pt x="399" y="5"/>
                                </a:moveTo>
                                <a:cubicBezTo>
                                  <a:pt x="398" y="4"/>
                                  <a:pt x="401" y="4"/>
                                  <a:pt x="398" y="4"/>
                                </a:cubicBezTo>
                                <a:cubicBezTo>
                                  <a:pt x="393" y="5"/>
                                  <a:pt x="386" y="4"/>
                                  <a:pt x="382" y="5"/>
                                </a:cubicBezTo>
                                <a:cubicBezTo>
                                  <a:pt x="385" y="5"/>
                                  <a:pt x="389" y="5"/>
                                  <a:pt x="390" y="6"/>
                                </a:cubicBezTo>
                                <a:cubicBezTo>
                                  <a:pt x="395" y="5"/>
                                  <a:pt x="398" y="6"/>
                                  <a:pt x="400" y="5"/>
                                </a:cubicBezTo>
                                <a:lnTo>
                                  <a:pt x="399" y="5"/>
                                </a:lnTo>
                                <a:close/>
                                <a:moveTo>
                                  <a:pt x="142" y="101"/>
                                </a:moveTo>
                                <a:cubicBezTo>
                                  <a:pt x="142" y="102"/>
                                  <a:pt x="141" y="103"/>
                                  <a:pt x="143" y="102"/>
                                </a:cubicBezTo>
                                <a:cubicBezTo>
                                  <a:pt x="147" y="98"/>
                                  <a:pt x="152" y="95"/>
                                  <a:pt x="156" y="91"/>
                                </a:cubicBezTo>
                                <a:cubicBezTo>
                                  <a:pt x="154" y="92"/>
                                  <a:pt x="153" y="93"/>
                                  <a:pt x="152" y="94"/>
                                </a:cubicBezTo>
                                <a:cubicBezTo>
                                  <a:pt x="153" y="93"/>
                                  <a:pt x="154" y="92"/>
                                  <a:pt x="154" y="91"/>
                                </a:cubicBezTo>
                                <a:cubicBezTo>
                                  <a:pt x="149" y="95"/>
                                  <a:pt x="141" y="101"/>
                                  <a:pt x="134" y="107"/>
                                </a:cubicBezTo>
                                <a:cubicBezTo>
                                  <a:pt x="135" y="107"/>
                                  <a:pt x="140" y="103"/>
                                  <a:pt x="142" y="101"/>
                                </a:cubicBezTo>
                                <a:close/>
                                <a:moveTo>
                                  <a:pt x="84" y="158"/>
                                </a:moveTo>
                                <a:cubicBezTo>
                                  <a:pt x="84" y="159"/>
                                  <a:pt x="84" y="160"/>
                                  <a:pt x="83" y="160"/>
                                </a:cubicBezTo>
                                <a:cubicBezTo>
                                  <a:pt x="83" y="161"/>
                                  <a:pt x="83" y="162"/>
                                  <a:pt x="84" y="161"/>
                                </a:cubicBezTo>
                                <a:cubicBezTo>
                                  <a:pt x="84" y="161"/>
                                  <a:pt x="84" y="161"/>
                                  <a:pt x="84" y="161"/>
                                </a:cubicBezTo>
                                <a:cubicBezTo>
                                  <a:pt x="84" y="160"/>
                                  <a:pt x="84" y="160"/>
                                  <a:pt x="84" y="160"/>
                                </a:cubicBezTo>
                                <a:cubicBezTo>
                                  <a:pt x="85" y="160"/>
                                  <a:pt x="84" y="161"/>
                                  <a:pt x="85" y="161"/>
                                </a:cubicBezTo>
                                <a:cubicBezTo>
                                  <a:pt x="85" y="160"/>
                                  <a:pt x="86" y="160"/>
                                  <a:pt x="85" y="160"/>
                                </a:cubicBezTo>
                                <a:cubicBezTo>
                                  <a:pt x="85" y="160"/>
                                  <a:pt x="85" y="160"/>
                                  <a:pt x="85" y="160"/>
                                </a:cubicBezTo>
                                <a:cubicBezTo>
                                  <a:pt x="85" y="160"/>
                                  <a:pt x="85" y="159"/>
                                  <a:pt x="85" y="159"/>
                                </a:cubicBezTo>
                                <a:cubicBezTo>
                                  <a:pt x="85" y="159"/>
                                  <a:pt x="86" y="159"/>
                                  <a:pt x="87" y="158"/>
                                </a:cubicBezTo>
                                <a:cubicBezTo>
                                  <a:pt x="85" y="159"/>
                                  <a:pt x="86" y="157"/>
                                  <a:pt x="84" y="158"/>
                                </a:cubicBezTo>
                                <a:close/>
                                <a:moveTo>
                                  <a:pt x="103" y="180"/>
                                </a:moveTo>
                                <a:cubicBezTo>
                                  <a:pt x="102" y="180"/>
                                  <a:pt x="102" y="181"/>
                                  <a:pt x="102" y="181"/>
                                </a:cubicBezTo>
                                <a:cubicBezTo>
                                  <a:pt x="102" y="181"/>
                                  <a:pt x="103" y="181"/>
                                  <a:pt x="103" y="181"/>
                                </a:cubicBezTo>
                                <a:cubicBezTo>
                                  <a:pt x="103" y="181"/>
                                  <a:pt x="102" y="181"/>
                                  <a:pt x="103" y="182"/>
                                </a:cubicBezTo>
                                <a:cubicBezTo>
                                  <a:pt x="103" y="182"/>
                                  <a:pt x="103" y="181"/>
                                  <a:pt x="104" y="181"/>
                                </a:cubicBezTo>
                                <a:cubicBezTo>
                                  <a:pt x="103" y="182"/>
                                  <a:pt x="103" y="182"/>
                                  <a:pt x="103" y="183"/>
                                </a:cubicBezTo>
                                <a:cubicBezTo>
                                  <a:pt x="103" y="182"/>
                                  <a:pt x="104" y="182"/>
                                  <a:pt x="104" y="181"/>
                                </a:cubicBezTo>
                                <a:cubicBezTo>
                                  <a:pt x="103" y="182"/>
                                  <a:pt x="104" y="180"/>
                                  <a:pt x="103" y="180"/>
                                </a:cubicBezTo>
                                <a:close/>
                                <a:moveTo>
                                  <a:pt x="77" y="160"/>
                                </a:moveTo>
                                <a:cubicBezTo>
                                  <a:pt x="79" y="161"/>
                                  <a:pt x="79" y="158"/>
                                  <a:pt x="80" y="158"/>
                                </a:cubicBezTo>
                                <a:cubicBezTo>
                                  <a:pt x="80" y="157"/>
                                  <a:pt x="80" y="157"/>
                                  <a:pt x="80" y="157"/>
                                </a:cubicBezTo>
                                <a:cubicBezTo>
                                  <a:pt x="79" y="157"/>
                                  <a:pt x="78" y="159"/>
                                  <a:pt x="77" y="160"/>
                                </a:cubicBezTo>
                                <a:close/>
                                <a:moveTo>
                                  <a:pt x="81" y="163"/>
                                </a:moveTo>
                                <a:cubicBezTo>
                                  <a:pt x="81" y="163"/>
                                  <a:pt x="81" y="164"/>
                                  <a:pt x="81" y="164"/>
                                </a:cubicBezTo>
                                <a:cubicBezTo>
                                  <a:pt x="81" y="164"/>
                                  <a:pt x="80" y="165"/>
                                  <a:pt x="80" y="165"/>
                                </a:cubicBezTo>
                                <a:cubicBezTo>
                                  <a:pt x="82" y="164"/>
                                  <a:pt x="83" y="163"/>
                                  <a:pt x="83" y="162"/>
                                </a:cubicBezTo>
                                <a:cubicBezTo>
                                  <a:pt x="83" y="161"/>
                                  <a:pt x="83" y="161"/>
                                  <a:pt x="82" y="161"/>
                                </a:cubicBezTo>
                                <a:cubicBezTo>
                                  <a:pt x="81" y="161"/>
                                  <a:pt x="82" y="163"/>
                                  <a:pt x="81" y="163"/>
                                </a:cubicBezTo>
                                <a:close/>
                                <a:moveTo>
                                  <a:pt x="95" y="192"/>
                                </a:moveTo>
                                <a:cubicBezTo>
                                  <a:pt x="95" y="192"/>
                                  <a:pt x="95" y="192"/>
                                  <a:pt x="94" y="192"/>
                                </a:cubicBezTo>
                                <a:cubicBezTo>
                                  <a:pt x="94" y="192"/>
                                  <a:pt x="94" y="193"/>
                                  <a:pt x="94" y="193"/>
                                </a:cubicBezTo>
                                <a:cubicBezTo>
                                  <a:pt x="93" y="193"/>
                                  <a:pt x="93" y="194"/>
                                  <a:pt x="94" y="194"/>
                                </a:cubicBezTo>
                                <a:cubicBezTo>
                                  <a:pt x="93" y="194"/>
                                  <a:pt x="91" y="196"/>
                                  <a:pt x="91" y="197"/>
                                </a:cubicBezTo>
                                <a:cubicBezTo>
                                  <a:pt x="91" y="197"/>
                                  <a:pt x="91" y="197"/>
                                  <a:pt x="91" y="197"/>
                                </a:cubicBezTo>
                                <a:cubicBezTo>
                                  <a:pt x="91" y="198"/>
                                  <a:pt x="90" y="198"/>
                                  <a:pt x="90" y="199"/>
                                </a:cubicBezTo>
                                <a:cubicBezTo>
                                  <a:pt x="91" y="197"/>
                                  <a:pt x="92" y="197"/>
                                  <a:pt x="93" y="197"/>
                                </a:cubicBezTo>
                                <a:cubicBezTo>
                                  <a:pt x="93" y="197"/>
                                  <a:pt x="93" y="197"/>
                                  <a:pt x="93" y="196"/>
                                </a:cubicBezTo>
                                <a:cubicBezTo>
                                  <a:pt x="93" y="196"/>
                                  <a:pt x="94" y="195"/>
                                  <a:pt x="94" y="195"/>
                                </a:cubicBezTo>
                                <a:cubicBezTo>
                                  <a:pt x="94" y="195"/>
                                  <a:pt x="94" y="195"/>
                                  <a:pt x="94" y="196"/>
                                </a:cubicBezTo>
                                <a:cubicBezTo>
                                  <a:pt x="95" y="194"/>
                                  <a:pt x="95" y="192"/>
                                  <a:pt x="96" y="193"/>
                                </a:cubicBezTo>
                                <a:cubicBezTo>
                                  <a:pt x="96" y="193"/>
                                  <a:pt x="96" y="193"/>
                                  <a:pt x="96" y="193"/>
                                </a:cubicBezTo>
                                <a:cubicBezTo>
                                  <a:pt x="97" y="193"/>
                                  <a:pt x="97" y="193"/>
                                  <a:pt x="97" y="192"/>
                                </a:cubicBezTo>
                                <a:cubicBezTo>
                                  <a:pt x="96" y="193"/>
                                  <a:pt x="97" y="192"/>
                                  <a:pt x="96" y="192"/>
                                </a:cubicBezTo>
                                <a:cubicBezTo>
                                  <a:pt x="96" y="193"/>
                                  <a:pt x="96" y="192"/>
                                  <a:pt x="95" y="192"/>
                                </a:cubicBezTo>
                                <a:close/>
                                <a:moveTo>
                                  <a:pt x="65" y="175"/>
                                </a:moveTo>
                                <a:cubicBezTo>
                                  <a:pt x="64" y="175"/>
                                  <a:pt x="64" y="175"/>
                                  <a:pt x="63" y="175"/>
                                </a:cubicBezTo>
                                <a:cubicBezTo>
                                  <a:pt x="63" y="175"/>
                                  <a:pt x="63" y="175"/>
                                  <a:pt x="63" y="176"/>
                                </a:cubicBezTo>
                                <a:cubicBezTo>
                                  <a:pt x="64" y="176"/>
                                  <a:pt x="64" y="176"/>
                                  <a:pt x="64" y="177"/>
                                </a:cubicBezTo>
                                <a:cubicBezTo>
                                  <a:pt x="65" y="175"/>
                                  <a:pt x="66" y="175"/>
                                  <a:pt x="67" y="173"/>
                                </a:cubicBezTo>
                                <a:cubicBezTo>
                                  <a:pt x="65" y="173"/>
                                  <a:pt x="66" y="174"/>
                                  <a:pt x="65" y="175"/>
                                </a:cubicBezTo>
                                <a:close/>
                                <a:moveTo>
                                  <a:pt x="45" y="240"/>
                                </a:moveTo>
                                <a:cubicBezTo>
                                  <a:pt x="46" y="241"/>
                                  <a:pt x="46" y="241"/>
                                  <a:pt x="46" y="241"/>
                                </a:cubicBezTo>
                                <a:cubicBezTo>
                                  <a:pt x="45" y="241"/>
                                  <a:pt x="45" y="242"/>
                                  <a:pt x="44" y="243"/>
                                </a:cubicBezTo>
                                <a:cubicBezTo>
                                  <a:pt x="44" y="243"/>
                                  <a:pt x="43" y="243"/>
                                  <a:pt x="43" y="243"/>
                                </a:cubicBezTo>
                                <a:cubicBezTo>
                                  <a:pt x="43" y="244"/>
                                  <a:pt x="43" y="244"/>
                                  <a:pt x="42" y="245"/>
                                </a:cubicBezTo>
                                <a:cubicBezTo>
                                  <a:pt x="43" y="245"/>
                                  <a:pt x="43" y="245"/>
                                  <a:pt x="44" y="244"/>
                                </a:cubicBezTo>
                                <a:cubicBezTo>
                                  <a:pt x="44" y="244"/>
                                  <a:pt x="44" y="244"/>
                                  <a:pt x="44" y="244"/>
                                </a:cubicBezTo>
                                <a:cubicBezTo>
                                  <a:pt x="44" y="244"/>
                                  <a:pt x="45" y="243"/>
                                  <a:pt x="45" y="244"/>
                                </a:cubicBezTo>
                                <a:cubicBezTo>
                                  <a:pt x="45" y="241"/>
                                  <a:pt x="47" y="241"/>
                                  <a:pt x="48" y="239"/>
                                </a:cubicBezTo>
                                <a:cubicBezTo>
                                  <a:pt x="47" y="238"/>
                                  <a:pt x="48" y="238"/>
                                  <a:pt x="48" y="237"/>
                                </a:cubicBezTo>
                                <a:cubicBezTo>
                                  <a:pt x="47" y="238"/>
                                  <a:pt x="47" y="240"/>
                                  <a:pt x="45" y="240"/>
                                </a:cubicBezTo>
                                <a:close/>
                                <a:moveTo>
                                  <a:pt x="820" y="180"/>
                                </a:moveTo>
                                <a:cubicBezTo>
                                  <a:pt x="820" y="181"/>
                                  <a:pt x="820" y="181"/>
                                  <a:pt x="820" y="181"/>
                                </a:cubicBezTo>
                                <a:cubicBezTo>
                                  <a:pt x="821" y="181"/>
                                  <a:pt x="820" y="180"/>
                                  <a:pt x="820" y="180"/>
                                </a:cubicBezTo>
                                <a:close/>
                                <a:moveTo>
                                  <a:pt x="866" y="171"/>
                                </a:moveTo>
                                <a:cubicBezTo>
                                  <a:pt x="865" y="171"/>
                                  <a:pt x="865" y="172"/>
                                  <a:pt x="865" y="172"/>
                                </a:cubicBezTo>
                                <a:cubicBezTo>
                                  <a:pt x="865" y="172"/>
                                  <a:pt x="866" y="172"/>
                                  <a:pt x="866" y="171"/>
                                </a:cubicBezTo>
                                <a:close/>
                                <a:moveTo>
                                  <a:pt x="867" y="170"/>
                                </a:moveTo>
                                <a:cubicBezTo>
                                  <a:pt x="867" y="170"/>
                                  <a:pt x="866" y="171"/>
                                  <a:pt x="866" y="171"/>
                                </a:cubicBezTo>
                                <a:cubicBezTo>
                                  <a:pt x="867" y="171"/>
                                  <a:pt x="867" y="170"/>
                                  <a:pt x="867" y="170"/>
                                </a:cubicBezTo>
                                <a:close/>
                                <a:moveTo>
                                  <a:pt x="861" y="164"/>
                                </a:moveTo>
                                <a:cubicBezTo>
                                  <a:pt x="861" y="164"/>
                                  <a:pt x="861" y="165"/>
                                  <a:pt x="861" y="165"/>
                                </a:cubicBezTo>
                                <a:cubicBezTo>
                                  <a:pt x="861" y="164"/>
                                  <a:pt x="861" y="164"/>
                                  <a:pt x="861" y="164"/>
                                </a:cubicBezTo>
                                <a:close/>
                                <a:moveTo>
                                  <a:pt x="868" y="162"/>
                                </a:moveTo>
                                <a:cubicBezTo>
                                  <a:pt x="868" y="163"/>
                                  <a:pt x="868" y="163"/>
                                  <a:pt x="868" y="164"/>
                                </a:cubicBezTo>
                                <a:cubicBezTo>
                                  <a:pt x="868" y="163"/>
                                  <a:pt x="868" y="162"/>
                                  <a:pt x="868" y="162"/>
                                </a:cubicBezTo>
                                <a:close/>
                                <a:moveTo>
                                  <a:pt x="837" y="147"/>
                                </a:moveTo>
                                <a:cubicBezTo>
                                  <a:pt x="837" y="148"/>
                                  <a:pt x="837" y="150"/>
                                  <a:pt x="836" y="151"/>
                                </a:cubicBezTo>
                                <a:cubicBezTo>
                                  <a:pt x="837" y="150"/>
                                  <a:pt x="837" y="148"/>
                                  <a:pt x="837" y="147"/>
                                </a:cubicBezTo>
                                <a:close/>
                                <a:moveTo>
                                  <a:pt x="852" y="150"/>
                                </a:moveTo>
                                <a:cubicBezTo>
                                  <a:pt x="852" y="149"/>
                                  <a:pt x="852" y="149"/>
                                  <a:pt x="852" y="149"/>
                                </a:cubicBezTo>
                                <a:cubicBezTo>
                                  <a:pt x="852" y="148"/>
                                  <a:pt x="853" y="145"/>
                                  <a:pt x="852" y="146"/>
                                </a:cubicBezTo>
                                <a:cubicBezTo>
                                  <a:pt x="852" y="147"/>
                                  <a:pt x="851" y="150"/>
                                  <a:pt x="851" y="151"/>
                                </a:cubicBezTo>
                                <a:cubicBezTo>
                                  <a:pt x="852" y="151"/>
                                  <a:pt x="852" y="150"/>
                                  <a:pt x="852" y="150"/>
                                </a:cubicBezTo>
                                <a:close/>
                                <a:moveTo>
                                  <a:pt x="857" y="134"/>
                                </a:moveTo>
                                <a:cubicBezTo>
                                  <a:pt x="857" y="134"/>
                                  <a:pt x="857" y="134"/>
                                  <a:pt x="857" y="134"/>
                                </a:cubicBezTo>
                                <a:cubicBezTo>
                                  <a:pt x="857" y="135"/>
                                  <a:pt x="857" y="135"/>
                                  <a:pt x="857" y="135"/>
                                </a:cubicBezTo>
                                <a:lnTo>
                                  <a:pt x="857" y="134"/>
                                </a:lnTo>
                                <a:close/>
                                <a:moveTo>
                                  <a:pt x="855" y="121"/>
                                </a:moveTo>
                                <a:cubicBezTo>
                                  <a:pt x="855" y="119"/>
                                  <a:pt x="855" y="121"/>
                                  <a:pt x="855" y="122"/>
                                </a:cubicBezTo>
                                <a:cubicBezTo>
                                  <a:pt x="854" y="122"/>
                                  <a:pt x="855" y="122"/>
                                  <a:pt x="855" y="122"/>
                                </a:cubicBezTo>
                                <a:cubicBezTo>
                                  <a:pt x="854" y="123"/>
                                  <a:pt x="853" y="126"/>
                                  <a:pt x="854" y="127"/>
                                </a:cubicBezTo>
                                <a:cubicBezTo>
                                  <a:pt x="854" y="125"/>
                                  <a:pt x="855" y="123"/>
                                  <a:pt x="855" y="121"/>
                                </a:cubicBezTo>
                                <a:close/>
                                <a:moveTo>
                                  <a:pt x="861" y="127"/>
                                </a:moveTo>
                                <a:cubicBezTo>
                                  <a:pt x="861" y="127"/>
                                  <a:pt x="861" y="128"/>
                                  <a:pt x="861" y="128"/>
                                </a:cubicBezTo>
                                <a:cubicBezTo>
                                  <a:pt x="862" y="128"/>
                                  <a:pt x="862" y="127"/>
                                  <a:pt x="861" y="127"/>
                                </a:cubicBezTo>
                                <a:close/>
                                <a:moveTo>
                                  <a:pt x="843" y="120"/>
                                </a:moveTo>
                                <a:cubicBezTo>
                                  <a:pt x="843" y="121"/>
                                  <a:pt x="842" y="121"/>
                                  <a:pt x="842" y="122"/>
                                </a:cubicBezTo>
                                <a:cubicBezTo>
                                  <a:pt x="843" y="121"/>
                                  <a:pt x="843" y="120"/>
                                  <a:pt x="843" y="120"/>
                                </a:cubicBezTo>
                                <a:close/>
                                <a:moveTo>
                                  <a:pt x="859" y="124"/>
                                </a:moveTo>
                                <a:cubicBezTo>
                                  <a:pt x="859" y="125"/>
                                  <a:pt x="859" y="126"/>
                                  <a:pt x="859" y="126"/>
                                </a:cubicBezTo>
                                <a:cubicBezTo>
                                  <a:pt x="859" y="125"/>
                                  <a:pt x="860" y="124"/>
                                  <a:pt x="859" y="124"/>
                                </a:cubicBezTo>
                                <a:close/>
                                <a:moveTo>
                                  <a:pt x="862" y="124"/>
                                </a:moveTo>
                                <a:cubicBezTo>
                                  <a:pt x="862" y="124"/>
                                  <a:pt x="861" y="125"/>
                                  <a:pt x="862" y="126"/>
                                </a:cubicBezTo>
                                <a:cubicBezTo>
                                  <a:pt x="862" y="125"/>
                                  <a:pt x="862" y="124"/>
                                  <a:pt x="862" y="124"/>
                                </a:cubicBezTo>
                                <a:close/>
                                <a:moveTo>
                                  <a:pt x="839" y="118"/>
                                </a:moveTo>
                                <a:cubicBezTo>
                                  <a:pt x="839" y="118"/>
                                  <a:pt x="839" y="119"/>
                                  <a:pt x="839" y="119"/>
                                </a:cubicBezTo>
                                <a:cubicBezTo>
                                  <a:pt x="839" y="119"/>
                                  <a:pt x="839" y="118"/>
                                  <a:pt x="839" y="118"/>
                                </a:cubicBezTo>
                                <a:close/>
                                <a:moveTo>
                                  <a:pt x="844" y="116"/>
                                </a:moveTo>
                                <a:cubicBezTo>
                                  <a:pt x="843" y="117"/>
                                  <a:pt x="843" y="119"/>
                                  <a:pt x="843" y="119"/>
                                </a:cubicBezTo>
                                <a:cubicBezTo>
                                  <a:pt x="843" y="118"/>
                                  <a:pt x="844" y="117"/>
                                  <a:pt x="844" y="116"/>
                                </a:cubicBezTo>
                                <a:close/>
                                <a:moveTo>
                                  <a:pt x="862" y="120"/>
                                </a:moveTo>
                                <a:cubicBezTo>
                                  <a:pt x="862" y="121"/>
                                  <a:pt x="861" y="122"/>
                                  <a:pt x="862" y="123"/>
                                </a:cubicBezTo>
                                <a:cubicBezTo>
                                  <a:pt x="862" y="122"/>
                                  <a:pt x="863" y="121"/>
                                  <a:pt x="862" y="120"/>
                                </a:cubicBezTo>
                                <a:close/>
                                <a:moveTo>
                                  <a:pt x="855" y="118"/>
                                </a:moveTo>
                                <a:cubicBezTo>
                                  <a:pt x="855" y="118"/>
                                  <a:pt x="855" y="119"/>
                                  <a:pt x="855" y="119"/>
                                </a:cubicBezTo>
                                <a:cubicBezTo>
                                  <a:pt x="855" y="119"/>
                                  <a:pt x="856" y="118"/>
                                  <a:pt x="855" y="118"/>
                                </a:cubicBezTo>
                                <a:close/>
                                <a:moveTo>
                                  <a:pt x="858" y="117"/>
                                </a:moveTo>
                                <a:cubicBezTo>
                                  <a:pt x="857" y="117"/>
                                  <a:pt x="857" y="118"/>
                                  <a:pt x="857" y="118"/>
                                </a:cubicBezTo>
                                <a:cubicBezTo>
                                  <a:pt x="857" y="118"/>
                                  <a:pt x="858" y="117"/>
                                  <a:pt x="858" y="117"/>
                                </a:cubicBezTo>
                                <a:close/>
                                <a:moveTo>
                                  <a:pt x="860" y="116"/>
                                </a:moveTo>
                                <a:cubicBezTo>
                                  <a:pt x="860" y="116"/>
                                  <a:pt x="860" y="116"/>
                                  <a:pt x="860" y="116"/>
                                </a:cubicBezTo>
                                <a:cubicBezTo>
                                  <a:pt x="859" y="115"/>
                                  <a:pt x="859" y="117"/>
                                  <a:pt x="859" y="117"/>
                                </a:cubicBezTo>
                                <a:cubicBezTo>
                                  <a:pt x="860" y="117"/>
                                  <a:pt x="859" y="117"/>
                                  <a:pt x="860" y="116"/>
                                </a:cubicBezTo>
                                <a:close/>
                                <a:moveTo>
                                  <a:pt x="849" y="110"/>
                                </a:moveTo>
                                <a:cubicBezTo>
                                  <a:pt x="848" y="113"/>
                                  <a:pt x="849" y="111"/>
                                  <a:pt x="849" y="110"/>
                                </a:cubicBezTo>
                                <a:close/>
                                <a:moveTo>
                                  <a:pt x="845" y="105"/>
                                </a:moveTo>
                                <a:cubicBezTo>
                                  <a:pt x="844" y="106"/>
                                  <a:pt x="844" y="106"/>
                                  <a:pt x="844" y="107"/>
                                </a:cubicBezTo>
                                <a:cubicBezTo>
                                  <a:pt x="844" y="107"/>
                                  <a:pt x="845" y="105"/>
                                  <a:pt x="845" y="105"/>
                                </a:cubicBezTo>
                                <a:close/>
                                <a:moveTo>
                                  <a:pt x="844" y="105"/>
                                </a:moveTo>
                                <a:cubicBezTo>
                                  <a:pt x="843" y="105"/>
                                  <a:pt x="843" y="106"/>
                                  <a:pt x="843" y="106"/>
                                </a:cubicBezTo>
                                <a:lnTo>
                                  <a:pt x="844" y="105"/>
                                </a:lnTo>
                                <a:close/>
                                <a:moveTo>
                                  <a:pt x="836" y="101"/>
                                </a:moveTo>
                                <a:cubicBezTo>
                                  <a:pt x="836" y="102"/>
                                  <a:pt x="836" y="102"/>
                                  <a:pt x="836" y="102"/>
                                </a:cubicBezTo>
                                <a:cubicBezTo>
                                  <a:pt x="836" y="102"/>
                                  <a:pt x="836" y="101"/>
                                  <a:pt x="836" y="101"/>
                                </a:cubicBezTo>
                                <a:close/>
                                <a:moveTo>
                                  <a:pt x="838" y="98"/>
                                </a:moveTo>
                                <a:cubicBezTo>
                                  <a:pt x="839" y="95"/>
                                  <a:pt x="838" y="96"/>
                                  <a:pt x="838" y="98"/>
                                </a:cubicBezTo>
                                <a:close/>
                                <a:moveTo>
                                  <a:pt x="828" y="135"/>
                                </a:moveTo>
                                <a:cubicBezTo>
                                  <a:pt x="828" y="136"/>
                                  <a:pt x="828" y="137"/>
                                  <a:pt x="827" y="137"/>
                                </a:cubicBezTo>
                                <a:cubicBezTo>
                                  <a:pt x="828" y="138"/>
                                  <a:pt x="828" y="138"/>
                                  <a:pt x="828" y="138"/>
                                </a:cubicBezTo>
                                <a:cubicBezTo>
                                  <a:pt x="828" y="137"/>
                                  <a:pt x="829" y="136"/>
                                  <a:pt x="828" y="135"/>
                                </a:cubicBezTo>
                                <a:close/>
                                <a:moveTo>
                                  <a:pt x="846" y="121"/>
                                </a:moveTo>
                                <a:cubicBezTo>
                                  <a:pt x="847" y="121"/>
                                  <a:pt x="846" y="122"/>
                                  <a:pt x="846" y="123"/>
                                </a:cubicBezTo>
                                <a:cubicBezTo>
                                  <a:pt x="847" y="121"/>
                                  <a:pt x="848" y="117"/>
                                  <a:pt x="848" y="115"/>
                                </a:cubicBezTo>
                                <a:cubicBezTo>
                                  <a:pt x="848" y="117"/>
                                  <a:pt x="846" y="118"/>
                                  <a:pt x="847" y="119"/>
                                </a:cubicBezTo>
                                <a:cubicBezTo>
                                  <a:pt x="847" y="119"/>
                                  <a:pt x="847" y="119"/>
                                  <a:pt x="847" y="118"/>
                                </a:cubicBezTo>
                                <a:cubicBezTo>
                                  <a:pt x="846" y="119"/>
                                  <a:pt x="846" y="120"/>
                                  <a:pt x="846" y="121"/>
                                </a:cubicBezTo>
                                <a:cubicBezTo>
                                  <a:pt x="846" y="121"/>
                                  <a:pt x="846" y="120"/>
                                  <a:pt x="846" y="120"/>
                                </a:cubicBezTo>
                                <a:cubicBezTo>
                                  <a:pt x="846" y="121"/>
                                  <a:pt x="845" y="121"/>
                                  <a:pt x="845" y="121"/>
                                </a:cubicBezTo>
                                <a:cubicBezTo>
                                  <a:pt x="846" y="122"/>
                                  <a:pt x="846" y="121"/>
                                  <a:pt x="846" y="121"/>
                                </a:cubicBezTo>
                                <a:close/>
                                <a:moveTo>
                                  <a:pt x="860" y="122"/>
                                </a:moveTo>
                                <a:cubicBezTo>
                                  <a:pt x="860" y="122"/>
                                  <a:pt x="859" y="123"/>
                                  <a:pt x="860" y="123"/>
                                </a:cubicBezTo>
                                <a:cubicBezTo>
                                  <a:pt x="860" y="123"/>
                                  <a:pt x="860" y="123"/>
                                  <a:pt x="860" y="123"/>
                                </a:cubicBezTo>
                                <a:cubicBezTo>
                                  <a:pt x="859" y="124"/>
                                  <a:pt x="860" y="122"/>
                                  <a:pt x="860" y="122"/>
                                </a:cubicBezTo>
                                <a:close/>
                                <a:moveTo>
                                  <a:pt x="861" y="115"/>
                                </a:moveTo>
                                <a:cubicBezTo>
                                  <a:pt x="861" y="115"/>
                                  <a:pt x="861" y="115"/>
                                  <a:pt x="861" y="115"/>
                                </a:cubicBezTo>
                                <a:cubicBezTo>
                                  <a:pt x="862" y="117"/>
                                  <a:pt x="859" y="120"/>
                                  <a:pt x="860" y="122"/>
                                </a:cubicBezTo>
                                <a:cubicBezTo>
                                  <a:pt x="860" y="118"/>
                                  <a:pt x="862" y="115"/>
                                  <a:pt x="862" y="112"/>
                                </a:cubicBezTo>
                                <a:cubicBezTo>
                                  <a:pt x="862" y="112"/>
                                  <a:pt x="862" y="111"/>
                                  <a:pt x="862" y="111"/>
                                </a:cubicBezTo>
                                <a:cubicBezTo>
                                  <a:pt x="862" y="110"/>
                                  <a:pt x="864" y="107"/>
                                  <a:pt x="863" y="106"/>
                                </a:cubicBezTo>
                                <a:cubicBezTo>
                                  <a:pt x="863" y="107"/>
                                  <a:pt x="862" y="108"/>
                                  <a:pt x="862" y="110"/>
                                </a:cubicBezTo>
                                <a:cubicBezTo>
                                  <a:pt x="861" y="109"/>
                                  <a:pt x="861" y="109"/>
                                  <a:pt x="861" y="109"/>
                                </a:cubicBezTo>
                                <a:cubicBezTo>
                                  <a:pt x="862" y="111"/>
                                  <a:pt x="861" y="114"/>
                                  <a:pt x="861" y="115"/>
                                </a:cubicBezTo>
                                <a:close/>
                                <a:moveTo>
                                  <a:pt x="842" y="104"/>
                                </a:moveTo>
                                <a:cubicBezTo>
                                  <a:pt x="842" y="105"/>
                                  <a:pt x="842" y="105"/>
                                  <a:pt x="842" y="106"/>
                                </a:cubicBezTo>
                                <a:cubicBezTo>
                                  <a:pt x="843" y="105"/>
                                  <a:pt x="842" y="104"/>
                                  <a:pt x="842" y="104"/>
                                </a:cubicBezTo>
                                <a:close/>
                                <a:moveTo>
                                  <a:pt x="707" y="252"/>
                                </a:moveTo>
                                <a:cubicBezTo>
                                  <a:pt x="708" y="252"/>
                                  <a:pt x="709" y="252"/>
                                  <a:pt x="710" y="253"/>
                                </a:cubicBezTo>
                                <a:cubicBezTo>
                                  <a:pt x="710" y="254"/>
                                  <a:pt x="709" y="255"/>
                                  <a:pt x="710" y="256"/>
                                </a:cubicBezTo>
                                <a:cubicBezTo>
                                  <a:pt x="712" y="257"/>
                                  <a:pt x="715" y="253"/>
                                  <a:pt x="715" y="256"/>
                                </a:cubicBezTo>
                                <a:cubicBezTo>
                                  <a:pt x="717" y="258"/>
                                  <a:pt x="720" y="259"/>
                                  <a:pt x="723" y="259"/>
                                </a:cubicBezTo>
                                <a:cubicBezTo>
                                  <a:pt x="725" y="260"/>
                                  <a:pt x="726" y="261"/>
                                  <a:pt x="728" y="262"/>
                                </a:cubicBezTo>
                                <a:cubicBezTo>
                                  <a:pt x="730" y="262"/>
                                  <a:pt x="733" y="262"/>
                                  <a:pt x="734" y="263"/>
                                </a:cubicBezTo>
                                <a:cubicBezTo>
                                  <a:pt x="736" y="263"/>
                                  <a:pt x="737" y="264"/>
                                  <a:pt x="739" y="265"/>
                                </a:cubicBezTo>
                                <a:cubicBezTo>
                                  <a:pt x="744" y="267"/>
                                  <a:pt x="749" y="267"/>
                                  <a:pt x="753" y="269"/>
                                </a:cubicBezTo>
                                <a:cubicBezTo>
                                  <a:pt x="756" y="269"/>
                                  <a:pt x="760" y="271"/>
                                  <a:pt x="762" y="272"/>
                                </a:cubicBezTo>
                                <a:cubicBezTo>
                                  <a:pt x="765" y="272"/>
                                  <a:pt x="768" y="274"/>
                                  <a:pt x="771" y="275"/>
                                </a:cubicBezTo>
                                <a:cubicBezTo>
                                  <a:pt x="772" y="275"/>
                                  <a:pt x="774" y="275"/>
                                  <a:pt x="776" y="276"/>
                                </a:cubicBezTo>
                                <a:cubicBezTo>
                                  <a:pt x="776" y="276"/>
                                  <a:pt x="777" y="276"/>
                                  <a:pt x="777" y="276"/>
                                </a:cubicBezTo>
                                <a:cubicBezTo>
                                  <a:pt x="779" y="277"/>
                                  <a:pt x="781" y="277"/>
                                  <a:pt x="782" y="277"/>
                                </a:cubicBezTo>
                                <a:cubicBezTo>
                                  <a:pt x="784" y="278"/>
                                  <a:pt x="785" y="279"/>
                                  <a:pt x="787" y="279"/>
                                </a:cubicBezTo>
                                <a:cubicBezTo>
                                  <a:pt x="789" y="280"/>
                                  <a:pt x="792" y="281"/>
                                  <a:pt x="795" y="281"/>
                                </a:cubicBezTo>
                                <a:cubicBezTo>
                                  <a:pt x="796" y="282"/>
                                  <a:pt x="798" y="282"/>
                                  <a:pt x="799" y="282"/>
                                </a:cubicBezTo>
                                <a:cubicBezTo>
                                  <a:pt x="800" y="283"/>
                                  <a:pt x="800" y="283"/>
                                  <a:pt x="801" y="283"/>
                                </a:cubicBezTo>
                                <a:cubicBezTo>
                                  <a:pt x="802" y="283"/>
                                  <a:pt x="802" y="283"/>
                                  <a:pt x="802" y="283"/>
                                </a:cubicBezTo>
                                <a:cubicBezTo>
                                  <a:pt x="803" y="284"/>
                                  <a:pt x="803" y="284"/>
                                  <a:pt x="803" y="284"/>
                                </a:cubicBezTo>
                                <a:cubicBezTo>
                                  <a:pt x="803" y="284"/>
                                  <a:pt x="803" y="284"/>
                                  <a:pt x="803" y="284"/>
                                </a:cubicBezTo>
                                <a:cubicBezTo>
                                  <a:pt x="803" y="284"/>
                                  <a:pt x="803" y="284"/>
                                  <a:pt x="803" y="284"/>
                                </a:cubicBezTo>
                                <a:cubicBezTo>
                                  <a:pt x="804" y="285"/>
                                  <a:pt x="805" y="284"/>
                                  <a:pt x="806" y="285"/>
                                </a:cubicBezTo>
                                <a:cubicBezTo>
                                  <a:pt x="807" y="285"/>
                                  <a:pt x="808" y="286"/>
                                  <a:pt x="809" y="287"/>
                                </a:cubicBezTo>
                                <a:cubicBezTo>
                                  <a:pt x="810" y="286"/>
                                  <a:pt x="811" y="287"/>
                                  <a:pt x="812" y="288"/>
                                </a:cubicBezTo>
                                <a:cubicBezTo>
                                  <a:pt x="813" y="288"/>
                                  <a:pt x="813" y="288"/>
                                  <a:pt x="813" y="288"/>
                                </a:cubicBezTo>
                                <a:cubicBezTo>
                                  <a:pt x="813" y="288"/>
                                  <a:pt x="813" y="287"/>
                                  <a:pt x="813" y="287"/>
                                </a:cubicBezTo>
                                <a:cubicBezTo>
                                  <a:pt x="813" y="287"/>
                                  <a:pt x="813" y="287"/>
                                  <a:pt x="813" y="286"/>
                                </a:cubicBezTo>
                                <a:cubicBezTo>
                                  <a:pt x="813" y="286"/>
                                  <a:pt x="813" y="286"/>
                                  <a:pt x="813" y="286"/>
                                </a:cubicBezTo>
                                <a:cubicBezTo>
                                  <a:pt x="813" y="285"/>
                                  <a:pt x="813" y="285"/>
                                  <a:pt x="813" y="284"/>
                                </a:cubicBezTo>
                                <a:cubicBezTo>
                                  <a:pt x="813" y="282"/>
                                  <a:pt x="813" y="282"/>
                                  <a:pt x="813" y="282"/>
                                </a:cubicBezTo>
                                <a:cubicBezTo>
                                  <a:pt x="813" y="282"/>
                                  <a:pt x="812" y="281"/>
                                  <a:pt x="812" y="280"/>
                                </a:cubicBezTo>
                                <a:cubicBezTo>
                                  <a:pt x="812" y="280"/>
                                  <a:pt x="813" y="280"/>
                                  <a:pt x="813" y="279"/>
                                </a:cubicBezTo>
                                <a:cubicBezTo>
                                  <a:pt x="813" y="279"/>
                                  <a:pt x="812" y="279"/>
                                  <a:pt x="812" y="279"/>
                                </a:cubicBezTo>
                                <a:cubicBezTo>
                                  <a:pt x="812" y="278"/>
                                  <a:pt x="812" y="278"/>
                                  <a:pt x="812" y="278"/>
                                </a:cubicBezTo>
                                <a:cubicBezTo>
                                  <a:pt x="812" y="277"/>
                                  <a:pt x="812" y="277"/>
                                  <a:pt x="812" y="277"/>
                                </a:cubicBezTo>
                                <a:cubicBezTo>
                                  <a:pt x="812" y="276"/>
                                  <a:pt x="812" y="276"/>
                                  <a:pt x="812" y="275"/>
                                </a:cubicBezTo>
                                <a:cubicBezTo>
                                  <a:pt x="813" y="270"/>
                                  <a:pt x="813" y="265"/>
                                  <a:pt x="813" y="259"/>
                                </a:cubicBezTo>
                                <a:cubicBezTo>
                                  <a:pt x="813" y="254"/>
                                  <a:pt x="813" y="250"/>
                                  <a:pt x="813" y="245"/>
                                </a:cubicBezTo>
                                <a:cubicBezTo>
                                  <a:pt x="815" y="226"/>
                                  <a:pt x="815" y="226"/>
                                  <a:pt x="815" y="226"/>
                                </a:cubicBezTo>
                                <a:cubicBezTo>
                                  <a:pt x="815" y="219"/>
                                  <a:pt x="816" y="212"/>
                                  <a:pt x="817" y="206"/>
                                </a:cubicBezTo>
                                <a:cubicBezTo>
                                  <a:pt x="817" y="206"/>
                                  <a:pt x="818" y="205"/>
                                  <a:pt x="818" y="205"/>
                                </a:cubicBezTo>
                                <a:cubicBezTo>
                                  <a:pt x="818" y="204"/>
                                  <a:pt x="817" y="204"/>
                                  <a:pt x="818" y="204"/>
                                </a:cubicBezTo>
                                <a:cubicBezTo>
                                  <a:pt x="818" y="203"/>
                                  <a:pt x="818" y="203"/>
                                  <a:pt x="818" y="203"/>
                                </a:cubicBezTo>
                                <a:cubicBezTo>
                                  <a:pt x="819" y="197"/>
                                  <a:pt x="820" y="192"/>
                                  <a:pt x="822" y="186"/>
                                </a:cubicBezTo>
                                <a:cubicBezTo>
                                  <a:pt x="822" y="185"/>
                                  <a:pt x="822" y="186"/>
                                  <a:pt x="822" y="186"/>
                                </a:cubicBezTo>
                                <a:cubicBezTo>
                                  <a:pt x="823" y="183"/>
                                  <a:pt x="824" y="178"/>
                                  <a:pt x="825" y="175"/>
                                </a:cubicBezTo>
                                <a:cubicBezTo>
                                  <a:pt x="825" y="173"/>
                                  <a:pt x="825" y="171"/>
                                  <a:pt x="826" y="170"/>
                                </a:cubicBezTo>
                                <a:cubicBezTo>
                                  <a:pt x="826" y="169"/>
                                  <a:pt x="825" y="169"/>
                                  <a:pt x="825" y="169"/>
                                </a:cubicBezTo>
                                <a:cubicBezTo>
                                  <a:pt x="826" y="169"/>
                                  <a:pt x="826" y="169"/>
                                  <a:pt x="826" y="169"/>
                                </a:cubicBezTo>
                                <a:cubicBezTo>
                                  <a:pt x="826" y="167"/>
                                  <a:pt x="826" y="167"/>
                                  <a:pt x="826" y="167"/>
                                </a:cubicBezTo>
                                <a:cubicBezTo>
                                  <a:pt x="827" y="164"/>
                                  <a:pt x="828" y="160"/>
                                  <a:pt x="829" y="156"/>
                                </a:cubicBezTo>
                                <a:cubicBezTo>
                                  <a:pt x="829" y="155"/>
                                  <a:pt x="829" y="155"/>
                                  <a:pt x="829" y="154"/>
                                </a:cubicBezTo>
                                <a:cubicBezTo>
                                  <a:pt x="830" y="154"/>
                                  <a:pt x="830" y="154"/>
                                  <a:pt x="829" y="153"/>
                                </a:cubicBezTo>
                                <a:cubicBezTo>
                                  <a:pt x="829" y="153"/>
                                  <a:pt x="830" y="151"/>
                                  <a:pt x="830" y="152"/>
                                </a:cubicBezTo>
                                <a:cubicBezTo>
                                  <a:pt x="830" y="151"/>
                                  <a:pt x="830" y="152"/>
                                  <a:pt x="830" y="152"/>
                                </a:cubicBezTo>
                                <a:cubicBezTo>
                                  <a:pt x="831" y="151"/>
                                  <a:pt x="831" y="149"/>
                                  <a:pt x="831" y="147"/>
                                </a:cubicBezTo>
                                <a:cubicBezTo>
                                  <a:pt x="831" y="146"/>
                                  <a:pt x="832" y="144"/>
                                  <a:pt x="833" y="142"/>
                                </a:cubicBezTo>
                                <a:cubicBezTo>
                                  <a:pt x="833" y="144"/>
                                  <a:pt x="833" y="146"/>
                                  <a:pt x="835" y="147"/>
                                </a:cubicBezTo>
                                <a:cubicBezTo>
                                  <a:pt x="836" y="145"/>
                                  <a:pt x="836" y="141"/>
                                  <a:pt x="837" y="140"/>
                                </a:cubicBezTo>
                                <a:cubicBezTo>
                                  <a:pt x="838" y="135"/>
                                  <a:pt x="839" y="130"/>
                                  <a:pt x="840" y="125"/>
                                </a:cubicBezTo>
                                <a:cubicBezTo>
                                  <a:pt x="840" y="124"/>
                                  <a:pt x="840" y="124"/>
                                  <a:pt x="840" y="124"/>
                                </a:cubicBezTo>
                                <a:cubicBezTo>
                                  <a:pt x="842" y="119"/>
                                  <a:pt x="842" y="114"/>
                                  <a:pt x="844" y="108"/>
                                </a:cubicBezTo>
                                <a:cubicBezTo>
                                  <a:pt x="842" y="119"/>
                                  <a:pt x="839" y="128"/>
                                  <a:pt x="838" y="138"/>
                                </a:cubicBezTo>
                                <a:cubicBezTo>
                                  <a:pt x="837" y="140"/>
                                  <a:pt x="836" y="146"/>
                                  <a:pt x="835" y="150"/>
                                </a:cubicBezTo>
                                <a:cubicBezTo>
                                  <a:pt x="835" y="152"/>
                                  <a:pt x="836" y="153"/>
                                  <a:pt x="838" y="152"/>
                                </a:cubicBezTo>
                                <a:cubicBezTo>
                                  <a:pt x="840" y="150"/>
                                  <a:pt x="839" y="147"/>
                                  <a:pt x="840" y="145"/>
                                </a:cubicBezTo>
                                <a:cubicBezTo>
                                  <a:pt x="841" y="145"/>
                                  <a:pt x="841" y="144"/>
                                  <a:pt x="842" y="145"/>
                                </a:cubicBezTo>
                                <a:cubicBezTo>
                                  <a:pt x="842" y="150"/>
                                  <a:pt x="840" y="156"/>
                                  <a:pt x="840" y="160"/>
                                </a:cubicBezTo>
                                <a:cubicBezTo>
                                  <a:pt x="840" y="161"/>
                                  <a:pt x="840" y="162"/>
                                  <a:pt x="840" y="163"/>
                                </a:cubicBezTo>
                                <a:cubicBezTo>
                                  <a:pt x="840" y="163"/>
                                  <a:pt x="840" y="164"/>
                                  <a:pt x="841" y="164"/>
                                </a:cubicBezTo>
                                <a:cubicBezTo>
                                  <a:pt x="841" y="164"/>
                                  <a:pt x="841" y="164"/>
                                  <a:pt x="842" y="164"/>
                                </a:cubicBezTo>
                                <a:cubicBezTo>
                                  <a:pt x="842" y="159"/>
                                  <a:pt x="846" y="156"/>
                                  <a:pt x="846" y="151"/>
                                </a:cubicBezTo>
                                <a:cubicBezTo>
                                  <a:pt x="847" y="150"/>
                                  <a:pt x="848" y="149"/>
                                  <a:pt x="849" y="149"/>
                                </a:cubicBezTo>
                                <a:cubicBezTo>
                                  <a:pt x="849" y="147"/>
                                  <a:pt x="850" y="145"/>
                                  <a:pt x="850" y="143"/>
                                </a:cubicBezTo>
                                <a:cubicBezTo>
                                  <a:pt x="850" y="142"/>
                                  <a:pt x="850" y="142"/>
                                  <a:pt x="850" y="142"/>
                                </a:cubicBezTo>
                                <a:cubicBezTo>
                                  <a:pt x="851" y="137"/>
                                  <a:pt x="851" y="133"/>
                                  <a:pt x="853" y="129"/>
                                </a:cubicBezTo>
                                <a:cubicBezTo>
                                  <a:pt x="853" y="133"/>
                                  <a:pt x="852" y="136"/>
                                  <a:pt x="851" y="140"/>
                                </a:cubicBezTo>
                                <a:cubicBezTo>
                                  <a:pt x="851" y="140"/>
                                  <a:pt x="852" y="141"/>
                                  <a:pt x="852" y="141"/>
                                </a:cubicBezTo>
                                <a:cubicBezTo>
                                  <a:pt x="851" y="144"/>
                                  <a:pt x="850" y="149"/>
                                  <a:pt x="849" y="152"/>
                                </a:cubicBezTo>
                                <a:cubicBezTo>
                                  <a:pt x="850" y="153"/>
                                  <a:pt x="851" y="153"/>
                                  <a:pt x="851" y="152"/>
                                </a:cubicBezTo>
                                <a:cubicBezTo>
                                  <a:pt x="851" y="152"/>
                                  <a:pt x="851" y="153"/>
                                  <a:pt x="851" y="153"/>
                                </a:cubicBezTo>
                                <a:cubicBezTo>
                                  <a:pt x="851" y="153"/>
                                  <a:pt x="851" y="153"/>
                                  <a:pt x="852" y="153"/>
                                </a:cubicBezTo>
                                <a:cubicBezTo>
                                  <a:pt x="851" y="155"/>
                                  <a:pt x="851" y="155"/>
                                  <a:pt x="851" y="157"/>
                                </a:cubicBezTo>
                                <a:cubicBezTo>
                                  <a:pt x="851" y="158"/>
                                  <a:pt x="851" y="158"/>
                                  <a:pt x="852" y="158"/>
                                </a:cubicBezTo>
                                <a:cubicBezTo>
                                  <a:pt x="852" y="156"/>
                                  <a:pt x="853" y="155"/>
                                  <a:pt x="853" y="153"/>
                                </a:cubicBezTo>
                                <a:cubicBezTo>
                                  <a:pt x="853" y="152"/>
                                  <a:pt x="853" y="151"/>
                                  <a:pt x="853" y="151"/>
                                </a:cubicBezTo>
                                <a:cubicBezTo>
                                  <a:pt x="853" y="150"/>
                                  <a:pt x="853" y="150"/>
                                  <a:pt x="854" y="150"/>
                                </a:cubicBezTo>
                                <a:cubicBezTo>
                                  <a:pt x="854" y="149"/>
                                  <a:pt x="853" y="149"/>
                                  <a:pt x="853" y="148"/>
                                </a:cubicBezTo>
                                <a:cubicBezTo>
                                  <a:pt x="853" y="148"/>
                                  <a:pt x="854" y="148"/>
                                  <a:pt x="854" y="147"/>
                                </a:cubicBezTo>
                                <a:cubicBezTo>
                                  <a:pt x="855" y="145"/>
                                  <a:pt x="854" y="143"/>
                                  <a:pt x="855" y="141"/>
                                </a:cubicBezTo>
                                <a:cubicBezTo>
                                  <a:pt x="855" y="140"/>
                                  <a:pt x="856" y="139"/>
                                  <a:pt x="857" y="137"/>
                                </a:cubicBezTo>
                                <a:cubicBezTo>
                                  <a:pt x="857" y="138"/>
                                  <a:pt x="856" y="139"/>
                                  <a:pt x="856" y="140"/>
                                </a:cubicBezTo>
                                <a:cubicBezTo>
                                  <a:pt x="855" y="144"/>
                                  <a:pt x="856" y="148"/>
                                  <a:pt x="855" y="151"/>
                                </a:cubicBezTo>
                                <a:cubicBezTo>
                                  <a:pt x="856" y="152"/>
                                  <a:pt x="856" y="151"/>
                                  <a:pt x="857" y="151"/>
                                </a:cubicBezTo>
                                <a:cubicBezTo>
                                  <a:pt x="857" y="150"/>
                                  <a:pt x="857" y="149"/>
                                  <a:pt x="857" y="148"/>
                                </a:cubicBezTo>
                                <a:cubicBezTo>
                                  <a:pt x="857" y="148"/>
                                  <a:pt x="857" y="149"/>
                                  <a:pt x="857" y="148"/>
                                </a:cubicBezTo>
                                <a:cubicBezTo>
                                  <a:pt x="857" y="146"/>
                                  <a:pt x="857" y="144"/>
                                  <a:pt x="858" y="141"/>
                                </a:cubicBezTo>
                                <a:cubicBezTo>
                                  <a:pt x="858" y="141"/>
                                  <a:pt x="858" y="140"/>
                                  <a:pt x="859" y="141"/>
                                </a:cubicBezTo>
                                <a:cubicBezTo>
                                  <a:pt x="859" y="140"/>
                                  <a:pt x="859" y="140"/>
                                  <a:pt x="860" y="140"/>
                                </a:cubicBezTo>
                                <a:cubicBezTo>
                                  <a:pt x="860" y="139"/>
                                  <a:pt x="859" y="140"/>
                                  <a:pt x="859" y="140"/>
                                </a:cubicBezTo>
                                <a:cubicBezTo>
                                  <a:pt x="860" y="139"/>
                                  <a:pt x="859" y="138"/>
                                  <a:pt x="860" y="138"/>
                                </a:cubicBezTo>
                                <a:cubicBezTo>
                                  <a:pt x="860" y="134"/>
                                  <a:pt x="861" y="132"/>
                                  <a:pt x="861" y="128"/>
                                </a:cubicBezTo>
                                <a:cubicBezTo>
                                  <a:pt x="861" y="131"/>
                                  <a:pt x="861" y="134"/>
                                  <a:pt x="860" y="137"/>
                                </a:cubicBezTo>
                                <a:cubicBezTo>
                                  <a:pt x="860" y="138"/>
                                  <a:pt x="861" y="137"/>
                                  <a:pt x="861" y="138"/>
                                </a:cubicBezTo>
                                <a:cubicBezTo>
                                  <a:pt x="861" y="139"/>
                                  <a:pt x="860" y="139"/>
                                  <a:pt x="860" y="140"/>
                                </a:cubicBezTo>
                                <a:cubicBezTo>
                                  <a:pt x="860" y="141"/>
                                  <a:pt x="860" y="142"/>
                                  <a:pt x="860" y="143"/>
                                </a:cubicBezTo>
                                <a:cubicBezTo>
                                  <a:pt x="860" y="144"/>
                                  <a:pt x="859" y="145"/>
                                  <a:pt x="859" y="146"/>
                                </a:cubicBezTo>
                                <a:cubicBezTo>
                                  <a:pt x="860" y="147"/>
                                  <a:pt x="860" y="148"/>
                                  <a:pt x="860" y="149"/>
                                </a:cubicBezTo>
                                <a:cubicBezTo>
                                  <a:pt x="860" y="150"/>
                                  <a:pt x="860" y="149"/>
                                  <a:pt x="860" y="150"/>
                                </a:cubicBezTo>
                                <a:cubicBezTo>
                                  <a:pt x="861" y="151"/>
                                  <a:pt x="861" y="150"/>
                                  <a:pt x="862" y="150"/>
                                </a:cubicBezTo>
                                <a:cubicBezTo>
                                  <a:pt x="862" y="151"/>
                                  <a:pt x="861" y="150"/>
                                  <a:pt x="861" y="151"/>
                                </a:cubicBezTo>
                                <a:cubicBezTo>
                                  <a:pt x="861" y="151"/>
                                  <a:pt x="861" y="152"/>
                                  <a:pt x="862" y="152"/>
                                </a:cubicBezTo>
                                <a:cubicBezTo>
                                  <a:pt x="861" y="154"/>
                                  <a:pt x="861" y="155"/>
                                  <a:pt x="861" y="157"/>
                                </a:cubicBezTo>
                                <a:cubicBezTo>
                                  <a:pt x="861" y="157"/>
                                  <a:pt x="861" y="156"/>
                                  <a:pt x="861" y="157"/>
                                </a:cubicBezTo>
                                <a:cubicBezTo>
                                  <a:pt x="861" y="157"/>
                                  <a:pt x="861" y="160"/>
                                  <a:pt x="861" y="160"/>
                                </a:cubicBezTo>
                                <a:cubicBezTo>
                                  <a:pt x="861" y="162"/>
                                  <a:pt x="861" y="163"/>
                                  <a:pt x="860" y="165"/>
                                </a:cubicBezTo>
                                <a:cubicBezTo>
                                  <a:pt x="860" y="166"/>
                                  <a:pt x="861" y="165"/>
                                  <a:pt x="861" y="166"/>
                                </a:cubicBezTo>
                                <a:cubicBezTo>
                                  <a:pt x="861" y="167"/>
                                  <a:pt x="861" y="168"/>
                                  <a:pt x="860" y="169"/>
                                </a:cubicBezTo>
                                <a:cubicBezTo>
                                  <a:pt x="861" y="170"/>
                                  <a:pt x="861" y="172"/>
                                  <a:pt x="860" y="173"/>
                                </a:cubicBezTo>
                                <a:cubicBezTo>
                                  <a:pt x="861" y="173"/>
                                  <a:pt x="861" y="172"/>
                                  <a:pt x="862" y="172"/>
                                </a:cubicBezTo>
                                <a:cubicBezTo>
                                  <a:pt x="862" y="172"/>
                                  <a:pt x="861" y="173"/>
                                  <a:pt x="861" y="174"/>
                                </a:cubicBezTo>
                                <a:cubicBezTo>
                                  <a:pt x="861" y="178"/>
                                  <a:pt x="862" y="181"/>
                                  <a:pt x="861" y="186"/>
                                </a:cubicBezTo>
                                <a:cubicBezTo>
                                  <a:pt x="861" y="187"/>
                                  <a:pt x="862" y="187"/>
                                  <a:pt x="861" y="188"/>
                                </a:cubicBezTo>
                                <a:cubicBezTo>
                                  <a:pt x="861" y="188"/>
                                  <a:pt x="862" y="188"/>
                                  <a:pt x="862" y="188"/>
                                </a:cubicBezTo>
                                <a:cubicBezTo>
                                  <a:pt x="862" y="190"/>
                                  <a:pt x="860" y="196"/>
                                  <a:pt x="862" y="198"/>
                                </a:cubicBezTo>
                                <a:cubicBezTo>
                                  <a:pt x="861" y="198"/>
                                  <a:pt x="861" y="197"/>
                                  <a:pt x="861" y="198"/>
                                </a:cubicBezTo>
                                <a:cubicBezTo>
                                  <a:pt x="861" y="199"/>
                                  <a:pt x="860" y="200"/>
                                  <a:pt x="861" y="201"/>
                                </a:cubicBezTo>
                                <a:cubicBezTo>
                                  <a:pt x="861" y="204"/>
                                  <a:pt x="860" y="206"/>
                                  <a:pt x="861" y="208"/>
                                </a:cubicBezTo>
                                <a:cubicBezTo>
                                  <a:pt x="860" y="209"/>
                                  <a:pt x="860" y="210"/>
                                  <a:pt x="860" y="210"/>
                                </a:cubicBezTo>
                                <a:cubicBezTo>
                                  <a:pt x="860" y="211"/>
                                  <a:pt x="860" y="213"/>
                                  <a:pt x="860" y="214"/>
                                </a:cubicBezTo>
                                <a:cubicBezTo>
                                  <a:pt x="859" y="231"/>
                                  <a:pt x="857" y="248"/>
                                  <a:pt x="857" y="264"/>
                                </a:cubicBezTo>
                                <a:cubicBezTo>
                                  <a:pt x="856" y="268"/>
                                  <a:pt x="857" y="273"/>
                                  <a:pt x="857" y="277"/>
                                </a:cubicBezTo>
                                <a:cubicBezTo>
                                  <a:pt x="857" y="277"/>
                                  <a:pt x="857" y="277"/>
                                  <a:pt x="857" y="278"/>
                                </a:cubicBezTo>
                                <a:cubicBezTo>
                                  <a:pt x="857" y="279"/>
                                  <a:pt x="857" y="279"/>
                                  <a:pt x="857" y="279"/>
                                </a:cubicBezTo>
                                <a:cubicBezTo>
                                  <a:pt x="857" y="280"/>
                                  <a:pt x="857" y="281"/>
                                  <a:pt x="857" y="282"/>
                                </a:cubicBezTo>
                                <a:cubicBezTo>
                                  <a:pt x="857" y="291"/>
                                  <a:pt x="857" y="302"/>
                                  <a:pt x="859" y="311"/>
                                </a:cubicBezTo>
                                <a:cubicBezTo>
                                  <a:pt x="858" y="317"/>
                                  <a:pt x="860" y="324"/>
                                  <a:pt x="860" y="331"/>
                                </a:cubicBezTo>
                                <a:cubicBezTo>
                                  <a:pt x="860" y="334"/>
                                  <a:pt x="860" y="336"/>
                                  <a:pt x="860" y="339"/>
                                </a:cubicBezTo>
                                <a:cubicBezTo>
                                  <a:pt x="861" y="340"/>
                                  <a:pt x="861" y="342"/>
                                  <a:pt x="861" y="343"/>
                                </a:cubicBezTo>
                                <a:cubicBezTo>
                                  <a:pt x="861" y="345"/>
                                  <a:pt x="861" y="347"/>
                                  <a:pt x="861" y="349"/>
                                </a:cubicBezTo>
                                <a:cubicBezTo>
                                  <a:pt x="861" y="350"/>
                                  <a:pt x="861" y="350"/>
                                  <a:pt x="861" y="350"/>
                                </a:cubicBezTo>
                                <a:cubicBezTo>
                                  <a:pt x="861" y="351"/>
                                  <a:pt x="861" y="351"/>
                                  <a:pt x="861" y="351"/>
                                </a:cubicBezTo>
                                <a:cubicBezTo>
                                  <a:pt x="861" y="351"/>
                                  <a:pt x="861" y="351"/>
                                  <a:pt x="861" y="351"/>
                                </a:cubicBezTo>
                                <a:cubicBezTo>
                                  <a:pt x="861" y="351"/>
                                  <a:pt x="860" y="350"/>
                                  <a:pt x="860" y="350"/>
                                </a:cubicBezTo>
                                <a:cubicBezTo>
                                  <a:pt x="859" y="350"/>
                                  <a:pt x="858" y="350"/>
                                  <a:pt x="857" y="349"/>
                                </a:cubicBezTo>
                                <a:cubicBezTo>
                                  <a:pt x="854" y="349"/>
                                  <a:pt x="853" y="349"/>
                                  <a:pt x="851" y="348"/>
                                </a:cubicBezTo>
                                <a:cubicBezTo>
                                  <a:pt x="843" y="346"/>
                                  <a:pt x="834" y="342"/>
                                  <a:pt x="826" y="340"/>
                                </a:cubicBezTo>
                                <a:cubicBezTo>
                                  <a:pt x="824" y="340"/>
                                  <a:pt x="821" y="338"/>
                                  <a:pt x="819" y="338"/>
                                </a:cubicBezTo>
                                <a:cubicBezTo>
                                  <a:pt x="818" y="338"/>
                                  <a:pt x="817" y="338"/>
                                  <a:pt x="816" y="337"/>
                                </a:cubicBezTo>
                                <a:cubicBezTo>
                                  <a:pt x="812" y="336"/>
                                  <a:pt x="807" y="334"/>
                                  <a:pt x="803" y="334"/>
                                </a:cubicBezTo>
                                <a:cubicBezTo>
                                  <a:pt x="801" y="333"/>
                                  <a:pt x="799" y="332"/>
                                  <a:pt x="797" y="331"/>
                                </a:cubicBezTo>
                                <a:cubicBezTo>
                                  <a:pt x="794" y="331"/>
                                  <a:pt x="792" y="330"/>
                                  <a:pt x="790" y="330"/>
                                </a:cubicBezTo>
                                <a:cubicBezTo>
                                  <a:pt x="789" y="329"/>
                                  <a:pt x="788" y="329"/>
                                  <a:pt x="788" y="329"/>
                                </a:cubicBezTo>
                                <a:cubicBezTo>
                                  <a:pt x="787" y="329"/>
                                  <a:pt x="787" y="329"/>
                                  <a:pt x="786" y="328"/>
                                </a:cubicBezTo>
                                <a:cubicBezTo>
                                  <a:pt x="783" y="328"/>
                                  <a:pt x="779" y="327"/>
                                  <a:pt x="776" y="325"/>
                                </a:cubicBezTo>
                                <a:cubicBezTo>
                                  <a:pt x="775" y="325"/>
                                  <a:pt x="775" y="325"/>
                                  <a:pt x="775" y="326"/>
                                </a:cubicBezTo>
                                <a:cubicBezTo>
                                  <a:pt x="773" y="324"/>
                                  <a:pt x="770" y="325"/>
                                  <a:pt x="768" y="324"/>
                                </a:cubicBezTo>
                                <a:cubicBezTo>
                                  <a:pt x="767" y="324"/>
                                  <a:pt x="767" y="324"/>
                                  <a:pt x="767" y="324"/>
                                </a:cubicBezTo>
                                <a:cubicBezTo>
                                  <a:pt x="766" y="323"/>
                                  <a:pt x="765" y="323"/>
                                  <a:pt x="763" y="323"/>
                                </a:cubicBezTo>
                                <a:cubicBezTo>
                                  <a:pt x="759" y="321"/>
                                  <a:pt x="755" y="321"/>
                                  <a:pt x="751" y="319"/>
                                </a:cubicBezTo>
                                <a:cubicBezTo>
                                  <a:pt x="749" y="320"/>
                                  <a:pt x="746" y="319"/>
                                  <a:pt x="744" y="318"/>
                                </a:cubicBezTo>
                                <a:cubicBezTo>
                                  <a:pt x="743" y="318"/>
                                  <a:pt x="743" y="319"/>
                                  <a:pt x="742" y="318"/>
                                </a:cubicBezTo>
                                <a:cubicBezTo>
                                  <a:pt x="741" y="318"/>
                                  <a:pt x="741" y="318"/>
                                  <a:pt x="741" y="318"/>
                                </a:cubicBezTo>
                                <a:cubicBezTo>
                                  <a:pt x="740" y="318"/>
                                  <a:pt x="740" y="318"/>
                                  <a:pt x="739" y="318"/>
                                </a:cubicBezTo>
                                <a:cubicBezTo>
                                  <a:pt x="738" y="317"/>
                                  <a:pt x="738" y="317"/>
                                  <a:pt x="737" y="316"/>
                                </a:cubicBezTo>
                                <a:cubicBezTo>
                                  <a:pt x="736" y="316"/>
                                  <a:pt x="736" y="317"/>
                                  <a:pt x="735" y="316"/>
                                </a:cubicBezTo>
                                <a:cubicBezTo>
                                  <a:pt x="734" y="316"/>
                                  <a:pt x="733" y="315"/>
                                  <a:pt x="733" y="315"/>
                                </a:cubicBezTo>
                                <a:cubicBezTo>
                                  <a:pt x="731" y="315"/>
                                  <a:pt x="729" y="316"/>
                                  <a:pt x="727" y="314"/>
                                </a:cubicBezTo>
                                <a:cubicBezTo>
                                  <a:pt x="725" y="314"/>
                                  <a:pt x="724" y="313"/>
                                  <a:pt x="722" y="313"/>
                                </a:cubicBezTo>
                                <a:cubicBezTo>
                                  <a:pt x="721" y="313"/>
                                  <a:pt x="720" y="313"/>
                                  <a:pt x="719" y="313"/>
                                </a:cubicBezTo>
                                <a:cubicBezTo>
                                  <a:pt x="718" y="313"/>
                                  <a:pt x="718" y="313"/>
                                  <a:pt x="717" y="313"/>
                                </a:cubicBezTo>
                                <a:cubicBezTo>
                                  <a:pt x="715" y="312"/>
                                  <a:pt x="713" y="313"/>
                                  <a:pt x="711" y="311"/>
                                </a:cubicBezTo>
                                <a:cubicBezTo>
                                  <a:pt x="708" y="312"/>
                                  <a:pt x="703" y="309"/>
                                  <a:pt x="701" y="311"/>
                                </a:cubicBezTo>
                                <a:cubicBezTo>
                                  <a:pt x="701" y="312"/>
                                  <a:pt x="700" y="313"/>
                                  <a:pt x="699" y="313"/>
                                </a:cubicBezTo>
                                <a:cubicBezTo>
                                  <a:pt x="698" y="313"/>
                                  <a:pt x="698" y="312"/>
                                  <a:pt x="697" y="311"/>
                                </a:cubicBezTo>
                                <a:cubicBezTo>
                                  <a:pt x="696" y="311"/>
                                  <a:pt x="693" y="310"/>
                                  <a:pt x="692" y="310"/>
                                </a:cubicBezTo>
                                <a:cubicBezTo>
                                  <a:pt x="691" y="310"/>
                                  <a:pt x="691" y="311"/>
                                  <a:pt x="690" y="311"/>
                                </a:cubicBezTo>
                                <a:cubicBezTo>
                                  <a:pt x="689" y="311"/>
                                  <a:pt x="688" y="309"/>
                                  <a:pt x="687" y="309"/>
                                </a:cubicBezTo>
                                <a:cubicBezTo>
                                  <a:pt x="686" y="309"/>
                                  <a:pt x="685" y="310"/>
                                  <a:pt x="684" y="310"/>
                                </a:cubicBezTo>
                                <a:cubicBezTo>
                                  <a:pt x="683" y="309"/>
                                  <a:pt x="682" y="308"/>
                                  <a:pt x="682" y="307"/>
                                </a:cubicBezTo>
                                <a:cubicBezTo>
                                  <a:pt x="682" y="307"/>
                                  <a:pt x="682" y="307"/>
                                  <a:pt x="681" y="307"/>
                                </a:cubicBezTo>
                                <a:cubicBezTo>
                                  <a:pt x="680" y="305"/>
                                  <a:pt x="677" y="304"/>
                                  <a:pt x="674" y="304"/>
                                </a:cubicBezTo>
                                <a:cubicBezTo>
                                  <a:pt x="674" y="303"/>
                                  <a:pt x="673" y="303"/>
                                  <a:pt x="673" y="303"/>
                                </a:cubicBezTo>
                                <a:cubicBezTo>
                                  <a:pt x="670" y="302"/>
                                  <a:pt x="668" y="299"/>
                                  <a:pt x="666" y="296"/>
                                </a:cubicBezTo>
                                <a:cubicBezTo>
                                  <a:pt x="666" y="296"/>
                                  <a:pt x="665" y="296"/>
                                  <a:pt x="665" y="295"/>
                                </a:cubicBezTo>
                                <a:cubicBezTo>
                                  <a:pt x="664" y="294"/>
                                  <a:pt x="664" y="293"/>
                                  <a:pt x="663" y="292"/>
                                </a:cubicBezTo>
                                <a:cubicBezTo>
                                  <a:pt x="663" y="291"/>
                                  <a:pt x="662" y="291"/>
                                  <a:pt x="662" y="290"/>
                                </a:cubicBezTo>
                                <a:cubicBezTo>
                                  <a:pt x="662" y="288"/>
                                  <a:pt x="661" y="287"/>
                                  <a:pt x="660" y="286"/>
                                </a:cubicBezTo>
                                <a:cubicBezTo>
                                  <a:pt x="660" y="285"/>
                                  <a:pt x="659" y="284"/>
                                  <a:pt x="659" y="283"/>
                                </a:cubicBezTo>
                                <a:cubicBezTo>
                                  <a:pt x="658" y="281"/>
                                  <a:pt x="659" y="279"/>
                                  <a:pt x="658" y="277"/>
                                </a:cubicBezTo>
                                <a:cubicBezTo>
                                  <a:pt x="659" y="274"/>
                                  <a:pt x="659" y="271"/>
                                  <a:pt x="660" y="267"/>
                                </a:cubicBezTo>
                                <a:cubicBezTo>
                                  <a:pt x="660" y="267"/>
                                  <a:pt x="659" y="267"/>
                                  <a:pt x="660" y="266"/>
                                </a:cubicBezTo>
                                <a:cubicBezTo>
                                  <a:pt x="661" y="265"/>
                                  <a:pt x="661" y="263"/>
                                  <a:pt x="662" y="261"/>
                                </a:cubicBezTo>
                                <a:cubicBezTo>
                                  <a:pt x="663" y="261"/>
                                  <a:pt x="663" y="260"/>
                                  <a:pt x="664" y="260"/>
                                </a:cubicBezTo>
                                <a:cubicBezTo>
                                  <a:pt x="665" y="259"/>
                                  <a:pt x="665" y="258"/>
                                  <a:pt x="666" y="257"/>
                                </a:cubicBezTo>
                                <a:cubicBezTo>
                                  <a:pt x="670" y="256"/>
                                  <a:pt x="673" y="253"/>
                                  <a:pt x="677" y="251"/>
                                </a:cubicBezTo>
                                <a:cubicBezTo>
                                  <a:pt x="677" y="251"/>
                                  <a:pt x="678" y="251"/>
                                  <a:pt x="678" y="251"/>
                                </a:cubicBezTo>
                                <a:cubicBezTo>
                                  <a:pt x="680" y="250"/>
                                  <a:pt x="682" y="250"/>
                                  <a:pt x="684" y="249"/>
                                </a:cubicBezTo>
                                <a:cubicBezTo>
                                  <a:pt x="685" y="248"/>
                                  <a:pt x="687" y="249"/>
                                  <a:pt x="689" y="249"/>
                                </a:cubicBezTo>
                                <a:cubicBezTo>
                                  <a:pt x="690" y="249"/>
                                  <a:pt x="690" y="248"/>
                                  <a:pt x="692" y="249"/>
                                </a:cubicBezTo>
                                <a:cubicBezTo>
                                  <a:pt x="693" y="249"/>
                                  <a:pt x="695" y="248"/>
                                  <a:pt x="696" y="248"/>
                                </a:cubicBezTo>
                                <a:cubicBezTo>
                                  <a:pt x="698" y="248"/>
                                  <a:pt x="700" y="249"/>
                                  <a:pt x="701" y="250"/>
                                </a:cubicBezTo>
                                <a:cubicBezTo>
                                  <a:pt x="702" y="250"/>
                                  <a:pt x="703" y="249"/>
                                  <a:pt x="704" y="250"/>
                                </a:cubicBezTo>
                                <a:cubicBezTo>
                                  <a:pt x="705" y="250"/>
                                  <a:pt x="706" y="252"/>
                                  <a:pt x="707" y="252"/>
                                </a:cubicBezTo>
                                <a:close/>
                                <a:moveTo>
                                  <a:pt x="858" y="156"/>
                                </a:moveTo>
                                <a:cubicBezTo>
                                  <a:pt x="858" y="156"/>
                                  <a:pt x="858" y="156"/>
                                  <a:pt x="858" y="156"/>
                                </a:cubicBezTo>
                                <a:cubicBezTo>
                                  <a:pt x="858" y="157"/>
                                  <a:pt x="859" y="156"/>
                                  <a:pt x="858" y="156"/>
                                </a:cubicBezTo>
                                <a:close/>
                                <a:moveTo>
                                  <a:pt x="859" y="156"/>
                                </a:moveTo>
                                <a:cubicBezTo>
                                  <a:pt x="860" y="155"/>
                                  <a:pt x="859" y="154"/>
                                  <a:pt x="860" y="152"/>
                                </a:cubicBezTo>
                                <a:cubicBezTo>
                                  <a:pt x="859" y="152"/>
                                  <a:pt x="859" y="152"/>
                                  <a:pt x="860" y="151"/>
                                </a:cubicBezTo>
                                <a:cubicBezTo>
                                  <a:pt x="859" y="150"/>
                                  <a:pt x="860" y="148"/>
                                  <a:pt x="858" y="148"/>
                                </a:cubicBezTo>
                                <a:cubicBezTo>
                                  <a:pt x="858" y="149"/>
                                  <a:pt x="858" y="150"/>
                                  <a:pt x="857" y="151"/>
                                </a:cubicBezTo>
                                <a:cubicBezTo>
                                  <a:pt x="857" y="151"/>
                                  <a:pt x="858" y="151"/>
                                  <a:pt x="858" y="151"/>
                                </a:cubicBezTo>
                                <a:cubicBezTo>
                                  <a:pt x="858" y="152"/>
                                  <a:pt x="858" y="154"/>
                                  <a:pt x="858" y="156"/>
                                </a:cubicBezTo>
                                <a:cubicBezTo>
                                  <a:pt x="858" y="156"/>
                                  <a:pt x="858" y="155"/>
                                  <a:pt x="859" y="156"/>
                                </a:cubicBezTo>
                                <a:close/>
                              </a:path>
                            </a:pathLst>
                          </a:custGeom>
                          <a:solidFill>
                            <a:srgbClr val="4BACC6">
                              <a:lumMod val="50000"/>
                            </a:srgbClr>
                          </a:solidFill>
                          <a:ln>
                            <a:noFill/>
                          </a:ln>
                        </wps:spPr>
                        <wps:txbx>
                          <w:txbxContent>
                            <w:p w14:paraId="11E091AD" w14:textId="77777777" w:rsidR="00DA4494" w:rsidRPr="00A63884" w:rsidRDefault="00DA4494" w:rsidP="00A63884">
                              <w:pPr>
                                <w:rPr>
                                  <w:rFonts w:eastAsia="Times New Roman"/>
                                  <w:sz w:val="16"/>
                                  <w:szCs w:val="16"/>
                                </w:rPr>
                              </w:pPr>
                            </w:p>
                          </w:txbxContent>
                        </wps:txbx>
                        <wps:bodyPr vert="horz" wrap="square" lIns="91416" tIns="45708" rIns="91416" bIns="45708" numCol="1" anchor="t" anchorCtr="0" compatLnSpc="1">
                          <a:prstTxWarp prst="textNoShape">
                            <a:avLst/>
                          </a:prstTxWarp>
                        </wps:bodyPr>
                      </wps:wsp>
                      <wps:wsp>
                        <wps:cNvPr id="213" name="74 CuadroTexto"/>
                        <wps:cNvSpPr txBox="1"/>
                        <wps:spPr>
                          <a:xfrm>
                            <a:off x="2462195" y="2120687"/>
                            <a:ext cx="4655185" cy="593725"/>
                          </a:xfrm>
                          <a:prstGeom prst="rect">
                            <a:avLst/>
                          </a:prstGeom>
                          <a:solidFill>
                            <a:sysClr val="window" lastClr="FFFFFF">
                              <a:alpha val="53000"/>
                            </a:sysClr>
                          </a:solidFill>
                          <a:ln>
                            <a:noFill/>
                          </a:ln>
                        </wps:spPr>
                        <wps:txbx>
                          <w:txbxContent>
                            <w:p w14:paraId="397F20F6" w14:textId="77777777" w:rsidR="00DA4494" w:rsidRPr="006B494E" w:rsidRDefault="00DA4494" w:rsidP="00A63884">
                              <w:pPr>
                                <w:pStyle w:val="NormalWeb"/>
                                <w:spacing w:before="0" w:beforeAutospacing="0" w:after="0" w:afterAutospacing="0"/>
                                <w:jc w:val="center"/>
                                <w:rPr>
                                  <w:rFonts w:cs="Aharoni"/>
                                  <w:b/>
                                  <w:szCs w:val="16"/>
                                </w:rPr>
                              </w:pPr>
                              <w:r w:rsidRPr="006B494E">
                                <w:rPr>
                                  <w:rFonts w:ascii="Berlin Sans FB" w:hAnsi="Berlin Sans FB" w:cs="Aharoni"/>
                                  <w:b/>
                                  <w:color w:val="000000" w:themeColor="text1"/>
                                  <w:kern w:val="24"/>
                                  <w:szCs w:val="16"/>
                                </w:rPr>
                                <w:t>SEGUIMIENTO</w:t>
                              </w:r>
                            </w:p>
                          </w:txbxContent>
                        </wps:txbx>
                        <wps:bodyPr wrap="square" rtlCol="0">
                          <a:noAutofit/>
                        </wps:bodyPr>
                      </wps:wsp>
                      <wpg:grpSp>
                        <wpg:cNvPr id="214" name="83 Grupo"/>
                        <wpg:cNvGrpSpPr/>
                        <wpg:grpSpPr>
                          <a:xfrm>
                            <a:off x="6236137" y="2596618"/>
                            <a:ext cx="1008060" cy="1293123"/>
                            <a:chOff x="6236140" y="2596618"/>
                            <a:chExt cx="2028825" cy="2801937"/>
                          </a:xfrm>
                        </wpg:grpSpPr>
                        <wpg:grpSp>
                          <wpg:cNvPr id="215" name="Group 22"/>
                          <wpg:cNvGrpSpPr/>
                          <wpg:grpSpPr>
                            <a:xfrm flipV="1">
                              <a:off x="6236140" y="2596618"/>
                              <a:ext cx="2028825" cy="2801937"/>
                              <a:chOff x="6236140" y="2596618"/>
                              <a:chExt cx="2028825" cy="2801937"/>
                            </a:xfrm>
                            <a:solidFill>
                              <a:srgbClr val="F1C40F"/>
                            </a:solidFill>
                          </wpg:grpSpPr>
                          <wps:wsp>
                            <wps:cNvPr id="216" name="Freeform 11"/>
                            <wps:cNvSpPr>
                              <a:spLocks/>
                            </wps:cNvSpPr>
                            <wps:spPr bwMode="auto">
                              <a:xfrm>
                                <a:off x="6845740" y="4922305"/>
                                <a:ext cx="808038" cy="476250"/>
                              </a:xfrm>
                              <a:custGeom>
                                <a:avLst/>
                                <a:gdLst>
                                  <a:gd name="T0" fmla="*/ 352 w 360"/>
                                  <a:gd name="T1" fmla="*/ 6 h 212"/>
                                  <a:gd name="T2" fmla="*/ 333 w 360"/>
                                  <a:gd name="T3" fmla="*/ 1 h 212"/>
                                  <a:gd name="T4" fmla="*/ 20 w 360"/>
                                  <a:gd name="T5" fmla="*/ 56 h 212"/>
                                  <a:gd name="T6" fmla="*/ 3 w 360"/>
                                  <a:gd name="T7" fmla="*/ 70 h 212"/>
                                  <a:gd name="T8" fmla="*/ 5 w 360"/>
                                  <a:gd name="T9" fmla="*/ 91 h 212"/>
                                  <a:gd name="T10" fmla="*/ 51 w 360"/>
                                  <a:gd name="T11" fmla="*/ 158 h 212"/>
                                  <a:gd name="T12" fmla="*/ 69 w 360"/>
                                  <a:gd name="T13" fmla="*/ 168 h 212"/>
                                  <a:gd name="T14" fmla="*/ 111 w 360"/>
                                  <a:gd name="T15" fmla="*/ 168 h 212"/>
                                  <a:gd name="T16" fmla="*/ 180 w 360"/>
                                  <a:gd name="T17" fmla="*/ 212 h 212"/>
                                  <a:gd name="T18" fmla="*/ 250 w 360"/>
                                  <a:gd name="T19" fmla="*/ 168 h 212"/>
                                  <a:gd name="T20" fmla="*/ 291 w 360"/>
                                  <a:gd name="T21" fmla="*/ 168 h 212"/>
                                  <a:gd name="T22" fmla="*/ 310 w 360"/>
                                  <a:gd name="T23" fmla="*/ 158 h 212"/>
                                  <a:gd name="T24" fmla="*/ 356 w 360"/>
                                  <a:gd name="T25" fmla="*/ 91 h 212"/>
                                  <a:gd name="T26" fmla="*/ 360 w 360"/>
                                  <a:gd name="T27" fmla="*/ 78 h 212"/>
                                  <a:gd name="T28" fmla="*/ 360 w 360"/>
                                  <a:gd name="T29" fmla="*/ 23 h 212"/>
                                  <a:gd name="T30" fmla="*/ 352 w 360"/>
                                  <a:gd name="T31" fmla="*/ 6 h 2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0" h="212">
                                    <a:moveTo>
                                      <a:pt x="352" y="6"/>
                                    </a:moveTo>
                                    <a:cubicBezTo>
                                      <a:pt x="346" y="1"/>
                                      <a:pt x="340" y="0"/>
                                      <a:pt x="333" y="1"/>
                                    </a:cubicBezTo>
                                    <a:cubicBezTo>
                                      <a:pt x="20" y="56"/>
                                      <a:pt x="20" y="56"/>
                                      <a:pt x="20" y="56"/>
                                    </a:cubicBezTo>
                                    <a:cubicBezTo>
                                      <a:pt x="12" y="57"/>
                                      <a:pt x="6" y="62"/>
                                      <a:pt x="3" y="70"/>
                                    </a:cubicBezTo>
                                    <a:cubicBezTo>
                                      <a:pt x="0" y="77"/>
                                      <a:pt x="1" y="85"/>
                                      <a:pt x="5" y="91"/>
                                    </a:cubicBezTo>
                                    <a:cubicBezTo>
                                      <a:pt x="51" y="158"/>
                                      <a:pt x="51" y="158"/>
                                      <a:pt x="51" y="158"/>
                                    </a:cubicBezTo>
                                    <a:cubicBezTo>
                                      <a:pt x="55" y="164"/>
                                      <a:pt x="62" y="168"/>
                                      <a:pt x="69" y="168"/>
                                    </a:cubicBezTo>
                                    <a:cubicBezTo>
                                      <a:pt x="111" y="168"/>
                                      <a:pt x="111" y="168"/>
                                      <a:pt x="111" y="168"/>
                                    </a:cubicBezTo>
                                    <a:cubicBezTo>
                                      <a:pt x="123" y="194"/>
                                      <a:pt x="150" y="212"/>
                                      <a:pt x="180" y="212"/>
                                    </a:cubicBezTo>
                                    <a:cubicBezTo>
                                      <a:pt x="211" y="212"/>
                                      <a:pt x="238" y="194"/>
                                      <a:pt x="250" y="168"/>
                                    </a:cubicBezTo>
                                    <a:cubicBezTo>
                                      <a:pt x="291" y="168"/>
                                      <a:pt x="291" y="168"/>
                                      <a:pt x="291" y="168"/>
                                    </a:cubicBezTo>
                                    <a:cubicBezTo>
                                      <a:pt x="299" y="168"/>
                                      <a:pt x="306" y="164"/>
                                      <a:pt x="310" y="158"/>
                                    </a:cubicBezTo>
                                    <a:cubicBezTo>
                                      <a:pt x="356" y="91"/>
                                      <a:pt x="356" y="91"/>
                                      <a:pt x="356" y="91"/>
                                    </a:cubicBezTo>
                                    <a:cubicBezTo>
                                      <a:pt x="358" y="88"/>
                                      <a:pt x="360" y="83"/>
                                      <a:pt x="360" y="78"/>
                                    </a:cubicBezTo>
                                    <a:cubicBezTo>
                                      <a:pt x="360" y="23"/>
                                      <a:pt x="360" y="23"/>
                                      <a:pt x="360" y="23"/>
                                    </a:cubicBezTo>
                                    <a:cubicBezTo>
                                      <a:pt x="360" y="16"/>
                                      <a:pt x="357" y="10"/>
                                      <a:pt x="352" y="6"/>
                                    </a:cubicBezTo>
                                    <a:close/>
                                  </a:path>
                                </a:pathLst>
                              </a:custGeom>
                              <a:grpFill/>
                              <a:ln w="9525">
                                <a:noFill/>
                                <a:round/>
                                <a:headEnd/>
                                <a:tailEnd/>
                              </a:ln>
                            </wps:spPr>
                            <wps:txbx>
                              <w:txbxContent>
                                <w:p w14:paraId="39E9FE84" w14:textId="77777777" w:rsidR="00DA4494" w:rsidRPr="00A63884" w:rsidRDefault="00DA4494" w:rsidP="00A63884">
                                  <w:pPr>
                                    <w:rPr>
                                      <w:rFonts w:eastAsia="Times New Roman"/>
                                      <w:sz w:val="16"/>
                                      <w:szCs w:val="16"/>
                                    </w:rPr>
                                  </w:pPr>
                                </w:p>
                              </w:txbxContent>
                            </wps:txbx>
                            <wps:bodyPr vert="horz" wrap="square" lIns="91440" tIns="45720" rIns="91440" bIns="45720" numCol="1" anchor="t" anchorCtr="0" compatLnSpc="1">
                              <a:prstTxWarp prst="textNoShape">
                                <a:avLst/>
                              </a:prstTxWarp>
                            </wps:bodyPr>
                          </wps:wsp>
                          <wps:wsp>
                            <wps:cNvPr id="217" name="Freeform 12"/>
                            <wps:cNvSpPr>
                              <a:spLocks/>
                            </wps:cNvSpPr>
                            <wps:spPr bwMode="auto">
                              <a:xfrm>
                                <a:off x="6842565" y="4739743"/>
                                <a:ext cx="814388" cy="231775"/>
                              </a:xfrm>
                              <a:custGeom>
                                <a:avLst/>
                                <a:gdLst>
                                  <a:gd name="T0" fmla="*/ 25 w 363"/>
                                  <a:gd name="T1" fmla="*/ 103 h 103"/>
                                  <a:gd name="T2" fmla="*/ 29 w 363"/>
                                  <a:gd name="T3" fmla="*/ 102 h 103"/>
                                  <a:gd name="T4" fmla="*/ 342 w 363"/>
                                  <a:gd name="T5" fmla="*/ 47 h 103"/>
                                  <a:gd name="T6" fmla="*/ 360 w 363"/>
                                  <a:gd name="T7" fmla="*/ 21 h 103"/>
                                  <a:gd name="T8" fmla="*/ 334 w 363"/>
                                  <a:gd name="T9" fmla="*/ 2 h 103"/>
                                  <a:gd name="T10" fmla="*/ 21 w 363"/>
                                  <a:gd name="T11" fmla="*/ 58 h 103"/>
                                  <a:gd name="T12" fmla="*/ 2 w 363"/>
                                  <a:gd name="T13" fmla="*/ 84 h 103"/>
                                  <a:gd name="T14" fmla="*/ 25 w 363"/>
                                  <a:gd name="T15" fmla="*/ 103 h 10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63" h="103">
                                    <a:moveTo>
                                      <a:pt x="25" y="103"/>
                                    </a:moveTo>
                                    <a:cubicBezTo>
                                      <a:pt x="26" y="103"/>
                                      <a:pt x="27" y="103"/>
                                      <a:pt x="29" y="102"/>
                                    </a:cubicBezTo>
                                    <a:cubicBezTo>
                                      <a:pt x="342" y="47"/>
                                      <a:pt x="342" y="47"/>
                                      <a:pt x="342" y="47"/>
                                    </a:cubicBezTo>
                                    <a:cubicBezTo>
                                      <a:pt x="354" y="45"/>
                                      <a:pt x="363" y="33"/>
                                      <a:pt x="360" y="21"/>
                                    </a:cubicBezTo>
                                    <a:cubicBezTo>
                                      <a:pt x="358" y="8"/>
                                      <a:pt x="346" y="0"/>
                                      <a:pt x="334" y="2"/>
                                    </a:cubicBezTo>
                                    <a:cubicBezTo>
                                      <a:pt x="21" y="58"/>
                                      <a:pt x="21" y="58"/>
                                      <a:pt x="21" y="58"/>
                                    </a:cubicBezTo>
                                    <a:cubicBezTo>
                                      <a:pt x="8" y="60"/>
                                      <a:pt x="0" y="72"/>
                                      <a:pt x="2" y="84"/>
                                    </a:cubicBezTo>
                                    <a:cubicBezTo>
                                      <a:pt x="4" y="95"/>
                                      <a:pt x="14" y="103"/>
                                      <a:pt x="25" y="103"/>
                                    </a:cubicBezTo>
                                    <a:close/>
                                  </a:path>
                                </a:pathLst>
                              </a:custGeom>
                              <a:grpFill/>
                              <a:ln w="9525">
                                <a:noFill/>
                                <a:round/>
                                <a:headEnd/>
                                <a:tailEnd/>
                              </a:ln>
                            </wps:spPr>
                            <wps:txbx>
                              <w:txbxContent>
                                <w:p w14:paraId="0980648B" w14:textId="77777777" w:rsidR="00DA4494" w:rsidRPr="00A63884" w:rsidRDefault="00DA4494" w:rsidP="00A63884">
                                  <w:pPr>
                                    <w:rPr>
                                      <w:rFonts w:eastAsia="Times New Roman"/>
                                      <w:sz w:val="16"/>
                                      <w:szCs w:val="16"/>
                                    </w:rPr>
                                  </w:pPr>
                                </w:p>
                              </w:txbxContent>
                            </wps:txbx>
                            <wps:bodyPr vert="horz" wrap="square" lIns="91440" tIns="45720" rIns="91440" bIns="45720" numCol="1" anchor="t" anchorCtr="0" compatLnSpc="1">
                              <a:prstTxWarp prst="textNoShape">
                                <a:avLst/>
                              </a:prstTxWarp>
                            </wps:bodyPr>
                          </wps:wsp>
                          <wps:wsp>
                            <wps:cNvPr id="218" name="Freeform 13"/>
                            <wps:cNvSpPr>
                              <a:spLocks/>
                            </wps:cNvSpPr>
                            <wps:spPr bwMode="auto">
                              <a:xfrm>
                                <a:off x="6236140" y="2596618"/>
                                <a:ext cx="2028825" cy="2195513"/>
                              </a:xfrm>
                              <a:custGeom>
                                <a:avLst/>
                                <a:gdLst>
                                  <a:gd name="T0" fmla="*/ 452 w 905"/>
                                  <a:gd name="T1" fmla="*/ 0 h 977"/>
                                  <a:gd name="T2" fmla="*/ 0 w 905"/>
                                  <a:gd name="T3" fmla="*/ 452 h 977"/>
                                  <a:gd name="T4" fmla="*/ 273 w 905"/>
                                  <a:gd name="T5" fmla="*/ 868 h 977"/>
                                  <a:gd name="T6" fmla="*/ 273 w 905"/>
                                  <a:gd name="T7" fmla="*/ 955 h 977"/>
                                  <a:gd name="T8" fmla="*/ 281 w 905"/>
                                  <a:gd name="T9" fmla="*/ 972 h 977"/>
                                  <a:gd name="T10" fmla="*/ 296 w 905"/>
                                  <a:gd name="T11" fmla="*/ 977 h 977"/>
                                  <a:gd name="T12" fmla="*/ 300 w 905"/>
                                  <a:gd name="T13" fmla="*/ 977 h 977"/>
                                  <a:gd name="T14" fmla="*/ 613 w 905"/>
                                  <a:gd name="T15" fmla="*/ 922 h 977"/>
                                  <a:gd name="T16" fmla="*/ 632 w 905"/>
                                  <a:gd name="T17" fmla="*/ 899 h 977"/>
                                  <a:gd name="T18" fmla="*/ 632 w 905"/>
                                  <a:gd name="T19" fmla="*/ 868 h 977"/>
                                  <a:gd name="T20" fmla="*/ 905 w 905"/>
                                  <a:gd name="T21" fmla="*/ 452 h 977"/>
                                  <a:gd name="T22" fmla="*/ 452 w 905"/>
                                  <a:gd name="T23" fmla="*/ 0 h 9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05" h="977">
                                    <a:moveTo>
                                      <a:pt x="452" y="0"/>
                                    </a:moveTo>
                                    <a:cubicBezTo>
                                      <a:pt x="203" y="0"/>
                                      <a:pt x="0" y="203"/>
                                      <a:pt x="0" y="452"/>
                                    </a:cubicBezTo>
                                    <a:cubicBezTo>
                                      <a:pt x="0" y="639"/>
                                      <a:pt x="112" y="798"/>
                                      <a:pt x="273" y="868"/>
                                    </a:cubicBezTo>
                                    <a:cubicBezTo>
                                      <a:pt x="273" y="955"/>
                                      <a:pt x="273" y="955"/>
                                      <a:pt x="273" y="955"/>
                                    </a:cubicBezTo>
                                    <a:cubicBezTo>
                                      <a:pt x="273" y="961"/>
                                      <a:pt x="276" y="968"/>
                                      <a:pt x="281" y="972"/>
                                    </a:cubicBezTo>
                                    <a:cubicBezTo>
                                      <a:pt x="285" y="976"/>
                                      <a:pt x="290" y="977"/>
                                      <a:pt x="296" y="977"/>
                                    </a:cubicBezTo>
                                    <a:cubicBezTo>
                                      <a:pt x="297" y="977"/>
                                      <a:pt x="298" y="977"/>
                                      <a:pt x="300" y="977"/>
                                    </a:cubicBezTo>
                                    <a:cubicBezTo>
                                      <a:pt x="613" y="922"/>
                                      <a:pt x="613" y="922"/>
                                      <a:pt x="613" y="922"/>
                                    </a:cubicBezTo>
                                    <a:cubicBezTo>
                                      <a:pt x="624" y="920"/>
                                      <a:pt x="632" y="910"/>
                                      <a:pt x="632" y="899"/>
                                    </a:cubicBezTo>
                                    <a:cubicBezTo>
                                      <a:pt x="632" y="868"/>
                                      <a:pt x="632" y="868"/>
                                      <a:pt x="632" y="868"/>
                                    </a:cubicBezTo>
                                    <a:cubicBezTo>
                                      <a:pt x="792" y="799"/>
                                      <a:pt x="905" y="639"/>
                                      <a:pt x="905" y="452"/>
                                    </a:cubicBezTo>
                                    <a:cubicBezTo>
                                      <a:pt x="905" y="203"/>
                                      <a:pt x="702" y="0"/>
                                      <a:pt x="452" y="0"/>
                                    </a:cubicBezTo>
                                    <a:close/>
                                  </a:path>
                                </a:pathLst>
                              </a:custGeom>
                              <a:grpFill/>
                              <a:ln w="9525">
                                <a:noFill/>
                                <a:round/>
                                <a:headEnd/>
                                <a:tailEnd/>
                              </a:ln>
                            </wps:spPr>
                            <wps:txbx>
                              <w:txbxContent>
                                <w:p w14:paraId="4AB3C0A6" w14:textId="77777777" w:rsidR="00DA4494" w:rsidRPr="00A63884" w:rsidRDefault="00DA4494" w:rsidP="00A63884">
                                  <w:pPr>
                                    <w:rPr>
                                      <w:rFonts w:eastAsia="Times New Roman"/>
                                      <w:sz w:val="16"/>
                                      <w:szCs w:val="16"/>
                                    </w:rPr>
                                  </w:pPr>
                                </w:p>
                              </w:txbxContent>
                            </wps:txbx>
                            <wps:bodyPr vert="horz" wrap="square" lIns="91440" tIns="45720" rIns="91440" bIns="45720" numCol="1" anchor="t" anchorCtr="0" compatLnSpc="1">
                              <a:prstTxWarp prst="textNoShape">
                                <a:avLst/>
                              </a:prstTxWarp>
                            </wps:bodyPr>
                          </wps:wsp>
                        </wpg:grpSp>
                        <wps:wsp>
                          <wps:cNvPr id="219" name="Freeform 31"/>
                          <wps:cNvSpPr>
                            <a:spLocks noEditPoints="1"/>
                          </wps:cNvSpPr>
                          <wps:spPr bwMode="auto">
                            <a:xfrm>
                              <a:off x="6755435" y="3869159"/>
                              <a:ext cx="1178532" cy="938406"/>
                            </a:xfrm>
                            <a:custGeom>
                              <a:avLst/>
                              <a:gdLst>
                                <a:gd name="T0" fmla="*/ 1124 w 3749"/>
                                <a:gd name="T1" fmla="*/ 1845 h 3535"/>
                                <a:gd name="T2" fmla="*/ 1065 w 3749"/>
                                <a:gd name="T3" fmla="*/ 1868 h 3535"/>
                                <a:gd name="T4" fmla="*/ 985 w 3749"/>
                                <a:gd name="T5" fmla="*/ 1934 h 3535"/>
                                <a:gd name="T6" fmla="*/ 903 w 3749"/>
                                <a:gd name="T7" fmla="*/ 2022 h 3535"/>
                                <a:gd name="T8" fmla="*/ 826 w 3749"/>
                                <a:gd name="T9" fmla="*/ 1979 h 3535"/>
                                <a:gd name="T10" fmla="*/ 826 w 3749"/>
                                <a:gd name="T11" fmla="*/ 1888 h 3535"/>
                                <a:gd name="T12" fmla="*/ 903 w 3749"/>
                                <a:gd name="T13" fmla="*/ 1843 h 3535"/>
                                <a:gd name="T14" fmla="*/ 2291 w 3749"/>
                                <a:gd name="T15" fmla="*/ 1328 h 3535"/>
                                <a:gd name="T16" fmla="*/ 2336 w 3749"/>
                                <a:gd name="T17" fmla="*/ 1405 h 3535"/>
                                <a:gd name="T18" fmla="*/ 2291 w 3749"/>
                                <a:gd name="T19" fmla="*/ 1483 h 3535"/>
                                <a:gd name="T20" fmla="*/ 880 w 3749"/>
                                <a:gd name="T21" fmla="*/ 1492 h 3535"/>
                                <a:gd name="T22" fmla="*/ 817 w 3749"/>
                                <a:gd name="T23" fmla="*/ 1429 h 3535"/>
                                <a:gd name="T24" fmla="*/ 840 w 3749"/>
                                <a:gd name="T25" fmla="*/ 1342 h 3535"/>
                                <a:gd name="T26" fmla="*/ 405 w 3749"/>
                                <a:gd name="T27" fmla="*/ 1039 h 3535"/>
                                <a:gd name="T28" fmla="*/ 239 w 3749"/>
                                <a:gd name="T29" fmla="*/ 1228 h 3535"/>
                                <a:gd name="T30" fmla="*/ 188 w 3749"/>
                                <a:gd name="T31" fmla="*/ 1280 h 3535"/>
                                <a:gd name="T32" fmla="*/ 183 w 3749"/>
                                <a:gd name="T33" fmla="*/ 3283 h 3535"/>
                                <a:gd name="T34" fmla="*/ 251 w 3749"/>
                                <a:gd name="T35" fmla="*/ 3350 h 3535"/>
                                <a:gd name="T36" fmla="*/ 1054 w 3749"/>
                                <a:gd name="T37" fmla="*/ 2050 h 3535"/>
                                <a:gd name="T38" fmla="*/ 1151 w 3749"/>
                                <a:gd name="T39" fmla="*/ 1964 h 3535"/>
                                <a:gd name="T40" fmla="*/ 2749 w 3749"/>
                                <a:gd name="T41" fmla="*/ 1437 h 3535"/>
                                <a:gd name="T42" fmla="*/ 2865 w 3749"/>
                                <a:gd name="T43" fmla="*/ 1489 h 3535"/>
                                <a:gd name="T44" fmla="*/ 2925 w 3749"/>
                                <a:gd name="T45" fmla="*/ 1600 h 3535"/>
                                <a:gd name="T46" fmla="*/ 3656 w 3749"/>
                                <a:gd name="T47" fmla="*/ 1953 h 3535"/>
                                <a:gd name="T48" fmla="*/ 3728 w 3749"/>
                                <a:gd name="T49" fmla="*/ 1997 h 3535"/>
                                <a:gd name="T50" fmla="*/ 3747 w 3749"/>
                                <a:gd name="T51" fmla="*/ 2089 h 3535"/>
                                <a:gd name="T52" fmla="*/ 3049 w 3749"/>
                                <a:gd name="T53" fmla="*/ 3429 h 3535"/>
                                <a:gd name="T54" fmla="*/ 2953 w 3749"/>
                                <a:gd name="T55" fmla="*/ 3510 h 3535"/>
                                <a:gd name="T56" fmla="*/ 212 w 3749"/>
                                <a:gd name="T57" fmla="*/ 3535 h 3535"/>
                                <a:gd name="T58" fmla="*/ 87 w 3749"/>
                                <a:gd name="T59" fmla="*/ 3493 h 3535"/>
                                <a:gd name="T60" fmla="*/ 10 w 3749"/>
                                <a:gd name="T61" fmla="*/ 3388 h 3535"/>
                                <a:gd name="T62" fmla="*/ 3 w 3749"/>
                                <a:gd name="T63" fmla="*/ 1214 h 3535"/>
                                <a:gd name="T64" fmla="*/ 76 w 3749"/>
                                <a:gd name="T65" fmla="*/ 1090 h 3535"/>
                                <a:gd name="T66" fmla="*/ 212 w 3749"/>
                                <a:gd name="T67" fmla="*/ 1039 h 3535"/>
                                <a:gd name="T68" fmla="*/ 2269 w 3749"/>
                                <a:gd name="T69" fmla="*/ 795 h 3535"/>
                                <a:gd name="T70" fmla="*/ 2332 w 3749"/>
                                <a:gd name="T71" fmla="*/ 858 h 3535"/>
                                <a:gd name="T72" fmla="*/ 2309 w 3749"/>
                                <a:gd name="T73" fmla="*/ 945 h 3535"/>
                                <a:gd name="T74" fmla="*/ 903 w 3749"/>
                                <a:gd name="T75" fmla="*/ 972 h 3535"/>
                                <a:gd name="T76" fmla="*/ 826 w 3749"/>
                                <a:gd name="T77" fmla="*/ 927 h 3535"/>
                                <a:gd name="T78" fmla="*/ 826 w 3749"/>
                                <a:gd name="T79" fmla="*/ 836 h 3535"/>
                                <a:gd name="T80" fmla="*/ 903 w 3749"/>
                                <a:gd name="T81" fmla="*/ 792 h 3535"/>
                                <a:gd name="T82" fmla="*/ 2166 w 3749"/>
                                <a:gd name="T83" fmla="*/ 261 h 3535"/>
                                <a:gd name="T84" fmla="*/ 2133 w 3749"/>
                                <a:gd name="T85" fmla="*/ 12 h 3535"/>
                                <a:gd name="T86" fmla="*/ 2617 w 3749"/>
                                <a:gd name="T87" fmla="*/ 550 h 3535"/>
                                <a:gd name="T88" fmla="*/ 2474 w 3749"/>
                                <a:gd name="T89" fmla="*/ 680 h 3535"/>
                                <a:gd name="T90" fmla="*/ 2438 w 3749"/>
                                <a:gd name="T91" fmla="*/ 643 h 3535"/>
                                <a:gd name="T92" fmla="*/ 2042 w 3749"/>
                                <a:gd name="T93" fmla="*/ 621 h 3535"/>
                                <a:gd name="T94" fmla="*/ 2021 w 3749"/>
                                <a:gd name="T95" fmla="*/ 183 h 3535"/>
                                <a:gd name="T96" fmla="*/ 1985 w 3749"/>
                                <a:gd name="T97" fmla="*/ 146 h 3535"/>
                                <a:gd name="T98" fmla="*/ 676 w 3749"/>
                                <a:gd name="T99" fmla="*/ 164 h 3535"/>
                                <a:gd name="T100" fmla="*/ 561 w 3749"/>
                                <a:gd name="T101" fmla="*/ 2779 h 3535"/>
                                <a:gd name="T102" fmla="*/ 540 w 3749"/>
                                <a:gd name="T103" fmla="*/ 2761 h 3535"/>
                                <a:gd name="T104" fmla="*/ 528 w 3749"/>
                                <a:gd name="T105" fmla="*/ 2657 h 3535"/>
                                <a:gd name="T106" fmla="*/ 527 w 3749"/>
                                <a:gd name="T107" fmla="*/ 2383 h 3535"/>
                                <a:gd name="T108" fmla="*/ 526 w 3749"/>
                                <a:gd name="T109" fmla="*/ 2048 h 3535"/>
                                <a:gd name="T110" fmla="*/ 526 w 3749"/>
                                <a:gd name="T111" fmla="*/ 1677 h 3535"/>
                                <a:gd name="T112" fmla="*/ 526 w 3749"/>
                                <a:gd name="T113" fmla="*/ 1298 h 3535"/>
                                <a:gd name="T114" fmla="*/ 527 w 3749"/>
                                <a:gd name="T115" fmla="*/ 936 h 3535"/>
                                <a:gd name="T116" fmla="*/ 527 w 3749"/>
                                <a:gd name="T117" fmla="*/ 616 h 3535"/>
                                <a:gd name="T118" fmla="*/ 528 w 3749"/>
                                <a:gd name="T119" fmla="*/ 367 h 3535"/>
                                <a:gd name="T120" fmla="*/ 528 w 3749"/>
                                <a:gd name="T121" fmla="*/ 212 h 3535"/>
                                <a:gd name="T122" fmla="*/ 531 w 3749"/>
                                <a:gd name="T123" fmla="*/ 139 h 3535"/>
                                <a:gd name="T124" fmla="*/ 605 w 3749"/>
                                <a:gd name="T125" fmla="*/ 30 h 35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3749" h="3535">
                                  <a:moveTo>
                                    <a:pt x="903" y="1843"/>
                                  </a:moveTo>
                                  <a:lnTo>
                                    <a:pt x="1133" y="1843"/>
                                  </a:lnTo>
                                  <a:lnTo>
                                    <a:pt x="1131" y="1843"/>
                                  </a:lnTo>
                                  <a:lnTo>
                                    <a:pt x="1124" y="1845"/>
                                  </a:lnTo>
                                  <a:lnTo>
                                    <a:pt x="1112" y="1848"/>
                                  </a:lnTo>
                                  <a:lnTo>
                                    <a:pt x="1100" y="1852"/>
                                  </a:lnTo>
                                  <a:lnTo>
                                    <a:pt x="1082" y="1859"/>
                                  </a:lnTo>
                                  <a:lnTo>
                                    <a:pt x="1065" y="1868"/>
                                  </a:lnTo>
                                  <a:lnTo>
                                    <a:pt x="1046" y="1880"/>
                                  </a:lnTo>
                                  <a:lnTo>
                                    <a:pt x="1025" y="1895"/>
                                  </a:lnTo>
                                  <a:lnTo>
                                    <a:pt x="1005" y="1912"/>
                                  </a:lnTo>
                                  <a:lnTo>
                                    <a:pt x="985" y="1934"/>
                                  </a:lnTo>
                                  <a:lnTo>
                                    <a:pt x="967" y="1959"/>
                                  </a:lnTo>
                                  <a:lnTo>
                                    <a:pt x="950" y="1989"/>
                                  </a:lnTo>
                                  <a:lnTo>
                                    <a:pt x="936" y="2022"/>
                                  </a:lnTo>
                                  <a:lnTo>
                                    <a:pt x="903" y="2022"/>
                                  </a:lnTo>
                                  <a:lnTo>
                                    <a:pt x="880" y="2020"/>
                                  </a:lnTo>
                                  <a:lnTo>
                                    <a:pt x="858" y="2011"/>
                                  </a:lnTo>
                                  <a:lnTo>
                                    <a:pt x="840" y="1997"/>
                                  </a:lnTo>
                                  <a:lnTo>
                                    <a:pt x="826" y="1979"/>
                                  </a:lnTo>
                                  <a:lnTo>
                                    <a:pt x="817" y="1957"/>
                                  </a:lnTo>
                                  <a:lnTo>
                                    <a:pt x="813" y="1933"/>
                                  </a:lnTo>
                                  <a:lnTo>
                                    <a:pt x="817" y="1908"/>
                                  </a:lnTo>
                                  <a:lnTo>
                                    <a:pt x="826" y="1888"/>
                                  </a:lnTo>
                                  <a:lnTo>
                                    <a:pt x="840" y="1869"/>
                                  </a:lnTo>
                                  <a:lnTo>
                                    <a:pt x="858" y="1856"/>
                                  </a:lnTo>
                                  <a:lnTo>
                                    <a:pt x="880" y="1846"/>
                                  </a:lnTo>
                                  <a:lnTo>
                                    <a:pt x="903" y="1843"/>
                                  </a:lnTo>
                                  <a:close/>
                                  <a:moveTo>
                                    <a:pt x="903" y="1315"/>
                                  </a:moveTo>
                                  <a:lnTo>
                                    <a:pt x="2245" y="1315"/>
                                  </a:lnTo>
                                  <a:lnTo>
                                    <a:pt x="2269" y="1319"/>
                                  </a:lnTo>
                                  <a:lnTo>
                                    <a:pt x="2291" y="1328"/>
                                  </a:lnTo>
                                  <a:lnTo>
                                    <a:pt x="2309" y="1342"/>
                                  </a:lnTo>
                                  <a:lnTo>
                                    <a:pt x="2323" y="1360"/>
                                  </a:lnTo>
                                  <a:lnTo>
                                    <a:pt x="2332" y="1382"/>
                                  </a:lnTo>
                                  <a:lnTo>
                                    <a:pt x="2336" y="1405"/>
                                  </a:lnTo>
                                  <a:lnTo>
                                    <a:pt x="2332" y="1429"/>
                                  </a:lnTo>
                                  <a:lnTo>
                                    <a:pt x="2323" y="1451"/>
                                  </a:lnTo>
                                  <a:lnTo>
                                    <a:pt x="2309" y="1469"/>
                                  </a:lnTo>
                                  <a:lnTo>
                                    <a:pt x="2291" y="1483"/>
                                  </a:lnTo>
                                  <a:lnTo>
                                    <a:pt x="2269" y="1492"/>
                                  </a:lnTo>
                                  <a:lnTo>
                                    <a:pt x="2245" y="1496"/>
                                  </a:lnTo>
                                  <a:lnTo>
                                    <a:pt x="903" y="1496"/>
                                  </a:lnTo>
                                  <a:lnTo>
                                    <a:pt x="880" y="1492"/>
                                  </a:lnTo>
                                  <a:lnTo>
                                    <a:pt x="858" y="1483"/>
                                  </a:lnTo>
                                  <a:lnTo>
                                    <a:pt x="840" y="1469"/>
                                  </a:lnTo>
                                  <a:lnTo>
                                    <a:pt x="826" y="1451"/>
                                  </a:lnTo>
                                  <a:lnTo>
                                    <a:pt x="817" y="1429"/>
                                  </a:lnTo>
                                  <a:lnTo>
                                    <a:pt x="813" y="1405"/>
                                  </a:lnTo>
                                  <a:lnTo>
                                    <a:pt x="817" y="1382"/>
                                  </a:lnTo>
                                  <a:lnTo>
                                    <a:pt x="826" y="1360"/>
                                  </a:lnTo>
                                  <a:lnTo>
                                    <a:pt x="840" y="1342"/>
                                  </a:lnTo>
                                  <a:lnTo>
                                    <a:pt x="858" y="1328"/>
                                  </a:lnTo>
                                  <a:lnTo>
                                    <a:pt x="880" y="1319"/>
                                  </a:lnTo>
                                  <a:lnTo>
                                    <a:pt x="903" y="1315"/>
                                  </a:lnTo>
                                  <a:close/>
                                  <a:moveTo>
                                    <a:pt x="405" y="1039"/>
                                  </a:moveTo>
                                  <a:lnTo>
                                    <a:pt x="405" y="1221"/>
                                  </a:lnTo>
                                  <a:lnTo>
                                    <a:pt x="276" y="1221"/>
                                  </a:lnTo>
                                  <a:lnTo>
                                    <a:pt x="258" y="1222"/>
                                  </a:lnTo>
                                  <a:lnTo>
                                    <a:pt x="239" y="1228"/>
                                  </a:lnTo>
                                  <a:lnTo>
                                    <a:pt x="222" y="1237"/>
                                  </a:lnTo>
                                  <a:lnTo>
                                    <a:pt x="208" y="1249"/>
                                  </a:lnTo>
                                  <a:lnTo>
                                    <a:pt x="196" y="1264"/>
                                  </a:lnTo>
                                  <a:lnTo>
                                    <a:pt x="188" y="1280"/>
                                  </a:lnTo>
                                  <a:lnTo>
                                    <a:pt x="182" y="1298"/>
                                  </a:lnTo>
                                  <a:lnTo>
                                    <a:pt x="180" y="1316"/>
                                  </a:lnTo>
                                  <a:lnTo>
                                    <a:pt x="180" y="3258"/>
                                  </a:lnTo>
                                  <a:lnTo>
                                    <a:pt x="183" y="3283"/>
                                  </a:lnTo>
                                  <a:lnTo>
                                    <a:pt x="194" y="3306"/>
                                  </a:lnTo>
                                  <a:lnTo>
                                    <a:pt x="208" y="3326"/>
                                  </a:lnTo>
                                  <a:lnTo>
                                    <a:pt x="228" y="3341"/>
                                  </a:lnTo>
                                  <a:lnTo>
                                    <a:pt x="251" y="3350"/>
                                  </a:lnTo>
                                  <a:lnTo>
                                    <a:pt x="276" y="3353"/>
                                  </a:lnTo>
                                  <a:lnTo>
                                    <a:pt x="409" y="3353"/>
                                  </a:lnTo>
                                  <a:lnTo>
                                    <a:pt x="1037" y="2080"/>
                                  </a:lnTo>
                                  <a:lnTo>
                                    <a:pt x="1054" y="2050"/>
                                  </a:lnTo>
                                  <a:lnTo>
                                    <a:pt x="1074" y="2022"/>
                                  </a:lnTo>
                                  <a:lnTo>
                                    <a:pt x="1098" y="1998"/>
                                  </a:lnTo>
                                  <a:lnTo>
                                    <a:pt x="1124" y="1979"/>
                                  </a:lnTo>
                                  <a:lnTo>
                                    <a:pt x="1151" y="1964"/>
                                  </a:lnTo>
                                  <a:lnTo>
                                    <a:pt x="1181" y="1954"/>
                                  </a:lnTo>
                                  <a:lnTo>
                                    <a:pt x="1211" y="1951"/>
                                  </a:lnTo>
                                  <a:lnTo>
                                    <a:pt x="2748" y="1951"/>
                                  </a:lnTo>
                                  <a:lnTo>
                                    <a:pt x="2749" y="1437"/>
                                  </a:lnTo>
                                  <a:lnTo>
                                    <a:pt x="2781" y="1443"/>
                                  </a:lnTo>
                                  <a:lnTo>
                                    <a:pt x="2812" y="1454"/>
                                  </a:lnTo>
                                  <a:lnTo>
                                    <a:pt x="2840" y="1469"/>
                                  </a:lnTo>
                                  <a:lnTo>
                                    <a:pt x="2865" y="1489"/>
                                  </a:lnTo>
                                  <a:lnTo>
                                    <a:pt x="2887" y="1513"/>
                                  </a:lnTo>
                                  <a:lnTo>
                                    <a:pt x="2904" y="1539"/>
                                  </a:lnTo>
                                  <a:lnTo>
                                    <a:pt x="2917" y="1568"/>
                                  </a:lnTo>
                                  <a:lnTo>
                                    <a:pt x="2925" y="1600"/>
                                  </a:lnTo>
                                  <a:lnTo>
                                    <a:pt x="2929" y="1634"/>
                                  </a:lnTo>
                                  <a:lnTo>
                                    <a:pt x="2929" y="1951"/>
                                  </a:lnTo>
                                  <a:lnTo>
                                    <a:pt x="3633" y="1951"/>
                                  </a:lnTo>
                                  <a:lnTo>
                                    <a:pt x="3656" y="1953"/>
                                  </a:lnTo>
                                  <a:lnTo>
                                    <a:pt x="3677" y="1959"/>
                                  </a:lnTo>
                                  <a:lnTo>
                                    <a:pt x="3696" y="1968"/>
                                  </a:lnTo>
                                  <a:lnTo>
                                    <a:pt x="3714" y="1981"/>
                                  </a:lnTo>
                                  <a:lnTo>
                                    <a:pt x="3728" y="1997"/>
                                  </a:lnTo>
                                  <a:lnTo>
                                    <a:pt x="3739" y="2016"/>
                                  </a:lnTo>
                                  <a:lnTo>
                                    <a:pt x="3747" y="2038"/>
                                  </a:lnTo>
                                  <a:lnTo>
                                    <a:pt x="3749" y="2062"/>
                                  </a:lnTo>
                                  <a:lnTo>
                                    <a:pt x="3747" y="2089"/>
                                  </a:lnTo>
                                  <a:lnTo>
                                    <a:pt x="3740" y="2116"/>
                                  </a:lnTo>
                                  <a:lnTo>
                                    <a:pt x="3726" y="2148"/>
                                  </a:lnTo>
                                  <a:lnTo>
                                    <a:pt x="3064" y="3405"/>
                                  </a:lnTo>
                                  <a:lnTo>
                                    <a:pt x="3049" y="3429"/>
                                  </a:lnTo>
                                  <a:lnTo>
                                    <a:pt x="3030" y="3452"/>
                                  </a:lnTo>
                                  <a:lnTo>
                                    <a:pt x="3006" y="3474"/>
                                  </a:lnTo>
                                  <a:lnTo>
                                    <a:pt x="2980" y="3493"/>
                                  </a:lnTo>
                                  <a:lnTo>
                                    <a:pt x="2953" y="3510"/>
                                  </a:lnTo>
                                  <a:lnTo>
                                    <a:pt x="2924" y="3522"/>
                                  </a:lnTo>
                                  <a:lnTo>
                                    <a:pt x="2896" y="3531"/>
                                  </a:lnTo>
                                  <a:lnTo>
                                    <a:pt x="2868" y="3534"/>
                                  </a:lnTo>
                                  <a:lnTo>
                                    <a:pt x="212" y="3535"/>
                                  </a:lnTo>
                                  <a:lnTo>
                                    <a:pt x="179" y="3531"/>
                                  </a:lnTo>
                                  <a:lnTo>
                                    <a:pt x="145" y="3525"/>
                                  </a:lnTo>
                                  <a:lnTo>
                                    <a:pt x="116" y="3512"/>
                                  </a:lnTo>
                                  <a:lnTo>
                                    <a:pt x="87" y="3493"/>
                                  </a:lnTo>
                                  <a:lnTo>
                                    <a:pt x="62" y="3473"/>
                                  </a:lnTo>
                                  <a:lnTo>
                                    <a:pt x="40" y="3446"/>
                                  </a:lnTo>
                                  <a:lnTo>
                                    <a:pt x="23" y="3419"/>
                                  </a:lnTo>
                                  <a:lnTo>
                                    <a:pt x="10" y="3388"/>
                                  </a:lnTo>
                                  <a:lnTo>
                                    <a:pt x="2" y="3356"/>
                                  </a:lnTo>
                                  <a:lnTo>
                                    <a:pt x="0" y="3322"/>
                                  </a:lnTo>
                                  <a:lnTo>
                                    <a:pt x="0" y="1252"/>
                                  </a:lnTo>
                                  <a:lnTo>
                                    <a:pt x="3" y="1214"/>
                                  </a:lnTo>
                                  <a:lnTo>
                                    <a:pt x="14" y="1179"/>
                                  </a:lnTo>
                                  <a:lnTo>
                                    <a:pt x="30" y="1145"/>
                                  </a:lnTo>
                                  <a:lnTo>
                                    <a:pt x="50" y="1115"/>
                                  </a:lnTo>
                                  <a:lnTo>
                                    <a:pt x="76" y="1090"/>
                                  </a:lnTo>
                                  <a:lnTo>
                                    <a:pt x="105" y="1069"/>
                                  </a:lnTo>
                                  <a:lnTo>
                                    <a:pt x="137" y="1053"/>
                                  </a:lnTo>
                                  <a:lnTo>
                                    <a:pt x="174" y="1043"/>
                                  </a:lnTo>
                                  <a:lnTo>
                                    <a:pt x="212" y="1039"/>
                                  </a:lnTo>
                                  <a:lnTo>
                                    <a:pt x="405" y="1039"/>
                                  </a:lnTo>
                                  <a:close/>
                                  <a:moveTo>
                                    <a:pt x="903" y="792"/>
                                  </a:moveTo>
                                  <a:lnTo>
                                    <a:pt x="2245" y="792"/>
                                  </a:lnTo>
                                  <a:lnTo>
                                    <a:pt x="2269" y="795"/>
                                  </a:lnTo>
                                  <a:lnTo>
                                    <a:pt x="2291" y="804"/>
                                  </a:lnTo>
                                  <a:lnTo>
                                    <a:pt x="2309" y="818"/>
                                  </a:lnTo>
                                  <a:lnTo>
                                    <a:pt x="2323" y="836"/>
                                  </a:lnTo>
                                  <a:lnTo>
                                    <a:pt x="2332" y="858"/>
                                  </a:lnTo>
                                  <a:lnTo>
                                    <a:pt x="2336" y="882"/>
                                  </a:lnTo>
                                  <a:lnTo>
                                    <a:pt x="2332" y="906"/>
                                  </a:lnTo>
                                  <a:lnTo>
                                    <a:pt x="2323" y="927"/>
                                  </a:lnTo>
                                  <a:lnTo>
                                    <a:pt x="2309" y="945"/>
                                  </a:lnTo>
                                  <a:lnTo>
                                    <a:pt x="2291" y="959"/>
                                  </a:lnTo>
                                  <a:lnTo>
                                    <a:pt x="2269" y="968"/>
                                  </a:lnTo>
                                  <a:lnTo>
                                    <a:pt x="2245" y="972"/>
                                  </a:lnTo>
                                  <a:lnTo>
                                    <a:pt x="903" y="972"/>
                                  </a:lnTo>
                                  <a:lnTo>
                                    <a:pt x="880" y="968"/>
                                  </a:lnTo>
                                  <a:lnTo>
                                    <a:pt x="858" y="959"/>
                                  </a:lnTo>
                                  <a:lnTo>
                                    <a:pt x="840" y="945"/>
                                  </a:lnTo>
                                  <a:lnTo>
                                    <a:pt x="826" y="927"/>
                                  </a:lnTo>
                                  <a:lnTo>
                                    <a:pt x="817" y="906"/>
                                  </a:lnTo>
                                  <a:lnTo>
                                    <a:pt x="813" y="882"/>
                                  </a:lnTo>
                                  <a:lnTo>
                                    <a:pt x="817" y="858"/>
                                  </a:lnTo>
                                  <a:lnTo>
                                    <a:pt x="826" y="836"/>
                                  </a:lnTo>
                                  <a:lnTo>
                                    <a:pt x="840" y="818"/>
                                  </a:lnTo>
                                  <a:lnTo>
                                    <a:pt x="858" y="804"/>
                                  </a:lnTo>
                                  <a:lnTo>
                                    <a:pt x="880" y="795"/>
                                  </a:lnTo>
                                  <a:lnTo>
                                    <a:pt x="903" y="792"/>
                                  </a:lnTo>
                                  <a:close/>
                                  <a:moveTo>
                                    <a:pt x="2166" y="261"/>
                                  </a:moveTo>
                                  <a:lnTo>
                                    <a:pt x="2166" y="497"/>
                                  </a:lnTo>
                                  <a:lnTo>
                                    <a:pt x="2383" y="497"/>
                                  </a:lnTo>
                                  <a:lnTo>
                                    <a:pt x="2166" y="261"/>
                                  </a:lnTo>
                                  <a:close/>
                                  <a:moveTo>
                                    <a:pt x="702" y="0"/>
                                  </a:moveTo>
                                  <a:lnTo>
                                    <a:pt x="2090" y="0"/>
                                  </a:lnTo>
                                  <a:lnTo>
                                    <a:pt x="2112" y="4"/>
                                  </a:lnTo>
                                  <a:lnTo>
                                    <a:pt x="2133" y="12"/>
                                  </a:lnTo>
                                  <a:lnTo>
                                    <a:pt x="2149" y="26"/>
                                  </a:lnTo>
                                  <a:lnTo>
                                    <a:pt x="2598" y="515"/>
                                  </a:lnTo>
                                  <a:lnTo>
                                    <a:pt x="2609" y="531"/>
                                  </a:lnTo>
                                  <a:lnTo>
                                    <a:pt x="2617" y="550"/>
                                  </a:lnTo>
                                  <a:lnTo>
                                    <a:pt x="2620" y="569"/>
                                  </a:lnTo>
                                  <a:lnTo>
                                    <a:pt x="2620" y="1838"/>
                                  </a:lnTo>
                                  <a:lnTo>
                                    <a:pt x="2474" y="1838"/>
                                  </a:lnTo>
                                  <a:lnTo>
                                    <a:pt x="2474" y="680"/>
                                  </a:lnTo>
                                  <a:lnTo>
                                    <a:pt x="2471" y="665"/>
                                  </a:lnTo>
                                  <a:lnTo>
                                    <a:pt x="2463" y="653"/>
                                  </a:lnTo>
                                  <a:lnTo>
                                    <a:pt x="2451" y="645"/>
                                  </a:lnTo>
                                  <a:lnTo>
                                    <a:pt x="2438" y="643"/>
                                  </a:lnTo>
                                  <a:lnTo>
                                    <a:pt x="2094" y="643"/>
                                  </a:lnTo>
                                  <a:lnTo>
                                    <a:pt x="2074" y="641"/>
                                  </a:lnTo>
                                  <a:lnTo>
                                    <a:pt x="2057" y="633"/>
                                  </a:lnTo>
                                  <a:lnTo>
                                    <a:pt x="2042" y="621"/>
                                  </a:lnTo>
                                  <a:lnTo>
                                    <a:pt x="2031" y="606"/>
                                  </a:lnTo>
                                  <a:lnTo>
                                    <a:pt x="2023" y="589"/>
                                  </a:lnTo>
                                  <a:lnTo>
                                    <a:pt x="2021" y="569"/>
                                  </a:lnTo>
                                  <a:lnTo>
                                    <a:pt x="2021" y="183"/>
                                  </a:lnTo>
                                  <a:lnTo>
                                    <a:pt x="2018" y="168"/>
                                  </a:lnTo>
                                  <a:lnTo>
                                    <a:pt x="2010" y="157"/>
                                  </a:lnTo>
                                  <a:lnTo>
                                    <a:pt x="1999" y="150"/>
                                  </a:lnTo>
                                  <a:lnTo>
                                    <a:pt x="1985" y="146"/>
                                  </a:lnTo>
                                  <a:lnTo>
                                    <a:pt x="702" y="146"/>
                                  </a:lnTo>
                                  <a:lnTo>
                                    <a:pt x="691" y="149"/>
                                  </a:lnTo>
                                  <a:lnTo>
                                    <a:pt x="683" y="154"/>
                                  </a:lnTo>
                                  <a:lnTo>
                                    <a:pt x="676" y="164"/>
                                  </a:lnTo>
                                  <a:lnTo>
                                    <a:pt x="675" y="174"/>
                                  </a:lnTo>
                                  <a:lnTo>
                                    <a:pt x="675" y="2552"/>
                                  </a:lnTo>
                                  <a:lnTo>
                                    <a:pt x="562" y="2779"/>
                                  </a:lnTo>
                                  <a:lnTo>
                                    <a:pt x="561" y="2779"/>
                                  </a:lnTo>
                                  <a:lnTo>
                                    <a:pt x="558" y="2777"/>
                                  </a:lnTo>
                                  <a:lnTo>
                                    <a:pt x="552" y="2775"/>
                                  </a:lnTo>
                                  <a:lnTo>
                                    <a:pt x="545" y="2769"/>
                                  </a:lnTo>
                                  <a:lnTo>
                                    <a:pt x="540" y="2761"/>
                                  </a:lnTo>
                                  <a:lnTo>
                                    <a:pt x="534" y="2750"/>
                                  </a:lnTo>
                                  <a:lnTo>
                                    <a:pt x="530" y="2734"/>
                                  </a:lnTo>
                                  <a:lnTo>
                                    <a:pt x="528" y="2712"/>
                                  </a:lnTo>
                                  <a:lnTo>
                                    <a:pt x="528" y="2657"/>
                                  </a:lnTo>
                                  <a:lnTo>
                                    <a:pt x="528" y="2596"/>
                                  </a:lnTo>
                                  <a:lnTo>
                                    <a:pt x="527" y="2529"/>
                                  </a:lnTo>
                                  <a:lnTo>
                                    <a:pt x="527" y="2458"/>
                                  </a:lnTo>
                                  <a:lnTo>
                                    <a:pt x="527" y="2383"/>
                                  </a:lnTo>
                                  <a:lnTo>
                                    <a:pt x="527" y="2304"/>
                                  </a:lnTo>
                                  <a:lnTo>
                                    <a:pt x="526" y="2221"/>
                                  </a:lnTo>
                                  <a:lnTo>
                                    <a:pt x="526" y="2136"/>
                                  </a:lnTo>
                                  <a:lnTo>
                                    <a:pt x="526" y="2048"/>
                                  </a:lnTo>
                                  <a:lnTo>
                                    <a:pt x="526" y="1958"/>
                                  </a:lnTo>
                                  <a:lnTo>
                                    <a:pt x="526" y="1866"/>
                                  </a:lnTo>
                                  <a:lnTo>
                                    <a:pt x="526" y="1773"/>
                                  </a:lnTo>
                                  <a:lnTo>
                                    <a:pt x="526" y="1677"/>
                                  </a:lnTo>
                                  <a:lnTo>
                                    <a:pt x="526" y="1583"/>
                                  </a:lnTo>
                                  <a:lnTo>
                                    <a:pt x="526" y="1488"/>
                                  </a:lnTo>
                                  <a:lnTo>
                                    <a:pt x="526" y="1392"/>
                                  </a:lnTo>
                                  <a:lnTo>
                                    <a:pt x="526" y="1298"/>
                                  </a:lnTo>
                                  <a:lnTo>
                                    <a:pt x="526" y="1205"/>
                                  </a:lnTo>
                                  <a:lnTo>
                                    <a:pt x="527" y="1114"/>
                                  </a:lnTo>
                                  <a:lnTo>
                                    <a:pt x="527" y="1023"/>
                                  </a:lnTo>
                                  <a:lnTo>
                                    <a:pt x="527" y="936"/>
                                  </a:lnTo>
                                  <a:lnTo>
                                    <a:pt x="527" y="851"/>
                                  </a:lnTo>
                                  <a:lnTo>
                                    <a:pt x="527" y="769"/>
                                  </a:lnTo>
                                  <a:lnTo>
                                    <a:pt x="527" y="691"/>
                                  </a:lnTo>
                                  <a:lnTo>
                                    <a:pt x="527" y="616"/>
                                  </a:lnTo>
                                  <a:lnTo>
                                    <a:pt x="527" y="548"/>
                                  </a:lnTo>
                                  <a:lnTo>
                                    <a:pt x="528" y="482"/>
                                  </a:lnTo>
                                  <a:lnTo>
                                    <a:pt x="528" y="421"/>
                                  </a:lnTo>
                                  <a:lnTo>
                                    <a:pt x="528" y="367"/>
                                  </a:lnTo>
                                  <a:lnTo>
                                    <a:pt x="528" y="319"/>
                                  </a:lnTo>
                                  <a:lnTo>
                                    <a:pt x="528" y="276"/>
                                  </a:lnTo>
                                  <a:lnTo>
                                    <a:pt x="528" y="241"/>
                                  </a:lnTo>
                                  <a:lnTo>
                                    <a:pt x="528" y="212"/>
                                  </a:lnTo>
                                  <a:lnTo>
                                    <a:pt x="528" y="191"/>
                                  </a:lnTo>
                                  <a:lnTo>
                                    <a:pt x="528" y="179"/>
                                  </a:lnTo>
                                  <a:lnTo>
                                    <a:pt x="528" y="174"/>
                                  </a:lnTo>
                                  <a:lnTo>
                                    <a:pt x="531" y="139"/>
                                  </a:lnTo>
                                  <a:lnTo>
                                    <a:pt x="542" y="106"/>
                                  </a:lnTo>
                                  <a:lnTo>
                                    <a:pt x="558" y="77"/>
                                  </a:lnTo>
                                  <a:lnTo>
                                    <a:pt x="580" y="51"/>
                                  </a:lnTo>
                                  <a:lnTo>
                                    <a:pt x="605" y="30"/>
                                  </a:lnTo>
                                  <a:lnTo>
                                    <a:pt x="635" y="14"/>
                                  </a:lnTo>
                                  <a:lnTo>
                                    <a:pt x="667" y="4"/>
                                  </a:lnTo>
                                  <a:lnTo>
                                    <a:pt x="702" y="0"/>
                                  </a:lnTo>
                                  <a:close/>
                                </a:path>
                              </a:pathLst>
                            </a:custGeom>
                            <a:solidFill>
                              <a:srgbClr val="1F497D">
                                <a:lumMod val="75000"/>
                              </a:srgbClr>
                            </a:solidFill>
                            <a:ln w="0">
                              <a:noFill/>
                              <a:prstDash val="solid"/>
                              <a:round/>
                              <a:headEnd/>
                              <a:tailEnd/>
                            </a:ln>
                          </wps:spPr>
                          <wps:txbx>
                            <w:txbxContent>
                              <w:p w14:paraId="2C927722" w14:textId="77777777" w:rsidR="00DA4494" w:rsidRPr="00A63884" w:rsidRDefault="00DA4494" w:rsidP="00A63884">
                                <w:pPr>
                                  <w:rPr>
                                    <w:rFonts w:eastAsia="Times New Roman"/>
                                    <w:sz w:val="16"/>
                                    <w:szCs w:val="16"/>
                                  </w:rPr>
                                </w:pPr>
                              </w:p>
                            </w:txbxContent>
                          </wps:txbx>
                          <wps:bodyPr vert="horz" wrap="square" lIns="91440" tIns="45720" rIns="91440" bIns="45720" numCol="1" anchor="t" anchorCtr="0" compatLnSpc="1">
                            <a:prstTxWarp prst="textNoShape">
                              <a:avLst/>
                            </a:prstTxWarp>
                          </wps:bodyPr>
                        </wps:wsp>
                      </wpg:grpSp>
                      <wpg:grpSp>
                        <wpg:cNvPr id="220" name="76 Grupo"/>
                        <wpg:cNvGrpSpPr/>
                        <wpg:grpSpPr>
                          <a:xfrm>
                            <a:off x="1847087" y="3227110"/>
                            <a:ext cx="1152366" cy="1572940"/>
                            <a:chOff x="1847087" y="3227110"/>
                            <a:chExt cx="2030413" cy="2801937"/>
                          </a:xfrm>
                        </wpg:grpSpPr>
                        <wpg:grpSp>
                          <wpg:cNvPr id="221" name="Group 20"/>
                          <wpg:cNvGrpSpPr/>
                          <wpg:grpSpPr>
                            <a:xfrm flipV="1">
                              <a:off x="1847087" y="3227110"/>
                              <a:ext cx="2030413" cy="2801937"/>
                              <a:chOff x="1847087" y="3227110"/>
                              <a:chExt cx="2030413" cy="2801937"/>
                            </a:xfrm>
                            <a:solidFill>
                              <a:srgbClr val="1C75BC"/>
                            </a:solidFill>
                          </wpg:grpSpPr>
                          <wps:wsp>
                            <wps:cNvPr id="222" name="Freeform 5"/>
                            <wps:cNvSpPr>
                              <a:spLocks/>
                            </wps:cNvSpPr>
                            <wps:spPr bwMode="auto">
                              <a:xfrm>
                                <a:off x="2458275" y="5552797"/>
                                <a:ext cx="808038" cy="476250"/>
                              </a:xfrm>
                              <a:custGeom>
                                <a:avLst/>
                                <a:gdLst>
                                  <a:gd name="T0" fmla="*/ 351 w 360"/>
                                  <a:gd name="T1" fmla="*/ 6 h 212"/>
                                  <a:gd name="T2" fmla="*/ 333 w 360"/>
                                  <a:gd name="T3" fmla="*/ 1 h 212"/>
                                  <a:gd name="T4" fmla="*/ 20 w 360"/>
                                  <a:gd name="T5" fmla="*/ 56 h 212"/>
                                  <a:gd name="T6" fmla="*/ 3 w 360"/>
                                  <a:gd name="T7" fmla="*/ 70 h 212"/>
                                  <a:gd name="T8" fmla="*/ 5 w 360"/>
                                  <a:gd name="T9" fmla="*/ 91 h 212"/>
                                  <a:gd name="T10" fmla="*/ 50 w 360"/>
                                  <a:gd name="T11" fmla="*/ 158 h 212"/>
                                  <a:gd name="T12" fmla="*/ 69 w 360"/>
                                  <a:gd name="T13" fmla="*/ 168 h 212"/>
                                  <a:gd name="T14" fmla="*/ 111 w 360"/>
                                  <a:gd name="T15" fmla="*/ 168 h 212"/>
                                  <a:gd name="T16" fmla="*/ 180 w 360"/>
                                  <a:gd name="T17" fmla="*/ 212 h 212"/>
                                  <a:gd name="T18" fmla="*/ 250 w 360"/>
                                  <a:gd name="T19" fmla="*/ 168 h 212"/>
                                  <a:gd name="T20" fmla="*/ 291 w 360"/>
                                  <a:gd name="T21" fmla="*/ 168 h 212"/>
                                  <a:gd name="T22" fmla="*/ 310 w 360"/>
                                  <a:gd name="T23" fmla="*/ 158 h 212"/>
                                  <a:gd name="T24" fmla="*/ 356 w 360"/>
                                  <a:gd name="T25" fmla="*/ 91 h 212"/>
                                  <a:gd name="T26" fmla="*/ 360 w 360"/>
                                  <a:gd name="T27" fmla="*/ 78 h 212"/>
                                  <a:gd name="T28" fmla="*/ 360 w 360"/>
                                  <a:gd name="T29" fmla="*/ 23 h 212"/>
                                  <a:gd name="T30" fmla="*/ 351 w 360"/>
                                  <a:gd name="T31" fmla="*/ 6 h 2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0" h="212">
                                    <a:moveTo>
                                      <a:pt x="351" y="6"/>
                                    </a:moveTo>
                                    <a:cubicBezTo>
                                      <a:pt x="346" y="1"/>
                                      <a:pt x="339" y="0"/>
                                      <a:pt x="333" y="1"/>
                                    </a:cubicBezTo>
                                    <a:cubicBezTo>
                                      <a:pt x="20" y="56"/>
                                      <a:pt x="20" y="56"/>
                                      <a:pt x="20" y="56"/>
                                    </a:cubicBezTo>
                                    <a:cubicBezTo>
                                      <a:pt x="12" y="57"/>
                                      <a:pt x="6" y="62"/>
                                      <a:pt x="3" y="70"/>
                                    </a:cubicBezTo>
                                    <a:cubicBezTo>
                                      <a:pt x="0" y="77"/>
                                      <a:pt x="0" y="85"/>
                                      <a:pt x="5" y="91"/>
                                    </a:cubicBezTo>
                                    <a:cubicBezTo>
                                      <a:pt x="50" y="158"/>
                                      <a:pt x="50" y="158"/>
                                      <a:pt x="50" y="158"/>
                                    </a:cubicBezTo>
                                    <a:cubicBezTo>
                                      <a:pt x="55" y="164"/>
                                      <a:pt x="62" y="168"/>
                                      <a:pt x="69" y="168"/>
                                    </a:cubicBezTo>
                                    <a:cubicBezTo>
                                      <a:pt x="111" y="168"/>
                                      <a:pt x="111" y="168"/>
                                      <a:pt x="111" y="168"/>
                                    </a:cubicBezTo>
                                    <a:cubicBezTo>
                                      <a:pt x="123" y="194"/>
                                      <a:pt x="150" y="212"/>
                                      <a:pt x="180" y="212"/>
                                    </a:cubicBezTo>
                                    <a:cubicBezTo>
                                      <a:pt x="211" y="212"/>
                                      <a:pt x="238" y="194"/>
                                      <a:pt x="250" y="168"/>
                                    </a:cubicBezTo>
                                    <a:cubicBezTo>
                                      <a:pt x="291" y="168"/>
                                      <a:pt x="291" y="168"/>
                                      <a:pt x="291" y="168"/>
                                    </a:cubicBezTo>
                                    <a:cubicBezTo>
                                      <a:pt x="299" y="168"/>
                                      <a:pt x="306" y="164"/>
                                      <a:pt x="310" y="158"/>
                                    </a:cubicBezTo>
                                    <a:cubicBezTo>
                                      <a:pt x="356" y="91"/>
                                      <a:pt x="356" y="91"/>
                                      <a:pt x="356" y="91"/>
                                    </a:cubicBezTo>
                                    <a:cubicBezTo>
                                      <a:pt x="358" y="88"/>
                                      <a:pt x="360" y="83"/>
                                      <a:pt x="360" y="78"/>
                                    </a:cubicBezTo>
                                    <a:cubicBezTo>
                                      <a:pt x="360" y="23"/>
                                      <a:pt x="360" y="23"/>
                                      <a:pt x="360" y="23"/>
                                    </a:cubicBezTo>
                                    <a:cubicBezTo>
                                      <a:pt x="360" y="16"/>
                                      <a:pt x="357" y="10"/>
                                      <a:pt x="351" y="6"/>
                                    </a:cubicBezTo>
                                    <a:close/>
                                  </a:path>
                                </a:pathLst>
                              </a:custGeom>
                              <a:solidFill>
                                <a:schemeClr val="accent3">
                                  <a:lumMod val="60000"/>
                                  <a:lumOff val="40000"/>
                                </a:schemeClr>
                              </a:solidFill>
                              <a:ln w="9525">
                                <a:noFill/>
                                <a:round/>
                                <a:headEnd/>
                                <a:tailEnd/>
                              </a:ln>
                            </wps:spPr>
                            <wps:txbx>
                              <w:txbxContent>
                                <w:p w14:paraId="025A19C1" w14:textId="77777777" w:rsidR="00DA4494" w:rsidRPr="00A63884" w:rsidRDefault="00DA4494" w:rsidP="00A63884">
                                  <w:pPr>
                                    <w:rPr>
                                      <w:rFonts w:eastAsia="Times New Roman"/>
                                      <w:sz w:val="16"/>
                                      <w:szCs w:val="16"/>
                                    </w:rPr>
                                  </w:pPr>
                                </w:p>
                              </w:txbxContent>
                            </wps:txbx>
                            <wps:bodyPr vert="horz" wrap="square" lIns="91440" tIns="45720" rIns="91440" bIns="45720" numCol="1" anchor="t" anchorCtr="0" compatLnSpc="1">
                              <a:prstTxWarp prst="textNoShape">
                                <a:avLst/>
                              </a:prstTxWarp>
                            </wps:bodyPr>
                          </wps:wsp>
                          <wps:wsp>
                            <wps:cNvPr id="223" name="Freeform 6"/>
                            <wps:cNvSpPr>
                              <a:spLocks/>
                            </wps:cNvSpPr>
                            <wps:spPr bwMode="auto">
                              <a:xfrm>
                                <a:off x="1847087" y="3227110"/>
                                <a:ext cx="2030413" cy="2195513"/>
                              </a:xfrm>
                              <a:custGeom>
                                <a:avLst/>
                                <a:gdLst>
                                  <a:gd name="T0" fmla="*/ 452 w 905"/>
                                  <a:gd name="T1" fmla="*/ 0 h 977"/>
                                  <a:gd name="T2" fmla="*/ 0 w 905"/>
                                  <a:gd name="T3" fmla="*/ 452 h 977"/>
                                  <a:gd name="T4" fmla="*/ 273 w 905"/>
                                  <a:gd name="T5" fmla="*/ 868 h 977"/>
                                  <a:gd name="T6" fmla="*/ 273 w 905"/>
                                  <a:gd name="T7" fmla="*/ 955 h 977"/>
                                  <a:gd name="T8" fmla="*/ 281 w 905"/>
                                  <a:gd name="T9" fmla="*/ 972 h 977"/>
                                  <a:gd name="T10" fmla="*/ 296 w 905"/>
                                  <a:gd name="T11" fmla="*/ 977 h 977"/>
                                  <a:gd name="T12" fmla="*/ 300 w 905"/>
                                  <a:gd name="T13" fmla="*/ 977 h 977"/>
                                  <a:gd name="T14" fmla="*/ 613 w 905"/>
                                  <a:gd name="T15" fmla="*/ 922 h 977"/>
                                  <a:gd name="T16" fmla="*/ 632 w 905"/>
                                  <a:gd name="T17" fmla="*/ 899 h 977"/>
                                  <a:gd name="T18" fmla="*/ 632 w 905"/>
                                  <a:gd name="T19" fmla="*/ 868 h 977"/>
                                  <a:gd name="T20" fmla="*/ 905 w 905"/>
                                  <a:gd name="T21" fmla="*/ 452 h 977"/>
                                  <a:gd name="T22" fmla="*/ 452 w 905"/>
                                  <a:gd name="T23" fmla="*/ 0 h 9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05" h="977">
                                    <a:moveTo>
                                      <a:pt x="452" y="0"/>
                                    </a:moveTo>
                                    <a:cubicBezTo>
                                      <a:pt x="202" y="0"/>
                                      <a:pt x="0" y="203"/>
                                      <a:pt x="0" y="452"/>
                                    </a:cubicBezTo>
                                    <a:cubicBezTo>
                                      <a:pt x="0" y="639"/>
                                      <a:pt x="112" y="798"/>
                                      <a:pt x="273" y="868"/>
                                    </a:cubicBezTo>
                                    <a:cubicBezTo>
                                      <a:pt x="273" y="955"/>
                                      <a:pt x="273" y="955"/>
                                      <a:pt x="273" y="955"/>
                                    </a:cubicBezTo>
                                    <a:cubicBezTo>
                                      <a:pt x="273" y="961"/>
                                      <a:pt x="276" y="968"/>
                                      <a:pt x="281" y="972"/>
                                    </a:cubicBezTo>
                                    <a:cubicBezTo>
                                      <a:pt x="285" y="976"/>
                                      <a:pt x="290" y="977"/>
                                      <a:pt x="296" y="977"/>
                                    </a:cubicBezTo>
                                    <a:cubicBezTo>
                                      <a:pt x="297" y="977"/>
                                      <a:pt x="298" y="977"/>
                                      <a:pt x="300" y="977"/>
                                    </a:cubicBezTo>
                                    <a:cubicBezTo>
                                      <a:pt x="613" y="922"/>
                                      <a:pt x="613" y="922"/>
                                      <a:pt x="613" y="922"/>
                                    </a:cubicBezTo>
                                    <a:cubicBezTo>
                                      <a:pt x="624" y="920"/>
                                      <a:pt x="632" y="910"/>
                                      <a:pt x="632" y="899"/>
                                    </a:cubicBezTo>
                                    <a:cubicBezTo>
                                      <a:pt x="632" y="868"/>
                                      <a:pt x="632" y="868"/>
                                      <a:pt x="632" y="868"/>
                                    </a:cubicBezTo>
                                    <a:cubicBezTo>
                                      <a:pt x="792" y="799"/>
                                      <a:pt x="905" y="639"/>
                                      <a:pt x="905" y="452"/>
                                    </a:cubicBezTo>
                                    <a:cubicBezTo>
                                      <a:pt x="905" y="203"/>
                                      <a:pt x="702" y="0"/>
                                      <a:pt x="452" y="0"/>
                                    </a:cubicBezTo>
                                    <a:close/>
                                  </a:path>
                                </a:pathLst>
                              </a:custGeom>
                              <a:solidFill>
                                <a:schemeClr val="accent3">
                                  <a:lumMod val="60000"/>
                                  <a:lumOff val="40000"/>
                                </a:schemeClr>
                              </a:solidFill>
                              <a:ln w="9525">
                                <a:noFill/>
                                <a:round/>
                                <a:headEnd/>
                                <a:tailEnd/>
                              </a:ln>
                            </wps:spPr>
                            <wps:txbx>
                              <w:txbxContent>
                                <w:p w14:paraId="2CEC0110" w14:textId="77777777" w:rsidR="00DA4494" w:rsidRPr="00A63884" w:rsidRDefault="00DA4494" w:rsidP="00A63884">
                                  <w:pPr>
                                    <w:rPr>
                                      <w:rFonts w:eastAsia="Times New Roman"/>
                                      <w:sz w:val="16"/>
                                      <w:szCs w:val="16"/>
                                    </w:rPr>
                                  </w:pPr>
                                </w:p>
                              </w:txbxContent>
                            </wps:txbx>
                            <wps:bodyPr vert="horz" wrap="square" lIns="91440" tIns="45720" rIns="91440" bIns="45720" numCol="1" anchor="t" anchorCtr="0" compatLnSpc="1">
                              <a:prstTxWarp prst="textNoShape">
                                <a:avLst/>
                              </a:prstTxWarp>
                            </wps:bodyPr>
                          </wps:wsp>
                          <wps:wsp>
                            <wps:cNvPr id="256" name="Freeform 7"/>
                            <wps:cNvSpPr>
                              <a:spLocks/>
                            </wps:cNvSpPr>
                            <wps:spPr bwMode="auto">
                              <a:xfrm>
                                <a:off x="2455100" y="5370235"/>
                                <a:ext cx="812800" cy="231775"/>
                              </a:xfrm>
                              <a:custGeom>
                                <a:avLst/>
                                <a:gdLst>
                                  <a:gd name="T0" fmla="*/ 25 w 362"/>
                                  <a:gd name="T1" fmla="*/ 103 h 103"/>
                                  <a:gd name="T2" fmla="*/ 29 w 362"/>
                                  <a:gd name="T3" fmla="*/ 102 h 103"/>
                                  <a:gd name="T4" fmla="*/ 342 w 362"/>
                                  <a:gd name="T5" fmla="*/ 47 h 103"/>
                                  <a:gd name="T6" fmla="*/ 360 w 362"/>
                                  <a:gd name="T7" fmla="*/ 21 h 103"/>
                                  <a:gd name="T8" fmla="*/ 334 w 362"/>
                                  <a:gd name="T9" fmla="*/ 2 h 103"/>
                                  <a:gd name="T10" fmla="*/ 21 w 362"/>
                                  <a:gd name="T11" fmla="*/ 58 h 103"/>
                                  <a:gd name="T12" fmla="*/ 2 w 362"/>
                                  <a:gd name="T13" fmla="*/ 84 h 103"/>
                                  <a:gd name="T14" fmla="*/ 25 w 362"/>
                                  <a:gd name="T15" fmla="*/ 103 h 10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62" h="103">
                                    <a:moveTo>
                                      <a:pt x="25" y="103"/>
                                    </a:moveTo>
                                    <a:cubicBezTo>
                                      <a:pt x="26" y="103"/>
                                      <a:pt x="27" y="103"/>
                                      <a:pt x="29" y="102"/>
                                    </a:cubicBezTo>
                                    <a:cubicBezTo>
                                      <a:pt x="342" y="47"/>
                                      <a:pt x="342" y="47"/>
                                      <a:pt x="342" y="47"/>
                                    </a:cubicBezTo>
                                    <a:cubicBezTo>
                                      <a:pt x="354" y="45"/>
                                      <a:pt x="362" y="33"/>
                                      <a:pt x="360" y="21"/>
                                    </a:cubicBezTo>
                                    <a:cubicBezTo>
                                      <a:pt x="358" y="8"/>
                                      <a:pt x="346" y="0"/>
                                      <a:pt x="334" y="2"/>
                                    </a:cubicBezTo>
                                    <a:cubicBezTo>
                                      <a:pt x="21" y="58"/>
                                      <a:pt x="21" y="58"/>
                                      <a:pt x="21" y="58"/>
                                    </a:cubicBezTo>
                                    <a:cubicBezTo>
                                      <a:pt x="8" y="60"/>
                                      <a:pt x="0" y="72"/>
                                      <a:pt x="2" y="84"/>
                                    </a:cubicBezTo>
                                    <a:cubicBezTo>
                                      <a:pt x="4" y="95"/>
                                      <a:pt x="14" y="103"/>
                                      <a:pt x="25" y="103"/>
                                    </a:cubicBezTo>
                                    <a:close/>
                                  </a:path>
                                </a:pathLst>
                              </a:custGeom>
                              <a:solidFill>
                                <a:schemeClr val="accent3">
                                  <a:lumMod val="60000"/>
                                  <a:lumOff val="40000"/>
                                </a:schemeClr>
                              </a:solidFill>
                              <a:ln w="9525">
                                <a:noFill/>
                                <a:round/>
                                <a:headEnd/>
                                <a:tailEnd/>
                              </a:ln>
                            </wps:spPr>
                            <wps:txbx>
                              <w:txbxContent>
                                <w:p w14:paraId="72AC3481" w14:textId="77777777" w:rsidR="00DA4494" w:rsidRPr="00A63884" w:rsidRDefault="00DA4494" w:rsidP="004B4529">
                                  <w:pPr>
                                    <w:shd w:val="clear" w:color="auto" w:fill="FEF0CD" w:themeFill="accent3" w:themeFillTint="33"/>
                                    <w:rPr>
                                      <w:rFonts w:eastAsia="Times New Roman"/>
                                      <w:sz w:val="16"/>
                                      <w:szCs w:val="16"/>
                                    </w:rPr>
                                  </w:pPr>
                                </w:p>
                              </w:txbxContent>
                            </wps:txbx>
                            <wps:bodyPr vert="horz" wrap="square" lIns="91440" tIns="45720" rIns="91440" bIns="45720" numCol="1" anchor="t" anchorCtr="0" compatLnSpc="1">
                              <a:prstTxWarp prst="textNoShape">
                                <a:avLst/>
                              </a:prstTxWarp>
                            </wps:bodyPr>
                          </wps:wsp>
                        </wpg:grpSp>
                        <pic:pic xmlns:pic="http://schemas.openxmlformats.org/drawingml/2006/picture">
                          <pic:nvPicPr>
                            <pic:cNvPr id="257" name="75 Imagen"/>
                            <pic:cNvPicPr>
                              <a:picLocks noChangeAspect="1"/>
                            </pic:cNvPicPr>
                          </pic:nvPicPr>
                          <pic:blipFill rotWithShape="1">
                            <a:blip r:embed="rId49" cstate="print">
                              <a:extLst>
                                <a:ext uri="{28A0092B-C50C-407E-A947-70E740481C1C}">
                                  <a14:useLocalDpi xmlns:a14="http://schemas.microsoft.com/office/drawing/2010/main" val="0"/>
                                </a:ext>
                              </a:extLst>
                            </a:blip>
                            <a:srcRect l="3191" t="3825" r="71592" b="77455"/>
                            <a:stretch/>
                          </pic:blipFill>
                          <pic:spPr>
                            <a:xfrm>
                              <a:off x="2038370" y="4359033"/>
                              <a:ext cx="1729386" cy="1283842"/>
                            </a:xfrm>
                            <a:prstGeom prst="rect">
                              <a:avLst/>
                            </a:prstGeom>
                          </pic:spPr>
                        </pic:pic>
                      </wpg:grpSp>
                      <wpg:grpSp>
                        <wpg:cNvPr id="258" name="77 Grupo"/>
                        <wpg:cNvGrpSpPr/>
                        <wpg:grpSpPr>
                          <a:xfrm>
                            <a:off x="3948860" y="2659104"/>
                            <a:ext cx="1147106" cy="1539367"/>
                            <a:chOff x="3948860" y="2659103"/>
                            <a:chExt cx="2030413" cy="2801936"/>
                          </a:xfrm>
                        </wpg:grpSpPr>
                        <wpg:grpSp>
                          <wpg:cNvPr id="259" name="Group 21"/>
                          <wpg:cNvGrpSpPr/>
                          <wpg:grpSpPr>
                            <a:xfrm>
                              <a:off x="3948860" y="2659103"/>
                              <a:ext cx="2030413" cy="2801936"/>
                              <a:chOff x="3948860" y="2659103"/>
                              <a:chExt cx="2030413" cy="2801936"/>
                            </a:xfrm>
                            <a:solidFill>
                              <a:srgbClr val="16A085"/>
                            </a:solidFill>
                          </wpg:grpSpPr>
                          <wps:wsp>
                            <wps:cNvPr id="261" name="Freeform 8"/>
                            <wps:cNvSpPr>
                              <a:spLocks/>
                            </wps:cNvSpPr>
                            <wps:spPr bwMode="auto">
                              <a:xfrm>
                                <a:off x="4563223" y="2659103"/>
                                <a:ext cx="808038" cy="476250"/>
                              </a:xfrm>
                              <a:custGeom>
                                <a:avLst/>
                                <a:gdLst>
                                  <a:gd name="T0" fmla="*/ 8 w 360"/>
                                  <a:gd name="T1" fmla="*/ 206 h 212"/>
                                  <a:gd name="T2" fmla="*/ 26 w 360"/>
                                  <a:gd name="T3" fmla="*/ 211 h 212"/>
                                  <a:gd name="T4" fmla="*/ 340 w 360"/>
                                  <a:gd name="T5" fmla="*/ 156 h 212"/>
                                  <a:gd name="T6" fmla="*/ 357 w 360"/>
                                  <a:gd name="T7" fmla="*/ 142 h 212"/>
                                  <a:gd name="T8" fmla="*/ 354 w 360"/>
                                  <a:gd name="T9" fmla="*/ 121 h 212"/>
                                  <a:gd name="T10" fmla="*/ 309 w 360"/>
                                  <a:gd name="T11" fmla="*/ 54 h 212"/>
                                  <a:gd name="T12" fmla="*/ 290 w 360"/>
                                  <a:gd name="T13" fmla="*/ 44 h 212"/>
                                  <a:gd name="T14" fmla="*/ 249 w 360"/>
                                  <a:gd name="T15" fmla="*/ 44 h 212"/>
                                  <a:gd name="T16" fmla="*/ 179 w 360"/>
                                  <a:gd name="T17" fmla="*/ 0 h 212"/>
                                  <a:gd name="T18" fmla="*/ 109 w 360"/>
                                  <a:gd name="T19" fmla="*/ 44 h 212"/>
                                  <a:gd name="T20" fmla="*/ 68 w 360"/>
                                  <a:gd name="T21" fmla="*/ 44 h 212"/>
                                  <a:gd name="T22" fmla="*/ 49 w 360"/>
                                  <a:gd name="T23" fmla="*/ 54 h 212"/>
                                  <a:gd name="T24" fmla="*/ 4 w 360"/>
                                  <a:gd name="T25" fmla="*/ 121 h 212"/>
                                  <a:gd name="T26" fmla="*/ 0 w 360"/>
                                  <a:gd name="T27" fmla="*/ 134 h 212"/>
                                  <a:gd name="T28" fmla="*/ 0 w 360"/>
                                  <a:gd name="T29" fmla="*/ 189 h 212"/>
                                  <a:gd name="T30" fmla="*/ 8 w 360"/>
                                  <a:gd name="T31" fmla="*/ 206 h 2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0" h="212">
                                    <a:moveTo>
                                      <a:pt x="8" y="206"/>
                                    </a:moveTo>
                                    <a:cubicBezTo>
                                      <a:pt x="13" y="211"/>
                                      <a:pt x="20" y="212"/>
                                      <a:pt x="26" y="211"/>
                                    </a:cubicBezTo>
                                    <a:cubicBezTo>
                                      <a:pt x="340" y="156"/>
                                      <a:pt x="340" y="156"/>
                                      <a:pt x="340" y="156"/>
                                    </a:cubicBezTo>
                                    <a:cubicBezTo>
                                      <a:pt x="347" y="155"/>
                                      <a:pt x="354" y="150"/>
                                      <a:pt x="357" y="142"/>
                                    </a:cubicBezTo>
                                    <a:cubicBezTo>
                                      <a:pt x="360" y="135"/>
                                      <a:pt x="359" y="127"/>
                                      <a:pt x="354" y="121"/>
                                    </a:cubicBezTo>
                                    <a:cubicBezTo>
                                      <a:pt x="309" y="54"/>
                                      <a:pt x="309" y="54"/>
                                      <a:pt x="309" y="54"/>
                                    </a:cubicBezTo>
                                    <a:cubicBezTo>
                                      <a:pt x="305" y="48"/>
                                      <a:pt x="298" y="44"/>
                                      <a:pt x="290" y="44"/>
                                    </a:cubicBezTo>
                                    <a:cubicBezTo>
                                      <a:pt x="249" y="44"/>
                                      <a:pt x="249" y="44"/>
                                      <a:pt x="249" y="44"/>
                                    </a:cubicBezTo>
                                    <a:cubicBezTo>
                                      <a:pt x="236" y="18"/>
                                      <a:pt x="210" y="0"/>
                                      <a:pt x="179" y="0"/>
                                    </a:cubicBezTo>
                                    <a:cubicBezTo>
                                      <a:pt x="148" y="0"/>
                                      <a:pt x="122" y="18"/>
                                      <a:pt x="109" y="44"/>
                                    </a:cubicBezTo>
                                    <a:cubicBezTo>
                                      <a:pt x="68" y="44"/>
                                      <a:pt x="68" y="44"/>
                                      <a:pt x="68" y="44"/>
                                    </a:cubicBezTo>
                                    <a:cubicBezTo>
                                      <a:pt x="61" y="44"/>
                                      <a:pt x="54" y="48"/>
                                      <a:pt x="49" y="54"/>
                                    </a:cubicBezTo>
                                    <a:cubicBezTo>
                                      <a:pt x="4" y="121"/>
                                      <a:pt x="4" y="121"/>
                                      <a:pt x="4" y="121"/>
                                    </a:cubicBezTo>
                                    <a:cubicBezTo>
                                      <a:pt x="1" y="124"/>
                                      <a:pt x="0" y="129"/>
                                      <a:pt x="0" y="134"/>
                                    </a:cubicBezTo>
                                    <a:cubicBezTo>
                                      <a:pt x="0" y="189"/>
                                      <a:pt x="0" y="189"/>
                                      <a:pt x="0" y="189"/>
                                    </a:cubicBezTo>
                                    <a:cubicBezTo>
                                      <a:pt x="0" y="196"/>
                                      <a:pt x="3" y="202"/>
                                      <a:pt x="8" y="206"/>
                                    </a:cubicBezTo>
                                    <a:close/>
                                  </a:path>
                                </a:pathLst>
                              </a:custGeom>
                              <a:grpFill/>
                              <a:ln w="9525">
                                <a:noFill/>
                                <a:round/>
                                <a:headEnd/>
                                <a:tailEnd/>
                              </a:ln>
                            </wps:spPr>
                            <wps:txbx>
                              <w:txbxContent>
                                <w:p w14:paraId="36AC7976" w14:textId="77777777" w:rsidR="00DA4494" w:rsidRPr="00A63884" w:rsidRDefault="00DA4494" w:rsidP="00A63884">
                                  <w:pPr>
                                    <w:rPr>
                                      <w:rFonts w:eastAsia="Times New Roman"/>
                                      <w:sz w:val="16"/>
                                      <w:szCs w:val="16"/>
                                    </w:rPr>
                                  </w:pPr>
                                </w:p>
                              </w:txbxContent>
                            </wps:txbx>
                            <wps:bodyPr vert="horz" wrap="square" lIns="91440" tIns="45720" rIns="91440" bIns="45720" numCol="1" anchor="t" anchorCtr="0" compatLnSpc="1">
                              <a:prstTxWarp prst="textNoShape">
                                <a:avLst/>
                              </a:prstTxWarp>
                            </wps:bodyPr>
                          </wps:wsp>
                          <wps:wsp>
                            <wps:cNvPr id="262" name="Freeform 9"/>
                            <wps:cNvSpPr>
                              <a:spLocks/>
                            </wps:cNvSpPr>
                            <wps:spPr bwMode="auto">
                              <a:xfrm>
                                <a:off x="4558460" y="3086140"/>
                                <a:ext cx="812800" cy="231775"/>
                              </a:xfrm>
                              <a:custGeom>
                                <a:avLst/>
                                <a:gdLst>
                                  <a:gd name="T0" fmla="*/ 338 w 362"/>
                                  <a:gd name="T1" fmla="*/ 0 h 103"/>
                                  <a:gd name="T2" fmla="*/ 334 w 362"/>
                                  <a:gd name="T3" fmla="*/ 1 h 103"/>
                                  <a:gd name="T4" fmla="*/ 21 w 362"/>
                                  <a:gd name="T5" fmla="*/ 56 h 103"/>
                                  <a:gd name="T6" fmla="*/ 2 w 362"/>
                                  <a:gd name="T7" fmla="*/ 82 h 103"/>
                                  <a:gd name="T8" fmla="*/ 28 w 362"/>
                                  <a:gd name="T9" fmla="*/ 101 h 103"/>
                                  <a:gd name="T10" fmla="*/ 342 w 362"/>
                                  <a:gd name="T11" fmla="*/ 45 h 103"/>
                                  <a:gd name="T12" fmla="*/ 360 w 362"/>
                                  <a:gd name="T13" fmla="*/ 19 h 103"/>
                                  <a:gd name="T14" fmla="*/ 338 w 362"/>
                                  <a:gd name="T15" fmla="*/ 0 h 10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62" h="103">
                                    <a:moveTo>
                                      <a:pt x="338" y="0"/>
                                    </a:moveTo>
                                    <a:cubicBezTo>
                                      <a:pt x="336" y="0"/>
                                      <a:pt x="335" y="0"/>
                                      <a:pt x="334" y="1"/>
                                    </a:cubicBezTo>
                                    <a:cubicBezTo>
                                      <a:pt x="21" y="56"/>
                                      <a:pt x="21" y="56"/>
                                      <a:pt x="21" y="56"/>
                                    </a:cubicBezTo>
                                    <a:cubicBezTo>
                                      <a:pt x="8" y="58"/>
                                      <a:pt x="0" y="70"/>
                                      <a:pt x="2" y="82"/>
                                    </a:cubicBezTo>
                                    <a:cubicBezTo>
                                      <a:pt x="4" y="94"/>
                                      <a:pt x="16" y="103"/>
                                      <a:pt x="28" y="101"/>
                                    </a:cubicBezTo>
                                    <a:cubicBezTo>
                                      <a:pt x="342" y="45"/>
                                      <a:pt x="342" y="45"/>
                                      <a:pt x="342" y="45"/>
                                    </a:cubicBezTo>
                                    <a:cubicBezTo>
                                      <a:pt x="354" y="43"/>
                                      <a:pt x="362" y="31"/>
                                      <a:pt x="360" y="19"/>
                                    </a:cubicBezTo>
                                    <a:cubicBezTo>
                                      <a:pt x="358" y="8"/>
                                      <a:pt x="349" y="0"/>
                                      <a:pt x="338" y="0"/>
                                    </a:cubicBezTo>
                                    <a:close/>
                                  </a:path>
                                </a:pathLst>
                              </a:custGeom>
                              <a:grpFill/>
                              <a:ln w="9525">
                                <a:noFill/>
                                <a:round/>
                                <a:headEnd/>
                                <a:tailEnd/>
                              </a:ln>
                            </wps:spPr>
                            <wps:txbx>
                              <w:txbxContent>
                                <w:p w14:paraId="083AAE67" w14:textId="77777777" w:rsidR="00DA4494" w:rsidRPr="00A63884" w:rsidRDefault="00DA4494" w:rsidP="00A63884">
                                  <w:pPr>
                                    <w:rPr>
                                      <w:rFonts w:eastAsia="Times New Roman"/>
                                      <w:sz w:val="16"/>
                                      <w:szCs w:val="16"/>
                                    </w:rPr>
                                  </w:pPr>
                                </w:p>
                              </w:txbxContent>
                            </wps:txbx>
                            <wps:bodyPr vert="horz" wrap="square" lIns="91440" tIns="45720" rIns="91440" bIns="45720" numCol="1" anchor="t" anchorCtr="0" compatLnSpc="1">
                              <a:prstTxWarp prst="textNoShape">
                                <a:avLst/>
                              </a:prstTxWarp>
                            </wps:bodyPr>
                          </wps:wsp>
                          <wps:wsp>
                            <wps:cNvPr id="266" name="Freeform 10"/>
                            <wps:cNvSpPr>
                              <a:spLocks/>
                            </wps:cNvSpPr>
                            <wps:spPr bwMode="auto">
                              <a:xfrm>
                                <a:off x="3948860" y="3265528"/>
                                <a:ext cx="2030413" cy="2195511"/>
                              </a:xfrm>
                              <a:custGeom>
                                <a:avLst/>
                                <a:gdLst>
                                  <a:gd name="T0" fmla="*/ 632 w 905"/>
                                  <a:gd name="T1" fmla="*/ 109 h 977"/>
                                  <a:gd name="T2" fmla="*/ 632 w 905"/>
                                  <a:gd name="T3" fmla="*/ 22 h 977"/>
                                  <a:gd name="T4" fmla="*/ 624 w 905"/>
                                  <a:gd name="T5" fmla="*/ 5 h 977"/>
                                  <a:gd name="T6" fmla="*/ 610 w 905"/>
                                  <a:gd name="T7" fmla="*/ 0 h 977"/>
                                  <a:gd name="T8" fmla="*/ 606 w 905"/>
                                  <a:gd name="T9" fmla="*/ 0 h 977"/>
                                  <a:gd name="T10" fmla="*/ 293 w 905"/>
                                  <a:gd name="T11" fmla="*/ 55 h 977"/>
                                  <a:gd name="T12" fmla="*/ 274 w 905"/>
                                  <a:gd name="T13" fmla="*/ 78 h 977"/>
                                  <a:gd name="T14" fmla="*/ 274 w 905"/>
                                  <a:gd name="T15" fmla="*/ 109 h 977"/>
                                  <a:gd name="T16" fmla="*/ 0 w 905"/>
                                  <a:gd name="T17" fmla="*/ 525 h 977"/>
                                  <a:gd name="T18" fmla="*/ 453 w 905"/>
                                  <a:gd name="T19" fmla="*/ 977 h 977"/>
                                  <a:gd name="T20" fmla="*/ 905 w 905"/>
                                  <a:gd name="T21" fmla="*/ 525 h 977"/>
                                  <a:gd name="T22" fmla="*/ 632 w 905"/>
                                  <a:gd name="T23" fmla="*/ 109 h 9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05" h="977">
                                    <a:moveTo>
                                      <a:pt x="632" y="109"/>
                                    </a:moveTo>
                                    <a:cubicBezTo>
                                      <a:pt x="632" y="22"/>
                                      <a:pt x="632" y="22"/>
                                      <a:pt x="632" y="22"/>
                                    </a:cubicBezTo>
                                    <a:cubicBezTo>
                                      <a:pt x="632" y="16"/>
                                      <a:pt x="629" y="9"/>
                                      <a:pt x="624" y="5"/>
                                    </a:cubicBezTo>
                                    <a:cubicBezTo>
                                      <a:pt x="620" y="1"/>
                                      <a:pt x="615" y="0"/>
                                      <a:pt x="610" y="0"/>
                                    </a:cubicBezTo>
                                    <a:cubicBezTo>
                                      <a:pt x="608" y="0"/>
                                      <a:pt x="607" y="0"/>
                                      <a:pt x="606" y="0"/>
                                    </a:cubicBezTo>
                                    <a:cubicBezTo>
                                      <a:pt x="293" y="55"/>
                                      <a:pt x="293" y="55"/>
                                      <a:pt x="293" y="55"/>
                                    </a:cubicBezTo>
                                    <a:cubicBezTo>
                                      <a:pt x="282" y="57"/>
                                      <a:pt x="274" y="66"/>
                                      <a:pt x="274" y="78"/>
                                    </a:cubicBezTo>
                                    <a:cubicBezTo>
                                      <a:pt x="274" y="109"/>
                                      <a:pt x="274" y="109"/>
                                      <a:pt x="274" y="109"/>
                                    </a:cubicBezTo>
                                    <a:cubicBezTo>
                                      <a:pt x="113" y="178"/>
                                      <a:pt x="0" y="338"/>
                                      <a:pt x="0" y="525"/>
                                    </a:cubicBezTo>
                                    <a:cubicBezTo>
                                      <a:pt x="0" y="774"/>
                                      <a:pt x="203" y="977"/>
                                      <a:pt x="453" y="977"/>
                                    </a:cubicBezTo>
                                    <a:cubicBezTo>
                                      <a:pt x="703" y="977"/>
                                      <a:pt x="905" y="774"/>
                                      <a:pt x="905" y="525"/>
                                    </a:cubicBezTo>
                                    <a:cubicBezTo>
                                      <a:pt x="905" y="338"/>
                                      <a:pt x="793" y="179"/>
                                      <a:pt x="632" y="109"/>
                                    </a:cubicBezTo>
                                    <a:close/>
                                  </a:path>
                                </a:pathLst>
                              </a:custGeom>
                              <a:grpFill/>
                              <a:ln w="9525">
                                <a:noFill/>
                                <a:round/>
                                <a:headEnd/>
                                <a:tailEnd/>
                              </a:ln>
                            </wps:spPr>
                            <wps:txbx>
                              <w:txbxContent>
                                <w:p w14:paraId="3BF93AFE" w14:textId="77777777" w:rsidR="00DA4494" w:rsidRPr="00A63884" w:rsidRDefault="00DA4494" w:rsidP="00A63884">
                                  <w:pPr>
                                    <w:rPr>
                                      <w:rFonts w:eastAsia="Times New Roman"/>
                                      <w:sz w:val="16"/>
                                      <w:szCs w:val="16"/>
                                    </w:rPr>
                                  </w:pPr>
                                </w:p>
                              </w:txbxContent>
                            </wps:txbx>
                            <wps:bodyPr vert="horz" wrap="square" lIns="91440" tIns="45720" rIns="91440" bIns="45720" numCol="1" anchor="t" anchorCtr="0" compatLnSpc="1">
                              <a:prstTxWarp prst="textNoShape">
                                <a:avLst/>
                              </a:prstTxWarp>
                            </wps:bodyPr>
                          </wps:wsp>
                        </wpg:grpSp>
                        <pic:pic xmlns:pic="http://schemas.openxmlformats.org/drawingml/2006/picture">
                          <pic:nvPicPr>
                            <pic:cNvPr id="267" name="99 Imagen"/>
                            <pic:cNvPicPr>
                              <a:picLocks noChangeAspect="1"/>
                            </pic:cNvPicPr>
                          </pic:nvPicPr>
                          <pic:blipFill rotWithShape="1">
                            <a:blip r:embed="rId50" cstate="print">
                              <a:extLst>
                                <a:ext uri="{28A0092B-C50C-407E-A947-70E740481C1C}">
                                  <a14:useLocalDpi xmlns:a14="http://schemas.microsoft.com/office/drawing/2010/main" val="0"/>
                                </a:ext>
                              </a:extLst>
                            </a:blip>
                            <a:srcRect l="75232" t="2095" r="5479" b="76107"/>
                            <a:stretch/>
                          </pic:blipFill>
                          <pic:spPr>
                            <a:xfrm>
                              <a:off x="4305810" y="3660223"/>
                              <a:ext cx="1322863" cy="1494858"/>
                            </a:xfrm>
                            <a:prstGeom prst="rect">
                              <a:avLst/>
                            </a:prstGeom>
                          </pic:spPr>
                        </pic:pic>
                      </wpg:grpSp>
                      <wpg:grpSp>
                        <wpg:cNvPr id="268" name="85 Grupo"/>
                        <wpg:cNvGrpSpPr/>
                        <wpg:grpSpPr>
                          <a:xfrm>
                            <a:off x="8458911" y="2326218"/>
                            <a:ext cx="834569" cy="1099879"/>
                            <a:chOff x="8458912" y="2326218"/>
                            <a:chExt cx="1118389" cy="1483154"/>
                          </a:xfrm>
                        </wpg:grpSpPr>
                        <wpg:grpSp>
                          <wpg:cNvPr id="269" name="Group 23"/>
                          <wpg:cNvGrpSpPr/>
                          <wpg:grpSpPr>
                            <a:xfrm>
                              <a:off x="8458912" y="2326218"/>
                              <a:ext cx="1118389" cy="1483154"/>
                              <a:chOff x="8458911" y="2326215"/>
                              <a:chExt cx="2030413" cy="2801938"/>
                            </a:xfrm>
                            <a:solidFill>
                              <a:srgbClr val="E74C3C"/>
                            </a:solidFill>
                          </wpg:grpSpPr>
                          <wps:wsp>
                            <wps:cNvPr id="270" name="Freeform 14"/>
                            <wps:cNvSpPr>
                              <a:spLocks/>
                            </wps:cNvSpPr>
                            <wps:spPr bwMode="auto">
                              <a:xfrm>
                                <a:off x="9071686" y="2326215"/>
                                <a:ext cx="808038" cy="476250"/>
                              </a:xfrm>
                              <a:custGeom>
                                <a:avLst/>
                                <a:gdLst>
                                  <a:gd name="T0" fmla="*/ 8 w 360"/>
                                  <a:gd name="T1" fmla="*/ 206 h 212"/>
                                  <a:gd name="T2" fmla="*/ 27 w 360"/>
                                  <a:gd name="T3" fmla="*/ 211 h 212"/>
                                  <a:gd name="T4" fmla="*/ 340 w 360"/>
                                  <a:gd name="T5" fmla="*/ 156 h 212"/>
                                  <a:gd name="T6" fmla="*/ 357 w 360"/>
                                  <a:gd name="T7" fmla="*/ 142 h 212"/>
                                  <a:gd name="T8" fmla="*/ 355 w 360"/>
                                  <a:gd name="T9" fmla="*/ 121 h 212"/>
                                  <a:gd name="T10" fmla="*/ 309 w 360"/>
                                  <a:gd name="T11" fmla="*/ 54 h 212"/>
                                  <a:gd name="T12" fmla="*/ 290 w 360"/>
                                  <a:gd name="T13" fmla="*/ 44 h 212"/>
                                  <a:gd name="T14" fmla="*/ 249 w 360"/>
                                  <a:gd name="T15" fmla="*/ 44 h 212"/>
                                  <a:gd name="T16" fmla="*/ 179 w 360"/>
                                  <a:gd name="T17" fmla="*/ 0 h 212"/>
                                  <a:gd name="T18" fmla="*/ 109 w 360"/>
                                  <a:gd name="T19" fmla="*/ 44 h 212"/>
                                  <a:gd name="T20" fmla="*/ 68 w 360"/>
                                  <a:gd name="T21" fmla="*/ 44 h 212"/>
                                  <a:gd name="T22" fmla="*/ 49 w 360"/>
                                  <a:gd name="T23" fmla="*/ 54 h 212"/>
                                  <a:gd name="T24" fmla="*/ 4 w 360"/>
                                  <a:gd name="T25" fmla="*/ 121 h 212"/>
                                  <a:gd name="T26" fmla="*/ 0 w 360"/>
                                  <a:gd name="T27" fmla="*/ 134 h 212"/>
                                  <a:gd name="T28" fmla="*/ 0 w 360"/>
                                  <a:gd name="T29" fmla="*/ 189 h 212"/>
                                  <a:gd name="T30" fmla="*/ 8 w 360"/>
                                  <a:gd name="T31" fmla="*/ 206 h 2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0" h="212">
                                    <a:moveTo>
                                      <a:pt x="8" y="206"/>
                                    </a:moveTo>
                                    <a:cubicBezTo>
                                      <a:pt x="13" y="211"/>
                                      <a:pt x="20" y="212"/>
                                      <a:pt x="27" y="211"/>
                                    </a:cubicBezTo>
                                    <a:cubicBezTo>
                                      <a:pt x="340" y="156"/>
                                      <a:pt x="340" y="156"/>
                                      <a:pt x="340" y="156"/>
                                    </a:cubicBezTo>
                                    <a:cubicBezTo>
                                      <a:pt x="347" y="155"/>
                                      <a:pt x="354" y="150"/>
                                      <a:pt x="357" y="142"/>
                                    </a:cubicBezTo>
                                    <a:cubicBezTo>
                                      <a:pt x="360" y="135"/>
                                      <a:pt x="359" y="127"/>
                                      <a:pt x="355" y="121"/>
                                    </a:cubicBezTo>
                                    <a:cubicBezTo>
                                      <a:pt x="309" y="54"/>
                                      <a:pt x="309" y="54"/>
                                      <a:pt x="309" y="54"/>
                                    </a:cubicBezTo>
                                    <a:cubicBezTo>
                                      <a:pt x="305" y="48"/>
                                      <a:pt x="298" y="44"/>
                                      <a:pt x="290" y="44"/>
                                    </a:cubicBezTo>
                                    <a:cubicBezTo>
                                      <a:pt x="249" y="44"/>
                                      <a:pt x="249" y="44"/>
                                      <a:pt x="249" y="44"/>
                                    </a:cubicBezTo>
                                    <a:cubicBezTo>
                                      <a:pt x="236" y="18"/>
                                      <a:pt x="210" y="0"/>
                                      <a:pt x="179" y="0"/>
                                    </a:cubicBezTo>
                                    <a:cubicBezTo>
                                      <a:pt x="148" y="0"/>
                                      <a:pt x="122" y="18"/>
                                      <a:pt x="109" y="44"/>
                                    </a:cubicBezTo>
                                    <a:cubicBezTo>
                                      <a:pt x="68" y="44"/>
                                      <a:pt x="68" y="44"/>
                                      <a:pt x="68" y="44"/>
                                    </a:cubicBezTo>
                                    <a:cubicBezTo>
                                      <a:pt x="61" y="44"/>
                                      <a:pt x="54" y="48"/>
                                      <a:pt x="49" y="54"/>
                                    </a:cubicBezTo>
                                    <a:cubicBezTo>
                                      <a:pt x="4" y="121"/>
                                      <a:pt x="4" y="121"/>
                                      <a:pt x="4" y="121"/>
                                    </a:cubicBezTo>
                                    <a:cubicBezTo>
                                      <a:pt x="1" y="124"/>
                                      <a:pt x="0" y="129"/>
                                      <a:pt x="0" y="134"/>
                                    </a:cubicBezTo>
                                    <a:cubicBezTo>
                                      <a:pt x="0" y="189"/>
                                      <a:pt x="0" y="189"/>
                                      <a:pt x="0" y="189"/>
                                    </a:cubicBezTo>
                                    <a:cubicBezTo>
                                      <a:pt x="0" y="196"/>
                                      <a:pt x="3" y="202"/>
                                      <a:pt x="8" y="206"/>
                                    </a:cubicBezTo>
                                    <a:close/>
                                  </a:path>
                                </a:pathLst>
                              </a:custGeom>
                              <a:grpFill/>
                              <a:ln w="9525">
                                <a:noFill/>
                                <a:round/>
                                <a:headEnd/>
                                <a:tailEnd/>
                              </a:ln>
                            </wps:spPr>
                            <wps:txbx>
                              <w:txbxContent>
                                <w:p w14:paraId="68598FDE" w14:textId="77777777" w:rsidR="00DA4494" w:rsidRPr="00A63884" w:rsidRDefault="00DA4494" w:rsidP="00A63884">
                                  <w:pPr>
                                    <w:rPr>
                                      <w:rFonts w:eastAsia="Times New Roman"/>
                                      <w:sz w:val="16"/>
                                      <w:szCs w:val="16"/>
                                    </w:rPr>
                                  </w:pPr>
                                </w:p>
                              </w:txbxContent>
                            </wps:txbx>
                            <wps:bodyPr vert="horz" wrap="square" lIns="91440" tIns="45720" rIns="91440" bIns="45720" numCol="1" anchor="t" anchorCtr="0" compatLnSpc="1">
                              <a:prstTxWarp prst="textNoShape">
                                <a:avLst/>
                              </a:prstTxWarp>
                            </wps:bodyPr>
                          </wps:wsp>
                          <wps:wsp>
                            <wps:cNvPr id="271" name="Freeform 15"/>
                            <wps:cNvSpPr>
                              <a:spLocks/>
                            </wps:cNvSpPr>
                            <wps:spPr bwMode="auto">
                              <a:xfrm>
                                <a:off x="9066923" y="2753252"/>
                                <a:ext cx="812800" cy="231775"/>
                              </a:xfrm>
                              <a:custGeom>
                                <a:avLst/>
                                <a:gdLst>
                                  <a:gd name="T0" fmla="*/ 338 w 362"/>
                                  <a:gd name="T1" fmla="*/ 0 h 103"/>
                                  <a:gd name="T2" fmla="*/ 334 w 362"/>
                                  <a:gd name="T3" fmla="*/ 1 h 103"/>
                                  <a:gd name="T4" fmla="*/ 21 w 362"/>
                                  <a:gd name="T5" fmla="*/ 56 h 103"/>
                                  <a:gd name="T6" fmla="*/ 2 w 362"/>
                                  <a:gd name="T7" fmla="*/ 82 h 103"/>
                                  <a:gd name="T8" fmla="*/ 29 w 362"/>
                                  <a:gd name="T9" fmla="*/ 101 h 103"/>
                                  <a:gd name="T10" fmla="*/ 342 w 362"/>
                                  <a:gd name="T11" fmla="*/ 45 h 103"/>
                                  <a:gd name="T12" fmla="*/ 360 w 362"/>
                                  <a:gd name="T13" fmla="*/ 19 h 103"/>
                                  <a:gd name="T14" fmla="*/ 338 w 362"/>
                                  <a:gd name="T15" fmla="*/ 0 h 10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62" h="103">
                                    <a:moveTo>
                                      <a:pt x="338" y="0"/>
                                    </a:moveTo>
                                    <a:cubicBezTo>
                                      <a:pt x="337" y="0"/>
                                      <a:pt x="335" y="0"/>
                                      <a:pt x="334" y="1"/>
                                    </a:cubicBezTo>
                                    <a:cubicBezTo>
                                      <a:pt x="21" y="56"/>
                                      <a:pt x="21" y="56"/>
                                      <a:pt x="21" y="56"/>
                                    </a:cubicBezTo>
                                    <a:cubicBezTo>
                                      <a:pt x="8" y="58"/>
                                      <a:pt x="0" y="70"/>
                                      <a:pt x="2" y="82"/>
                                    </a:cubicBezTo>
                                    <a:cubicBezTo>
                                      <a:pt x="4" y="94"/>
                                      <a:pt x="16" y="103"/>
                                      <a:pt x="29" y="101"/>
                                    </a:cubicBezTo>
                                    <a:cubicBezTo>
                                      <a:pt x="342" y="45"/>
                                      <a:pt x="342" y="45"/>
                                      <a:pt x="342" y="45"/>
                                    </a:cubicBezTo>
                                    <a:cubicBezTo>
                                      <a:pt x="354" y="43"/>
                                      <a:pt x="362" y="31"/>
                                      <a:pt x="360" y="19"/>
                                    </a:cubicBezTo>
                                    <a:cubicBezTo>
                                      <a:pt x="358" y="8"/>
                                      <a:pt x="349" y="0"/>
                                      <a:pt x="338" y="0"/>
                                    </a:cubicBezTo>
                                    <a:close/>
                                  </a:path>
                                </a:pathLst>
                              </a:custGeom>
                              <a:grpFill/>
                              <a:ln w="9525">
                                <a:noFill/>
                                <a:round/>
                                <a:headEnd/>
                                <a:tailEnd/>
                              </a:ln>
                            </wps:spPr>
                            <wps:txbx>
                              <w:txbxContent>
                                <w:p w14:paraId="15632A1B" w14:textId="77777777" w:rsidR="00DA4494" w:rsidRPr="00A63884" w:rsidRDefault="00DA4494" w:rsidP="00A63884">
                                  <w:pPr>
                                    <w:rPr>
                                      <w:rFonts w:eastAsia="Times New Roman"/>
                                      <w:sz w:val="16"/>
                                      <w:szCs w:val="16"/>
                                    </w:rPr>
                                  </w:pPr>
                                </w:p>
                              </w:txbxContent>
                            </wps:txbx>
                            <wps:bodyPr vert="horz" wrap="square" lIns="91440" tIns="45720" rIns="91440" bIns="45720" numCol="1" anchor="t" anchorCtr="0" compatLnSpc="1">
                              <a:prstTxWarp prst="textNoShape">
                                <a:avLst/>
                              </a:prstTxWarp>
                            </wps:bodyPr>
                          </wps:wsp>
                          <wps:wsp>
                            <wps:cNvPr id="272" name="Freeform 16"/>
                            <wps:cNvSpPr>
                              <a:spLocks/>
                            </wps:cNvSpPr>
                            <wps:spPr bwMode="auto">
                              <a:xfrm>
                                <a:off x="8458911" y="2932640"/>
                                <a:ext cx="2030413" cy="2195513"/>
                              </a:xfrm>
                              <a:custGeom>
                                <a:avLst/>
                                <a:gdLst>
                                  <a:gd name="T0" fmla="*/ 632 w 905"/>
                                  <a:gd name="T1" fmla="*/ 109 h 977"/>
                                  <a:gd name="T2" fmla="*/ 632 w 905"/>
                                  <a:gd name="T3" fmla="*/ 22 h 977"/>
                                  <a:gd name="T4" fmla="*/ 623 w 905"/>
                                  <a:gd name="T5" fmla="*/ 5 h 977"/>
                                  <a:gd name="T6" fmla="*/ 609 w 905"/>
                                  <a:gd name="T7" fmla="*/ 0 h 977"/>
                                  <a:gd name="T8" fmla="*/ 605 w 905"/>
                                  <a:gd name="T9" fmla="*/ 0 h 977"/>
                                  <a:gd name="T10" fmla="*/ 292 w 905"/>
                                  <a:gd name="T11" fmla="*/ 55 h 977"/>
                                  <a:gd name="T12" fmla="*/ 273 w 905"/>
                                  <a:gd name="T13" fmla="*/ 78 h 977"/>
                                  <a:gd name="T14" fmla="*/ 273 w 905"/>
                                  <a:gd name="T15" fmla="*/ 109 h 977"/>
                                  <a:gd name="T16" fmla="*/ 0 w 905"/>
                                  <a:gd name="T17" fmla="*/ 525 h 977"/>
                                  <a:gd name="T18" fmla="*/ 452 w 905"/>
                                  <a:gd name="T19" fmla="*/ 977 h 977"/>
                                  <a:gd name="T20" fmla="*/ 905 w 905"/>
                                  <a:gd name="T21" fmla="*/ 525 h 977"/>
                                  <a:gd name="T22" fmla="*/ 632 w 905"/>
                                  <a:gd name="T23" fmla="*/ 109 h 9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05" h="977">
                                    <a:moveTo>
                                      <a:pt x="632" y="109"/>
                                    </a:moveTo>
                                    <a:cubicBezTo>
                                      <a:pt x="632" y="22"/>
                                      <a:pt x="632" y="22"/>
                                      <a:pt x="632" y="22"/>
                                    </a:cubicBezTo>
                                    <a:cubicBezTo>
                                      <a:pt x="632" y="16"/>
                                      <a:pt x="629" y="9"/>
                                      <a:pt x="623" y="5"/>
                                    </a:cubicBezTo>
                                    <a:cubicBezTo>
                                      <a:pt x="619" y="1"/>
                                      <a:pt x="614" y="0"/>
                                      <a:pt x="609" y="0"/>
                                    </a:cubicBezTo>
                                    <a:cubicBezTo>
                                      <a:pt x="607" y="0"/>
                                      <a:pt x="606" y="0"/>
                                      <a:pt x="605" y="0"/>
                                    </a:cubicBezTo>
                                    <a:cubicBezTo>
                                      <a:pt x="292" y="55"/>
                                      <a:pt x="292" y="55"/>
                                      <a:pt x="292" y="55"/>
                                    </a:cubicBezTo>
                                    <a:cubicBezTo>
                                      <a:pt x="281" y="57"/>
                                      <a:pt x="273" y="66"/>
                                      <a:pt x="273" y="78"/>
                                    </a:cubicBezTo>
                                    <a:cubicBezTo>
                                      <a:pt x="273" y="109"/>
                                      <a:pt x="273" y="109"/>
                                      <a:pt x="273" y="109"/>
                                    </a:cubicBezTo>
                                    <a:cubicBezTo>
                                      <a:pt x="112" y="178"/>
                                      <a:pt x="0" y="338"/>
                                      <a:pt x="0" y="525"/>
                                    </a:cubicBezTo>
                                    <a:cubicBezTo>
                                      <a:pt x="0" y="774"/>
                                      <a:pt x="202" y="977"/>
                                      <a:pt x="452" y="977"/>
                                    </a:cubicBezTo>
                                    <a:cubicBezTo>
                                      <a:pt x="702" y="977"/>
                                      <a:pt x="905" y="774"/>
                                      <a:pt x="905" y="525"/>
                                    </a:cubicBezTo>
                                    <a:cubicBezTo>
                                      <a:pt x="905" y="338"/>
                                      <a:pt x="792" y="179"/>
                                      <a:pt x="632" y="109"/>
                                    </a:cubicBezTo>
                                    <a:close/>
                                  </a:path>
                                </a:pathLst>
                              </a:custGeom>
                              <a:grpFill/>
                              <a:ln w="9525">
                                <a:noFill/>
                                <a:round/>
                                <a:headEnd/>
                                <a:tailEnd/>
                              </a:ln>
                            </wps:spPr>
                            <wps:txbx>
                              <w:txbxContent>
                                <w:p w14:paraId="442B7645" w14:textId="77777777" w:rsidR="00DA4494" w:rsidRPr="00A63884" w:rsidRDefault="00DA4494" w:rsidP="00A63884">
                                  <w:pPr>
                                    <w:rPr>
                                      <w:rFonts w:eastAsia="Times New Roman"/>
                                      <w:sz w:val="16"/>
                                      <w:szCs w:val="16"/>
                                    </w:rPr>
                                  </w:pPr>
                                </w:p>
                              </w:txbxContent>
                            </wps:txbx>
                            <wps:bodyPr vert="horz" wrap="square" lIns="91440" tIns="45720" rIns="91440" bIns="45720" numCol="1" anchor="t" anchorCtr="0" compatLnSpc="1">
                              <a:prstTxWarp prst="textNoShape">
                                <a:avLst/>
                              </a:prstTxWarp>
                            </wps:bodyPr>
                          </wps:wsp>
                        </wpg:grpSp>
                        <wps:wsp>
                          <wps:cNvPr id="273" name="Freeform 27"/>
                          <wps:cNvSpPr>
                            <a:spLocks noEditPoints="1"/>
                          </wps:cNvSpPr>
                          <wps:spPr bwMode="auto">
                            <a:xfrm>
                              <a:off x="8676455" y="3003560"/>
                              <a:ext cx="685049" cy="603329"/>
                            </a:xfrm>
                            <a:custGeom>
                              <a:avLst/>
                              <a:gdLst>
                                <a:gd name="T0" fmla="*/ 2050 w 6560"/>
                                <a:gd name="T1" fmla="*/ 3737 h 6556"/>
                                <a:gd name="T2" fmla="*/ 2050 w 6560"/>
                                <a:gd name="T3" fmla="*/ 5737 h 6556"/>
                                <a:gd name="T4" fmla="*/ 1231 w 6560"/>
                                <a:gd name="T5" fmla="*/ 5737 h 6556"/>
                                <a:gd name="T6" fmla="*/ 1231 w 6560"/>
                                <a:gd name="T7" fmla="*/ 4268 h 6556"/>
                                <a:gd name="T8" fmla="*/ 1374 w 6560"/>
                                <a:gd name="T9" fmla="*/ 4411 h 6556"/>
                                <a:gd name="T10" fmla="*/ 2050 w 6560"/>
                                <a:gd name="T11" fmla="*/ 3737 h 6556"/>
                                <a:gd name="T12" fmla="*/ 3690 w 6560"/>
                                <a:gd name="T13" fmla="*/ 2886 h 6556"/>
                                <a:gd name="T14" fmla="*/ 4510 w 6560"/>
                                <a:gd name="T15" fmla="*/ 3092 h 6556"/>
                                <a:gd name="T16" fmla="*/ 4510 w 6560"/>
                                <a:gd name="T17" fmla="*/ 5737 h 6556"/>
                                <a:gd name="T18" fmla="*/ 3690 w 6560"/>
                                <a:gd name="T19" fmla="*/ 5737 h 6556"/>
                                <a:gd name="T20" fmla="*/ 3690 w 6560"/>
                                <a:gd name="T21" fmla="*/ 2886 h 6556"/>
                                <a:gd name="T22" fmla="*/ 3058 w 6560"/>
                                <a:gd name="T23" fmla="*/ 2729 h 6556"/>
                                <a:gd name="T24" fmla="*/ 3279 w 6560"/>
                                <a:gd name="T25" fmla="*/ 2785 h 6556"/>
                                <a:gd name="T26" fmla="*/ 3279 w 6560"/>
                                <a:gd name="T27" fmla="*/ 5737 h 6556"/>
                                <a:gd name="T28" fmla="*/ 2459 w 6560"/>
                                <a:gd name="T29" fmla="*/ 5737 h 6556"/>
                                <a:gd name="T30" fmla="*/ 2459 w 6560"/>
                                <a:gd name="T31" fmla="*/ 3327 h 6556"/>
                                <a:gd name="T32" fmla="*/ 3058 w 6560"/>
                                <a:gd name="T33" fmla="*/ 2729 h 6556"/>
                                <a:gd name="T34" fmla="*/ 5327 w 6560"/>
                                <a:gd name="T35" fmla="*/ 2292 h 6556"/>
                                <a:gd name="T36" fmla="*/ 5740 w 6560"/>
                                <a:gd name="T37" fmla="*/ 2537 h 6556"/>
                                <a:gd name="T38" fmla="*/ 5740 w 6560"/>
                                <a:gd name="T39" fmla="*/ 5737 h 6556"/>
                                <a:gd name="T40" fmla="*/ 4921 w 6560"/>
                                <a:gd name="T41" fmla="*/ 5737 h 6556"/>
                                <a:gd name="T42" fmla="*/ 4921 w 6560"/>
                                <a:gd name="T43" fmla="*/ 2970 h 6556"/>
                                <a:gd name="T44" fmla="*/ 5327 w 6560"/>
                                <a:gd name="T45" fmla="*/ 2292 h 6556"/>
                                <a:gd name="T46" fmla="*/ 5740 w 6560"/>
                                <a:gd name="T47" fmla="*/ 411 h 6556"/>
                                <a:gd name="T48" fmla="*/ 5712 w 6560"/>
                                <a:gd name="T49" fmla="*/ 2045 h 6556"/>
                                <a:gd name="T50" fmla="*/ 5188 w 6560"/>
                                <a:gd name="T51" fmla="*/ 1728 h 6556"/>
                                <a:gd name="T52" fmla="*/ 4607 w 6560"/>
                                <a:gd name="T53" fmla="*/ 2695 h 6556"/>
                                <a:gd name="T54" fmla="*/ 2932 w 6560"/>
                                <a:gd name="T55" fmla="*/ 2276 h 6556"/>
                                <a:gd name="T56" fmla="*/ 1374 w 6560"/>
                                <a:gd name="T57" fmla="*/ 3833 h 6556"/>
                                <a:gd name="T58" fmla="*/ 1085 w 6560"/>
                                <a:gd name="T59" fmla="*/ 3542 h 6556"/>
                                <a:gd name="T60" fmla="*/ 2806 w 6560"/>
                                <a:gd name="T61" fmla="*/ 1822 h 6556"/>
                                <a:gd name="T62" fmla="*/ 4412 w 6560"/>
                                <a:gd name="T63" fmla="*/ 2223 h 6556"/>
                                <a:gd name="T64" fmla="*/ 4835 w 6560"/>
                                <a:gd name="T65" fmla="*/ 1519 h 6556"/>
                                <a:gd name="T66" fmla="*/ 4310 w 6560"/>
                                <a:gd name="T67" fmla="*/ 1204 h 6556"/>
                                <a:gd name="T68" fmla="*/ 5740 w 6560"/>
                                <a:gd name="T69" fmla="*/ 411 h 6556"/>
                                <a:gd name="T70" fmla="*/ 0 w 6560"/>
                                <a:gd name="T71" fmla="*/ 0 h 6556"/>
                                <a:gd name="T72" fmla="*/ 411 w 6560"/>
                                <a:gd name="T73" fmla="*/ 0 h 6556"/>
                                <a:gd name="T74" fmla="*/ 411 w 6560"/>
                                <a:gd name="T75" fmla="*/ 6145 h 6556"/>
                                <a:gd name="T76" fmla="*/ 6560 w 6560"/>
                                <a:gd name="T77" fmla="*/ 6145 h 6556"/>
                                <a:gd name="T78" fmla="*/ 6560 w 6560"/>
                                <a:gd name="T79" fmla="*/ 6556 h 6556"/>
                                <a:gd name="T80" fmla="*/ 0 w 6560"/>
                                <a:gd name="T81" fmla="*/ 6556 h 6556"/>
                                <a:gd name="T82" fmla="*/ 0 w 6560"/>
                                <a:gd name="T83" fmla="*/ 0 h 65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6560" h="6556">
                                  <a:moveTo>
                                    <a:pt x="2050" y="3737"/>
                                  </a:moveTo>
                                  <a:lnTo>
                                    <a:pt x="2050" y="5737"/>
                                  </a:lnTo>
                                  <a:lnTo>
                                    <a:pt x="1231" y="5737"/>
                                  </a:lnTo>
                                  <a:lnTo>
                                    <a:pt x="1231" y="4268"/>
                                  </a:lnTo>
                                  <a:lnTo>
                                    <a:pt x="1374" y="4411"/>
                                  </a:lnTo>
                                  <a:lnTo>
                                    <a:pt x="2050" y="3737"/>
                                  </a:lnTo>
                                  <a:close/>
                                  <a:moveTo>
                                    <a:pt x="3690" y="2886"/>
                                  </a:moveTo>
                                  <a:lnTo>
                                    <a:pt x="4510" y="3092"/>
                                  </a:lnTo>
                                  <a:lnTo>
                                    <a:pt x="4510" y="5737"/>
                                  </a:lnTo>
                                  <a:lnTo>
                                    <a:pt x="3690" y="5737"/>
                                  </a:lnTo>
                                  <a:lnTo>
                                    <a:pt x="3690" y="2886"/>
                                  </a:lnTo>
                                  <a:close/>
                                  <a:moveTo>
                                    <a:pt x="3058" y="2729"/>
                                  </a:moveTo>
                                  <a:lnTo>
                                    <a:pt x="3279" y="2785"/>
                                  </a:lnTo>
                                  <a:lnTo>
                                    <a:pt x="3279" y="5737"/>
                                  </a:lnTo>
                                  <a:lnTo>
                                    <a:pt x="2459" y="5737"/>
                                  </a:lnTo>
                                  <a:lnTo>
                                    <a:pt x="2459" y="3327"/>
                                  </a:lnTo>
                                  <a:lnTo>
                                    <a:pt x="3058" y="2729"/>
                                  </a:lnTo>
                                  <a:close/>
                                  <a:moveTo>
                                    <a:pt x="5327" y="2292"/>
                                  </a:moveTo>
                                  <a:lnTo>
                                    <a:pt x="5740" y="2537"/>
                                  </a:lnTo>
                                  <a:lnTo>
                                    <a:pt x="5740" y="5737"/>
                                  </a:lnTo>
                                  <a:lnTo>
                                    <a:pt x="4921" y="5737"/>
                                  </a:lnTo>
                                  <a:lnTo>
                                    <a:pt x="4921" y="2970"/>
                                  </a:lnTo>
                                  <a:lnTo>
                                    <a:pt x="5327" y="2292"/>
                                  </a:lnTo>
                                  <a:close/>
                                  <a:moveTo>
                                    <a:pt x="5740" y="411"/>
                                  </a:moveTo>
                                  <a:lnTo>
                                    <a:pt x="5712" y="2045"/>
                                  </a:lnTo>
                                  <a:lnTo>
                                    <a:pt x="5188" y="1728"/>
                                  </a:lnTo>
                                  <a:lnTo>
                                    <a:pt x="4607" y="2695"/>
                                  </a:lnTo>
                                  <a:lnTo>
                                    <a:pt x="2932" y="2276"/>
                                  </a:lnTo>
                                  <a:lnTo>
                                    <a:pt x="1374" y="3833"/>
                                  </a:lnTo>
                                  <a:lnTo>
                                    <a:pt x="1085" y="3542"/>
                                  </a:lnTo>
                                  <a:lnTo>
                                    <a:pt x="2806" y="1822"/>
                                  </a:lnTo>
                                  <a:lnTo>
                                    <a:pt x="4412" y="2223"/>
                                  </a:lnTo>
                                  <a:lnTo>
                                    <a:pt x="4835" y="1519"/>
                                  </a:lnTo>
                                  <a:lnTo>
                                    <a:pt x="4310" y="1204"/>
                                  </a:lnTo>
                                  <a:lnTo>
                                    <a:pt x="5740" y="411"/>
                                  </a:lnTo>
                                  <a:close/>
                                  <a:moveTo>
                                    <a:pt x="0" y="0"/>
                                  </a:moveTo>
                                  <a:lnTo>
                                    <a:pt x="411" y="0"/>
                                  </a:lnTo>
                                  <a:lnTo>
                                    <a:pt x="411" y="6145"/>
                                  </a:lnTo>
                                  <a:lnTo>
                                    <a:pt x="6560" y="6145"/>
                                  </a:lnTo>
                                  <a:lnTo>
                                    <a:pt x="6560" y="6556"/>
                                  </a:lnTo>
                                  <a:lnTo>
                                    <a:pt x="0" y="6556"/>
                                  </a:lnTo>
                                  <a:lnTo>
                                    <a:pt x="0" y="0"/>
                                  </a:lnTo>
                                  <a:close/>
                                </a:path>
                              </a:pathLst>
                            </a:custGeom>
                            <a:solidFill>
                              <a:sysClr val="window" lastClr="FFFFFF"/>
                            </a:solidFill>
                            <a:ln w="0">
                              <a:noFill/>
                              <a:prstDash val="solid"/>
                              <a:round/>
                              <a:headEnd/>
                              <a:tailEnd/>
                            </a:ln>
                          </wps:spPr>
                          <wps:txbx>
                            <w:txbxContent>
                              <w:p w14:paraId="0789E805" w14:textId="77777777" w:rsidR="00DA4494" w:rsidRPr="00A63884" w:rsidRDefault="00DA4494" w:rsidP="00A63884">
                                <w:pPr>
                                  <w:rPr>
                                    <w:rFonts w:eastAsia="Times New Roman"/>
                                    <w:sz w:val="16"/>
                                    <w:szCs w:val="16"/>
                                  </w:rPr>
                                </w:pPr>
                              </w:p>
                            </w:txbxContent>
                          </wps:txbx>
                          <wps:bodyPr vert="horz" wrap="square" lIns="91440" tIns="45720" rIns="91440" bIns="45720" numCol="1" anchor="t" anchorCtr="0" compatLnSpc="1">
                            <a:prstTxWarp prst="textNoShape">
                              <a:avLst/>
                            </a:prstTxWarp>
                          </wps:bodyPr>
                        </wps:wsp>
                      </wpg:grpSp>
                    </wpg:wgp>
                  </a:graphicData>
                </a:graphic>
                <wp14:sizeRelH relativeFrom="margin">
                  <wp14:pctWidth>0</wp14:pctWidth>
                </wp14:sizeRelH>
                <wp14:sizeRelV relativeFrom="margin">
                  <wp14:pctHeight>0</wp14:pctHeight>
                </wp14:sizeRelV>
              </wp:anchor>
            </w:drawing>
          </mc:Choice>
          <mc:Fallback>
            <w:pict>
              <v:group w14:anchorId="49463CB6" id="120 Grupo" o:spid="_x0000_s1123" style="position:absolute;margin-left:-58.1pt;margin-top:2.8pt;width:546.75pt;height:236.4pt;z-index:251732480;mso-width-relative:margin;mso-height-relative:margin" coordorigin=",-4729" coordsize="122320,52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">
                <v:rect id="Rectangle 78" o:spid="_x0000_s1124" style="position:absolute;top:-4729;width:121888;height:151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" fillcolor="#d9d9d9" stroked="f" strokeweight="2pt">
                  <v:fill opacity="23644f"/>
                  <v:textbox>
                    <w:txbxContent>
                      <w:p w14:paraId="7EC85C8B" w14:textId="77777777" w:rsidR="00DA4494" w:rsidRPr="00A63884" w:rsidRDefault="00DA4494" w:rsidP="00A63884">
                        <w:pPr>
                          <w:rPr>
                            <w:rFonts w:eastAsia="Times New Roman"/>
                            <w:sz w:val="10"/>
                            <w:szCs w:val="16"/>
                          </w:rPr>
                        </w:pPr>
                      </w:p>
                    </w:txbxContent>
                  </v:textbox>
                </v:rect>
                <v:shape id="Rectangle 6" o:spid="_x0000_s1125" style="position:absolute;left:17744;top:5208;width:82854;height:16752;flip:x y;visibility:visible;mso-wrap-style:square;v-text-anchor:middle" coordsize="6535251,16752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" adj="-11796480,,5400" path="m,7668c618613,-36578,2934640,113201,4023848,391126v1089209,277925,1994019,684324,2511403,1284093e" filled="f">
                  <v:stroke joinstyle="miter"/>
                  <v:formulas/>
                  <v:path arrowok="t" o:connecttype="custom" o:connectlocs="0,7668;5101426,391126;8285378,1675219" o:connectangles="0,0,0" textboxrect="0,0,6535251,1675219"/>
                  <v:textbox>
                    <w:txbxContent>
                      <w:p w14:paraId="152BFB8A" w14:textId="77777777" w:rsidR="00DA4494" w:rsidRPr="00A63884" w:rsidRDefault="00DA4494" w:rsidP="00A63884">
                        <w:pPr>
                          <w:rPr>
                            <w:rFonts w:eastAsia="Times New Roman"/>
                            <w:sz w:val="16"/>
                            <w:szCs w:val="16"/>
                          </w:rPr>
                        </w:pPr>
                      </w:p>
                    </w:txbxContent>
                  </v:textbox>
                </v:shape>
                <v:shape id="Rectangle 6" o:spid="_x0000_s1126" style="position:absolute;left:17744;top:26126;width:82854;height:16752;flip:x;visibility:visible;mso-wrap-style:square;v-text-anchor:middle" coordsize="6535251,16752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" adj="-11796480,,5400" path="m,7668c618613,-36578,2934640,113201,4023848,391126v1089209,277925,1994019,684324,2511403,1284093e" filled="f">
                  <v:stroke joinstyle="miter"/>
                  <v:formulas/>
                  <v:path arrowok="t" o:connecttype="custom" o:connectlocs="0,7668;5101426,391126;8285378,1675219" o:connectangles="0,0,0" textboxrect="0,0,6535251,1675219"/>
                  <v:textbox>
                    <w:txbxContent>
                      <w:p w14:paraId="47F19D4D" w14:textId="77777777" w:rsidR="00DA4494" w:rsidRPr="00A63884" w:rsidRDefault="00DA4494" w:rsidP="00A63884">
                        <w:pPr>
                          <w:rPr>
                            <w:rFonts w:eastAsia="Times New Roman"/>
                            <w:sz w:val="16"/>
                            <w:szCs w:val="16"/>
                          </w:rPr>
                        </w:pPr>
                      </w:p>
                    </w:txbxContent>
                  </v:textbox>
                </v:shape>
                <v:oval id="Oval 3" o:spid="_x0000_s1127" style="position:absolute;left:27071;top:13544;width:4033;height:40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" fillcolor="#c0504d" strokecolor="#c0504d" strokeweight="1pt">
                  <v:shadow on="t" color="black" opacity="26214f" offset="0,0"/>
                  <v:path arrowok="t"/>
                  <o:lock v:ext="edit" aspectratio="t"/>
                  <v:textbox>
                    <w:txbxContent>
                      <w:p w14:paraId="112F268F" w14:textId="77777777" w:rsidR="00DA4494" w:rsidRPr="00A63884" w:rsidRDefault="00DA4494" w:rsidP="00A63884">
                        <w:pPr>
                          <w:rPr>
                            <w:rFonts w:eastAsia="Times New Roman"/>
                            <w:sz w:val="16"/>
                            <w:szCs w:val="16"/>
                          </w:rPr>
                        </w:pPr>
                      </w:p>
                    </w:txbxContent>
                  </v:textbox>
                </v:oval>
                <v:oval id="Oval 4" o:spid="_x0000_s1128" style="position:absolute;left:23742;top:20561;width:3666;height:3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" fillcolor="#9bbb59" stroked="f" strokeweight="1pt">
                  <v:shadow on="t" color="black" opacity="26214f" offset="0,0"/>
                  <v:path arrowok="t"/>
                  <o:lock v:ext="edit" aspectratio="t"/>
                  <v:textbox>
                    <w:txbxContent>
                      <w:p w14:paraId="2EC996C7" w14:textId="77777777" w:rsidR="00DA4494" w:rsidRPr="00A63884" w:rsidRDefault="00DA4494" w:rsidP="00A63884">
                        <w:pPr>
                          <w:rPr>
                            <w:rFonts w:eastAsia="Times New Roman"/>
                            <w:sz w:val="16"/>
                            <w:szCs w:val="16"/>
                          </w:rPr>
                        </w:pPr>
                      </w:p>
                    </w:txbxContent>
                  </v:textbox>
                </v:oval>
                <v:oval id="Oval 5" o:spid="_x0000_s1129" style="position:absolute;left:29086;top:26931;width:4032;height:40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" fillcolor="#9bbb59" stroked="f" strokeweight="1pt">
                  <v:shadow on="t" color="black" opacity="26214f" offset="0,0"/>
                  <v:path arrowok="t"/>
                  <o:lock v:ext="edit" aspectratio="t"/>
                  <v:textbox>
                    <w:txbxContent>
                      <w:p w14:paraId="49A08634" w14:textId="77777777" w:rsidR="00DA4494" w:rsidRPr="00A63884" w:rsidRDefault="00DA4494" w:rsidP="00A63884">
                        <w:pPr>
                          <w:rPr>
                            <w:rFonts w:eastAsia="Times New Roman"/>
                            <w:sz w:val="16"/>
                            <w:szCs w:val="16"/>
                          </w:rPr>
                        </w:pPr>
                      </w:p>
                    </w:txbxContent>
                  </v:textbox>
                </v:oval>
                <v:oval id="Oval 7" o:spid="_x0000_s1130" style="position:absolute;left:30786;top:18262;width:1875;height:1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" fillcolor="#c0504d" strokecolor="#c0504d" strokeweight="1pt">
                  <v:shadow on="t" color="black" opacity="26214f" offset="0,0"/>
                  <v:path arrowok="t"/>
                  <o:lock v:ext="edit" aspectratio="t"/>
                  <v:textbox>
                    <w:txbxContent>
                      <w:p w14:paraId="4EDAB763" w14:textId="77777777" w:rsidR="00DA4494" w:rsidRPr="00A63884" w:rsidRDefault="00DA4494" w:rsidP="00A63884">
                        <w:pPr>
                          <w:rPr>
                            <w:rFonts w:eastAsia="Times New Roman"/>
                            <w:sz w:val="16"/>
                            <w:szCs w:val="16"/>
                          </w:rPr>
                        </w:pPr>
                      </w:p>
                    </w:txbxContent>
                  </v:textbox>
                </v:oval>
                <v:oval id="Oval 8" o:spid="_x0000_s1131" style="position:absolute;left:31235;top:31589;width:1875;height:1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" fillcolor="#9bbb59" stroked="f" strokeweight="1pt">
                  <v:shadow on="t" color="black" opacity="26214f" offset="0,0"/>
                  <v:path arrowok="t"/>
                  <o:lock v:ext="edit" aspectratio="t"/>
                  <v:textbox>
                    <w:txbxContent>
                      <w:p w14:paraId="7EEBB144" w14:textId="77777777" w:rsidR="00DA4494" w:rsidRPr="00A63884" w:rsidRDefault="00DA4494" w:rsidP="00A63884">
                        <w:pPr>
                          <w:rPr>
                            <w:rFonts w:eastAsia="Times New Roman"/>
                            <w:sz w:val="16"/>
                            <w:szCs w:val="16"/>
                          </w:rPr>
                        </w:pPr>
                      </w:p>
                    </w:txbxContent>
                  </v:textbox>
                </v:oval>
                <v:oval id="Oval 9" o:spid="_x0000_s1132" style="position:absolute;left:36336;top:26974;width:4033;height:40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" fillcolor="#c0504d" strokecolor="#c0504d" strokeweight="1pt">
                  <v:shadow on="t" color="black" opacity="26214f" offset="0,0"/>
                  <v:path arrowok="t"/>
                  <o:lock v:ext="edit" aspectratio="t"/>
                  <v:textbox>
                    <w:txbxContent>
                      <w:p w14:paraId="1DA785E3" w14:textId="77777777" w:rsidR="00DA4494" w:rsidRPr="00A63884" w:rsidRDefault="00DA4494" w:rsidP="00A63884">
                        <w:pPr>
                          <w:rPr>
                            <w:rFonts w:eastAsia="Times New Roman"/>
                            <w:sz w:val="16"/>
                            <w:szCs w:val="16"/>
                          </w:rPr>
                        </w:pPr>
                      </w:p>
                    </w:txbxContent>
                  </v:textbox>
                </v:oval>
                <v:oval id="Oval 10" o:spid="_x0000_s1133" style="position:absolute;left:41483;top:20087;width:3666;height:3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" fillcolor="#9bbb59" stroked="f" strokeweight="1pt">
                  <v:shadow on="t" color="black" opacity="26214f" offset="0,0"/>
                  <v:path arrowok="t"/>
                  <o:lock v:ext="edit" aspectratio="t"/>
                  <v:textbox>
                    <w:txbxContent>
                      <w:p w14:paraId="1D5EDC74" w14:textId="77777777" w:rsidR="00DA4494" w:rsidRPr="00A63884" w:rsidRDefault="00DA4494" w:rsidP="00A63884">
                        <w:pPr>
                          <w:rPr>
                            <w:rFonts w:eastAsia="Times New Roman"/>
                            <w:sz w:val="16"/>
                            <w:szCs w:val="16"/>
                          </w:rPr>
                        </w:pPr>
                      </w:p>
                    </w:txbxContent>
                  </v:textbox>
                </v:oval>
                <v:oval id="Oval 12" o:spid="_x0000_s1134" style="position:absolute;left:34808;top:17045;width:3666;height:3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" fillcolor="#9bbb59" stroked="f" strokeweight="1pt">
                  <v:shadow on="t" color="black" opacity="26214f" offset="0,0"/>
                  <v:path arrowok="t"/>
                  <o:lock v:ext="edit" aspectratio="t"/>
                  <v:textbox>
                    <w:txbxContent>
                      <w:p w14:paraId="2C698A48" w14:textId="77777777" w:rsidR="00DA4494" w:rsidRPr="00A63884" w:rsidRDefault="00DA4494" w:rsidP="00A63884">
                        <w:pPr>
                          <w:rPr>
                            <w:rFonts w:eastAsia="Times New Roman"/>
                            <w:sz w:val="16"/>
                            <w:szCs w:val="16"/>
                          </w:rPr>
                        </w:pPr>
                      </w:p>
                    </w:txbxContent>
                  </v:textbox>
                </v:oval>
                <v:oval id="Oval 14" o:spid="_x0000_s1135" style="position:absolute;left:47683;top:19799;width:2744;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" fillcolor="#9bbb59" stroked="f" strokeweight="1pt">
                  <v:shadow on="t" color="black" opacity="26214f" offset="0,0"/>
                  <v:path arrowok="t"/>
                  <o:lock v:ext="edit" aspectratio="t"/>
                  <v:textbox>
                    <w:txbxContent>
                      <w:p w14:paraId="329B51C1" w14:textId="77777777" w:rsidR="00DA4494" w:rsidRPr="00A63884" w:rsidRDefault="00DA4494" w:rsidP="00A63884">
                        <w:pPr>
                          <w:rPr>
                            <w:rFonts w:eastAsia="Times New Roman"/>
                            <w:sz w:val="16"/>
                            <w:szCs w:val="16"/>
                          </w:rPr>
                        </w:pPr>
                      </w:p>
                    </w:txbxContent>
                  </v:textbox>
                </v:oval>
                <v:oval id="Oval 16" o:spid="_x0000_s1136" style="position:absolute;left:48798;top:23534;width:1372;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" fillcolor="#c0504d" strokecolor="#c0504d" strokeweight=".25pt">
                  <v:shadow on="t" color="black" opacity="26214f" offset="0,0"/>
                  <v:path arrowok="t"/>
                  <o:lock v:ext="edit" aspectratio="t"/>
                  <v:textbox>
                    <w:txbxContent>
                      <w:p w14:paraId="7E481B41" w14:textId="77777777" w:rsidR="00DA4494" w:rsidRPr="00A63884" w:rsidRDefault="00DA4494" w:rsidP="00A63884">
                        <w:pPr>
                          <w:rPr>
                            <w:rFonts w:eastAsia="Times New Roman"/>
                            <w:sz w:val="16"/>
                            <w:szCs w:val="16"/>
                          </w:rPr>
                        </w:pPr>
                      </w:p>
                    </w:txbxContent>
                  </v:textbox>
                </v:oval>
                <v:oval id="Oval 17" o:spid="_x0000_s1137" style="position:absolute;left:39807;top:25047;width:1372;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" fillcolor="#9bbb59" stroked="f" strokeweight="1pt">
                  <v:shadow on="t" color="black" opacity="26214f" offset="0,0"/>
                  <v:path arrowok="t"/>
                  <o:lock v:ext="edit" aspectratio="t"/>
                  <v:textbox>
                    <w:txbxContent>
                      <w:p w14:paraId="59EF20E9" w14:textId="77777777" w:rsidR="00DA4494" w:rsidRPr="00A63884" w:rsidRDefault="00DA4494" w:rsidP="00A63884">
                        <w:pPr>
                          <w:rPr>
                            <w:rFonts w:eastAsia="Times New Roman"/>
                            <w:sz w:val="16"/>
                            <w:szCs w:val="16"/>
                          </w:rPr>
                        </w:pPr>
                      </w:p>
                    </w:txbxContent>
                  </v:textbox>
                </v:oval>
                <v:oval id="Oval 18" o:spid="_x0000_s1138" style="position:absolute;left:48112;top:27619;width:1372;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" fillcolor="#9bbb59" stroked="f" strokeweight=".25pt">
                  <v:shadow on="t" color="black" opacity="26214f" offset="0,0"/>
                  <v:path arrowok="t"/>
                  <o:lock v:ext="edit" aspectratio="t"/>
                  <v:textbox>
                    <w:txbxContent>
                      <w:p w14:paraId="1BC645A4" w14:textId="77777777" w:rsidR="00DA4494" w:rsidRPr="00A63884" w:rsidRDefault="00DA4494" w:rsidP="00A63884">
                        <w:pPr>
                          <w:rPr>
                            <w:rFonts w:eastAsia="Times New Roman"/>
                            <w:sz w:val="16"/>
                            <w:szCs w:val="16"/>
                          </w:rPr>
                        </w:pPr>
                      </w:p>
                    </w:txbxContent>
                  </v:textbox>
                </v:oval>
                <v:oval id="Oval 19" o:spid="_x0000_s1139" style="position:absolute;left:39488;top:16857;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" fillcolor="#c0504d" strokecolor="#c0504d" strokeweight=".25pt">
                  <v:shadow on="t" color="black" opacity="26214f" offset="0,0"/>
                  <v:path arrowok="t"/>
                  <o:lock v:ext="edit" aspectratio="t"/>
                  <v:textbox>
                    <w:txbxContent>
                      <w:p w14:paraId="2D812313" w14:textId="77777777" w:rsidR="00DA4494" w:rsidRPr="00A63884" w:rsidRDefault="00DA4494" w:rsidP="00A63884">
                        <w:pPr>
                          <w:rPr>
                            <w:rFonts w:eastAsia="Times New Roman"/>
                            <w:sz w:val="16"/>
                            <w:szCs w:val="16"/>
                          </w:rPr>
                        </w:pPr>
                      </w:p>
                    </w:txbxContent>
                  </v:textbox>
                </v:oval>
                <v:oval id="Oval 20" o:spid="_x0000_s1140" style="position:absolute;left:34924;top:25603;width:1371;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" fillcolor="#9bbb59" stroked="f" strokeweight="1pt">
                  <v:shadow on="t" color="black" opacity="26214f" offset="0,0"/>
                  <v:path arrowok="t"/>
                  <o:lock v:ext="edit" aspectratio="t"/>
                  <v:textbox>
                    <w:txbxContent>
                      <w:p w14:paraId="709EA58C" w14:textId="77777777" w:rsidR="00DA4494" w:rsidRPr="00A63884" w:rsidRDefault="00DA4494" w:rsidP="00A63884">
                        <w:pPr>
                          <w:rPr>
                            <w:rFonts w:eastAsia="Times New Roman"/>
                            <w:sz w:val="16"/>
                            <w:szCs w:val="16"/>
                          </w:rPr>
                        </w:pPr>
                      </w:p>
                    </w:txbxContent>
                  </v:textbox>
                </v:oval>
                <v:oval id="Oval 21" o:spid="_x0000_s1141" style="position:absolute;left:45245;top:23822;width:1371;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" fillcolor="#c0504d" strokecolor="#c0504d" strokeweight=".25pt">
                  <v:shadow on="t" color="black" opacity="26214f" offset="0,0"/>
                  <v:path arrowok="t"/>
                  <o:lock v:ext="edit" aspectratio="t"/>
                  <v:textbox>
                    <w:txbxContent>
                      <w:p w14:paraId="29DBCA0C" w14:textId="77777777" w:rsidR="00DA4494" w:rsidRPr="00A63884" w:rsidRDefault="00DA4494" w:rsidP="00A63884">
                        <w:pPr>
                          <w:rPr>
                            <w:rFonts w:eastAsia="Times New Roman"/>
                            <w:sz w:val="16"/>
                            <w:szCs w:val="16"/>
                          </w:rPr>
                        </w:pPr>
                      </w:p>
                    </w:txbxContent>
                  </v:textbox>
                </v:oval>
                <v:oval id="Oval 22" o:spid="_x0000_s1142" style="position:absolute;left:39121;top:21015;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" fillcolor="#c0504d" strokecolor="#c0504d" strokeweight=".25pt">
                  <v:shadow on="t" color="black" opacity="26214f" offset="0,0"/>
                  <v:path arrowok="t"/>
                  <o:lock v:ext="edit" aspectratio="t"/>
                  <v:textbox>
                    <w:txbxContent>
                      <w:p w14:paraId="6ED636B6" w14:textId="77777777" w:rsidR="00DA4494" w:rsidRPr="00A63884" w:rsidRDefault="00DA4494" w:rsidP="00A63884">
                        <w:pPr>
                          <w:rPr>
                            <w:rFonts w:eastAsia="Times New Roman"/>
                            <w:sz w:val="16"/>
                            <w:szCs w:val="16"/>
                          </w:rPr>
                        </w:pPr>
                      </w:p>
                    </w:txbxContent>
                  </v:textbox>
                </v:oval>
                <v:oval id="Oval 23" o:spid="_x0000_s1143" style="position:absolute;left:41313;top:29398;width:1371;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" fillcolor="#9bbb59" stroked="f" strokeweight="1pt">
                  <v:shadow on="t" color="black" opacity="26214f" offset="0,0"/>
                  <v:path arrowok="t"/>
                  <o:lock v:ext="edit" aspectratio="t"/>
                  <v:textbox>
                    <w:txbxContent>
                      <w:p w14:paraId="68CB33EE" w14:textId="77777777" w:rsidR="00DA4494" w:rsidRPr="00A63884" w:rsidRDefault="00DA4494" w:rsidP="00A63884">
                        <w:pPr>
                          <w:rPr>
                            <w:rFonts w:eastAsia="Times New Roman"/>
                            <w:sz w:val="16"/>
                            <w:szCs w:val="16"/>
                          </w:rPr>
                        </w:pPr>
                      </w:p>
                    </w:txbxContent>
                  </v:textbox>
                </v:oval>
                <v:oval id="Oval 25" o:spid="_x0000_s1144" style="position:absolute;left:42576;top:17577;width:1371;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" fillcolor="#9bbb59" stroked="f" strokeweight="1pt">
                  <v:shadow on="t" color="black" opacity="26214f" offset="0,0"/>
                  <v:path arrowok="t"/>
                  <o:lock v:ext="edit" aspectratio="t"/>
                  <v:textbox>
                    <w:txbxContent>
                      <w:p w14:paraId="0D3C8434" w14:textId="77777777" w:rsidR="00DA4494" w:rsidRPr="00A63884" w:rsidRDefault="00DA4494" w:rsidP="00A63884">
                        <w:pPr>
                          <w:rPr>
                            <w:rFonts w:eastAsia="Times New Roman"/>
                            <w:sz w:val="16"/>
                            <w:szCs w:val="16"/>
                          </w:rPr>
                        </w:pPr>
                      </w:p>
                    </w:txbxContent>
                  </v:textbox>
                </v:oval>
                <v:oval id="Oval 27" o:spid="_x0000_s1145" style="position:absolute;left:31579;top:21628;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" fillcolor="#9bbb59" stroked="f" strokeweight="1pt">
                  <v:shadow on="t" color="black" opacity="26214f" offset="0,0"/>
                  <v:path arrowok="t"/>
                  <o:lock v:ext="edit" aspectratio="t"/>
                  <v:textbox>
                    <w:txbxContent>
                      <w:p w14:paraId="08DC8179" w14:textId="77777777" w:rsidR="00DA4494" w:rsidRPr="00A63884" w:rsidRDefault="00DA4494" w:rsidP="00A63884">
                        <w:pPr>
                          <w:rPr>
                            <w:rFonts w:eastAsia="Times New Roman"/>
                            <w:sz w:val="16"/>
                            <w:szCs w:val="16"/>
                          </w:rPr>
                        </w:pPr>
                      </w:p>
                    </w:txbxContent>
                  </v:textbox>
                </v:oval>
                <v:oval id="Oval 29" o:spid="_x0000_s1146" style="position:absolute;left:23806;top:10522;width:1372;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" fillcolor="#9bbb59" stroked="f" strokeweight="1pt">
                  <v:shadow on="t" color="black" opacity="26214f" offset="0,0"/>
                  <v:path arrowok="t"/>
                  <o:lock v:ext="edit" aspectratio="t"/>
                  <v:textbox>
                    <w:txbxContent>
                      <w:p w14:paraId="0838FEE8" w14:textId="77777777" w:rsidR="00DA4494" w:rsidRPr="00A63884" w:rsidRDefault="00DA4494" w:rsidP="00A63884">
                        <w:pPr>
                          <w:rPr>
                            <w:rFonts w:eastAsia="Times New Roman"/>
                            <w:sz w:val="16"/>
                            <w:szCs w:val="16"/>
                          </w:rPr>
                        </w:pPr>
                      </w:p>
                    </w:txbxContent>
                  </v:textbox>
                </v:oval>
                <v:oval id="Oval 30" o:spid="_x0000_s1147" style="position:absolute;left:24315;top:26130;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" fillcolor="#c0504d" strokecolor="#c0504d" strokeweight="1pt">
                  <v:shadow on="t" color="black" opacity="26214f" offset="0,0"/>
                  <v:path arrowok="t"/>
                  <o:lock v:ext="edit" aspectratio="t"/>
                  <v:textbox>
                    <w:txbxContent>
                      <w:p w14:paraId="0FD93E5A" w14:textId="77777777" w:rsidR="00DA4494" w:rsidRPr="00A63884" w:rsidRDefault="00DA4494" w:rsidP="00A63884">
                        <w:pPr>
                          <w:rPr>
                            <w:rFonts w:eastAsia="Times New Roman"/>
                            <w:sz w:val="16"/>
                            <w:szCs w:val="16"/>
                          </w:rPr>
                        </w:pPr>
                      </w:p>
                    </w:txbxContent>
                  </v:textbox>
                </v:oval>
                <v:oval id="Oval 31" o:spid="_x0000_s1148" style="position:absolute;left:22299;top:15114;width:4033;height:40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" fillcolor="#9bbb59" stroked="f" strokeweight="1pt">
                  <v:shadow on="t" color="black" opacity="26214f" offset="0,0"/>
                  <v:path arrowok="t"/>
                  <o:lock v:ext="edit" aspectratio="t"/>
                  <v:textbox>
                    <w:txbxContent>
                      <w:p w14:paraId="6EA3D56B" w14:textId="77777777" w:rsidR="00DA4494" w:rsidRPr="00A63884" w:rsidRDefault="00DA4494" w:rsidP="00A63884">
                        <w:pPr>
                          <w:rPr>
                            <w:rFonts w:eastAsia="Times New Roman"/>
                            <w:sz w:val="16"/>
                            <w:szCs w:val="16"/>
                          </w:rPr>
                        </w:pPr>
                      </w:p>
                    </w:txbxContent>
                  </v:textbox>
                </v:oval>
                <v:oval id="Oval 32" o:spid="_x0000_s1149" style="position:absolute;left:19209;top:13318;width:1875;height:1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" fillcolor="#9bbb59" stroked="f" strokeweight="1pt">
                  <v:shadow on="t" color="black" opacity="26214f" offset="0,0"/>
                  <v:path arrowok="t"/>
                  <o:lock v:ext="edit" aspectratio="t"/>
                  <v:textbox>
                    <w:txbxContent>
                      <w:p w14:paraId="00EC5734" w14:textId="77777777" w:rsidR="00DA4494" w:rsidRPr="00A63884" w:rsidRDefault="00DA4494" w:rsidP="00A63884">
                        <w:pPr>
                          <w:rPr>
                            <w:rFonts w:eastAsia="Times New Roman"/>
                            <w:sz w:val="16"/>
                            <w:szCs w:val="16"/>
                          </w:rPr>
                        </w:pPr>
                      </w:p>
                    </w:txbxContent>
                  </v:textbox>
                </v:oval>
                <v:oval id="Oval 36" o:spid="_x0000_s1150" style="position:absolute;left:18298;top:20262;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" fillcolor="#9bbb59" stroked="f" strokeweight="1pt">
                  <v:shadow on="t" color="black" opacity="26214f" offset="0,0"/>
                  <v:path arrowok="t"/>
                  <o:lock v:ext="edit" aspectratio="t"/>
                  <v:textbox>
                    <w:txbxContent>
                      <w:p w14:paraId="1B599955" w14:textId="77777777" w:rsidR="00DA4494" w:rsidRPr="00A63884" w:rsidRDefault="00DA4494" w:rsidP="00A63884">
                        <w:pPr>
                          <w:rPr>
                            <w:rFonts w:eastAsia="Times New Roman"/>
                            <w:sz w:val="16"/>
                            <w:szCs w:val="16"/>
                          </w:rPr>
                        </w:pPr>
                      </w:p>
                    </w:txbxContent>
                  </v:textbox>
                </v:oval>
                <v:oval id="Oval 37" o:spid="_x0000_s1151" style="position:absolute;left:20789;top:29922;width:3666;height:3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" fillcolor="#9bbb59" stroked="f" strokeweight="1pt">
                  <v:shadow on="t" color="black" opacity="26214f" offset="0,0"/>
                  <v:path arrowok="t"/>
                  <o:lock v:ext="edit" aspectratio="t"/>
                  <v:textbox>
                    <w:txbxContent>
                      <w:p w14:paraId="0280AE0F" w14:textId="77777777" w:rsidR="00DA4494" w:rsidRPr="00A63884" w:rsidRDefault="00DA4494" w:rsidP="00A63884">
                        <w:pPr>
                          <w:rPr>
                            <w:rFonts w:eastAsia="Times New Roman"/>
                            <w:sz w:val="16"/>
                            <w:szCs w:val="16"/>
                          </w:rPr>
                        </w:pPr>
                      </w:p>
                    </w:txbxContent>
                  </v:textbox>
                </v:oval>
                <v:oval id="Oval 39" o:spid="_x0000_s1152" style="position:absolute;left:17785;top:30383;width:1371;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" fillcolor="#c0504d" strokecolor="#c0504d" strokeweight=".25pt">
                  <v:shadow on="t" color="black" opacity="26214f" offset="0,0"/>
                  <v:path arrowok="t"/>
                  <o:lock v:ext="edit" aspectratio="t"/>
                  <v:textbox>
                    <w:txbxContent>
                      <w:p w14:paraId="6EF515B2" w14:textId="77777777" w:rsidR="00DA4494" w:rsidRPr="00A63884" w:rsidRDefault="00DA4494" w:rsidP="00A63884">
                        <w:pPr>
                          <w:rPr>
                            <w:rFonts w:eastAsia="Times New Roman"/>
                            <w:sz w:val="16"/>
                            <w:szCs w:val="16"/>
                          </w:rPr>
                        </w:pPr>
                      </w:p>
                    </w:txbxContent>
                  </v:textbox>
                </v:oval>
                <v:oval id="Oval 41" o:spid="_x0000_s1153" style="position:absolute;left:27824;top:32776;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" fillcolor="#c0504d" strokecolor="#c0504d" strokeweight="1pt">
                  <v:shadow on="t" color="black" opacity="26214f" offset="0,0"/>
                  <v:path arrowok="t"/>
                  <o:lock v:ext="edit" aspectratio="t"/>
                  <v:textbox>
                    <w:txbxContent>
                      <w:p w14:paraId="12F4B318" w14:textId="77777777" w:rsidR="00DA4494" w:rsidRPr="00A63884" w:rsidRDefault="00DA4494" w:rsidP="00A63884">
                        <w:pPr>
                          <w:rPr>
                            <w:rFonts w:eastAsia="Times New Roman"/>
                            <w:sz w:val="16"/>
                            <w:szCs w:val="16"/>
                          </w:rPr>
                        </w:pPr>
                      </w:p>
                    </w:txbxContent>
                  </v:textbox>
                </v:oval>
                <v:oval id="Oval 42" o:spid="_x0000_s1154" style="position:absolute;left:17967;top:27850;width:1875;height:1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" fillcolor="#c0504d" strokecolor="#c0504d" strokeweight="1pt">
                  <v:shadow on="t" color="black" opacity="26214f" offset="0,0"/>
                  <v:path arrowok="t"/>
                  <o:lock v:ext="edit" aspectratio="t"/>
                  <v:textbox>
                    <w:txbxContent>
                      <w:p w14:paraId="718422DC" w14:textId="77777777" w:rsidR="00DA4494" w:rsidRPr="00A63884" w:rsidRDefault="00DA4494" w:rsidP="00A63884">
                        <w:pPr>
                          <w:rPr>
                            <w:rFonts w:eastAsia="Times New Roman"/>
                            <w:sz w:val="16"/>
                            <w:szCs w:val="16"/>
                          </w:rPr>
                        </w:pPr>
                      </w:p>
                    </w:txbxContent>
                  </v:textbox>
                </v:oval>
                <v:oval id="Oval 43" o:spid="_x0000_s1155" style="position:absolute;left:20071;top:35039;width:2743;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" fillcolor="#9bbb59" stroked="f" strokeweight="1pt">
                  <v:shadow on="t" color="black" opacity="26214f" offset="0,0"/>
                  <v:path arrowok="t"/>
                  <o:lock v:ext="edit" aspectratio="t"/>
                  <v:textbox>
                    <w:txbxContent>
                      <w:p w14:paraId="594DC8B8" w14:textId="77777777" w:rsidR="00DA4494" w:rsidRPr="00A63884" w:rsidRDefault="00DA4494" w:rsidP="00A63884">
                        <w:pPr>
                          <w:rPr>
                            <w:rFonts w:eastAsia="Times New Roman"/>
                            <w:sz w:val="16"/>
                            <w:szCs w:val="16"/>
                          </w:rPr>
                        </w:pPr>
                      </w:p>
                    </w:txbxContent>
                  </v:textbox>
                </v:oval>
                <v:oval id="Oval 44" o:spid="_x0000_s1156" style="position:absolute;left:18470;top:38601;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" fillcolor="#9bbb59" stroked="f" strokeweight="1pt">
                  <v:shadow on="t" color="black" opacity="26214f" offset="0,0"/>
                  <v:path arrowok="t"/>
                  <o:lock v:ext="edit" aspectratio="t"/>
                  <v:textbox>
                    <w:txbxContent>
                      <w:p w14:paraId="3C9543DE" w14:textId="77777777" w:rsidR="00DA4494" w:rsidRPr="00A63884" w:rsidRDefault="00DA4494" w:rsidP="00A63884">
                        <w:pPr>
                          <w:rPr>
                            <w:rFonts w:eastAsia="Times New Roman"/>
                            <w:sz w:val="16"/>
                            <w:szCs w:val="16"/>
                          </w:rPr>
                        </w:pPr>
                      </w:p>
                    </w:txbxContent>
                  </v:textbox>
                </v:oval>
                <v:oval id="Oval 46" o:spid="_x0000_s1157" style="position:absolute;left:60943;top:20799;width:3333;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" fillcolor="#c0504d" strokecolor="#c0504d" strokeweight="1pt">
                  <v:shadow on="t" color="black" opacity="26214f" offset="0,0"/>
                  <v:path arrowok="t"/>
                  <o:lock v:ext="edit" aspectratio="t"/>
                  <v:textbox>
                    <w:txbxContent>
                      <w:p w14:paraId="1150ECDD" w14:textId="77777777" w:rsidR="00DA4494" w:rsidRPr="00A63884" w:rsidRDefault="00DA4494" w:rsidP="00A63884">
                        <w:pPr>
                          <w:rPr>
                            <w:rFonts w:eastAsia="Times New Roman"/>
                            <w:sz w:val="16"/>
                            <w:szCs w:val="16"/>
                          </w:rPr>
                        </w:pPr>
                      </w:p>
                    </w:txbxContent>
                  </v:textbox>
                </v:oval>
                <v:oval id="Oval 47" o:spid="_x0000_s1158" style="position:absolute;left:66737;top:21019;width:1875;height:1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" fillcolor="#c0504d" strokecolor="#c0504d" strokeweight="1pt">
                  <v:shadow on="t" color="black" opacity="26214f" offset="0,0"/>
                  <v:path arrowok="t"/>
                  <o:lock v:ext="edit" aspectratio="t"/>
                  <v:textbox>
                    <w:txbxContent>
                      <w:p w14:paraId="35CA9EC9" w14:textId="77777777" w:rsidR="00DA4494" w:rsidRPr="00A63884" w:rsidRDefault="00DA4494" w:rsidP="00A63884">
                        <w:pPr>
                          <w:rPr>
                            <w:rFonts w:eastAsia="Times New Roman"/>
                            <w:sz w:val="16"/>
                            <w:szCs w:val="16"/>
                          </w:rPr>
                        </w:pPr>
                      </w:p>
                    </w:txbxContent>
                  </v:textbox>
                </v:oval>
                <v:oval id="Oval 48" o:spid="_x0000_s1159" style="position:absolute;left:65479;top:24832;width:2267;height:2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" fillcolor="#9bbb59" stroked="f" strokeweight="1pt">
                  <v:shadow on="t" color="black" opacity="26214f" offset="0,0"/>
                  <v:path arrowok="t"/>
                  <o:lock v:ext="edit" aspectratio="t"/>
                  <v:textbox>
                    <w:txbxContent>
                      <w:p w14:paraId="0C5951FF" w14:textId="77777777" w:rsidR="00DA4494" w:rsidRPr="00A63884" w:rsidRDefault="00DA4494" w:rsidP="00A63884">
                        <w:pPr>
                          <w:rPr>
                            <w:rFonts w:eastAsia="Times New Roman"/>
                            <w:sz w:val="16"/>
                            <w:szCs w:val="16"/>
                          </w:rPr>
                        </w:pPr>
                      </w:p>
                    </w:txbxContent>
                  </v:textbox>
                </v:oval>
                <v:oval id="Oval 50" o:spid="_x0000_s1160" style="position:absolute;left:57139;top:24102;width:4033;height:4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" fillcolor="#9bbb59" stroked="f" strokeweight="1pt">
                  <v:shadow on="t" color="black" opacity="26214f" offset="0,0"/>
                  <v:path arrowok="t"/>
                  <o:lock v:ext="edit" aspectratio="t"/>
                  <v:textbox>
                    <w:txbxContent>
                      <w:p w14:paraId="20759FF7" w14:textId="77777777" w:rsidR="00DA4494" w:rsidRPr="00A63884" w:rsidRDefault="00DA4494" w:rsidP="00A63884">
                        <w:pPr>
                          <w:rPr>
                            <w:rFonts w:eastAsia="Times New Roman"/>
                            <w:sz w:val="16"/>
                            <w:szCs w:val="16"/>
                          </w:rPr>
                        </w:pPr>
                      </w:p>
                    </w:txbxContent>
                  </v:textbox>
                </v:oval>
                <v:oval id="Oval 51" o:spid="_x0000_s1161" style="position:absolute;left:55264;top:23095;width:1875;height:1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" fillcolor="#9bbb59" stroked="f" strokeweight="1pt">
                  <v:shadow on="t" color="black" opacity="26214f" offset="0,0"/>
                  <v:path arrowok="t"/>
                  <o:lock v:ext="edit" aspectratio="t"/>
                  <v:textbox>
                    <w:txbxContent>
                      <w:p w14:paraId="5155D190" w14:textId="77777777" w:rsidR="00DA4494" w:rsidRPr="00A63884" w:rsidRDefault="00DA4494" w:rsidP="00A63884">
                        <w:pPr>
                          <w:rPr>
                            <w:rFonts w:eastAsia="Times New Roman"/>
                            <w:sz w:val="16"/>
                            <w:szCs w:val="16"/>
                          </w:rPr>
                        </w:pPr>
                      </w:p>
                    </w:txbxContent>
                  </v:textbox>
                </v:oval>
                <v:oval id="Oval 54" o:spid="_x0000_s1162" style="position:absolute;left:53507;top:25966;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" fillcolor="#9bbb59" stroked="f" strokeweight="1pt">
                  <v:shadow on="t" color="black" opacity="26214f" offset="0,0"/>
                  <v:path arrowok="t"/>
                  <o:lock v:ext="edit" aspectratio="t"/>
                  <v:textbox>
                    <w:txbxContent>
                      <w:p w14:paraId="3AB62BE8" w14:textId="77777777" w:rsidR="00DA4494" w:rsidRPr="00A63884" w:rsidRDefault="00DA4494" w:rsidP="00A63884">
                        <w:pPr>
                          <w:rPr>
                            <w:rFonts w:eastAsia="Times New Roman"/>
                            <w:sz w:val="16"/>
                            <w:szCs w:val="16"/>
                          </w:rPr>
                        </w:pPr>
                      </w:p>
                    </w:txbxContent>
                  </v:textbox>
                </v:oval>
                <v:oval id="Oval 56" o:spid="_x0000_s1163" style="position:absolute;left:54263;top:20668;width:1875;height:1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" fillcolor="#c0504d" strokecolor="#c0504d" strokeweight="1pt">
                  <v:shadow on="t" color="black" opacity="26214f" offset="0,0"/>
                  <v:path arrowok="t"/>
                  <o:lock v:ext="edit" aspectratio="t"/>
                  <v:textbox>
                    <w:txbxContent>
                      <w:p w14:paraId="3A02CFA4" w14:textId="77777777" w:rsidR="00DA4494" w:rsidRPr="00A63884" w:rsidRDefault="00DA4494" w:rsidP="00A63884">
                        <w:pPr>
                          <w:rPr>
                            <w:rFonts w:eastAsia="Times New Roman"/>
                            <w:sz w:val="16"/>
                            <w:szCs w:val="16"/>
                          </w:rPr>
                        </w:pPr>
                      </w:p>
                    </w:txbxContent>
                  </v:textbox>
                </v:oval>
                <v:oval id="Oval 57" o:spid="_x0000_s1164" style="position:absolute;left:52001;top:19193;width:1372;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" fillcolor="#9bbb59" stroked="f" strokeweight="1pt">
                  <v:shadow on="t" color="black" opacity="26214f" offset="0,0"/>
                  <v:path arrowok="t"/>
                  <o:lock v:ext="edit" aspectratio="t"/>
                  <v:textbox>
                    <w:txbxContent>
                      <w:p w14:paraId="12C61EC2" w14:textId="77777777" w:rsidR="00DA4494" w:rsidRPr="00A63884" w:rsidRDefault="00DA4494" w:rsidP="00A63884">
                        <w:pPr>
                          <w:rPr>
                            <w:rFonts w:eastAsia="Times New Roman"/>
                            <w:sz w:val="16"/>
                            <w:szCs w:val="16"/>
                          </w:rPr>
                        </w:pPr>
                      </w:p>
                    </w:txbxContent>
                  </v:textbox>
                </v:oval>
                <v:oval id="Oval 58" o:spid="_x0000_s1165" style="position:absolute;left:52416;top:2094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" fillcolor="#9bbb59" stroked="f" strokeweight=".25pt">
                  <v:shadow on="t" color="black" opacity="26214f" offset="0,0"/>
                  <v:path arrowok="t"/>
                  <o:lock v:ext="edit" aspectratio="t"/>
                  <v:textbox>
                    <w:txbxContent>
                      <w:p w14:paraId="10B13CEB" w14:textId="77777777" w:rsidR="00DA4494" w:rsidRPr="00A63884" w:rsidRDefault="00DA4494" w:rsidP="00A63884">
                        <w:pPr>
                          <w:rPr>
                            <w:rFonts w:eastAsia="Times New Roman"/>
                            <w:sz w:val="16"/>
                            <w:szCs w:val="16"/>
                          </w:rPr>
                        </w:pPr>
                      </w:p>
                    </w:txbxContent>
                  </v:textbox>
                </v:oval>
                <v:oval id="Oval 59" o:spid="_x0000_s1166" style="position:absolute;left:75185;top:21957;width:3333;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" fillcolor="#9bbb59" stroked="f" strokeweight="1pt">
                  <v:shadow on="t" color="black" opacity="26214f" offset="0,0"/>
                  <v:path arrowok="t"/>
                  <o:lock v:ext="edit" aspectratio="t"/>
                  <v:textbox>
                    <w:txbxContent>
                      <w:p w14:paraId="52B3DE42" w14:textId="77777777" w:rsidR="00DA4494" w:rsidRPr="00A63884" w:rsidRDefault="00DA4494" w:rsidP="00A63884">
                        <w:pPr>
                          <w:rPr>
                            <w:rFonts w:eastAsia="Times New Roman"/>
                            <w:sz w:val="16"/>
                            <w:szCs w:val="16"/>
                          </w:rPr>
                        </w:pPr>
                      </w:p>
                    </w:txbxContent>
                  </v:textbox>
                </v:oval>
                <v:oval id="Oval 60" o:spid="_x0000_s1167" style="position:absolute;left:81753;top:21907;width:1874;height:1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" fillcolor="#c0504d" strokecolor="#c0504d" strokeweight="1pt">
                  <v:shadow on="t" color="black" opacity="26214f" offset="0,0"/>
                  <v:path arrowok="t"/>
                  <o:lock v:ext="edit" aspectratio="t"/>
                  <v:textbox>
                    <w:txbxContent>
                      <w:p w14:paraId="3192F875" w14:textId="77777777" w:rsidR="00DA4494" w:rsidRPr="00A63884" w:rsidRDefault="00DA4494" w:rsidP="00A63884">
                        <w:pPr>
                          <w:rPr>
                            <w:rFonts w:eastAsia="Times New Roman"/>
                            <w:sz w:val="16"/>
                            <w:szCs w:val="16"/>
                          </w:rPr>
                        </w:pPr>
                      </w:p>
                    </w:txbxContent>
                  </v:textbox>
                </v:oval>
                <v:oval id="Oval 61" o:spid="_x0000_s1168" style="position:absolute;left:84157;top:23621;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" fillcolor="#9bbb59" stroked="f" strokeweight="1pt">
                  <v:shadow on="t" color="black" opacity="26214f" offset="0,0"/>
                  <v:path arrowok="t"/>
                  <o:lock v:ext="edit" aspectratio="t"/>
                  <v:textbox>
                    <w:txbxContent>
                      <w:p w14:paraId="6B0A2C36" w14:textId="77777777" w:rsidR="00DA4494" w:rsidRPr="00A63884" w:rsidRDefault="00DA4494" w:rsidP="00A63884">
                        <w:pPr>
                          <w:rPr>
                            <w:rFonts w:eastAsia="Times New Roman"/>
                            <w:sz w:val="16"/>
                            <w:szCs w:val="16"/>
                          </w:rPr>
                        </w:pPr>
                      </w:p>
                    </w:txbxContent>
                  </v:textbox>
                </v:oval>
                <v:oval id="Oval 63" o:spid="_x0000_s1169" style="position:absolute;left:72218;top:24251;width:2267;height:2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" fillcolor="#9bbb59" stroked="f" strokeweight="1pt">
                  <v:shadow on="t" color="black" opacity="26214f" offset="0,0"/>
                  <v:path arrowok="t"/>
                  <o:lock v:ext="edit" aspectratio="t"/>
                  <v:textbox>
                    <w:txbxContent>
                      <w:p w14:paraId="7142D8DE" w14:textId="77777777" w:rsidR="00DA4494" w:rsidRPr="00A63884" w:rsidRDefault="00DA4494" w:rsidP="00A63884">
                        <w:pPr>
                          <w:rPr>
                            <w:rFonts w:eastAsia="Times New Roman"/>
                            <w:sz w:val="16"/>
                            <w:szCs w:val="16"/>
                          </w:rPr>
                        </w:pPr>
                      </w:p>
                    </w:txbxContent>
                  </v:textbox>
                </v:oval>
                <v:oval id="Oval 65" o:spid="_x0000_s1170" style="position:absolute;left:79291;top:21857;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" fillcolor="#9bbb59" stroked="f" strokeweight=".25pt">
                  <v:shadow on="t" color="black" opacity="26214f" offset="0,0"/>
                  <v:path arrowok="t"/>
                  <o:lock v:ext="edit" aspectratio="t"/>
                  <v:textbox>
                    <w:txbxContent>
                      <w:p w14:paraId="43C0A887" w14:textId="77777777" w:rsidR="00DA4494" w:rsidRPr="00A63884" w:rsidRDefault="00DA4494" w:rsidP="00A63884">
                        <w:pPr>
                          <w:rPr>
                            <w:rFonts w:eastAsia="Times New Roman"/>
                            <w:sz w:val="16"/>
                            <w:szCs w:val="16"/>
                          </w:rPr>
                        </w:pPr>
                      </w:p>
                    </w:txbxContent>
                  </v:textbox>
                </v:oval>
                <v:oval id="Oval 66" o:spid="_x0000_s1171" style="position:absolute;left:72903;top:21412;width:1875;height:1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" fillcolor="#c0504d" strokecolor="#c0504d" strokeweight="1pt">
                  <v:shadow on="t" color="black" opacity="26214f" offset="0,0"/>
                  <v:path arrowok="t"/>
                  <o:lock v:ext="edit" aspectratio="t"/>
                  <v:textbox>
                    <w:txbxContent>
                      <w:p w14:paraId="2443499D" w14:textId="77777777" w:rsidR="00DA4494" w:rsidRPr="00A63884" w:rsidRDefault="00DA4494" w:rsidP="00A63884">
                        <w:pPr>
                          <w:rPr>
                            <w:rFonts w:eastAsia="Times New Roman"/>
                            <w:sz w:val="16"/>
                            <w:szCs w:val="16"/>
                          </w:rPr>
                        </w:pPr>
                      </w:p>
                    </w:txbxContent>
                  </v:textbox>
                </v:oval>
                <v:oval id="Oval 68" o:spid="_x0000_s1172" style="position:absolute;left:68612;top:24879;width:1875;height:1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" fillcolor="#9bbb59" stroked="f" strokeweight="1pt">
                  <v:shadow on="t" color="black" opacity="26214f" offset="0,0"/>
                  <v:path arrowok="t"/>
                  <o:lock v:ext="edit" aspectratio="t"/>
                  <v:textbox>
                    <w:txbxContent>
                      <w:p w14:paraId="7764D651" w14:textId="77777777" w:rsidR="00DA4494" w:rsidRPr="00A63884" w:rsidRDefault="00DA4494" w:rsidP="00A63884">
                        <w:pPr>
                          <w:rPr>
                            <w:rFonts w:eastAsia="Times New Roman"/>
                            <w:sz w:val="16"/>
                            <w:szCs w:val="16"/>
                          </w:rPr>
                        </w:pPr>
                      </w:p>
                    </w:txbxContent>
                  </v:textbox>
                </v:oval>
                <v:oval id="Oval 69" o:spid="_x0000_s1173" style="position:absolute;left:96361;top:22784;width:2731;height:2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" fillcolor="#9bbb59" stroked="f" strokeweight="1pt">
                  <v:shadow on="t" color="black" opacity="26214f" offset="0,0"/>
                  <v:path arrowok="t"/>
                  <o:lock v:ext="edit" aspectratio="t"/>
                  <v:textbox>
                    <w:txbxContent>
                      <w:p w14:paraId="0580B33F" w14:textId="77777777" w:rsidR="00DA4494" w:rsidRPr="00A63884" w:rsidRDefault="00DA4494" w:rsidP="00A63884">
                        <w:pPr>
                          <w:rPr>
                            <w:rFonts w:eastAsia="Times New Roman"/>
                            <w:sz w:val="16"/>
                            <w:szCs w:val="16"/>
                          </w:rPr>
                        </w:pPr>
                      </w:p>
                    </w:txbxContent>
                  </v:textbox>
                </v:oval>
                <v:oval id="Oval 70" o:spid="_x0000_s1174" style="position:absolute;left:87422;top:22497;width:3304;height:33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" fillcolor="#9bbb59" stroked="f" strokeweight="1pt">
                  <v:shadow on="t" color="black" opacity="26214f" offset="0,0"/>
                  <v:path arrowok="t"/>
                  <o:lock v:ext="edit" aspectratio="t"/>
                  <v:textbox>
                    <w:txbxContent>
                      <w:p w14:paraId="1E77E30C" w14:textId="77777777" w:rsidR="00DA4494" w:rsidRPr="00A63884" w:rsidRDefault="00DA4494" w:rsidP="00A63884">
                        <w:pPr>
                          <w:rPr>
                            <w:rFonts w:eastAsia="Times New Roman"/>
                            <w:sz w:val="16"/>
                            <w:szCs w:val="16"/>
                          </w:rPr>
                        </w:pPr>
                      </w:p>
                    </w:txbxContent>
                  </v:textbox>
                </v:oval>
                <v:group id="Group 73" o:spid="_x0000_s1175" style="position:absolute;left:16864;top:8506;width:78283;height:28408" coordorigin="16864,8506" coordsize="78283,28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oval id="Oval 2" o:spid="_x0000_s1176" style="position:absolute;left:18272;top:8506;width:4032;height:4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" filled="f" strokecolor="#31859c" strokeweight="1pt">
                    <v:shadow on="t" color="black" opacity="26214f" offset="0,0"/>
                    <v:path arrowok="t"/>
                    <o:lock v:ext="edit" aspectratio="t"/>
                    <v:textbox>
                      <w:txbxContent>
                        <w:p w14:paraId="62CC785C" w14:textId="77777777" w:rsidR="00DA4494" w:rsidRPr="00A63884" w:rsidRDefault="00DA4494" w:rsidP="00A63884">
                          <w:pPr>
                            <w:rPr>
                              <w:rFonts w:eastAsia="Times New Roman"/>
                              <w:sz w:val="16"/>
                              <w:szCs w:val="16"/>
                            </w:rPr>
                          </w:pPr>
                        </w:p>
                      </w:txbxContent>
                    </v:textbox>
                  </v:oval>
                  <v:oval id="Oval 6" o:spid="_x0000_s1177" style="position:absolute;left:29399;top:24448;width:1875;height:1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" filled="f" strokecolor="#31859c" strokeweight="1pt">
                    <v:shadow on="t" color="black" opacity="26214f" offset="0,0"/>
                    <v:path arrowok="t"/>
                    <o:lock v:ext="edit" aspectratio="t"/>
                    <v:textbox>
                      <w:txbxContent>
                        <w:p w14:paraId="79CA2BF8" w14:textId="77777777" w:rsidR="00DA4494" w:rsidRPr="00A63884" w:rsidRDefault="00DA4494" w:rsidP="00A63884">
                          <w:pPr>
                            <w:rPr>
                              <w:rFonts w:eastAsia="Times New Roman"/>
                              <w:sz w:val="16"/>
                              <w:szCs w:val="16"/>
                            </w:rPr>
                          </w:pPr>
                        </w:p>
                      </w:txbxContent>
                    </v:textbox>
                  </v:oval>
                  <v:oval id="Oval 11" o:spid="_x0000_s1178" style="position:absolute;left:42976;top:26042;width:3332;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" filled="f" strokecolor="#31859c" strokeweight="1pt">
                    <v:shadow on="t" color="black" opacity="26214f" offset="0,0"/>
                    <v:path arrowok="t"/>
                    <o:lock v:ext="edit" aspectratio="t"/>
                    <v:textbox>
                      <w:txbxContent>
                        <w:p w14:paraId="6638ECA5" w14:textId="77777777" w:rsidR="00DA4494" w:rsidRPr="00A63884" w:rsidRDefault="00DA4494" w:rsidP="00A63884">
                          <w:pPr>
                            <w:rPr>
                              <w:rFonts w:eastAsia="Times New Roman"/>
                              <w:sz w:val="16"/>
                              <w:szCs w:val="16"/>
                            </w:rPr>
                          </w:pPr>
                        </w:p>
                      </w:txbxContent>
                    </v:textbox>
                  </v:oval>
                  <v:oval id="Oval 13" o:spid="_x0000_s1179" style="position:absolute;left:35847;top:21463;width:2268;height:2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" filled="f" strokecolor="#31859c" strokeweight="1pt">
                    <v:shadow on="t" color="black" opacity="26214f" offset="0,0"/>
                    <v:path arrowok="t"/>
                    <o:lock v:ext="edit" aspectratio="t"/>
                    <v:textbox>
                      <w:txbxContent>
                        <w:p w14:paraId="6D112977" w14:textId="77777777" w:rsidR="00DA4494" w:rsidRPr="00A63884" w:rsidRDefault="00DA4494" w:rsidP="00A63884">
                          <w:pPr>
                            <w:rPr>
                              <w:rFonts w:eastAsia="Times New Roman"/>
                              <w:sz w:val="16"/>
                              <w:szCs w:val="16"/>
                            </w:rPr>
                          </w:pPr>
                        </w:p>
                      </w:txbxContent>
                    </v:textbox>
                  </v:oval>
                  <v:oval id="Oval 15" o:spid="_x0000_s1180" style="position:absolute;left:35269;top:31589;width:1372;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" filled="f" strokecolor="#31859c" strokeweight=".25pt">
                    <v:shadow on="t" color="black" opacity="26214f" offset="0,0"/>
                    <v:path arrowok="t"/>
                    <o:lock v:ext="edit" aspectratio="t"/>
                    <v:textbox>
                      <w:txbxContent>
                        <w:p w14:paraId="6D2BABF7" w14:textId="77777777" w:rsidR="00DA4494" w:rsidRPr="00A63884" w:rsidRDefault="00DA4494" w:rsidP="00A63884">
                          <w:pPr>
                            <w:rPr>
                              <w:rFonts w:eastAsia="Times New Roman"/>
                              <w:sz w:val="16"/>
                              <w:szCs w:val="16"/>
                            </w:rPr>
                          </w:pPr>
                        </w:p>
                      </w:txbxContent>
                    </v:textbox>
                  </v:oval>
                  <v:oval id="Oval 24" o:spid="_x0000_s1181" style="position:absolute;left:45331;top:18073;width:2267;height:2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" filled="f" strokecolor="#31859c" strokeweight="1pt">
                    <v:shadow on="t" color="black" opacity="26214f" offset="0,0"/>
                    <v:path arrowok="t"/>
                    <o:lock v:ext="edit" aspectratio="t"/>
                    <v:textbox>
                      <w:txbxContent>
                        <w:p w14:paraId="6DA75293" w14:textId="77777777" w:rsidR="00DA4494" w:rsidRPr="00A63884" w:rsidRDefault="00DA4494" w:rsidP="00A63884">
                          <w:pPr>
                            <w:rPr>
                              <w:rFonts w:eastAsia="Times New Roman"/>
                              <w:sz w:val="16"/>
                              <w:szCs w:val="16"/>
                            </w:rPr>
                          </w:pPr>
                        </w:p>
                      </w:txbxContent>
                    </v:textbox>
                  </v:oval>
                  <v:oval id="Oval 26" o:spid="_x0000_s1182" style="position:absolute;left:19621;top:23609;width:4033;height:40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" filled="f" strokecolor="#31859c" strokeweight="1pt">
                    <v:shadow on="t" color="black" opacity="26214f" offset="0,0"/>
                    <v:path arrowok="t"/>
                    <o:lock v:ext="edit" aspectratio="t"/>
                    <v:textbox>
                      <w:txbxContent>
                        <w:p w14:paraId="72E8D1A5" w14:textId="77777777" w:rsidR="00DA4494" w:rsidRPr="00A63884" w:rsidRDefault="00DA4494" w:rsidP="00A63884">
                          <w:pPr>
                            <w:rPr>
                              <w:rFonts w:eastAsia="Times New Roman"/>
                              <w:sz w:val="16"/>
                              <w:szCs w:val="16"/>
                            </w:rPr>
                          </w:pPr>
                        </w:p>
                      </w:txbxContent>
                    </v:textbox>
                  </v:oval>
                  <v:oval id="Oval 28" o:spid="_x0000_s1183" style="position:absolute;left:27584;top:18789;width:2744;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" filled="f" strokecolor="#31859c" strokeweight="1pt">
                    <v:shadow on="t" color="black" opacity="26214f" offset="0,0"/>
                    <v:path arrowok="t"/>
                    <o:lock v:ext="edit" aspectratio="t"/>
                    <v:textbox>
                      <w:txbxContent>
                        <w:p w14:paraId="176E56F4" w14:textId="77777777" w:rsidR="00DA4494" w:rsidRPr="00A63884" w:rsidRDefault="00DA4494" w:rsidP="00A63884">
                          <w:pPr>
                            <w:rPr>
                              <w:rFonts w:eastAsia="Times New Roman"/>
                              <w:sz w:val="16"/>
                              <w:szCs w:val="16"/>
                            </w:rPr>
                          </w:pPr>
                        </w:p>
                      </w:txbxContent>
                    </v:textbox>
                  </v:oval>
                  <v:oval id="Oval 33" o:spid="_x0000_s1184" style="position:absolute;left:17558;top:16463;width:2743;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" filled="f" strokecolor="#31859c" strokeweight="1pt">
                    <v:shadow on="t" color="black" opacity="26214f" offset="0,0"/>
                    <v:path arrowok="t"/>
                    <o:lock v:ext="edit" aspectratio="t"/>
                    <v:textbox>
                      <w:txbxContent>
                        <w:p w14:paraId="51EF21E8" w14:textId="77777777" w:rsidR="00DA4494" w:rsidRPr="00A63884" w:rsidRDefault="00DA4494" w:rsidP="00A63884">
                          <w:pPr>
                            <w:rPr>
                              <w:rFonts w:eastAsia="Times New Roman"/>
                              <w:sz w:val="16"/>
                              <w:szCs w:val="16"/>
                            </w:rPr>
                          </w:pPr>
                        </w:p>
                      </w:txbxContent>
                    </v:textbox>
                  </v:oval>
                  <v:oval id="Oval 34" o:spid="_x0000_s1185" style="position:absolute;left:31547;top:14255;width:1371;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" filled="f" strokecolor="#31859c" strokeweight=".25pt">
                    <v:shadow on="t" color="black" opacity="26214f" offset="0,0"/>
                    <v:path arrowok="t"/>
                    <o:lock v:ext="edit" aspectratio="t"/>
                    <v:textbox>
                      <w:txbxContent>
                        <w:p w14:paraId="0ABF13A5" w14:textId="77777777" w:rsidR="00DA4494" w:rsidRPr="00A63884" w:rsidRDefault="00DA4494" w:rsidP="00A63884">
                          <w:pPr>
                            <w:rPr>
                              <w:rFonts w:eastAsia="Times New Roman"/>
                              <w:sz w:val="16"/>
                              <w:szCs w:val="16"/>
                            </w:rPr>
                          </w:pPr>
                        </w:p>
                      </w:txbxContent>
                    </v:textbox>
                  </v:oval>
                  <v:oval id="Oval 35" o:spid="_x0000_s1186" style="position:absolute;left:24416;top:13094;width:1371;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" filled="f" strokecolor="#31859c" strokeweight=".25pt">
                    <v:shadow on="t" color="black" opacity="26214f" offset="0,0"/>
                    <v:path arrowok="t"/>
                    <o:lock v:ext="edit" aspectratio="t"/>
                    <v:textbox>
                      <w:txbxContent>
                        <w:p w14:paraId="361845B7" w14:textId="77777777" w:rsidR="00DA4494" w:rsidRPr="00A63884" w:rsidRDefault="00DA4494" w:rsidP="00A63884">
                          <w:pPr>
                            <w:rPr>
                              <w:rFonts w:eastAsia="Times New Roman"/>
                              <w:sz w:val="16"/>
                              <w:szCs w:val="16"/>
                            </w:rPr>
                          </w:pPr>
                        </w:p>
                      </w:txbxContent>
                    </v:textbox>
                  </v:oval>
                  <v:oval id="Oval 38" o:spid="_x0000_s1187" style="position:absolute;left:24392;top:35039;width:1875;height:1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" filled="f" strokecolor="#31859c" strokeweight="1pt">
                    <v:shadow on="t" color="black" opacity="26214f" offset="0,0"/>
                    <v:path arrowok="t"/>
                    <o:lock v:ext="edit" aspectratio="t"/>
                    <v:textbox>
                      <w:txbxContent>
                        <w:p w14:paraId="4E74A09F" w14:textId="77777777" w:rsidR="00DA4494" w:rsidRPr="00A63884" w:rsidRDefault="00DA4494" w:rsidP="00A63884">
                          <w:pPr>
                            <w:rPr>
                              <w:rFonts w:eastAsia="Times New Roman"/>
                              <w:sz w:val="16"/>
                              <w:szCs w:val="16"/>
                            </w:rPr>
                          </w:pPr>
                        </w:p>
                      </w:txbxContent>
                    </v:textbox>
                  </v:oval>
                  <v:oval id="Oval 40" o:spid="_x0000_s1188" style="position:absolute;left:26099;top:29527;width:2743;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" filled="f" strokecolor="#31859c" strokeweight="1pt">
                    <v:shadow on="t" color="black" opacity="26214f" offset="0,0"/>
                    <v:path arrowok="t"/>
                    <o:lock v:ext="edit" aspectratio="t"/>
                    <v:textbox>
                      <w:txbxContent>
                        <w:p w14:paraId="7CE1DE19" w14:textId="77777777" w:rsidR="00DA4494" w:rsidRPr="00A63884" w:rsidRDefault="00DA4494" w:rsidP="00A63884">
                          <w:pPr>
                            <w:rPr>
                              <w:rFonts w:eastAsia="Times New Roman"/>
                              <w:sz w:val="16"/>
                              <w:szCs w:val="16"/>
                            </w:rPr>
                          </w:pPr>
                        </w:p>
                      </w:txbxContent>
                    </v:textbox>
                  </v:oval>
                  <v:oval id="Oval 45" o:spid="_x0000_s1189" style="position:absolute;left:16864;top:33876;width:2743;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" filled="f" strokecolor="#31859c" strokeweight="1pt">
                    <v:shadow on="t" color="black" opacity="26214f" offset="0,0"/>
                    <v:path arrowok="t"/>
                    <o:lock v:ext="edit" aspectratio="t"/>
                    <v:textbox>
                      <w:txbxContent>
                        <w:p w14:paraId="5A40903C" w14:textId="77777777" w:rsidR="00DA4494" w:rsidRPr="00A63884" w:rsidRDefault="00DA4494" w:rsidP="00A63884">
                          <w:pPr>
                            <w:rPr>
                              <w:rFonts w:eastAsia="Times New Roman"/>
                              <w:sz w:val="16"/>
                              <w:szCs w:val="16"/>
                            </w:rPr>
                          </w:pPr>
                        </w:p>
                      </w:txbxContent>
                    </v:textbox>
                  </v:oval>
                  <v:oval id="Oval 49" o:spid="_x0000_s1190" style="position:absolute;left:61882;top:24981;width:2744;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" filled="f" strokecolor="#31859c" strokeweight="1pt">
                    <v:shadow on="t" color="black" opacity="26214f" offset="0,0"/>
                    <v:path arrowok="t"/>
                    <o:lock v:ext="edit" aspectratio="t"/>
                    <v:textbox>
                      <w:txbxContent>
                        <w:p w14:paraId="28558823" w14:textId="77777777" w:rsidR="00DA4494" w:rsidRPr="00A63884" w:rsidRDefault="00DA4494" w:rsidP="00A63884">
                          <w:pPr>
                            <w:rPr>
                              <w:rFonts w:eastAsia="Times New Roman"/>
                              <w:sz w:val="16"/>
                              <w:szCs w:val="16"/>
                            </w:rPr>
                          </w:pPr>
                        </w:p>
                      </w:txbxContent>
                    </v:textbox>
                  </v:oval>
                  <v:oval id="Oval 52" o:spid="_x0000_s1191" style="position:absolute;left:57377;top:20631;width:2267;height:2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" filled="f" strokecolor="#31859c" strokeweight="1pt">
                    <v:shadow on="t" color="black" opacity="26214f" offset="0,0"/>
                    <v:path arrowok="t"/>
                    <o:lock v:ext="edit" aspectratio="t"/>
                    <v:textbox>
                      <w:txbxContent>
                        <w:p w14:paraId="649BC9E2" w14:textId="77777777" w:rsidR="00DA4494" w:rsidRPr="00A63884" w:rsidRDefault="00DA4494" w:rsidP="00A63884">
                          <w:pPr>
                            <w:rPr>
                              <w:rFonts w:eastAsia="Times New Roman"/>
                              <w:sz w:val="16"/>
                              <w:szCs w:val="16"/>
                            </w:rPr>
                          </w:pPr>
                        </w:p>
                      </w:txbxContent>
                    </v:textbox>
                  </v:oval>
                  <v:oval id="Oval 53" o:spid="_x0000_s1192" style="position:absolute;left:64968;top:22845;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" filled="f" strokecolor="#31859c" strokeweight=".25pt">
                    <v:shadow on="t" color="black" opacity="26214f" offset="0,0"/>
                    <v:path arrowok="t"/>
                    <o:lock v:ext="edit" aspectratio="t"/>
                    <v:textbox>
                      <w:txbxContent>
                        <w:p w14:paraId="653CA1DF" w14:textId="77777777" w:rsidR="00DA4494" w:rsidRPr="00A63884" w:rsidRDefault="00DA4494" w:rsidP="00A63884">
                          <w:pPr>
                            <w:rPr>
                              <w:rFonts w:eastAsia="Times New Roman"/>
                              <w:sz w:val="16"/>
                              <w:szCs w:val="16"/>
                            </w:rPr>
                          </w:pPr>
                        </w:p>
                      </w:txbxContent>
                    </v:textbox>
                  </v:oval>
                  <v:oval id="Oval 55" o:spid="_x0000_s1193" style="position:absolute;left:51969;top:23172;width:2267;height:2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" filled="f" strokecolor="#31859c" strokeweight="1pt">
                    <v:shadow on="t" color="black" opacity="26214f" offset="0,0"/>
                    <v:path arrowok="t"/>
                    <o:lock v:ext="edit" aspectratio="t"/>
                    <v:textbox>
                      <w:txbxContent>
                        <w:p w14:paraId="3CE99C0D" w14:textId="77777777" w:rsidR="00DA4494" w:rsidRPr="00A63884" w:rsidRDefault="00DA4494" w:rsidP="00A63884">
                          <w:pPr>
                            <w:rPr>
                              <w:rFonts w:eastAsia="Times New Roman"/>
                              <w:sz w:val="16"/>
                              <w:szCs w:val="16"/>
                            </w:rPr>
                          </w:pPr>
                        </w:p>
                      </w:txbxContent>
                    </v:textbox>
                  </v:oval>
                  <v:oval id="Oval 62" o:spid="_x0000_s1194" style="position:absolute;left:79585;top:23914;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" filled="f" strokecolor="#31859c" strokeweight="1pt">
                    <v:shadow on="t" color="black" opacity="26214f" offset="0,0"/>
                    <v:path arrowok="t"/>
                    <o:lock v:ext="edit" aspectratio="t"/>
                    <v:textbox>
                      <w:txbxContent>
                        <w:p w14:paraId="4F5115C8" w14:textId="77777777" w:rsidR="00DA4494" w:rsidRPr="00A63884" w:rsidRDefault="00DA4494" w:rsidP="00A63884">
                          <w:pPr>
                            <w:rPr>
                              <w:rFonts w:eastAsia="Times New Roman"/>
                              <w:sz w:val="16"/>
                              <w:szCs w:val="16"/>
                            </w:rPr>
                          </w:pPr>
                        </w:p>
                      </w:txbxContent>
                    </v:textbox>
                  </v:oval>
                  <v:oval id="Oval 64" o:spid="_x0000_s1195" style="position:absolute;left:84062;top:21974;width:1371;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" filled="f" strokecolor="#31859c" strokeweight=".25pt">
                    <v:shadow on="t" color="black" opacity="26214f" offset="0,0"/>
                    <v:path arrowok="t"/>
                    <o:lock v:ext="edit" aspectratio="t"/>
                    <v:textbox>
                      <w:txbxContent>
                        <w:p w14:paraId="219A711B" w14:textId="77777777" w:rsidR="00DA4494" w:rsidRPr="00A63884" w:rsidRDefault="00DA4494" w:rsidP="00A63884">
                          <w:pPr>
                            <w:rPr>
                              <w:rFonts w:eastAsia="Times New Roman"/>
                              <w:sz w:val="16"/>
                              <w:szCs w:val="16"/>
                            </w:rPr>
                          </w:pPr>
                        </w:p>
                      </w:txbxContent>
                    </v:textbox>
                  </v:oval>
                  <v:oval id="Oval 67" o:spid="_x0000_s1196" style="position:absolute;left:69237;top:21039;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" filled="f" strokecolor="#31859c" strokeweight="1pt">
                    <v:shadow on="t" color="black" opacity="26214f" offset="0,0"/>
                    <v:path arrowok="t"/>
                    <o:lock v:ext="edit" aspectratio="t"/>
                    <v:textbox>
                      <w:txbxContent>
                        <w:p w14:paraId="26393B89" w14:textId="77777777" w:rsidR="00DA4494" w:rsidRPr="00A63884" w:rsidRDefault="00DA4494" w:rsidP="00A63884">
                          <w:pPr>
                            <w:rPr>
                              <w:rFonts w:eastAsia="Times New Roman"/>
                              <w:sz w:val="16"/>
                              <w:szCs w:val="16"/>
                            </w:rPr>
                          </w:pPr>
                        </w:p>
                      </w:txbxContent>
                    </v:textbox>
                  </v:oval>
                  <v:oval id="Oval 71" o:spid="_x0000_s1197" style="position:absolute;left:92144;top:22647;width:3003;height:3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" filled="f" strokecolor="#31859c" strokeweight="1pt">
                    <v:shadow on="t" color="black" opacity="26214f" offset="0,0"/>
                    <v:path arrowok="t"/>
                    <o:lock v:ext="edit" aspectratio="t"/>
                    <v:textbox>
                      <w:txbxContent>
                        <w:p w14:paraId="2E8E375E" w14:textId="77777777" w:rsidR="00DA4494" w:rsidRPr="00A63884" w:rsidRDefault="00DA4494" w:rsidP="00A63884">
                          <w:pPr>
                            <w:rPr>
                              <w:rFonts w:eastAsia="Times New Roman"/>
                              <w:sz w:val="16"/>
                              <w:szCs w:val="16"/>
                            </w:rPr>
                          </w:pPr>
                        </w:p>
                      </w:txbxContent>
                    </v:textbox>
                  </v:oval>
                </v:group>
                <v:oval id="Oval 72" o:spid="_x0000_s1198" style="position:absolute;left:50420;top:25972;width:2267;height:2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" fillcolor="#c0504d" strokecolor="#c0504d" strokeweight="1pt">
                  <v:shadow on="t" color="black" opacity="26214f" offset="0,0"/>
                  <v:path arrowok="t"/>
                  <o:lock v:ext="edit" aspectratio="t"/>
                  <v:textbox>
                    <w:txbxContent>
                      <w:p w14:paraId="08E7BB84" w14:textId="77777777" w:rsidR="00DA4494" w:rsidRPr="00A63884" w:rsidRDefault="00DA4494" w:rsidP="00A63884">
                        <w:pPr>
                          <w:rPr>
                            <w:rFonts w:eastAsia="Times New Roman"/>
                            <w:sz w:val="16"/>
                            <w:szCs w:val="16"/>
                          </w:rPr>
                        </w:pPr>
                      </w:p>
                    </w:txbxContent>
                  </v:textbox>
                </v:oval>
                <v:shape id="TextBox 84" o:spid="_x0000_s1199" type="#_x0000_t202" style="position:absolute;left:9488;top:-4220;width:23430;height:10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" filled="f" stroked="f">
                  <v:textbox>
                    <w:txbxContent>
                      <w:p w14:paraId="61B97DC9" w14:textId="1B3E8E3F" w:rsidR="00DA4494" w:rsidRPr="00A63884" w:rsidRDefault="00DA4494" w:rsidP="00A63884">
                        <w:pPr>
                          <w:pStyle w:val="NormalWeb"/>
                          <w:spacing w:before="0" w:beforeAutospacing="0" w:after="0" w:afterAutospacing="0"/>
                          <w:jc w:val="center"/>
                          <w:rPr>
                            <w:sz w:val="16"/>
                            <w:szCs w:val="14"/>
                          </w:rPr>
                        </w:pPr>
                        <w:r w:rsidRPr="00A63884">
                          <w:rPr>
                            <w:rFonts w:ascii="Calibri Light" w:hAnsi="Calibri Light" w:cs="Arial"/>
                            <w:color w:val="000000"/>
                            <w:kern w:val="24"/>
                            <w:sz w:val="16"/>
                            <w:szCs w:val="14"/>
                          </w:rPr>
                          <w:t xml:space="preserve">La mayor cantidad de información básica será </w:t>
                        </w:r>
                        <w:r>
                          <w:rPr>
                            <w:rFonts w:ascii="Calibri Light" w:hAnsi="Calibri Light" w:cs="Arial"/>
                            <w:color w:val="000000"/>
                            <w:kern w:val="24"/>
                            <w:sz w:val="16"/>
                            <w:szCs w:val="14"/>
                          </w:rPr>
                          <w:t xml:space="preserve">retomada y  derivada por el componente </w:t>
                        </w:r>
                        <w:r w:rsidRPr="00A63884">
                          <w:rPr>
                            <w:rFonts w:ascii="Calibri Light" w:hAnsi="Calibri Light" w:cs="Arial"/>
                            <w:color w:val="000000"/>
                            <w:kern w:val="24"/>
                            <w:sz w:val="16"/>
                            <w:szCs w:val="14"/>
                          </w:rPr>
                          <w:t>6.</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96" o:spid="_x0000_s1200" type="#_x0000_t13" style="position:absolute;top:11444;width:18929;height:25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" adj="10800" fillcolor="#7f7f7f" stroked="f" strokeweight="2pt">
                  <v:textbox>
                    <w:txbxContent>
                      <w:p w14:paraId="4A777BBB" w14:textId="77777777" w:rsidR="00DA4494" w:rsidRPr="00E05D4E" w:rsidRDefault="00DA4494" w:rsidP="00A63884">
                        <w:pPr>
                          <w:pStyle w:val="NormalWeb"/>
                          <w:spacing w:before="0" w:beforeAutospacing="0" w:after="0" w:afterAutospacing="0"/>
                          <w:jc w:val="center"/>
                          <w:rPr>
                            <w:sz w:val="14"/>
                            <w:szCs w:val="16"/>
                          </w:rPr>
                        </w:pPr>
                        <w:r w:rsidRPr="00E05D4E">
                          <w:rPr>
                            <w:rFonts w:asciiTheme="minorHAnsi" w:hAnsi="Corbel" w:cs="Arial"/>
                            <w:color w:val="FFFFFF"/>
                            <w:kern w:val="24"/>
                            <w:sz w:val="14"/>
                            <w:szCs w:val="16"/>
                            <w:lang w:val="es-UY"/>
                          </w:rPr>
                          <w:t>ENTRADA</w:t>
                        </w:r>
                      </w:p>
                      <w:p w14:paraId="64D28D6C" w14:textId="219B63B9" w:rsidR="00DA4494" w:rsidRPr="00A63884" w:rsidRDefault="00DA4494" w:rsidP="00A63884">
                        <w:pPr>
                          <w:pStyle w:val="NormalWeb"/>
                          <w:spacing w:before="0" w:beforeAutospacing="0" w:after="0" w:afterAutospacing="0"/>
                          <w:jc w:val="center"/>
                          <w:rPr>
                            <w:sz w:val="16"/>
                            <w:szCs w:val="16"/>
                          </w:rPr>
                        </w:pPr>
                        <w:r w:rsidRPr="00E05D4E">
                          <w:rPr>
                            <w:rFonts w:asciiTheme="minorHAnsi" w:hAnsi="Corbel" w:cs="Arial"/>
                            <w:color w:val="FFFFFF"/>
                            <w:kern w:val="24"/>
                            <w:sz w:val="14"/>
                            <w:szCs w:val="16"/>
                            <w:lang w:val="es-UY"/>
                          </w:rPr>
                          <w:t>Recepción y derivació</w:t>
                        </w:r>
                        <w:r>
                          <w:rPr>
                            <w:rFonts w:asciiTheme="minorHAnsi" w:hAnsi="Corbel" w:cs="Arial"/>
                            <w:color w:val="FFFFFF"/>
                            <w:kern w:val="24"/>
                            <w:sz w:val="14"/>
                            <w:szCs w:val="16"/>
                            <w:lang w:val="es-UY"/>
                          </w:rPr>
                          <w:t>n de caso por el componente</w:t>
                        </w:r>
                        <w:r w:rsidRPr="00A63884">
                          <w:rPr>
                            <w:rFonts w:asciiTheme="minorHAnsi" w:hAnsi="Corbel" w:cs="Arial"/>
                            <w:color w:val="FFFFFF"/>
                            <w:kern w:val="24"/>
                            <w:sz w:val="16"/>
                            <w:szCs w:val="16"/>
                            <w:lang w:val="es-UY"/>
                          </w:rPr>
                          <w:t xml:space="preserve"> 6.</w:t>
                        </w:r>
                      </w:p>
                    </w:txbxContent>
                  </v:textbox>
                </v:shape>
                <v:shape id="Right Arrow 97" o:spid="_x0000_s1201" type="#_x0000_t13" style="position:absolute;left:100598;top:13552;width:21722;height:20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" adj="11470" fillcolor="#7f7f7f" stroked="f" strokeweight="2pt">
                  <v:textbox>
                    <w:txbxContent>
                      <w:p w14:paraId="1555624E" w14:textId="77777777" w:rsidR="00DA4494" w:rsidRPr="00E05D4E" w:rsidRDefault="00DA4494" w:rsidP="00A63884">
                        <w:pPr>
                          <w:pStyle w:val="NormalWeb"/>
                          <w:spacing w:before="0" w:beforeAutospacing="0" w:after="0" w:afterAutospacing="0"/>
                          <w:jc w:val="center"/>
                          <w:rPr>
                            <w:sz w:val="16"/>
                            <w:szCs w:val="16"/>
                          </w:rPr>
                        </w:pPr>
                        <w:r w:rsidRPr="00E05D4E">
                          <w:rPr>
                            <w:rFonts w:ascii="Calibri Light" w:hAnsi="Calibri Light" w:cs="Arial"/>
                            <w:color w:val="FFFFFF"/>
                            <w:kern w:val="24"/>
                            <w:sz w:val="16"/>
                            <w:szCs w:val="16"/>
                            <w:lang w:val="es-UY"/>
                          </w:rPr>
                          <w:t>CONSOLIDACIÓN DEL SISTEMA DE REGISTRO</w:t>
                        </w:r>
                      </w:p>
                    </w:txbxContent>
                  </v:textbox>
                </v:shape>
                <v:shape id="TextBox 84" o:spid="_x0000_s1202" type="#_x0000_t202" style="position:absolute;left:34264;top:-4585;width:17705;height:15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" filled="f" stroked="f">
                  <v:textbox>
                    <w:txbxContent>
                      <w:p w14:paraId="7C204392" w14:textId="77777777" w:rsidR="00DA4494" w:rsidRPr="00A63884" w:rsidRDefault="00DA4494" w:rsidP="00A63884">
                        <w:pPr>
                          <w:pStyle w:val="NormalWeb"/>
                          <w:spacing w:before="0" w:beforeAutospacing="0" w:after="0" w:afterAutospacing="0"/>
                          <w:jc w:val="center"/>
                          <w:rPr>
                            <w:sz w:val="16"/>
                            <w:szCs w:val="16"/>
                          </w:rPr>
                        </w:pPr>
                        <w:r w:rsidRPr="00A63884">
                          <w:rPr>
                            <w:rFonts w:ascii="Calibri Light" w:hAnsi="Calibri Light" w:cs="Arial"/>
                            <w:color w:val="000000"/>
                            <w:kern w:val="24"/>
                            <w:sz w:val="14"/>
                            <w:szCs w:val="14"/>
                          </w:rPr>
                          <w:t>El acceso de la información después la derivación será limitada y no pretende más que saber los servicios brindados</w:t>
                        </w:r>
                        <w:r w:rsidRPr="00A63884">
                          <w:rPr>
                            <w:rFonts w:ascii="Calibri Light" w:hAnsi="Calibri Light" w:cs="Arial"/>
                            <w:color w:val="000000"/>
                            <w:kern w:val="24"/>
                            <w:sz w:val="16"/>
                            <w:szCs w:val="16"/>
                          </w:rPr>
                          <w:t xml:space="preserve"> </w:t>
                        </w:r>
                        <w:r w:rsidRPr="00A63884">
                          <w:rPr>
                            <w:rFonts w:ascii="Calibri Light" w:hAnsi="Calibri Light" w:cs="Arial"/>
                            <w:color w:val="000000"/>
                            <w:kern w:val="24"/>
                            <w:sz w:val="14"/>
                            <w:szCs w:val="14"/>
                          </w:rPr>
                          <w:t>en el seguimiento.</w:t>
                        </w:r>
                      </w:p>
                    </w:txbxContent>
                  </v:textbox>
                </v:shape>
                <v:shape id="Freeform 19" o:spid="_x0000_s1203" style="position:absolute;left:57977;top:12734;width:11301;height:4552;rotation:8084827fd;flip:x;visibility:visible;mso-wrap-style:square;v-text-anchor:top" coordsize="868,3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" adj="-11796480,,5400" path="m813,278v-1,-2,-2,-3,-1,-3c813,277,813,278,813,278xm812,266v1,3,2,3,2,5c813,267,813,271,813,270v2,6,1,,2,2c814,268,813,267,812,266xm781,282v1,3,2,3,3,2c782,282,782,282,781,282xm798,267v,1,3,5,3,5c801,269,799,267,798,267xm791,270v,2,2,5,2,6c793,274,791,271,791,270xm789,269v-1,,2,3,1,4c789,270,788,270,787,270v2,3,3,4,4,6c792,276,792,274,793,276v-1,-3,-2,-4,-4,-7xm801,266v-1,,-1,2,,5c802,271,801,267,801,266xm799,270v,,-1,,-1,-1c797,269,797,270,798,272v,-1,2,1,1,-2xm770,269v1,2,2,3,3,3c772,270,771,269,770,269xm807,248v1,2,3,5,3,4c809,249,808,247,807,248xm802,246v1,1,1,2,2,5c805,251,803,245,802,246xm805,245v-2,-5,-1,-6,-3,-10c800,234,796,236,801,245v,-3,5,3,4,xm759,246v,1,-1,,-1,c759,248,760,248,759,248v1,2,1,2,2,2c759,248,760,248,759,246xm766,178v,,,,1,2c767,180,768,181,768,181v-1,-2,,-1,-2,-3xm756,167v1,1,2,2,1,2c762,175,758,167,756,167xm713,128v,-1,1,-1,2,c712,125,710,125,713,128xm640,70v-6,-6,-4,-2,,xm545,23v-1,1,3,2,4,1c546,24,547,24,545,23xm539,20v,,-1,,-1,c540,21,543,22,543,21v-3,-1,-3,,-4,-1xm530,17v-1,1,4,2,4,1l530,17xm524,16v,,-2,,-2,1c524,17,527,18,529,18v-1,-1,-3,-1,-5,-2xm498,10v3,,4,,5,c502,10,498,9,498,10xm467,7v1,,6,1,6,c470,7,467,6,467,7xm443,52v,,,,,1c445,53,444,54,447,54v-1,-1,-1,-1,1,-1c447,52,446,52,443,52xm435,51v,1,-5,,-4,c432,51,436,52,437,52v-2,,,-1,-2,-1xm402,50v2,,4,,4,-1c404,49,402,49,402,50xm391,1v,1,4,1,6,1c397,2,395,2,395,3v1,,2,,3,c397,2,401,4,402,3v-2,-1,-6,,-3,-1c393,2,395,1,391,1xm394,3v-3,,-5,,-6,c391,3,394,4,395,3v-1,,-1,,-1,xm384,2v2,,4,,5,c387,2,384,2,384,2xm371,5v-1,1,-4,1,-6,1c367,7,377,6,377,5v-3,,-3,,-6,xm364,51v,1,3,,6,c370,51,366,51,364,51xm363,50v2,-1,3,-1,4,-1c365,48,363,49,363,50xm326,13v1,-1,6,-2,7,-2c329,11,328,12,326,13xm321,10v1,1,4,,8,-1c329,9,329,9,328,9v-2,1,-5,1,-7,1xm322,58v1,,4,,6,c327,57,325,57,322,58xm313,59v1,1,-4,1,-4,2c311,61,312,61,316,60v-1,,,-1,-3,-1xm286,24v,,-6,1,-6,2c281,26,280,26,281,26v1,,3,-1,4,-2c285,25,286,25,287,25v3,-1,3,-1,7,-2c293,22,293,22,293,22v-3,1,-5,1,-7,2xm287,68v2,-1,2,-1,2,-2c287,67,287,67,287,68xm237,80v-1,1,-2,3,-7,6c227,86,224,88,221,89v,,,1,-1,2c219,91,215,92,215,93v2,,3,,5,-1c222,91,219,91,221,90v6,-2,12,-6,17,-9c237,81,237,81,236,81v3,-1,5,-2,6,-3c239,79,238,79,237,80xm228,79v,1,2,,,1c228,80,224,82,224,81v-5,3,-10,5,-12,8c217,86,220,83,224,82v,,-2,1,-1,1c226,82,228,80,232,79v-1,-1,-1,-1,-4,xm209,55v3,-1,6,-3,7,-5c212,52,211,53,209,55xm220,66v3,-2,,1,3,-1c224,64,223,65,223,64v-1,1,-3,1,-3,2xm217,67v-3,2,-1,3,2,c214,69,222,65,217,67xm226,94v-1,,-2,1,-2,2c226,94,226,95,228,94v,-1,-1,,-2,xm216,80v-1,,-3,2,-5,2c211,83,214,82,216,80xm206,79v,,2,-1,1,c209,77,210,78,212,75v-2,1,-4,2,-6,4xm192,65v-1,1,-2,2,-2,2c193,65,197,64,198,63v-4,1,-3,1,-6,2xm208,90v-1,1,-2,1,-2,2c207,91,206,93,209,91v1,-1,-1,,-1,-1xm207,101v1,,5,-3,7,-4c211,99,207,101,207,101xm190,86v1,-1,6,-4,6,-4c194,83,192,85,190,86xm198,111v1,1,6,-2,7,-4c203,109,201,110,198,111xm185,86v,,4,-2,3,-2c184,85,184,87,183,89v1,-1,1,-1,1,-1c187,87,190,84,188,84v,,-2,2,-3,2xm175,77v2,-2,7,-4,5,-4c179,75,174,76,175,77xm186,115v1,,5,-3,5,-4c190,112,187,113,186,115xm177,93v-7,4,,2,,xm183,114v2,-1,5,-3,5,-4c185,112,184,113,183,114xm158,89v2,-1,7,-5,5,-4c163,85,157,89,158,89xm166,104v2,-1,4,-2,5,-3c169,103,166,103,166,104xm172,122v,,4,-2,4,-2c175,120,175,120,172,122xm142,97v3,-2,5,-4,6,-5c146,93,142,96,142,97xm155,112v,,1,-1,1,-1c155,112,156,112,157,111v,,1,-1,1,-2c157,110,155,111,155,112xm164,129v1,-1,6,-4,5,-5c167,126,165,127,164,129xm153,112v2,-1,5,-3,4,-3c154,110,154,111,153,112xm164,125v1,-1,3,-3,3,-3c166,122,162,125,164,125xm162,131v,,-1,1,-1,2c164,130,164,130,164,130v-2,1,6,-4,3,-3c165,129,163,130,162,131xm153,115v,,1,-1,,-1c149,118,155,114,153,116v2,-1,2,-1,2,-1c155,115,155,114,155,114v-1,1,-2,1,-2,1xm132,105v3,-2,8,-6,8,-7c136,101,133,104,132,105xm158,134v1,-2,5,-4,5,-4c161,131,157,133,158,134xm149,141v2,,4,-2,4,-3c154,138,157,136,158,135v-3,1,-7,4,-9,6xm132,110v,-2,-4,2,-5,3c126,114,128,114,129,112v,-1,2,-2,2,-2c131,110,131,110,132,110xm137,153v2,-3,6,-5,6,-6c140,149,138,151,137,153xm105,131v5,-3,9,-8,13,-11c117,119,117,119,117,119v-4,4,-10,9,-12,12xm144,153v,1,-1,2,-1,2c146,153,146,153,146,153v-1,,,-1,-2,xm124,137v1,,2,-1,2,-1c125,136,123,138,122,139v-1,1,-1,1,,1c124,138,123,138,124,137xm112,136v-3,3,2,-1,-1,2c113,136,113,136,115,135v,,1,-1,,-1c113,136,114,134,112,136xm125,156v1,,3,-2,4,-4c128,153,126,154,125,156xm113,150v4,-3,3,-2,7,-5c118,145,121,143,120,143v-1,2,-7,6,-7,7xm112,138v-2,2,-2,,-4,2c107,142,109,140,110,141v1,-1,4,-4,2,-3xm96,141v3,-3,3,-3,3,-3c98,137,98,137,98,137v-2,2,-1,2,-2,4xm119,170v,1,1,-2,1,-1c121,168,125,165,123,166v-2,2,-2,2,-4,4xm111,161v2,-2,3,-2,4,-3c114,158,115,157,114,157v-1,2,-3,3,-3,4xm85,151v-2,2,-3,3,-4,4c81,156,81,156,81,156v,,,,,c82,156,82,156,82,156v1,-1,1,-1,1,-1c84,154,85,152,86,151v3,-2,5,-5,7,-8c90,146,87,149,85,151xm88,156v2,-2,3,-2,5,-4c93,151,93,150,94,149v-3,3,-7,7,-6,7xm86,154v2,-1,1,,3,-2c89,152,89,152,90,151v-1,,-1,,,c90,150,90,150,90,150v-1,2,-4,4,-4,4xm96,160v,1,-2,3,-2,4c96,162,96,161,98,160v-1,-1,-1,,-2,xm95,158v,,,,,c93,159,94,159,92,160v1,1,1,1,1,1c94,159,94,160,95,158xm85,163v1,-1,1,-1,1,-1c86,162,85,162,85,163xm91,167v,,,,,1c92,168,92,168,92,167v,,,,,c92,167,91,166,91,167xm101,179v,,,,1,1c102,179,102,178,103,178v,,,,,-1c102,178,102,178,101,179xm111,187v,1,1,,1,c111,187,112,187,112,186v-1,,,1,-1,1xm100,178v,1,1,1,1,c101,178,101,178,101,178v,,,,,c101,178,100,178,100,178xm101,180v,-1,,1,1,c102,180,101,179,101,179v,,-1,1,,1xm76,157v,,1,-1,,-1c76,156,76,157,76,157xm99,179v,-1,1,1,1,c99,179,100,179,100,178v,,-1,1,-1,1xm104,186v1,-1,1,-1,1,-1c105,184,104,185,104,186xm100,181v,,,,,c100,181,100,181,100,181v,,1,,1,c100,181,100,180,100,181xm108,192v,-1,1,-2,1,-2c108,191,107,191,108,192xm76,161v,,1,1,1,c77,161,77,161,77,161v,,1,,,c77,161,77,161,76,161xm99,182v,,,,,c100,182,100,182,100,181v-1,,-1,1,-1,1xm102,184v,,,1,,1c102,185,102,185,102,185v,,1,,1,-1c103,185,102,184,102,184xm103,187v1,-1,1,-1,1,-2c104,186,103,186,103,187xm99,185v,,1,,1,c100,185,101,185,101,186v1,,-1,-2,1,-2c101,184,101,184,101,183v-1,1,-2,1,-2,2xm84,169v,,1,,1,-1c85,169,84,169,84,169xm97,181v1,,,1,1,1c98,181,98,181,98,181v,,,,-1,xm105,194v1,,1,-2,2,-2c107,192,107,192,107,192v-1,,-2,1,-2,2xm91,184v1,,,1,,1c92,185,92,184,93,184v-1,,-1,,-1,-1c92,184,92,184,91,184xm72,169v1,1,1,1,1,1c73,169,75,168,74,167v-1,1,-1,2,-2,2xm74,170v1,,2,-1,2,-2c75,169,74,170,74,170xm88,184v1,1,1,1,1,1c90,184,90,184,90,183v,,-1,1,-2,1xm71,168v,,,-1,,-1c71,167,71,168,71,168xm89,187v1,1,1,,1,c91,187,91,186,91,186v-1,,-1,1,-2,c89,186,90,187,89,187xm84,182v,,1,-2,,-2c84,181,83,181,84,182xm72,173v,,1,,1,c73,173,73,173,73,172v-1,,2,,1,-1c73,171,73,172,72,173xm97,197v1,-1,2,-2,2,-3c99,195,97,195,97,197xm69,174v1,-1,2,-2,3,-3c72,170,72,170,72,170v-1,2,-3,2,-3,4xm91,189v,,1,,,-1c91,189,90,189,91,189xm69,171v,-1,1,-2,1,-2c69,169,68,170,69,171xm67,172v1,1,1,,1,-1l67,172xm96,198v1,,1,-1,1,-1c96,197,96,198,96,198xm75,181v1,,2,-1,1,-1c76,180,75,181,75,181xm90,195v1,1,1,-1,2,-1c92,194,92,194,91,193v,1,,2,-1,2xm65,173v1,,1,-1,1,-1c66,172,65,173,65,173xm67,176v1,1,2,-1,1,-1c68,176,67,176,67,176xm70,178v,1,,,,-1c70,177,70,178,70,178xm88,196v1,,2,-1,1,-2c89,196,87,195,88,196xm63,174v,,,,,c64,174,64,173,64,172v,,,1,-1,2xm87,195v,-1,,-1,1,-1c87,193,87,193,87,193v,1,-1,1,,2xm89,196v,,1,1,1,1c90,196,90,196,89,196xm70,180v,,,,,-1c70,179,69,179,69,180v,,,,1,xm63,175v-1,,-2,1,-2,2c62,177,63,175,63,174v,,,1,,1xm88,201v,1,,1,1,1c89,201,89,201,90,200v,,,,,-1c90,199,90,199,90,199v-1,1,-1,2,-2,2xm92,203v,,1,-1,1,-1c92,202,92,202,92,203xm62,177v,,1,,1,-1c62,176,62,177,62,177xm62,177v,1,1,1,1,1c63,177,63,177,62,177xm90,205v,,2,-1,1,-2c91,203,90,204,90,205xm89,203v1,1,2,-1,1,-1c90,203,90,203,89,203xm78,193v-2,1,1,2,,3c79,196,80,194,80,194v-1,1,-2,,-2,-1xm70,188v-1,,,,-1,c69,189,67,189,68,190v,-1,2,,2,-2c70,188,70,188,70,188xm66,185v-1,,-1,,,1c66,185,66,184,66,185xm79,199v1,,2,-1,2,-1c80,198,79,199,79,199xm84,202v1,,1,-1,1,-1c84,201,84,202,84,202xm58,182v,1,2,-1,1,-1c59,181,57,182,58,182xm76,197v1,1,2,-1,1,c77,197,76,197,76,197xm68,191v,,,,1,c68,191,69,190,69,190v-1,,-1,1,-1,1xm69,194v1,1,1,,2,c70,193,71,193,70,193v,,,1,-1,1xm64,195v,-1,,,,-1c65,193,65,191,67,190v,1,,2,1,1c67,193,66,194,65,195v,-1,1,-1,1,-2c65,192,65,195,64,195v,,,,,xm66,192v,,2,,1,-1c67,192,66,192,66,192xm68,196v1,,1,-1,1,-1c69,195,68,196,68,196xm81,205v,1,-1,1,-1,2c81,207,81,206,81,205xm85,210v,1,-1,1,-1,3c84,212,87,210,86,210v,,-1,,-1,xm81,210v1,,2,-1,2,-3c82,208,81,209,81,210xm67,196v,-1,,-1,,-1c66,194,67,195,67,196xm54,186v1,,1,,1,c55,186,55,187,55,187v1,-1,,-1,,-1c55,185,55,186,54,186v,,,,,xm63,194v,,1,,1,-1c63,193,62,194,63,194xm68,198v,-1,,-1,,-1c68,197,67,198,68,198xm68,200v1,1,1,,2,c70,200,70,199,70,199v,,,,,-1c69,199,69,200,68,200xm53,186v,-1,1,-1,,-2c53,184,53,185,53,186xm66,197v1,-1,,,,-1c66,196,66,197,66,197xm71,202v,,1,,1,-1c71,201,70,202,71,202xm60,193v1,,1,,1,1c61,193,61,194,61,194v,,1,-1,,-1c61,193,61,193,60,193xm54,191v1,,2,-1,2,-2c55,189,54,190,54,191xm76,210v1,-1,2,-1,2,-2c78,208,76,210,76,210xm75,208v,,,,,c75,208,75,207,75,207v,,,,,c74,207,75,207,74,208r1,xm74,206v-1,1,-1,-1,-1,c73,206,72,207,73,207v,,,,,c73,207,73,207,73,207v1,,1,-1,1,-1xm50,189v1,1,2,,1,-1c51,189,51,189,50,189xm53,192v1,1,1,,1,c54,192,54,191,54,191r-1,1xm73,209v,,,1,,c73,209,74,210,74,209v,,,-1,,-1c73,209,73,208,73,208v,,,1,,1c73,209,73,209,73,209xm49,190v,,1,-1,1,-1c50,189,49,190,49,190xm52,194v1,,2,-1,1,-2c53,193,52,193,52,194xm66,205v,,1,-1,1,-1c67,204,67,204,67,204v,,-1,1,-1,1xm58,198v-1,,-1,-1,-1,-1c56,197,57,198,58,198xm50,197v1,-1,1,-2,2,-2c52,194,52,194,52,194v-1,1,-2,2,-2,3xm79,218v1,1,1,,1,c80,218,80,218,79,218xm45,192v,,2,,1,-1c46,192,45,191,45,192xm42,196v2,,1,-2,3,-3c44,193,44,193,44,193v,1,-2,1,-2,3xm49,199v,-1,1,-1,,-2c49,198,48,198,49,199xm67,214v,,-1,1,,1c66,214,68,214,68,214v-1,,-1,,-1,xm72,224v,,2,-2,2,-3c74,222,72,224,72,224xm59,212v,-1,2,-1,2,-1c60,211,59,211,59,212xm71,219v,,-1,,-1,-1c70,219,70,219,71,219xm41,197v1,1,1,,1,-1c42,196,42,196,41,197xm57,214v,,,,,1c58,214,58,214,58,213v,1,,1,-1,1xm62,219v,-1,,-1,,-1c61,218,61,218,62,219xm62,219v,1,1,1,1,1c63,220,62,219,62,219xm43,206v,-1,1,-2,,-2c42,205,42,205,43,206xm59,218v1,1,1,,1,-1c60,217,59,218,59,218xm57,218v,-1,1,-1,1,-2c58,216,57,217,57,218xm64,226v1,-1,2,-1,2,-2c66,224,66,224,66,223v-1,1,-2,2,-2,3xm49,214v1,,2,-1,2,-2c50,213,49,213,49,214xm57,221v1,-1,2,-1,2,-2c58,219,56,220,57,221xm41,208v,,,-1,,-1c41,207,40,208,41,208xm62,226v,-1,1,-1,,-2c62,225,61,225,62,226xm53,219v1,,1,1,2,c54,219,54,218,53,219xm68,232v1,1,2,-1,1,-1c69,231,69,232,68,232xm55,224v1,-1,2,-2,2,-3c56,222,56,223,55,224xm62,228v1,,1,,2,c63,227,64,227,63,226v,1,-1,2,-1,2xm53,220v,,1,-1,,-1c52,221,51,222,53,220xm47,216v,1,-1,1,,2c47,217,47,217,48,217v,-1,,-1,-1,-1xm59,227v,,,,,1c59,227,60,227,60,226v,1,-1,,-1,1xm57,227v,,2,-1,1,-1c58,226,57,226,57,227xm51,223v,-1,1,-1,1,-2c51,222,51,222,51,223xm33,211v1,1,2,-1,2,-2c34,210,34,211,33,211xm40,214v,,1,,,-1c40,213,39,214,40,214xm35,215v1,,2,-1,2,-2c36,214,35,215,35,215xm48,223v1,,1,-1,,-1c48,222,48,223,48,223xm38,217v,,1,-1,1,-2l38,217xm43,223v,,2,-1,1,-2c44,222,42,223,43,223xm62,237v,,1,-1,,-2c62,236,61,237,62,237xm30,213v,-1,1,-1,,-2c30,212,29,212,30,213xm49,228v1,1,1,-1,1,c51,227,51,227,51,227v,,,,,c50,228,49,227,49,228xm44,225v,-1,1,-1,,-2c44,224,44,224,44,225xm64,238v-1,,-1,1,-1,1c64,239,64,239,64,238xm29,217v1,,1,-1,1,-2c30,216,29,216,29,217xm55,237v,-1,1,-1,1,-2c55,235,55,236,55,237xm47,231v,1,1,-1,1,-1c47,230,47,230,47,231xm61,240v1,,,,,-1c61,240,61,240,61,240xm34,223v,-1,1,-1,1,-2c34,221,33,222,34,223xm26,217v,,1,,,-1c26,217,26,217,26,217xm32,222v1,,1,,1,-1c32,221,32,222,32,222xm27,218v,1,-1,2,,3c27,220,27,220,28,219v,,,-1,-1,-1xm32,225v1,-1,1,-1,2,-2c33,223,33,223,33,223v-1,,-1,1,-1,2xm23,221v1,-1,2,-2,3,-4c25,219,24,220,23,221xm57,242v1,1,1,1,1,1c59,243,58,242,58,241r-1,1xm25,220v1,,1,-1,1,-2c26,218,25,219,25,220xm44,234v,,1,-1,1,-1c44,233,43,233,44,234xm49,243v1,-1,3,-3,3,-4c51,241,49,241,49,243xm31,225v1,,,1,,1c32,226,32,226,32,225v,,,,-1,xm42,242v1,-1,3,-3,4,-6c46,237,46,238,47,237v,-1,-1,-1,-1,-2c45,238,42,240,42,242xm23,220v,,-1,,,-1c22,219,22,219,22,219v,,,2,1,1xm30,227v,,,,1,1c31,227,31,227,31,227v,-1,1,,,-1c31,226,31,226,30,227xm31,230v1,-1,2,-2,2,-2c32,228,31,229,31,230xm57,246v,,,,1,c57,246,57,246,57,246xm21,224v1,,1,-1,1,-1c22,223,21,224,21,224xm52,249v,,,,-1,c52,250,52,249,52,250v1,-2,1,-2,2,-3c53,247,52,248,52,249xm29,230v,,,,,c29,229,28,230,29,230xm54,249v1,1,,2,1,1c56,251,55,250,55,251v1,,1,-1,1,-1c55,249,55,249,54,249xm47,245v,1,-1,1,,1c48,245,48,245,48,245v,,-1,,-1,xm28,231v,1,-1,1,-1,2c28,232,28,231,28,231v,,,-1,,xm28,235v1,-1,2,-2,1,-3c29,233,29,234,28,235xm48,247v,1,1,1,1,1c49,248,49,248,49,248v,,,-1,-1,-1xm17,226v,,,1,,1c17,226,18,227,18,227v,-1,-1,-1,-1,-2l17,226xm41,244v,,1,-1,,-1c40,245,39,245,41,244xm50,252v,-1,1,,1,c50,252,51,251,51,250v,2,-2,1,-1,2xm42,245v,1,,1,1,1c43,245,42,245,42,245xm53,255v,-1,1,-1,,-2c53,254,52,254,53,255xm40,247v1,,2,-1,1,-1l40,247xm43,248v1,1,1,1,1,1c44,248,43,248,43,248xm15,234v,-1,,-1,,-2c15,233,15,233,15,233v1,1,1,1,1,1c17,232,17,233,18,231v,,-1,,-1,-1c17,230,17,231,17,230v,2,-1,2,-2,4xm51,255v,1,-1,2,,2c51,256,52,256,52,255v-1,,-1,,-1,xm20,235v-1,,-1,1,-1,1c20,236,20,236,20,236v,,1,-1,1,-1c20,235,20,236,20,235xm21,238v,-1,1,-1,1,-2c21,236,21,237,21,238xm17,236v1,,1,-1,1,-1c18,235,17,236,17,236xm23,243v1,,2,-2,3,-3c25,240,25,240,25,240v-1,1,-1,2,-2,3xm17,238v,-1,1,-1,1,-2c17,236,16,237,17,238xm35,251v,1,1,-1,1,-1l35,251xm38,255v1,-1,1,-1,1,-1c39,254,38,254,38,255xm12,236v,,,1,,1c13,236,13,236,13,236v,,-1,,-1,xm38,253v-2,-1,-2,-1,-2,-1c36,253,37,254,38,253xm12,239v1,-1,1,-1,1,-1c13,238,13,239,13,238v-1,,1,-1,,-1c12,237,12,238,12,239xm35,256v,,1,1,1,1c36,256,35,256,35,256xm27,255v,,1,-1,1,-1c27,254,27,254,27,255xm8,244v-1,,-1,,-1,c8,245,8,243,7,243v,,,,1,1xm6,247v1,1,3,-3,2,-3c7,245,7,246,6,247xm11,248v1,,1,-1,,-1c11,247,11,248,11,248xm32,264v1,,1,,1,-1c32,263,32,263,32,264xm10,250v,,1,-1,1,-1c10,248,10,248,10,248v,1,-1,1,,2xm7,252v,-1,2,-3,1,-4c8,249,6,251,7,252xm3,247v,-1,1,-1,1,-1c3,246,2,246,3,247xm,255v1,-2,3,-2,2,-4c2,253,,254,,255xm30,271v,,1,,1,c31,271,30,270,30,271xm34,274v1,1,,1,1,1c36,275,35,275,35,274v,,,,-1,xm3,254v-1,,-1,,-1,-1c2,254,2,254,2,254v,,2,,1,-1l3,254xm27,271v,,,1,1,c28,271,27,270,27,271xm31,278v,-1,-1,-1,-1,-2c30,277,31,277,31,278xm31,281v1,,1,,1,c32,280,32,280,33,280v,,,-1,,-1c32,280,32,281,31,281xm782,255v-1,,-3,-2,-3,1c781,259,782,261,783,263v-2,,-6,-4,-9,-5c775,259,777,263,778,264v1,3,1,4,2,7c779,271,779,271,779,272v-3,-3,-4,-5,-7,-8c771,262,772,262,771,260v-1,-1,-4,-6,-5,-8c766,254,763,249,762,246v1,4,-1,3,2,9c763,252,764,254,765,256v,1,,-1,,-1c766,256,766,257,766,258v1,1,2,2,4,2c770,262,771,264,772,267v-1,,-4,-6,-3,-3c768,262,766,259,766,260v,-1,-2,-4,-2,-5c763,254,762,254,761,253v,-1,1,,1,-1c762,251,761,249,761,249v-4,-6,-4,-3,-9,-8c752,241,755,244,755,245v,1,,,,-1c755,244,755,246,756,246v1,2,,1,1,3c755,246,755,248,753,248v-1,-3,-2,-4,-3,-3c748,242,747,243,745,239v-1,,-1,,-1,c743,237,741,236,739,233v,-1,,-2,1,-2c741,233,741,234,742,234v,,-1,-3,1,c743,233,742,232,741,231v-1,-1,,,-1,c739,227,737,229,736,226v,1,-1,,-3,-2c734,226,737,229,738,231v-3,-2,-10,-14,-12,-13c724,215,723,213,721,210v-6,-5,-14,-15,-23,-24c698,186,701,188,700,188v-4,-4,-7,-6,-12,-11c689,178,690,178,690,177v-1,-1,-1,-1,-1,-1c687,174,689,177,688,177v-2,-2,-1,-2,-2,-3c684,172,686,174,684,173v-1,-1,-2,-4,-3,-3c680,169,681,169,681,169v-1,-1,-2,-1,-3,-1c676,165,672,163,672,161v-2,-1,-10,-7,-15,-12c660,152,654,146,654,146v-1,-1,-1,-1,-2,-1c648,142,644,139,645,138v-4,-3,-4,-3,-4,-3c642,137,641,136,640,136v-3,-3,-4,-3,-7,-6c633,130,632,129,633,129v-4,-3,-2,,-4,-1c628,126,625,124,622,123v4,1,-2,-3,-4,-3c618,120,620,122,621,122v2,2,-6,-3,-4,-3c614,117,614,117,614,117v-1,-1,,1,-3,-1c611,116,613,116,612,115v-2,-1,,1,-2,c607,112,602,111,596,106v,,-1,,-1,-1c594,105,594,105,594,106v-7,-5,-11,-7,-18,-11c573,94,576,96,575,96v,-1,-4,-2,-4,-2c568,92,566,90,562,88v-7,-3,-14,-6,-22,-9c540,78,540,78,540,78v-3,-1,-5,-2,-7,-3c530,74,529,74,526,73v,-1,,-1,,-1c521,71,517,70,514,68v-4,,-10,-3,-12,-4c500,63,502,65,502,65v-5,-1,-9,-3,-14,-5c485,60,481,60,480,59v3,,5,1,4,c482,58,480,59,480,58v-1,,-1,,-1,1c474,58,470,57,468,56v-2,,1,1,-4,c465,55,461,54,459,54v,,,,-1,c458,54,459,54,461,54v,-1,-1,-1,-3,-1c457,53,456,53,456,54v-3,-1,-4,-2,-6,-2c448,51,451,52,450,52v-8,-1,-16,-1,-22,-3c426,49,429,50,427,50v-3,,-3,-1,-1,-1c426,48,425,49,423,48v,1,,1,,1c416,48,410,48,402,48v2,-1,-1,-1,-5,-1c397,46,397,46,397,46v-3,1,-4,,-6,c389,46,395,47,393,48v-3,-1,-3,-1,-5,-1c386,47,388,47,388,48v-3,,-3,-1,-6,c382,47,383,47,384,47v-1,,-4,1,-4,c379,47,380,48,377,48v-1,-1,,-1,-1,-1c375,47,371,48,375,48v-1,,-2,1,-4,1c372,48,370,48,371,47v-1,,-4,1,-3,c365,48,363,48,361,48v,-1,1,-1,2,-1c363,47,361,47,359,47v-1,1,-4,1,-8,1c351,49,354,48,354,49v-4,1,-3,,-6,c350,50,344,50,342,50v-2,,1,,-1,1c336,52,334,52,332,51v2,-1,3,,3,c336,51,336,51,336,51v,-1,-2,,-1,-1c331,51,331,51,331,52v-1,-1,-5,-1,-5,c323,53,325,52,326,51v,,-4,1,-5,2c321,53,322,53,323,53v-2,,-8,1,-7,2c314,56,314,55,312,55v1,,2,-1,3,-1c317,53,317,53,320,52v-1,,-6,2,-7,2c310,54,314,54,312,55v-4,1,-4,1,-8,2c305,57,307,57,307,56v-2,,-5,2,-5,2c299,59,304,57,301,58v,-1,3,-1,2,-1c303,57,298,58,297,58v1,1,4,-1,4,c296,59,295,60,292,60v-2,1,-3,1,-3,2c288,62,283,62,283,63v-4,2,-4,1,-7,2c274,66,277,66,276,66v-3,1,-3,1,-3,1c275,65,264,71,260,71v-1,1,-1,1,-1,2c257,73,254,74,253,75v,,,,,-1c248,77,246,78,239,81v1,-1,5,-3,6,-3c244,78,244,76,243,77v,,-1,-1,,-2c244,75,244,75,245,75v2,-1,-2,-1,1,-2c245,73,244,74,243,75v,-2,7,-4,9,-4c254,70,251,70,254,69v-7,1,-12,5,-17,7c236,76,237,76,237,76v-2,1,-4,2,-4,2c234,77,235,77,235,76v-3,1,-1,1,-4,2c229,78,231,77,227,79v,-1,3,-2,4,-3c229,77,228,77,224,79v3,-3,12,-6,9,-7c233,72,231,72,231,72v-2,1,2,,-1,1c230,73,232,73,232,73v-5,3,-10,7,-13,7c223,79,216,80,222,77v-1,-1,-6,1,-4,-1c217,77,210,80,210,82v-5,2,,-1,-7,3c207,83,205,85,206,85v-3,2,-1,,-2,c202,86,201,88,199,88v,1,,1,-1,1c200,89,202,86,203,86v1,1,-1,2,-2,2c201,89,205,87,202,89v,,2,-1,3,-2c203,89,198,91,198,92v,,,-1,-3,1c195,92,196,92,197,91v-1,,-3,1,-5,3c191,94,190,94,190,93v-3,2,,1,-3,3c189,94,184,97,184,96v-2,2,-4,3,-5,4c179,99,179,98,181,98v3,-2,-1,,-1,-1c184,95,186,93,191,90v-3,2,-2,2,1,c194,88,194,88,198,86v2,-1,-2,,2,-2c199,85,204,82,204,84v,,2,-1,4,-2c208,81,209,81,209,81v,-1,-4,1,-2,1c205,83,203,84,203,83v3,-2,3,-2,3,-2c206,81,205,82,206,82v2,-1,1,-1,1,-2c208,79,209,80,210,79v2,-1,-1,2,3,c215,78,214,77,216,77v2,-2,2,-4,1,-4c216,74,216,74,213,75v,-1,,-1,,-1c219,70,218,72,221,70v1,,-1,1,-2,2c218,73,221,71,219,73v,,4,-2,3,-1c224,71,221,72,221,71v3,-1,,-1,3,-3c224,68,224,68,224,68v-1,,-1,1,-3,2c224,66,231,66,235,63v-1,,-2,1,-1,-1c231,63,234,63,231,64v2,-1,1,-1,3,-3c236,60,235,61,234,61v1,,2,,2,1c239,60,239,60,241,59v-1,1,3,-1,4,-1c248,57,244,57,247,57v2,-2,2,-1,2,-1c248,58,246,58,244,59v1,,2,,,2c244,61,245,60,245,61v,-1,,-1,1,-2c247,59,248,59,248,59v2,-1,-3,,-2,c248,57,253,56,253,55v2,-1,2,,4,c257,54,264,50,267,50v4,-1,1,-2,1,-2c266,49,263,49,263,50v,,2,,3,-1c263,51,256,53,253,55v,-1,-1,-1,1,-2c256,52,258,52,258,51v3,-1,1,1,-1,1c261,51,263,49,267,48v-5,1,-14,4,-20,7c244,56,242,56,242,55v-2,1,,1,,2c240,57,241,58,239,58v-1,,1,-1,,-1c238,57,236,58,234,59v-1,1,1,,,1c236,59,235,59,235,59v2,-2,2,-1,4,-1c238,59,227,63,229,64v-1,,-2,,-3,c229,61,225,63,223,62v-1,1,-1,1,-3,2c220,64,221,63,221,63v-5,2,1,1,-4,3c217,65,218,65,218,64v-5,4,-4,4,-8,6c209,69,209,69,209,69v,,-2,2,-4,3c205,72,207,72,204,74v,-1,1,-2,-1,-1c201,75,199,76,198,77v1,-1,4,-2,,1c199,78,201,77,203,75v,1,-7,5,-9,6c197,79,196,79,197,77v-3,2,-2,1,-5,3c191,80,192,80,192,81v-5,2,-8,4,-13,8c179,89,180,89,180,89v1,-1,1,-1,3,-2c182,88,182,89,182,90v-3,1,-4,3,-5,2c176,94,174,95,172,96v-1,,1,-2,1,-2c169,96,172,96,171,97v,,1,-1,2,-2c173,96,169,100,173,97v-2,2,-7,5,-7,4c169,98,167,98,169,97v-1,-1,-4,2,-6,4c163,101,162,101,162,101v,,1,-1,1,-1c163,100,162,100,161,101v1,1,1,1,-3,1c157,104,161,102,157,105v,-1,-2,,-3,1c157,105,154,107,154,107v-2,2,-1,1,-3,2c151,109,153,108,152,108v,,,,-1,c150,109,151,109,150,110v,1,3,-2,,1c151,111,154,109,154,108v,1,2,,2,c154,110,154,109,153,110v-1,1,-4,3,-4,4c150,113,153,110,154,111v-3,2,-2,2,-1,2c153,113,152,113,152,113v,,,1,,1c150,114,153,111,149,114v,2,-3,5,1,3c149,118,149,118,149,118v-2,2,-3,1,-2,c144,118,140,124,138,124v1,,-2,2,-2,3c137,127,140,125,143,122v,,,,,c144,121,142,123,144,123v-2,-1,-5,4,-6,3c135,128,135,129,134,130v3,-1,3,-2,5,-3c139,128,140,127,139,128v1,,2,-1,2,-1c142,126,142,126,142,126v1,-1,2,-1,4,-3c147,121,151,120,154,116v5,-2,6,-6,8,-5c165,107,169,106,173,103v2,-2,-1,,1,-1c175,101,176,101,178,100v-4,4,-9,6,-15,11c166,111,178,99,183,98v,,-3,3,,1c183,100,177,103,177,104v-4,2,-5,4,-9,6c168,111,168,111,168,111v2,-2,5,-3,8,-5c175,107,175,107,176,107v-3,2,-3,2,-7,5c168,112,168,112,168,112v-2,2,-5,4,-9,7c160,120,165,115,166,114v1,,,,,c164,116,168,113,168,114v1,-2,4,-3,7,-6c175,109,174,110,174,110v2,-2,7,-6,9,-6c185,102,189,100,190,98v1,,6,-3,9,-5c199,93,198,94,198,94v5,-4,10,-6,17,-11c214,84,214,85,215,84v3,-1,-1,1,,1c212,86,211,87,208,88v-2,1,1,,1,1c204,91,202,93,200,95v-2,,-4,2,-6,3c193,99,193,99,193,99v-3,1,-5,3,-9,6c184,104,184,104,184,104v-1,1,-2,2,-2,2c182,106,175,111,170,115v,,,,,c164,119,167,119,161,123v1,,,1,1,c161,124,156,128,156,128v-1,,,1,-1,2c152,130,154,128,154,127v-3,2,,1,-3,4c151,131,152,130,152,131v-3,2,-2,2,-4,4c146,136,146,137,145,138v,-1,,-1,-3,1c140,141,144,138,143,139v-1,1,-4,3,-2,2c141,141,139,143,139,142v-1,2,-2,3,-4,6c139,145,143,141,147,137v2,,,1,2,c151,135,151,135,151,134v3,-2,1,,,1c152,135,154,133,156,132v-3,,3,-4,5,-5c163,125,159,129,157,130v2,,-1,2,-1,3c155,134,150,138,150,139v-2,1,-4,2,-5,4c144,143,145,143,145,142v-1,3,-2,2,-4,3c139,147,142,145,142,146v-2,1,-1,1,-3,2c138,148,138,147,140,145v,,-1,,-1,c137,148,135,150,136,151v-2,2,-1,,-3,1c133,153,134,153,131,156v,-1,,-1,-1,-1c130,156,129,157,129,158v-4,3,-7,6,-10,9c118,168,118,168,118,168v-2,1,-1,1,-3,3c113,171,111,174,109,175v1,-1,1,-1,1,-2c114,170,118,163,121,162v4,-5,8,-9,12,-11c134,150,134,149,134,149v,-1,-4,3,-4,1c131,150,131,150,131,150v2,-1,2,-2,4,-3c126,153,125,155,119,161v-1,-1,3,-4,4,-6c121,157,123,155,121,156v,-1,2,-3,2,-3c125,151,125,153,123,155v,,4,-4,2,-2c128,151,128,151,131,148v1,-3,-1,-3,-6,1c120,156,111,162,106,170v-2,,-3,1,-4,2c101,173,100,174,100,174v,1,,1,-1,2c100,176,100,176,100,175v1,1,-1,1,,2c99,176,98,175,97,175v,,,1,,1c97,175,96,177,96,176v1,-1,1,-2,2,-1c98,174,97,174,98,174v-1,-1,-2,1,-3,2c95,176,95,177,94,177v1,1,1,,2,c95,178,95,178,94,178v,1,1,1,1,1c94,179,92,179,92,180v,,,,1,c93,180,93,181,93,181v-1,,-1,-1,-1,c91,181,92,181,92,181v,1,-1,,-1,1c90,182,90,183,89,183v,,1,-1,1,c89,183,89,183,88,183v-1,1,,1,,1c87,184,87,186,86,186v,,,,,c86,186,86,186,85,186v,,1,,1,c84,188,83,190,81,192v,,,,,c81,193,82,192,81,193v,,,,,c80,193,80,194,80,193v-1,,1,-1,,-1c80,191,80,192,80,192v-1,-1,,-1,1,-2c81,191,80,191,81,191v,,1,,1,-1c82,190,81,191,81,190v,-1,1,,1,c83,189,82,189,81,189v,,,1,,1c80,190,82,188,82,188v1,,,1,,1c83,189,83,188,83,189v,-1,,-1,,-2c86,183,86,183,86,183v,1,,,1,1c87,183,87,183,86,183v1,,,-1,1,-1c87,182,87,182,87,183v1,-1,,-1,,-1c89,179,92,175,95,172v,,,,,c95,172,95,171,95,171v,-1,,,,c95,171,95,171,95,170v-1,,-1,,-1,1c93,170,94,169,95,169v,,-1,,,1c95,170,95,169,95,169v1,1,,1,,1c96,170,96,170,96,170v,-2,7,-6,6,-7c105,161,102,163,105,161v2,-4,8,-9,13,-14c116,151,121,145,123,143v,,,,,c124,142,124,143,126,141v-2,,4,-4,2,-3c129,136,131,136,131,136v1,-1,,-1,,-1c133,134,133,133,136,131v-1,1,,1,1,c141,128,136,130,139,128v-1,,-3,2,-4,2c134,131,134,132,134,132v-4,2,-6,5,-11,9c122,141,121,143,122,141v-1,1,-2,2,-5,4c121,141,127,135,130,134v1,-1,,-2,1,-2c129,133,130,133,128,135v3,-4,-2,-1,-1,-3c125,133,125,133,125,133v-1,1,2,,,2c126,134,126,134,126,134v-13,12,-13,12,-13,12c112,146,112,146,113,145v-2,2,-2,2,-2,2c111,148,112,146,113,146v,1,-2,1,-3,2c106,153,106,153,106,153v,-3,-3,2,-6,4c101,156,104,154,104,152v4,-3,5,-4,7,-7c110,145,109,147,108,148v,-3,-2,,-5,4c105,150,103,150,101,151v2,-2,2,-2,3,-2c105,148,105,147,107,145v1,-1,1,1,2,-1c111,142,109,141,113,139v,,-2,2,-2,2c114,139,114,138,113,138v2,-2,2,-1,2,-1c115,136,118,134,118,133v,,-2,1,-3,2c116,134,116,134,117,132v-2,2,-2,2,-1,c115,132,115,132,115,132v-1,1,-2,2,-3,3c111,136,112,134,109,137v2,-2,,-1,1,-3c112,133,110,133,111,133v1,-2,4,-5,5,-6c118,126,119,125,120,126v1,-1,1,-2,1,-2c121,124,119,125,119,124v3,-3,6,-5,7,-7c127,116,127,116,128,116v14,-12,20,-17,34,-28c163,89,163,89,164,88v2,-2,-1,,-1,c175,79,184,73,197,65v,,-1,,-2,1c196,65,197,65,199,63v,1,,1,2,c202,63,201,62,201,62v2,-1,2,-1,2,c207,60,211,58,214,56v-1,,-2,1,-4,1c214,54,214,57,222,53v,-1,-4,1,-5,1c219,52,216,54,216,53v-1,,-2,1,-2,1c212,54,215,53,210,56v1,-2,7,-4,9,-6c220,50,219,51,221,50v6,-4,16,-9,24,-11c246,40,242,40,241,41v1,,3,-1,4,-1c247,39,249,39,254,37v-2,,-7,1,-1,-1c252,36,250,37,251,36v1,,3,-1,4,-1c257,35,255,34,258,33v1,1,1,1,1,1c263,32,265,32,267,31v6,-3,6,-1,12,-4c280,27,279,27,279,28v3,-1,6,-2,6,-3c288,26,294,23,301,22v,-1,,-1,,-1c301,21,297,22,296,22v2,-1,1,,2,-1c301,20,301,20,301,20v,,-4,1,-4,1c300,19,301,19,305,18v,1,2,,1,1c308,18,309,17,309,18v7,-2,7,-2,13,-3c325,15,325,14,327,13v2,-1,2,,3,c332,13,332,12,334,12v2,,4,-1,4,c337,12,338,12,337,12v,,-1,,-1,c336,13,340,11,341,12v2,,-4,,-1,-1c342,11,342,11,342,11v2,,2,,3,c346,10,340,11,342,10v5,,5,,5,c347,9,347,9,345,9v4,-1,5,1,9,1c356,10,358,9,360,9v1,,-1,,1,c360,9,359,9,358,9v-3,-1,5,-1,2,-1c361,7,362,9,364,8v3,,-2,,-1,-1c364,7,365,7,365,7v1,,2,1,2,1c367,9,370,8,371,9v3,-1,,-1,1,-1c372,7,371,8,371,8v,-1,8,1,10,-1c384,7,386,8,390,7v,,-1,,,c387,6,389,6,386,5v2,1,3,2,5,1c392,6,392,7,394,7v1,,1,-1,1,-1c396,6,399,6,397,6v4,-1,5,1,4,1c408,7,400,5,400,4v2,1,4,,1,c406,3,402,5,407,5v4,-1,-1,-2,3,-2c408,2,400,3,399,2v1,-1,5,,5,c407,2,407,1,412,2v-1,,1,,,1c415,3,415,1,419,1v-2,1,-3,1,2,1c420,3,417,3,417,2v-1,,-1,1,-2,1c414,3,417,3,417,4v2,,1,-1,-1,-1c417,3,421,3,421,4v-3,,6,1,3,1c427,5,427,6,430,6,426,5,427,5,425,4v1,,3,,5,c427,4,430,4,428,4v1,1,4,1,5,1c434,5,431,5,431,4v1,,7,1,7,1c442,6,445,6,453,7v,,-1,,-2,c451,7,453,7,453,7v-1,1,-3,,-6,-1c447,7,447,7,447,7v1,,6,1,6,2c454,8,456,7,453,6v1,,4,1,2,c456,6,458,7,460,7v,,-1,,-2,-1c460,6,465,7,465,6v1,1,1,1,,1c466,7,469,8,468,8v-2,,-2,,-5,-1c463,8,464,8,464,8v4,1,3,,6,1c470,8,473,8,477,9v-1,1,-3,,-6,c472,9,472,10,472,10v1,,3,,4,c478,10,478,11,478,11v1,,3,,5,1c483,11,484,11,482,11v1,-1,3,,2,1c485,12,486,11,487,12v,,-2,-2,3,-1c490,10,485,10,484,9v-2,,-3,,-2,c480,9,481,9,478,8v,,4,1,3,-1c484,8,482,8,482,8v4,1,4,1,7,1c489,9,487,9,487,8v4,1,6,2,9,3c495,11,495,10,495,11v1,,4,1,4,c500,12,500,12,501,13v4,,9,2,11,3c514,17,512,15,510,14v,,6,2,4,2c516,17,519,18,520,18v-1,-1,-2,-1,-3,-1c520,17,527,19,532,21v-3,-2,5,1,5,1c539,22,538,23,540,23v-1,,-2,,-4,-1c536,23,543,25,545,25v,,-3,,-5,-1c543,24,547,25,551,27v,,-1,,1,1c551,28,549,26,549,27v1,1,3,1,3,2c554,30,550,28,551,29v4,,4,1,7,1c562,32,569,34,569,35v2,1,1,,2,c572,36,575,37,573,37v2,1,2,1,4,2c577,39,575,39,576,39v2,1,2,,3,c579,38,576,38,576,38v,-1,4,1,3,1c581,40,581,40,583,40v3,2,3,2,6,4c587,43,587,42,586,42v-1,-2,7,2,8,3c594,45,591,43,590,43v2,2,6,3,8,5c600,49,597,46,599,47v1,1,2,2,4,3c603,50,606,52,606,51v6,3,9,5,14,8c619,58,619,59,619,59v5,1,15,8,21,12c642,72,641,71,643,73v,,,,1,c644,73,643,72,642,72v3,1,9,6,11,6c655,80,658,83,661,84v4,3,14,10,19,14c680,98,679,97,679,98v2,1,3,2,5,4c685,102,683,101,684,101v4,3,9,8,15,13c698,114,698,114,699,115v2,2,3,3,4,3c705,120,704,119,705,120v2,2,-1,-1,,-1c707,121,707,121,709,123v-4,-2,6,6,9,9c716,131,717,131,716,129v,,1,1,1,1c722,135,722,134,723,137v1,1,,-1,1,-1c727,139,727,140,728,141v1,1,4,3,4,4c732,146,735,148,734,148v2,1,2,1,3,2c738,150,735,148,734,147v2,,,-3,2,-3c739,150,741,155,745,161v2,2,-3,-4,2,1c747,161,745,159,746,160v-2,-3,-2,-2,-3,-4c743,156,745,158,746,159v,,-1,-3,1,-1c746,156,744,153,745,154v2,2,3,4,4,5c749,160,752,165,750,164v2,2,1,3,1,3c753,170,756,173,757,174v,-1,-2,-2,-3,-4c754,168,759,172,756,168v1,1,1,2,3,5c759,174,757,173,760,177v-1,-1,-1,-2,-2,-2c760,177,760,179,762,181v,1,,,2,1c765,184,766,187,767,186v1,,-2,-3,-3,-4c762,178,767,183,764,178v2,2,2,3,2,1c767,180,768,181,768,181v2,4,,9,6,13c773,192,774,192,776,194v-1,-2,-2,-6,,-4c782,200,774,198,781,209v1,2,1,1,3,2c782,207,785,207,785,203v4,7,-1,3,3,9c786,212,788,216,786,217v1,1,2,1,3,3c788,220,787,218,787,219v1,2,2,4,4,7c793,227,790,222,793,224v-1,-4,,-4,2,-3c798,227,796,231,795,230v,1,1,3,1,4c793,231,796,239,792,235v2,3,1,2,,1c794,240,794,243,797,248v,-2,,-3,2,c799,247,798,246,798,245v,-1,1,2,2,2c800,246,799,246,798,244v1,,2,2,2,2c802,250,800,249,801,252v-2,-2,-1,,-2,-1c800,252,801,254,802,256v-2,-2,-2,,-3,-1c799,256,800,257,800,258v-2,-1,-3,3,-6,-1c794,258,795,260,794,260v-2,-5,-3,-4,-4,-4c792,259,794,261,795,265v-2,-3,,1,-2,-3c792,267,790,268,787,266v-1,-3,-3,-6,-3,-7c784,258,783,258,783,257v,,,1,1,2c783,258,782,256,782,255xm340,50v-2,1,-4,1,-4,1c338,51,340,51,340,50xm236,74v,,-1,1,-1,c234,75,233,75,233,76v3,-1,-3,1,-1,1c234,76,235,75,236,74xm231,76v1,-1,2,,3,-2c234,75,236,72,237,71v-4,2,-4,3,-6,5xm162,116v2,-1,2,-1,2,-1c162,115,165,114,167,112v-2,1,-3,2,-3,2c167,111,164,113,165,111v-1,1,-3,2,-3,3c168,110,160,115,162,114v4,-2,-1,2,,2xm132,113v2,-1,3,-2,2,-2c132,113,132,113,132,113xm788,254v,2,2,5,3,6c790,258,789,255,788,254xm792,242v1,3,2,5,4,8c797,249,792,240,790,237v,2,4,7,5,9c794,246,793,243,792,242xm787,245v,,,2,-1,1c788,248,789,252,790,253v-1,-3,-2,-6,-3,-8xm779,256v,,-3,-4,-2,-1c778,255,778,255,779,257v,1,,1,,1c780,258,780,258,779,256xm785,244v2,5,-2,-3,-1,c786,246,784,246,785,247v,-1,2,2,2,2c786,247,786,245,785,244xm789,230v1,1,2,2,3,3c790,230,789,228,790,229v-2,-4,-1,-5,-3,-7c787,222,787,224,786,224v2,1,2,2,3,3c789,228,789,229,789,229v-1,-3,-2,-3,-4,-5c787,227,786,227,785,226v2,4,1,2,2,5c788,231,789,234,790,235v,,2,2,1,c790,235,790,233,789,232v,,1,3,,1c789,233,787,230,788,230v1,2,2,4,4,5c791,234,789,231,789,230xm788,235v,-2,-2,-6,-3,-6c787,231,787,234,788,235xm756,236v-1,,1,3,2,4c760,241,759,242,760,244v,-1,2,1,1,-2c759,241,759,241,756,236xm780,220v1,2,1,3,2,5c783,226,784,227,785,228v-2,-3,-3,-6,-5,-8xm787,219v-1,,-1,1,,2c787,221,789,225,789,223v-2,-2,-2,-3,-2,-4xm781,226v,1,-1,-3,-2,-2c780,224,780,225,779,225v2,3,4,3,2,1xm760,233v1,4,-4,-3,-4,c758,234,760,235,762,237v-1,-2,-1,-4,-2,-4xm754,232v1,-1,2,3,3,4c757,234,753,229,754,232xm747,236v-1,,1,2,1,3c749,239,749,240,749,239v-1,,-1,-2,-2,-3xm753,170v-1,,-1,,,2c754,172,755,172,756,173v-2,-1,-3,-2,-3,-3xm747,163v-1,-1,-2,,-1,2c746,164,749,168,749,167v-3,-4,-1,-2,-2,-4xm726,156v-1,,2,3,3,4c730,160,728,158,726,156xm723,152v-1,,-2,-1,-2,-2c720,150,720,151,721,152v1,-1,4,3,3,1c723,153,723,153,723,152xm726,146v1,1,,1,2,3c729,150,727,147,726,146xm717,154v1,2,-2,-2,-3,-2c714,153,716,154,717,156v1,,1,-1,,-2xm723,138v3,2,4,4,5,5c727,141,725,139,723,138xm723,139v,-1,-1,-2,-2,-2c720,136,720,136,720,137v1,2,2,3,3,4c722,139,720,138,721,137v2,2,3,3,4,3c724,139,724,139,723,139xm722,140v-3,-3,-3,-3,-3,-3c718,137,720,140,721,141v1,,1,,1,-1xm721,134v-1,,-2,,-2,c723,138,724,137,721,134xm714,136v1,-1,1,-1,,-2c713,133,712,134,714,136xm697,113v1,1,1,,,c696,113,694,110,693,110v2,2,5,6,7,7c699,116,696,113,697,113xm662,153v1,1,3,3,4,3c665,155,663,152,662,153xm685,103v2,1,1,1,2,2c688,106,689,106,689,106v-1,-1,-2,-3,-4,-3xm599,49v1,1,4,2,4,1c600,49,601,50,599,49xm579,43v,-1,5,1,2,c581,43,576,41,579,43xm568,37v,-1,2,,3,1c573,38,568,36,567,36v3,1,-2,,1,1xm562,33v1,1,1,,3,c567,35,567,35,567,35v3,,-9,-5,-5,-2xm533,22v-2,,-6,-3,-10,-3c524,20,519,18,519,19v3,1,1,1,5,2c522,19,526,20,528,20v1,1,4,2,7,3c534,23,535,22,533,22xm513,21v2,,7,3,7,2c516,22,514,21,513,21xm499,13v2,1,,1,3,2c501,14,504,14,502,14v,,-3,-1,-3,-1xm497,13v5,2,,1,,2c499,15,500,16,501,16v-1,-1,-2,-3,-4,-3xm494,15v,-1,2,,2,-1c492,13,493,14,494,15xm441,7v,,2,,4,c444,7,445,7,444,7v,,-5,,-3,xm436,6v-3,,-2,-1,-5,c431,6,433,6,432,7v2,,4,1,5,c432,7,433,6,436,6xm424,8v-4,-1,2,-2,-3,-1c423,7,420,8,424,8xm415,4v,,-1,,-2,c415,4,417,5,420,5v,-1,-3,-1,-5,-1xm417,5v,1,-3,1,-5,c412,6,415,6,416,7v,,1,,2,c413,6,418,6,419,6v,,,-1,-2,-1xm412,4v-3,,-3,1,-2,1c409,4,414,5,413,5v-3,-1,,-1,-1,-1xm409,5v-4,,-4,,-4,c404,6,408,6,407,7v2,,2,,5,1c411,7,404,6,409,5xm391,7v2,,4,,6,c397,7,397,7,397,7v-2,,-4,,-6,xm376,46v,1,3,1,4,1c378,47,378,46,376,46xm354,47v-1,1,5,,5,c357,47,357,46,354,47xm323,15v,1,-1,1,1,1c326,16,326,15,323,15xm325,47v-1,1,3,,4,-1c327,47,327,46,325,47xm321,51v3,-1,2,-1,,c323,51,325,50,327,50v1,,1,-1,1,-1c325,50,321,49,321,51xm316,18v3,-1,1,,4,c319,17,321,17,321,16v-3,1,-2,1,-4,1c317,17,317,17,316,18xm311,35v1,-1,5,-1,4,-1c314,34,308,35,311,35xm314,49v,1,4,,4,l314,49xm308,47v,1,6,-1,7,-1c315,46,315,45,316,45v-3,1,-7,2,-8,2xm302,21v3,,3,-1,4,-1c306,19,307,19,307,19v-3,1,-4,1,-5,2xm314,52v-1,,-3,1,-3,1c314,52,313,53,315,52v,,,,-1,xm309,42v-2,1,-4,1,-5,2c306,44,309,43,310,42v,,,-1,-1,-1l309,42xm306,49v2,,3,,4,c310,48,310,48,311,48v,,,,,c308,49,307,48,306,49xm306,51v1,,2,-1,3,-1c310,50,310,50,310,50v,,,,,c307,50,304,51,306,51xm307,53v2,,-1,1,-1,1c309,54,310,53,311,52v-1,,-3,1,-4,1xm308,54v-3,1,-2,1,-3,2c308,55,309,56,310,55v-2,,-2,,-2,-1xm302,38v-2,1,-2,1,-2,2c303,39,303,39,302,38xm301,46v-1,1,-1,1,-2,1c299,47,297,48,299,48v1,-1,6,-3,3,-2c302,46,301,46,301,46xm300,51v,,3,-1,3,-1c301,50,297,52,300,51xm296,41v,-1,1,-1,1,-1c294,40,293,42,296,41xm295,49v-2,1,-1,2,2,2c298,50,294,50,297,49v-1,,-1,,-2,xm296,54v,1,-2,1,-2,1c294,56,294,56,295,57v-2,,-2,,-2,c293,58,293,58,292,58v2,,2,,3,c293,58,293,57,297,57v,-1,-2,-1,-2,-1c295,55,299,54,298,54v-1,1,-1,,-2,xm286,51v,1,-4,1,-4,2c285,52,292,51,293,49v-4,1,-4,2,-7,2xm287,58v4,-2,5,-3,6,-4c288,56,290,56,287,58xm286,51v2,-1,5,-2,5,-3c289,49,285,51,286,51xm288,60v1,,6,-1,6,-1c293,59,289,59,288,60xm283,27v-7,2,-7,2,-7,2c277,30,274,30,274,31v4,-2,2,-2,7,-3c281,28,279,29,280,29v2,-1,2,,4,-1c285,27,281,28,283,27xm291,52v,-1,-2,,,-1c285,53,289,53,291,52xm282,46v,,-1,,-1,1c283,46,285,46,286,45v-2,,-2,,-4,1xm275,46v2,,5,-2,6,-2c282,44,286,42,284,42v-1,1,-8,3,-9,4xm284,57v1,-1,-1,-2,3,-3c288,53,286,54,285,54v-1,1,,1,-2,2c282,56,285,56,281,57v,1,2,,3,c283,57,283,57,284,57xm279,43v,,,,1,c280,43,283,42,283,42v-2,,-2,,-4,1xm273,49v4,-2,3,,4,-1c278,48,278,48,278,47v-2,1,-4,1,-5,2xm274,62v-1,,-2,1,-2,1c273,62,274,63,275,62v-1,,6,-2,7,-3c281,60,280,60,280,60v-1,,,-1,-2,-1c279,60,277,60,275,61v1,,,,-1,1xm270,48v,1,3,,6,-1c273,47,273,46,271,47v1,,3,,-1,1xm276,60v,,1,-1,,-1c270,61,269,62,276,60xm264,34v-2,,-3,1,-3,1c263,35,265,34,265,34v-1,,-1,,-1,xm248,40v2,,-1,1,,1c251,40,250,40,252,39v,,,1,1,c254,39,253,39,254,38v3,-1,2,,5,-2c260,36,260,36,260,35v-2,1,-2,1,-4,1c258,36,253,38,254,37v-3,1,-2,2,-4,3c250,39,251,39,250,39v-5,2,-8,3,-12,5c237,45,241,44,239,45v-4,1,-1,-2,-4,c236,45,236,46,238,45v1,-1,3,-1,4,-1c243,43,241,44,242,43v3,-1,4,-2,6,-3xm253,56v,1,,1,1,1c257,55,256,56,258,55v,,5,-2,6,-3c260,53,255,56,253,56xm264,64v3,,,1,-1,1c263,66,263,66,264,66v,-1,1,,3,-1c268,64,268,64,268,63v-1,1,-3,,-4,1xm261,65v,,,,,c263,65,266,63,264,63v,1,-1,1,-3,2xm253,68v2,,5,-1,6,-1c258,67,261,66,260,66v-3,1,-4,1,-7,2xm256,64v2,,-1,1,1,1c258,64,257,64,258,63r-2,1xm249,75v,,,,-1,c247,75,250,73,247,74v3,,-4,3,-1,3c246,77,247,76,247,76v-1,1,-1,1,,1c249,75,255,74,257,72v-2,,-5,2,-8,3xm248,62v2,-1,3,-1,3,-2c249,61,248,62,248,62xm246,67v-3,1,-1,2,2,1c248,67,246,68,246,67xm244,65v-1,,1,-1,1,-2c242,64,242,66,244,65xm241,72v,,,-1,-1,-1c240,72,239,72,239,72v,,-1,1,-1,1c242,71,237,74,239,74v4,-3,7,-2,9,-4c245,70,241,73,239,73v,,1,-1,2,-1xm239,71v-3,1,-2,2,-3,3c238,73,239,72,239,71xm226,49v,-1,-1,,1,-2c225,49,222,49,221,51v4,-2,3,-1,5,-1c224,51,224,51,222,51v1,1,5,-1,8,-2c230,48,230,48,231,47v,,,1,2,c233,46,233,46,233,46v-4,2,-5,2,-7,3xm235,57v-2,1,-4,2,-5,2c228,60,231,59,232,59v,,-1,,1,-1c233,58,233,59,232,59v2,-1,4,-1,4,-2c235,57,235,57,235,57xm235,64v2,-1,,1,,1c238,64,238,64,238,63v-1,1,-3,1,-3,1xm230,61v,,-2,2,1,1c230,62,232,60,232,60v-1,,-2,1,-2,1xm227,61v,1,,1,,1c228,61,229,60,230,60v,,-1,,-3,1xm225,71v3,-2,4,-3,7,-5c230,67,232,66,232,65v-2,2,-6,2,-6,3c227,69,228,67,230,67v,,1,,1,c228,69,225,70,225,71xm228,73v,,,-1,-2,c227,74,227,74,227,74v1,-1,4,-2,3,-2l228,73xm221,77v,,3,-1,4,-1c224,77,222,78,221,79v2,-1,4,-2,6,-3c228,75,227,75,226,74v-2,1,-3,2,-4,3c222,76,221,76,221,77xm224,73v-4,3,-4,3,-4,3c222,76,221,76,224,75v-1,-1,2,-2,,-2xm206,64v1,1,2,,1,1c212,62,208,64,209,63v1,-1,1,,3,-1c212,61,209,62,206,64xm197,73v1,,1,-1,1,c199,72,200,71,200,71v-2,1,1,-1,,-1c197,72,200,72,197,73xm196,70v,1,2,-1,1,1c200,69,198,68,196,70xm191,75v1,-1,3,-3,1,-2c192,74,189,75,191,75xm187,76v-1,1,-3,2,-2,3c185,78,187,77,187,78v-1,,,,1,-1c189,76,189,76,187,76xm186,75v-1,1,-2,2,-2,2c183,78,188,76,188,75v-2,1,-1,,-2,xm186,95v1,-1,,,,c191,92,191,92,191,92v1,,,1,2,c192,92,195,91,195,90v-1,1,-2,,-3,1c190,93,187,94,186,95xm178,81v-2,2,1,1,2,c181,80,183,79,183,79v-3,2,,-1,-5,2xm182,80v,1,-4,3,-3,3c181,82,182,82,183,81v-3,1,3,-2,-1,-1xm182,82v-2,2,-4,4,-2,4c180,85,183,83,181,85v5,-3,-1,,2,-3c182,82,182,83,182,82xm165,91v-2,1,-2,1,-2,2c163,92,159,95,158,95v1,1,5,-2,8,-4c165,91,167,90,165,91xm167,91v2,-1,2,-1,4,-1c171,88,176,85,178,83v-2,1,-2,-1,-4,1c175,85,170,87,170,88v-1,,-1,,-1,-1c166,90,167,90,167,91xm173,93v1,-1,,1,3,-1c176,91,175,92,176,91v-2,1,-3,1,-3,2xm174,104v,1,7,-4,6,-4c177,102,177,103,174,104xm164,99v2,-1,5,-3,6,-4c167,97,165,97,164,99xm159,99v,1,-1,1,-1,1c160,99,160,98,161,97v,,,1,1,c163,96,162,97,162,97v-4,2,-4,2,-4,2c158,100,157,102,159,99xm153,99v,,-1,1,,2c151,101,149,103,150,103v4,-3,3,-3,6,-5c155,98,155,98,154,98v,2,,,-1,1xm160,120v,,,1,1,c162,119,165,116,163,117v,,-1,2,-3,3xm150,106v-2,2,4,-3,1,c154,104,154,104,154,104v,-1,-1,,,-1c151,105,151,105,150,106xm146,105v-4,3,1,1,-1,3c147,106,146,106,149,104v-1,,,-1,,-1c145,105,149,103,146,106v,-1,1,-2,,-1xm153,120v3,-2,1,-1,4,-4c156,117,154,118,152,119v2,,-1,2,-3,3c148,124,152,120,151,122v2,-2,2,-3,3,-3c154,119,153,120,153,120xm136,117v3,-2,-1,1,-1,1c138,116,140,115,142,113v,-1,5,-4,6,-6c147,108,146,108,146,108v-2,1,-2,2,-4,3c141,113,142,113,141,113v-1,,-5,3,-5,4xm153,123v1,,4,-3,3,-3c155,121,152,123,153,123xm137,109v2,-1,4,-3,4,-3c139,107,137,109,137,109xm136,114v2,,1,-1,1,1c138,114,138,113,141,111v1,-1,,,-1,c141,110,142,110,143,109v,,1,-1,,-1c141,111,139,111,136,114xm142,117v-2,1,,-1,2,-2c144,114,142,115,141,116v,,,1,-1,1c137,118,139,119,136,120v,1,-3,3,-4,4c133,124,131,125,131,126v2,-2,4,-4,3,-2c135,124,139,121,138,121v-1,,-3,3,-3,2c136,122,135,122,137,121v2,-2,5,-4,5,-4xm143,118v-2,1,-2,1,-2,1c140,120,140,120,141,121v2,-2,1,-2,2,-3c143,119,144,118,145,117v-2,1,-1,,-2,1xm146,128v1,,-1,1,-1,2c146,129,146,129,148,128v-1,,-1,-1,,-1c147,127,146,128,146,128xm133,117v,1,1,,2,c136,116,137,115,137,115v-1,1,-2,,-4,2xm144,129v-1,,-3,,-5,3c139,133,145,129,146,127v-1,1,-2,1,-2,2xm133,117v-1,1,-1,,-2,1c131,119,133,117,135,116v-1,,1,-2,-1,-1c134,116,134,116,133,117xm138,122v-1,1,-1,1,1,c140,121,140,120,138,122xm139,137v2,-2,2,,,1c140,137,141,137,142,136v,-1,,-1,,-1c142,135,143,134,144,134v-2,2,-6,5,-6,6c138,140,137,141,136,141v2,-1,2,-2,3,-3c139,137,136,138,133,141v1,,3,-2,4,-2c137,139,138,139,138,139v-3,3,-6,6,-6,7c133,145,135,144,135,143v-1,1,-1,1,-1,1c135,144,136,142,136,142v1,,-2,3,1,1c136,142,139,141,140,141v-1,-1,1,-2,1,-2c140,139,140,139,141,138v3,-2,5,-4,7,-5c147,133,143,135,146,132v-3,1,-5,2,-7,5xm142,131v,,1,1,2,-1c144,130,144,130,144,129v,1,-1,1,-2,2xm142,143v,,3,-3,3,-1c147,140,149,139,150,138v-2,1,-3,2,-4,2c147,139,147,139,148,138v-1,1,2,-1,2,-1c148,138,142,142,142,143xm125,125v1,,3,-2,3,-1c126,126,124,127,124,128v5,-4,5,-4,5,-4c128,123,132,121,131,120v-2,2,-4,3,-6,5xm131,122v1,,,,,1c132,122,132,121,133,120v1,,1,,1,c133,120,135,117,131,119v,1,3,,,3xm139,130v-1,2,3,-1,3,-1l139,130xm133,129v2,-2,3,-3,2,-3c133,128,132,129,133,129xm129,121v-1,-1,-3,,-5,3c125,123,125,123,124,124v-1,,-3,3,-4,4c121,128,121,128,120,130v1,-1,1,-1,1,-1c125,126,124,125,128,123v-1,-1,-2,,1,-2xm129,131v1,-1,4,-4,5,-5c131,128,130,130,129,131xm133,136v2,,4,,6,-3c136,135,136,134,133,136xm124,131v1,,1,,,1c126,131,131,127,128,128v,1,-2,2,-4,3xm121,127v,-1,,-2,2,-3c120,126,117,127,117,128v1,,3,-2,4,-2c120,126,119,128,121,127xm120,131v1,,2,,4,-2c124,128,121,130,120,131xm119,140v2,-1,3,-3,5,-5c124,134,124,134,124,134v-3,3,-5,5,-5,6xm117,131v2,-1,,-1,1,-2c116,131,116,131,117,131xm112,133v,1,2,-1,1,c117,130,114,131,112,133xm117,138v-1,2,-4,5,-3,5c117,140,116,140,119,137v-1,1,-1,,-2,1xm114,157v-2,1,-1,1,-3,1c113,158,109,161,109,161v2,-2,,-1,-1,c108,162,107,163,107,164v-2,2,-2,,-5,3c102,169,103,167,104,167v-1,1,-2,1,-3,2c103,169,106,166,107,164v-1,3,-6,8,-8,9c99,173,99,175,98,175v,,1,,,c99,175,98,175,99,175v,,1,-1,1,-1c100,174,100,174,100,174v1,-2,1,-2,1,-2c102,172,103,171,104,170v-1,,2,-2,2,-3c108,166,114,158,117,157v,,-1,,,-1c119,155,120,153,123,151v-1,-1,2,-1,3,-3c126,148,127,147,126,147v-3,3,-4,1,-6,4c121,150,120,153,119,153v,-1,-2,2,-3,2c117,154,118,153,118,152v-1,2,-2,2,-2,2c116,154,117,153,117,153v-2,2,-2,2,-3,4xm119,151v1,-1,2,-2,2,-3c120,149,119,149,118,151v,1,1,-1,2,-1c119,151,118,152,119,151xm124,159v1,,4,,4,-2c125,160,127,156,124,159xm112,142v-2,1,-3,2,-3,3c110,145,111,143,112,142v,1,,1,1,c113,142,112,142,112,142xm114,170v1,,4,-4,3,-4c115,168,116,167,114,170xm88,182v,,1,,1,-1c88,181,88,182,88,182xm108,144v-2,,1,-2,,-2c107,142,103,145,103,145v2,-1,3,,4,-1c109,143,109,143,110,141v,,,,,c107,143,110,142,108,144xm802,247v-3,-5,-3,-5,-3,-5c798,242,801,247,801,246v,1,,1,,1c800,244,802,246,802,247xm596,44v-4,-2,-4,-2,-4,-2c592,43,593,43,594,44v-3,-1,3,1,2,xm493,9v2,1,7,2,9,2c500,10,492,9,493,9xm467,5v2,,10,2,8,1c473,6,466,4,466,5v1,1,3,2,4,1c469,6,468,6,467,5xm411,v-1,,-5,,-7,1c407,1,411,1,414,1v-1,,-3,,-2,c413,1,417,,415,v,1,-2,,-4,xm394,50v,-1,7,,5,c399,49,391,49,394,50xm388,50v1,,3,1,5,c384,50,379,50,376,50v3,,-3,1,,1c378,50,383,51,382,50v1,,4,,6,xm350,7v1,-1,8,-1,9,-1c355,6,351,7,349,7v1,,1,,1,c350,7,349,7,350,7xm350,8v,,,,1,-1c348,8,348,7,347,7v-1,1,-2,1,-4,1c342,8,336,8,335,9v1,,2,,2,c334,10,330,9,327,11v4,,6,-1,9,-1c336,9,337,9,339,9v,,-3,,-2,1c342,9,350,9,351,8v-1,,-1,,-1,xm314,14v1,,8,-1,6,-1c317,14,316,13,314,14xm241,77v-1,,,-2,-1,-1c240,76,238,77,238,77v,,,,-1,c237,78,238,77,238,77v-2,2,-2,1,-3,2c236,79,240,77,241,77xm232,80v,1,1,1,-4,3c231,83,236,79,241,77v-3,1,-6,2,-9,3xm222,84v-2,2,-2,3,1,2c221,87,219,89,217,89v,-1,2,-1,2,-2c217,88,213,90,213,91v5,-3,1,,2,c219,89,219,89,219,89v,-1,5,-3,7,-5c222,86,223,85,222,84xm214,101v,2,-4,3,-7,5c211,104,216,101,220,99v-1,,-5,3,-5,2c219,99,223,98,226,95v-3,2,-7,3,-12,6xm211,86v2,-3,5,-3,6,-5c214,83,214,82,210,84v,1,-2,2,1,2xm210,82v1,,-3,1,-2,2c211,83,211,82,213,80v1,,1,1,2,c216,79,212,81,210,82xm203,100v-2,,-4,2,-4,2c201,100,205,97,207,96v,,6,-4,5,-4c211,93,207,95,207,96v-3,1,-6,4,-10,5c197,102,198,101,196,103v-4,1,-13,7,-16,11c175,115,167,123,160,128v1,,3,-1,1,1c164,127,163,126,165,125v1,,2,-1,,2c167,125,166,126,168,125v,-1,1,-3,-1,-2c172,119,174,119,177,116v-1,1,1,,2,-1c179,115,178,115,179,114v4,-1,10,-7,14,-9c193,105,192,105,194,104v-1,2,2,-1,4,-2c198,103,189,108,194,106v-2,1,-4,2,-4,2c194,106,190,109,189,110v5,-3,7,-4,11,-7c201,103,200,103,201,102v1,,4,-2,4,-3c207,98,210,96,210,97v2,-1,3,-1,3,-2c211,96,215,94,214,94v-1,1,-1,,-3,1c211,96,207,98,205,99v,,-3,2,-3,2c200,101,205,99,203,100xm201,82v2,-1,2,,4,-1c205,80,206,80,205,79v-2,1,-3,2,-4,3xm192,82v,-1,2,-2,2,-2c192,80,187,84,190,83v2,-2,1,,1,c192,83,194,82,195,81v,,,1,,1c197,81,197,81,197,81v,-1,,-1,,-1c194,82,193,81,192,82xm196,84v-3,2,-4,1,-4,1c192,86,191,86,191,87v2,-1,1,,3,c196,86,195,86,197,85v1,-1,-2,1,-2,c195,85,198,82,196,83v,,,,,1xm187,104v1,-1,1,1,5,-1c192,102,190,103,190,103v2,-1,3,-2,4,-4c195,100,195,100,195,100v2,-2,3,-2,6,-4c200,96,201,94,200,95v-4,2,-9,6,-11,7c188,103,191,102,188,103v,,-1,1,-1,1xm198,107v2,-1,3,-2,4,-2c201,105,199,106,198,106v2,-1,2,-2,4,-3c201,104,203,102,205,102v-1,-1,-5,2,-8,3c199,105,196,108,198,107xm186,99v-3,2,-13,9,-4,4c183,101,187,99,183,102v3,-2,4,-3,5,-4c187,99,187,98,186,99xm169,89v2,,9,-6,5,-4c174,86,171,88,169,89xm182,123v5,-3,7,-5,13,-9c194,115,195,113,194,114v,,-3,3,-5,4c190,117,190,117,190,116v-2,2,-4,4,-7,5c184,121,184,120,183,121v,,-1,2,-1,2xm178,110v2,-1,2,-1,2,-1c178,111,182,109,182,108v-1,,-3,1,-4,2xm178,117v-1,1,-2,1,-3,3c176,119,176,119,177,119v1,-1,5,-3,4,-3c177,119,181,114,178,117xm164,122v5,-5,8,-5,13,-10c174,114,176,112,174,113v-3,3,-9,6,-10,9xm159,111v1,-1,5,-3,5,-4c162,109,158,112,159,111xm170,123v2,-1,5,-5,2,-2c172,121,173,120,173,121v-1,,-5,3,-3,2xm125,113v-2,1,-2,1,-2,1c123,115,122,116,123,115v2,-1,2,-1,2,-2c125,113,126,113,126,112v-1,1,-1,1,-1,1xm107,138v-1,,-1,,-2,1c105,138,107,136,107,136v-2,2,-3,3,-5,5c104,141,106,140,108,139v-4,2,2,-5,-1,-2c107,137,107,137,107,138xm128,160v-1,1,-2,1,-2,1c125,163,128,160,128,162v-1,1,-2,2,-3,2c125,165,128,162,129,162v-1,,-2,1,-2,1c131,161,128,162,131,159v-1,,-4,3,-3,1xm95,148v,,1,,1,c94,149,94,150,94,150v4,-3,5,-5,7,-7c102,143,102,142,102,141v-2,2,-5,6,-7,7xm110,169v,,1,,1,c110,170,109,171,109,171v3,-3,4,-5,5,-6c114,165,114,165,114,165v-2,2,-3,4,-4,4xm91,154v1,1,1,1,1,1c94,153,93,153,94,152v,,,,1,c95,152,95,151,95,151v-1,,-1,,-1,1c93,153,93,153,91,154xm92,162v2,,5,-5,7,-7c96,158,95,159,92,162xm88,161v-1,,-1,,-1,c87,161,87,161,87,161v,1,,1,,1c87,162,87,162,87,162v,,,1,,1c87,163,87,162,87,162v,,,,1,-1c89,160,89,160,89,160v-1,2,1,-1,2,-2c91,157,93,157,94,156v-2,,-4,2,-6,5xm106,176v,1,-1,1,-1,2c104,178,104,178,104,178v,1,-1,1,-1,2c104,179,104,180,104,179v1,,1,1,2,c105,179,105,179,105,179v,-1,,,1,-1c105,179,108,175,108,175v,,,,1,c108,175,107,175,106,176xm109,180v-1,,-1,,-1,c108,181,108,181,108,181v-1,,-1,,-1,c107,181,107,181,107,181v-1,1,-1,2,-2,3c106,184,107,183,107,182v1,,1,,1,c108,182,108,182,110,180v,,-1,,-1,xm88,171v1,-1,,-1,,-1c89,171,90,169,90,169v,,,-1,-1,c89,169,88,170,88,171xm98,180v1,-1,1,,2,c99,179,98,179,98,180xm102,183v,-1,-1,-1,,-1c102,182,102,183,102,182v,,-1,,-1,c102,182,101,183,102,183xm102,191v,,2,-2,2,-3c103,187,103,186,102,187v2,1,-1,3,,4xm100,187v,,-1,,,c100,187,101,187,101,187v-1,,-1,,-1,xm99,192v-2,1,-5,5,-5,6c95,197,96,196,97,194v,1,,1,,c98,192,101,192,102,189v-1,,-1,1,-1,1c100,189,102,189,102,188v-2,1,-2,3,-4,3c99,191,99,192,99,192xm95,191v1,,,1,1,1c96,191,98,191,97,190v1,,1,-1,1,-1c98,189,97,189,98,189v,,1,,2,-1c99,187,99,187,99,187v-1,,,1,-1,1c98,187,96,189,97,190v-1,,-1,,-1,c96,190,97,190,96,191v,-1,,-1,,-1c96,191,96,191,95,191xm85,191v,3,-3,4,-4,6c82,198,82,197,82,197v2,-2,3,-4,5,-5c87,192,87,193,88,193v,,1,-2,2,-2c89,190,89,190,89,190v,1,-1,3,-2,2c87,191,88,190,89,189v-1,,-1,-1,-2,c88,189,87,190,88,190v-1,,,,-1,c86,190,86,192,85,191v1,,1,,1,c85,191,86,191,85,191xm94,201v1,-1,,-2,1,-1c95,199,95,199,96,199v-2,-1,-2,1,-2,2xm93,198v,1,,1,-1,1c93,200,91,200,92,200v,-1,2,-1,1,-2xm91,201v,1,,,-1,c90,202,91,202,91,202v,,,,,1c91,202,92,202,91,202v1,-1,1,,1,-1c92,201,92,201,92,201v,-1,,,1,c93,200,93,200,93,200v-1,-1,-1,1,-2,1xm87,202v,1,-1,2,-1,3c88,203,89,204,90,205v-1,-1,,-1,,-1c90,204,89,204,89,203v,1,,,-1,c88,203,88,203,88,203v,,,,,c88,203,88,202,89,202v-2,,-1,-1,-2,xm64,186v1,,1,,1,c65,186,65,186,65,186v,,,,,c65,186,65,186,65,186v,,-1,,-1,xm86,208v,,,-1,,-1c85,207,87,207,87,206v-1,,-2,2,-1,2xm84,206v,,,1,1,c84,206,84,205,84,206v,,-1,-1,,xm79,215v,,,,1,c80,214,82,213,81,212v,,,,,c81,212,80,212,80,212v1,,1,,1,1c80,212,80,213,80,212v-1,,-1,,-1,1c79,214,77,216,76,217v1,,1,-1,1,c77,217,77,217,77,217v,,1,-1,2,-1c78,216,78,215,78,215v1,,,,1,c79,215,79,215,79,215xm74,207v-1,,-1,1,-2,c71,209,70,210,69,210v-1,1,,,,1c68,211,69,212,68,212v1,,1,-1,,-1c68,212,67,212,68,213v,,,,,c69,212,69,213,69,214v1,-1,1,-3,2,-3c70,211,70,212,70,212v1,,1,,1,c71,213,70,213,71,214v-2,-1,-1,1,-2,2c68,217,66,218,67,219v-2,,-3,3,-5,4c63,223,62,223,63,223v,,-1,2,,2c63,224,63,223,64,223v,-2,3,-2,3,-4c68,218,68,218,69,217v,,-1,,,-1c70,217,69,216,69,216v1,,4,-3,3,-4c73,212,73,212,73,212v,-1,,-2,-1,-2c73,210,73,210,73,211v-1,-1,-1,,-1,c72,210,72,209,72,209v,1,-1,1,-1,1c72,210,71,209,72,209v1,,,-2,2,-1c74,208,74,207,74,207xm64,211v2,,3,-5,4,-4c68,206,70,205,69,204v-1,2,-3,4,-5,7xm73,215v,,1,-1,,-1c73,215,72,214,72,215v,,-1,,-1,2c71,217,71,217,71,217v1,,2,-2,3,-1c74,216,74,215,75,215v-1,-1,-1,-1,-1,-2c75,213,75,212,76,212v-1,,,-1,,-1c75,211,74,213,73,214v1,,1,1,,1xm74,210v,,,,,c75,211,75,211,75,211v,-1,,-1,,-1c75,210,75,210,75,210v,,-1,,-1,xm48,194v-1,,1,-1,,-1c47,193,47,195,48,194xm75,220v1,-1,2,-1,2,-3c76,218,75,219,75,220xm39,198v,1,,,,1c40,199,40,198,40,198v,,-1,,-1,xm67,230v1,,1,-1,,-1c67,229,66,229,67,230v,,,,,c68,230,71,228,70,227v,1,-1,1,-2,1c68,228,67,228,68,227v-1,1,-1,2,,2c68,229,68,229,68,230v,-1,-1,,-1,xm57,232v-1,-1,,1,-1,1c56,233,57,233,57,232v,-1,3,-3,4,-4c60,228,60,227,60,227v1,,2,-1,2,-1c61,226,61,226,60,226v1,,1,1,1,1c59,228,58,230,57,232xm66,232v1,,-1,,-1,-1c66,232,64,232,64,233v1,,1,,2,c65,232,65,233,65,233v,-1,,-1,1,-1c66,232,66,232,66,233v1,-1,2,-1,1,-2c67,231,67,232,66,232xm50,233v,-1,,-1,,-1c49,233,49,233,49,233v,,,,,c48,233,48,234,47,235v1,-2,2,-4,3,-6c52,228,53,226,55,224v,1,-1,2,-2,3c52,228,53,228,52,229v,,,1,,c52,231,50,232,50,233xm51,231v,,-1,,-1,c50,232,50,232,51,231xm47,227v,-1,1,-2,1,-2c47,225,47,225,47,225v1,1,-1,1,,2xm64,239v,-1,1,-1,,-1c64,238,64,238,64,238v1,,-1,1,,1xm54,231v-1,1,-1,1,-1,1c53,231,53,231,53,231v,,-1,,-1,c52,232,53,232,52,232v-1,,-1,2,-2,3c50,235,51,236,51,235v1,,-1,,,c51,235,52,235,52,234v-1,,-1,,-1,-1c52,233,52,232,53,232v,,,1,,1c54,232,54,231,53,231v,,1,,1,xm53,236v1,1,-2,2,-1,3c53,237,55,235,56,233v-1,1,-1,2,-2,2c54,236,54,236,54,235v,1,-1,2,-1,1xm59,240v,,1,,1,c60,239,60,240,59,239v1,,,,,c60,240,59,240,59,240xm46,234v1,,1,-1,1,-1c46,234,46,232,46,233v,,,,,c46,233,46,234,46,234xm48,236v,1,1,1,1,2c49,237,51,237,51,236v-1,,-1,,-2,1c49,236,50,236,49,235v,1,,1,-1,1xm24,224v,-1,,,1,-1c24,223,24,223,23,223v1,1,1,,1,1c24,224,24,224,24,224xm17,230v1,-2,2,-2,2,-3c19,227,16,229,17,230xm45,246v,,1,1,1,1c45,247,45,248,45,248v1,,1,-1,2,-1c47,247,47,247,47,247v-1,,-1,-2,-2,-1xm19,231v,,-1,,-1,c19,232,19,230,18,230v,1,1,,1,1xm18,232v,2,-1,2,-1,3c17,235,17,234,18,234v,-1,1,-2,,-2c17,232,18,233,18,232xm4,256v1,-1,1,-2,2,-3c5,254,4,255,4,256xm5,258v1,-1,1,,1,-1c6,257,6,256,6,257v,,,,,c5,257,5,257,5,258xm810,264v,-1,-2,-3,-1,-3c810,263,809,259,809,258v1,,2,3,2,3c809,256,809,255,807,251v1,3,,1,-1,2c806,253,807,260,805,261v,,-1,-2,-1,-2c803,261,804,266,801,262v4,9,4,5,5,4c806,266,810,269,808,265v1,1,2,4,2,3c811,267,808,263,810,264xm440,4v-3,-1,-3,,-6,c434,3,433,3,433,3v2,,4,,5,-1c434,2,429,3,425,3v3,,8,1,12,1c436,4,434,4,434,4v5,,7,,9,1c442,4,446,5,446,5v-2,-1,-2,,-6,-1xm399,5v-1,-1,2,-1,-1,-1c393,5,386,4,382,5v3,,7,,8,1c395,5,398,6,400,5r-1,xm142,101v,1,-1,2,1,1c147,98,152,95,156,91v-2,1,-3,2,-4,3c153,93,154,92,154,91v-5,4,-13,10,-20,16c135,107,140,103,142,101xm84,158v,1,,2,-1,2c83,161,83,162,84,161v,,,,,c84,160,84,160,84,160v1,,,1,1,1c85,160,86,160,85,160v,,,,,c85,160,85,159,85,159v,,1,,2,-1c85,159,86,157,84,158xm103,180v-1,,-1,1,-1,1c102,181,103,181,103,181v,,-1,,,1c103,182,103,181,104,181v-1,1,-1,1,-1,2c103,182,104,182,104,181v-1,1,,-1,-1,-1xm77,160v2,1,2,-2,3,-2c80,157,80,157,80,157v-1,,-2,2,-3,3xm81,163v,,,1,,1c81,164,80,165,80,165v2,-1,3,-2,3,-3c83,161,83,161,82,161v-1,,,2,-1,2xm95,192v,,,,-1,c94,192,94,193,94,193v-1,,-1,1,,1c93,194,91,196,91,197v,,,,,c91,198,90,198,90,199v1,-2,2,-2,3,-2c93,197,93,197,93,196v,,1,-1,1,-1c94,195,94,195,94,196v1,-2,1,-4,2,-3c96,193,96,193,96,193v1,,1,,1,-1c96,193,97,192,96,192v,1,,,-1,xm65,175v-1,,-1,,-2,c63,175,63,175,63,176v1,,1,,1,1c65,175,66,175,67,173v-2,,-1,1,-2,2xm45,240v1,1,1,1,1,1c45,241,45,242,44,243v,,-1,,-1,c43,244,43,244,42,245v1,,1,,2,-1c44,244,44,244,44,244v,,1,-1,1,c45,241,47,241,48,239v-1,-1,,-1,,-2c47,238,47,240,45,240xm820,180v,1,,1,,1c821,181,820,180,820,180xm866,171v-1,,-1,1,-1,1c865,172,866,172,866,171xm867,170v,,-1,1,-1,1c867,171,867,170,867,170xm861,164v,,,1,,1c861,164,861,164,861,164xm868,162v,1,,1,,2c868,163,868,162,868,162xm837,147v,1,,3,-1,4c837,150,837,148,837,147xm852,150v,-1,,-1,,-1c852,148,853,145,852,146v,1,-1,4,-1,5c852,151,852,150,852,150xm857,134v,,,,,c857,135,857,135,857,135r,-1xm855,121v,-2,,,,1c854,122,855,122,855,122v-1,1,-2,4,-1,5c854,125,855,123,855,121xm861,127v,,,1,,1c862,128,862,127,861,127xm843,120v,1,-1,1,-1,2c843,121,843,120,843,120xm859,124v,1,,2,,2c859,125,860,124,859,124xm862,124v,,-1,1,,2c862,125,862,124,862,124xm839,118v,,,1,,1c839,119,839,118,839,118xm844,116v-1,1,-1,3,-1,3c843,118,844,117,844,116xm862,120v,1,-1,2,,3c862,122,863,121,862,120xm855,118v,,,1,,1c855,119,856,118,855,118xm858,117v-1,,-1,1,-1,1c857,118,858,117,858,117xm860,116v,,,,,c859,115,859,117,859,117v1,,,,1,-1xm849,110v-1,3,,1,,xm845,105v-1,1,-1,1,-1,2c844,107,845,105,845,105xm844,105v-1,,-1,1,-1,1l844,105xm836,101v,1,,1,,1c836,102,836,101,836,101xm838,98v1,-3,,-2,,xm828,135v,1,,2,-1,2c828,138,828,138,828,138v,-1,1,-2,,-3xm846,121v1,,,1,,2c847,121,848,117,848,115v,2,-2,3,-1,4c847,119,847,119,847,118v-1,1,-1,2,-1,3c846,121,846,120,846,120v,1,-1,1,-1,1c846,122,846,121,846,121xm860,122v,,-1,1,,1c860,123,860,123,860,123v-1,1,,-1,,-1xm861,115v,,,,,c862,117,859,120,860,122v,-4,2,-7,2,-10c862,112,862,111,862,111v,-1,2,-4,1,-5c863,107,862,108,862,110v-1,-1,-1,-1,-1,-1c862,111,861,114,861,115xm842,104v,1,,1,,2c843,105,842,104,842,104xm707,252v1,,2,,3,1c710,254,709,255,710,256v2,1,5,-3,5,c717,258,720,259,723,259v2,1,3,2,5,3c730,262,733,262,734,263v2,,3,1,5,2c744,267,749,267,753,269v3,,7,2,9,3c765,272,768,274,771,275v1,,3,,5,1c776,276,777,276,777,276v2,1,4,1,5,1c784,278,785,279,787,279v2,1,5,2,8,2c796,282,798,282,799,282v1,1,1,1,2,1c802,283,802,283,802,283v1,1,1,1,1,1c803,284,803,284,803,284v,,,,,c804,285,805,284,806,285v1,,2,1,3,2c810,286,811,287,812,288v1,,1,,1,c813,288,813,287,813,287v,,,,,-1c813,286,813,286,813,286v,-1,,-1,,-2c813,282,813,282,813,282v,,-1,-1,-1,-2c812,280,813,280,813,279v,,-1,,-1,c812,278,812,278,812,278v,-1,,-1,,-1c812,276,812,276,812,275v1,-5,1,-10,1,-16c813,254,813,250,813,245v2,-19,2,-19,2,-19c815,219,816,212,817,206v,,1,-1,1,-1c818,204,817,204,818,204v,-1,,-1,,-1c819,197,820,192,822,186v,-1,,,,c823,183,824,178,825,175v,-2,,-4,1,-5c826,169,825,169,825,169v1,,1,,1,c826,167,826,167,826,167v1,-3,2,-7,3,-11c829,155,829,155,829,154v1,,1,,,-1c829,153,830,151,830,152v,-1,,,,c831,151,831,149,831,147v,-1,1,-3,2,-5c833,144,833,146,835,147v1,-2,1,-6,2,-7c838,135,839,130,840,125v,-1,,-1,,-1c842,119,842,114,844,108v-2,11,-5,20,-6,30c837,140,836,146,835,150v,2,1,3,3,2c840,150,839,147,840,145v1,,1,-1,2,c842,150,840,156,840,160v,1,,2,,3c840,163,840,164,841,164v,,,,1,c842,159,846,156,846,151v1,-1,2,-2,3,-2c849,147,850,145,850,143v,-1,,-1,,-1c851,137,851,133,853,129v,4,-1,7,-2,11c851,140,852,141,852,141v-1,3,-2,8,-3,11c850,153,851,153,851,152v,,,1,,1c851,153,851,153,852,153v-1,2,-1,2,-1,4c851,158,851,158,852,158v,-2,1,-3,1,-5c853,152,853,151,853,151v,-1,,-1,1,-1c854,149,853,149,853,148v,,1,,1,-1c855,145,854,143,855,141v,-1,1,-2,2,-4c857,138,856,139,856,140v-1,4,,8,-1,11c856,152,856,151,857,151v,-1,,-2,,-3c857,148,857,149,857,148v,-2,,-4,1,-7c858,141,858,140,859,141v,-1,,-1,1,-1c860,139,859,140,859,140v1,-1,,-2,1,-2c860,134,861,132,861,128v,3,,6,-1,9c860,138,861,137,861,138v,1,-1,1,-1,2c860,141,860,142,860,143v,1,-1,2,-1,3c860,147,860,148,860,149v,1,,,,1c861,151,861,150,862,150v,1,-1,,-1,1c861,151,861,152,862,152v-1,2,-1,3,-1,5c861,157,861,156,861,157v,,,3,,3c861,162,861,163,860,165v,1,1,,1,1c861,167,861,168,860,169v1,1,1,3,,4c861,173,861,172,862,172v,,-1,1,-1,2c861,178,862,181,861,186v,1,1,1,,2c861,188,862,188,862,188v,2,-2,8,,10c861,198,861,197,861,198v,1,-1,2,,3c861,204,860,206,861,208v-1,1,-1,2,-1,2c860,211,860,213,860,214v-1,17,-3,34,-3,50c856,268,857,273,857,277v,,,,,1c857,279,857,279,857,279v,1,,2,,3c857,291,857,302,859,311v-1,6,1,13,1,20c860,334,860,336,860,339v1,1,1,3,1,4c861,345,861,347,861,349v,1,,1,,1c861,351,861,351,861,351v,,,,,c861,351,860,350,860,350v-1,,-2,,-3,-1c854,349,853,349,851,348v-8,-2,-17,-6,-25,-8c824,340,821,338,819,338v-1,,-2,,-3,-1c812,336,807,334,803,334v-2,-1,-4,-2,-6,-3c794,331,792,330,790,330v-1,-1,-2,-1,-2,-1c787,329,787,329,786,328v-3,,-7,-1,-10,-3c775,325,775,325,775,326v-2,-2,-5,-1,-7,-2c767,324,767,324,767,324v-1,-1,-2,-1,-4,-1c759,321,755,321,751,319v-2,1,-5,,-7,-1c743,318,743,319,742,318v-1,,-1,,-1,c740,318,740,318,739,318v-1,-1,-1,-1,-2,-2c736,316,736,317,735,316v-1,,-2,-1,-2,-1c731,315,729,316,727,314v-2,,-3,-1,-5,-1c721,313,720,313,719,313v-1,,-1,,-2,c715,312,713,313,711,311v-3,1,-8,-2,-10,c701,312,700,313,699,313v-1,,-1,-1,-2,-2c696,311,693,310,692,310v-1,,-1,1,-2,1c689,311,688,309,687,309v-1,,-2,1,-3,1c683,309,682,308,682,307v,,,,-1,c680,305,677,304,674,304v,-1,-1,-1,-1,-1c670,302,668,299,666,296v,,-1,,-1,-1c664,294,664,293,663,292v,-1,-1,-1,-1,-2c662,288,661,287,660,286v,-1,-1,-2,-1,-3c658,281,659,279,658,277v1,-3,1,-6,2,-10c660,267,659,267,660,266v1,-1,1,-3,2,-5c663,261,663,260,664,260v1,-1,1,-2,2,-3c670,256,673,253,677,251v,,1,,1,c680,250,682,250,684,249v1,-1,3,,5,c690,249,690,248,692,249v1,,3,-1,4,-1c698,248,700,249,701,250v1,,2,-1,3,c705,250,706,252,707,252xm858,156v,,,,,c858,157,859,156,858,156xm859,156v1,-1,,-2,1,-4c859,152,859,152,860,151v-1,-1,,-3,-2,-3c858,149,858,150,857,151v,,1,,1,c858,152,858,154,858,156v,,,-1,1,xe" fillcolor="#215968" stroked="f">
                  <v:stroke joinstyle="miter"/>
                  <v:formulas/>
                  <v:path arrowok="t" o:connecttype="custom" o:connectlocs="930917,165984;472619,64838;294248,121895;201807,145236;144520,178952;110668,211371;135406,239899;89837,225635;119782,263241;85931,248976;97649,268428;93743,290472;83327,295659;37757,281395;40361,295659;69005,328078;46871,333265;1007734,334562;833268,176358;489545,60947;305966,98553;287738,90773;234357,115411;218733,142643;182277,188029;105461,248976;164050,173765;329401,46683;519491,2594;664011,18155;953051,188029;1033773,337156;1024659,287879;938729,194513;693956,28529;494753,60947;399708,68728;365857,60947;315080,55760;289040,66134;256490,94663;213525,128378;184881,151720;183579,178952;161446,167281;147124,184139;438768,11671;218733,162094;256490,136159;170560,206184;114574,221745;110668,247680;102857,278802;62495,250273;83327,308627;22134,304737;113272,204887;1126214,223041;1118402,151720;1018150,359200;1094966,212667;1121006,260647;867120,383839" o:connectangles="0,0,0,0,0,0,0,0,0,0,0,0,0,0,0,0,0,0,0,0,0,0,0,0,0,0,0,0,0,0,0,0,0,0,0,0,0,0,0,0,0,0,0,0,0,0,0,0,0,0,0,0,0,0,0,0,0,0,0,0,0,0,0" textboxrect="0,0,868,351"/>
                  <o:lock v:ext="edit" aspectratio="t" verticies="t"/>
                  <v:textbox inset="2.53933mm,1.2697mm,2.53933mm,1.2697mm">
                    <w:txbxContent>
                      <w:p w14:paraId="6918A714" w14:textId="77777777" w:rsidR="00DA4494" w:rsidRPr="00A63884" w:rsidRDefault="00DA4494" w:rsidP="00A63884">
                        <w:pPr>
                          <w:rPr>
                            <w:rFonts w:eastAsia="Times New Roman"/>
                            <w:sz w:val="16"/>
                            <w:szCs w:val="16"/>
                          </w:rPr>
                        </w:pPr>
                      </w:p>
                    </w:txbxContent>
                  </v:textbox>
                </v:shape>
                <v:shape id="Freeform 19" o:spid="_x0000_s1204" style="position:absolute;left:8149;top:6202;width:11301;height:4551;rotation:6626099fd;flip:x;visibility:visible;mso-wrap-style:square;v-text-anchor:top" coordsize="868,3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" adj="-11796480,,5400" path="m813,278v-1,-2,-2,-3,-1,-3c813,277,813,278,813,278xm812,266v1,3,2,3,2,5c813,267,813,271,813,270v2,6,1,,2,2c814,268,813,267,812,266xm781,282v1,3,2,3,3,2c782,282,782,282,781,282xm798,267v,1,3,5,3,5c801,269,799,267,798,267xm791,270v,2,2,5,2,6c793,274,791,271,791,270xm789,269v-1,,2,3,1,4c789,270,788,270,787,270v2,3,3,4,4,6c792,276,792,274,793,276v-1,-3,-2,-4,-4,-7xm801,266v-1,,-1,2,,5c802,271,801,267,801,266xm799,270v,,-1,,-1,-1c797,269,797,270,798,272v,-1,2,1,1,-2xm770,269v1,2,2,3,3,3c772,270,771,269,770,269xm807,248v1,2,3,5,3,4c809,249,808,247,807,248xm802,246v1,1,1,2,2,5c805,251,803,245,802,246xm805,245v-2,-5,-1,-6,-3,-10c800,234,796,236,801,245v,-3,5,3,4,xm759,246v,1,-1,,-1,c759,248,760,248,759,248v1,2,1,2,2,2c759,248,760,248,759,246xm766,178v,,,,1,2c767,180,768,181,768,181v-1,-2,,-1,-2,-3xm756,167v1,1,2,2,1,2c762,175,758,167,756,167xm713,128v,-1,1,-1,2,c712,125,710,125,713,128xm640,70v-6,-6,-4,-2,,xm545,23v-1,1,3,2,4,1c546,24,547,24,545,23xm539,20v,,-1,,-1,c540,21,543,22,543,21v-3,-1,-3,,-4,-1xm530,17v-1,1,4,2,4,1l530,17xm524,16v,,-2,,-2,1c524,17,527,18,529,18v-1,-1,-3,-1,-5,-2xm498,10v3,,4,,5,c502,10,498,9,498,10xm467,7v1,,6,1,6,c470,7,467,6,467,7xm443,52v,,,,,1c445,53,444,54,447,54v-1,-1,-1,-1,1,-1c447,52,446,52,443,52xm435,51v,1,-5,,-4,c432,51,436,52,437,52v-2,,,-1,-2,-1xm402,50v2,,4,,4,-1c404,49,402,49,402,50xm391,1v,1,4,1,6,1c397,2,395,2,395,3v1,,2,,3,c397,2,401,4,402,3v-2,-1,-6,,-3,-1c393,2,395,1,391,1xm394,3v-3,,-5,,-6,c391,3,394,4,395,3v-1,,-1,,-1,xm384,2v2,,4,,5,c387,2,384,2,384,2xm371,5v-1,1,-4,1,-6,1c367,7,377,6,377,5v-3,,-3,,-6,xm364,51v,1,3,,6,c370,51,366,51,364,51xm363,50v2,-1,3,-1,4,-1c365,48,363,49,363,50xm326,13v1,-1,6,-2,7,-2c329,11,328,12,326,13xm321,10v1,1,4,,8,-1c329,9,329,9,328,9v-2,1,-5,1,-7,1xm322,58v1,,4,,6,c327,57,325,57,322,58xm313,59v1,1,-4,1,-4,2c311,61,312,61,316,60v-1,,,-1,-3,-1xm286,24v,,-6,1,-6,2c281,26,280,26,281,26v1,,3,-1,4,-2c285,25,286,25,287,25v3,-1,3,-1,7,-2c293,22,293,22,293,22v-3,1,-5,1,-7,2xm287,68v2,-1,2,-1,2,-2c287,67,287,67,287,68xm237,80v-1,1,-2,3,-7,6c227,86,224,88,221,89v,,,1,-1,2c219,91,215,92,215,93v2,,3,,5,-1c222,91,219,91,221,90v6,-2,12,-6,17,-9c237,81,237,81,236,81v3,-1,5,-2,6,-3c239,79,238,79,237,80xm228,79v,1,2,,,1c228,80,224,82,224,81v-5,3,-10,5,-12,8c217,86,220,83,224,82v,,-2,1,-1,1c226,82,228,80,232,79v-1,-1,-1,-1,-4,xm209,55v3,-1,6,-3,7,-5c212,52,211,53,209,55xm220,66v3,-2,,1,3,-1c224,64,223,65,223,64v-1,1,-3,1,-3,2xm217,67v-3,2,-1,3,2,c214,69,222,65,217,67xm226,94v-1,,-2,1,-2,2c226,94,226,95,228,94v,-1,-1,,-2,xm216,80v-1,,-3,2,-5,2c211,83,214,82,216,80xm206,79v,,2,-1,1,c209,77,210,78,212,75v-2,1,-4,2,-6,4xm192,65v-1,1,-2,2,-2,2c193,65,197,64,198,63v-4,1,-3,1,-6,2xm208,90v-1,1,-2,1,-2,2c207,91,206,93,209,91v1,-1,-1,,-1,-1xm207,101v1,,5,-3,7,-4c211,99,207,101,207,101xm190,86v1,-1,6,-4,6,-4c194,83,192,85,190,86xm198,111v1,1,6,-2,7,-4c203,109,201,110,198,111xm185,86v,,4,-2,3,-2c184,85,184,87,183,89v1,-1,1,-1,1,-1c187,87,190,84,188,84v,,-2,2,-3,2xm175,77v2,-2,7,-4,5,-4c179,75,174,76,175,77xm186,115v1,,5,-3,5,-4c190,112,187,113,186,115xm177,93v-7,4,,2,,xm183,114v2,-1,5,-3,5,-4c185,112,184,113,183,114xm158,89v2,-1,7,-5,5,-4c163,85,157,89,158,89xm166,104v2,-1,4,-2,5,-3c169,103,166,103,166,104xm172,122v,,4,-2,4,-2c175,120,175,120,172,122xm142,97v3,-2,5,-4,6,-5c146,93,142,96,142,97xm155,112v,,1,-1,1,-1c155,112,156,112,157,111v,,1,-1,1,-2c157,110,155,111,155,112xm164,129v1,-1,6,-4,5,-5c167,126,165,127,164,129xm153,112v2,-1,5,-3,4,-3c154,110,154,111,153,112xm164,125v1,-1,3,-3,3,-3c166,122,162,125,164,125xm162,131v,,-1,1,-1,2c164,130,164,130,164,130v-2,1,6,-4,3,-3c165,129,163,130,162,131xm153,115v,,1,-1,,-1c149,118,155,114,153,116v2,-1,2,-1,2,-1c155,115,155,114,155,114v-1,1,-2,1,-2,1xm132,105v3,-2,8,-6,8,-7c136,101,133,104,132,105xm158,134v1,-2,5,-4,5,-4c161,131,157,133,158,134xm149,141v2,,4,-2,4,-3c154,138,157,136,158,135v-3,1,-7,4,-9,6xm132,110v,-2,-4,2,-5,3c126,114,128,114,129,112v,-1,2,-2,2,-2c131,110,131,110,132,110xm137,153v2,-3,6,-5,6,-6c140,149,138,151,137,153xm105,131v5,-3,9,-8,13,-11c117,119,117,119,117,119v-4,4,-10,9,-12,12xm144,153v,1,-1,2,-1,2c146,153,146,153,146,153v-1,,,-1,-2,xm124,137v1,,2,-1,2,-1c125,136,123,138,122,139v-1,1,-1,1,,1c124,138,123,138,124,137xm112,136v-3,3,2,-1,-1,2c113,136,113,136,115,135v,,1,-1,,-1c113,136,114,134,112,136xm125,156v1,,3,-2,4,-4c128,153,126,154,125,156xm113,150v4,-3,3,-2,7,-5c118,145,121,143,120,143v-1,2,-7,6,-7,7xm112,138v-2,2,-2,,-4,2c107,142,109,140,110,141v1,-1,4,-4,2,-3xm96,141v3,-3,3,-3,3,-3c98,137,98,137,98,137v-2,2,-1,2,-2,4xm119,170v,1,1,-2,1,-1c121,168,125,165,123,166v-2,2,-2,2,-4,4xm111,161v2,-2,3,-2,4,-3c114,158,115,157,114,157v-1,2,-3,3,-3,4xm85,151v-2,2,-3,3,-4,4c81,156,81,156,81,156v,,,,,c82,156,82,156,82,156v1,-1,1,-1,1,-1c84,154,85,152,86,151v3,-2,5,-5,7,-8c90,146,87,149,85,151xm88,156v2,-2,3,-2,5,-4c93,151,93,150,94,149v-3,3,-7,7,-6,7xm86,154v2,-1,1,,3,-2c89,152,89,152,90,151v-1,,-1,,,c90,150,90,150,90,150v-1,2,-4,4,-4,4xm96,160v,1,-2,3,-2,4c96,162,96,161,98,160v-1,-1,-1,,-2,xm95,158v,,,,,c93,159,94,159,92,160v1,1,1,1,1,1c94,159,94,160,95,158xm85,163v1,-1,1,-1,1,-1c86,162,85,162,85,163xm91,167v,,,,,1c92,168,92,168,92,167v,,,,,c92,167,91,166,91,167xm101,179v,,,,1,1c102,179,102,178,103,178v,,,,,-1c102,178,102,178,101,179xm111,187v,1,1,,1,c111,187,112,187,112,186v-1,,,1,-1,1xm100,178v,1,1,1,1,c101,178,101,178,101,178v,,,,,c101,178,100,178,100,178xm101,180v,-1,,1,1,c102,180,101,179,101,179v,,-1,1,,1xm76,157v,,1,-1,,-1c76,156,76,157,76,157xm99,179v,-1,1,1,1,c99,179,100,179,100,178v,,-1,1,-1,1xm104,186v1,-1,1,-1,1,-1c105,184,104,185,104,186xm100,181v,,,,,c100,181,100,181,100,181v,,1,,1,c100,181,100,180,100,181xm108,192v,-1,1,-2,1,-2c108,191,107,191,108,192xm76,161v,,1,1,1,c77,161,77,161,77,161v,,1,,,c77,161,77,161,76,161xm99,182v,,,,,c100,182,100,182,100,181v-1,,-1,1,-1,1xm102,184v,,,1,,1c102,185,102,185,102,185v,,1,,1,-1c103,185,102,184,102,184xm103,187v1,-1,1,-1,1,-2c104,186,103,186,103,187xm99,185v,,1,,1,c100,185,101,185,101,186v1,,-1,-2,1,-2c101,184,101,184,101,183v-1,1,-2,1,-2,2xm84,169v,,1,,1,-1c85,169,84,169,84,169xm97,181v1,,,1,1,1c98,181,98,181,98,181v,,,,-1,xm105,194v1,,1,-2,2,-2c107,192,107,192,107,192v-1,,-2,1,-2,2xm91,184v1,,,1,,1c92,185,92,184,93,184v-1,,-1,,-1,-1c92,184,92,184,91,184xm72,169v1,1,1,1,1,1c73,169,75,168,74,167v-1,1,-1,2,-2,2xm74,170v1,,2,-1,2,-2c75,169,74,170,74,170xm88,184v1,1,1,1,1,1c90,184,90,184,90,183v,,-1,1,-2,1xm71,168v,,,-1,,-1c71,167,71,168,71,168xm89,187v1,1,1,,1,c91,187,91,186,91,186v-1,,-1,1,-2,c89,186,90,187,89,187xm84,182v,,1,-2,,-2c84,181,83,181,84,182xm72,173v,,1,,1,c73,173,73,173,73,172v-1,,2,,1,-1c73,171,73,172,72,173xm97,197v1,-1,2,-2,2,-3c99,195,97,195,97,197xm69,174v1,-1,2,-2,3,-3c72,170,72,170,72,170v-1,2,-3,2,-3,4xm91,189v,,1,,,-1c91,189,90,189,91,189xm69,171v,-1,1,-2,1,-2c69,169,68,170,69,171xm67,172v1,1,1,,1,-1l67,172xm96,198v1,,1,-1,1,-1c96,197,96,198,96,198xm75,181v1,,2,-1,1,-1c76,180,75,181,75,181xm90,195v1,1,1,-1,2,-1c92,194,92,194,91,193v,1,,2,-1,2xm65,173v1,,1,-1,1,-1c66,172,65,173,65,173xm67,176v1,1,2,-1,1,-1c68,176,67,176,67,176xm70,178v,1,,,,-1c70,177,70,178,70,178xm88,196v1,,2,-1,1,-2c89,196,87,195,88,196xm63,174v,,,,,c64,174,64,173,64,172v,,,1,-1,2xm87,195v,-1,,-1,1,-1c87,193,87,193,87,193v,1,-1,1,,2xm89,196v,,1,1,1,1c90,196,90,196,89,196xm70,180v,,,,,-1c70,179,69,179,69,180v,,,,1,xm63,175v-1,,-2,1,-2,2c62,177,63,175,63,174v,,,1,,1xm88,201v,1,,1,1,1c89,201,89,201,90,200v,,,,,-1c90,199,90,199,90,199v-1,1,-1,2,-2,2xm92,203v,,1,-1,1,-1c92,202,92,202,92,203xm62,177v,,1,,1,-1c62,176,62,177,62,177xm62,177v,1,1,1,1,1c63,177,63,177,62,177xm90,205v,,2,-1,1,-2c91,203,90,204,90,205xm89,203v1,1,2,-1,1,-1c90,203,90,203,89,203xm78,193v-2,1,1,2,,3c79,196,80,194,80,194v-1,1,-2,,-2,-1xm70,188v-1,,,,-1,c69,189,67,189,68,190v,-1,2,,2,-2c70,188,70,188,70,188xm66,185v-1,,-1,,,1c66,185,66,184,66,185xm79,199v1,,2,-1,2,-1c80,198,79,199,79,199xm84,202v1,,1,-1,1,-1c84,201,84,202,84,202xm58,182v,1,2,-1,1,-1c59,181,57,182,58,182xm76,197v1,1,2,-1,1,c77,197,76,197,76,197xm68,191v,,,,1,c68,191,69,190,69,190v-1,,-1,1,-1,1xm69,194v1,1,1,,2,c70,193,71,193,70,193v,,,1,-1,1xm64,195v,-1,,,,-1c65,193,65,191,67,190v,1,,2,1,1c67,193,66,194,65,195v,-1,1,-1,1,-2c65,192,65,195,64,195v,,,,,xm66,192v,,2,,1,-1c67,192,66,192,66,192xm68,196v1,,1,-1,1,-1c69,195,68,196,68,196xm81,205v,1,-1,1,-1,2c81,207,81,206,81,205xm85,210v,1,-1,1,-1,3c84,212,87,210,86,210v,,-1,,-1,xm81,210v1,,2,-1,2,-3c82,208,81,209,81,210xm67,196v,-1,,-1,,-1c66,194,67,195,67,196xm54,186v1,,1,,1,c55,186,55,187,55,187v1,-1,,-1,,-1c55,185,55,186,54,186v,,,,,xm63,194v,,1,,1,-1c63,193,62,194,63,194xm68,198v,-1,,-1,,-1c68,197,67,198,68,198xm68,200v1,1,1,,2,c70,200,70,199,70,199v,,,,,-1c69,199,69,200,68,200xm53,186v,-1,1,-1,,-2c53,184,53,185,53,186xm66,197v1,-1,,,,-1c66,196,66,197,66,197xm71,202v,,1,,1,-1c71,201,70,202,71,202xm60,193v1,,1,,1,1c61,193,61,194,61,194v,,1,-1,,-1c61,193,61,193,60,193xm54,191v1,,2,-1,2,-2c55,189,54,190,54,191xm76,210v1,-1,2,-1,2,-2c78,208,76,210,76,210xm75,208v,,,,,c75,208,75,207,75,207v,,,,,c74,207,75,207,74,208r1,xm74,206v-1,1,-1,-1,-1,c73,206,72,207,73,207v,,,,,c73,207,73,207,73,207v1,,1,-1,1,-1xm50,189v1,1,2,,1,-1c51,189,51,189,50,189xm53,192v1,1,1,,1,c54,192,54,191,54,191r-1,1xm73,209v,,,1,,c73,209,74,210,74,209v,,,-1,,-1c73,209,73,208,73,208v,,,1,,1c73,209,73,209,73,209xm49,190v,,1,-1,1,-1c50,189,49,190,49,190xm52,194v1,,2,-1,1,-2c53,193,52,193,52,194xm66,205v,,1,-1,1,-1c67,204,67,204,67,204v,,-1,1,-1,1xm58,198v-1,,-1,-1,-1,-1c56,197,57,198,58,198xm50,197v1,-1,1,-2,2,-2c52,194,52,194,52,194v-1,1,-2,2,-2,3xm79,218v1,1,1,,1,c80,218,80,218,79,218xm45,192v,,2,,1,-1c46,192,45,191,45,192xm42,196v2,,1,-2,3,-3c44,193,44,193,44,193v,1,-2,1,-2,3xm49,199v,-1,1,-1,,-2c49,198,48,198,49,199xm67,214v,,-1,1,,1c66,214,68,214,68,214v-1,,-1,,-1,xm72,224v,,2,-2,2,-3c74,222,72,224,72,224xm59,212v,-1,2,-1,2,-1c60,211,59,211,59,212xm71,219v,,-1,,-1,-1c70,219,70,219,71,219xm41,197v1,1,1,,1,-1c42,196,42,196,41,197xm57,214v,,,,,1c58,214,58,214,58,213v,1,,1,-1,1xm62,219v,-1,,-1,,-1c61,218,61,218,62,219xm62,219v,1,1,1,1,1c63,220,62,219,62,219xm43,206v,-1,1,-2,,-2c42,205,42,205,43,206xm59,218v1,1,1,,1,-1c60,217,59,218,59,218xm57,218v,-1,1,-1,1,-2c58,216,57,217,57,218xm64,226v1,-1,2,-1,2,-2c66,224,66,224,66,223v-1,1,-2,2,-2,3xm49,214v1,,2,-1,2,-2c50,213,49,213,49,214xm57,221v1,-1,2,-1,2,-2c58,219,56,220,57,221xm41,208v,,,-1,,-1c41,207,40,208,41,208xm62,226v,-1,1,-1,,-2c62,225,61,225,62,226xm53,219v1,,1,1,2,c54,219,54,218,53,219xm68,232v1,1,2,-1,1,-1c69,231,69,232,68,232xm55,224v1,-1,2,-2,2,-3c56,222,56,223,55,224xm62,228v1,,1,,2,c63,227,64,227,63,226v,1,-1,2,-1,2xm53,220v,,1,-1,,-1c52,221,51,222,53,220xm47,216v,1,-1,1,,2c47,217,47,217,48,217v,-1,,-1,-1,-1xm59,227v,,,,,1c59,227,60,227,60,226v,1,-1,,-1,1xm57,227v,,2,-1,1,-1c58,226,57,226,57,227xm51,223v,-1,1,-1,1,-2c51,222,51,222,51,223xm33,211v1,1,2,-1,2,-2c34,210,34,211,33,211xm40,214v,,1,,,-1c40,213,39,214,40,214xm35,215v1,,2,-1,2,-2c36,214,35,215,35,215xm48,223v1,,1,-1,,-1c48,222,48,223,48,223xm38,217v,,1,-1,1,-2l38,217xm43,223v,,2,-1,1,-2c44,222,42,223,43,223xm62,237v,,1,-1,,-2c62,236,61,237,62,237xm30,213v,-1,1,-1,,-2c30,212,29,212,30,213xm49,228v1,1,1,-1,1,c51,227,51,227,51,227v,,,,,c50,228,49,227,49,228xm44,225v,-1,1,-1,,-2c44,224,44,224,44,225xm64,238v-1,,-1,1,-1,1c64,239,64,239,64,238xm29,217v1,,1,-1,1,-2c30,216,29,216,29,217xm55,237v,-1,1,-1,1,-2c55,235,55,236,55,237xm47,231v,1,1,-1,1,-1c47,230,47,230,47,231xm61,240v1,,,,,-1c61,240,61,240,61,240xm34,223v,-1,1,-1,1,-2c34,221,33,222,34,223xm26,217v,,1,,,-1c26,217,26,217,26,217xm32,222v1,,1,,1,-1c32,221,32,222,32,222xm27,218v,1,-1,2,,3c27,220,27,220,28,219v,,,-1,-1,-1xm32,225v1,-1,1,-1,2,-2c33,223,33,223,33,223v-1,,-1,1,-1,2xm23,221v1,-1,2,-2,3,-4c25,219,24,220,23,221xm57,242v1,1,1,1,1,1c59,243,58,242,58,241r-1,1xm25,220v1,,1,-1,1,-2c26,218,25,219,25,220xm44,234v,,1,-1,1,-1c44,233,43,233,44,234xm49,243v1,-1,3,-3,3,-4c51,241,49,241,49,243xm31,225v1,,,1,,1c32,226,32,226,32,225v,,,,-1,xm42,242v1,-1,3,-3,4,-6c46,237,46,238,47,237v,-1,-1,-1,-1,-2c45,238,42,240,42,242xm23,220v,,-1,,,-1c22,219,22,219,22,219v,,,2,1,1xm30,227v,,,,1,1c31,227,31,227,31,227v,-1,1,,,-1c31,226,31,226,30,227xm31,230v1,-1,2,-2,2,-2c32,228,31,229,31,230xm57,246v,,,,1,c57,246,57,246,57,246xm21,224v1,,1,-1,1,-1c22,223,21,224,21,224xm52,249v,,,,-1,c52,250,52,249,52,250v1,-2,1,-2,2,-3c53,247,52,248,52,249xm29,230v,,,,,c29,229,28,230,29,230xm54,249v1,1,,2,1,1c56,251,55,250,55,251v1,,1,-1,1,-1c55,249,55,249,54,249xm47,245v,1,-1,1,,1c48,245,48,245,48,245v,,-1,,-1,xm28,231v,1,-1,1,-1,2c28,232,28,231,28,231v,,,-1,,xm28,235v1,-1,2,-2,1,-3c29,233,29,234,28,235xm48,247v,1,1,1,1,1c49,248,49,248,49,248v,,,-1,-1,-1xm17,226v,,,1,,1c17,226,18,227,18,227v,-1,-1,-1,-1,-2l17,226xm41,244v,,1,-1,,-1c40,245,39,245,41,244xm50,252v,-1,1,,1,c50,252,51,251,51,250v,2,-2,1,-1,2xm42,245v,1,,1,1,1c43,245,42,245,42,245xm53,255v,-1,1,-1,,-2c53,254,52,254,53,255xm40,247v1,,2,-1,1,-1l40,247xm43,248v1,1,1,1,1,1c44,248,43,248,43,248xm15,234v,-1,,-1,,-2c15,233,15,233,15,233v1,1,1,1,1,1c17,232,17,233,18,231v,,-1,,-1,-1c17,230,17,231,17,230v,2,-1,2,-2,4xm51,255v,1,-1,2,,2c51,256,52,256,52,255v-1,,-1,,-1,xm20,235v-1,,-1,1,-1,1c20,236,20,236,20,236v,,1,-1,1,-1c20,235,20,236,20,235xm21,238v,-1,1,-1,1,-2c21,236,21,237,21,238xm17,236v1,,1,-1,1,-1c18,235,17,236,17,236xm23,243v1,,2,-2,3,-3c25,240,25,240,25,240v-1,1,-1,2,-2,3xm17,238v,-1,1,-1,1,-2c17,236,16,237,17,238xm35,251v,1,1,-1,1,-1l35,251xm38,255v1,-1,1,-1,1,-1c39,254,38,254,38,255xm12,236v,,,1,,1c13,236,13,236,13,236v,,-1,,-1,xm38,253v-2,-1,-2,-1,-2,-1c36,253,37,254,38,253xm12,239v1,-1,1,-1,1,-1c13,238,13,239,13,238v-1,,1,-1,,-1c12,237,12,238,12,239xm35,256v,,1,1,1,1c36,256,35,256,35,256xm27,255v,,1,-1,1,-1c27,254,27,254,27,255xm8,244v-1,,-1,,-1,c8,245,8,243,7,243v,,,,1,1xm6,247v1,1,3,-3,2,-3c7,245,7,246,6,247xm11,248v1,,1,-1,,-1c11,247,11,248,11,248xm32,264v1,,1,,1,-1c32,263,32,263,32,264xm10,250v,,1,-1,1,-1c10,248,10,248,10,248v,1,-1,1,,2xm7,252v,-1,2,-3,1,-4c8,249,6,251,7,252xm3,247v,-1,1,-1,1,-1c3,246,2,246,3,247xm,255v1,-2,3,-2,2,-4c2,253,,254,,255xm30,271v,,1,,1,c31,271,30,270,30,271xm34,274v1,1,,1,1,1c36,275,35,275,35,274v,,,,-1,xm3,254v-1,,-1,,-1,-1c2,254,2,254,2,254v,,2,,1,-1l3,254xm27,271v,,,1,1,c28,271,27,270,27,271xm31,278v,-1,-1,-1,-1,-2c30,277,31,277,31,278xm31,281v1,,1,,1,c32,280,32,280,33,280v,,,-1,,-1c32,280,32,281,31,281xm782,255v-1,,-3,-2,-3,1c781,259,782,261,783,263v-2,,-6,-4,-9,-5c775,259,777,263,778,264v1,3,1,4,2,7c779,271,779,271,779,272v-3,-3,-4,-5,-7,-8c771,262,772,262,771,260v-1,-1,-4,-6,-5,-8c766,254,763,249,762,246v1,4,-1,3,2,9c763,252,764,254,765,256v,1,,-1,,-1c766,256,766,257,766,258v1,1,2,2,4,2c770,262,771,264,772,267v-1,,-4,-6,-3,-3c768,262,766,259,766,260v,-1,-2,-4,-2,-5c763,254,762,254,761,253v,-1,1,,1,-1c762,251,761,249,761,249v-4,-6,-4,-3,-9,-8c752,241,755,244,755,245v,1,,,,-1c755,244,755,246,756,246v1,2,,1,1,3c755,246,755,248,753,248v-1,-3,-2,-4,-3,-3c748,242,747,243,745,239v-1,,-1,,-1,c743,237,741,236,739,233v,-1,,-2,1,-2c741,233,741,234,742,234v,,-1,-3,1,c743,233,742,232,741,231v-1,-1,,,-1,c739,227,737,229,736,226v,1,-1,,-3,-2c734,226,737,229,738,231v-3,-2,-10,-14,-12,-13c724,215,723,213,721,210v-6,-5,-14,-15,-23,-24c698,186,701,188,700,188v-4,-4,-7,-6,-12,-11c689,178,690,178,690,177v-1,-1,-1,-1,-1,-1c687,174,689,177,688,177v-2,-2,-1,-2,-2,-3c684,172,686,174,684,173v-1,-1,-2,-4,-3,-3c680,169,681,169,681,169v-1,-1,-2,-1,-3,-1c676,165,672,163,672,161v-2,-1,-10,-7,-15,-12c660,152,654,146,654,146v-1,-1,-1,-1,-2,-1c648,142,644,139,645,138v-4,-3,-4,-3,-4,-3c642,137,641,136,640,136v-3,-3,-4,-3,-7,-6c633,130,632,129,633,129v-4,-3,-2,,-4,-1c628,126,625,124,622,123v4,1,-2,-3,-4,-3c618,120,620,122,621,122v2,2,-6,-3,-4,-3c614,117,614,117,614,117v-1,-1,,1,-3,-1c611,116,613,116,612,115v-2,-1,,1,-2,c607,112,602,111,596,106v,,-1,,-1,-1c594,105,594,105,594,106v-7,-5,-11,-7,-18,-11c573,94,576,96,575,96v,-1,-4,-2,-4,-2c568,92,566,90,562,88v-7,-3,-14,-6,-22,-9c540,78,540,78,540,78v-3,-1,-5,-2,-7,-3c530,74,529,74,526,73v,-1,,-1,,-1c521,71,517,70,514,68v-4,,-10,-3,-12,-4c500,63,502,65,502,65v-5,-1,-9,-3,-14,-5c485,60,481,60,480,59v3,,5,1,4,c482,58,480,59,480,58v-1,,-1,,-1,1c474,58,470,57,468,56v-2,,1,1,-4,c465,55,461,54,459,54v,,,,-1,c458,54,459,54,461,54v,-1,-1,-1,-3,-1c457,53,456,53,456,54v-3,-1,-4,-2,-6,-2c448,51,451,52,450,52v-8,-1,-16,-1,-22,-3c426,49,429,50,427,50v-3,,-3,-1,-1,-1c426,48,425,49,423,48v,1,,1,,1c416,48,410,48,402,48v2,-1,-1,-1,-5,-1c397,46,397,46,397,46v-3,1,-4,,-6,c389,46,395,47,393,48v-3,-1,-3,-1,-5,-1c386,47,388,47,388,48v-3,,-3,-1,-6,c382,47,383,47,384,47v-1,,-4,1,-4,c379,47,380,48,377,48v-1,-1,,-1,-1,-1c375,47,371,48,375,48v-1,,-2,1,-4,1c372,48,370,48,371,47v-1,,-4,1,-3,c365,48,363,48,361,48v,-1,1,-1,2,-1c363,47,361,47,359,47v-1,1,-4,1,-8,1c351,49,354,48,354,49v-4,1,-3,,-6,c350,50,344,50,342,50v-2,,1,,-1,1c336,52,334,52,332,51v2,-1,3,,3,c336,51,336,51,336,51v,-1,-2,,-1,-1c331,51,331,51,331,52v-1,-1,-5,-1,-5,c323,53,325,52,326,51v,,-4,1,-5,2c321,53,322,53,323,53v-2,,-8,1,-7,2c314,56,314,55,312,55v1,,2,-1,3,-1c317,53,317,53,320,52v-1,,-6,2,-7,2c310,54,314,54,312,55v-4,1,-4,1,-8,2c305,57,307,57,307,56v-2,,-5,2,-5,2c299,59,304,57,301,58v,-1,3,-1,2,-1c303,57,298,58,297,58v1,1,4,-1,4,c296,59,295,60,292,60v-2,1,-3,1,-3,2c288,62,283,62,283,63v-4,2,-4,1,-7,2c274,66,277,66,276,66v-3,1,-3,1,-3,1c275,65,264,71,260,71v-1,1,-1,1,-1,2c257,73,254,74,253,75v,,,,,-1c248,77,246,78,239,81v1,-1,5,-3,6,-3c244,78,244,76,243,77v,,-1,-1,,-2c244,75,244,75,245,75v2,-1,-2,-1,1,-2c245,73,244,74,243,75v,-2,7,-4,9,-4c254,70,251,70,254,69v-7,1,-12,5,-17,7c236,76,237,76,237,76v-2,1,-4,2,-4,2c234,77,235,77,235,76v-3,1,-1,1,-4,2c229,78,231,77,227,79v,-1,3,-2,4,-3c229,77,228,77,224,79v3,-3,12,-6,9,-7c233,72,231,72,231,72v-2,1,2,,-1,1c230,73,232,73,232,73v-5,3,-10,7,-13,7c223,79,216,80,222,77v-1,-1,-6,1,-4,-1c217,77,210,80,210,82v-5,2,,-1,-7,3c207,83,205,85,206,85v-3,2,-1,,-2,c202,86,201,88,199,88v,1,,1,-1,1c200,89,202,86,203,86v1,1,-1,2,-2,2c201,89,205,87,202,89v,,2,-1,3,-2c203,89,198,91,198,92v,,,-1,-3,1c195,92,196,92,197,91v-1,,-3,1,-5,3c191,94,190,94,190,93v-3,2,,1,-3,3c189,94,184,97,184,96v-2,2,-4,3,-5,4c179,99,179,98,181,98v3,-2,-1,,-1,-1c184,95,186,93,191,90v-3,2,-2,2,1,c194,88,194,88,198,86v2,-1,-2,,2,-2c199,85,204,82,204,84v,,2,-1,4,-2c208,81,209,81,209,81v,-1,-4,1,-2,1c205,83,203,84,203,83v3,-2,3,-2,3,-2c206,81,205,82,206,82v2,-1,1,-1,1,-2c208,79,209,80,210,79v2,-1,-1,2,3,c215,78,214,77,216,77v2,-2,2,-4,1,-4c216,74,216,74,213,75v,-1,,-1,,-1c219,70,218,72,221,70v1,,-1,1,-2,2c218,73,221,71,219,73v,,4,-2,3,-1c224,71,221,72,221,71v3,-1,,-1,3,-3c224,68,224,68,224,68v-1,,-1,1,-3,2c224,66,231,66,235,63v-1,,-2,1,-1,-1c231,63,234,63,231,64v2,-1,1,-1,3,-3c236,60,235,61,234,61v1,,2,,2,1c239,60,239,60,241,59v-1,1,3,-1,4,-1c248,57,244,57,247,57v2,-2,2,-1,2,-1c248,58,246,58,244,59v1,,2,,,2c244,61,245,60,245,61v,-1,,-1,1,-2c247,59,248,59,248,59v2,-1,-3,,-2,c248,57,253,56,253,55v2,-1,2,,4,c257,54,264,50,267,50v4,-1,1,-2,1,-2c266,49,263,49,263,50v,,2,,3,-1c263,51,256,53,253,55v,-1,-1,-1,1,-2c256,52,258,52,258,51v3,-1,1,1,-1,1c261,51,263,49,267,48v-5,1,-14,4,-20,7c244,56,242,56,242,55v-2,1,,1,,2c240,57,241,58,239,58v-1,,1,-1,,-1c238,57,236,58,234,59v-1,1,1,,,1c236,59,235,59,235,59v2,-2,2,-1,4,-1c238,59,227,63,229,64v-1,,-2,,-3,c229,61,225,63,223,62v-1,1,-1,1,-3,2c220,64,221,63,221,63v-5,2,1,1,-4,3c217,65,218,65,218,64v-5,4,-4,4,-8,6c209,69,209,69,209,69v,,-2,2,-4,3c205,72,207,72,204,74v,-1,1,-2,-1,-1c201,75,199,76,198,77v1,-1,4,-2,,1c199,78,201,77,203,75v,1,-7,5,-9,6c197,79,196,79,197,77v-3,2,-2,1,-5,3c191,80,192,80,192,81v-5,2,-8,4,-13,8c179,89,180,89,180,89v1,-1,1,-1,3,-2c182,88,182,89,182,90v-3,1,-4,3,-5,2c176,94,174,95,172,96v-1,,1,-2,1,-2c169,96,172,96,171,97v,,1,-1,2,-2c173,96,169,100,173,97v-2,2,-7,5,-7,4c169,98,167,98,169,97v-1,-1,-4,2,-6,4c163,101,162,101,162,101v,,1,-1,1,-1c163,100,162,100,161,101v1,1,1,1,-3,1c157,104,161,102,157,105v,-1,-2,,-3,1c157,105,154,107,154,107v-2,2,-1,1,-3,2c151,109,153,108,152,108v,,,,-1,c150,109,151,109,150,110v,1,3,-2,,1c151,111,154,109,154,108v,1,2,,2,c154,110,154,109,153,110v-1,1,-4,3,-4,4c150,113,153,110,154,111v-3,2,-2,2,-1,2c153,113,152,113,152,113v,,,1,,1c150,114,153,111,149,114v,2,-3,5,1,3c149,118,149,118,149,118v-2,2,-3,1,-2,c144,118,140,124,138,124v1,,-2,2,-2,3c137,127,140,125,143,122v,,,,,c144,121,142,123,144,123v-2,-1,-5,4,-6,3c135,128,135,129,134,130v3,-1,3,-2,5,-3c139,128,140,127,139,128v1,,2,-1,2,-1c142,126,142,126,142,126v1,-1,2,-1,4,-3c147,121,151,120,154,116v5,-2,6,-6,8,-5c165,107,169,106,173,103v2,-2,-1,,1,-1c175,101,176,101,178,100v-4,4,-9,6,-15,11c166,111,178,99,183,98v,,-3,3,,1c183,100,177,103,177,104v-4,2,-5,4,-9,6c168,111,168,111,168,111v2,-2,5,-3,8,-5c175,107,175,107,176,107v-3,2,-3,2,-7,5c168,112,168,112,168,112v-2,2,-5,4,-9,7c160,120,165,115,166,114v1,,,,,c164,116,168,113,168,114v1,-2,4,-3,7,-6c175,109,174,110,174,110v2,-2,7,-6,9,-6c185,102,189,100,190,98v1,,6,-3,9,-5c199,93,198,94,198,94v5,-4,10,-6,17,-11c214,84,214,85,215,84v3,-1,-1,1,,1c212,86,211,87,208,88v-2,1,1,,1,1c204,91,202,93,200,95v-2,,-4,2,-6,3c193,99,193,99,193,99v-3,1,-5,3,-9,6c184,104,184,104,184,104v-1,1,-2,2,-2,2c182,106,175,111,170,115v,,,,,c164,119,167,119,161,123v1,,,1,1,c161,124,156,128,156,128v-1,,,1,-1,2c152,130,154,128,154,127v-3,2,,1,-3,4c151,131,152,130,152,131v-3,2,-2,2,-4,4c146,136,146,137,145,138v,-1,,-1,-3,1c140,141,144,138,143,139v-1,1,-4,3,-2,2c141,141,139,143,139,142v-1,2,-2,3,-4,6c139,145,143,141,147,137v2,,,1,2,c151,135,151,135,151,134v3,-2,1,,,1c152,135,154,133,156,132v-3,,3,-4,5,-5c163,125,159,129,157,130v2,,-1,2,-1,3c155,134,150,138,150,139v-2,1,-4,2,-5,4c144,143,145,143,145,142v-1,3,-2,2,-4,3c139,147,142,145,142,146v-2,1,-1,1,-3,2c138,148,138,147,140,145v,,-1,,-1,c137,148,135,150,136,151v-2,2,-1,,-3,1c133,153,134,153,131,156v,-1,,-1,-1,-1c130,156,129,157,129,158v-4,3,-7,6,-10,9c118,168,118,168,118,168v-2,1,-1,1,-3,3c113,171,111,174,109,175v1,-1,1,-1,1,-2c114,170,118,163,121,162v4,-5,8,-9,12,-11c134,150,134,149,134,149v,-1,-4,3,-4,1c131,150,131,150,131,150v2,-1,2,-2,4,-3c126,153,125,155,119,161v-1,-1,3,-4,4,-6c121,157,123,155,121,156v,-1,2,-3,2,-3c125,151,125,153,123,155v,,4,-4,2,-2c128,151,128,151,131,148v1,-3,-1,-3,-6,1c120,156,111,162,106,170v-2,,-3,1,-4,2c101,173,100,174,100,174v,1,,1,-1,2c100,176,100,176,100,175v1,1,-1,1,,2c99,176,98,175,97,175v,,,1,,1c97,175,96,177,96,176v1,-1,1,-2,2,-1c98,174,97,174,98,174v-1,-1,-2,1,-3,2c95,176,95,177,94,177v1,1,1,,2,c95,178,95,178,94,178v,1,1,1,1,1c94,179,92,179,92,180v,,,,1,c93,180,93,181,93,181v-1,,-1,-1,-1,c91,181,92,181,92,181v,1,-1,,-1,1c90,182,90,183,89,183v,,1,-1,1,c89,183,89,183,88,183v-1,1,,1,,1c87,184,87,186,86,186v,,,,,c86,186,86,186,85,186v,,1,,1,c84,188,83,190,81,192v,,,,,c81,193,82,192,81,193v,,,,,c80,193,80,194,80,193v-1,,1,-1,,-1c80,191,80,192,80,192v-1,-1,,-1,1,-2c81,191,80,191,81,191v,,1,,1,-1c82,190,81,191,81,190v,-1,1,,1,c83,189,82,189,81,189v,,,1,,1c80,190,82,188,82,188v1,,,1,,1c83,189,83,188,83,189v,-1,,-1,,-2c86,183,86,183,86,183v,1,,,1,1c87,183,87,183,86,183v1,,,-1,1,-1c87,182,87,182,87,183v1,-1,,-1,,-1c89,179,92,175,95,172v,,,,,c95,172,95,171,95,171v,-1,,,,c95,171,95,171,95,170v-1,,-1,,-1,1c93,170,94,169,95,169v,,-1,,,1c95,170,95,169,95,169v1,1,,1,,1c96,170,96,170,96,170v,-2,7,-6,6,-7c105,161,102,163,105,161v2,-4,8,-9,13,-14c116,151,121,145,123,143v,,,,,c124,142,124,143,126,141v-2,,4,-4,2,-3c129,136,131,136,131,136v1,-1,,-1,,-1c133,134,133,133,136,131v-1,1,,1,1,c141,128,136,130,139,128v-1,,-3,2,-4,2c134,131,134,132,134,132v-4,2,-6,5,-11,9c122,141,121,143,122,141v-1,1,-2,2,-5,4c121,141,127,135,130,134v1,-1,,-2,1,-2c129,133,130,133,128,135v3,-4,-2,-1,-1,-3c125,133,125,133,125,133v-1,1,2,,,2c126,134,126,134,126,134v-13,12,-13,12,-13,12c112,146,112,146,113,145v-2,2,-2,2,-2,2c111,148,112,146,113,146v,1,-2,1,-3,2c106,153,106,153,106,153v,-3,-3,2,-6,4c101,156,104,154,104,152v4,-3,5,-4,7,-7c110,145,109,147,108,148v,-3,-2,,-5,4c105,150,103,150,101,151v2,-2,2,-2,3,-2c105,148,105,147,107,145v1,-1,1,1,2,-1c111,142,109,141,113,139v,,-2,2,-2,2c114,139,114,138,113,138v2,-2,2,-1,2,-1c115,136,118,134,118,133v,,-2,1,-3,2c116,134,116,134,117,132v-2,2,-2,2,-1,c115,132,115,132,115,132v-1,1,-2,2,-3,3c111,136,112,134,109,137v2,-2,,-1,1,-3c112,133,110,133,111,133v1,-2,4,-5,5,-6c118,126,119,125,120,126v1,-1,1,-2,1,-2c121,124,119,125,119,124v3,-3,6,-5,7,-7c127,116,127,116,128,116v14,-12,20,-17,34,-28c163,89,163,89,164,88v2,-2,-1,,-1,c175,79,184,73,197,65v,,-1,,-2,1c196,65,197,65,199,63v,1,,1,2,c202,63,201,62,201,62v2,-1,2,-1,2,c207,60,211,58,214,56v-1,,-2,1,-4,1c214,54,214,57,222,53v,-1,-4,1,-5,1c219,52,216,54,216,53v-1,,-2,1,-2,1c212,54,215,53,210,56v1,-2,7,-4,9,-6c220,50,219,51,221,50v6,-4,16,-9,24,-11c246,40,242,40,241,41v1,,3,-1,4,-1c247,39,249,39,254,37v-2,,-7,1,-1,-1c252,36,250,37,251,36v1,,3,-1,4,-1c257,35,255,34,258,33v1,1,1,1,1,1c263,32,265,32,267,31v6,-3,6,-1,12,-4c280,27,279,27,279,28v3,-1,6,-2,6,-3c288,26,294,23,301,22v,-1,,-1,,-1c301,21,297,22,296,22v2,-1,1,,2,-1c301,20,301,20,301,20v,,-4,1,-4,1c300,19,301,19,305,18v,1,2,,1,1c308,18,309,17,309,18v7,-2,7,-2,13,-3c325,15,325,14,327,13v2,-1,2,,3,c332,13,332,12,334,12v2,,4,-1,4,c337,12,338,12,337,12v,,-1,,-1,c336,13,340,11,341,12v2,,-4,,-1,-1c342,11,342,11,342,11v2,,2,,3,c346,10,340,11,342,10v5,,5,,5,c347,9,347,9,345,9v4,-1,5,1,9,1c356,10,358,9,360,9v1,,-1,,1,c360,9,359,9,358,9v-3,-1,5,-1,2,-1c361,7,362,9,364,8v3,,-2,,-1,-1c364,7,365,7,365,7v1,,2,1,2,1c367,9,370,8,371,9v3,-1,,-1,1,-1c372,7,371,8,371,8v,-1,8,1,10,-1c384,7,386,8,390,7v,,-1,,,c387,6,389,6,386,5v2,1,3,2,5,1c392,6,392,7,394,7v1,,1,-1,1,-1c396,6,399,6,397,6v4,-1,5,1,4,1c408,7,400,5,400,4v2,1,4,,1,c406,3,402,5,407,5v4,-1,-1,-2,3,-2c408,2,400,3,399,2v1,-1,5,,5,c407,2,407,1,412,2v-1,,1,,,1c415,3,415,1,419,1v-2,1,-3,1,2,1c420,3,417,3,417,2v-1,,-1,1,-2,1c414,3,417,3,417,4v2,,1,-1,-1,-1c417,3,421,3,421,4v-3,,6,1,3,1c427,5,427,6,430,6,426,5,427,5,425,4v1,,3,,5,c427,4,430,4,428,4v1,1,4,1,5,1c434,5,431,5,431,4v1,,7,1,7,1c442,6,445,6,453,7v,,-1,,-2,c451,7,453,7,453,7v-1,1,-3,,-6,-1c447,7,447,7,447,7v1,,6,1,6,2c454,8,456,7,453,6v1,,4,1,2,c456,6,458,7,460,7v,,-1,,-2,-1c460,6,465,7,465,6v1,1,1,1,,1c466,7,469,8,468,8v-2,,-2,,-5,-1c463,8,464,8,464,8v4,1,3,,6,1c470,8,473,8,477,9v-1,1,-3,,-6,c472,9,472,10,472,10v1,,3,,4,c478,10,478,11,478,11v1,,3,,5,1c483,11,484,11,482,11v1,-1,3,,2,1c485,12,486,11,487,12v,,-2,-2,3,-1c490,10,485,10,484,9v-2,,-3,,-2,c480,9,481,9,478,8v,,4,1,3,-1c484,8,482,8,482,8v4,1,4,1,7,1c489,9,487,9,487,8v4,1,6,2,9,3c495,11,495,10,495,11v1,,4,1,4,c500,12,500,12,501,13v4,,9,2,11,3c514,17,512,15,510,14v,,6,2,4,2c516,17,519,18,520,18v-1,-1,-2,-1,-3,-1c520,17,527,19,532,21v-3,-2,5,1,5,1c539,22,538,23,540,23v-1,,-2,,-4,-1c536,23,543,25,545,25v,,-3,,-5,-1c543,24,547,25,551,27v,,-1,,1,1c551,28,549,26,549,27v1,1,3,1,3,2c554,30,550,28,551,29v4,,4,1,7,1c562,32,569,34,569,35v2,1,1,,2,c572,36,575,37,573,37v2,1,2,1,4,2c577,39,575,39,576,39v2,1,2,,3,c579,38,576,38,576,38v,-1,4,1,3,1c581,40,581,40,583,40v3,2,3,2,6,4c587,43,587,42,586,42v-1,-2,7,2,8,3c594,45,591,43,590,43v2,2,6,3,8,5c600,49,597,46,599,47v1,1,2,2,4,3c603,50,606,52,606,51v6,3,9,5,14,8c619,58,619,59,619,59v5,1,15,8,21,12c642,72,641,71,643,73v,,,,1,c644,73,643,72,642,72v3,1,9,6,11,6c655,80,658,83,661,84v4,3,14,10,19,14c680,98,679,97,679,98v2,1,3,2,5,4c685,102,683,101,684,101v4,3,9,8,15,13c698,114,698,114,699,115v2,2,3,3,4,3c705,120,704,119,705,120v2,2,-1,-1,,-1c707,121,707,121,709,123v-4,-2,6,6,9,9c716,131,717,131,716,129v,,1,1,1,1c722,135,722,134,723,137v1,1,,-1,1,-1c727,139,727,140,728,141v1,1,4,3,4,4c732,146,735,148,734,148v2,1,2,1,3,2c738,150,735,148,734,147v2,,,-3,2,-3c739,150,741,155,745,161v2,2,-3,-4,2,1c747,161,745,159,746,160v-2,-3,-2,-2,-3,-4c743,156,745,158,746,159v,,-1,-3,1,-1c746,156,744,153,745,154v2,2,3,4,4,5c749,160,752,165,750,164v2,2,1,3,1,3c753,170,756,173,757,174v,-1,-2,-2,-3,-4c754,168,759,172,756,168v1,1,1,2,3,5c759,174,757,173,760,177v-1,-1,-1,-2,-2,-2c760,177,760,179,762,181v,1,,,2,1c765,184,766,187,767,186v1,,-2,-3,-3,-4c762,178,767,183,764,178v2,2,2,3,2,1c767,180,768,181,768,181v2,4,,9,6,13c773,192,774,192,776,194v-1,-2,-2,-6,,-4c782,200,774,198,781,209v1,2,1,1,3,2c782,207,785,207,785,203v4,7,-1,3,3,9c786,212,788,216,786,217v1,1,2,1,3,3c788,220,787,218,787,219v1,2,2,4,4,7c793,227,790,222,793,224v-1,-4,,-4,2,-3c798,227,796,231,795,230v,1,1,3,1,4c793,231,796,239,792,235v2,3,1,2,,1c794,240,794,243,797,248v,-2,,-3,2,c799,247,798,246,798,245v,-1,1,2,2,2c800,246,799,246,798,244v1,,2,2,2,2c802,250,800,249,801,252v-2,-2,-1,,-2,-1c800,252,801,254,802,256v-2,-2,-2,,-3,-1c799,256,800,257,800,258v-2,-1,-3,3,-6,-1c794,258,795,260,794,260v-2,-5,-3,-4,-4,-4c792,259,794,261,795,265v-2,-3,,1,-2,-3c792,267,790,268,787,266v-1,-3,-3,-6,-3,-7c784,258,783,258,783,257v,,,1,1,2c783,258,782,256,782,255xm340,50v-2,1,-4,1,-4,1c338,51,340,51,340,50xm236,74v,,-1,1,-1,c234,75,233,75,233,76v3,-1,-3,1,-1,1c234,76,235,75,236,74xm231,76v1,-1,2,,3,-2c234,75,236,72,237,71v-4,2,-4,3,-6,5xm162,116v2,-1,2,-1,2,-1c162,115,165,114,167,112v-2,1,-3,2,-3,2c167,111,164,113,165,111v-1,1,-3,2,-3,3c168,110,160,115,162,114v4,-2,-1,2,,2xm132,113v2,-1,3,-2,2,-2c132,113,132,113,132,113xm788,254v,2,2,5,3,6c790,258,789,255,788,254xm792,242v1,3,2,5,4,8c797,249,792,240,790,237v,2,4,7,5,9c794,246,793,243,792,242xm787,245v,,,2,-1,1c788,248,789,252,790,253v-1,-3,-2,-6,-3,-8xm779,256v,,-3,-4,-2,-1c778,255,778,255,779,257v,1,,1,,1c780,258,780,258,779,256xm785,244v2,5,-2,-3,-1,c786,246,784,246,785,247v,-1,2,2,2,2c786,247,786,245,785,244xm789,230v1,1,2,2,3,3c790,230,789,228,790,229v-2,-4,-1,-5,-3,-7c787,222,787,224,786,224v2,1,2,2,3,3c789,228,789,229,789,229v-1,-3,-2,-3,-4,-5c787,227,786,227,785,226v2,4,1,2,2,5c788,231,789,234,790,235v,,2,2,1,c790,235,790,233,789,232v,,1,3,,1c789,233,787,230,788,230v1,2,2,4,4,5c791,234,789,231,789,230xm788,235v,-2,-2,-6,-3,-6c787,231,787,234,788,235xm756,236v-1,,1,3,2,4c760,241,759,242,760,244v,-1,2,1,1,-2c759,241,759,241,756,236xm780,220v1,2,1,3,2,5c783,226,784,227,785,228v-2,-3,-3,-6,-5,-8xm787,219v-1,,-1,1,,2c787,221,789,225,789,223v-2,-2,-2,-3,-2,-4xm781,226v,1,-1,-3,-2,-2c780,224,780,225,779,225v2,3,4,3,2,1xm760,233v1,4,-4,-3,-4,c758,234,760,235,762,237v-1,-2,-1,-4,-2,-4xm754,232v1,-1,2,3,3,4c757,234,753,229,754,232xm747,236v-1,,1,2,1,3c749,239,749,240,749,239v-1,,-1,-2,-2,-3xm753,170v-1,,-1,,,2c754,172,755,172,756,173v-2,-1,-3,-2,-3,-3xm747,163v-1,-1,-2,,-1,2c746,164,749,168,749,167v-3,-4,-1,-2,-2,-4xm726,156v-1,,2,3,3,4c730,160,728,158,726,156xm723,152v-1,,-2,-1,-2,-2c720,150,720,151,721,152v1,-1,4,3,3,1c723,153,723,153,723,152xm726,146v1,1,,1,2,3c729,150,727,147,726,146xm717,154v1,2,-2,-2,-3,-2c714,153,716,154,717,156v1,,1,-1,,-2xm723,138v3,2,4,4,5,5c727,141,725,139,723,138xm723,139v,-1,-1,-2,-2,-2c720,136,720,136,720,137v1,2,2,3,3,4c722,139,720,138,721,137v2,2,3,3,4,3c724,139,724,139,723,139xm722,140v-3,-3,-3,-3,-3,-3c718,137,720,140,721,141v1,,1,,1,-1xm721,134v-1,,-2,,-2,c723,138,724,137,721,134xm714,136v1,-1,1,-1,,-2c713,133,712,134,714,136xm697,113v1,1,1,,,c696,113,694,110,693,110v2,2,5,6,7,7c699,116,696,113,697,113xm662,153v1,1,3,3,4,3c665,155,663,152,662,153xm685,103v2,1,1,1,2,2c688,106,689,106,689,106v-1,-1,-2,-3,-4,-3xm599,49v1,1,4,2,4,1c600,49,601,50,599,49xm579,43v,-1,5,1,2,c581,43,576,41,579,43xm568,37v,-1,2,,3,1c573,38,568,36,567,36v3,1,-2,,1,1xm562,33v1,1,1,,3,c567,35,567,35,567,35v3,,-9,-5,-5,-2xm533,22v-2,,-6,-3,-10,-3c524,20,519,18,519,19v3,1,1,1,5,2c522,19,526,20,528,20v1,1,4,2,7,3c534,23,535,22,533,22xm513,21v2,,7,3,7,2c516,22,514,21,513,21xm499,13v2,1,,1,3,2c501,14,504,14,502,14v,,-3,-1,-3,-1xm497,13v5,2,,1,,2c499,15,500,16,501,16v-1,-1,-2,-3,-4,-3xm494,15v,-1,2,,2,-1c492,13,493,14,494,15xm441,7v,,2,,4,c444,7,445,7,444,7v,,-5,,-3,xm436,6v-3,,-2,-1,-5,c431,6,433,6,432,7v2,,4,1,5,c432,7,433,6,436,6xm424,8v-4,-1,2,-2,-3,-1c423,7,420,8,424,8xm415,4v,,-1,,-2,c415,4,417,5,420,5v,-1,-3,-1,-5,-1xm417,5v,1,-3,1,-5,c412,6,415,6,416,7v,,1,,2,c413,6,418,6,419,6v,,,-1,-2,-1xm412,4v-3,,-3,1,-2,1c409,4,414,5,413,5v-3,-1,,-1,-1,-1xm409,5v-4,,-4,,-4,c404,6,408,6,407,7v2,,2,,5,1c411,7,404,6,409,5xm391,7v2,,4,,6,c397,7,397,7,397,7v-2,,-4,,-6,xm376,46v,1,3,1,4,1c378,47,378,46,376,46xm354,47v-1,1,5,,5,c357,47,357,46,354,47xm323,15v,1,-1,1,1,1c326,16,326,15,323,15xm325,47v-1,1,3,,4,-1c327,47,327,46,325,47xm321,51v3,-1,2,-1,,c323,51,325,50,327,50v1,,1,-1,1,-1c325,50,321,49,321,51xm316,18v3,-1,1,,4,c319,17,321,17,321,16v-3,1,-2,1,-4,1c317,17,317,17,316,18xm311,35v1,-1,5,-1,4,-1c314,34,308,35,311,35xm314,49v,1,4,,4,l314,49xm308,47v,1,6,-1,7,-1c315,46,315,45,316,45v-3,1,-7,2,-8,2xm302,21v3,,3,-1,4,-1c306,19,307,19,307,19v-3,1,-4,1,-5,2xm314,52v-1,,-3,1,-3,1c314,52,313,53,315,52v,,,,-1,xm309,42v-2,1,-4,1,-5,2c306,44,309,43,310,42v,,,-1,-1,-1l309,42xm306,49v2,,3,,4,c310,48,310,48,311,48v,,,,,c308,49,307,48,306,49xm306,51v1,,2,-1,3,-1c310,50,310,50,310,50v,,,,,c307,50,304,51,306,51xm307,53v2,,-1,1,-1,1c309,54,310,53,311,52v-1,,-3,1,-4,1xm308,54v-3,1,-2,1,-3,2c308,55,309,56,310,55v-2,,-2,,-2,-1xm302,38v-2,1,-2,1,-2,2c303,39,303,39,302,38xm301,46v-1,1,-1,1,-2,1c299,47,297,48,299,48v1,-1,6,-3,3,-2c302,46,301,46,301,46xm300,51v,,3,-1,3,-1c301,50,297,52,300,51xm296,41v,-1,1,-1,1,-1c294,40,293,42,296,41xm295,49v-2,1,-1,2,2,2c298,50,294,50,297,49v-1,,-1,,-2,xm296,54v,1,-2,1,-2,1c294,56,294,56,295,57v-2,,-2,,-2,c293,58,293,58,292,58v2,,2,,3,c293,58,293,57,297,57v,-1,-2,-1,-2,-1c295,55,299,54,298,54v-1,1,-1,,-2,xm286,51v,1,-4,1,-4,2c285,52,292,51,293,49v-4,1,-4,2,-7,2xm287,58v4,-2,5,-3,6,-4c288,56,290,56,287,58xm286,51v2,-1,5,-2,5,-3c289,49,285,51,286,51xm288,60v1,,6,-1,6,-1c293,59,289,59,288,60xm283,27v-7,2,-7,2,-7,2c277,30,274,30,274,31v4,-2,2,-2,7,-3c281,28,279,29,280,29v2,-1,2,,4,-1c285,27,281,28,283,27xm291,52v,-1,-2,,,-1c285,53,289,53,291,52xm282,46v,,-1,,-1,1c283,46,285,46,286,45v-2,,-2,,-4,1xm275,46v2,,5,-2,6,-2c282,44,286,42,284,42v-1,1,-8,3,-9,4xm284,57v1,-1,-1,-2,3,-3c288,53,286,54,285,54v-1,1,,1,-2,2c282,56,285,56,281,57v,1,2,,3,c283,57,283,57,284,57xm279,43v,,,,1,c280,43,283,42,283,42v-2,,-2,,-4,1xm273,49v4,-2,3,,4,-1c278,48,278,48,278,47v-2,1,-4,1,-5,2xm274,62v-1,,-2,1,-2,1c273,62,274,63,275,62v-1,,6,-2,7,-3c281,60,280,60,280,60v-1,,,-1,-2,-1c279,60,277,60,275,61v1,,,,-1,1xm270,48v,1,3,,6,-1c273,47,273,46,271,47v1,,3,,-1,1xm276,60v,,1,-1,,-1c270,61,269,62,276,60xm264,34v-2,,-3,1,-3,1c263,35,265,34,265,34v-1,,-1,,-1,xm248,40v2,,-1,1,,1c251,40,250,40,252,39v,,,1,1,c254,39,253,39,254,38v3,-1,2,,5,-2c260,36,260,36,260,35v-2,1,-2,1,-4,1c258,36,253,38,254,37v-3,1,-2,2,-4,3c250,39,251,39,250,39v-5,2,-8,3,-12,5c237,45,241,44,239,45v-4,1,-1,-2,-4,c236,45,236,46,238,45v1,-1,3,-1,4,-1c243,43,241,44,242,43v3,-1,4,-2,6,-3xm253,56v,1,,1,1,1c257,55,256,56,258,55v,,5,-2,6,-3c260,53,255,56,253,56xm264,64v3,,,1,-1,1c263,66,263,66,264,66v,-1,1,,3,-1c268,64,268,64,268,63v-1,1,-3,,-4,1xm261,65v,,,,,c263,65,266,63,264,63v,1,-1,1,-3,2xm253,68v2,,5,-1,6,-1c258,67,261,66,260,66v-3,1,-4,1,-7,2xm256,64v2,,-1,1,1,1c258,64,257,64,258,63r-2,1xm249,75v,,,,-1,c247,75,250,73,247,74v3,,-4,3,-1,3c246,77,247,76,247,76v-1,1,-1,1,,1c249,75,255,74,257,72v-2,,-5,2,-8,3xm248,62v2,-1,3,-1,3,-2c249,61,248,62,248,62xm246,67v-3,1,-1,2,2,1c248,67,246,68,246,67xm244,65v-1,,1,-1,1,-2c242,64,242,66,244,65xm241,72v,,,-1,-1,-1c240,72,239,72,239,72v,,-1,1,-1,1c242,71,237,74,239,74v4,-3,7,-2,9,-4c245,70,241,73,239,73v,,1,-1,2,-1xm239,71v-3,1,-2,2,-3,3c238,73,239,72,239,71xm226,49v,-1,-1,,1,-2c225,49,222,49,221,51v4,-2,3,-1,5,-1c224,51,224,51,222,51v1,1,5,-1,8,-2c230,48,230,48,231,47v,,,1,2,c233,46,233,46,233,46v-4,2,-5,2,-7,3xm235,57v-2,1,-4,2,-5,2c228,60,231,59,232,59v,,-1,,1,-1c233,58,233,59,232,59v2,-1,4,-1,4,-2c235,57,235,57,235,57xm235,64v2,-1,,1,,1c238,64,238,64,238,63v-1,1,-3,1,-3,1xm230,61v,,-2,2,1,1c230,62,232,60,232,60v-1,,-2,1,-2,1xm227,61v,1,,1,,1c228,61,229,60,230,60v,,-1,,-3,1xm225,71v3,-2,4,-3,7,-5c230,67,232,66,232,65v-2,2,-6,2,-6,3c227,69,228,67,230,67v,,1,,1,c228,69,225,70,225,71xm228,73v,,,-1,-2,c227,74,227,74,227,74v1,-1,4,-2,3,-2l228,73xm221,77v,,3,-1,4,-1c224,77,222,78,221,79v2,-1,4,-2,6,-3c228,75,227,75,226,74v-2,1,-3,2,-4,3c222,76,221,76,221,77xm224,73v-4,3,-4,3,-4,3c222,76,221,76,224,75v-1,-1,2,-2,,-2xm206,64v1,1,2,,1,1c212,62,208,64,209,63v1,-1,1,,3,-1c212,61,209,62,206,64xm197,73v1,,1,-1,1,c199,72,200,71,200,71v-2,1,1,-1,,-1c197,72,200,72,197,73xm196,70v,1,2,-1,1,1c200,69,198,68,196,70xm191,75v1,-1,3,-3,1,-2c192,74,189,75,191,75xm187,76v-1,1,-3,2,-2,3c185,78,187,77,187,78v-1,,,,1,-1c189,76,189,76,187,76xm186,75v-1,1,-2,2,-2,2c183,78,188,76,188,75v-2,1,-1,,-2,xm186,95v1,-1,,,,c191,92,191,92,191,92v1,,,1,2,c192,92,195,91,195,90v-1,1,-2,,-3,1c190,93,187,94,186,95xm178,81v-2,2,1,1,2,c181,80,183,79,183,79v-3,2,,-1,-5,2xm182,80v,1,-4,3,-3,3c181,82,182,82,183,81v-3,1,3,-2,-1,-1xm182,82v-2,2,-4,4,-2,4c180,85,183,83,181,85v5,-3,-1,,2,-3c182,82,182,83,182,82xm165,91v-2,1,-2,1,-2,2c163,92,159,95,158,95v1,1,5,-2,8,-4c165,91,167,90,165,91xm167,91v2,-1,2,-1,4,-1c171,88,176,85,178,83v-2,1,-2,-1,-4,1c175,85,170,87,170,88v-1,,-1,,-1,-1c166,90,167,90,167,91xm173,93v1,-1,,1,3,-1c176,91,175,92,176,91v-2,1,-3,1,-3,2xm174,104v,1,7,-4,6,-4c177,102,177,103,174,104xm164,99v2,-1,5,-3,6,-4c167,97,165,97,164,99xm159,99v,1,-1,1,-1,1c160,99,160,98,161,97v,,,1,1,c163,96,162,97,162,97v-4,2,-4,2,-4,2c158,100,157,102,159,99xm153,99v,,-1,1,,2c151,101,149,103,150,103v4,-3,3,-3,6,-5c155,98,155,98,154,98v,2,,,-1,1xm160,120v,,,1,1,c162,119,165,116,163,117v,,-1,2,-3,3xm150,106v-2,2,4,-3,1,c154,104,154,104,154,104v,-1,-1,,,-1c151,105,151,105,150,106xm146,105v-4,3,1,1,-1,3c147,106,146,106,149,104v-1,,,-1,,-1c145,105,149,103,146,106v,-1,1,-2,,-1xm153,120v3,-2,1,-1,4,-4c156,117,154,118,152,119v2,,-1,2,-3,3c148,124,152,120,151,122v2,-2,2,-3,3,-3c154,119,153,120,153,120xm136,117v3,-2,-1,1,-1,1c138,116,140,115,142,113v,-1,5,-4,6,-6c147,108,146,108,146,108v-2,1,-2,2,-4,3c141,113,142,113,141,113v-1,,-5,3,-5,4xm153,123v1,,4,-3,3,-3c155,121,152,123,153,123xm137,109v2,-1,4,-3,4,-3c139,107,137,109,137,109xm136,114v2,,1,-1,1,1c138,114,138,113,141,111v1,-1,,,-1,c141,110,142,110,143,109v,,1,-1,,-1c141,111,139,111,136,114xm142,117v-2,1,,-1,2,-2c144,114,142,115,141,116v,,,1,-1,1c137,118,139,119,136,120v,1,-3,3,-4,4c133,124,131,125,131,126v2,-2,4,-4,3,-2c135,124,139,121,138,121v-1,,-3,3,-3,2c136,122,135,122,137,121v2,-2,5,-4,5,-4xm143,118v-2,1,-2,1,-2,1c140,120,140,120,141,121v2,-2,1,-2,2,-3c143,119,144,118,145,117v-2,1,-1,,-2,1xm146,128v1,,-1,1,-1,2c146,129,146,129,148,128v-1,,-1,-1,,-1c147,127,146,128,146,128xm133,117v,1,1,,2,c136,116,137,115,137,115v-1,1,-2,,-4,2xm144,129v-1,,-3,,-5,3c139,133,145,129,146,127v-1,1,-2,1,-2,2xm133,117v-1,1,-1,,-2,1c131,119,133,117,135,116v-1,,1,-2,-1,-1c134,116,134,116,133,117xm138,122v-1,1,-1,1,1,c140,121,140,120,138,122xm139,137v2,-2,2,,,1c140,137,141,137,142,136v,-1,,-1,,-1c142,135,143,134,144,134v-2,2,-6,5,-6,6c138,140,137,141,136,141v2,-1,2,-2,3,-3c139,137,136,138,133,141v1,,3,-2,4,-2c137,139,138,139,138,139v-3,3,-6,6,-6,7c133,145,135,144,135,143v-1,1,-1,1,-1,1c135,144,136,142,136,142v1,,-2,3,1,1c136,142,139,141,140,141v-1,-1,1,-2,1,-2c140,139,140,139,141,138v3,-2,5,-4,7,-5c147,133,143,135,146,132v-3,1,-5,2,-7,5xm142,131v,,1,1,2,-1c144,130,144,130,144,129v,1,-1,1,-2,2xm142,143v,,3,-3,3,-1c147,140,149,139,150,138v-2,1,-3,2,-4,2c147,139,147,139,148,138v-1,1,2,-1,2,-1c148,138,142,142,142,143xm125,125v1,,3,-2,3,-1c126,126,124,127,124,128v5,-4,5,-4,5,-4c128,123,132,121,131,120v-2,2,-4,3,-6,5xm131,122v1,,,,,1c132,122,132,121,133,120v1,,1,,1,c133,120,135,117,131,119v,1,3,,,3xm139,130v-1,2,3,-1,3,-1l139,130xm133,129v2,-2,3,-3,2,-3c133,128,132,129,133,129xm129,121v-1,-1,-3,,-5,3c125,123,125,123,124,124v-1,,-3,3,-4,4c121,128,121,128,120,130v1,-1,1,-1,1,-1c125,126,124,125,128,123v-1,-1,-2,,1,-2xm129,131v1,-1,4,-4,5,-5c131,128,130,130,129,131xm133,136v2,,4,,6,-3c136,135,136,134,133,136xm124,131v1,,1,,,1c126,131,131,127,128,128v,1,-2,2,-4,3xm121,127v,-1,,-2,2,-3c120,126,117,127,117,128v1,,3,-2,4,-2c120,126,119,128,121,127xm120,131v1,,2,,4,-2c124,128,121,130,120,131xm119,140v2,-1,3,-3,5,-5c124,134,124,134,124,134v-3,3,-5,5,-5,6xm117,131v2,-1,,-1,1,-2c116,131,116,131,117,131xm112,133v,1,2,-1,1,c117,130,114,131,112,133xm117,138v-1,2,-4,5,-3,5c117,140,116,140,119,137v-1,1,-1,,-2,1xm114,157v-2,1,-1,1,-3,1c113,158,109,161,109,161v2,-2,,-1,-1,c108,162,107,163,107,164v-2,2,-2,,-5,3c102,169,103,167,104,167v-1,1,-2,1,-3,2c103,169,106,166,107,164v-1,3,-6,8,-8,9c99,173,99,175,98,175v,,1,,,c99,175,98,175,99,175v,,1,-1,1,-1c100,174,100,174,100,174v1,-2,1,-2,1,-2c102,172,103,171,104,170v-1,,2,-2,2,-3c108,166,114,158,117,157v,,-1,,,-1c119,155,120,153,123,151v-1,-1,2,-1,3,-3c126,148,127,147,126,147v-3,3,-4,1,-6,4c121,150,120,153,119,153v,-1,-2,2,-3,2c117,154,118,153,118,152v-1,2,-2,2,-2,2c116,154,117,153,117,153v-2,2,-2,2,-3,4xm119,151v1,-1,2,-2,2,-3c120,149,119,149,118,151v,1,1,-1,2,-1c119,151,118,152,119,151xm124,159v1,,4,,4,-2c125,160,127,156,124,159xm112,142v-2,1,-3,2,-3,3c110,145,111,143,112,142v,1,,1,1,c113,142,112,142,112,142xm114,170v1,,4,-4,3,-4c115,168,116,167,114,170xm88,182v,,1,,1,-1c88,181,88,182,88,182xm108,144v-2,,1,-2,,-2c107,142,103,145,103,145v2,-1,3,,4,-1c109,143,109,143,110,141v,,,,,c107,143,110,142,108,144xm802,247v-3,-5,-3,-5,-3,-5c798,242,801,247,801,246v,1,,1,,1c800,244,802,246,802,247xm596,44v-4,-2,-4,-2,-4,-2c592,43,593,43,594,44v-3,-1,3,1,2,xm493,9v2,1,7,2,9,2c500,10,492,9,493,9xm467,5v2,,10,2,8,1c473,6,466,4,466,5v1,1,3,2,4,1c469,6,468,6,467,5xm411,v-1,,-5,,-7,1c407,1,411,1,414,1v-1,,-3,,-2,c413,1,417,,415,v,1,-2,,-4,xm394,50v,-1,7,,5,c399,49,391,49,394,50xm388,50v1,,3,1,5,c384,50,379,50,376,50v3,,-3,1,,1c378,50,383,51,382,50v1,,4,,6,xm350,7v1,-1,8,-1,9,-1c355,6,351,7,349,7v1,,1,,1,c350,7,349,7,350,7xm350,8v,,,,1,-1c348,8,348,7,347,7v-1,1,-2,1,-4,1c342,8,336,8,335,9v1,,2,,2,c334,10,330,9,327,11v4,,6,-1,9,-1c336,9,337,9,339,9v,,-3,,-2,1c342,9,350,9,351,8v-1,,-1,,-1,xm314,14v1,,8,-1,6,-1c317,14,316,13,314,14xm241,77v-1,,,-2,-1,-1c240,76,238,77,238,77v,,,,-1,c237,78,238,77,238,77v-2,2,-2,1,-3,2c236,79,240,77,241,77xm232,80v,1,1,1,-4,3c231,83,236,79,241,77v-3,1,-6,2,-9,3xm222,84v-2,2,-2,3,1,2c221,87,219,89,217,89v,-1,2,-1,2,-2c217,88,213,90,213,91v5,-3,1,,2,c219,89,219,89,219,89v,-1,5,-3,7,-5c222,86,223,85,222,84xm214,101v,2,-4,3,-7,5c211,104,216,101,220,99v-1,,-5,3,-5,2c219,99,223,98,226,95v-3,2,-7,3,-12,6xm211,86v2,-3,5,-3,6,-5c214,83,214,82,210,84v,1,-2,2,1,2xm210,82v1,,-3,1,-2,2c211,83,211,82,213,80v1,,1,1,2,c216,79,212,81,210,82xm203,100v-2,,-4,2,-4,2c201,100,205,97,207,96v,,6,-4,5,-4c211,93,207,95,207,96v-3,1,-6,4,-10,5c197,102,198,101,196,103v-4,1,-13,7,-16,11c175,115,167,123,160,128v1,,3,-1,1,1c164,127,163,126,165,125v1,,2,-1,,2c167,125,166,126,168,125v,-1,1,-3,-1,-2c172,119,174,119,177,116v-1,1,1,,2,-1c179,115,178,115,179,114v4,-1,10,-7,14,-9c193,105,192,105,194,104v-1,2,2,-1,4,-2c198,103,189,108,194,106v-2,1,-4,2,-4,2c194,106,190,109,189,110v5,-3,7,-4,11,-7c201,103,200,103,201,102v1,,4,-2,4,-3c207,98,210,96,210,97v2,-1,3,-1,3,-2c211,96,215,94,214,94v-1,1,-1,,-3,1c211,96,207,98,205,99v,,-3,2,-3,2c200,101,205,99,203,100xm201,82v2,-1,2,,4,-1c205,80,206,80,205,79v-2,1,-3,2,-4,3xm192,82v,-1,2,-2,2,-2c192,80,187,84,190,83v2,-2,1,,1,c192,83,194,82,195,81v,,,1,,1c197,81,197,81,197,81v,-1,,-1,,-1c194,82,193,81,192,82xm196,84v-3,2,-4,1,-4,1c192,86,191,86,191,87v2,-1,1,,3,c196,86,195,86,197,85v1,-1,-2,1,-2,c195,85,198,82,196,83v,,,,,1xm187,104v1,-1,1,1,5,-1c192,102,190,103,190,103v2,-1,3,-2,4,-4c195,100,195,100,195,100v2,-2,3,-2,6,-4c200,96,201,94,200,95v-4,2,-9,6,-11,7c188,103,191,102,188,103v,,-1,1,-1,1xm198,107v2,-1,3,-2,4,-2c201,105,199,106,198,106v2,-1,2,-2,4,-3c201,104,203,102,205,102v-1,-1,-5,2,-8,3c199,105,196,108,198,107xm186,99v-3,2,-13,9,-4,4c183,101,187,99,183,102v3,-2,4,-3,5,-4c187,99,187,98,186,99xm169,89v2,,9,-6,5,-4c174,86,171,88,169,89xm182,123v5,-3,7,-5,13,-9c194,115,195,113,194,114v,,-3,3,-5,4c190,117,190,117,190,116v-2,2,-4,4,-7,5c184,121,184,120,183,121v,,-1,2,-1,2xm178,110v2,-1,2,-1,2,-1c178,111,182,109,182,108v-1,,-3,1,-4,2xm178,117v-1,1,-2,1,-3,3c176,119,176,119,177,119v1,-1,5,-3,4,-3c177,119,181,114,178,117xm164,122v5,-5,8,-5,13,-10c174,114,176,112,174,113v-3,3,-9,6,-10,9xm159,111v1,-1,5,-3,5,-4c162,109,158,112,159,111xm170,123v2,-1,5,-5,2,-2c172,121,173,120,173,121v-1,,-5,3,-3,2xm125,113v-2,1,-2,1,-2,1c123,115,122,116,123,115v2,-1,2,-1,2,-2c125,113,126,113,126,112v-1,1,-1,1,-1,1xm107,138v-1,,-1,,-2,1c105,138,107,136,107,136v-2,2,-3,3,-5,5c104,141,106,140,108,139v-4,2,2,-5,-1,-2c107,137,107,137,107,138xm128,160v-1,1,-2,1,-2,1c125,163,128,160,128,162v-1,1,-2,2,-3,2c125,165,128,162,129,162v-1,,-2,1,-2,1c131,161,128,162,131,159v-1,,-4,3,-3,1xm95,148v,,1,,1,c94,149,94,150,94,150v4,-3,5,-5,7,-7c102,143,102,142,102,141v-2,2,-5,6,-7,7xm110,169v,,1,,1,c110,170,109,171,109,171v3,-3,4,-5,5,-6c114,165,114,165,114,165v-2,2,-3,4,-4,4xm91,154v1,1,1,1,1,1c94,153,93,153,94,152v,,,,1,c95,152,95,151,95,151v-1,,-1,,-1,1c93,153,93,153,91,154xm92,162v2,,5,-5,7,-7c96,158,95,159,92,162xm88,161v-1,,-1,,-1,c87,161,87,161,87,161v,1,,1,,1c87,162,87,162,87,162v,,,1,,1c87,163,87,162,87,162v,,,,1,-1c89,160,89,160,89,160v-1,2,1,-1,2,-2c91,157,93,157,94,156v-2,,-4,2,-6,5xm106,176v,1,-1,1,-1,2c104,178,104,178,104,178v,1,-1,1,-1,2c104,179,104,180,104,179v1,,1,1,2,c105,179,105,179,105,179v,-1,,,1,-1c105,179,108,175,108,175v,,,,1,c108,175,107,175,106,176xm109,180v-1,,-1,,-1,c108,181,108,181,108,181v-1,,-1,,-1,c107,181,107,181,107,181v-1,1,-1,2,-2,3c106,184,107,183,107,182v1,,1,,1,c108,182,108,182,110,180v,,-1,,-1,xm88,171v1,-1,,-1,,-1c89,171,90,169,90,169v,,,-1,-1,c89,169,88,170,88,171xm98,180v1,-1,1,,2,c99,179,98,179,98,180xm102,183v,-1,-1,-1,,-1c102,182,102,183,102,182v,,-1,,-1,c102,182,101,183,102,183xm102,191v,,2,-2,2,-3c103,187,103,186,102,187v2,1,-1,3,,4xm100,187v,,-1,,,c100,187,101,187,101,187v-1,,-1,,-1,xm99,192v-2,1,-5,5,-5,6c95,197,96,196,97,194v,1,,1,,c98,192,101,192,102,189v-1,,-1,1,-1,1c100,189,102,189,102,188v-2,1,-2,3,-4,3c99,191,99,192,99,192xm95,191v1,,,1,1,1c96,191,98,191,97,190v1,,1,-1,1,-1c98,189,97,189,98,189v,,1,,2,-1c99,187,99,187,99,187v-1,,,1,-1,1c98,187,96,189,97,190v-1,,-1,,-1,c96,190,97,190,96,191v,-1,,-1,,-1c96,191,96,191,95,191xm85,191v,3,-3,4,-4,6c82,198,82,197,82,197v2,-2,3,-4,5,-5c87,192,87,193,88,193v,,1,-2,2,-2c89,190,89,190,89,190v,1,-1,3,-2,2c87,191,88,190,89,189v-1,,-1,-1,-2,c88,189,87,190,88,190v-1,,,,-1,c86,190,86,192,85,191v1,,1,,1,c85,191,86,191,85,191xm94,201v1,-1,,-2,1,-1c95,199,95,199,96,199v-2,-1,-2,1,-2,2xm93,198v,1,,1,-1,1c93,200,91,200,92,200v,-1,2,-1,1,-2xm91,201v,1,,,-1,c90,202,91,202,91,202v,,,,,1c91,202,92,202,91,202v1,-1,1,,1,-1c92,201,92,201,92,201v,-1,,,1,c93,200,93,200,93,200v-1,-1,-1,1,-2,1xm87,202v,1,-1,2,-1,3c88,203,89,204,90,205v-1,-1,,-1,,-1c90,204,89,204,89,203v,1,,,-1,c88,203,88,203,88,203v,,,,,c88,203,88,202,89,202v-2,,-1,-1,-2,xm64,186v1,,1,,1,c65,186,65,186,65,186v,,,,,c65,186,65,186,65,186v,,-1,,-1,xm86,208v,,,-1,,-1c85,207,87,207,87,206v-1,,-2,2,-1,2xm84,206v,,,1,1,c84,206,84,205,84,206v,,-1,-1,,xm79,215v,,,,1,c80,214,82,213,81,212v,,,,,c81,212,80,212,80,212v1,,1,,1,1c80,212,80,213,80,212v-1,,-1,,-1,1c79,214,77,216,76,217v1,,1,-1,1,c77,217,77,217,77,217v,,1,-1,2,-1c78,216,78,215,78,215v1,,,,1,c79,215,79,215,79,215xm74,207v-1,,-1,1,-2,c71,209,70,210,69,210v-1,1,,,,1c68,211,69,212,68,212v1,,1,-1,,-1c68,212,67,212,68,213v,,,,,c69,212,69,213,69,214v1,-1,1,-3,2,-3c70,211,70,212,70,212v1,,1,,1,c71,213,70,213,71,214v-2,-1,-1,1,-2,2c68,217,66,218,67,219v-2,,-3,3,-5,4c63,223,62,223,63,223v,,-1,2,,2c63,224,63,223,64,223v,-2,3,-2,3,-4c68,218,68,218,69,217v,,-1,,,-1c70,217,69,216,69,216v1,,4,-3,3,-4c73,212,73,212,73,212v,-1,,-2,-1,-2c73,210,73,210,73,211v-1,-1,-1,,-1,c72,210,72,209,72,209v,1,-1,1,-1,1c72,210,71,209,72,209v1,,,-2,2,-1c74,208,74,207,74,207xm64,211v2,,3,-5,4,-4c68,206,70,205,69,204v-1,2,-3,4,-5,7xm73,215v,,1,-1,,-1c73,215,72,214,72,215v,,-1,,-1,2c71,217,71,217,71,217v1,,2,-2,3,-1c74,216,74,215,75,215v-1,-1,-1,-1,-1,-2c75,213,75,212,76,212v-1,,,-1,,-1c75,211,74,213,73,214v1,,1,1,,1xm74,210v,,,,,c75,211,75,211,75,211v,-1,,-1,,-1c75,210,75,210,75,210v,,-1,,-1,xm48,194v-1,,1,-1,,-1c47,193,47,195,48,194xm75,220v1,-1,2,-1,2,-3c76,218,75,219,75,220xm39,198v,1,,,,1c40,199,40,198,40,198v,,-1,,-1,xm67,230v1,,1,-1,,-1c67,229,66,229,67,230v,,,,,c68,230,71,228,70,227v,1,-1,1,-2,1c68,228,67,228,68,227v-1,1,-1,2,,2c68,229,68,229,68,230v,-1,-1,,-1,xm57,232v-1,-1,,1,-1,1c56,233,57,233,57,232v,-1,3,-3,4,-4c60,228,60,227,60,227v1,,2,-1,2,-1c61,226,61,226,60,226v1,,1,1,1,1c59,228,58,230,57,232xm66,232v1,,-1,,-1,-1c66,232,64,232,64,233v1,,1,,2,c65,232,65,233,65,233v,-1,,-1,1,-1c66,232,66,232,66,233v1,-1,2,-1,1,-2c67,231,67,232,66,232xm50,233v,-1,,-1,,-1c49,233,49,233,49,233v,,,,,c48,233,48,234,47,235v1,-2,2,-4,3,-6c52,228,53,226,55,224v,1,-1,2,-2,3c52,228,53,228,52,229v,,,1,,c52,231,50,232,50,233xm51,231v,,-1,,-1,c50,232,50,232,51,231xm47,227v,-1,1,-2,1,-2c47,225,47,225,47,225v1,1,-1,1,,2xm64,239v,-1,1,-1,,-1c64,238,64,238,64,238v1,,-1,1,,1xm54,231v-1,1,-1,1,-1,1c53,231,53,231,53,231v,,-1,,-1,c52,232,53,232,52,232v-1,,-1,2,-2,3c50,235,51,236,51,235v1,,-1,,,c51,235,52,235,52,234v-1,,-1,,-1,-1c52,233,52,232,53,232v,,,1,,1c54,232,54,231,53,231v,,1,,1,xm53,236v1,1,-2,2,-1,3c53,237,55,235,56,233v-1,1,-1,2,-2,2c54,236,54,236,54,235v,1,-1,2,-1,1xm59,240v,,1,,1,c60,239,60,240,59,239v1,,,,,c60,240,59,240,59,240xm46,234v1,,1,-1,1,-1c46,234,46,232,46,233v,,,,,c46,233,46,234,46,234xm48,236v,1,1,1,1,2c49,237,51,237,51,236v-1,,-1,,-2,1c49,236,50,236,49,235v,1,,1,-1,1xm24,224v,-1,,,1,-1c24,223,24,223,23,223v1,1,1,,1,1c24,224,24,224,24,224xm17,230v1,-2,2,-2,2,-3c19,227,16,229,17,230xm45,246v,,1,1,1,1c45,247,45,248,45,248v1,,1,-1,2,-1c47,247,47,247,47,247v-1,,-1,-2,-2,-1xm19,231v,,-1,,-1,c19,232,19,230,18,230v,1,1,,1,1xm18,232v,2,-1,2,-1,3c17,235,17,234,18,234v,-1,1,-2,,-2c17,232,18,233,18,232xm4,256v1,-1,1,-2,2,-3c5,254,4,255,4,256xm5,258v1,-1,1,,1,-1c6,257,6,256,6,257v,,,,,c5,257,5,257,5,258xm810,264v,-1,-2,-3,-1,-3c810,263,809,259,809,258v1,,2,3,2,3c809,256,809,255,807,251v1,3,,1,-1,2c806,253,807,260,805,261v,,-1,-2,-1,-2c803,261,804,266,801,262v4,9,4,5,5,4c806,266,810,269,808,265v1,1,2,4,2,3c811,267,808,263,810,264xm440,4v-3,-1,-3,,-6,c434,3,433,3,433,3v2,,4,,5,-1c434,2,429,3,425,3v3,,8,1,12,1c436,4,434,4,434,4v5,,7,,9,1c442,4,446,5,446,5v-2,-1,-2,,-6,-1xm399,5v-1,-1,2,-1,-1,-1c393,5,386,4,382,5v3,,7,,8,1c395,5,398,6,400,5r-1,xm142,101v,1,-1,2,1,1c147,98,152,95,156,91v-2,1,-3,2,-4,3c153,93,154,92,154,91v-5,4,-13,10,-20,16c135,107,140,103,142,101xm84,158v,1,,2,-1,2c83,161,83,162,84,161v,,,,,c84,160,84,160,84,160v1,,,1,1,1c85,160,86,160,85,160v,,,,,c85,160,85,159,85,159v,,1,,2,-1c85,159,86,157,84,158xm103,180v-1,,-1,1,-1,1c102,181,103,181,103,181v,,-1,,,1c103,182,103,181,104,181v-1,1,-1,1,-1,2c103,182,104,182,104,181v-1,1,,-1,-1,-1xm77,160v2,1,2,-2,3,-2c80,157,80,157,80,157v-1,,-2,2,-3,3xm81,163v,,,1,,1c81,164,80,165,80,165v2,-1,3,-2,3,-3c83,161,83,161,82,161v-1,,,2,-1,2xm95,192v,,,,-1,c94,192,94,193,94,193v-1,,-1,1,,1c93,194,91,196,91,197v,,,,,c91,198,90,198,90,199v1,-2,2,-2,3,-2c93,197,93,197,93,196v,,1,-1,1,-1c94,195,94,195,94,196v1,-2,1,-4,2,-3c96,193,96,193,96,193v1,,1,,1,-1c96,193,97,192,96,192v,1,,,-1,xm65,175v-1,,-1,,-2,c63,175,63,175,63,176v1,,1,,1,1c65,175,66,175,67,173v-2,,-1,1,-2,2xm45,240v1,1,1,1,1,1c45,241,45,242,44,243v,,-1,,-1,c43,244,43,244,42,245v1,,1,,2,-1c44,244,44,244,44,244v,,1,-1,1,c45,241,47,241,48,239v-1,-1,,-1,,-2c47,238,47,240,45,240xm820,180v,1,,1,,1c821,181,820,180,820,180xm866,171v-1,,-1,1,-1,1c865,172,866,172,866,171xm867,170v,,-1,1,-1,1c867,171,867,170,867,170xm861,164v,,,1,,1c861,164,861,164,861,164xm868,162v,1,,1,,2c868,163,868,162,868,162xm837,147v,1,,3,-1,4c837,150,837,148,837,147xm852,150v,-1,,-1,,-1c852,148,853,145,852,146v,1,-1,4,-1,5c852,151,852,150,852,150xm857,134v,,,,,c857,135,857,135,857,135r,-1xm855,121v,-2,,,,1c854,122,855,122,855,122v-1,1,-2,4,-1,5c854,125,855,123,855,121xm861,127v,,,1,,1c862,128,862,127,861,127xm843,120v,1,-1,1,-1,2c843,121,843,120,843,120xm859,124v,1,,2,,2c859,125,860,124,859,124xm862,124v,,-1,1,,2c862,125,862,124,862,124xm839,118v,,,1,,1c839,119,839,118,839,118xm844,116v-1,1,-1,3,-1,3c843,118,844,117,844,116xm862,120v,1,-1,2,,3c862,122,863,121,862,120xm855,118v,,,1,,1c855,119,856,118,855,118xm858,117v-1,,-1,1,-1,1c857,118,858,117,858,117xm860,116v,,,,,c859,115,859,117,859,117v1,,,,1,-1xm849,110v-1,3,,1,,xm845,105v-1,1,-1,1,-1,2c844,107,845,105,845,105xm844,105v-1,,-1,1,-1,1l844,105xm836,101v,1,,1,,1c836,102,836,101,836,101xm838,98v1,-3,,-2,,xm828,135v,1,,2,-1,2c828,138,828,138,828,138v,-1,1,-2,,-3xm846,121v1,,,1,,2c847,121,848,117,848,115v,2,-2,3,-1,4c847,119,847,119,847,118v-1,1,-1,2,-1,3c846,121,846,120,846,120v,1,-1,1,-1,1c846,122,846,121,846,121xm860,122v,,-1,1,,1c860,123,860,123,860,123v-1,1,,-1,,-1xm861,115v,,,,,c862,117,859,120,860,122v,-4,2,-7,2,-10c862,112,862,111,862,111v,-1,2,-4,1,-5c863,107,862,108,862,110v-1,-1,-1,-1,-1,-1c862,111,861,114,861,115xm842,104v,1,,1,,2c843,105,842,104,842,104xm707,252v1,,2,,3,1c710,254,709,255,710,256v2,1,5,-3,5,c717,258,720,259,723,259v2,1,3,2,5,3c730,262,733,262,734,263v2,,3,1,5,2c744,267,749,267,753,269v3,,7,2,9,3c765,272,768,274,771,275v1,,3,,5,1c776,276,777,276,777,276v2,1,4,1,5,1c784,278,785,279,787,279v2,1,5,2,8,2c796,282,798,282,799,282v1,1,1,1,2,1c802,283,802,283,802,283v1,1,1,1,1,1c803,284,803,284,803,284v,,,,,c804,285,805,284,806,285v1,,2,1,3,2c810,286,811,287,812,288v1,,1,,1,c813,288,813,287,813,287v,,,,,-1c813,286,813,286,813,286v,-1,,-1,,-2c813,282,813,282,813,282v,,-1,-1,-1,-2c812,280,813,280,813,279v,,-1,,-1,c812,278,812,278,812,278v,-1,,-1,,-1c812,276,812,276,812,275v1,-5,1,-10,1,-16c813,254,813,250,813,245v2,-19,2,-19,2,-19c815,219,816,212,817,206v,,1,-1,1,-1c818,204,817,204,818,204v,-1,,-1,,-1c819,197,820,192,822,186v,-1,,,,c823,183,824,178,825,175v,-2,,-4,1,-5c826,169,825,169,825,169v1,,1,,1,c826,167,826,167,826,167v1,-3,2,-7,3,-11c829,155,829,155,829,154v1,,1,,,-1c829,153,830,151,830,152v,-1,,,,c831,151,831,149,831,147v,-1,1,-3,2,-5c833,144,833,146,835,147v1,-2,1,-6,2,-7c838,135,839,130,840,125v,-1,,-1,,-1c842,119,842,114,844,108v-2,11,-5,20,-6,30c837,140,836,146,835,150v,2,1,3,3,2c840,150,839,147,840,145v1,,1,-1,2,c842,150,840,156,840,160v,1,,2,,3c840,163,840,164,841,164v,,,,1,c842,159,846,156,846,151v1,-1,2,-2,3,-2c849,147,850,145,850,143v,-1,,-1,,-1c851,137,851,133,853,129v,4,-1,7,-2,11c851,140,852,141,852,141v-1,3,-2,8,-3,11c850,153,851,153,851,152v,,,1,,1c851,153,851,153,852,153v-1,2,-1,2,-1,4c851,158,851,158,852,158v,-2,1,-3,1,-5c853,152,853,151,853,151v,-1,,-1,1,-1c854,149,853,149,853,148v,,1,,1,-1c855,145,854,143,855,141v,-1,1,-2,2,-4c857,138,856,139,856,140v-1,4,,8,-1,11c856,152,856,151,857,151v,-1,,-2,,-3c857,148,857,149,857,148v,-2,,-4,1,-7c858,141,858,140,859,141v,-1,,-1,1,-1c860,139,859,140,859,140v1,-1,,-2,1,-2c860,134,861,132,861,128v,3,,6,-1,9c860,138,861,137,861,138v,1,-1,1,-1,2c860,141,860,142,860,143v,1,-1,2,-1,3c860,147,860,148,860,149v,1,,,,1c861,151,861,150,862,150v,1,-1,,-1,1c861,151,861,152,862,152v-1,2,-1,3,-1,5c861,157,861,156,861,157v,,,3,,3c861,162,861,163,860,165v,1,1,,1,1c861,167,861,168,860,169v1,1,1,3,,4c861,173,861,172,862,172v,,-1,1,-1,2c861,178,862,181,861,186v,1,1,1,,2c861,188,862,188,862,188v,2,-2,8,,10c861,198,861,197,861,198v,1,-1,2,,3c861,204,860,206,861,208v-1,1,-1,2,-1,2c860,211,860,213,860,214v-1,17,-3,34,-3,50c856,268,857,273,857,277v,,,,,1c857,279,857,279,857,279v,1,,2,,3c857,291,857,302,859,311v-1,6,1,13,1,20c860,334,860,336,860,339v1,1,1,3,1,4c861,345,861,347,861,349v,1,,1,,1c861,351,861,351,861,351v,,,,,c861,351,860,350,860,350v-1,,-2,,-3,-1c854,349,853,349,851,348v-8,-2,-17,-6,-25,-8c824,340,821,338,819,338v-1,,-2,,-3,-1c812,336,807,334,803,334v-2,-1,-4,-2,-6,-3c794,331,792,330,790,330v-1,-1,-2,-1,-2,-1c787,329,787,329,786,328v-3,,-7,-1,-10,-3c775,325,775,325,775,326v-2,-2,-5,-1,-7,-2c767,324,767,324,767,324v-1,-1,-2,-1,-4,-1c759,321,755,321,751,319v-2,1,-5,,-7,-1c743,318,743,319,742,318v-1,,-1,,-1,c740,318,740,318,739,318v-1,-1,-1,-1,-2,-2c736,316,736,317,735,316v-1,,-2,-1,-2,-1c731,315,729,316,727,314v-2,,-3,-1,-5,-1c721,313,720,313,719,313v-1,,-1,,-2,c715,312,713,313,711,311v-3,1,-8,-2,-10,c701,312,700,313,699,313v-1,,-1,-1,-2,-2c696,311,693,310,692,310v-1,,-1,1,-2,1c689,311,688,309,687,309v-1,,-2,1,-3,1c683,309,682,308,682,307v,,,,-1,c680,305,677,304,674,304v,-1,-1,-1,-1,-1c670,302,668,299,666,296v,,-1,,-1,-1c664,294,664,293,663,292v,-1,-1,-1,-1,-2c662,288,661,287,660,286v,-1,-1,-2,-1,-3c658,281,659,279,658,277v1,-3,1,-6,2,-10c660,267,659,267,660,266v1,-1,1,-3,2,-5c663,261,663,260,664,260v1,-1,1,-2,2,-3c670,256,673,253,677,251v,,1,,1,c680,250,682,250,684,249v1,-1,3,,5,c690,249,690,248,692,249v1,,3,-1,4,-1c698,248,700,249,701,250v1,,2,-1,3,c705,250,706,252,707,252xm858,156v,,,,,c858,157,859,156,858,156xm859,156v1,-1,,-2,1,-4c859,152,859,152,860,151v-1,-1,,-3,-2,-3c858,149,858,150,857,151v,,1,,1,c858,152,858,154,858,156v,,,-1,1,xe" fillcolor="#215968" stroked="f">
                  <v:stroke joinstyle="miter"/>
                  <v:formulas/>
                  <v:path arrowok="t" o:connecttype="custom" o:connectlocs="930917,165984;472619,64838;294248,121895;201807,145236;144520,178952;110668,211371;135406,239899;89837,225635;119782,263241;85931,248976;97649,268428;93743,290472;83327,295659;37757,281395;40361,295659;69005,328078;46871,333265;1007734,334562;833268,176358;489545,60947;305966,98553;287738,90773;234357,115411;218733,142643;182277,188029;105461,248976;164050,173765;329401,46683;519491,2594;664011,18155;953051,188029;1033773,337156;1024659,287879;938729,194513;693956,28529;494753,60947;399708,68728;365857,60947;315080,55760;289040,66134;256490,94663;213525,128378;184881,151720;183579,178952;161446,167281;147124,184139;438768,11671;218733,162094;256490,136159;170560,206184;114574,221745;110668,247680;102857,278802;62495,250273;83327,308627;22134,304737;113272,204887;1126214,223041;1118402,151720;1018150,359200;1094966,212667;1121006,260647;867120,383839" o:connectangles="0,0,0,0,0,0,0,0,0,0,0,0,0,0,0,0,0,0,0,0,0,0,0,0,0,0,0,0,0,0,0,0,0,0,0,0,0,0,0,0,0,0,0,0,0,0,0,0,0,0,0,0,0,0,0,0,0,0,0,0,0,0,0" textboxrect="0,0,868,351"/>
                  <o:lock v:ext="edit" aspectratio="t" verticies="t"/>
                  <v:textbox inset="2.53933mm,1.2697mm,2.53933mm,1.2697mm">
                    <w:txbxContent>
                      <w:p w14:paraId="1BEB0342" w14:textId="77777777" w:rsidR="00DA4494" w:rsidRPr="00A63884" w:rsidRDefault="00DA4494" w:rsidP="00A63884">
                        <w:pPr>
                          <w:rPr>
                            <w:rFonts w:eastAsia="Times New Roman"/>
                            <w:sz w:val="16"/>
                            <w:szCs w:val="16"/>
                          </w:rPr>
                        </w:pPr>
                      </w:p>
                    </w:txbxContent>
                  </v:textbox>
                </v:shape>
                <v:shape id="TextBox 84" o:spid="_x0000_s1205" type="#_x0000_t202" style="position:absolute;left:53305;top:-3359;width:24499;height:12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" filled="f" stroked="f">
                  <v:textbox>
                    <w:txbxContent>
                      <w:p w14:paraId="77765E6E" w14:textId="72CABEC2" w:rsidR="00DA4494" w:rsidRPr="00A63884" w:rsidRDefault="00DA4494" w:rsidP="00A63884">
                        <w:pPr>
                          <w:pStyle w:val="NormalWeb"/>
                          <w:spacing w:before="0" w:beforeAutospacing="0" w:after="0" w:afterAutospacing="0"/>
                          <w:jc w:val="center"/>
                          <w:rPr>
                            <w:sz w:val="16"/>
                            <w:szCs w:val="16"/>
                          </w:rPr>
                        </w:pPr>
                        <w:r w:rsidRPr="00A63884">
                          <w:rPr>
                            <w:rFonts w:ascii="Calibri Light" w:hAnsi="Calibri Light" w:cs="Arial"/>
                            <w:color w:val="000000"/>
                            <w:kern w:val="24"/>
                            <w:sz w:val="16"/>
                            <w:szCs w:val="16"/>
                          </w:rPr>
                          <w:t>La información obtenida facilitará la sistematizaci</w:t>
                        </w:r>
                        <w:r>
                          <w:rPr>
                            <w:rFonts w:ascii="Calibri Light" w:hAnsi="Calibri Light" w:cs="Arial"/>
                            <w:color w:val="000000"/>
                            <w:kern w:val="24"/>
                            <w:sz w:val="16"/>
                            <w:szCs w:val="16"/>
                          </w:rPr>
                          <w:t>ón en una base propia del componente</w:t>
                        </w:r>
                        <w:r w:rsidRPr="00A63884">
                          <w:rPr>
                            <w:rFonts w:ascii="Calibri Light" w:hAnsi="Calibri Light" w:cs="Arial"/>
                            <w:color w:val="000000"/>
                            <w:kern w:val="24"/>
                            <w:sz w:val="16"/>
                            <w:szCs w:val="16"/>
                          </w:rPr>
                          <w:t xml:space="preserve"> 6 de atención a víctimas de Ciudad</w:t>
                        </w:r>
                        <w:r w:rsidRPr="00A63884">
                          <w:rPr>
                            <w:rFonts w:ascii="Calibri Light" w:hAnsi="Calibri Light" w:cs="Arial"/>
                            <w:color w:val="000000"/>
                            <w:kern w:val="24"/>
                            <w:sz w:val="14"/>
                            <w:szCs w:val="16"/>
                          </w:rPr>
                          <w:t xml:space="preserve"> </w:t>
                        </w:r>
                        <w:r w:rsidRPr="00A63884">
                          <w:rPr>
                            <w:rFonts w:ascii="Calibri Light" w:hAnsi="Calibri Light" w:cs="Arial"/>
                            <w:color w:val="000000"/>
                            <w:kern w:val="24"/>
                            <w:sz w:val="16"/>
                            <w:szCs w:val="16"/>
                          </w:rPr>
                          <w:t>Delgado.</w:t>
                        </w:r>
                      </w:p>
                    </w:txbxContent>
                  </v:textbox>
                </v:shape>
                <v:shape id="Freeform 19" o:spid="_x0000_s1206" style="position:absolute;left:38846;top:10702;width:11301;height:4551;rotation:8084827fd;flip:x;visibility:visible;mso-wrap-style:square;v-text-anchor:top" coordsize="868,3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" adj="-11796480,,5400" path="m813,278v-1,-2,-2,-3,-1,-3c813,277,813,278,813,278xm812,266v1,3,2,3,2,5c813,267,813,271,813,270v2,6,1,,2,2c814,268,813,267,812,266xm781,282v1,3,2,3,3,2c782,282,782,282,781,282xm798,267v,1,3,5,3,5c801,269,799,267,798,267xm791,270v,2,2,5,2,6c793,274,791,271,791,270xm789,269v-1,,2,3,1,4c789,270,788,270,787,270v2,3,3,4,4,6c792,276,792,274,793,276v-1,-3,-2,-4,-4,-7xm801,266v-1,,-1,2,,5c802,271,801,267,801,266xm799,270v,,-1,,-1,-1c797,269,797,270,798,272v,-1,2,1,1,-2xm770,269v1,2,2,3,3,3c772,270,771,269,770,269xm807,248v1,2,3,5,3,4c809,249,808,247,807,248xm802,246v1,1,1,2,2,5c805,251,803,245,802,246xm805,245v-2,-5,-1,-6,-3,-10c800,234,796,236,801,245v,-3,5,3,4,xm759,246v,1,-1,,-1,c759,248,760,248,759,248v1,2,1,2,2,2c759,248,760,248,759,246xm766,178v,,,,1,2c767,180,768,181,768,181v-1,-2,,-1,-2,-3xm756,167v1,1,2,2,1,2c762,175,758,167,756,167xm713,128v,-1,1,-1,2,c712,125,710,125,713,128xm640,70v-6,-6,-4,-2,,xm545,23v-1,1,3,2,4,1c546,24,547,24,545,23xm539,20v,,-1,,-1,c540,21,543,22,543,21v-3,-1,-3,,-4,-1xm530,17v-1,1,4,2,4,1l530,17xm524,16v,,-2,,-2,1c524,17,527,18,529,18v-1,-1,-3,-1,-5,-2xm498,10v3,,4,,5,c502,10,498,9,498,10xm467,7v1,,6,1,6,c470,7,467,6,467,7xm443,52v,,,,,1c445,53,444,54,447,54v-1,-1,-1,-1,1,-1c447,52,446,52,443,52xm435,51v,1,-5,,-4,c432,51,436,52,437,52v-2,,,-1,-2,-1xm402,50v2,,4,,4,-1c404,49,402,49,402,50xm391,1v,1,4,1,6,1c397,2,395,2,395,3v1,,2,,3,c397,2,401,4,402,3v-2,-1,-6,,-3,-1c393,2,395,1,391,1xm394,3v-3,,-5,,-6,c391,3,394,4,395,3v-1,,-1,,-1,xm384,2v2,,4,,5,c387,2,384,2,384,2xm371,5v-1,1,-4,1,-6,1c367,7,377,6,377,5v-3,,-3,,-6,xm364,51v,1,3,,6,c370,51,366,51,364,51xm363,50v2,-1,3,-1,4,-1c365,48,363,49,363,50xm326,13v1,-1,6,-2,7,-2c329,11,328,12,326,13xm321,10v1,1,4,,8,-1c329,9,329,9,328,9v-2,1,-5,1,-7,1xm322,58v1,,4,,6,c327,57,325,57,322,58xm313,59v1,1,-4,1,-4,2c311,61,312,61,316,60v-1,,,-1,-3,-1xm286,24v,,-6,1,-6,2c281,26,280,26,281,26v1,,3,-1,4,-2c285,25,286,25,287,25v3,-1,3,-1,7,-2c293,22,293,22,293,22v-3,1,-5,1,-7,2xm287,68v2,-1,2,-1,2,-2c287,67,287,67,287,68xm237,80v-1,1,-2,3,-7,6c227,86,224,88,221,89v,,,1,-1,2c219,91,215,92,215,93v2,,3,,5,-1c222,91,219,91,221,90v6,-2,12,-6,17,-9c237,81,237,81,236,81v3,-1,5,-2,6,-3c239,79,238,79,237,80xm228,79v,1,2,,,1c228,80,224,82,224,81v-5,3,-10,5,-12,8c217,86,220,83,224,82v,,-2,1,-1,1c226,82,228,80,232,79v-1,-1,-1,-1,-4,xm209,55v3,-1,6,-3,7,-5c212,52,211,53,209,55xm220,66v3,-2,,1,3,-1c224,64,223,65,223,64v-1,1,-3,1,-3,2xm217,67v-3,2,-1,3,2,c214,69,222,65,217,67xm226,94v-1,,-2,1,-2,2c226,94,226,95,228,94v,-1,-1,,-2,xm216,80v-1,,-3,2,-5,2c211,83,214,82,216,80xm206,79v,,2,-1,1,c209,77,210,78,212,75v-2,1,-4,2,-6,4xm192,65v-1,1,-2,2,-2,2c193,65,197,64,198,63v-4,1,-3,1,-6,2xm208,90v-1,1,-2,1,-2,2c207,91,206,93,209,91v1,-1,-1,,-1,-1xm207,101v1,,5,-3,7,-4c211,99,207,101,207,101xm190,86v1,-1,6,-4,6,-4c194,83,192,85,190,86xm198,111v1,1,6,-2,7,-4c203,109,201,110,198,111xm185,86v,,4,-2,3,-2c184,85,184,87,183,89v1,-1,1,-1,1,-1c187,87,190,84,188,84v,,-2,2,-3,2xm175,77v2,-2,7,-4,5,-4c179,75,174,76,175,77xm186,115v1,,5,-3,5,-4c190,112,187,113,186,115xm177,93v-7,4,,2,,xm183,114v2,-1,5,-3,5,-4c185,112,184,113,183,114xm158,89v2,-1,7,-5,5,-4c163,85,157,89,158,89xm166,104v2,-1,4,-2,5,-3c169,103,166,103,166,104xm172,122v,,4,-2,4,-2c175,120,175,120,172,122xm142,97v3,-2,5,-4,6,-5c146,93,142,96,142,97xm155,112v,,1,-1,1,-1c155,112,156,112,157,111v,,1,-1,1,-2c157,110,155,111,155,112xm164,129v1,-1,6,-4,5,-5c167,126,165,127,164,129xm153,112v2,-1,5,-3,4,-3c154,110,154,111,153,112xm164,125v1,-1,3,-3,3,-3c166,122,162,125,164,125xm162,131v,,-1,1,-1,2c164,130,164,130,164,130v-2,1,6,-4,3,-3c165,129,163,130,162,131xm153,115v,,1,-1,,-1c149,118,155,114,153,116v2,-1,2,-1,2,-1c155,115,155,114,155,114v-1,1,-2,1,-2,1xm132,105v3,-2,8,-6,8,-7c136,101,133,104,132,105xm158,134v1,-2,5,-4,5,-4c161,131,157,133,158,134xm149,141v2,,4,-2,4,-3c154,138,157,136,158,135v-3,1,-7,4,-9,6xm132,110v,-2,-4,2,-5,3c126,114,128,114,129,112v,-1,2,-2,2,-2c131,110,131,110,132,110xm137,153v2,-3,6,-5,6,-6c140,149,138,151,137,153xm105,131v5,-3,9,-8,13,-11c117,119,117,119,117,119v-4,4,-10,9,-12,12xm144,153v,1,-1,2,-1,2c146,153,146,153,146,153v-1,,,-1,-2,xm124,137v1,,2,-1,2,-1c125,136,123,138,122,139v-1,1,-1,1,,1c124,138,123,138,124,137xm112,136v-3,3,2,-1,-1,2c113,136,113,136,115,135v,,1,-1,,-1c113,136,114,134,112,136xm125,156v1,,3,-2,4,-4c128,153,126,154,125,156xm113,150v4,-3,3,-2,7,-5c118,145,121,143,120,143v-1,2,-7,6,-7,7xm112,138v-2,2,-2,,-4,2c107,142,109,140,110,141v1,-1,4,-4,2,-3xm96,141v3,-3,3,-3,3,-3c98,137,98,137,98,137v-2,2,-1,2,-2,4xm119,170v,1,1,-2,1,-1c121,168,125,165,123,166v-2,2,-2,2,-4,4xm111,161v2,-2,3,-2,4,-3c114,158,115,157,114,157v-1,2,-3,3,-3,4xm85,151v-2,2,-3,3,-4,4c81,156,81,156,81,156v,,,,,c82,156,82,156,82,156v1,-1,1,-1,1,-1c84,154,85,152,86,151v3,-2,5,-5,7,-8c90,146,87,149,85,151xm88,156v2,-2,3,-2,5,-4c93,151,93,150,94,149v-3,3,-7,7,-6,7xm86,154v2,-1,1,,3,-2c89,152,89,152,90,151v-1,,-1,,,c90,150,90,150,90,150v-1,2,-4,4,-4,4xm96,160v,1,-2,3,-2,4c96,162,96,161,98,160v-1,-1,-1,,-2,xm95,158v,,,,,c93,159,94,159,92,160v1,1,1,1,1,1c94,159,94,160,95,158xm85,163v1,-1,1,-1,1,-1c86,162,85,162,85,163xm91,167v,,,,,1c92,168,92,168,92,167v,,,,,c92,167,91,166,91,167xm101,179v,,,,1,1c102,179,102,178,103,178v,,,,,-1c102,178,102,178,101,179xm111,187v,1,1,,1,c111,187,112,187,112,186v-1,,,1,-1,1xm100,178v,1,1,1,1,c101,178,101,178,101,178v,,,,,c101,178,100,178,100,178xm101,180v,-1,,1,1,c102,180,101,179,101,179v,,-1,1,,1xm76,157v,,1,-1,,-1c76,156,76,157,76,157xm99,179v,-1,1,1,1,c99,179,100,179,100,178v,,-1,1,-1,1xm104,186v1,-1,1,-1,1,-1c105,184,104,185,104,186xm100,181v,,,,,c100,181,100,181,100,181v,,1,,1,c100,181,100,180,100,181xm108,192v,-1,1,-2,1,-2c108,191,107,191,108,192xm76,161v,,1,1,1,c77,161,77,161,77,161v,,1,,,c77,161,77,161,76,161xm99,182v,,,,,c100,182,100,182,100,181v-1,,-1,1,-1,1xm102,184v,,,1,,1c102,185,102,185,102,185v,,1,,1,-1c103,185,102,184,102,184xm103,187v1,-1,1,-1,1,-2c104,186,103,186,103,187xm99,185v,,1,,1,c100,185,101,185,101,186v1,,-1,-2,1,-2c101,184,101,184,101,183v-1,1,-2,1,-2,2xm84,169v,,1,,1,-1c85,169,84,169,84,169xm97,181v1,,,1,1,1c98,181,98,181,98,181v,,,,-1,xm105,194v1,,1,-2,2,-2c107,192,107,192,107,192v-1,,-2,1,-2,2xm91,184v1,,,1,,1c92,185,92,184,93,184v-1,,-1,,-1,-1c92,184,92,184,91,184xm72,169v1,1,1,1,1,1c73,169,75,168,74,167v-1,1,-1,2,-2,2xm74,170v1,,2,-1,2,-2c75,169,74,170,74,170xm88,184v1,1,1,1,1,1c90,184,90,184,90,183v,,-1,1,-2,1xm71,168v,,,-1,,-1c71,167,71,168,71,168xm89,187v1,1,1,,1,c91,187,91,186,91,186v-1,,-1,1,-2,c89,186,90,187,89,187xm84,182v,,1,-2,,-2c84,181,83,181,84,182xm72,173v,,1,,1,c73,173,73,173,73,172v-1,,2,,1,-1c73,171,73,172,72,173xm97,197v1,-1,2,-2,2,-3c99,195,97,195,97,197xm69,174v1,-1,2,-2,3,-3c72,170,72,170,72,170v-1,2,-3,2,-3,4xm91,189v,,1,,,-1c91,189,90,189,91,189xm69,171v,-1,1,-2,1,-2c69,169,68,170,69,171xm67,172v1,1,1,,1,-1l67,172xm96,198v1,,1,-1,1,-1c96,197,96,198,96,198xm75,181v1,,2,-1,1,-1c76,180,75,181,75,181xm90,195v1,1,1,-1,2,-1c92,194,92,194,91,193v,1,,2,-1,2xm65,173v1,,1,-1,1,-1c66,172,65,173,65,173xm67,176v1,1,2,-1,1,-1c68,176,67,176,67,176xm70,178v,1,,,,-1c70,177,70,178,70,178xm88,196v1,,2,-1,1,-2c89,196,87,195,88,196xm63,174v,,,,,c64,174,64,173,64,172v,,,1,-1,2xm87,195v,-1,,-1,1,-1c87,193,87,193,87,193v,1,-1,1,,2xm89,196v,,1,1,1,1c90,196,90,196,89,196xm70,180v,,,,,-1c70,179,69,179,69,180v,,,,1,xm63,175v-1,,-2,1,-2,2c62,177,63,175,63,174v,,,1,,1xm88,201v,1,,1,1,1c89,201,89,201,90,200v,,,,,-1c90,199,90,199,90,199v-1,1,-1,2,-2,2xm92,203v,,1,-1,1,-1c92,202,92,202,92,203xm62,177v,,1,,1,-1c62,176,62,177,62,177xm62,177v,1,1,1,1,1c63,177,63,177,62,177xm90,205v,,2,-1,1,-2c91,203,90,204,90,205xm89,203v1,1,2,-1,1,-1c90,203,90,203,89,203xm78,193v-2,1,1,2,,3c79,196,80,194,80,194v-1,1,-2,,-2,-1xm70,188v-1,,,,-1,c69,189,67,189,68,190v,-1,2,,2,-2c70,188,70,188,70,188xm66,185v-1,,-1,,,1c66,185,66,184,66,185xm79,199v1,,2,-1,2,-1c80,198,79,199,79,199xm84,202v1,,1,-1,1,-1c84,201,84,202,84,202xm58,182v,1,2,-1,1,-1c59,181,57,182,58,182xm76,197v1,1,2,-1,1,c77,197,76,197,76,197xm68,191v,,,,1,c68,191,69,190,69,190v-1,,-1,1,-1,1xm69,194v1,1,1,,2,c70,193,71,193,70,193v,,,1,-1,1xm64,195v,-1,,,,-1c65,193,65,191,67,190v,1,,2,1,1c67,193,66,194,65,195v,-1,1,-1,1,-2c65,192,65,195,64,195v,,,,,xm66,192v,,2,,1,-1c67,192,66,192,66,192xm68,196v1,,1,-1,1,-1c69,195,68,196,68,196xm81,205v,1,-1,1,-1,2c81,207,81,206,81,205xm85,210v,1,-1,1,-1,3c84,212,87,210,86,210v,,-1,,-1,xm81,210v1,,2,-1,2,-3c82,208,81,209,81,210xm67,196v,-1,,-1,,-1c66,194,67,195,67,196xm54,186v1,,1,,1,c55,186,55,187,55,187v1,-1,,-1,,-1c55,185,55,186,54,186v,,,,,xm63,194v,,1,,1,-1c63,193,62,194,63,194xm68,198v,-1,,-1,,-1c68,197,67,198,68,198xm68,200v1,1,1,,2,c70,200,70,199,70,199v,,,,,-1c69,199,69,200,68,200xm53,186v,-1,1,-1,,-2c53,184,53,185,53,186xm66,197v1,-1,,,,-1c66,196,66,197,66,197xm71,202v,,1,,1,-1c71,201,70,202,71,202xm60,193v1,,1,,1,1c61,193,61,194,61,194v,,1,-1,,-1c61,193,61,193,60,193xm54,191v1,,2,-1,2,-2c55,189,54,190,54,191xm76,210v1,-1,2,-1,2,-2c78,208,76,210,76,210xm75,208v,,,,,c75,208,75,207,75,207v,,,,,c74,207,75,207,74,208r1,xm74,206v-1,1,-1,-1,-1,c73,206,72,207,73,207v,,,,,c73,207,73,207,73,207v1,,1,-1,1,-1xm50,189v1,1,2,,1,-1c51,189,51,189,50,189xm53,192v1,1,1,,1,c54,192,54,191,54,191r-1,1xm73,209v,,,1,,c73,209,74,210,74,209v,,,-1,,-1c73,209,73,208,73,208v,,,1,,1c73,209,73,209,73,209xm49,190v,,1,-1,1,-1c50,189,49,190,49,190xm52,194v1,,2,-1,1,-2c53,193,52,193,52,194xm66,205v,,1,-1,1,-1c67,204,67,204,67,204v,,-1,1,-1,1xm58,198v-1,,-1,-1,-1,-1c56,197,57,198,58,198xm50,197v1,-1,1,-2,2,-2c52,194,52,194,52,194v-1,1,-2,2,-2,3xm79,218v1,1,1,,1,c80,218,80,218,79,218xm45,192v,,2,,1,-1c46,192,45,191,45,192xm42,196v2,,1,-2,3,-3c44,193,44,193,44,193v,1,-2,1,-2,3xm49,199v,-1,1,-1,,-2c49,198,48,198,49,199xm67,214v,,-1,1,,1c66,214,68,214,68,214v-1,,-1,,-1,xm72,224v,,2,-2,2,-3c74,222,72,224,72,224xm59,212v,-1,2,-1,2,-1c60,211,59,211,59,212xm71,219v,,-1,,-1,-1c70,219,70,219,71,219xm41,197v1,1,1,,1,-1c42,196,42,196,41,197xm57,214v,,,,,1c58,214,58,214,58,213v,1,,1,-1,1xm62,219v,-1,,-1,,-1c61,218,61,218,62,219xm62,219v,1,1,1,1,1c63,220,62,219,62,219xm43,206v,-1,1,-2,,-2c42,205,42,205,43,206xm59,218v1,1,1,,1,-1c60,217,59,218,59,218xm57,218v,-1,1,-1,1,-2c58,216,57,217,57,218xm64,226v1,-1,2,-1,2,-2c66,224,66,224,66,223v-1,1,-2,2,-2,3xm49,214v1,,2,-1,2,-2c50,213,49,213,49,214xm57,221v1,-1,2,-1,2,-2c58,219,56,220,57,221xm41,208v,,,-1,,-1c41,207,40,208,41,208xm62,226v,-1,1,-1,,-2c62,225,61,225,62,226xm53,219v1,,1,1,2,c54,219,54,218,53,219xm68,232v1,1,2,-1,1,-1c69,231,69,232,68,232xm55,224v1,-1,2,-2,2,-3c56,222,56,223,55,224xm62,228v1,,1,,2,c63,227,64,227,63,226v,1,-1,2,-1,2xm53,220v,,1,-1,,-1c52,221,51,222,53,220xm47,216v,1,-1,1,,2c47,217,47,217,48,217v,-1,,-1,-1,-1xm59,227v,,,,,1c59,227,60,227,60,226v,1,-1,,-1,1xm57,227v,,2,-1,1,-1c58,226,57,226,57,227xm51,223v,-1,1,-1,1,-2c51,222,51,222,51,223xm33,211v1,1,2,-1,2,-2c34,210,34,211,33,211xm40,214v,,1,,,-1c40,213,39,214,40,214xm35,215v1,,2,-1,2,-2c36,214,35,215,35,215xm48,223v1,,1,-1,,-1c48,222,48,223,48,223xm38,217v,,1,-1,1,-2l38,217xm43,223v,,2,-1,1,-2c44,222,42,223,43,223xm62,237v,,1,-1,,-2c62,236,61,237,62,237xm30,213v,-1,1,-1,,-2c30,212,29,212,30,213xm49,228v1,1,1,-1,1,c51,227,51,227,51,227v,,,,,c50,228,49,227,49,228xm44,225v,-1,1,-1,,-2c44,224,44,224,44,225xm64,238v-1,,-1,1,-1,1c64,239,64,239,64,238xm29,217v1,,1,-1,1,-2c30,216,29,216,29,217xm55,237v,-1,1,-1,1,-2c55,235,55,236,55,237xm47,231v,1,1,-1,1,-1c47,230,47,230,47,231xm61,240v1,,,,,-1c61,240,61,240,61,240xm34,223v,-1,1,-1,1,-2c34,221,33,222,34,223xm26,217v,,1,,,-1c26,217,26,217,26,217xm32,222v1,,1,,1,-1c32,221,32,222,32,222xm27,218v,1,-1,2,,3c27,220,27,220,28,219v,,,-1,-1,-1xm32,225v1,-1,1,-1,2,-2c33,223,33,223,33,223v-1,,-1,1,-1,2xm23,221v1,-1,2,-2,3,-4c25,219,24,220,23,221xm57,242v1,1,1,1,1,1c59,243,58,242,58,241r-1,1xm25,220v1,,1,-1,1,-2c26,218,25,219,25,220xm44,234v,,1,-1,1,-1c44,233,43,233,44,234xm49,243v1,-1,3,-3,3,-4c51,241,49,241,49,243xm31,225v1,,,1,,1c32,226,32,226,32,225v,,,,-1,xm42,242v1,-1,3,-3,4,-6c46,237,46,238,47,237v,-1,-1,-1,-1,-2c45,238,42,240,42,242xm23,220v,,-1,,,-1c22,219,22,219,22,219v,,,2,1,1xm30,227v,,,,1,1c31,227,31,227,31,227v,-1,1,,,-1c31,226,31,226,30,227xm31,230v1,-1,2,-2,2,-2c32,228,31,229,31,230xm57,246v,,,,1,c57,246,57,246,57,246xm21,224v1,,1,-1,1,-1c22,223,21,224,21,224xm52,249v,,,,-1,c52,250,52,249,52,250v1,-2,1,-2,2,-3c53,247,52,248,52,249xm29,230v,,,,,c29,229,28,230,29,230xm54,249v1,1,,2,1,1c56,251,55,250,55,251v1,,1,-1,1,-1c55,249,55,249,54,249xm47,245v,1,-1,1,,1c48,245,48,245,48,245v,,-1,,-1,xm28,231v,1,-1,1,-1,2c28,232,28,231,28,231v,,,-1,,xm28,235v1,-1,2,-2,1,-3c29,233,29,234,28,235xm48,247v,1,1,1,1,1c49,248,49,248,49,248v,,,-1,-1,-1xm17,226v,,,1,,1c17,226,18,227,18,227v,-1,-1,-1,-1,-2l17,226xm41,244v,,1,-1,,-1c40,245,39,245,41,244xm50,252v,-1,1,,1,c50,252,51,251,51,250v,2,-2,1,-1,2xm42,245v,1,,1,1,1c43,245,42,245,42,245xm53,255v,-1,1,-1,,-2c53,254,52,254,53,255xm40,247v1,,2,-1,1,-1l40,247xm43,248v1,1,1,1,1,1c44,248,43,248,43,248xm15,234v,-1,,-1,,-2c15,233,15,233,15,233v1,1,1,1,1,1c17,232,17,233,18,231v,,-1,,-1,-1c17,230,17,231,17,230v,2,-1,2,-2,4xm51,255v,1,-1,2,,2c51,256,52,256,52,255v-1,,-1,,-1,xm20,235v-1,,-1,1,-1,1c20,236,20,236,20,236v,,1,-1,1,-1c20,235,20,236,20,235xm21,238v,-1,1,-1,1,-2c21,236,21,237,21,238xm17,236v1,,1,-1,1,-1c18,235,17,236,17,236xm23,243v1,,2,-2,3,-3c25,240,25,240,25,240v-1,1,-1,2,-2,3xm17,238v,-1,1,-1,1,-2c17,236,16,237,17,238xm35,251v,1,1,-1,1,-1l35,251xm38,255v1,-1,1,-1,1,-1c39,254,38,254,38,255xm12,236v,,,1,,1c13,236,13,236,13,236v,,-1,,-1,xm38,253v-2,-1,-2,-1,-2,-1c36,253,37,254,38,253xm12,239v1,-1,1,-1,1,-1c13,238,13,239,13,238v-1,,1,-1,,-1c12,237,12,238,12,239xm35,256v,,1,1,1,1c36,256,35,256,35,256xm27,255v,,1,-1,1,-1c27,254,27,254,27,255xm8,244v-1,,-1,,-1,c8,245,8,243,7,243v,,,,1,1xm6,247v1,1,3,-3,2,-3c7,245,7,246,6,247xm11,248v1,,1,-1,,-1c11,247,11,248,11,248xm32,264v1,,1,,1,-1c32,263,32,263,32,264xm10,250v,,1,-1,1,-1c10,248,10,248,10,248v,1,-1,1,,2xm7,252v,-1,2,-3,1,-4c8,249,6,251,7,252xm3,247v,-1,1,-1,1,-1c3,246,2,246,3,247xm,255v1,-2,3,-2,2,-4c2,253,,254,,255xm30,271v,,1,,1,c31,271,30,270,30,271xm34,274v1,1,,1,1,1c36,275,35,275,35,274v,,,,-1,xm3,254v-1,,-1,,-1,-1c2,254,2,254,2,254v,,2,,1,-1l3,254xm27,271v,,,1,1,c28,271,27,270,27,271xm31,278v,-1,-1,-1,-1,-2c30,277,31,277,31,278xm31,281v1,,1,,1,c32,280,32,280,33,280v,,,-1,,-1c32,280,32,281,31,281xm782,255v-1,,-3,-2,-3,1c781,259,782,261,783,263v-2,,-6,-4,-9,-5c775,259,777,263,778,264v1,3,1,4,2,7c779,271,779,271,779,272v-3,-3,-4,-5,-7,-8c771,262,772,262,771,260v-1,-1,-4,-6,-5,-8c766,254,763,249,762,246v1,4,-1,3,2,9c763,252,764,254,765,256v,1,,-1,,-1c766,256,766,257,766,258v1,1,2,2,4,2c770,262,771,264,772,267v-1,,-4,-6,-3,-3c768,262,766,259,766,260v,-1,-2,-4,-2,-5c763,254,762,254,761,253v,-1,1,,1,-1c762,251,761,249,761,249v-4,-6,-4,-3,-9,-8c752,241,755,244,755,245v,1,,,,-1c755,244,755,246,756,246v1,2,,1,1,3c755,246,755,248,753,248v-1,-3,-2,-4,-3,-3c748,242,747,243,745,239v-1,,-1,,-1,c743,237,741,236,739,233v,-1,,-2,1,-2c741,233,741,234,742,234v,,-1,-3,1,c743,233,742,232,741,231v-1,-1,,,-1,c739,227,737,229,736,226v,1,-1,,-3,-2c734,226,737,229,738,231v-3,-2,-10,-14,-12,-13c724,215,723,213,721,210v-6,-5,-14,-15,-23,-24c698,186,701,188,700,188v-4,-4,-7,-6,-12,-11c689,178,690,178,690,177v-1,-1,-1,-1,-1,-1c687,174,689,177,688,177v-2,-2,-1,-2,-2,-3c684,172,686,174,684,173v-1,-1,-2,-4,-3,-3c680,169,681,169,681,169v-1,-1,-2,-1,-3,-1c676,165,672,163,672,161v-2,-1,-10,-7,-15,-12c660,152,654,146,654,146v-1,-1,-1,-1,-2,-1c648,142,644,139,645,138v-4,-3,-4,-3,-4,-3c642,137,641,136,640,136v-3,-3,-4,-3,-7,-6c633,130,632,129,633,129v-4,-3,-2,,-4,-1c628,126,625,124,622,123v4,1,-2,-3,-4,-3c618,120,620,122,621,122v2,2,-6,-3,-4,-3c614,117,614,117,614,117v-1,-1,,1,-3,-1c611,116,613,116,612,115v-2,-1,,1,-2,c607,112,602,111,596,106v,,-1,,-1,-1c594,105,594,105,594,106v-7,-5,-11,-7,-18,-11c573,94,576,96,575,96v,-1,-4,-2,-4,-2c568,92,566,90,562,88v-7,-3,-14,-6,-22,-9c540,78,540,78,540,78v-3,-1,-5,-2,-7,-3c530,74,529,74,526,73v,-1,,-1,,-1c521,71,517,70,514,68v-4,,-10,-3,-12,-4c500,63,502,65,502,65v-5,-1,-9,-3,-14,-5c485,60,481,60,480,59v3,,5,1,4,c482,58,480,59,480,58v-1,,-1,,-1,1c474,58,470,57,468,56v-2,,1,1,-4,c465,55,461,54,459,54v,,,,-1,c458,54,459,54,461,54v,-1,-1,-1,-3,-1c457,53,456,53,456,54v-3,-1,-4,-2,-6,-2c448,51,451,52,450,52v-8,-1,-16,-1,-22,-3c426,49,429,50,427,50v-3,,-3,-1,-1,-1c426,48,425,49,423,48v,1,,1,,1c416,48,410,48,402,48v2,-1,-1,-1,-5,-1c397,46,397,46,397,46v-3,1,-4,,-6,c389,46,395,47,393,48v-3,-1,-3,-1,-5,-1c386,47,388,47,388,48v-3,,-3,-1,-6,c382,47,383,47,384,47v-1,,-4,1,-4,c379,47,380,48,377,48v-1,-1,,-1,-1,-1c375,47,371,48,375,48v-1,,-2,1,-4,1c372,48,370,48,371,47v-1,,-4,1,-3,c365,48,363,48,361,48v,-1,1,-1,2,-1c363,47,361,47,359,47v-1,1,-4,1,-8,1c351,49,354,48,354,49v-4,1,-3,,-6,c350,50,344,50,342,50v-2,,1,,-1,1c336,52,334,52,332,51v2,-1,3,,3,c336,51,336,51,336,51v,-1,-2,,-1,-1c331,51,331,51,331,52v-1,-1,-5,-1,-5,c323,53,325,52,326,51v,,-4,1,-5,2c321,53,322,53,323,53v-2,,-8,1,-7,2c314,56,314,55,312,55v1,,2,-1,3,-1c317,53,317,53,320,52v-1,,-6,2,-7,2c310,54,314,54,312,55v-4,1,-4,1,-8,2c305,57,307,57,307,56v-2,,-5,2,-5,2c299,59,304,57,301,58v,-1,3,-1,2,-1c303,57,298,58,297,58v1,1,4,-1,4,c296,59,295,60,292,60v-2,1,-3,1,-3,2c288,62,283,62,283,63v-4,2,-4,1,-7,2c274,66,277,66,276,66v-3,1,-3,1,-3,1c275,65,264,71,260,71v-1,1,-1,1,-1,2c257,73,254,74,253,75v,,,,,-1c248,77,246,78,239,81v1,-1,5,-3,6,-3c244,78,244,76,243,77v,,-1,-1,,-2c244,75,244,75,245,75v2,-1,-2,-1,1,-2c245,73,244,74,243,75v,-2,7,-4,9,-4c254,70,251,70,254,69v-7,1,-12,5,-17,7c236,76,237,76,237,76v-2,1,-4,2,-4,2c234,77,235,77,235,76v-3,1,-1,1,-4,2c229,78,231,77,227,79v,-1,3,-2,4,-3c229,77,228,77,224,79v3,-3,12,-6,9,-7c233,72,231,72,231,72v-2,1,2,,-1,1c230,73,232,73,232,73v-5,3,-10,7,-13,7c223,79,216,80,222,77v-1,-1,-6,1,-4,-1c217,77,210,80,210,82v-5,2,,-1,-7,3c207,83,205,85,206,85v-3,2,-1,,-2,c202,86,201,88,199,88v,1,,1,-1,1c200,89,202,86,203,86v1,1,-1,2,-2,2c201,89,205,87,202,89v,,2,-1,3,-2c203,89,198,91,198,92v,,,-1,-3,1c195,92,196,92,197,91v-1,,-3,1,-5,3c191,94,190,94,190,93v-3,2,,1,-3,3c189,94,184,97,184,96v-2,2,-4,3,-5,4c179,99,179,98,181,98v3,-2,-1,,-1,-1c184,95,186,93,191,90v-3,2,-2,2,1,c194,88,194,88,198,86v2,-1,-2,,2,-2c199,85,204,82,204,84v,,2,-1,4,-2c208,81,209,81,209,81v,-1,-4,1,-2,1c205,83,203,84,203,83v3,-2,3,-2,3,-2c206,81,205,82,206,82v2,-1,1,-1,1,-2c208,79,209,80,210,79v2,-1,-1,2,3,c215,78,214,77,216,77v2,-2,2,-4,1,-4c216,74,216,74,213,75v,-1,,-1,,-1c219,70,218,72,221,70v1,,-1,1,-2,2c218,73,221,71,219,73v,,4,-2,3,-1c224,71,221,72,221,71v3,-1,,-1,3,-3c224,68,224,68,224,68v-1,,-1,1,-3,2c224,66,231,66,235,63v-1,,-2,1,-1,-1c231,63,234,63,231,64v2,-1,1,-1,3,-3c236,60,235,61,234,61v1,,2,,2,1c239,60,239,60,241,59v-1,1,3,-1,4,-1c248,57,244,57,247,57v2,-2,2,-1,2,-1c248,58,246,58,244,59v1,,2,,,2c244,61,245,60,245,61v,-1,,-1,1,-2c247,59,248,59,248,59v2,-1,-3,,-2,c248,57,253,56,253,55v2,-1,2,,4,c257,54,264,50,267,50v4,-1,1,-2,1,-2c266,49,263,49,263,50v,,2,,3,-1c263,51,256,53,253,55v,-1,-1,-1,1,-2c256,52,258,52,258,51v3,-1,1,1,-1,1c261,51,263,49,267,48v-5,1,-14,4,-20,7c244,56,242,56,242,55v-2,1,,1,,2c240,57,241,58,239,58v-1,,1,-1,,-1c238,57,236,58,234,59v-1,1,1,,,1c236,59,235,59,235,59v2,-2,2,-1,4,-1c238,59,227,63,229,64v-1,,-2,,-3,c229,61,225,63,223,62v-1,1,-1,1,-3,2c220,64,221,63,221,63v-5,2,1,1,-4,3c217,65,218,65,218,64v-5,4,-4,4,-8,6c209,69,209,69,209,69v,,-2,2,-4,3c205,72,207,72,204,74v,-1,1,-2,-1,-1c201,75,199,76,198,77v1,-1,4,-2,,1c199,78,201,77,203,75v,1,-7,5,-9,6c197,79,196,79,197,77v-3,2,-2,1,-5,3c191,80,192,80,192,81v-5,2,-8,4,-13,8c179,89,180,89,180,89v1,-1,1,-1,3,-2c182,88,182,89,182,90v-3,1,-4,3,-5,2c176,94,174,95,172,96v-1,,1,-2,1,-2c169,96,172,96,171,97v,,1,-1,2,-2c173,96,169,100,173,97v-2,2,-7,5,-7,4c169,98,167,98,169,97v-1,-1,-4,2,-6,4c163,101,162,101,162,101v,,1,-1,1,-1c163,100,162,100,161,101v1,1,1,1,-3,1c157,104,161,102,157,105v,-1,-2,,-3,1c157,105,154,107,154,107v-2,2,-1,1,-3,2c151,109,153,108,152,108v,,,,-1,c150,109,151,109,150,110v,1,3,-2,,1c151,111,154,109,154,108v,1,2,,2,c154,110,154,109,153,110v-1,1,-4,3,-4,4c150,113,153,110,154,111v-3,2,-2,2,-1,2c153,113,152,113,152,113v,,,1,,1c150,114,153,111,149,114v,2,-3,5,1,3c149,118,149,118,149,118v-2,2,-3,1,-2,c144,118,140,124,138,124v1,,-2,2,-2,3c137,127,140,125,143,122v,,,,,c144,121,142,123,144,123v-2,-1,-5,4,-6,3c135,128,135,129,134,130v3,-1,3,-2,5,-3c139,128,140,127,139,128v1,,2,-1,2,-1c142,126,142,126,142,126v1,-1,2,-1,4,-3c147,121,151,120,154,116v5,-2,6,-6,8,-5c165,107,169,106,173,103v2,-2,-1,,1,-1c175,101,176,101,178,100v-4,4,-9,6,-15,11c166,111,178,99,183,98v,,-3,3,,1c183,100,177,103,177,104v-4,2,-5,4,-9,6c168,111,168,111,168,111v2,-2,5,-3,8,-5c175,107,175,107,176,107v-3,2,-3,2,-7,5c168,112,168,112,168,112v-2,2,-5,4,-9,7c160,120,165,115,166,114v1,,,,,c164,116,168,113,168,114v1,-2,4,-3,7,-6c175,109,174,110,174,110v2,-2,7,-6,9,-6c185,102,189,100,190,98v1,,6,-3,9,-5c199,93,198,94,198,94v5,-4,10,-6,17,-11c214,84,214,85,215,84v3,-1,-1,1,,1c212,86,211,87,208,88v-2,1,1,,1,1c204,91,202,93,200,95v-2,,-4,2,-6,3c193,99,193,99,193,99v-3,1,-5,3,-9,6c184,104,184,104,184,104v-1,1,-2,2,-2,2c182,106,175,111,170,115v,,,,,c164,119,167,119,161,123v1,,,1,1,c161,124,156,128,156,128v-1,,,1,-1,2c152,130,154,128,154,127v-3,2,,1,-3,4c151,131,152,130,152,131v-3,2,-2,2,-4,4c146,136,146,137,145,138v,-1,,-1,-3,1c140,141,144,138,143,139v-1,1,-4,3,-2,2c141,141,139,143,139,142v-1,2,-2,3,-4,6c139,145,143,141,147,137v2,,,1,2,c151,135,151,135,151,134v3,-2,1,,,1c152,135,154,133,156,132v-3,,3,-4,5,-5c163,125,159,129,157,130v2,,-1,2,-1,3c155,134,150,138,150,139v-2,1,-4,2,-5,4c144,143,145,143,145,142v-1,3,-2,2,-4,3c139,147,142,145,142,146v-2,1,-1,1,-3,2c138,148,138,147,140,145v,,-1,,-1,c137,148,135,150,136,151v-2,2,-1,,-3,1c133,153,134,153,131,156v,-1,,-1,-1,-1c130,156,129,157,129,158v-4,3,-7,6,-10,9c118,168,118,168,118,168v-2,1,-1,1,-3,3c113,171,111,174,109,175v1,-1,1,-1,1,-2c114,170,118,163,121,162v4,-5,8,-9,12,-11c134,150,134,149,134,149v,-1,-4,3,-4,1c131,150,131,150,131,150v2,-1,2,-2,4,-3c126,153,125,155,119,161v-1,-1,3,-4,4,-6c121,157,123,155,121,156v,-1,2,-3,2,-3c125,151,125,153,123,155v,,4,-4,2,-2c128,151,128,151,131,148v1,-3,-1,-3,-6,1c120,156,111,162,106,170v-2,,-3,1,-4,2c101,173,100,174,100,174v,1,,1,-1,2c100,176,100,176,100,175v1,1,-1,1,,2c99,176,98,175,97,175v,,,1,,1c97,175,96,177,96,176v1,-1,1,-2,2,-1c98,174,97,174,98,174v-1,-1,-2,1,-3,2c95,176,95,177,94,177v1,1,1,,2,c95,178,95,178,94,178v,1,1,1,1,1c94,179,92,179,92,180v,,,,1,c93,180,93,181,93,181v-1,,-1,-1,-1,c91,181,92,181,92,181v,1,-1,,-1,1c90,182,90,183,89,183v,,1,-1,1,c89,183,89,183,88,183v-1,1,,1,,1c87,184,87,186,86,186v,,,,,c86,186,86,186,85,186v,,1,,1,c84,188,83,190,81,192v,,,,,c81,193,82,192,81,193v,,,,,c80,193,80,194,80,193v-1,,1,-1,,-1c80,191,80,192,80,192v-1,-1,,-1,1,-2c81,191,80,191,81,191v,,1,,1,-1c82,190,81,191,81,190v,-1,1,,1,c83,189,82,189,81,189v,,,1,,1c80,190,82,188,82,188v1,,,1,,1c83,189,83,188,83,189v,-1,,-1,,-2c86,183,86,183,86,183v,1,,,1,1c87,183,87,183,86,183v1,,,-1,1,-1c87,182,87,182,87,183v1,-1,,-1,,-1c89,179,92,175,95,172v,,,,,c95,172,95,171,95,171v,-1,,,,c95,171,95,171,95,170v-1,,-1,,-1,1c93,170,94,169,95,169v,,-1,,,1c95,170,95,169,95,169v1,1,,1,,1c96,170,96,170,96,170v,-2,7,-6,6,-7c105,161,102,163,105,161v2,-4,8,-9,13,-14c116,151,121,145,123,143v,,,,,c124,142,124,143,126,141v-2,,4,-4,2,-3c129,136,131,136,131,136v1,-1,,-1,,-1c133,134,133,133,136,131v-1,1,,1,1,c141,128,136,130,139,128v-1,,-3,2,-4,2c134,131,134,132,134,132v-4,2,-6,5,-11,9c122,141,121,143,122,141v-1,1,-2,2,-5,4c121,141,127,135,130,134v1,-1,,-2,1,-2c129,133,130,133,128,135v3,-4,-2,-1,-1,-3c125,133,125,133,125,133v-1,1,2,,,2c126,134,126,134,126,134v-13,12,-13,12,-13,12c112,146,112,146,113,145v-2,2,-2,2,-2,2c111,148,112,146,113,146v,1,-2,1,-3,2c106,153,106,153,106,153v,-3,-3,2,-6,4c101,156,104,154,104,152v4,-3,5,-4,7,-7c110,145,109,147,108,148v,-3,-2,,-5,4c105,150,103,150,101,151v2,-2,2,-2,3,-2c105,148,105,147,107,145v1,-1,1,1,2,-1c111,142,109,141,113,139v,,-2,2,-2,2c114,139,114,138,113,138v2,-2,2,-1,2,-1c115,136,118,134,118,133v,,-2,1,-3,2c116,134,116,134,117,132v-2,2,-2,2,-1,c115,132,115,132,115,132v-1,1,-2,2,-3,3c111,136,112,134,109,137v2,-2,,-1,1,-3c112,133,110,133,111,133v1,-2,4,-5,5,-6c118,126,119,125,120,126v1,-1,1,-2,1,-2c121,124,119,125,119,124v3,-3,6,-5,7,-7c127,116,127,116,128,116v14,-12,20,-17,34,-28c163,89,163,89,164,88v2,-2,-1,,-1,c175,79,184,73,197,65v,,-1,,-2,1c196,65,197,65,199,63v,1,,1,2,c202,63,201,62,201,62v2,-1,2,-1,2,c207,60,211,58,214,56v-1,,-2,1,-4,1c214,54,214,57,222,53v,-1,-4,1,-5,1c219,52,216,54,216,53v-1,,-2,1,-2,1c212,54,215,53,210,56v1,-2,7,-4,9,-6c220,50,219,51,221,50v6,-4,16,-9,24,-11c246,40,242,40,241,41v1,,3,-1,4,-1c247,39,249,39,254,37v-2,,-7,1,-1,-1c252,36,250,37,251,36v1,,3,-1,4,-1c257,35,255,34,258,33v1,1,1,1,1,1c263,32,265,32,267,31v6,-3,6,-1,12,-4c280,27,279,27,279,28v3,-1,6,-2,6,-3c288,26,294,23,301,22v,-1,,-1,,-1c301,21,297,22,296,22v2,-1,1,,2,-1c301,20,301,20,301,20v,,-4,1,-4,1c300,19,301,19,305,18v,1,2,,1,1c308,18,309,17,309,18v7,-2,7,-2,13,-3c325,15,325,14,327,13v2,-1,2,,3,c332,13,332,12,334,12v2,,4,-1,4,c337,12,338,12,337,12v,,-1,,-1,c336,13,340,11,341,12v2,,-4,,-1,-1c342,11,342,11,342,11v2,,2,,3,c346,10,340,11,342,10v5,,5,,5,c347,9,347,9,345,9v4,-1,5,1,9,1c356,10,358,9,360,9v1,,-1,,1,c360,9,359,9,358,9v-3,-1,5,-1,2,-1c361,7,362,9,364,8v3,,-2,,-1,-1c364,7,365,7,365,7v1,,2,1,2,1c367,9,370,8,371,9v3,-1,,-1,1,-1c372,7,371,8,371,8v,-1,8,1,10,-1c384,7,386,8,390,7v,,-1,,,c387,6,389,6,386,5v2,1,3,2,5,1c392,6,392,7,394,7v1,,1,-1,1,-1c396,6,399,6,397,6v4,-1,5,1,4,1c408,7,400,5,400,4v2,1,4,,1,c406,3,402,5,407,5v4,-1,-1,-2,3,-2c408,2,400,3,399,2v1,-1,5,,5,c407,2,407,1,412,2v-1,,1,,,1c415,3,415,1,419,1v-2,1,-3,1,2,1c420,3,417,3,417,2v-1,,-1,1,-2,1c414,3,417,3,417,4v2,,1,-1,-1,-1c417,3,421,3,421,4v-3,,6,1,3,1c427,5,427,6,430,6,426,5,427,5,425,4v1,,3,,5,c427,4,430,4,428,4v1,1,4,1,5,1c434,5,431,5,431,4v1,,7,1,7,1c442,6,445,6,453,7v,,-1,,-2,c451,7,453,7,453,7v-1,1,-3,,-6,-1c447,7,447,7,447,7v1,,6,1,6,2c454,8,456,7,453,6v1,,4,1,2,c456,6,458,7,460,7v,,-1,,-2,-1c460,6,465,7,465,6v1,1,1,1,,1c466,7,469,8,468,8v-2,,-2,,-5,-1c463,8,464,8,464,8v4,1,3,,6,1c470,8,473,8,477,9v-1,1,-3,,-6,c472,9,472,10,472,10v1,,3,,4,c478,10,478,11,478,11v1,,3,,5,1c483,11,484,11,482,11v1,-1,3,,2,1c485,12,486,11,487,12v,,-2,-2,3,-1c490,10,485,10,484,9v-2,,-3,,-2,c480,9,481,9,478,8v,,4,1,3,-1c484,8,482,8,482,8v4,1,4,1,7,1c489,9,487,9,487,8v4,1,6,2,9,3c495,11,495,10,495,11v1,,4,1,4,c500,12,500,12,501,13v4,,9,2,11,3c514,17,512,15,510,14v,,6,2,4,2c516,17,519,18,520,18v-1,-1,-2,-1,-3,-1c520,17,527,19,532,21v-3,-2,5,1,5,1c539,22,538,23,540,23v-1,,-2,,-4,-1c536,23,543,25,545,25v,,-3,,-5,-1c543,24,547,25,551,27v,,-1,,1,1c551,28,549,26,549,27v1,1,3,1,3,2c554,30,550,28,551,29v4,,4,1,7,1c562,32,569,34,569,35v2,1,1,,2,c572,36,575,37,573,37v2,1,2,1,4,2c577,39,575,39,576,39v2,1,2,,3,c579,38,576,38,576,38v,-1,4,1,3,1c581,40,581,40,583,40v3,2,3,2,6,4c587,43,587,42,586,42v-1,-2,7,2,8,3c594,45,591,43,590,43v2,2,6,3,8,5c600,49,597,46,599,47v1,1,2,2,4,3c603,50,606,52,606,51v6,3,9,5,14,8c619,58,619,59,619,59v5,1,15,8,21,12c642,72,641,71,643,73v,,,,1,c644,73,643,72,642,72v3,1,9,6,11,6c655,80,658,83,661,84v4,3,14,10,19,14c680,98,679,97,679,98v2,1,3,2,5,4c685,102,683,101,684,101v4,3,9,8,15,13c698,114,698,114,699,115v2,2,3,3,4,3c705,120,704,119,705,120v2,2,-1,-1,,-1c707,121,707,121,709,123v-4,-2,6,6,9,9c716,131,717,131,716,129v,,1,1,1,1c722,135,722,134,723,137v1,1,,-1,1,-1c727,139,727,140,728,141v1,1,4,3,4,4c732,146,735,148,734,148v2,1,2,1,3,2c738,150,735,148,734,147v2,,,-3,2,-3c739,150,741,155,745,161v2,2,-3,-4,2,1c747,161,745,159,746,160v-2,-3,-2,-2,-3,-4c743,156,745,158,746,159v,,-1,-3,1,-1c746,156,744,153,745,154v2,2,3,4,4,5c749,160,752,165,750,164v2,2,1,3,1,3c753,170,756,173,757,174v,-1,-2,-2,-3,-4c754,168,759,172,756,168v1,1,1,2,3,5c759,174,757,173,760,177v-1,-1,-1,-2,-2,-2c760,177,760,179,762,181v,1,,,2,1c765,184,766,187,767,186v1,,-2,-3,-3,-4c762,178,767,183,764,178v2,2,2,3,2,1c767,180,768,181,768,181v2,4,,9,6,13c773,192,774,192,776,194v-1,-2,-2,-6,,-4c782,200,774,198,781,209v1,2,1,1,3,2c782,207,785,207,785,203v4,7,-1,3,3,9c786,212,788,216,786,217v1,1,2,1,3,3c788,220,787,218,787,219v1,2,2,4,4,7c793,227,790,222,793,224v-1,-4,,-4,2,-3c798,227,796,231,795,230v,1,1,3,1,4c793,231,796,239,792,235v2,3,1,2,,1c794,240,794,243,797,248v,-2,,-3,2,c799,247,798,246,798,245v,-1,1,2,2,2c800,246,799,246,798,244v1,,2,2,2,2c802,250,800,249,801,252v-2,-2,-1,,-2,-1c800,252,801,254,802,256v-2,-2,-2,,-3,-1c799,256,800,257,800,258v-2,-1,-3,3,-6,-1c794,258,795,260,794,260v-2,-5,-3,-4,-4,-4c792,259,794,261,795,265v-2,-3,,1,-2,-3c792,267,790,268,787,266v-1,-3,-3,-6,-3,-7c784,258,783,258,783,257v,,,1,1,2c783,258,782,256,782,255xm340,50v-2,1,-4,1,-4,1c338,51,340,51,340,50xm236,74v,,-1,1,-1,c234,75,233,75,233,76v3,-1,-3,1,-1,1c234,76,235,75,236,74xm231,76v1,-1,2,,3,-2c234,75,236,72,237,71v-4,2,-4,3,-6,5xm162,116v2,-1,2,-1,2,-1c162,115,165,114,167,112v-2,1,-3,2,-3,2c167,111,164,113,165,111v-1,1,-3,2,-3,3c168,110,160,115,162,114v4,-2,-1,2,,2xm132,113v2,-1,3,-2,2,-2c132,113,132,113,132,113xm788,254v,2,2,5,3,6c790,258,789,255,788,254xm792,242v1,3,2,5,4,8c797,249,792,240,790,237v,2,4,7,5,9c794,246,793,243,792,242xm787,245v,,,2,-1,1c788,248,789,252,790,253v-1,-3,-2,-6,-3,-8xm779,256v,,-3,-4,-2,-1c778,255,778,255,779,257v,1,,1,,1c780,258,780,258,779,256xm785,244v2,5,-2,-3,-1,c786,246,784,246,785,247v,-1,2,2,2,2c786,247,786,245,785,244xm789,230v1,1,2,2,3,3c790,230,789,228,790,229v-2,-4,-1,-5,-3,-7c787,222,787,224,786,224v2,1,2,2,3,3c789,228,789,229,789,229v-1,-3,-2,-3,-4,-5c787,227,786,227,785,226v2,4,1,2,2,5c788,231,789,234,790,235v,,2,2,1,c790,235,790,233,789,232v,,1,3,,1c789,233,787,230,788,230v1,2,2,4,4,5c791,234,789,231,789,230xm788,235v,-2,-2,-6,-3,-6c787,231,787,234,788,235xm756,236v-1,,1,3,2,4c760,241,759,242,760,244v,-1,2,1,1,-2c759,241,759,241,756,236xm780,220v1,2,1,3,2,5c783,226,784,227,785,228v-2,-3,-3,-6,-5,-8xm787,219v-1,,-1,1,,2c787,221,789,225,789,223v-2,-2,-2,-3,-2,-4xm781,226v,1,-1,-3,-2,-2c780,224,780,225,779,225v2,3,4,3,2,1xm760,233v1,4,-4,-3,-4,c758,234,760,235,762,237v-1,-2,-1,-4,-2,-4xm754,232v1,-1,2,3,3,4c757,234,753,229,754,232xm747,236v-1,,1,2,1,3c749,239,749,240,749,239v-1,,-1,-2,-2,-3xm753,170v-1,,-1,,,2c754,172,755,172,756,173v-2,-1,-3,-2,-3,-3xm747,163v-1,-1,-2,,-1,2c746,164,749,168,749,167v-3,-4,-1,-2,-2,-4xm726,156v-1,,2,3,3,4c730,160,728,158,726,156xm723,152v-1,,-2,-1,-2,-2c720,150,720,151,721,152v1,-1,4,3,3,1c723,153,723,153,723,152xm726,146v1,1,,1,2,3c729,150,727,147,726,146xm717,154v1,2,-2,-2,-3,-2c714,153,716,154,717,156v1,,1,-1,,-2xm723,138v3,2,4,4,5,5c727,141,725,139,723,138xm723,139v,-1,-1,-2,-2,-2c720,136,720,136,720,137v1,2,2,3,3,4c722,139,720,138,721,137v2,2,3,3,4,3c724,139,724,139,723,139xm722,140v-3,-3,-3,-3,-3,-3c718,137,720,140,721,141v1,,1,,1,-1xm721,134v-1,,-2,,-2,c723,138,724,137,721,134xm714,136v1,-1,1,-1,,-2c713,133,712,134,714,136xm697,113v1,1,1,,,c696,113,694,110,693,110v2,2,5,6,7,7c699,116,696,113,697,113xm662,153v1,1,3,3,4,3c665,155,663,152,662,153xm685,103v2,1,1,1,2,2c688,106,689,106,689,106v-1,-1,-2,-3,-4,-3xm599,49v1,1,4,2,4,1c600,49,601,50,599,49xm579,43v,-1,5,1,2,c581,43,576,41,579,43xm568,37v,-1,2,,3,1c573,38,568,36,567,36v3,1,-2,,1,1xm562,33v1,1,1,,3,c567,35,567,35,567,35v3,,-9,-5,-5,-2xm533,22v-2,,-6,-3,-10,-3c524,20,519,18,519,19v3,1,1,1,5,2c522,19,526,20,528,20v1,1,4,2,7,3c534,23,535,22,533,22xm513,21v2,,7,3,7,2c516,22,514,21,513,21xm499,13v2,1,,1,3,2c501,14,504,14,502,14v,,-3,-1,-3,-1xm497,13v5,2,,1,,2c499,15,500,16,501,16v-1,-1,-2,-3,-4,-3xm494,15v,-1,2,,2,-1c492,13,493,14,494,15xm441,7v,,2,,4,c444,7,445,7,444,7v,,-5,,-3,xm436,6v-3,,-2,-1,-5,c431,6,433,6,432,7v2,,4,1,5,c432,7,433,6,436,6xm424,8v-4,-1,2,-2,-3,-1c423,7,420,8,424,8xm415,4v,,-1,,-2,c415,4,417,5,420,5v,-1,-3,-1,-5,-1xm417,5v,1,-3,1,-5,c412,6,415,6,416,7v,,1,,2,c413,6,418,6,419,6v,,,-1,-2,-1xm412,4v-3,,-3,1,-2,1c409,4,414,5,413,5v-3,-1,,-1,-1,-1xm409,5v-4,,-4,,-4,c404,6,408,6,407,7v2,,2,,5,1c411,7,404,6,409,5xm391,7v2,,4,,6,c397,7,397,7,397,7v-2,,-4,,-6,xm376,46v,1,3,1,4,1c378,47,378,46,376,46xm354,47v-1,1,5,,5,c357,47,357,46,354,47xm323,15v,1,-1,1,1,1c326,16,326,15,323,15xm325,47v-1,1,3,,4,-1c327,47,327,46,325,47xm321,51v3,-1,2,-1,,c323,51,325,50,327,50v1,,1,-1,1,-1c325,50,321,49,321,51xm316,18v3,-1,1,,4,c319,17,321,17,321,16v-3,1,-2,1,-4,1c317,17,317,17,316,18xm311,35v1,-1,5,-1,4,-1c314,34,308,35,311,35xm314,49v,1,4,,4,l314,49xm308,47v,1,6,-1,7,-1c315,46,315,45,316,45v-3,1,-7,2,-8,2xm302,21v3,,3,-1,4,-1c306,19,307,19,307,19v-3,1,-4,1,-5,2xm314,52v-1,,-3,1,-3,1c314,52,313,53,315,52v,,,,-1,xm309,42v-2,1,-4,1,-5,2c306,44,309,43,310,42v,,,-1,-1,-1l309,42xm306,49v2,,3,,4,c310,48,310,48,311,48v,,,,,c308,49,307,48,306,49xm306,51v1,,2,-1,3,-1c310,50,310,50,310,50v,,,,,c307,50,304,51,306,51xm307,53v2,,-1,1,-1,1c309,54,310,53,311,52v-1,,-3,1,-4,1xm308,54v-3,1,-2,1,-3,2c308,55,309,56,310,55v-2,,-2,,-2,-1xm302,38v-2,1,-2,1,-2,2c303,39,303,39,302,38xm301,46v-1,1,-1,1,-2,1c299,47,297,48,299,48v1,-1,6,-3,3,-2c302,46,301,46,301,46xm300,51v,,3,-1,3,-1c301,50,297,52,300,51xm296,41v,-1,1,-1,1,-1c294,40,293,42,296,41xm295,49v-2,1,-1,2,2,2c298,50,294,50,297,49v-1,,-1,,-2,xm296,54v,1,-2,1,-2,1c294,56,294,56,295,57v-2,,-2,,-2,c293,58,293,58,292,58v2,,2,,3,c293,58,293,57,297,57v,-1,-2,-1,-2,-1c295,55,299,54,298,54v-1,1,-1,,-2,xm286,51v,1,-4,1,-4,2c285,52,292,51,293,49v-4,1,-4,2,-7,2xm287,58v4,-2,5,-3,6,-4c288,56,290,56,287,58xm286,51v2,-1,5,-2,5,-3c289,49,285,51,286,51xm288,60v1,,6,-1,6,-1c293,59,289,59,288,60xm283,27v-7,2,-7,2,-7,2c277,30,274,30,274,31v4,-2,2,-2,7,-3c281,28,279,29,280,29v2,-1,2,,4,-1c285,27,281,28,283,27xm291,52v,-1,-2,,,-1c285,53,289,53,291,52xm282,46v,,-1,,-1,1c283,46,285,46,286,45v-2,,-2,,-4,1xm275,46v2,,5,-2,6,-2c282,44,286,42,284,42v-1,1,-8,3,-9,4xm284,57v1,-1,-1,-2,3,-3c288,53,286,54,285,54v-1,1,,1,-2,2c282,56,285,56,281,57v,1,2,,3,c283,57,283,57,284,57xm279,43v,,,,1,c280,43,283,42,283,42v-2,,-2,,-4,1xm273,49v4,-2,3,,4,-1c278,48,278,48,278,47v-2,1,-4,1,-5,2xm274,62v-1,,-2,1,-2,1c273,62,274,63,275,62v-1,,6,-2,7,-3c281,60,280,60,280,60v-1,,,-1,-2,-1c279,60,277,60,275,61v1,,,,-1,1xm270,48v,1,3,,6,-1c273,47,273,46,271,47v1,,3,,-1,1xm276,60v,,1,-1,,-1c270,61,269,62,276,60xm264,34v-2,,-3,1,-3,1c263,35,265,34,265,34v-1,,-1,,-1,xm248,40v2,,-1,1,,1c251,40,250,40,252,39v,,,1,1,c254,39,253,39,254,38v3,-1,2,,5,-2c260,36,260,36,260,35v-2,1,-2,1,-4,1c258,36,253,38,254,37v-3,1,-2,2,-4,3c250,39,251,39,250,39v-5,2,-8,3,-12,5c237,45,241,44,239,45v-4,1,-1,-2,-4,c236,45,236,46,238,45v1,-1,3,-1,4,-1c243,43,241,44,242,43v3,-1,4,-2,6,-3xm253,56v,1,,1,1,1c257,55,256,56,258,55v,,5,-2,6,-3c260,53,255,56,253,56xm264,64v3,,,1,-1,1c263,66,263,66,264,66v,-1,1,,3,-1c268,64,268,64,268,63v-1,1,-3,,-4,1xm261,65v,,,,,c263,65,266,63,264,63v,1,-1,1,-3,2xm253,68v2,,5,-1,6,-1c258,67,261,66,260,66v-3,1,-4,1,-7,2xm256,64v2,,-1,1,1,1c258,64,257,64,258,63r-2,1xm249,75v,,,,-1,c247,75,250,73,247,74v3,,-4,3,-1,3c246,77,247,76,247,76v-1,1,-1,1,,1c249,75,255,74,257,72v-2,,-5,2,-8,3xm248,62v2,-1,3,-1,3,-2c249,61,248,62,248,62xm246,67v-3,1,-1,2,2,1c248,67,246,68,246,67xm244,65v-1,,1,-1,1,-2c242,64,242,66,244,65xm241,72v,,,-1,-1,-1c240,72,239,72,239,72v,,-1,1,-1,1c242,71,237,74,239,74v4,-3,7,-2,9,-4c245,70,241,73,239,73v,,1,-1,2,-1xm239,71v-3,1,-2,2,-3,3c238,73,239,72,239,71xm226,49v,-1,-1,,1,-2c225,49,222,49,221,51v4,-2,3,-1,5,-1c224,51,224,51,222,51v1,1,5,-1,8,-2c230,48,230,48,231,47v,,,1,2,c233,46,233,46,233,46v-4,2,-5,2,-7,3xm235,57v-2,1,-4,2,-5,2c228,60,231,59,232,59v,,-1,,1,-1c233,58,233,59,232,59v2,-1,4,-1,4,-2c235,57,235,57,235,57xm235,64v2,-1,,1,,1c238,64,238,64,238,63v-1,1,-3,1,-3,1xm230,61v,,-2,2,1,1c230,62,232,60,232,60v-1,,-2,1,-2,1xm227,61v,1,,1,,1c228,61,229,60,230,60v,,-1,,-3,1xm225,71v3,-2,4,-3,7,-5c230,67,232,66,232,65v-2,2,-6,2,-6,3c227,69,228,67,230,67v,,1,,1,c228,69,225,70,225,71xm228,73v,,,-1,-2,c227,74,227,74,227,74v1,-1,4,-2,3,-2l228,73xm221,77v,,3,-1,4,-1c224,77,222,78,221,79v2,-1,4,-2,6,-3c228,75,227,75,226,74v-2,1,-3,2,-4,3c222,76,221,76,221,77xm224,73v-4,3,-4,3,-4,3c222,76,221,76,224,75v-1,-1,2,-2,,-2xm206,64v1,1,2,,1,1c212,62,208,64,209,63v1,-1,1,,3,-1c212,61,209,62,206,64xm197,73v1,,1,-1,1,c199,72,200,71,200,71v-2,1,1,-1,,-1c197,72,200,72,197,73xm196,70v,1,2,-1,1,1c200,69,198,68,196,70xm191,75v1,-1,3,-3,1,-2c192,74,189,75,191,75xm187,76v-1,1,-3,2,-2,3c185,78,187,77,187,78v-1,,,,1,-1c189,76,189,76,187,76xm186,75v-1,1,-2,2,-2,2c183,78,188,76,188,75v-2,1,-1,,-2,xm186,95v1,-1,,,,c191,92,191,92,191,92v1,,,1,2,c192,92,195,91,195,90v-1,1,-2,,-3,1c190,93,187,94,186,95xm178,81v-2,2,1,1,2,c181,80,183,79,183,79v-3,2,,-1,-5,2xm182,80v,1,-4,3,-3,3c181,82,182,82,183,81v-3,1,3,-2,-1,-1xm182,82v-2,2,-4,4,-2,4c180,85,183,83,181,85v5,-3,-1,,2,-3c182,82,182,83,182,82xm165,91v-2,1,-2,1,-2,2c163,92,159,95,158,95v1,1,5,-2,8,-4c165,91,167,90,165,91xm167,91v2,-1,2,-1,4,-1c171,88,176,85,178,83v-2,1,-2,-1,-4,1c175,85,170,87,170,88v-1,,-1,,-1,-1c166,90,167,90,167,91xm173,93v1,-1,,1,3,-1c176,91,175,92,176,91v-2,1,-3,1,-3,2xm174,104v,1,7,-4,6,-4c177,102,177,103,174,104xm164,99v2,-1,5,-3,6,-4c167,97,165,97,164,99xm159,99v,1,-1,1,-1,1c160,99,160,98,161,97v,,,1,1,c163,96,162,97,162,97v-4,2,-4,2,-4,2c158,100,157,102,159,99xm153,99v,,-1,1,,2c151,101,149,103,150,103v4,-3,3,-3,6,-5c155,98,155,98,154,98v,2,,,-1,1xm160,120v,,,1,1,c162,119,165,116,163,117v,,-1,2,-3,3xm150,106v-2,2,4,-3,1,c154,104,154,104,154,104v,-1,-1,,,-1c151,105,151,105,150,106xm146,105v-4,3,1,1,-1,3c147,106,146,106,149,104v-1,,,-1,,-1c145,105,149,103,146,106v,-1,1,-2,,-1xm153,120v3,-2,1,-1,4,-4c156,117,154,118,152,119v2,,-1,2,-3,3c148,124,152,120,151,122v2,-2,2,-3,3,-3c154,119,153,120,153,120xm136,117v3,-2,-1,1,-1,1c138,116,140,115,142,113v,-1,5,-4,6,-6c147,108,146,108,146,108v-2,1,-2,2,-4,3c141,113,142,113,141,113v-1,,-5,3,-5,4xm153,123v1,,4,-3,3,-3c155,121,152,123,153,123xm137,109v2,-1,4,-3,4,-3c139,107,137,109,137,109xm136,114v2,,1,-1,1,1c138,114,138,113,141,111v1,-1,,,-1,c141,110,142,110,143,109v,,1,-1,,-1c141,111,139,111,136,114xm142,117v-2,1,,-1,2,-2c144,114,142,115,141,116v,,,1,-1,1c137,118,139,119,136,120v,1,-3,3,-4,4c133,124,131,125,131,126v2,-2,4,-4,3,-2c135,124,139,121,138,121v-1,,-3,3,-3,2c136,122,135,122,137,121v2,-2,5,-4,5,-4xm143,118v-2,1,-2,1,-2,1c140,120,140,120,141,121v2,-2,1,-2,2,-3c143,119,144,118,145,117v-2,1,-1,,-2,1xm146,128v1,,-1,1,-1,2c146,129,146,129,148,128v-1,,-1,-1,,-1c147,127,146,128,146,128xm133,117v,1,1,,2,c136,116,137,115,137,115v-1,1,-2,,-4,2xm144,129v-1,,-3,,-5,3c139,133,145,129,146,127v-1,1,-2,1,-2,2xm133,117v-1,1,-1,,-2,1c131,119,133,117,135,116v-1,,1,-2,-1,-1c134,116,134,116,133,117xm138,122v-1,1,-1,1,1,c140,121,140,120,138,122xm139,137v2,-2,2,,,1c140,137,141,137,142,136v,-1,,-1,,-1c142,135,143,134,144,134v-2,2,-6,5,-6,6c138,140,137,141,136,141v2,-1,2,-2,3,-3c139,137,136,138,133,141v1,,3,-2,4,-2c137,139,138,139,138,139v-3,3,-6,6,-6,7c133,145,135,144,135,143v-1,1,-1,1,-1,1c135,144,136,142,136,142v1,,-2,3,1,1c136,142,139,141,140,141v-1,-1,1,-2,1,-2c140,139,140,139,141,138v3,-2,5,-4,7,-5c147,133,143,135,146,132v-3,1,-5,2,-7,5xm142,131v,,1,1,2,-1c144,130,144,130,144,129v,1,-1,1,-2,2xm142,143v,,3,-3,3,-1c147,140,149,139,150,138v-2,1,-3,2,-4,2c147,139,147,139,148,138v-1,1,2,-1,2,-1c148,138,142,142,142,143xm125,125v1,,3,-2,3,-1c126,126,124,127,124,128v5,-4,5,-4,5,-4c128,123,132,121,131,120v-2,2,-4,3,-6,5xm131,122v1,,,,,1c132,122,132,121,133,120v1,,1,,1,c133,120,135,117,131,119v,1,3,,,3xm139,130v-1,2,3,-1,3,-1l139,130xm133,129v2,-2,3,-3,2,-3c133,128,132,129,133,129xm129,121v-1,-1,-3,,-5,3c125,123,125,123,124,124v-1,,-3,3,-4,4c121,128,121,128,120,130v1,-1,1,-1,1,-1c125,126,124,125,128,123v-1,-1,-2,,1,-2xm129,131v1,-1,4,-4,5,-5c131,128,130,130,129,131xm133,136v2,,4,,6,-3c136,135,136,134,133,136xm124,131v1,,1,,,1c126,131,131,127,128,128v,1,-2,2,-4,3xm121,127v,-1,,-2,2,-3c120,126,117,127,117,128v1,,3,-2,4,-2c120,126,119,128,121,127xm120,131v1,,2,,4,-2c124,128,121,130,120,131xm119,140v2,-1,3,-3,5,-5c124,134,124,134,124,134v-3,3,-5,5,-5,6xm117,131v2,-1,,-1,1,-2c116,131,116,131,117,131xm112,133v,1,2,-1,1,c117,130,114,131,112,133xm117,138v-1,2,-4,5,-3,5c117,140,116,140,119,137v-1,1,-1,,-2,1xm114,157v-2,1,-1,1,-3,1c113,158,109,161,109,161v2,-2,,-1,-1,c108,162,107,163,107,164v-2,2,-2,,-5,3c102,169,103,167,104,167v-1,1,-2,1,-3,2c103,169,106,166,107,164v-1,3,-6,8,-8,9c99,173,99,175,98,175v,,1,,,c99,175,98,175,99,175v,,1,-1,1,-1c100,174,100,174,100,174v1,-2,1,-2,1,-2c102,172,103,171,104,170v-1,,2,-2,2,-3c108,166,114,158,117,157v,,-1,,,-1c119,155,120,153,123,151v-1,-1,2,-1,3,-3c126,148,127,147,126,147v-3,3,-4,1,-6,4c121,150,120,153,119,153v,-1,-2,2,-3,2c117,154,118,153,118,152v-1,2,-2,2,-2,2c116,154,117,153,117,153v-2,2,-2,2,-3,4xm119,151v1,-1,2,-2,2,-3c120,149,119,149,118,151v,1,1,-1,2,-1c119,151,118,152,119,151xm124,159v1,,4,,4,-2c125,160,127,156,124,159xm112,142v-2,1,-3,2,-3,3c110,145,111,143,112,142v,1,,1,1,c113,142,112,142,112,142xm114,170v1,,4,-4,3,-4c115,168,116,167,114,170xm88,182v,,1,,1,-1c88,181,88,182,88,182xm108,144v-2,,1,-2,,-2c107,142,103,145,103,145v2,-1,3,,4,-1c109,143,109,143,110,141v,,,,,c107,143,110,142,108,144xm802,247v-3,-5,-3,-5,-3,-5c798,242,801,247,801,246v,1,,1,,1c800,244,802,246,802,247xm596,44v-4,-2,-4,-2,-4,-2c592,43,593,43,594,44v-3,-1,3,1,2,xm493,9v2,1,7,2,9,2c500,10,492,9,493,9xm467,5v2,,10,2,8,1c473,6,466,4,466,5v1,1,3,2,4,1c469,6,468,6,467,5xm411,v-1,,-5,,-7,1c407,1,411,1,414,1v-1,,-3,,-2,c413,1,417,,415,v,1,-2,,-4,xm394,50v,-1,7,,5,c399,49,391,49,394,50xm388,50v1,,3,1,5,c384,50,379,50,376,50v3,,-3,1,,1c378,50,383,51,382,50v1,,4,,6,xm350,7v1,-1,8,-1,9,-1c355,6,351,7,349,7v1,,1,,1,c350,7,349,7,350,7xm350,8v,,,,1,-1c348,8,348,7,347,7v-1,1,-2,1,-4,1c342,8,336,8,335,9v1,,2,,2,c334,10,330,9,327,11v4,,6,-1,9,-1c336,9,337,9,339,9v,,-3,,-2,1c342,9,350,9,351,8v-1,,-1,,-1,xm314,14v1,,8,-1,6,-1c317,14,316,13,314,14xm241,77v-1,,,-2,-1,-1c240,76,238,77,238,77v,,,,-1,c237,78,238,77,238,77v-2,2,-2,1,-3,2c236,79,240,77,241,77xm232,80v,1,1,1,-4,3c231,83,236,79,241,77v-3,1,-6,2,-9,3xm222,84v-2,2,-2,3,1,2c221,87,219,89,217,89v,-1,2,-1,2,-2c217,88,213,90,213,91v5,-3,1,,2,c219,89,219,89,219,89v,-1,5,-3,7,-5c222,86,223,85,222,84xm214,101v,2,-4,3,-7,5c211,104,216,101,220,99v-1,,-5,3,-5,2c219,99,223,98,226,95v-3,2,-7,3,-12,6xm211,86v2,-3,5,-3,6,-5c214,83,214,82,210,84v,1,-2,2,1,2xm210,82v1,,-3,1,-2,2c211,83,211,82,213,80v1,,1,1,2,c216,79,212,81,210,82xm203,100v-2,,-4,2,-4,2c201,100,205,97,207,96v,,6,-4,5,-4c211,93,207,95,207,96v-3,1,-6,4,-10,5c197,102,198,101,196,103v-4,1,-13,7,-16,11c175,115,167,123,160,128v1,,3,-1,1,1c164,127,163,126,165,125v1,,2,-1,,2c167,125,166,126,168,125v,-1,1,-3,-1,-2c172,119,174,119,177,116v-1,1,1,,2,-1c179,115,178,115,179,114v4,-1,10,-7,14,-9c193,105,192,105,194,104v-1,2,2,-1,4,-2c198,103,189,108,194,106v-2,1,-4,2,-4,2c194,106,190,109,189,110v5,-3,7,-4,11,-7c201,103,200,103,201,102v1,,4,-2,4,-3c207,98,210,96,210,97v2,-1,3,-1,3,-2c211,96,215,94,214,94v-1,1,-1,,-3,1c211,96,207,98,205,99v,,-3,2,-3,2c200,101,205,99,203,100xm201,82v2,-1,2,,4,-1c205,80,206,80,205,79v-2,1,-3,2,-4,3xm192,82v,-1,2,-2,2,-2c192,80,187,84,190,83v2,-2,1,,1,c192,83,194,82,195,81v,,,1,,1c197,81,197,81,197,81v,-1,,-1,,-1c194,82,193,81,192,82xm196,84v-3,2,-4,1,-4,1c192,86,191,86,191,87v2,-1,1,,3,c196,86,195,86,197,85v1,-1,-2,1,-2,c195,85,198,82,196,83v,,,,,1xm187,104v1,-1,1,1,5,-1c192,102,190,103,190,103v2,-1,3,-2,4,-4c195,100,195,100,195,100v2,-2,3,-2,6,-4c200,96,201,94,200,95v-4,2,-9,6,-11,7c188,103,191,102,188,103v,,-1,1,-1,1xm198,107v2,-1,3,-2,4,-2c201,105,199,106,198,106v2,-1,2,-2,4,-3c201,104,203,102,205,102v-1,-1,-5,2,-8,3c199,105,196,108,198,107xm186,99v-3,2,-13,9,-4,4c183,101,187,99,183,102v3,-2,4,-3,5,-4c187,99,187,98,186,99xm169,89v2,,9,-6,5,-4c174,86,171,88,169,89xm182,123v5,-3,7,-5,13,-9c194,115,195,113,194,114v,,-3,3,-5,4c190,117,190,117,190,116v-2,2,-4,4,-7,5c184,121,184,120,183,121v,,-1,2,-1,2xm178,110v2,-1,2,-1,2,-1c178,111,182,109,182,108v-1,,-3,1,-4,2xm178,117v-1,1,-2,1,-3,3c176,119,176,119,177,119v1,-1,5,-3,4,-3c177,119,181,114,178,117xm164,122v5,-5,8,-5,13,-10c174,114,176,112,174,113v-3,3,-9,6,-10,9xm159,111v1,-1,5,-3,5,-4c162,109,158,112,159,111xm170,123v2,-1,5,-5,2,-2c172,121,173,120,173,121v-1,,-5,3,-3,2xm125,113v-2,1,-2,1,-2,1c123,115,122,116,123,115v2,-1,2,-1,2,-2c125,113,126,113,126,112v-1,1,-1,1,-1,1xm107,138v-1,,-1,,-2,1c105,138,107,136,107,136v-2,2,-3,3,-5,5c104,141,106,140,108,139v-4,2,2,-5,-1,-2c107,137,107,137,107,138xm128,160v-1,1,-2,1,-2,1c125,163,128,160,128,162v-1,1,-2,2,-3,2c125,165,128,162,129,162v-1,,-2,1,-2,1c131,161,128,162,131,159v-1,,-4,3,-3,1xm95,148v,,1,,1,c94,149,94,150,94,150v4,-3,5,-5,7,-7c102,143,102,142,102,141v-2,2,-5,6,-7,7xm110,169v,,1,,1,c110,170,109,171,109,171v3,-3,4,-5,5,-6c114,165,114,165,114,165v-2,2,-3,4,-4,4xm91,154v1,1,1,1,1,1c94,153,93,153,94,152v,,,,1,c95,152,95,151,95,151v-1,,-1,,-1,1c93,153,93,153,91,154xm92,162v2,,5,-5,7,-7c96,158,95,159,92,162xm88,161v-1,,-1,,-1,c87,161,87,161,87,161v,1,,1,,1c87,162,87,162,87,162v,,,1,,1c87,163,87,162,87,162v,,,,1,-1c89,160,89,160,89,160v-1,2,1,-1,2,-2c91,157,93,157,94,156v-2,,-4,2,-6,5xm106,176v,1,-1,1,-1,2c104,178,104,178,104,178v,1,-1,1,-1,2c104,179,104,180,104,179v1,,1,1,2,c105,179,105,179,105,179v,-1,,,1,-1c105,179,108,175,108,175v,,,,1,c108,175,107,175,106,176xm109,180v-1,,-1,,-1,c108,181,108,181,108,181v-1,,-1,,-1,c107,181,107,181,107,181v-1,1,-1,2,-2,3c106,184,107,183,107,182v1,,1,,1,c108,182,108,182,110,180v,,-1,,-1,xm88,171v1,-1,,-1,,-1c89,171,90,169,90,169v,,,-1,-1,c89,169,88,170,88,171xm98,180v1,-1,1,,2,c99,179,98,179,98,180xm102,183v,-1,-1,-1,,-1c102,182,102,183,102,182v,,-1,,-1,c102,182,101,183,102,183xm102,191v,,2,-2,2,-3c103,187,103,186,102,187v2,1,-1,3,,4xm100,187v,,-1,,,c100,187,101,187,101,187v-1,,-1,,-1,xm99,192v-2,1,-5,5,-5,6c95,197,96,196,97,194v,1,,1,,c98,192,101,192,102,189v-1,,-1,1,-1,1c100,189,102,189,102,188v-2,1,-2,3,-4,3c99,191,99,192,99,192xm95,191v1,,,1,1,1c96,191,98,191,97,190v1,,1,-1,1,-1c98,189,97,189,98,189v,,1,,2,-1c99,187,99,187,99,187v-1,,,1,-1,1c98,187,96,189,97,190v-1,,-1,,-1,c96,190,97,190,96,191v,-1,,-1,,-1c96,191,96,191,95,191xm85,191v,3,-3,4,-4,6c82,198,82,197,82,197v2,-2,3,-4,5,-5c87,192,87,193,88,193v,,1,-2,2,-2c89,190,89,190,89,190v,1,-1,3,-2,2c87,191,88,190,89,189v-1,,-1,-1,-2,c88,189,87,190,88,190v-1,,,,-1,c86,190,86,192,85,191v1,,1,,1,c85,191,86,191,85,191xm94,201v1,-1,,-2,1,-1c95,199,95,199,96,199v-2,-1,-2,1,-2,2xm93,198v,1,,1,-1,1c93,200,91,200,92,200v,-1,2,-1,1,-2xm91,201v,1,,,-1,c90,202,91,202,91,202v,,,,,1c91,202,92,202,91,202v1,-1,1,,1,-1c92,201,92,201,92,201v,-1,,,1,c93,200,93,200,93,200v-1,-1,-1,1,-2,1xm87,202v,1,-1,2,-1,3c88,203,89,204,90,205v-1,-1,,-1,,-1c90,204,89,204,89,203v,1,,,-1,c88,203,88,203,88,203v,,,,,c88,203,88,202,89,202v-2,,-1,-1,-2,xm64,186v1,,1,,1,c65,186,65,186,65,186v,,,,,c65,186,65,186,65,186v,,-1,,-1,xm86,208v,,,-1,,-1c85,207,87,207,87,206v-1,,-2,2,-1,2xm84,206v,,,1,1,c84,206,84,205,84,206v,,-1,-1,,xm79,215v,,,,1,c80,214,82,213,81,212v,,,,,c81,212,80,212,80,212v1,,1,,1,1c80,212,80,213,80,212v-1,,-1,,-1,1c79,214,77,216,76,217v1,,1,-1,1,c77,217,77,217,77,217v,,1,-1,2,-1c78,216,78,215,78,215v1,,,,1,c79,215,79,215,79,215xm74,207v-1,,-1,1,-2,c71,209,70,210,69,210v-1,1,,,,1c68,211,69,212,68,212v1,,1,-1,,-1c68,212,67,212,68,213v,,,,,c69,212,69,213,69,214v1,-1,1,-3,2,-3c70,211,70,212,70,212v1,,1,,1,c71,213,70,213,71,214v-2,-1,-1,1,-2,2c68,217,66,218,67,219v-2,,-3,3,-5,4c63,223,62,223,63,223v,,-1,2,,2c63,224,63,223,64,223v,-2,3,-2,3,-4c68,218,68,218,69,217v,,-1,,,-1c70,217,69,216,69,216v1,,4,-3,3,-4c73,212,73,212,73,212v,-1,,-2,-1,-2c73,210,73,210,73,211v-1,-1,-1,,-1,c72,210,72,209,72,209v,1,-1,1,-1,1c72,210,71,209,72,209v1,,,-2,2,-1c74,208,74,207,74,207xm64,211v2,,3,-5,4,-4c68,206,70,205,69,204v-1,2,-3,4,-5,7xm73,215v,,1,-1,,-1c73,215,72,214,72,215v,,-1,,-1,2c71,217,71,217,71,217v1,,2,-2,3,-1c74,216,74,215,75,215v-1,-1,-1,-1,-1,-2c75,213,75,212,76,212v-1,,,-1,,-1c75,211,74,213,73,214v1,,1,1,,1xm74,210v,,,,,c75,211,75,211,75,211v,-1,,-1,,-1c75,210,75,210,75,210v,,-1,,-1,xm48,194v-1,,1,-1,,-1c47,193,47,195,48,194xm75,220v1,-1,2,-1,2,-3c76,218,75,219,75,220xm39,198v,1,,,,1c40,199,40,198,40,198v,,-1,,-1,xm67,230v1,,1,-1,,-1c67,229,66,229,67,230v,,,,,c68,230,71,228,70,227v,1,-1,1,-2,1c68,228,67,228,68,227v-1,1,-1,2,,2c68,229,68,229,68,230v,-1,-1,,-1,xm57,232v-1,-1,,1,-1,1c56,233,57,233,57,232v,-1,3,-3,4,-4c60,228,60,227,60,227v1,,2,-1,2,-1c61,226,61,226,60,226v1,,1,1,1,1c59,228,58,230,57,232xm66,232v1,,-1,,-1,-1c66,232,64,232,64,233v1,,1,,2,c65,232,65,233,65,233v,-1,,-1,1,-1c66,232,66,232,66,233v1,-1,2,-1,1,-2c67,231,67,232,66,232xm50,233v,-1,,-1,,-1c49,233,49,233,49,233v,,,,,c48,233,48,234,47,235v1,-2,2,-4,3,-6c52,228,53,226,55,224v,1,-1,2,-2,3c52,228,53,228,52,229v,,,1,,c52,231,50,232,50,233xm51,231v,,-1,,-1,c50,232,50,232,51,231xm47,227v,-1,1,-2,1,-2c47,225,47,225,47,225v1,1,-1,1,,2xm64,239v,-1,1,-1,,-1c64,238,64,238,64,238v1,,-1,1,,1xm54,231v-1,1,-1,1,-1,1c53,231,53,231,53,231v,,-1,,-1,c52,232,53,232,52,232v-1,,-1,2,-2,3c50,235,51,236,51,235v1,,-1,,,c51,235,52,235,52,234v-1,,-1,,-1,-1c52,233,52,232,53,232v,,,1,,1c54,232,54,231,53,231v,,1,,1,xm53,236v1,1,-2,2,-1,3c53,237,55,235,56,233v-1,1,-1,2,-2,2c54,236,54,236,54,235v,1,-1,2,-1,1xm59,240v,,1,,1,c60,239,60,240,59,239v1,,,,,c60,240,59,240,59,240xm46,234v1,,1,-1,1,-1c46,234,46,232,46,233v,,,,,c46,233,46,234,46,234xm48,236v,1,1,1,1,2c49,237,51,237,51,236v-1,,-1,,-2,1c49,236,50,236,49,235v,1,,1,-1,1xm24,224v,-1,,,1,-1c24,223,24,223,23,223v1,1,1,,1,1c24,224,24,224,24,224xm17,230v1,-2,2,-2,2,-3c19,227,16,229,17,230xm45,246v,,1,1,1,1c45,247,45,248,45,248v1,,1,-1,2,-1c47,247,47,247,47,247v-1,,-1,-2,-2,-1xm19,231v,,-1,,-1,c19,232,19,230,18,230v,1,1,,1,1xm18,232v,2,-1,2,-1,3c17,235,17,234,18,234v,-1,1,-2,,-2c17,232,18,233,18,232xm4,256v1,-1,1,-2,2,-3c5,254,4,255,4,256xm5,258v1,-1,1,,1,-1c6,257,6,256,6,257v,,,,,c5,257,5,257,5,258xm810,264v,-1,-2,-3,-1,-3c810,263,809,259,809,258v1,,2,3,2,3c809,256,809,255,807,251v1,3,,1,-1,2c806,253,807,260,805,261v,,-1,-2,-1,-2c803,261,804,266,801,262v4,9,4,5,5,4c806,266,810,269,808,265v1,1,2,4,2,3c811,267,808,263,810,264xm440,4v-3,-1,-3,,-6,c434,3,433,3,433,3v2,,4,,5,-1c434,2,429,3,425,3v3,,8,1,12,1c436,4,434,4,434,4v5,,7,,9,1c442,4,446,5,446,5v-2,-1,-2,,-6,-1xm399,5v-1,-1,2,-1,-1,-1c393,5,386,4,382,5v3,,7,,8,1c395,5,398,6,400,5r-1,xm142,101v,1,-1,2,1,1c147,98,152,95,156,91v-2,1,-3,2,-4,3c153,93,154,92,154,91v-5,4,-13,10,-20,16c135,107,140,103,142,101xm84,158v,1,,2,-1,2c83,161,83,162,84,161v,,,,,c84,160,84,160,84,160v1,,,1,1,1c85,160,86,160,85,160v,,,,,c85,160,85,159,85,159v,,1,,2,-1c85,159,86,157,84,158xm103,180v-1,,-1,1,-1,1c102,181,103,181,103,181v,,-1,,,1c103,182,103,181,104,181v-1,1,-1,1,-1,2c103,182,104,182,104,181v-1,1,,-1,-1,-1xm77,160v2,1,2,-2,3,-2c80,157,80,157,80,157v-1,,-2,2,-3,3xm81,163v,,,1,,1c81,164,80,165,80,165v2,-1,3,-2,3,-3c83,161,83,161,82,161v-1,,,2,-1,2xm95,192v,,,,-1,c94,192,94,193,94,193v-1,,-1,1,,1c93,194,91,196,91,197v,,,,,c91,198,90,198,90,199v1,-2,2,-2,3,-2c93,197,93,197,93,196v,,1,-1,1,-1c94,195,94,195,94,196v1,-2,1,-4,2,-3c96,193,96,193,96,193v1,,1,,1,-1c96,193,97,192,96,192v,1,,,-1,xm65,175v-1,,-1,,-2,c63,175,63,175,63,176v1,,1,,1,1c65,175,66,175,67,173v-2,,-1,1,-2,2xm45,240v1,1,1,1,1,1c45,241,45,242,44,243v,,-1,,-1,c43,244,43,244,42,245v1,,1,,2,-1c44,244,44,244,44,244v,,1,-1,1,c45,241,47,241,48,239v-1,-1,,-1,,-2c47,238,47,240,45,240xm820,180v,1,,1,,1c821,181,820,180,820,180xm866,171v-1,,-1,1,-1,1c865,172,866,172,866,171xm867,170v,,-1,1,-1,1c867,171,867,170,867,170xm861,164v,,,1,,1c861,164,861,164,861,164xm868,162v,1,,1,,2c868,163,868,162,868,162xm837,147v,1,,3,-1,4c837,150,837,148,837,147xm852,150v,-1,,-1,,-1c852,148,853,145,852,146v,1,-1,4,-1,5c852,151,852,150,852,150xm857,134v,,,,,c857,135,857,135,857,135r,-1xm855,121v,-2,,,,1c854,122,855,122,855,122v-1,1,-2,4,-1,5c854,125,855,123,855,121xm861,127v,,,1,,1c862,128,862,127,861,127xm843,120v,1,-1,1,-1,2c843,121,843,120,843,120xm859,124v,1,,2,,2c859,125,860,124,859,124xm862,124v,,-1,1,,2c862,125,862,124,862,124xm839,118v,,,1,,1c839,119,839,118,839,118xm844,116v-1,1,-1,3,-1,3c843,118,844,117,844,116xm862,120v,1,-1,2,,3c862,122,863,121,862,120xm855,118v,,,1,,1c855,119,856,118,855,118xm858,117v-1,,-1,1,-1,1c857,118,858,117,858,117xm860,116v,,,,,c859,115,859,117,859,117v1,,,,1,-1xm849,110v-1,3,,1,,xm845,105v-1,1,-1,1,-1,2c844,107,845,105,845,105xm844,105v-1,,-1,1,-1,1l844,105xm836,101v,1,,1,,1c836,102,836,101,836,101xm838,98v1,-3,,-2,,xm828,135v,1,,2,-1,2c828,138,828,138,828,138v,-1,1,-2,,-3xm846,121v1,,,1,,2c847,121,848,117,848,115v,2,-2,3,-1,4c847,119,847,119,847,118v-1,1,-1,2,-1,3c846,121,846,120,846,120v,1,-1,1,-1,1c846,122,846,121,846,121xm860,122v,,-1,1,,1c860,123,860,123,860,123v-1,1,,-1,,-1xm861,115v,,,,,c862,117,859,120,860,122v,-4,2,-7,2,-10c862,112,862,111,862,111v,-1,2,-4,1,-5c863,107,862,108,862,110v-1,-1,-1,-1,-1,-1c862,111,861,114,861,115xm842,104v,1,,1,,2c843,105,842,104,842,104xm707,252v1,,2,,3,1c710,254,709,255,710,256v2,1,5,-3,5,c717,258,720,259,723,259v2,1,3,2,5,3c730,262,733,262,734,263v2,,3,1,5,2c744,267,749,267,753,269v3,,7,2,9,3c765,272,768,274,771,275v1,,3,,5,1c776,276,777,276,777,276v2,1,4,1,5,1c784,278,785,279,787,279v2,1,5,2,8,2c796,282,798,282,799,282v1,1,1,1,2,1c802,283,802,283,802,283v1,1,1,1,1,1c803,284,803,284,803,284v,,,,,c804,285,805,284,806,285v1,,2,1,3,2c810,286,811,287,812,288v1,,1,,1,c813,288,813,287,813,287v,,,,,-1c813,286,813,286,813,286v,-1,,-1,,-2c813,282,813,282,813,282v,,-1,-1,-1,-2c812,280,813,280,813,279v,,-1,,-1,c812,278,812,278,812,278v,-1,,-1,,-1c812,276,812,276,812,275v1,-5,1,-10,1,-16c813,254,813,250,813,245v2,-19,2,-19,2,-19c815,219,816,212,817,206v,,1,-1,1,-1c818,204,817,204,818,204v,-1,,-1,,-1c819,197,820,192,822,186v,-1,,,,c823,183,824,178,825,175v,-2,,-4,1,-5c826,169,825,169,825,169v1,,1,,1,c826,167,826,167,826,167v1,-3,2,-7,3,-11c829,155,829,155,829,154v1,,1,,,-1c829,153,830,151,830,152v,-1,,,,c831,151,831,149,831,147v,-1,1,-3,2,-5c833,144,833,146,835,147v1,-2,1,-6,2,-7c838,135,839,130,840,125v,-1,,-1,,-1c842,119,842,114,844,108v-2,11,-5,20,-6,30c837,140,836,146,835,150v,2,1,3,3,2c840,150,839,147,840,145v1,,1,-1,2,c842,150,840,156,840,160v,1,,2,,3c840,163,840,164,841,164v,,,,1,c842,159,846,156,846,151v1,-1,2,-2,3,-2c849,147,850,145,850,143v,-1,,-1,,-1c851,137,851,133,853,129v,4,-1,7,-2,11c851,140,852,141,852,141v-1,3,-2,8,-3,11c850,153,851,153,851,152v,,,1,,1c851,153,851,153,852,153v-1,2,-1,2,-1,4c851,158,851,158,852,158v,-2,1,-3,1,-5c853,152,853,151,853,151v,-1,,-1,1,-1c854,149,853,149,853,148v,,1,,1,-1c855,145,854,143,855,141v,-1,1,-2,2,-4c857,138,856,139,856,140v-1,4,,8,-1,11c856,152,856,151,857,151v,-1,,-2,,-3c857,148,857,149,857,148v,-2,,-4,1,-7c858,141,858,140,859,141v,-1,,-1,1,-1c860,139,859,140,859,140v1,-1,,-2,1,-2c860,134,861,132,861,128v,3,,6,-1,9c860,138,861,137,861,138v,1,-1,1,-1,2c860,141,860,142,860,143v,1,-1,2,-1,3c860,147,860,148,860,149v,1,,,,1c861,151,861,150,862,150v,1,-1,,-1,1c861,151,861,152,862,152v-1,2,-1,3,-1,5c861,157,861,156,861,157v,,,3,,3c861,162,861,163,860,165v,1,1,,1,1c861,167,861,168,860,169v1,1,1,3,,4c861,173,861,172,862,172v,,-1,1,-1,2c861,178,862,181,861,186v,1,1,1,,2c861,188,862,188,862,188v,2,-2,8,,10c861,198,861,197,861,198v,1,-1,2,,3c861,204,860,206,861,208v-1,1,-1,2,-1,2c860,211,860,213,860,214v-1,17,-3,34,-3,50c856,268,857,273,857,277v,,,,,1c857,279,857,279,857,279v,1,,2,,3c857,291,857,302,859,311v-1,6,1,13,1,20c860,334,860,336,860,339v1,1,1,3,1,4c861,345,861,347,861,349v,1,,1,,1c861,351,861,351,861,351v,,,,,c861,351,860,350,860,350v-1,,-2,,-3,-1c854,349,853,349,851,348v-8,-2,-17,-6,-25,-8c824,340,821,338,819,338v-1,,-2,,-3,-1c812,336,807,334,803,334v-2,-1,-4,-2,-6,-3c794,331,792,330,790,330v-1,-1,-2,-1,-2,-1c787,329,787,329,786,328v-3,,-7,-1,-10,-3c775,325,775,325,775,326v-2,-2,-5,-1,-7,-2c767,324,767,324,767,324v-1,-1,-2,-1,-4,-1c759,321,755,321,751,319v-2,1,-5,,-7,-1c743,318,743,319,742,318v-1,,-1,,-1,c740,318,740,318,739,318v-1,-1,-1,-1,-2,-2c736,316,736,317,735,316v-1,,-2,-1,-2,-1c731,315,729,316,727,314v-2,,-3,-1,-5,-1c721,313,720,313,719,313v-1,,-1,,-2,c715,312,713,313,711,311v-3,1,-8,-2,-10,c701,312,700,313,699,313v-1,,-1,-1,-2,-2c696,311,693,310,692,310v-1,,-1,1,-2,1c689,311,688,309,687,309v-1,,-2,1,-3,1c683,309,682,308,682,307v,,,,-1,c680,305,677,304,674,304v,-1,-1,-1,-1,-1c670,302,668,299,666,296v,,-1,,-1,-1c664,294,664,293,663,292v,-1,-1,-1,-1,-2c662,288,661,287,660,286v,-1,-1,-2,-1,-3c658,281,659,279,658,277v1,-3,1,-6,2,-10c660,267,659,267,660,266v1,-1,1,-3,2,-5c663,261,663,260,664,260v1,-1,1,-2,2,-3c670,256,673,253,677,251v,,1,,1,c680,250,682,250,684,249v1,-1,3,,5,c690,249,690,248,692,249v1,,3,-1,4,-1c698,248,700,249,701,250v1,,2,-1,3,c705,250,706,252,707,252xm858,156v,,,,,c858,157,859,156,858,156xm859,156v1,-1,,-2,1,-4c859,152,859,152,860,151v-1,-1,,-3,-2,-3c858,149,858,150,857,151v,,1,,1,c858,152,858,154,858,156v,,,-1,1,xe" fillcolor="#215968" stroked="f">
                  <v:stroke joinstyle="miter"/>
                  <v:formulas/>
                  <v:path arrowok="t" o:connecttype="custom" o:connectlocs="930917,165984;472619,64838;294248,121895;201807,145236;144520,178952;110668,211371;135406,239899;89837,225635;119782,263241;85931,248976;97649,268428;93743,290472;83327,295659;37757,281395;40361,295659;69005,328078;46871,333265;1007734,334562;833268,176358;489545,60947;305966,98553;287738,90773;234357,115411;218733,142643;182277,188029;105461,248976;164050,173765;329401,46683;519491,2594;664011,18155;953051,188029;1033773,337156;1024659,287879;938729,194513;693956,28529;494753,60947;399708,68728;365857,60947;315080,55760;289040,66134;256490,94663;213525,128378;184881,151720;183579,178952;161446,167281;147124,184139;438768,11671;218733,162094;256490,136159;170560,206184;114574,221745;110668,247680;102857,278802;62495,250273;83327,308627;22134,304737;113272,204887;1126214,223041;1118402,151720;1018150,359200;1094966,212667;1121006,260647;867120,383839" o:connectangles="0,0,0,0,0,0,0,0,0,0,0,0,0,0,0,0,0,0,0,0,0,0,0,0,0,0,0,0,0,0,0,0,0,0,0,0,0,0,0,0,0,0,0,0,0,0,0,0,0,0,0,0,0,0,0,0,0,0,0,0,0,0,0" textboxrect="0,0,868,351"/>
                  <o:lock v:ext="edit" aspectratio="t" verticies="t"/>
                  <v:textbox inset="2.53933mm,1.2697mm,2.53933mm,1.2697mm">
                    <w:txbxContent>
                      <w:p w14:paraId="23DAD5C9" w14:textId="77777777" w:rsidR="00DA4494" w:rsidRPr="00A63884" w:rsidRDefault="00DA4494" w:rsidP="00A63884">
                        <w:pPr>
                          <w:rPr>
                            <w:rFonts w:eastAsia="Times New Roman"/>
                            <w:sz w:val="16"/>
                            <w:szCs w:val="16"/>
                          </w:rPr>
                        </w:pPr>
                      </w:p>
                    </w:txbxContent>
                  </v:textbox>
                </v:shape>
                <v:shape id="TextBox 84" o:spid="_x0000_s1207" type="#_x0000_t202" style="position:absolute;left:78518;top:-2917;width:33570;height:13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" filled="f" stroked="f">
                  <v:textbox>
                    <w:txbxContent>
                      <w:p w14:paraId="7A28100D" w14:textId="77777777" w:rsidR="00DA4494" w:rsidRPr="00A63884" w:rsidRDefault="00DA4494" w:rsidP="00A63884">
                        <w:pPr>
                          <w:pStyle w:val="NormalWeb"/>
                          <w:spacing w:before="0" w:beforeAutospacing="0" w:after="0" w:afterAutospacing="0"/>
                          <w:jc w:val="center"/>
                          <w:rPr>
                            <w:sz w:val="16"/>
                            <w:szCs w:val="16"/>
                          </w:rPr>
                        </w:pPr>
                        <w:r w:rsidRPr="00A63884">
                          <w:rPr>
                            <w:rFonts w:ascii="Calibri Light" w:hAnsi="Calibri Light" w:cs="Arial"/>
                            <w:color w:val="000000"/>
                            <w:kern w:val="24"/>
                            <w:sz w:val="16"/>
                            <w:szCs w:val="16"/>
                          </w:rPr>
                          <w:t>Facilitará el conocimiento de la fluctuación  del impacto de la violencia en el municipio, así como la activación de los mecanismos, esto generará insumos para mejorar la atención.</w:t>
                        </w:r>
                      </w:p>
                    </w:txbxContent>
                  </v:textbox>
                </v:shape>
                <v:shape id="Freeform 19" o:spid="_x0000_s1208" style="position:absolute;left:82498;top:11894;width:11302;height:4552;rotation:8084827fd;flip:x;visibility:visible;mso-wrap-style:square;v-text-anchor:top" coordsize="868,3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" adj="-11796480,,5400" path="m813,278v-1,-2,-2,-3,-1,-3c813,277,813,278,813,278xm812,266v1,3,2,3,2,5c813,267,813,271,813,270v2,6,1,,2,2c814,268,813,267,812,266xm781,282v1,3,2,3,3,2c782,282,782,282,781,282xm798,267v,1,3,5,3,5c801,269,799,267,798,267xm791,270v,2,2,5,2,6c793,274,791,271,791,270xm789,269v-1,,2,3,1,4c789,270,788,270,787,270v2,3,3,4,4,6c792,276,792,274,793,276v-1,-3,-2,-4,-4,-7xm801,266v-1,,-1,2,,5c802,271,801,267,801,266xm799,270v,,-1,,-1,-1c797,269,797,270,798,272v,-1,2,1,1,-2xm770,269v1,2,2,3,3,3c772,270,771,269,770,269xm807,248v1,2,3,5,3,4c809,249,808,247,807,248xm802,246v1,1,1,2,2,5c805,251,803,245,802,246xm805,245v-2,-5,-1,-6,-3,-10c800,234,796,236,801,245v,-3,5,3,4,xm759,246v,1,-1,,-1,c759,248,760,248,759,248v1,2,1,2,2,2c759,248,760,248,759,246xm766,178v,,,,1,2c767,180,768,181,768,181v-1,-2,,-1,-2,-3xm756,167v1,1,2,2,1,2c762,175,758,167,756,167xm713,128v,-1,1,-1,2,c712,125,710,125,713,128xm640,70v-6,-6,-4,-2,,xm545,23v-1,1,3,2,4,1c546,24,547,24,545,23xm539,20v,,-1,,-1,c540,21,543,22,543,21v-3,-1,-3,,-4,-1xm530,17v-1,1,4,2,4,1l530,17xm524,16v,,-2,,-2,1c524,17,527,18,529,18v-1,-1,-3,-1,-5,-2xm498,10v3,,4,,5,c502,10,498,9,498,10xm467,7v1,,6,1,6,c470,7,467,6,467,7xm443,52v,,,,,1c445,53,444,54,447,54v-1,-1,-1,-1,1,-1c447,52,446,52,443,52xm435,51v,1,-5,,-4,c432,51,436,52,437,52v-2,,,-1,-2,-1xm402,50v2,,4,,4,-1c404,49,402,49,402,50xm391,1v,1,4,1,6,1c397,2,395,2,395,3v1,,2,,3,c397,2,401,4,402,3v-2,-1,-6,,-3,-1c393,2,395,1,391,1xm394,3v-3,,-5,,-6,c391,3,394,4,395,3v-1,,-1,,-1,xm384,2v2,,4,,5,c387,2,384,2,384,2xm371,5v-1,1,-4,1,-6,1c367,7,377,6,377,5v-3,,-3,,-6,xm364,51v,1,3,,6,c370,51,366,51,364,51xm363,50v2,-1,3,-1,4,-1c365,48,363,49,363,50xm326,13v1,-1,6,-2,7,-2c329,11,328,12,326,13xm321,10v1,1,4,,8,-1c329,9,329,9,328,9v-2,1,-5,1,-7,1xm322,58v1,,4,,6,c327,57,325,57,322,58xm313,59v1,1,-4,1,-4,2c311,61,312,61,316,60v-1,,,-1,-3,-1xm286,24v,,-6,1,-6,2c281,26,280,26,281,26v1,,3,-1,4,-2c285,25,286,25,287,25v3,-1,3,-1,7,-2c293,22,293,22,293,22v-3,1,-5,1,-7,2xm287,68v2,-1,2,-1,2,-2c287,67,287,67,287,68xm237,80v-1,1,-2,3,-7,6c227,86,224,88,221,89v,,,1,-1,2c219,91,215,92,215,93v2,,3,,5,-1c222,91,219,91,221,90v6,-2,12,-6,17,-9c237,81,237,81,236,81v3,-1,5,-2,6,-3c239,79,238,79,237,80xm228,79v,1,2,,,1c228,80,224,82,224,81v-5,3,-10,5,-12,8c217,86,220,83,224,82v,,-2,1,-1,1c226,82,228,80,232,79v-1,-1,-1,-1,-4,xm209,55v3,-1,6,-3,7,-5c212,52,211,53,209,55xm220,66v3,-2,,1,3,-1c224,64,223,65,223,64v-1,1,-3,1,-3,2xm217,67v-3,2,-1,3,2,c214,69,222,65,217,67xm226,94v-1,,-2,1,-2,2c226,94,226,95,228,94v,-1,-1,,-2,xm216,80v-1,,-3,2,-5,2c211,83,214,82,216,80xm206,79v,,2,-1,1,c209,77,210,78,212,75v-2,1,-4,2,-6,4xm192,65v-1,1,-2,2,-2,2c193,65,197,64,198,63v-4,1,-3,1,-6,2xm208,90v-1,1,-2,1,-2,2c207,91,206,93,209,91v1,-1,-1,,-1,-1xm207,101v1,,5,-3,7,-4c211,99,207,101,207,101xm190,86v1,-1,6,-4,6,-4c194,83,192,85,190,86xm198,111v1,1,6,-2,7,-4c203,109,201,110,198,111xm185,86v,,4,-2,3,-2c184,85,184,87,183,89v1,-1,1,-1,1,-1c187,87,190,84,188,84v,,-2,2,-3,2xm175,77v2,-2,7,-4,5,-4c179,75,174,76,175,77xm186,115v1,,5,-3,5,-4c190,112,187,113,186,115xm177,93v-7,4,,2,,xm183,114v2,-1,5,-3,5,-4c185,112,184,113,183,114xm158,89v2,-1,7,-5,5,-4c163,85,157,89,158,89xm166,104v2,-1,4,-2,5,-3c169,103,166,103,166,104xm172,122v,,4,-2,4,-2c175,120,175,120,172,122xm142,97v3,-2,5,-4,6,-5c146,93,142,96,142,97xm155,112v,,1,-1,1,-1c155,112,156,112,157,111v,,1,-1,1,-2c157,110,155,111,155,112xm164,129v1,-1,6,-4,5,-5c167,126,165,127,164,129xm153,112v2,-1,5,-3,4,-3c154,110,154,111,153,112xm164,125v1,-1,3,-3,3,-3c166,122,162,125,164,125xm162,131v,,-1,1,-1,2c164,130,164,130,164,130v-2,1,6,-4,3,-3c165,129,163,130,162,131xm153,115v,,1,-1,,-1c149,118,155,114,153,116v2,-1,2,-1,2,-1c155,115,155,114,155,114v-1,1,-2,1,-2,1xm132,105v3,-2,8,-6,8,-7c136,101,133,104,132,105xm158,134v1,-2,5,-4,5,-4c161,131,157,133,158,134xm149,141v2,,4,-2,4,-3c154,138,157,136,158,135v-3,1,-7,4,-9,6xm132,110v,-2,-4,2,-5,3c126,114,128,114,129,112v,-1,2,-2,2,-2c131,110,131,110,132,110xm137,153v2,-3,6,-5,6,-6c140,149,138,151,137,153xm105,131v5,-3,9,-8,13,-11c117,119,117,119,117,119v-4,4,-10,9,-12,12xm144,153v,1,-1,2,-1,2c146,153,146,153,146,153v-1,,,-1,-2,xm124,137v1,,2,-1,2,-1c125,136,123,138,122,139v-1,1,-1,1,,1c124,138,123,138,124,137xm112,136v-3,3,2,-1,-1,2c113,136,113,136,115,135v,,1,-1,,-1c113,136,114,134,112,136xm125,156v1,,3,-2,4,-4c128,153,126,154,125,156xm113,150v4,-3,3,-2,7,-5c118,145,121,143,120,143v-1,2,-7,6,-7,7xm112,138v-2,2,-2,,-4,2c107,142,109,140,110,141v1,-1,4,-4,2,-3xm96,141v3,-3,3,-3,3,-3c98,137,98,137,98,137v-2,2,-1,2,-2,4xm119,170v,1,1,-2,1,-1c121,168,125,165,123,166v-2,2,-2,2,-4,4xm111,161v2,-2,3,-2,4,-3c114,158,115,157,114,157v-1,2,-3,3,-3,4xm85,151v-2,2,-3,3,-4,4c81,156,81,156,81,156v,,,,,c82,156,82,156,82,156v1,-1,1,-1,1,-1c84,154,85,152,86,151v3,-2,5,-5,7,-8c90,146,87,149,85,151xm88,156v2,-2,3,-2,5,-4c93,151,93,150,94,149v-3,3,-7,7,-6,7xm86,154v2,-1,1,,3,-2c89,152,89,152,90,151v-1,,-1,,,c90,150,90,150,90,150v-1,2,-4,4,-4,4xm96,160v,1,-2,3,-2,4c96,162,96,161,98,160v-1,-1,-1,,-2,xm95,158v,,,,,c93,159,94,159,92,160v1,1,1,1,1,1c94,159,94,160,95,158xm85,163v1,-1,1,-1,1,-1c86,162,85,162,85,163xm91,167v,,,,,1c92,168,92,168,92,167v,,,,,c92,167,91,166,91,167xm101,179v,,,,1,1c102,179,102,178,103,178v,,,,,-1c102,178,102,178,101,179xm111,187v,1,1,,1,c111,187,112,187,112,186v-1,,,1,-1,1xm100,178v,1,1,1,1,c101,178,101,178,101,178v,,,,,c101,178,100,178,100,178xm101,180v,-1,,1,1,c102,180,101,179,101,179v,,-1,1,,1xm76,157v,,1,-1,,-1c76,156,76,157,76,157xm99,179v,-1,1,1,1,c99,179,100,179,100,178v,,-1,1,-1,1xm104,186v1,-1,1,-1,1,-1c105,184,104,185,104,186xm100,181v,,,,,c100,181,100,181,100,181v,,1,,1,c100,181,100,180,100,181xm108,192v,-1,1,-2,1,-2c108,191,107,191,108,192xm76,161v,,1,1,1,c77,161,77,161,77,161v,,1,,,c77,161,77,161,76,161xm99,182v,,,,,c100,182,100,182,100,181v-1,,-1,1,-1,1xm102,184v,,,1,,1c102,185,102,185,102,185v,,1,,1,-1c103,185,102,184,102,184xm103,187v1,-1,1,-1,1,-2c104,186,103,186,103,187xm99,185v,,1,,1,c100,185,101,185,101,186v1,,-1,-2,1,-2c101,184,101,184,101,183v-1,1,-2,1,-2,2xm84,169v,,1,,1,-1c85,169,84,169,84,169xm97,181v1,,,1,1,1c98,181,98,181,98,181v,,,,-1,xm105,194v1,,1,-2,2,-2c107,192,107,192,107,192v-1,,-2,1,-2,2xm91,184v1,,,1,,1c92,185,92,184,93,184v-1,,-1,,-1,-1c92,184,92,184,91,184xm72,169v1,1,1,1,1,1c73,169,75,168,74,167v-1,1,-1,2,-2,2xm74,170v1,,2,-1,2,-2c75,169,74,170,74,170xm88,184v1,1,1,1,1,1c90,184,90,184,90,183v,,-1,1,-2,1xm71,168v,,,-1,,-1c71,167,71,168,71,168xm89,187v1,1,1,,1,c91,187,91,186,91,186v-1,,-1,1,-2,c89,186,90,187,89,187xm84,182v,,1,-2,,-2c84,181,83,181,84,182xm72,173v,,1,,1,c73,173,73,173,73,172v-1,,2,,1,-1c73,171,73,172,72,173xm97,197v1,-1,2,-2,2,-3c99,195,97,195,97,197xm69,174v1,-1,2,-2,3,-3c72,170,72,170,72,170v-1,2,-3,2,-3,4xm91,189v,,1,,,-1c91,189,90,189,91,189xm69,171v,-1,1,-2,1,-2c69,169,68,170,69,171xm67,172v1,1,1,,1,-1l67,172xm96,198v1,,1,-1,1,-1c96,197,96,198,96,198xm75,181v1,,2,-1,1,-1c76,180,75,181,75,181xm90,195v1,1,1,-1,2,-1c92,194,92,194,91,193v,1,,2,-1,2xm65,173v1,,1,-1,1,-1c66,172,65,173,65,173xm67,176v1,1,2,-1,1,-1c68,176,67,176,67,176xm70,178v,1,,,,-1c70,177,70,178,70,178xm88,196v1,,2,-1,1,-2c89,196,87,195,88,196xm63,174v,,,,,c64,174,64,173,64,172v,,,1,-1,2xm87,195v,-1,,-1,1,-1c87,193,87,193,87,193v,1,-1,1,,2xm89,196v,,1,1,1,1c90,196,90,196,89,196xm70,180v,,,,,-1c70,179,69,179,69,180v,,,,1,xm63,175v-1,,-2,1,-2,2c62,177,63,175,63,174v,,,1,,1xm88,201v,1,,1,1,1c89,201,89,201,90,200v,,,,,-1c90,199,90,199,90,199v-1,1,-1,2,-2,2xm92,203v,,1,-1,1,-1c92,202,92,202,92,203xm62,177v,,1,,1,-1c62,176,62,177,62,177xm62,177v,1,1,1,1,1c63,177,63,177,62,177xm90,205v,,2,-1,1,-2c91,203,90,204,90,205xm89,203v1,1,2,-1,1,-1c90,203,90,203,89,203xm78,193v-2,1,1,2,,3c79,196,80,194,80,194v-1,1,-2,,-2,-1xm70,188v-1,,,,-1,c69,189,67,189,68,190v,-1,2,,2,-2c70,188,70,188,70,188xm66,185v-1,,-1,,,1c66,185,66,184,66,185xm79,199v1,,2,-1,2,-1c80,198,79,199,79,199xm84,202v1,,1,-1,1,-1c84,201,84,202,84,202xm58,182v,1,2,-1,1,-1c59,181,57,182,58,182xm76,197v1,1,2,-1,1,c77,197,76,197,76,197xm68,191v,,,,1,c68,191,69,190,69,190v-1,,-1,1,-1,1xm69,194v1,1,1,,2,c70,193,71,193,70,193v,,,1,-1,1xm64,195v,-1,,,,-1c65,193,65,191,67,190v,1,,2,1,1c67,193,66,194,65,195v,-1,1,-1,1,-2c65,192,65,195,64,195v,,,,,xm66,192v,,2,,1,-1c67,192,66,192,66,192xm68,196v1,,1,-1,1,-1c69,195,68,196,68,196xm81,205v,1,-1,1,-1,2c81,207,81,206,81,205xm85,210v,1,-1,1,-1,3c84,212,87,210,86,210v,,-1,,-1,xm81,210v1,,2,-1,2,-3c82,208,81,209,81,210xm67,196v,-1,,-1,,-1c66,194,67,195,67,196xm54,186v1,,1,,1,c55,186,55,187,55,187v1,-1,,-1,,-1c55,185,55,186,54,186v,,,,,xm63,194v,,1,,1,-1c63,193,62,194,63,194xm68,198v,-1,,-1,,-1c68,197,67,198,68,198xm68,200v1,1,1,,2,c70,200,70,199,70,199v,,,,,-1c69,199,69,200,68,200xm53,186v,-1,1,-1,,-2c53,184,53,185,53,186xm66,197v1,-1,,,,-1c66,196,66,197,66,197xm71,202v,,1,,1,-1c71,201,70,202,71,202xm60,193v1,,1,,1,1c61,193,61,194,61,194v,,1,-1,,-1c61,193,61,193,60,193xm54,191v1,,2,-1,2,-2c55,189,54,190,54,191xm76,210v1,-1,2,-1,2,-2c78,208,76,210,76,210xm75,208v,,,,,c75,208,75,207,75,207v,,,,,c74,207,75,207,74,208r1,xm74,206v-1,1,-1,-1,-1,c73,206,72,207,73,207v,,,,,c73,207,73,207,73,207v1,,1,-1,1,-1xm50,189v1,1,2,,1,-1c51,189,51,189,50,189xm53,192v1,1,1,,1,c54,192,54,191,54,191r-1,1xm73,209v,,,1,,c73,209,74,210,74,209v,,,-1,,-1c73,209,73,208,73,208v,,,1,,1c73,209,73,209,73,209xm49,190v,,1,-1,1,-1c50,189,49,190,49,190xm52,194v1,,2,-1,1,-2c53,193,52,193,52,194xm66,205v,,1,-1,1,-1c67,204,67,204,67,204v,,-1,1,-1,1xm58,198v-1,,-1,-1,-1,-1c56,197,57,198,58,198xm50,197v1,-1,1,-2,2,-2c52,194,52,194,52,194v-1,1,-2,2,-2,3xm79,218v1,1,1,,1,c80,218,80,218,79,218xm45,192v,,2,,1,-1c46,192,45,191,45,192xm42,196v2,,1,-2,3,-3c44,193,44,193,44,193v,1,-2,1,-2,3xm49,199v,-1,1,-1,,-2c49,198,48,198,49,199xm67,214v,,-1,1,,1c66,214,68,214,68,214v-1,,-1,,-1,xm72,224v,,2,-2,2,-3c74,222,72,224,72,224xm59,212v,-1,2,-1,2,-1c60,211,59,211,59,212xm71,219v,,-1,,-1,-1c70,219,70,219,71,219xm41,197v1,1,1,,1,-1c42,196,42,196,41,197xm57,214v,,,,,1c58,214,58,214,58,213v,1,,1,-1,1xm62,219v,-1,,-1,,-1c61,218,61,218,62,219xm62,219v,1,1,1,1,1c63,220,62,219,62,219xm43,206v,-1,1,-2,,-2c42,205,42,205,43,206xm59,218v1,1,1,,1,-1c60,217,59,218,59,218xm57,218v,-1,1,-1,1,-2c58,216,57,217,57,218xm64,226v1,-1,2,-1,2,-2c66,224,66,224,66,223v-1,1,-2,2,-2,3xm49,214v1,,2,-1,2,-2c50,213,49,213,49,214xm57,221v1,-1,2,-1,2,-2c58,219,56,220,57,221xm41,208v,,,-1,,-1c41,207,40,208,41,208xm62,226v,-1,1,-1,,-2c62,225,61,225,62,226xm53,219v1,,1,1,2,c54,219,54,218,53,219xm68,232v1,1,2,-1,1,-1c69,231,69,232,68,232xm55,224v1,-1,2,-2,2,-3c56,222,56,223,55,224xm62,228v1,,1,,2,c63,227,64,227,63,226v,1,-1,2,-1,2xm53,220v,,1,-1,,-1c52,221,51,222,53,220xm47,216v,1,-1,1,,2c47,217,47,217,48,217v,-1,,-1,-1,-1xm59,227v,,,,,1c59,227,60,227,60,226v,1,-1,,-1,1xm57,227v,,2,-1,1,-1c58,226,57,226,57,227xm51,223v,-1,1,-1,1,-2c51,222,51,222,51,223xm33,211v1,1,2,-1,2,-2c34,210,34,211,33,211xm40,214v,,1,,,-1c40,213,39,214,40,214xm35,215v1,,2,-1,2,-2c36,214,35,215,35,215xm48,223v1,,1,-1,,-1c48,222,48,223,48,223xm38,217v,,1,-1,1,-2l38,217xm43,223v,,2,-1,1,-2c44,222,42,223,43,223xm62,237v,,1,-1,,-2c62,236,61,237,62,237xm30,213v,-1,1,-1,,-2c30,212,29,212,30,213xm49,228v1,1,1,-1,1,c51,227,51,227,51,227v,,,,,c50,228,49,227,49,228xm44,225v,-1,1,-1,,-2c44,224,44,224,44,225xm64,238v-1,,-1,1,-1,1c64,239,64,239,64,238xm29,217v1,,1,-1,1,-2c30,216,29,216,29,217xm55,237v,-1,1,-1,1,-2c55,235,55,236,55,237xm47,231v,1,1,-1,1,-1c47,230,47,230,47,231xm61,240v1,,,,,-1c61,240,61,240,61,240xm34,223v,-1,1,-1,1,-2c34,221,33,222,34,223xm26,217v,,1,,,-1c26,217,26,217,26,217xm32,222v1,,1,,1,-1c32,221,32,222,32,222xm27,218v,1,-1,2,,3c27,220,27,220,28,219v,,,-1,-1,-1xm32,225v1,-1,1,-1,2,-2c33,223,33,223,33,223v-1,,-1,1,-1,2xm23,221v1,-1,2,-2,3,-4c25,219,24,220,23,221xm57,242v1,1,1,1,1,1c59,243,58,242,58,241r-1,1xm25,220v1,,1,-1,1,-2c26,218,25,219,25,220xm44,234v,,1,-1,1,-1c44,233,43,233,44,234xm49,243v1,-1,3,-3,3,-4c51,241,49,241,49,243xm31,225v1,,,1,,1c32,226,32,226,32,225v,,,,-1,xm42,242v1,-1,3,-3,4,-6c46,237,46,238,47,237v,-1,-1,-1,-1,-2c45,238,42,240,42,242xm23,220v,,-1,,,-1c22,219,22,219,22,219v,,,2,1,1xm30,227v,,,,1,1c31,227,31,227,31,227v,-1,1,,,-1c31,226,31,226,30,227xm31,230v1,-1,2,-2,2,-2c32,228,31,229,31,230xm57,246v,,,,1,c57,246,57,246,57,246xm21,224v1,,1,-1,1,-1c22,223,21,224,21,224xm52,249v,,,,-1,c52,250,52,249,52,250v1,-2,1,-2,2,-3c53,247,52,248,52,249xm29,230v,,,,,c29,229,28,230,29,230xm54,249v1,1,,2,1,1c56,251,55,250,55,251v1,,1,-1,1,-1c55,249,55,249,54,249xm47,245v,1,-1,1,,1c48,245,48,245,48,245v,,-1,,-1,xm28,231v,1,-1,1,-1,2c28,232,28,231,28,231v,,,-1,,xm28,235v1,-1,2,-2,1,-3c29,233,29,234,28,235xm48,247v,1,1,1,1,1c49,248,49,248,49,248v,,,-1,-1,-1xm17,226v,,,1,,1c17,226,18,227,18,227v,-1,-1,-1,-1,-2l17,226xm41,244v,,1,-1,,-1c40,245,39,245,41,244xm50,252v,-1,1,,1,c50,252,51,251,51,250v,2,-2,1,-1,2xm42,245v,1,,1,1,1c43,245,42,245,42,245xm53,255v,-1,1,-1,,-2c53,254,52,254,53,255xm40,247v1,,2,-1,1,-1l40,247xm43,248v1,1,1,1,1,1c44,248,43,248,43,248xm15,234v,-1,,-1,,-2c15,233,15,233,15,233v1,1,1,1,1,1c17,232,17,233,18,231v,,-1,,-1,-1c17,230,17,231,17,230v,2,-1,2,-2,4xm51,255v,1,-1,2,,2c51,256,52,256,52,255v-1,,-1,,-1,xm20,235v-1,,-1,1,-1,1c20,236,20,236,20,236v,,1,-1,1,-1c20,235,20,236,20,235xm21,238v,-1,1,-1,1,-2c21,236,21,237,21,238xm17,236v1,,1,-1,1,-1c18,235,17,236,17,236xm23,243v1,,2,-2,3,-3c25,240,25,240,25,240v-1,1,-1,2,-2,3xm17,238v,-1,1,-1,1,-2c17,236,16,237,17,238xm35,251v,1,1,-1,1,-1l35,251xm38,255v1,-1,1,-1,1,-1c39,254,38,254,38,255xm12,236v,,,1,,1c13,236,13,236,13,236v,,-1,,-1,xm38,253v-2,-1,-2,-1,-2,-1c36,253,37,254,38,253xm12,239v1,-1,1,-1,1,-1c13,238,13,239,13,238v-1,,1,-1,,-1c12,237,12,238,12,239xm35,256v,,1,1,1,1c36,256,35,256,35,256xm27,255v,,1,-1,1,-1c27,254,27,254,27,255xm8,244v-1,,-1,,-1,c8,245,8,243,7,243v,,,,1,1xm6,247v1,1,3,-3,2,-3c7,245,7,246,6,247xm11,248v1,,1,-1,,-1c11,247,11,248,11,248xm32,264v1,,1,,1,-1c32,263,32,263,32,264xm10,250v,,1,-1,1,-1c10,248,10,248,10,248v,1,-1,1,,2xm7,252v,-1,2,-3,1,-4c8,249,6,251,7,252xm3,247v,-1,1,-1,1,-1c3,246,2,246,3,247xm,255v1,-2,3,-2,2,-4c2,253,,254,,255xm30,271v,,1,,1,c31,271,30,270,30,271xm34,274v1,1,,1,1,1c36,275,35,275,35,274v,,,,-1,xm3,254v-1,,-1,,-1,-1c2,254,2,254,2,254v,,2,,1,-1l3,254xm27,271v,,,1,1,c28,271,27,270,27,271xm31,278v,-1,-1,-1,-1,-2c30,277,31,277,31,278xm31,281v1,,1,,1,c32,280,32,280,33,280v,,,-1,,-1c32,280,32,281,31,281xm782,255v-1,,-3,-2,-3,1c781,259,782,261,783,263v-2,,-6,-4,-9,-5c775,259,777,263,778,264v1,3,1,4,2,7c779,271,779,271,779,272v-3,-3,-4,-5,-7,-8c771,262,772,262,771,260v-1,-1,-4,-6,-5,-8c766,254,763,249,762,246v1,4,-1,3,2,9c763,252,764,254,765,256v,1,,-1,,-1c766,256,766,257,766,258v1,1,2,2,4,2c770,262,771,264,772,267v-1,,-4,-6,-3,-3c768,262,766,259,766,260v,-1,-2,-4,-2,-5c763,254,762,254,761,253v,-1,1,,1,-1c762,251,761,249,761,249v-4,-6,-4,-3,-9,-8c752,241,755,244,755,245v,1,,,,-1c755,244,755,246,756,246v1,2,,1,1,3c755,246,755,248,753,248v-1,-3,-2,-4,-3,-3c748,242,747,243,745,239v-1,,-1,,-1,c743,237,741,236,739,233v,-1,,-2,1,-2c741,233,741,234,742,234v,,-1,-3,1,c743,233,742,232,741,231v-1,-1,,,-1,c739,227,737,229,736,226v,1,-1,,-3,-2c734,226,737,229,738,231v-3,-2,-10,-14,-12,-13c724,215,723,213,721,210v-6,-5,-14,-15,-23,-24c698,186,701,188,700,188v-4,-4,-7,-6,-12,-11c689,178,690,178,690,177v-1,-1,-1,-1,-1,-1c687,174,689,177,688,177v-2,-2,-1,-2,-2,-3c684,172,686,174,684,173v-1,-1,-2,-4,-3,-3c680,169,681,169,681,169v-1,-1,-2,-1,-3,-1c676,165,672,163,672,161v-2,-1,-10,-7,-15,-12c660,152,654,146,654,146v-1,-1,-1,-1,-2,-1c648,142,644,139,645,138v-4,-3,-4,-3,-4,-3c642,137,641,136,640,136v-3,-3,-4,-3,-7,-6c633,130,632,129,633,129v-4,-3,-2,,-4,-1c628,126,625,124,622,123v4,1,-2,-3,-4,-3c618,120,620,122,621,122v2,2,-6,-3,-4,-3c614,117,614,117,614,117v-1,-1,,1,-3,-1c611,116,613,116,612,115v-2,-1,,1,-2,c607,112,602,111,596,106v,,-1,,-1,-1c594,105,594,105,594,106v-7,-5,-11,-7,-18,-11c573,94,576,96,575,96v,-1,-4,-2,-4,-2c568,92,566,90,562,88v-7,-3,-14,-6,-22,-9c540,78,540,78,540,78v-3,-1,-5,-2,-7,-3c530,74,529,74,526,73v,-1,,-1,,-1c521,71,517,70,514,68v-4,,-10,-3,-12,-4c500,63,502,65,502,65v-5,-1,-9,-3,-14,-5c485,60,481,60,480,59v3,,5,1,4,c482,58,480,59,480,58v-1,,-1,,-1,1c474,58,470,57,468,56v-2,,1,1,-4,c465,55,461,54,459,54v,,,,-1,c458,54,459,54,461,54v,-1,-1,-1,-3,-1c457,53,456,53,456,54v-3,-1,-4,-2,-6,-2c448,51,451,52,450,52v-8,-1,-16,-1,-22,-3c426,49,429,50,427,50v-3,,-3,-1,-1,-1c426,48,425,49,423,48v,1,,1,,1c416,48,410,48,402,48v2,-1,-1,-1,-5,-1c397,46,397,46,397,46v-3,1,-4,,-6,c389,46,395,47,393,48v-3,-1,-3,-1,-5,-1c386,47,388,47,388,48v-3,,-3,-1,-6,c382,47,383,47,384,47v-1,,-4,1,-4,c379,47,380,48,377,48v-1,-1,,-1,-1,-1c375,47,371,48,375,48v-1,,-2,1,-4,1c372,48,370,48,371,47v-1,,-4,1,-3,c365,48,363,48,361,48v,-1,1,-1,2,-1c363,47,361,47,359,47v-1,1,-4,1,-8,1c351,49,354,48,354,49v-4,1,-3,,-6,c350,50,344,50,342,50v-2,,1,,-1,1c336,52,334,52,332,51v2,-1,3,,3,c336,51,336,51,336,51v,-1,-2,,-1,-1c331,51,331,51,331,52v-1,-1,-5,-1,-5,c323,53,325,52,326,51v,,-4,1,-5,2c321,53,322,53,323,53v-2,,-8,1,-7,2c314,56,314,55,312,55v1,,2,-1,3,-1c317,53,317,53,320,52v-1,,-6,2,-7,2c310,54,314,54,312,55v-4,1,-4,1,-8,2c305,57,307,57,307,56v-2,,-5,2,-5,2c299,59,304,57,301,58v,-1,3,-1,2,-1c303,57,298,58,297,58v1,1,4,-1,4,c296,59,295,60,292,60v-2,1,-3,1,-3,2c288,62,283,62,283,63v-4,2,-4,1,-7,2c274,66,277,66,276,66v-3,1,-3,1,-3,1c275,65,264,71,260,71v-1,1,-1,1,-1,2c257,73,254,74,253,75v,,,,,-1c248,77,246,78,239,81v1,-1,5,-3,6,-3c244,78,244,76,243,77v,,-1,-1,,-2c244,75,244,75,245,75v2,-1,-2,-1,1,-2c245,73,244,74,243,75v,-2,7,-4,9,-4c254,70,251,70,254,69v-7,1,-12,5,-17,7c236,76,237,76,237,76v-2,1,-4,2,-4,2c234,77,235,77,235,76v-3,1,-1,1,-4,2c229,78,231,77,227,79v,-1,3,-2,4,-3c229,77,228,77,224,79v3,-3,12,-6,9,-7c233,72,231,72,231,72v-2,1,2,,-1,1c230,73,232,73,232,73v-5,3,-10,7,-13,7c223,79,216,80,222,77v-1,-1,-6,1,-4,-1c217,77,210,80,210,82v-5,2,,-1,-7,3c207,83,205,85,206,85v-3,2,-1,,-2,c202,86,201,88,199,88v,1,,1,-1,1c200,89,202,86,203,86v1,1,-1,2,-2,2c201,89,205,87,202,89v,,2,-1,3,-2c203,89,198,91,198,92v,,,-1,-3,1c195,92,196,92,197,91v-1,,-3,1,-5,3c191,94,190,94,190,93v-3,2,,1,-3,3c189,94,184,97,184,96v-2,2,-4,3,-5,4c179,99,179,98,181,98v3,-2,-1,,-1,-1c184,95,186,93,191,90v-3,2,-2,2,1,c194,88,194,88,198,86v2,-1,-2,,2,-2c199,85,204,82,204,84v,,2,-1,4,-2c208,81,209,81,209,81v,-1,-4,1,-2,1c205,83,203,84,203,83v3,-2,3,-2,3,-2c206,81,205,82,206,82v2,-1,1,-1,1,-2c208,79,209,80,210,79v2,-1,-1,2,3,c215,78,214,77,216,77v2,-2,2,-4,1,-4c216,74,216,74,213,75v,-1,,-1,,-1c219,70,218,72,221,70v1,,-1,1,-2,2c218,73,221,71,219,73v,,4,-2,3,-1c224,71,221,72,221,71v3,-1,,-1,3,-3c224,68,224,68,224,68v-1,,-1,1,-3,2c224,66,231,66,235,63v-1,,-2,1,-1,-1c231,63,234,63,231,64v2,-1,1,-1,3,-3c236,60,235,61,234,61v1,,2,,2,1c239,60,239,60,241,59v-1,1,3,-1,4,-1c248,57,244,57,247,57v2,-2,2,-1,2,-1c248,58,246,58,244,59v1,,2,,,2c244,61,245,60,245,61v,-1,,-1,1,-2c247,59,248,59,248,59v2,-1,-3,,-2,c248,57,253,56,253,55v2,-1,2,,4,c257,54,264,50,267,50v4,-1,1,-2,1,-2c266,49,263,49,263,50v,,2,,3,-1c263,51,256,53,253,55v,-1,-1,-1,1,-2c256,52,258,52,258,51v3,-1,1,1,-1,1c261,51,263,49,267,48v-5,1,-14,4,-20,7c244,56,242,56,242,55v-2,1,,1,,2c240,57,241,58,239,58v-1,,1,-1,,-1c238,57,236,58,234,59v-1,1,1,,,1c236,59,235,59,235,59v2,-2,2,-1,4,-1c238,59,227,63,229,64v-1,,-2,,-3,c229,61,225,63,223,62v-1,1,-1,1,-3,2c220,64,221,63,221,63v-5,2,1,1,-4,3c217,65,218,65,218,64v-5,4,-4,4,-8,6c209,69,209,69,209,69v,,-2,2,-4,3c205,72,207,72,204,74v,-1,1,-2,-1,-1c201,75,199,76,198,77v1,-1,4,-2,,1c199,78,201,77,203,75v,1,-7,5,-9,6c197,79,196,79,197,77v-3,2,-2,1,-5,3c191,80,192,80,192,81v-5,2,-8,4,-13,8c179,89,180,89,180,89v1,-1,1,-1,3,-2c182,88,182,89,182,90v-3,1,-4,3,-5,2c176,94,174,95,172,96v-1,,1,-2,1,-2c169,96,172,96,171,97v,,1,-1,2,-2c173,96,169,100,173,97v-2,2,-7,5,-7,4c169,98,167,98,169,97v-1,-1,-4,2,-6,4c163,101,162,101,162,101v,,1,-1,1,-1c163,100,162,100,161,101v1,1,1,1,-3,1c157,104,161,102,157,105v,-1,-2,,-3,1c157,105,154,107,154,107v-2,2,-1,1,-3,2c151,109,153,108,152,108v,,,,-1,c150,109,151,109,150,110v,1,3,-2,,1c151,111,154,109,154,108v,1,2,,2,c154,110,154,109,153,110v-1,1,-4,3,-4,4c150,113,153,110,154,111v-3,2,-2,2,-1,2c153,113,152,113,152,113v,,,1,,1c150,114,153,111,149,114v,2,-3,5,1,3c149,118,149,118,149,118v-2,2,-3,1,-2,c144,118,140,124,138,124v1,,-2,2,-2,3c137,127,140,125,143,122v,,,,,c144,121,142,123,144,123v-2,-1,-5,4,-6,3c135,128,135,129,134,130v3,-1,3,-2,5,-3c139,128,140,127,139,128v1,,2,-1,2,-1c142,126,142,126,142,126v1,-1,2,-1,4,-3c147,121,151,120,154,116v5,-2,6,-6,8,-5c165,107,169,106,173,103v2,-2,-1,,1,-1c175,101,176,101,178,100v-4,4,-9,6,-15,11c166,111,178,99,183,98v,,-3,3,,1c183,100,177,103,177,104v-4,2,-5,4,-9,6c168,111,168,111,168,111v2,-2,5,-3,8,-5c175,107,175,107,176,107v-3,2,-3,2,-7,5c168,112,168,112,168,112v-2,2,-5,4,-9,7c160,120,165,115,166,114v1,,,,,c164,116,168,113,168,114v1,-2,4,-3,7,-6c175,109,174,110,174,110v2,-2,7,-6,9,-6c185,102,189,100,190,98v1,,6,-3,9,-5c199,93,198,94,198,94v5,-4,10,-6,17,-11c214,84,214,85,215,84v3,-1,-1,1,,1c212,86,211,87,208,88v-2,1,1,,1,1c204,91,202,93,200,95v-2,,-4,2,-6,3c193,99,193,99,193,99v-3,1,-5,3,-9,6c184,104,184,104,184,104v-1,1,-2,2,-2,2c182,106,175,111,170,115v,,,,,c164,119,167,119,161,123v1,,,1,1,c161,124,156,128,156,128v-1,,,1,-1,2c152,130,154,128,154,127v-3,2,,1,-3,4c151,131,152,130,152,131v-3,2,-2,2,-4,4c146,136,146,137,145,138v,-1,,-1,-3,1c140,141,144,138,143,139v-1,1,-4,3,-2,2c141,141,139,143,139,142v-1,2,-2,3,-4,6c139,145,143,141,147,137v2,,,1,2,c151,135,151,135,151,134v3,-2,1,,,1c152,135,154,133,156,132v-3,,3,-4,5,-5c163,125,159,129,157,130v2,,-1,2,-1,3c155,134,150,138,150,139v-2,1,-4,2,-5,4c144,143,145,143,145,142v-1,3,-2,2,-4,3c139,147,142,145,142,146v-2,1,-1,1,-3,2c138,148,138,147,140,145v,,-1,,-1,c137,148,135,150,136,151v-2,2,-1,,-3,1c133,153,134,153,131,156v,-1,,-1,-1,-1c130,156,129,157,129,158v-4,3,-7,6,-10,9c118,168,118,168,118,168v-2,1,-1,1,-3,3c113,171,111,174,109,175v1,-1,1,-1,1,-2c114,170,118,163,121,162v4,-5,8,-9,12,-11c134,150,134,149,134,149v,-1,-4,3,-4,1c131,150,131,150,131,150v2,-1,2,-2,4,-3c126,153,125,155,119,161v-1,-1,3,-4,4,-6c121,157,123,155,121,156v,-1,2,-3,2,-3c125,151,125,153,123,155v,,4,-4,2,-2c128,151,128,151,131,148v1,-3,-1,-3,-6,1c120,156,111,162,106,170v-2,,-3,1,-4,2c101,173,100,174,100,174v,1,,1,-1,2c100,176,100,176,100,175v1,1,-1,1,,2c99,176,98,175,97,175v,,,1,,1c97,175,96,177,96,176v1,-1,1,-2,2,-1c98,174,97,174,98,174v-1,-1,-2,1,-3,2c95,176,95,177,94,177v1,1,1,,2,c95,178,95,178,94,178v,1,1,1,1,1c94,179,92,179,92,180v,,,,1,c93,180,93,181,93,181v-1,,-1,-1,-1,c91,181,92,181,92,181v,1,-1,,-1,1c90,182,90,183,89,183v,,1,-1,1,c89,183,89,183,88,183v-1,1,,1,,1c87,184,87,186,86,186v,,,,,c86,186,86,186,85,186v,,1,,1,c84,188,83,190,81,192v,,,,,c81,193,82,192,81,193v,,,,,c80,193,80,194,80,193v-1,,1,-1,,-1c80,191,80,192,80,192v-1,-1,,-1,1,-2c81,191,80,191,81,191v,,1,,1,-1c82,190,81,191,81,190v,-1,1,,1,c83,189,82,189,81,189v,,,1,,1c80,190,82,188,82,188v1,,,1,,1c83,189,83,188,83,189v,-1,,-1,,-2c86,183,86,183,86,183v,1,,,1,1c87,183,87,183,86,183v1,,,-1,1,-1c87,182,87,182,87,183v1,-1,,-1,,-1c89,179,92,175,95,172v,,,,,c95,172,95,171,95,171v,-1,,,,c95,171,95,171,95,170v-1,,-1,,-1,1c93,170,94,169,95,169v,,-1,,,1c95,170,95,169,95,169v1,1,,1,,1c96,170,96,170,96,170v,-2,7,-6,6,-7c105,161,102,163,105,161v2,-4,8,-9,13,-14c116,151,121,145,123,143v,,,,,c124,142,124,143,126,141v-2,,4,-4,2,-3c129,136,131,136,131,136v1,-1,,-1,,-1c133,134,133,133,136,131v-1,1,,1,1,c141,128,136,130,139,128v-1,,-3,2,-4,2c134,131,134,132,134,132v-4,2,-6,5,-11,9c122,141,121,143,122,141v-1,1,-2,2,-5,4c121,141,127,135,130,134v1,-1,,-2,1,-2c129,133,130,133,128,135v3,-4,-2,-1,-1,-3c125,133,125,133,125,133v-1,1,2,,,2c126,134,126,134,126,134v-13,12,-13,12,-13,12c112,146,112,146,113,145v-2,2,-2,2,-2,2c111,148,112,146,113,146v,1,-2,1,-3,2c106,153,106,153,106,153v,-3,-3,2,-6,4c101,156,104,154,104,152v4,-3,5,-4,7,-7c110,145,109,147,108,148v,-3,-2,,-5,4c105,150,103,150,101,151v2,-2,2,-2,3,-2c105,148,105,147,107,145v1,-1,1,1,2,-1c111,142,109,141,113,139v,,-2,2,-2,2c114,139,114,138,113,138v2,-2,2,-1,2,-1c115,136,118,134,118,133v,,-2,1,-3,2c116,134,116,134,117,132v-2,2,-2,2,-1,c115,132,115,132,115,132v-1,1,-2,2,-3,3c111,136,112,134,109,137v2,-2,,-1,1,-3c112,133,110,133,111,133v1,-2,4,-5,5,-6c118,126,119,125,120,126v1,-1,1,-2,1,-2c121,124,119,125,119,124v3,-3,6,-5,7,-7c127,116,127,116,128,116v14,-12,20,-17,34,-28c163,89,163,89,164,88v2,-2,-1,,-1,c175,79,184,73,197,65v,,-1,,-2,1c196,65,197,65,199,63v,1,,1,2,c202,63,201,62,201,62v2,-1,2,-1,2,c207,60,211,58,214,56v-1,,-2,1,-4,1c214,54,214,57,222,53v,-1,-4,1,-5,1c219,52,216,54,216,53v-1,,-2,1,-2,1c212,54,215,53,210,56v1,-2,7,-4,9,-6c220,50,219,51,221,50v6,-4,16,-9,24,-11c246,40,242,40,241,41v1,,3,-1,4,-1c247,39,249,39,254,37v-2,,-7,1,-1,-1c252,36,250,37,251,36v1,,3,-1,4,-1c257,35,255,34,258,33v1,1,1,1,1,1c263,32,265,32,267,31v6,-3,6,-1,12,-4c280,27,279,27,279,28v3,-1,6,-2,6,-3c288,26,294,23,301,22v,-1,,-1,,-1c301,21,297,22,296,22v2,-1,1,,2,-1c301,20,301,20,301,20v,,-4,1,-4,1c300,19,301,19,305,18v,1,2,,1,1c308,18,309,17,309,18v7,-2,7,-2,13,-3c325,15,325,14,327,13v2,-1,2,,3,c332,13,332,12,334,12v2,,4,-1,4,c337,12,338,12,337,12v,,-1,,-1,c336,13,340,11,341,12v2,,-4,,-1,-1c342,11,342,11,342,11v2,,2,,3,c346,10,340,11,342,10v5,,5,,5,c347,9,347,9,345,9v4,-1,5,1,9,1c356,10,358,9,360,9v1,,-1,,1,c360,9,359,9,358,9v-3,-1,5,-1,2,-1c361,7,362,9,364,8v3,,-2,,-1,-1c364,7,365,7,365,7v1,,2,1,2,1c367,9,370,8,371,9v3,-1,,-1,1,-1c372,7,371,8,371,8v,-1,8,1,10,-1c384,7,386,8,390,7v,,-1,,,c387,6,389,6,386,5v2,1,3,2,5,1c392,6,392,7,394,7v1,,1,-1,1,-1c396,6,399,6,397,6v4,-1,5,1,4,1c408,7,400,5,400,4v2,1,4,,1,c406,3,402,5,407,5v4,-1,-1,-2,3,-2c408,2,400,3,399,2v1,-1,5,,5,c407,2,407,1,412,2v-1,,1,,,1c415,3,415,1,419,1v-2,1,-3,1,2,1c420,3,417,3,417,2v-1,,-1,1,-2,1c414,3,417,3,417,4v2,,1,-1,-1,-1c417,3,421,3,421,4v-3,,6,1,3,1c427,5,427,6,430,6,426,5,427,5,425,4v1,,3,,5,c427,4,430,4,428,4v1,1,4,1,5,1c434,5,431,5,431,4v1,,7,1,7,1c442,6,445,6,453,7v,,-1,,-2,c451,7,453,7,453,7v-1,1,-3,,-6,-1c447,7,447,7,447,7v1,,6,1,6,2c454,8,456,7,453,6v1,,4,1,2,c456,6,458,7,460,7v,,-1,,-2,-1c460,6,465,7,465,6v1,1,1,1,,1c466,7,469,8,468,8v-2,,-2,,-5,-1c463,8,464,8,464,8v4,1,3,,6,1c470,8,473,8,477,9v-1,1,-3,,-6,c472,9,472,10,472,10v1,,3,,4,c478,10,478,11,478,11v1,,3,,5,1c483,11,484,11,482,11v1,-1,3,,2,1c485,12,486,11,487,12v,,-2,-2,3,-1c490,10,485,10,484,9v-2,,-3,,-2,c480,9,481,9,478,8v,,4,1,3,-1c484,8,482,8,482,8v4,1,4,1,7,1c489,9,487,9,487,8v4,1,6,2,9,3c495,11,495,10,495,11v1,,4,1,4,c500,12,500,12,501,13v4,,9,2,11,3c514,17,512,15,510,14v,,6,2,4,2c516,17,519,18,520,18v-1,-1,-2,-1,-3,-1c520,17,527,19,532,21v-3,-2,5,1,5,1c539,22,538,23,540,23v-1,,-2,,-4,-1c536,23,543,25,545,25v,,-3,,-5,-1c543,24,547,25,551,27v,,-1,,1,1c551,28,549,26,549,27v1,1,3,1,3,2c554,30,550,28,551,29v4,,4,1,7,1c562,32,569,34,569,35v2,1,1,,2,c572,36,575,37,573,37v2,1,2,1,4,2c577,39,575,39,576,39v2,1,2,,3,c579,38,576,38,576,38v,-1,4,1,3,1c581,40,581,40,583,40v3,2,3,2,6,4c587,43,587,42,586,42v-1,-2,7,2,8,3c594,45,591,43,590,43v2,2,6,3,8,5c600,49,597,46,599,47v1,1,2,2,4,3c603,50,606,52,606,51v6,3,9,5,14,8c619,58,619,59,619,59v5,1,15,8,21,12c642,72,641,71,643,73v,,,,1,c644,73,643,72,642,72v3,1,9,6,11,6c655,80,658,83,661,84v4,3,14,10,19,14c680,98,679,97,679,98v2,1,3,2,5,4c685,102,683,101,684,101v4,3,9,8,15,13c698,114,698,114,699,115v2,2,3,3,4,3c705,120,704,119,705,120v2,2,-1,-1,,-1c707,121,707,121,709,123v-4,-2,6,6,9,9c716,131,717,131,716,129v,,1,1,1,1c722,135,722,134,723,137v1,1,,-1,1,-1c727,139,727,140,728,141v1,1,4,3,4,4c732,146,735,148,734,148v2,1,2,1,3,2c738,150,735,148,734,147v2,,,-3,2,-3c739,150,741,155,745,161v2,2,-3,-4,2,1c747,161,745,159,746,160v-2,-3,-2,-2,-3,-4c743,156,745,158,746,159v,,-1,-3,1,-1c746,156,744,153,745,154v2,2,3,4,4,5c749,160,752,165,750,164v2,2,1,3,1,3c753,170,756,173,757,174v,-1,-2,-2,-3,-4c754,168,759,172,756,168v1,1,1,2,3,5c759,174,757,173,760,177v-1,-1,-1,-2,-2,-2c760,177,760,179,762,181v,1,,,2,1c765,184,766,187,767,186v1,,-2,-3,-3,-4c762,178,767,183,764,178v2,2,2,3,2,1c767,180,768,181,768,181v2,4,,9,6,13c773,192,774,192,776,194v-1,-2,-2,-6,,-4c782,200,774,198,781,209v1,2,1,1,3,2c782,207,785,207,785,203v4,7,-1,3,3,9c786,212,788,216,786,217v1,1,2,1,3,3c788,220,787,218,787,219v1,2,2,4,4,7c793,227,790,222,793,224v-1,-4,,-4,2,-3c798,227,796,231,795,230v,1,1,3,1,4c793,231,796,239,792,235v2,3,1,2,,1c794,240,794,243,797,248v,-2,,-3,2,c799,247,798,246,798,245v,-1,1,2,2,2c800,246,799,246,798,244v1,,2,2,2,2c802,250,800,249,801,252v-2,-2,-1,,-2,-1c800,252,801,254,802,256v-2,-2,-2,,-3,-1c799,256,800,257,800,258v-2,-1,-3,3,-6,-1c794,258,795,260,794,260v-2,-5,-3,-4,-4,-4c792,259,794,261,795,265v-2,-3,,1,-2,-3c792,267,790,268,787,266v-1,-3,-3,-6,-3,-7c784,258,783,258,783,257v,,,1,1,2c783,258,782,256,782,255xm340,50v-2,1,-4,1,-4,1c338,51,340,51,340,50xm236,74v,,-1,1,-1,c234,75,233,75,233,76v3,-1,-3,1,-1,1c234,76,235,75,236,74xm231,76v1,-1,2,,3,-2c234,75,236,72,237,71v-4,2,-4,3,-6,5xm162,116v2,-1,2,-1,2,-1c162,115,165,114,167,112v-2,1,-3,2,-3,2c167,111,164,113,165,111v-1,1,-3,2,-3,3c168,110,160,115,162,114v4,-2,-1,2,,2xm132,113v2,-1,3,-2,2,-2c132,113,132,113,132,113xm788,254v,2,2,5,3,6c790,258,789,255,788,254xm792,242v1,3,2,5,4,8c797,249,792,240,790,237v,2,4,7,5,9c794,246,793,243,792,242xm787,245v,,,2,-1,1c788,248,789,252,790,253v-1,-3,-2,-6,-3,-8xm779,256v,,-3,-4,-2,-1c778,255,778,255,779,257v,1,,1,,1c780,258,780,258,779,256xm785,244v2,5,-2,-3,-1,c786,246,784,246,785,247v,-1,2,2,2,2c786,247,786,245,785,244xm789,230v1,1,2,2,3,3c790,230,789,228,790,229v-2,-4,-1,-5,-3,-7c787,222,787,224,786,224v2,1,2,2,3,3c789,228,789,229,789,229v-1,-3,-2,-3,-4,-5c787,227,786,227,785,226v2,4,1,2,2,5c788,231,789,234,790,235v,,2,2,1,c790,235,790,233,789,232v,,1,3,,1c789,233,787,230,788,230v1,2,2,4,4,5c791,234,789,231,789,230xm788,235v,-2,-2,-6,-3,-6c787,231,787,234,788,235xm756,236v-1,,1,3,2,4c760,241,759,242,760,244v,-1,2,1,1,-2c759,241,759,241,756,236xm780,220v1,2,1,3,2,5c783,226,784,227,785,228v-2,-3,-3,-6,-5,-8xm787,219v-1,,-1,1,,2c787,221,789,225,789,223v-2,-2,-2,-3,-2,-4xm781,226v,1,-1,-3,-2,-2c780,224,780,225,779,225v2,3,4,3,2,1xm760,233v1,4,-4,-3,-4,c758,234,760,235,762,237v-1,-2,-1,-4,-2,-4xm754,232v1,-1,2,3,3,4c757,234,753,229,754,232xm747,236v-1,,1,2,1,3c749,239,749,240,749,239v-1,,-1,-2,-2,-3xm753,170v-1,,-1,,,2c754,172,755,172,756,173v-2,-1,-3,-2,-3,-3xm747,163v-1,-1,-2,,-1,2c746,164,749,168,749,167v-3,-4,-1,-2,-2,-4xm726,156v-1,,2,3,3,4c730,160,728,158,726,156xm723,152v-1,,-2,-1,-2,-2c720,150,720,151,721,152v1,-1,4,3,3,1c723,153,723,153,723,152xm726,146v1,1,,1,2,3c729,150,727,147,726,146xm717,154v1,2,-2,-2,-3,-2c714,153,716,154,717,156v1,,1,-1,,-2xm723,138v3,2,4,4,5,5c727,141,725,139,723,138xm723,139v,-1,-1,-2,-2,-2c720,136,720,136,720,137v1,2,2,3,3,4c722,139,720,138,721,137v2,2,3,3,4,3c724,139,724,139,723,139xm722,140v-3,-3,-3,-3,-3,-3c718,137,720,140,721,141v1,,1,,1,-1xm721,134v-1,,-2,,-2,c723,138,724,137,721,134xm714,136v1,-1,1,-1,,-2c713,133,712,134,714,136xm697,113v1,1,1,,,c696,113,694,110,693,110v2,2,5,6,7,7c699,116,696,113,697,113xm662,153v1,1,3,3,4,3c665,155,663,152,662,153xm685,103v2,1,1,1,2,2c688,106,689,106,689,106v-1,-1,-2,-3,-4,-3xm599,49v1,1,4,2,4,1c600,49,601,50,599,49xm579,43v,-1,5,1,2,c581,43,576,41,579,43xm568,37v,-1,2,,3,1c573,38,568,36,567,36v3,1,-2,,1,1xm562,33v1,1,1,,3,c567,35,567,35,567,35v3,,-9,-5,-5,-2xm533,22v-2,,-6,-3,-10,-3c524,20,519,18,519,19v3,1,1,1,5,2c522,19,526,20,528,20v1,1,4,2,7,3c534,23,535,22,533,22xm513,21v2,,7,3,7,2c516,22,514,21,513,21xm499,13v2,1,,1,3,2c501,14,504,14,502,14v,,-3,-1,-3,-1xm497,13v5,2,,1,,2c499,15,500,16,501,16v-1,-1,-2,-3,-4,-3xm494,15v,-1,2,,2,-1c492,13,493,14,494,15xm441,7v,,2,,4,c444,7,445,7,444,7v,,-5,,-3,xm436,6v-3,,-2,-1,-5,c431,6,433,6,432,7v2,,4,1,5,c432,7,433,6,436,6xm424,8v-4,-1,2,-2,-3,-1c423,7,420,8,424,8xm415,4v,,-1,,-2,c415,4,417,5,420,5v,-1,-3,-1,-5,-1xm417,5v,1,-3,1,-5,c412,6,415,6,416,7v,,1,,2,c413,6,418,6,419,6v,,,-1,-2,-1xm412,4v-3,,-3,1,-2,1c409,4,414,5,413,5v-3,-1,,-1,-1,-1xm409,5v-4,,-4,,-4,c404,6,408,6,407,7v2,,2,,5,1c411,7,404,6,409,5xm391,7v2,,4,,6,c397,7,397,7,397,7v-2,,-4,,-6,xm376,46v,1,3,1,4,1c378,47,378,46,376,46xm354,47v-1,1,5,,5,c357,47,357,46,354,47xm323,15v,1,-1,1,1,1c326,16,326,15,323,15xm325,47v-1,1,3,,4,-1c327,47,327,46,325,47xm321,51v3,-1,2,-1,,c323,51,325,50,327,50v1,,1,-1,1,-1c325,50,321,49,321,51xm316,18v3,-1,1,,4,c319,17,321,17,321,16v-3,1,-2,1,-4,1c317,17,317,17,316,18xm311,35v1,-1,5,-1,4,-1c314,34,308,35,311,35xm314,49v,1,4,,4,l314,49xm308,47v,1,6,-1,7,-1c315,46,315,45,316,45v-3,1,-7,2,-8,2xm302,21v3,,3,-1,4,-1c306,19,307,19,307,19v-3,1,-4,1,-5,2xm314,52v-1,,-3,1,-3,1c314,52,313,53,315,52v,,,,-1,xm309,42v-2,1,-4,1,-5,2c306,44,309,43,310,42v,,,-1,-1,-1l309,42xm306,49v2,,3,,4,c310,48,310,48,311,48v,,,,,c308,49,307,48,306,49xm306,51v1,,2,-1,3,-1c310,50,310,50,310,50v,,,,,c307,50,304,51,306,51xm307,53v2,,-1,1,-1,1c309,54,310,53,311,52v-1,,-3,1,-4,1xm308,54v-3,1,-2,1,-3,2c308,55,309,56,310,55v-2,,-2,,-2,-1xm302,38v-2,1,-2,1,-2,2c303,39,303,39,302,38xm301,46v-1,1,-1,1,-2,1c299,47,297,48,299,48v1,-1,6,-3,3,-2c302,46,301,46,301,46xm300,51v,,3,-1,3,-1c301,50,297,52,300,51xm296,41v,-1,1,-1,1,-1c294,40,293,42,296,41xm295,49v-2,1,-1,2,2,2c298,50,294,50,297,49v-1,,-1,,-2,xm296,54v,1,-2,1,-2,1c294,56,294,56,295,57v-2,,-2,,-2,c293,58,293,58,292,58v2,,2,,3,c293,58,293,57,297,57v,-1,-2,-1,-2,-1c295,55,299,54,298,54v-1,1,-1,,-2,xm286,51v,1,-4,1,-4,2c285,52,292,51,293,49v-4,1,-4,2,-7,2xm287,58v4,-2,5,-3,6,-4c288,56,290,56,287,58xm286,51v2,-1,5,-2,5,-3c289,49,285,51,286,51xm288,60v1,,6,-1,6,-1c293,59,289,59,288,60xm283,27v-7,2,-7,2,-7,2c277,30,274,30,274,31v4,-2,2,-2,7,-3c281,28,279,29,280,29v2,-1,2,,4,-1c285,27,281,28,283,27xm291,52v,-1,-2,,,-1c285,53,289,53,291,52xm282,46v,,-1,,-1,1c283,46,285,46,286,45v-2,,-2,,-4,1xm275,46v2,,5,-2,6,-2c282,44,286,42,284,42v-1,1,-8,3,-9,4xm284,57v1,-1,-1,-2,3,-3c288,53,286,54,285,54v-1,1,,1,-2,2c282,56,285,56,281,57v,1,2,,3,c283,57,283,57,284,57xm279,43v,,,,1,c280,43,283,42,283,42v-2,,-2,,-4,1xm273,49v4,-2,3,,4,-1c278,48,278,48,278,47v-2,1,-4,1,-5,2xm274,62v-1,,-2,1,-2,1c273,62,274,63,275,62v-1,,6,-2,7,-3c281,60,280,60,280,60v-1,,,-1,-2,-1c279,60,277,60,275,61v1,,,,-1,1xm270,48v,1,3,,6,-1c273,47,273,46,271,47v1,,3,,-1,1xm276,60v,,1,-1,,-1c270,61,269,62,276,60xm264,34v-2,,-3,1,-3,1c263,35,265,34,265,34v-1,,-1,,-1,xm248,40v2,,-1,1,,1c251,40,250,40,252,39v,,,1,1,c254,39,253,39,254,38v3,-1,2,,5,-2c260,36,260,36,260,35v-2,1,-2,1,-4,1c258,36,253,38,254,37v-3,1,-2,2,-4,3c250,39,251,39,250,39v-5,2,-8,3,-12,5c237,45,241,44,239,45v-4,1,-1,-2,-4,c236,45,236,46,238,45v1,-1,3,-1,4,-1c243,43,241,44,242,43v3,-1,4,-2,6,-3xm253,56v,1,,1,1,1c257,55,256,56,258,55v,,5,-2,6,-3c260,53,255,56,253,56xm264,64v3,,,1,-1,1c263,66,263,66,264,66v,-1,1,,3,-1c268,64,268,64,268,63v-1,1,-3,,-4,1xm261,65v,,,,,c263,65,266,63,264,63v,1,-1,1,-3,2xm253,68v2,,5,-1,6,-1c258,67,261,66,260,66v-3,1,-4,1,-7,2xm256,64v2,,-1,1,1,1c258,64,257,64,258,63r-2,1xm249,75v,,,,-1,c247,75,250,73,247,74v3,,-4,3,-1,3c246,77,247,76,247,76v-1,1,-1,1,,1c249,75,255,74,257,72v-2,,-5,2,-8,3xm248,62v2,-1,3,-1,3,-2c249,61,248,62,248,62xm246,67v-3,1,-1,2,2,1c248,67,246,68,246,67xm244,65v-1,,1,-1,1,-2c242,64,242,66,244,65xm241,72v,,,-1,-1,-1c240,72,239,72,239,72v,,-1,1,-1,1c242,71,237,74,239,74v4,-3,7,-2,9,-4c245,70,241,73,239,73v,,1,-1,2,-1xm239,71v-3,1,-2,2,-3,3c238,73,239,72,239,71xm226,49v,-1,-1,,1,-2c225,49,222,49,221,51v4,-2,3,-1,5,-1c224,51,224,51,222,51v1,1,5,-1,8,-2c230,48,230,48,231,47v,,,1,2,c233,46,233,46,233,46v-4,2,-5,2,-7,3xm235,57v-2,1,-4,2,-5,2c228,60,231,59,232,59v,,-1,,1,-1c233,58,233,59,232,59v2,-1,4,-1,4,-2c235,57,235,57,235,57xm235,64v2,-1,,1,,1c238,64,238,64,238,63v-1,1,-3,1,-3,1xm230,61v,,-2,2,1,1c230,62,232,60,232,60v-1,,-2,1,-2,1xm227,61v,1,,1,,1c228,61,229,60,230,60v,,-1,,-3,1xm225,71v3,-2,4,-3,7,-5c230,67,232,66,232,65v-2,2,-6,2,-6,3c227,69,228,67,230,67v,,1,,1,c228,69,225,70,225,71xm228,73v,,,-1,-2,c227,74,227,74,227,74v1,-1,4,-2,3,-2l228,73xm221,77v,,3,-1,4,-1c224,77,222,78,221,79v2,-1,4,-2,6,-3c228,75,227,75,226,74v-2,1,-3,2,-4,3c222,76,221,76,221,77xm224,73v-4,3,-4,3,-4,3c222,76,221,76,224,75v-1,-1,2,-2,,-2xm206,64v1,1,2,,1,1c212,62,208,64,209,63v1,-1,1,,3,-1c212,61,209,62,206,64xm197,73v1,,1,-1,1,c199,72,200,71,200,71v-2,1,1,-1,,-1c197,72,200,72,197,73xm196,70v,1,2,-1,1,1c200,69,198,68,196,70xm191,75v1,-1,3,-3,1,-2c192,74,189,75,191,75xm187,76v-1,1,-3,2,-2,3c185,78,187,77,187,78v-1,,,,1,-1c189,76,189,76,187,76xm186,75v-1,1,-2,2,-2,2c183,78,188,76,188,75v-2,1,-1,,-2,xm186,95v1,-1,,,,c191,92,191,92,191,92v1,,,1,2,c192,92,195,91,195,90v-1,1,-2,,-3,1c190,93,187,94,186,95xm178,81v-2,2,1,1,2,c181,80,183,79,183,79v-3,2,,-1,-5,2xm182,80v,1,-4,3,-3,3c181,82,182,82,183,81v-3,1,3,-2,-1,-1xm182,82v-2,2,-4,4,-2,4c180,85,183,83,181,85v5,-3,-1,,2,-3c182,82,182,83,182,82xm165,91v-2,1,-2,1,-2,2c163,92,159,95,158,95v1,1,5,-2,8,-4c165,91,167,90,165,91xm167,91v2,-1,2,-1,4,-1c171,88,176,85,178,83v-2,1,-2,-1,-4,1c175,85,170,87,170,88v-1,,-1,,-1,-1c166,90,167,90,167,91xm173,93v1,-1,,1,3,-1c176,91,175,92,176,91v-2,1,-3,1,-3,2xm174,104v,1,7,-4,6,-4c177,102,177,103,174,104xm164,99v2,-1,5,-3,6,-4c167,97,165,97,164,99xm159,99v,1,-1,1,-1,1c160,99,160,98,161,97v,,,1,1,c163,96,162,97,162,97v-4,2,-4,2,-4,2c158,100,157,102,159,99xm153,99v,,-1,1,,2c151,101,149,103,150,103v4,-3,3,-3,6,-5c155,98,155,98,154,98v,2,,,-1,1xm160,120v,,,1,1,c162,119,165,116,163,117v,,-1,2,-3,3xm150,106v-2,2,4,-3,1,c154,104,154,104,154,104v,-1,-1,,,-1c151,105,151,105,150,106xm146,105v-4,3,1,1,-1,3c147,106,146,106,149,104v-1,,,-1,,-1c145,105,149,103,146,106v,-1,1,-2,,-1xm153,120v3,-2,1,-1,4,-4c156,117,154,118,152,119v2,,-1,2,-3,3c148,124,152,120,151,122v2,-2,2,-3,3,-3c154,119,153,120,153,120xm136,117v3,-2,-1,1,-1,1c138,116,140,115,142,113v,-1,5,-4,6,-6c147,108,146,108,146,108v-2,1,-2,2,-4,3c141,113,142,113,141,113v-1,,-5,3,-5,4xm153,123v1,,4,-3,3,-3c155,121,152,123,153,123xm137,109v2,-1,4,-3,4,-3c139,107,137,109,137,109xm136,114v2,,1,-1,1,1c138,114,138,113,141,111v1,-1,,,-1,c141,110,142,110,143,109v,,1,-1,,-1c141,111,139,111,136,114xm142,117v-2,1,,-1,2,-2c144,114,142,115,141,116v,,,1,-1,1c137,118,139,119,136,120v,1,-3,3,-4,4c133,124,131,125,131,126v2,-2,4,-4,3,-2c135,124,139,121,138,121v-1,,-3,3,-3,2c136,122,135,122,137,121v2,-2,5,-4,5,-4xm143,118v-2,1,-2,1,-2,1c140,120,140,120,141,121v2,-2,1,-2,2,-3c143,119,144,118,145,117v-2,1,-1,,-2,1xm146,128v1,,-1,1,-1,2c146,129,146,129,148,128v-1,,-1,-1,,-1c147,127,146,128,146,128xm133,117v,1,1,,2,c136,116,137,115,137,115v-1,1,-2,,-4,2xm144,129v-1,,-3,,-5,3c139,133,145,129,146,127v-1,1,-2,1,-2,2xm133,117v-1,1,-1,,-2,1c131,119,133,117,135,116v-1,,1,-2,-1,-1c134,116,134,116,133,117xm138,122v-1,1,-1,1,1,c140,121,140,120,138,122xm139,137v2,-2,2,,,1c140,137,141,137,142,136v,-1,,-1,,-1c142,135,143,134,144,134v-2,2,-6,5,-6,6c138,140,137,141,136,141v2,-1,2,-2,3,-3c139,137,136,138,133,141v1,,3,-2,4,-2c137,139,138,139,138,139v-3,3,-6,6,-6,7c133,145,135,144,135,143v-1,1,-1,1,-1,1c135,144,136,142,136,142v1,,-2,3,1,1c136,142,139,141,140,141v-1,-1,1,-2,1,-2c140,139,140,139,141,138v3,-2,5,-4,7,-5c147,133,143,135,146,132v-3,1,-5,2,-7,5xm142,131v,,1,1,2,-1c144,130,144,130,144,129v,1,-1,1,-2,2xm142,143v,,3,-3,3,-1c147,140,149,139,150,138v-2,1,-3,2,-4,2c147,139,147,139,148,138v-1,1,2,-1,2,-1c148,138,142,142,142,143xm125,125v1,,3,-2,3,-1c126,126,124,127,124,128v5,-4,5,-4,5,-4c128,123,132,121,131,120v-2,2,-4,3,-6,5xm131,122v1,,,,,1c132,122,132,121,133,120v1,,1,,1,c133,120,135,117,131,119v,1,3,,,3xm139,130v-1,2,3,-1,3,-1l139,130xm133,129v2,-2,3,-3,2,-3c133,128,132,129,133,129xm129,121v-1,-1,-3,,-5,3c125,123,125,123,124,124v-1,,-3,3,-4,4c121,128,121,128,120,130v1,-1,1,-1,1,-1c125,126,124,125,128,123v-1,-1,-2,,1,-2xm129,131v1,-1,4,-4,5,-5c131,128,130,130,129,131xm133,136v2,,4,,6,-3c136,135,136,134,133,136xm124,131v1,,1,,,1c126,131,131,127,128,128v,1,-2,2,-4,3xm121,127v,-1,,-2,2,-3c120,126,117,127,117,128v1,,3,-2,4,-2c120,126,119,128,121,127xm120,131v1,,2,,4,-2c124,128,121,130,120,131xm119,140v2,-1,3,-3,5,-5c124,134,124,134,124,134v-3,3,-5,5,-5,6xm117,131v2,-1,,-1,1,-2c116,131,116,131,117,131xm112,133v,1,2,-1,1,c117,130,114,131,112,133xm117,138v-1,2,-4,5,-3,5c117,140,116,140,119,137v-1,1,-1,,-2,1xm114,157v-2,1,-1,1,-3,1c113,158,109,161,109,161v2,-2,,-1,-1,c108,162,107,163,107,164v-2,2,-2,,-5,3c102,169,103,167,104,167v-1,1,-2,1,-3,2c103,169,106,166,107,164v-1,3,-6,8,-8,9c99,173,99,175,98,175v,,1,,,c99,175,98,175,99,175v,,1,-1,1,-1c100,174,100,174,100,174v1,-2,1,-2,1,-2c102,172,103,171,104,170v-1,,2,-2,2,-3c108,166,114,158,117,157v,,-1,,,-1c119,155,120,153,123,151v-1,-1,2,-1,3,-3c126,148,127,147,126,147v-3,3,-4,1,-6,4c121,150,120,153,119,153v,-1,-2,2,-3,2c117,154,118,153,118,152v-1,2,-2,2,-2,2c116,154,117,153,117,153v-2,2,-2,2,-3,4xm119,151v1,-1,2,-2,2,-3c120,149,119,149,118,151v,1,1,-1,2,-1c119,151,118,152,119,151xm124,159v1,,4,,4,-2c125,160,127,156,124,159xm112,142v-2,1,-3,2,-3,3c110,145,111,143,112,142v,1,,1,1,c113,142,112,142,112,142xm114,170v1,,4,-4,3,-4c115,168,116,167,114,170xm88,182v,,1,,1,-1c88,181,88,182,88,182xm108,144v-2,,1,-2,,-2c107,142,103,145,103,145v2,-1,3,,4,-1c109,143,109,143,110,141v,,,,,c107,143,110,142,108,144xm802,247v-3,-5,-3,-5,-3,-5c798,242,801,247,801,246v,1,,1,,1c800,244,802,246,802,247xm596,44v-4,-2,-4,-2,-4,-2c592,43,593,43,594,44v-3,-1,3,1,2,xm493,9v2,1,7,2,9,2c500,10,492,9,493,9xm467,5v2,,10,2,8,1c473,6,466,4,466,5v1,1,3,2,4,1c469,6,468,6,467,5xm411,v-1,,-5,,-7,1c407,1,411,1,414,1v-1,,-3,,-2,c413,1,417,,415,v,1,-2,,-4,xm394,50v,-1,7,,5,c399,49,391,49,394,50xm388,50v1,,3,1,5,c384,50,379,50,376,50v3,,-3,1,,1c378,50,383,51,382,50v1,,4,,6,xm350,7v1,-1,8,-1,9,-1c355,6,351,7,349,7v1,,1,,1,c350,7,349,7,350,7xm350,8v,,,,1,-1c348,8,348,7,347,7v-1,1,-2,1,-4,1c342,8,336,8,335,9v1,,2,,2,c334,10,330,9,327,11v4,,6,-1,9,-1c336,9,337,9,339,9v,,-3,,-2,1c342,9,350,9,351,8v-1,,-1,,-1,xm314,14v1,,8,-1,6,-1c317,14,316,13,314,14xm241,77v-1,,,-2,-1,-1c240,76,238,77,238,77v,,,,-1,c237,78,238,77,238,77v-2,2,-2,1,-3,2c236,79,240,77,241,77xm232,80v,1,1,1,-4,3c231,83,236,79,241,77v-3,1,-6,2,-9,3xm222,84v-2,2,-2,3,1,2c221,87,219,89,217,89v,-1,2,-1,2,-2c217,88,213,90,213,91v5,-3,1,,2,c219,89,219,89,219,89v,-1,5,-3,7,-5c222,86,223,85,222,84xm214,101v,2,-4,3,-7,5c211,104,216,101,220,99v-1,,-5,3,-5,2c219,99,223,98,226,95v-3,2,-7,3,-12,6xm211,86v2,-3,5,-3,6,-5c214,83,214,82,210,84v,1,-2,2,1,2xm210,82v1,,-3,1,-2,2c211,83,211,82,213,80v1,,1,1,2,c216,79,212,81,210,82xm203,100v-2,,-4,2,-4,2c201,100,205,97,207,96v,,6,-4,5,-4c211,93,207,95,207,96v-3,1,-6,4,-10,5c197,102,198,101,196,103v-4,1,-13,7,-16,11c175,115,167,123,160,128v1,,3,-1,1,1c164,127,163,126,165,125v1,,2,-1,,2c167,125,166,126,168,125v,-1,1,-3,-1,-2c172,119,174,119,177,116v-1,1,1,,2,-1c179,115,178,115,179,114v4,-1,10,-7,14,-9c193,105,192,105,194,104v-1,2,2,-1,4,-2c198,103,189,108,194,106v-2,1,-4,2,-4,2c194,106,190,109,189,110v5,-3,7,-4,11,-7c201,103,200,103,201,102v1,,4,-2,4,-3c207,98,210,96,210,97v2,-1,3,-1,3,-2c211,96,215,94,214,94v-1,1,-1,,-3,1c211,96,207,98,205,99v,,-3,2,-3,2c200,101,205,99,203,100xm201,82v2,-1,2,,4,-1c205,80,206,80,205,79v-2,1,-3,2,-4,3xm192,82v,-1,2,-2,2,-2c192,80,187,84,190,83v2,-2,1,,1,c192,83,194,82,195,81v,,,1,,1c197,81,197,81,197,81v,-1,,-1,,-1c194,82,193,81,192,82xm196,84v-3,2,-4,1,-4,1c192,86,191,86,191,87v2,-1,1,,3,c196,86,195,86,197,85v1,-1,-2,1,-2,c195,85,198,82,196,83v,,,,,1xm187,104v1,-1,1,1,5,-1c192,102,190,103,190,103v2,-1,3,-2,4,-4c195,100,195,100,195,100v2,-2,3,-2,6,-4c200,96,201,94,200,95v-4,2,-9,6,-11,7c188,103,191,102,188,103v,,-1,1,-1,1xm198,107v2,-1,3,-2,4,-2c201,105,199,106,198,106v2,-1,2,-2,4,-3c201,104,203,102,205,102v-1,-1,-5,2,-8,3c199,105,196,108,198,107xm186,99v-3,2,-13,9,-4,4c183,101,187,99,183,102v3,-2,4,-3,5,-4c187,99,187,98,186,99xm169,89v2,,9,-6,5,-4c174,86,171,88,169,89xm182,123v5,-3,7,-5,13,-9c194,115,195,113,194,114v,,-3,3,-5,4c190,117,190,117,190,116v-2,2,-4,4,-7,5c184,121,184,120,183,121v,,-1,2,-1,2xm178,110v2,-1,2,-1,2,-1c178,111,182,109,182,108v-1,,-3,1,-4,2xm178,117v-1,1,-2,1,-3,3c176,119,176,119,177,119v1,-1,5,-3,4,-3c177,119,181,114,178,117xm164,122v5,-5,8,-5,13,-10c174,114,176,112,174,113v-3,3,-9,6,-10,9xm159,111v1,-1,5,-3,5,-4c162,109,158,112,159,111xm170,123v2,-1,5,-5,2,-2c172,121,173,120,173,121v-1,,-5,3,-3,2xm125,113v-2,1,-2,1,-2,1c123,115,122,116,123,115v2,-1,2,-1,2,-2c125,113,126,113,126,112v-1,1,-1,1,-1,1xm107,138v-1,,-1,,-2,1c105,138,107,136,107,136v-2,2,-3,3,-5,5c104,141,106,140,108,139v-4,2,2,-5,-1,-2c107,137,107,137,107,138xm128,160v-1,1,-2,1,-2,1c125,163,128,160,128,162v-1,1,-2,2,-3,2c125,165,128,162,129,162v-1,,-2,1,-2,1c131,161,128,162,131,159v-1,,-4,3,-3,1xm95,148v,,1,,1,c94,149,94,150,94,150v4,-3,5,-5,7,-7c102,143,102,142,102,141v-2,2,-5,6,-7,7xm110,169v,,1,,1,c110,170,109,171,109,171v3,-3,4,-5,5,-6c114,165,114,165,114,165v-2,2,-3,4,-4,4xm91,154v1,1,1,1,1,1c94,153,93,153,94,152v,,,,1,c95,152,95,151,95,151v-1,,-1,,-1,1c93,153,93,153,91,154xm92,162v2,,5,-5,7,-7c96,158,95,159,92,162xm88,161v-1,,-1,,-1,c87,161,87,161,87,161v,1,,1,,1c87,162,87,162,87,162v,,,1,,1c87,163,87,162,87,162v,,,,1,-1c89,160,89,160,89,160v-1,2,1,-1,2,-2c91,157,93,157,94,156v-2,,-4,2,-6,5xm106,176v,1,-1,1,-1,2c104,178,104,178,104,178v,1,-1,1,-1,2c104,179,104,180,104,179v1,,1,1,2,c105,179,105,179,105,179v,-1,,,1,-1c105,179,108,175,108,175v,,,,1,c108,175,107,175,106,176xm109,180v-1,,-1,,-1,c108,181,108,181,108,181v-1,,-1,,-1,c107,181,107,181,107,181v-1,1,-1,2,-2,3c106,184,107,183,107,182v1,,1,,1,c108,182,108,182,110,180v,,-1,,-1,xm88,171v1,-1,,-1,,-1c89,171,90,169,90,169v,,,-1,-1,c89,169,88,170,88,171xm98,180v1,-1,1,,2,c99,179,98,179,98,180xm102,183v,-1,-1,-1,,-1c102,182,102,183,102,182v,,-1,,-1,c102,182,101,183,102,183xm102,191v,,2,-2,2,-3c103,187,103,186,102,187v2,1,-1,3,,4xm100,187v,,-1,,,c100,187,101,187,101,187v-1,,-1,,-1,xm99,192v-2,1,-5,5,-5,6c95,197,96,196,97,194v,1,,1,,c98,192,101,192,102,189v-1,,-1,1,-1,1c100,189,102,189,102,188v-2,1,-2,3,-4,3c99,191,99,192,99,192xm95,191v1,,,1,1,1c96,191,98,191,97,190v1,,1,-1,1,-1c98,189,97,189,98,189v,,1,,2,-1c99,187,99,187,99,187v-1,,,1,-1,1c98,187,96,189,97,190v-1,,-1,,-1,c96,190,97,190,96,191v,-1,,-1,,-1c96,191,96,191,95,191xm85,191v,3,-3,4,-4,6c82,198,82,197,82,197v2,-2,3,-4,5,-5c87,192,87,193,88,193v,,1,-2,2,-2c89,190,89,190,89,190v,1,-1,3,-2,2c87,191,88,190,89,189v-1,,-1,-1,-2,c88,189,87,190,88,190v-1,,,,-1,c86,190,86,192,85,191v1,,1,,1,c85,191,86,191,85,191xm94,201v1,-1,,-2,1,-1c95,199,95,199,96,199v-2,-1,-2,1,-2,2xm93,198v,1,,1,-1,1c93,200,91,200,92,200v,-1,2,-1,1,-2xm91,201v,1,,,-1,c90,202,91,202,91,202v,,,,,1c91,202,92,202,91,202v1,-1,1,,1,-1c92,201,92,201,92,201v,-1,,,1,c93,200,93,200,93,200v-1,-1,-1,1,-2,1xm87,202v,1,-1,2,-1,3c88,203,89,204,90,205v-1,-1,,-1,,-1c90,204,89,204,89,203v,1,,,-1,c88,203,88,203,88,203v,,,,,c88,203,88,202,89,202v-2,,-1,-1,-2,xm64,186v1,,1,,1,c65,186,65,186,65,186v,,,,,c65,186,65,186,65,186v,,-1,,-1,xm86,208v,,,-1,,-1c85,207,87,207,87,206v-1,,-2,2,-1,2xm84,206v,,,1,1,c84,206,84,205,84,206v,,-1,-1,,xm79,215v,,,,1,c80,214,82,213,81,212v,,,,,c81,212,80,212,80,212v1,,1,,1,1c80,212,80,213,80,212v-1,,-1,,-1,1c79,214,77,216,76,217v1,,1,-1,1,c77,217,77,217,77,217v,,1,-1,2,-1c78,216,78,215,78,215v1,,,,1,c79,215,79,215,79,215xm74,207v-1,,-1,1,-2,c71,209,70,210,69,210v-1,1,,,,1c68,211,69,212,68,212v1,,1,-1,,-1c68,212,67,212,68,213v,,,,,c69,212,69,213,69,214v1,-1,1,-3,2,-3c70,211,70,212,70,212v1,,1,,1,c71,213,70,213,71,214v-2,-1,-1,1,-2,2c68,217,66,218,67,219v-2,,-3,3,-5,4c63,223,62,223,63,223v,,-1,2,,2c63,224,63,223,64,223v,-2,3,-2,3,-4c68,218,68,218,69,217v,,-1,,,-1c70,217,69,216,69,216v1,,4,-3,3,-4c73,212,73,212,73,212v,-1,,-2,-1,-2c73,210,73,210,73,211v-1,-1,-1,,-1,c72,210,72,209,72,209v,1,-1,1,-1,1c72,210,71,209,72,209v1,,,-2,2,-1c74,208,74,207,74,207xm64,211v2,,3,-5,4,-4c68,206,70,205,69,204v-1,2,-3,4,-5,7xm73,215v,,1,-1,,-1c73,215,72,214,72,215v,,-1,,-1,2c71,217,71,217,71,217v1,,2,-2,3,-1c74,216,74,215,75,215v-1,-1,-1,-1,-1,-2c75,213,75,212,76,212v-1,,,-1,,-1c75,211,74,213,73,214v1,,1,1,,1xm74,210v,,,,,c75,211,75,211,75,211v,-1,,-1,,-1c75,210,75,210,75,210v,,-1,,-1,xm48,194v-1,,1,-1,,-1c47,193,47,195,48,194xm75,220v1,-1,2,-1,2,-3c76,218,75,219,75,220xm39,198v,1,,,,1c40,199,40,198,40,198v,,-1,,-1,xm67,230v1,,1,-1,,-1c67,229,66,229,67,230v,,,,,c68,230,71,228,70,227v,1,-1,1,-2,1c68,228,67,228,68,227v-1,1,-1,2,,2c68,229,68,229,68,230v,-1,-1,,-1,xm57,232v-1,-1,,1,-1,1c56,233,57,233,57,232v,-1,3,-3,4,-4c60,228,60,227,60,227v1,,2,-1,2,-1c61,226,61,226,60,226v1,,1,1,1,1c59,228,58,230,57,232xm66,232v1,,-1,,-1,-1c66,232,64,232,64,233v1,,1,,2,c65,232,65,233,65,233v,-1,,-1,1,-1c66,232,66,232,66,233v1,-1,2,-1,1,-2c67,231,67,232,66,232xm50,233v,-1,,-1,,-1c49,233,49,233,49,233v,,,,,c48,233,48,234,47,235v1,-2,2,-4,3,-6c52,228,53,226,55,224v,1,-1,2,-2,3c52,228,53,228,52,229v,,,1,,c52,231,50,232,50,233xm51,231v,,-1,,-1,c50,232,50,232,51,231xm47,227v,-1,1,-2,1,-2c47,225,47,225,47,225v1,1,-1,1,,2xm64,239v,-1,1,-1,,-1c64,238,64,238,64,238v1,,-1,1,,1xm54,231v-1,1,-1,1,-1,1c53,231,53,231,53,231v,,-1,,-1,c52,232,53,232,52,232v-1,,-1,2,-2,3c50,235,51,236,51,235v1,,-1,,,c51,235,52,235,52,234v-1,,-1,,-1,-1c52,233,52,232,53,232v,,,1,,1c54,232,54,231,53,231v,,1,,1,xm53,236v1,1,-2,2,-1,3c53,237,55,235,56,233v-1,1,-1,2,-2,2c54,236,54,236,54,235v,1,-1,2,-1,1xm59,240v,,1,,1,c60,239,60,240,59,239v1,,,,,c60,240,59,240,59,240xm46,234v1,,1,-1,1,-1c46,234,46,232,46,233v,,,,,c46,233,46,234,46,234xm48,236v,1,1,1,1,2c49,237,51,237,51,236v-1,,-1,,-2,1c49,236,50,236,49,235v,1,,1,-1,1xm24,224v,-1,,,1,-1c24,223,24,223,23,223v1,1,1,,1,1c24,224,24,224,24,224xm17,230v1,-2,2,-2,2,-3c19,227,16,229,17,230xm45,246v,,1,1,1,1c45,247,45,248,45,248v1,,1,-1,2,-1c47,247,47,247,47,247v-1,,-1,-2,-2,-1xm19,231v,,-1,,-1,c19,232,19,230,18,230v,1,1,,1,1xm18,232v,2,-1,2,-1,3c17,235,17,234,18,234v,-1,1,-2,,-2c17,232,18,233,18,232xm4,256v1,-1,1,-2,2,-3c5,254,4,255,4,256xm5,258v1,-1,1,,1,-1c6,257,6,256,6,257v,,,,,c5,257,5,257,5,258xm810,264v,-1,-2,-3,-1,-3c810,263,809,259,809,258v1,,2,3,2,3c809,256,809,255,807,251v1,3,,1,-1,2c806,253,807,260,805,261v,,-1,-2,-1,-2c803,261,804,266,801,262v4,9,4,5,5,4c806,266,810,269,808,265v1,1,2,4,2,3c811,267,808,263,810,264xm440,4v-3,-1,-3,,-6,c434,3,433,3,433,3v2,,4,,5,-1c434,2,429,3,425,3v3,,8,1,12,1c436,4,434,4,434,4v5,,7,,9,1c442,4,446,5,446,5v-2,-1,-2,,-6,-1xm399,5v-1,-1,2,-1,-1,-1c393,5,386,4,382,5v3,,7,,8,1c395,5,398,6,400,5r-1,xm142,101v,1,-1,2,1,1c147,98,152,95,156,91v-2,1,-3,2,-4,3c153,93,154,92,154,91v-5,4,-13,10,-20,16c135,107,140,103,142,101xm84,158v,1,,2,-1,2c83,161,83,162,84,161v,,,,,c84,160,84,160,84,160v1,,,1,1,1c85,160,86,160,85,160v,,,,,c85,160,85,159,85,159v,,1,,2,-1c85,159,86,157,84,158xm103,180v-1,,-1,1,-1,1c102,181,103,181,103,181v,,-1,,,1c103,182,103,181,104,181v-1,1,-1,1,-1,2c103,182,104,182,104,181v-1,1,,-1,-1,-1xm77,160v2,1,2,-2,3,-2c80,157,80,157,80,157v-1,,-2,2,-3,3xm81,163v,,,1,,1c81,164,80,165,80,165v2,-1,3,-2,3,-3c83,161,83,161,82,161v-1,,,2,-1,2xm95,192v,,,,-1,c94,192,94,193,94,193v-1,,-1,1,,1c93,194,91,196,91,197v,,,,,c91,198,90,198,90,199v1,-2,2,-2,3,-2c93,197,93,197,93,196v,,1,-1,1,-1c94,195,94,195,94,196v1,-2,1,-4,2,-3c96,193,96,193,96,193v1,,1,,1,-1c96,193,97,192,96,192v,1,,,-1,xm65,175v-1,,-1,,-2,c63,175,63,175,63,176v1,,1,,1,1c65,175,66,175,67,173v-2,,-1,1,-2,2xm45,240v1,1,1,1,1,1c45,241,45,242,44,243v,,-1,,-1,c43,244,43,244,42,245v1,,1,,2,-1c44,244,44,244,44,244v,,1,-1,1,c45,241,47,241,48,239v-1,-1,,-1,,-2c47,238,47,240,45,240xm820,180v,1,,1,,1c821,181,820,180,820,180xm866,171v-1,,-1,1,-1,1c865,172,866,172,866,171xm867,170v,,-1,1,-1,1c867,171,867,170,867,170xm861,164v,,,1,,1c861,164,861,164,861,164xm868,162v,1,,1,,2c868,163,868,162,868,162xm837,147v,1,,3,-1,4c837,150,837,148,837,147xm852,150v,-1,,-1,,-1c852,148,853,145,852,146v,1,-1,4,-1,5c852,151,852,150,852,150xm857,134v,,,,,c857,135,857,135,857,135r,-1xm855,121v,-2,,,,1c854,122,855,122,855,122v-1,1,-2,4,-1,5c854,125,855,123,855,121xm861,127v,,,1,,1c862,128,862,127,861,127xm843,120v,1,-1,1,-1,2c843,121,843,120,843,120xm859,124v,1,,2,,2c859,125,860,124,859,124xm862,124v,,-1,1,,2c862,125,862,124,862,124xm839,118v,,,1,,1c839,119,839,118,839,118xm844,116v-1,1,-1,3,-1,3c843,118,844,117,844,116xm862,120v,1,-1,2,,3c862,122,863,121,862,120xm855,118v,,,1,,1c855,119,856,118,855,118xm858,117v-1,,-1,1,-1,1c857,118,858,117,858,117xm860,116v,,,,,c859,115,859,117,859,117v1,,,,1,-1xm849,110v-1,3,,1,,xm845,105v-1,1,-1,1,-1,2c844,107,845,105,845,105xm844,105v-1,,-1,1,-1,1l844,105xm836,101v,1,,1,,1c836,102,836,101,836,101xm838,98v1,-3,,-2,,xm828,135v,1,,2,-1,2c828,138,828,138,828,138v,-1,1,-2,,-3xm846,121v1,,,1,,2c847,121,848,117,848,115v,2,-2,3,-1,4c847,119,847,119,847,118v-1,1,-1,2,-1,3c846,121,846,120,846,120v,1,-1,1,-1,1c846,122,846,121,846,121xm860,122v,,-1,1,,1c860,123,860,123,860,123v-1,1,,-1,,-1xm861,115v,,,,,c862,117,859,120,860,122v,-4,2,-7,2,-10c862,112,862,111,862,111v,-1,2,-4,1,-5c863,107,862,108,862,110v-1,-1,-1,-1,-1,-1c862,111,861,114,861,115xm842,104v,1,,1,,2c843,105,842,104,842,104xm707,252v1,,2,,3,1c710,254,709,255,710,256v2,1,5,-3,5,c717,258,720,259,723,259v2,1,3,2,5,3c730,262,733,262,734,263v2,,3,1,5,2c744,267,749,267,753,269v3,,7,2,9,3c765,272,768,274,771,275v1,,3,,5,1c776,276,777,276,777,276v2,1,4,1,5,1c784,278,785,279,787,279v2,1,5,2,8,2c796,282,798,282,799,282v1,1,1,1,2,1c802,283,802,283,802,283v1,1,1,1,1,1c803,284,803,284,803,284v,,,,,c804,285,805,284,806,285v1,,2,1,3,2c810,286,811,287,812,288v1,,1,,1,c813,288,813,287,813,287v,,,,,-1c813,286,813,286,813,286v,-1,,-1,,-2c813,282,813,282,813,282v,,-1,-1,-1,-2c812,280,813,280,813,279v,,-1,,-1,c812,278,812,278,812,278v,-1,,-1,,-1c812,276,812,276,812,275v1,-5,1,-10,1,-16c813,254,813,250,813,245v2,-19,2,-19,2,-19c815,219,816,212,817,206v,,1,-1,1,-1c818,204,817,204,818,204v,-1,,-1,,-1c819,197,820,192,822,186v,-1,,,,c823,183,824,178,825,175v,-2,,-4,1,-5c826,169,825,169,825,169v1,,1,,1,c826,167,826,167,826,167v1,-3,2,-7,3,-11c829,155,829,155,829,154v1,,1,,,-1c829,153,830,151,830,152v,-1,,,,c831,151,831,149,831,147v,-1,1,-3,2,-5c833,144,833,146,835,147v1,-2,1,-6,2,-7c838,135,839,130,840,125v,-1,,-1,,-1c842,119,842,114,844,108v-2,11,-5,20,-6,30c837,140,836,146,835,150v,2,1,3,3,2c840,150,839,147,840,145v1,,1,-1,2,c842,150,840,156,840,160v,1,,2,,3c840,163,840,164,841,164v,,,,1,c842,159,846,156,846,151v1,-1,2,-2,3,-2c849,147,850,145,850,143v,-1,,-1,,-1c851,137,851,133,853,129v,4,-1,7,-2,11c851,140,852,141,852,141v-1,3,-2,8,-3,11c850,153,851,153,851,152v,,,1,,1c851,153,851,153,852,153v-1,2,-1,2,-1,4c851,158,851,158,852,158v,-2,1,-3,1,-5c853,152,853,151,853,151v,-1,,-1,1,-1c854,149,853,149,853,148v,,1,,1,-1c855,145,854,143,855,141v,-1,1,-2,2,-4c857,138,856,139,856,140v-1,4,,8,-1,11c856,152,856,151,857,151v,-1,,-2,,-3c857,148,857,149,857,148v,-2,,-4,1,-7c858,141,858,140,859,141v,-1,,-1,1,-1c860,139,859,140,859,140v1,-1,,-2,1,-2c860,134,861,132,861,128v,3,,6,-1,9c860,138,861,137,861,138v,1,-1,1,-1,2c860,141,860,142,860,143v,1,-1,2,-1,3c860,147,860,148,860,149v,1,,,,1c861,151,861,150,862,150v,1,-1,,-1,1c861,151,861,152,862,152v-1,2,-1,3,-1,5c861,157,861,156,861,157v,,,3,,3c861,162,861,163,860,165v,1,1,,1,1c861,167,861,168,860,169v1,1,1,3,,4c861,173,861,172,862,172v,,-1,1,-1,2c861,178,862,181,861,186v,1,1,1,,2c861,188,862,188,862,188v,2,-2,8,,10c861,198,861,197,861,198v,1,-1,2,,3c861,204,860,206,861,208v-1,1,-1,2,-1,2c860,211,860,213,860,214v-1,17,-3,34,-3,50c856,268,857,273,857,277v,,,,,1c857,279,857,279,857,279v,1,,2,,3c857,291,857,302,859,311v-1,6,1,13,1,20c860,334,860,336,860,339v1,1,1,3,1,4c861,345,861,347,861,349v,1,,1,,1c861,351,861,351,861,351v,,,,,c861,351,860,350,860,350v-1,,-2,,-3,-1c854,349,853,349,851,348v-8,-2,-17,-6,-25,-8c824,340,821,338,819,338v-1,,-2,,-3,-1c812,336,807,334,803,334v-2,-1,-4,-2,-6,-3c794,331,792,330,790,330v-1,-1,-2,-1,-2,-1c787,329,787,329,786,328v-3,,-7,-1,-10,-3c775,325,775,325,775,326v-2,-2,-5,-1,-7,-2c767,324,767,324,767,324v-1,-1,-2,-1,-4,-1c759,321,755,321,751,319v-2,1,-5,,-7,-1c743,318,743,319,742,318v-1,,-1,,-1,c740,318,740,318,739,318v-1,-1,-1,-1,-2,-2c736,316,736,317,735,316v-1,,-2,-1,-2,-1c731,315,729,316,727,314v-2,,-3,-1,-5,-1c721,313,720,313,719,313v-1,,-1,,-2,c715,312,713,313,711,311v-3,1,-8,-2,-10,c701,312,700,313,699,313v-1,,-1,-1,-2,-2c696,311,693,310,692,310v-1,,-1,1,-2,1c689,311,688,309,687,309v-1,,-2,1,-3,1c683,309,682,308,682,307v,,,,-1,c680,305,677,304,674,304v,-1,-1,-1,-1,-1c670,302,668,299,666,296v,,-1,,-1,-1c664,294,664,293,663,292v,-1,-1,-1,-1,-2c662,288,661,287,660,286v,-1,-1,-2,-1,-3c658,281,659,279,658,277v1,-3,1,-6,2,-10c660,267,659,267,660,266v1,-1,1,-3,2,-5c663,261,663,260,664,260v1,-1,1,-2,2,-3c670,256,673,253,677,251v,,1,,1,c680,250,682,250,684,249v1,-1,3,,5,c690,249,690,248,692,249v1,,3,-1,4,-1c698,248,700,249,701,250v1,,2,-1,3,c705,250,706,252,707,252xm858,156v,,,,,c858,157,859,156,858,156xm859,156v1,-1,,-2,1,-4c859,152,859,152,860,151v-1,-1,,-3,-2,-3c858,149,858,150,857,151v,,1,,1,c858,152,858,154,858,156v,,,-1,1,xe" fillcolor="#215968" stroked="f">
                  <v:stroke joinstyle="miter"/>
                  <v:formulas/>
                  <v:path arrowok="t" o:connecttype="custom" o:connectlocs="930917,165985;472619,64838;294248,121895;201807,145237;144520,178952;110668,211371;135406,239900;89837,225635;119782,263241;85931,248977;97649,268428;93743,290473;83327,295660;37757,281396;40361,295660;69005,328079;46871,333266;1007734,334563;833268,176359;489545,60947;305966,98553;287738,90773;234357,115411;218733,142643;182277,188029;105461,248977;164050,173765;329401,46683;519491,2594;664011,18155;953051,188029;1033773,337156;1024659,287880;938729,194513;693956,28529;494753,60947;399708,68728;365857,60947;315080,55760;289040,66135;256490,94663;213525,128379;184881,151720;183579,178952;161446,167281;147124,184139;438768,11671;218733,162094;256490,136159;170560,206184;114574,221745;110668,247680;102857,278802;62495,250274;83327,308628;22134,304737;113272,204887;1126214,223042;1118402,151720;1018150,359201;1094966,212668;1121006,260648;867120,383839" o:connectangles="0,0,0,0,0,0,0,0,0,0,0,0,0,0,0,0,0,0,0,0,0,0,0,0,0,0,0,0,0,0,0,0,0,0,0,0,0,0,0,0,0,0,0,0,0,0,0,0,0,0,0,0,0,0,0,0,0,0,0,0,0,0,0" textboxrect="0,0,868,351"/>
                  <o:lock v:ext="edit" aspectratio="t" verticies="t"/>
                  <v:textbox inset="2.53933mm,1.2697mm,2.53933mm,1.2697mm">
                    <w:txbxContent>
                      <w:p w14:paraId="11E091AD" w14:textId="77777777" w:rsidR="00DA4494" w:rsidRPr="00A63884" w:rsidRDefault="00DA4494" w:rsidP="00A63884">
                        <w:pPr>
                          <w:rPr>
                            <w:rFonts w:eastAsia="Times New Roman"/>
                            <w:sz w:val="16"/>
                            <w:szCs w:val="16"/>
                          </w:rPr>
                        </w:pPr>
                      </w:p>
                    </w:txbxContent>
                  </v:textbox>
                </v:shape>
                <v:shape id="74 CuadroTexto" o:spid="_x0000_s1209" type="#_x0000_t202" style="position:absolute;left:24621;top:21206;width:46552;height:5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" fillcolor="window" stroked="f">
                  <v:fill opacity="34695f"/>
                  <v:textbox>
                    <w:txbxContent>
                      <w:p w14:paraId="397F20F6" w14:textId="77777777" w:rsidR="00DA4494" w:rsidRPr="006B494E" w:rsidRDefault="00DA4494" w:rsidP="00A63884">
                        <w:pPr>
                          <w:pStyle w:val="NormalWeb"/>
                          <w:spacing w:before="0" w:beforeAutospacing="0" w:after="0" w:afterAutospacing="0"/>
                          <w:jc w:val="center"/>
                          <w:rPr>
                            <w:rFonts w:cs="Aharoni"/>
                            <w:b/>
                            <w:szCs w:val="16"/>
                          </w:rPr>
                        </w:pPr>
                        <w:r w:rsidRPr="006B494E">
                          <w:rPr>
                            <w:rFonts w:ascii="Berlin Sans FB" w:hAnsi="Berlin Sans FB" w:cs="Aharoni"/>
                            <w:b/>
                            <w:color w:val="000000" w:themeColor="text1"/>
                            <w:kern w:val="24"/>
                            <w:szCs w:val="16"/>
                          </w:rPr>
                          <w:t>SEGUIMIENTO</w:t>
                        </w:r>
                      </w:p>
                    </w:txbxContent>
                  </v:textbox>
                </v:shape>
                <v:group id="83 Grupo" o:spid="_x0000_s1210" style="position:absolute;left:62361;top:25966;width:10080;height:12931" coordorigin="62361,25966" coordsize="20288,28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group id="Group 22" o:spid="_x0000_s1211" style="position:absolute;left:62361;top:25966;width:20288;height:28019;flip:y" coordorigin="62361,25966" coordsize="20288,28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">
                    <v:shape id="Freeform 11" o:spid="_x0000_s1212" style="position:absolute;left:68457;top:49223;width:8080;height:4762;visibility:visible;mso-wrap-style:square;v-text-anchor:top" coordsize="360,2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" adj="-11796480,,5400" path="m352,6c346,1,340,,333,1,20,56,20,56,20,56,12,57,6,62,3,70,,77,1,85,5,91v46,67,46,67,46,67c55,164,62,168,69,168v42,,42,,42,c123,194,150,212,180,212v31,,58,-18,70,-44c291,168,291,168,291,168v8,,15,-4,19,-10c356,91,356,91,356,91v2,-3,4,-8,4,-13c360,23,360,23,360,23v,-7,-3,-13,-8,-17xe" filled="f" stroked="f">
                      <v:stroke joinstyle="round"/>
                      <v:formulas/>
                      <v:path arrowok="t" o:connecttype="custom" o:connectlocs="790082,13479;747435,2246;44891,125802;6734,157252;11223,204428;114472,354941;154874,377406;249145,377406;404019,476250;561138,377406;653164,377406;695811,354941;799060,204428;808038,175224;808038,51669;790082,13479" o:connectangles="0,0,0,0,0,0,0,0,0,0,0,0,0,0,0,0" textboxrect="0,0,360,212"/>
                      <v:textbox>
                        <w:txbxContent>
                          <w:p w14:paraId="39E9FE84" w14:textId="77777777" w:rsidR="00DA4494" w:rsidRPr="00A63884" w:rsidRDefault="00DA4494" w:rsidP="00A63884">
                            <w:pPr>
                              <w:rPr>
                                <w:rFonts w:eastAsia="Times New Roman"/>
                                <w:sz w:val="16"/>
                                <w:szCs w:val="16"/>
                              </w:rPr>
                            </w:pPr>
                          </w:p>
                        </w:txbxContent>
                      </v:textbox>
                    </v:shape>
                    <v:shape id="Freeform 12" o:spid="_x0000_s1213" style="position:absolute;left:68425;top:47397;width:8144;height:2318;visibility:visible;mso-wrap-style:square;v-text-anchor:top" coordsize="363,1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" adj="-11796480,,5400" path="m25,103v1,,2,,4,-1c342,47,342,47,342,47v12,-2,21,-14,18,-26c358,8,346,,334,2,21,58,21,58,21,58,8,60,,72,2,84v2,11,12,19,23,19xe" filled="f" stroked="f">
                      <v:stroke joinstyle="round"/>
                      <v:formulas/>
                      <v:path arrowok="t" o:connecttype="custom" o:connectlocs="56087,231775;65061,229525;767275,105761;807658,47255;749327,4500;47113,130514;4487,189020;56087,231775" o:connectangles="0,0,0,0,0,0,0,0" textboxrect="0,0,363,103"/>
                      <v:textbox>
                        <w:txbxContent>
                          <w:p w14:paraId="0980648B" w14:textId="77777777" w:rsidR="00DA4494" w:rsidRPr="00A63884" w:rsidRDefault="00DA4494" w:rsidP="00A63884">
                            <w:pPr>
                              <w:rPr>
                                <w:rFonts w:eastAsia="Times New Roman"/>
                                <w:sz w:val="16"/>
                                <w:szCs w:val="16"/>
                              </w:rPr>
                            </w:pPr>
                          </w:p>
                        </w:txbxContent>
                      </v:textbox>
                    </v:shape>
                    <v:shape id="Freeform 13" o:spid="_x0000_s1214" style="position:absolute;left:62361;top:25966;width:20288;height:21955;visibility:visible;mso-wrap-style:square;v-text-anchor:top" coordsize="905,9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" adj="-11796480,,5400" path="m452,c203,,,203,,452,,639,112,798,273,868v,87,,87,,87c273,961,276,968,281,972v4,4,9,5,15,5c297,977,298,977,300,977,613,922,613,922,613,922v11,-2,19,-12,19,-23c632,868,632,868,632,868,792,799,905,639,905,452,905,203,702,,452,xe" filled="f" stroked="f">
                      <v:stroke joinstyle="round"/>
                      <v:formulas/>
                      <v:path arrowok="t" o:connecttype="custom" o:connectlocs="1013292,0;0,1015734;612010,1950568;612010,2146075;629945,2184277;663571,2195513;672539,2195513;1374221,2071917;1416815,2020232;1416815,1950568;2028825,1015734;1013292,0" o:connectangles="0,0,0,0,0,0,0,0,0,0,0,0" textboxrect="0,0,905,977"/>
                      <v:textbox>
                        <w:txbxContent>
                          <w:p w14:paraId="4AB3C0A6" w14:textId="77777777" w:rsidR="00DA4494" w:rsidRPr="00A63884" w:rsidRDefault="00DA4494" w:rsidP="00A63884">
                            <w:pPr>
                              <w:rPr>
                                <w:rFonts w:eastAsia="Times New Roman"/>
                                <w:sz w:val="16"/>
                                <w:szCs w:val="16"/>
                              </w:rPr>
                            </w:pPr>
                          </w:p>
                        </w:txbxContent>
                      </v:textbox>
                    </v:shape>
                  </v:group>
                  <v:shape id="Freeform 31" o:spid="_x0000_s1215" style="position:absolute;left:67554;top:38691;width:11785;height:9384;visibility:visible;mso-wrap-style:square;v-text-anchor:top" coordsize="3749,35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" adj="-11796480,,5400" path="m903,1843r230,l1131,1843r-7,2l1112,1848r-12,4l1082,1859r-17,9l1046,1880r-21,15l1005,1912r-20,22l967,1959r-17,30l936,2022r-33,l880,2020r-22,-9l840,1997r-14,-18l817,1957r-4,-24l817,1908r9,-20l840,1869r18,-13l880,1846r23,-3xm903,1315r1342,l2269,1319r22,9l2309,1342r14,18l2332,1382r4,23l2332,1429r-9,22l2309,1469r-18,14l2269,1492r-24,4l903,1496r-23,-4l858,1483r-18,-14l826,1451r-9,-22l813,1405r4,-23l826,1360r14,-18l858,1328r22,-9l903,1315xm405,1039r,182l276,1221r-18,1l239,1228r-17,9l208,1249r-12,15l188,1280r-6,18l180,1316r,1942l183,3283r11,23l208,3326r20,15l251,3350r25,3l409,3353,1037,2080r17,-30l1074,2022r24,-24l1124,1979r27,-15l1181,1954r30,-3l2748,1951r1,-514l2781,1443r31,11l2840,1469r25,20l2887,1513r17,26l2917,1568r8,32l2929,1634r,317l3633,1951r23,2l3677,1959r19,9l3714,1981r14,16l3739,2016r8,22l3749,2062r-2,27l3740,2116r-14,32l3064,3405r-15,24l3030,3452r-24,22l2980,3493r-27,17l2924,3522r-28,9l2868,3534r-2656,1l179,3531r-34,-6l116,3512,87,3493,62,3473,40,3446,23,3419,10,3388,2,3356,,3322,,1252r3,-38l14,1179r16,-34l50,1115r26,-25l105,1069r32,-16l174,1043r38,-4l405,1039xm903,792r1342,l2269,795r22,9l2309,818r14,18l2332,858r4,24l2332,906r-9,21l2309,945r-18,14l2269,968r-24,4l903,972r-23,-4l858,959,840,945,826,927r-9,-21l813,882r4,-24l826,836r14,-18l858,804r22,-9l903,792xm2166,261r,236l2383,497,2166,261xm702,l2090,r22,4l2133,12r16,14l2598,515r11,16l2617,550r3,19l2620,1838r-146,l2474,680r-3,-15l2463,653r-12,-8l2438,643r-344,l2074,641r-17,-8l2042,621r-11,-15l2023,589r-2,-20l2021,183r-3,-15l2010,157r-11,-7l1985,146r-1283,l691,149r-8,5l676,164r-1,10l675,2552,562,2779r-1,l558,2777r-6,-2l545,2769r-5,-8l534,2750r-4,-16l528,2712r,-55l528,2596r-1,-67l527,2458r,-75l527,2304r-1,-83l526,2136r,-88l526,1958r,-92l526,1773r,-96l526,1583r,-95l526,1392r,-94l526,1205r1,-91l527,1023r,-87l527,851r,-82l527,691r,-75l527,548r1,-66l528,421r,-54l528,319r,-43l528,241r,-29l528,191r,-12l528,174r3,-35l542,106,558,77,580,51,605,30,635,14,667,4,702,xe" fillcolor="#17375e" stroked="f" strokeweight="0">
                    <v:stroke joinstyle="round"/>
                    <v:formulas/>
                    <v:path arrowok="t" o:connecttype="custom" o:connectlocs="353340,489776;334792,495882;309644,513402;283866,536763;259661,525348;259661,501191;283866,489245;720197,352533;734343,372973;720197,393679;276636,396068;256831,379344;264062,356249;127315,275814;75132,325987;59099,339791;57528,871510;78904,889296;331334,544196;361827,521366;864173,381468;900639,395272;919500,424738;1149297,518446;1171930,530126;1177903,554549;958481,910267;928302,931769;66644,938406;27349,927257;3144,899383;943,322270;23891,289353;66644,275814;713281,211042;733085,227766;725855,250861;283866,258028;259661,246083;259661,221926;283866,210245;680902,69285;670528,3186;822678,146004;777724,180514;766407,170692;641921,164852;635320,48579;624003,38757;212507,43536;176355,737717;169754,732939;165982,705331;165667,632594;165353,543665;165353,445179;165353,344569;165667,248472;165667,163524;165982,97424;165982,56278;166925,36899;190187,7964" o:connectangles="0,0,0,0,0,0,0,0,0,0,0,0,0,0,0,0,0,0,0,0,0,0,0,0,0,0,0,0,0,0,0,0,0,0,0,0,0,0,0,0,0,0,0,0,0,0,0,0,0,0,0,0,0,0,0,0,0,0,0,0,0,0,0" textboxrect="0,0,3749,3535"/>
                    <o:lock v:ext="edit" verticies="t"/>
                    <v:textbox>
                      <w:txbxContent>
                        <w:p w14:paraId="2C927722" w14:textId="77777777" w:rsidR="00DA4494" w:rsidRPr="00A63884" w:rsidRDefault="00DA4494" w:rsidP="00A63884">
                          <w:pPr>
                            <w:rPr>
                              <w:rFonts w:eastAsia="Times New Roman"/>
                              <w:sz w:val="16"/>
                              <w:szCs w:val="16"/>
                            </w:rPr>
                          </w:pPr>
                        </w:p>
                      </w:txbxContent>
                    </v:textbox>
                  </v:shape>
                </v:group>
                <v:group id="76 Grupo" o:spid="_x0000_s1216" style="position:absolute;left:18470;top:32271;width:11524;height:15729" coordorigin="18470,32271" coordsize="20304,28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group id="Group 20" o:spid="_x0000_s1217" style="position:absolute;left:18470;top:32271;width:20305;height:28019;flip:y" coordorigin="18470,32271" coordsize="20304,28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">
                    <v:shape id="Freeform 5" o:spid="_x0000_s1218" style="position:absolute;left:24582;top:55527;width:8081;height:4763;visibility:visible;mso-wrap-style:square;v-text-anchor:top" coordsize="360,2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" adj="-11796480,,5400" path="m351,6c346,1,339,,333,1,20,56,20,56,20,56,12,57,6,62,3,70,,77,,85,5,91v45,67,45,67,45,67c55,164,62,168,69,168v42,,42,,42,c123,194,150,212,180,212v31,,58,-18,70,-44c291,168,291,168,291,168v8,,15,-4,19,-10c356,91,356,91,356,91v2,-3,4,-8,4,-13c360,23,360,23,360,23v,-7,-3,-13,-9,-17xe" fillcolor="#fed36b [1942]" stroked="f">
                      <v:stroke joinstyle="round"/>
                      <v:formulas/>
                      <v:path arrowok="t" o:connecttype="custom" o:connectlocs="787837,13479;747435,2246;44891,125802;6734,157252;11223,204428;112228,354941;154874,377406;249145,377406;404019,476250;561138,377406;653164,377406;695811,354941;799060,204428;808038,175224;808038,51669;787837,13479" o:connectangles="0,0,0,0,0,0,0,0,0,0,0,0,0,0,0,0" textboxrect="0,0,360,212"/>
                      <v:textbox>
                        <w:txbxContent>
                          <w:p w14:paraId="025A19C1" w14:textId="77777777" w:rsidR="00DA4494" w:rsidRPr="00A63884" w:rsidRDefault="00DA4494" w:rsidP="00A63884">
                            <w:pPr>
                              <w:rPr>
                                <w:rFonts w:eastAsia="Times New Roman"/>
                                <w:sz w:val="16"/>
                                <w:szCs w:val="16"/>
                              </w:rPr>
                            </w:pPr>
                          </w:p>
                        </w:txbxContent>
                      </v:textbox>
                    </v:shape>
                    <v:shape id="Freeform 6" o:spid="_x0000_s1219" style="position:absolute;left:18470;top:32271;width:20305;height:21955;visibility:visible;mso-wrap-style:square;v-text-anchor:top" coordsize="905,9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" adj="-11796480,,5400" path="m452,c202,,,203,,452,,639,112,798,273,868v,87,,87,,87c273,961,276,968,281,972v4,4,9,5,15,5c297,977,298,977,300,977,613,922,613,922,613,922v11,-2,19,-12,19,-23c632,868,632,868,632,868,792,799,905,639,905,452,905,203,702,,452,xe" fillcolor="#fed36b [1942]" stroked="f">
                      <v:stroke joinstyle="round"/>
                      <v:formulas/>
                      <v:path arrowok="t" o:connecttype="custom" o:connectlocs="1014085,0;0,1015734;612489,1950568;612489,2146075;630438,2184277;664091,2195513;673065,2195513;1375296,2071917;1417924,2020232;1417924,1950568;2030413,1015734;1014085,0" o:connectangles="0,0,0,0,0,0,0,0,0,0,0,0" textboxrect="0,0,905,977"/>
                      <v:textbox>
                        <w:txbxContent>
                          <w:p w14:paraId="2CEC0110" w14:textId="77777777" w:rsidR="00DA4494" w:rsidRPr="00A63884" w:rsidRDefault="00DA4494" w:rsidP="00A63884">
                            <w:pPr>
                              <w:rPr>
                                <w:rFonts w:eastAsia="Times New Roman"/>
                                <w:sz w:val="16"/>
                                <w:szCs w:val="16"/>
                              </w:rPr>
                            </w:pPr>
                          </w:p>
                        </w:txbxContent>
                      </v:textbox>
                    </v:shape>
                    <v:shape id="Freeform 7" o:spid="_x0000_s1220" style="position:absolute;left:24551;top:53702;width:8128;height:2318;visibility:visible;mso-wrap-style:square;v-text-anchor:top" coordsize="362,1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" adj="-11796480,,5400" path="m25,103v1,,2,,4,-1c342,47,342,47,342,47v12,-2,20,-14,18,-26c358,8,346,,334,2,21,58,21,58,21,58,8,60,,72,2,84v2,11,12,19,23,19xe" fillcolor="#fed36b [1942]" stroked="f">
                      <v:stroke joinstyle="round"/>
                      <v:formulas/>
                      <v:path arrowok="t" o:connecttype="custom" o:connectlocs="56133,231775;65114,229525;767894,105761;808309,47255;749931,4500;47151,130514;4491,189020;56133,231775" o:connectangles="0,0,0,0,0,0,0,0" textboxrect="0,0,362,103"/>
                      <v:textbox>
                        <w:txbxContent>
                          <w:p w14:paraId="72AC3481" w14:textId="77777777" w:rsidR="00DA4494" w:rsidRPr="00A63884" w:rsidRDefault="00DA4494" w:rsidP="004B4529">
                            <w:pPr>
                              <w:shd w:val="clear" w:color="auto" w:fill="FEF0CD" w:themeFill="accent3" w:themeFillTint="33"/>
                              <w:rPr>
                                <w:rFonts w:eastAsia="Times New Roman"/>
                                <w:sz w:val="16"/>
                                <w:szCs w:val="16"/>
                              </w:rPr>
                            </w:pPr>
                          </w:p>
                        </w:txbxContent>
                      </v:textbox>
                    </v:shape>
                  </v:group>
                  <v:shape id="75 Imagen" o:spid="_x0000_s1221" type="#_x0000_t75" style="position:absolute;left:20383;top:43590;width:17294;height:12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">
                    <v:imagedata r:id="rId51" o:title="" croptop="2507f" cropbottom="50761f" cropleft="2091f" cropright="46919f"/>
                    <v:path arrowok="t"/>
                  </v:shape>
                </v:group>
                <v:group id="77 Grupo" o:spid="_x0000_s1222" style="position:absolute;left:39488;top:26591;width:11471;height:15393" coordorigin="39488,26591" coordsize="20304,28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group id="Group 21" o:spid="_x0000_s1223" style="position:absolute;left:39488;top:26591;width:20304;height:28019" coordorigin="39488,26591" coordsize="20304,28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">
                    <v:shape id="Freeform 8" o:spid="_x0000_s1224" style="position:absolute;left:45632;top:26591;width:8080;height:4762;visibility:visible;mso-wrap-style:square;v-text-anchor:top" coordsize="360,2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" adj="-11796480,,5400" path="m8,206v5,5,12,6,18,5c340,156,340,156,340,156v7,-1,14,-6,17,-14c360,135,359,127,354,121,309,54,309,54,309,54,305,48,298,44,290,44v-41,,-41,,-41,c236,18,210,,179,,148,,122,18,109,44v-41,,-41,,-41,c61,44,54,48,49,54,4,121,4,121,4,121,1,124,,129,,134v,55,,55,,55c,196,3,202,8,206xe" filled="f" stroked="f">
                      <v:stroke joinstyle="round"/>
                      <v:formulas/>
                      <v:path arrowok="t" o:connecttype="custom" o:connectlocs="17956,462771;58358,474004;763147,350448;801304,318998;794571,271822;693566,121309;650920,98844;558893,98844;401774,0;244656,98844;152629,98844;109983,121309;8978,271822;0,301026;0,424581;17956,462771" o:connectangles="0,0,0,0,0,0,0,0,0,0,0,0,0,0,0,0" textboxrect="0,0,360,212"/>
                      <v:textbox>
                        <w:txbxContent>
                          <w:p w14:paraId="36AC7976" w14:textId="77777777" w:rsidR="00DA4494" w:rsidRPr="00A63884" w:rsidRDefault="00DA4494" w:rsidP="00A63884">
                            <w:pPr>
                              <w:rPr>
                                <w:rFonts w:eastAsia="Times New Roman"/>
                                <w:sz w:val="16"/>
                                <w:szCs w:val="16"/>
                              </w:rPr>
                            </w:pPr>
                          </w:p>
                        </w:txbxContent>
                      </v:textbox>
                    </v:shape>
                    <v:shape id="Freeform 9" o:spid="_x0000_s1225" style="position:absolute;left:45584;top:30861;width:8128;height:2318;visibility:visible;mso-wrap-style:square;v-text-anchor:top" coordsize="362,1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" adj="-11796480,,5400" path="m338,v-2,,-3,,-4,1c21,56,21,56,21,56,8,58,,70,2,82v2,12,14,21,26,19c342,45,342,45,342,45v12,-2,20,-14,18,-26c358,8,349,,338,xe" filled="f" stroked="f">
                      <v:stroke joinstyle="round"/>
                      <v:formulas/>
                      <v:path arrowok="t" o:connecttype="custom" o:connectlocs="758913,0;749931,2250;47151,126014;4491,184520;62869,227275;767894,101261;808309,42755;758913,0" o:connectangles="0,0,0,0,0,0,0,0" textboxrect="0,0,362,103"/>
                      <v:textbox>
                        <w:txbxContent>
                          <w:p w14:paraId="083AAE67" w14:textId="77777777" w:rsidR="00DA4494" w:rsidRPr="00A63884" w:rsidRDefault="00DA4494" w:rsidP="00A63884">
                            <w:pPr>
                              <w:rPr>
                                <w:rFonts w:eastAsia="Times New Roman"/>
                                <w:sz w:val="16"/>
                                <w:szCs w:val="16"/>
                              </w:rPr>
                            </w:pPr>
                          </w:p>
                        </w:txbxContent>
                      </v:textbox>
                    </v:shape>
                    <v:shape id="Freeform 10" o:spid="_x0000_s1226" style="position:absolute;left:39488;top:32655;width:20304;height:21955;visibility:visible;mso-wrap-style:square;v-text-anchor:top" coordsize="905,9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" adj="-11796480,,5400" path="m632,109v,-87,,-87,,-87c632,16,629,9,624,5,620,1,615,,610,v-2,,-3,,-4,c293,55,293,55,293,55v-11,2,-19,11,-19,23c274,109,274,109,274,109,113,178,,338,,525,,774,203,977,453,977v250,,452,-203,452,-452c905,338,793,179,632,109xe" filled="f" stroked="f">
                      <v:stroke joinstyle="round"/>
                      <v:formulas/>
                      <v:path arrowok="t" o:connecttype="custom" o:connectlocs="1417924,244944;1417924,49438;1399975,11236;1368566,0;1359591,0;657360,123596;614733,175281;614733,244944;0,1179778;1016328,2195511;2030413,1179778;1417924,244944" o:connectangles="0,0,0,0,0,0,0,0,0,0,0,0" textboxrect="0,0,905,977"/>
                      <v:textbox>
                        <w:txbxContent>
                          <w:p w14:paraId="3BF93AFE" w14:textId="77777777" w:rsidR="00DA4494" w:rsidRPr="00A63884" w:rsidRDefault="00DA4494" w:rsidP="00A63884">
                            <w:pPr>
                              <w:rPr>
                                <w:rFonts w:eastAsia="Times New Roman"/>
                                <w:sz w:val="16"/>
                                <w:szCs w:val="16"/>
                              </w:rPr>
                            </w:pPr>
                          </w:p>
                        </w:txbxContent>
                      </v:textbox>
                    </v:shape>
                  </v:group>
                  <v:shape id="99 Imagen" o:spid="_x0000_s1227" type="#_x0000_t75" style="position:absolute;left:43058;top:36602;width:13228;height:14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">
                    <v:imagedata r:id="rId52" o:title="" croptop="1373f" cropbottom="49877f" cropleft="49304f" cropright="3591f"/>
                    <v:path arrowok="t"/>
                  </v:shape>
                </v:group>
                <v:group id="85 Grupo" o:spid="_x0000_s1228" style="position:absolute;left:84589;top:23262;width:8345;height:10998" coordorigin="84589,23262" coordsize="11183,14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group id="Group 23" o:spid="_x0000_s1229" style="position:absolute;left:84589;top:23262;width:11184;height:14831" coordorigin="84589,23262" coordsize="20304,28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shape id="Freeform 14" o:spid="_x0000_s1230" style="position:absolute;left:90716;top:23262;width:8081;height:4762;visibility:visible;mso-wrap-style:square;v-text-anchor:top" coordsize="360,2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" adj="-11796480,,5400" path="m8,206v5,5,12,6,19,5c340,156,340,156,340,156v7,-1,14,-6,17,-14c360,135,359,127,355,121,309,54,309,54,309,54,305,48,298,44,290,44v-41,,-41,,-41,c236,18,210,,179,,148,,122,18,109,44v-41,,-41,,-41,c61,44,54,48,49,54,4,121,4,121,4,121,1,124,,129,,134v,55,,55,,55c,196,3,202,8,206xe" filled="f" stroked="f">
                      <v:stroke joinstyle="round"/>
                      <v:formulas/>
                      <v:path arrowok="t" o:connecttype="custom" o:connectlocs="17956,462771;60603,474004;763147,350448;801304,318998;796815,271822;693566,121309;650920,98844;558893,98844;401774,0;244656,98844;152629,98844;109983,121309;8978,271822;0,301026;0,424581;17956,462771" o:connectangles="0,0,0,0,0,0,0,0,0,0,0,0,0,0,0,0" textboxrect="0,0,360,212"/>
                      <v:textbox>
                        <w:txbxContent>
                          <w:p w14:paraId="68598FDE" w14:textId="77777777" w:rsidR="00DA4494" w:rsidRPr="00A63884" w:rsidRDefault="00DA4494" w:rsidP="00A63884">
                            <w:pPr>
                              <w:rPr>
                                <w:rFonts w:eastAsia="Times New Roman"/>
                                <w:sz w:val="16"/>
                                <w:szCs w:val="16"/>
                              </w:rPr>
                            </w:pPr>
                          </w:p>
                        </w:txbxContent>
                      </v:textbox>
                    </v:shape>
                    <v:shape id="Freeform 15" o:spid="_x0000_s1231" style="position:absolute;left:90669;top:27532;width:8128;height:2318;visibility:visible;mso-wrap-style:square;v-text-anchor:top" coordsize="362,1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" adj="-11796480,,5400" path="m338,v-1,,-3,,-4,1c21,56,21,56,21,56,8,58,,70,2,82v2,12,14,21,27,19c342,45,342,45,342,45v12,-2,20,-14,18,-26c358,8,349,,338,xe" filled="f" stroked="f">
                      <v:stroke joinstyle="round"/>
                      <v:formulas/>
                      <v:path arrowok="t" o:connecttype="custom" o:connectlocs="758913,0;749931,2250;47151,126014;4491,184520;65114,227275;767894,101261;808309,42755;758913,0" o:connectangles="0,0,0,0,0,0,0,0" textboxrect="0,0,362,103"/>
                      <v:textbox>
                        <w:txbxContent>
                          <w:p w14:paraId="15632A1B" w14:textId="77777777" w:rsidR="00DA4494" w:rsidRPr="00A63884" w:rsidRDefault="00DA4494" w:rsidP="00A63884">
                            <w:pPr>
                              <w:rPr>
                                <w:rFonts w:eastAsia="Times New Roman"/>
                                <w:sz w:val="16"/>
                                <w:szCs w:val="16"/>
                              </w:rPr>
                            </w:pPr>
                          </w:p>
                        </w:txbxContent>
                      </v:textbox>
                    </v:shape>
                    <v:shape id="Freeform 16" o:spid="_x0000_s1232" style="position:absolute;left:84589;top:29326;width:20304;height:21955;visibility:visible;mso-wrap-style:square;v-text-anchor:top" coordsize="905,9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" adj="-11796480,,5400" path="m632,109v,-87,,-87,,-87c632,16,629,9,623,5,619,1,614,,609,v-2,,-3,,-4,c292,55,292,55,292,55v-11,2,-19,11,-19,23c273,109,273,109,273,109,112,178,,338,,525,,774,202,977,452,977v250,,453,-203,453,-452c905,338,792,179,632,109xe" filled="f" stroked="f">
                      <v:stroke joinstyle="round"/>
                      <v:formulas/>
                      <v:path arrowok="t" o:connecttype="custom" o:connectlocs="1417924,244945;1417924,49438;1397732,11236;1366322,0;1357348,0;655117,123596;612489,175281;612489,244945;0,1179779;1014085,2195513;2030413,1179779;1417924,244945" o:connectangles="0,0,0,0,0,0,0,0,0,0,0,0" textboxrect="0,0,905,977"/>
                      <v:textbox>
                        <w:txbxContent>
                          <w:p w14:paraId="442B7645" w14:textId="77777777" w:rsidR="00DA4494" w:rsidRPr="00A63884" w:rsidRDefault="00DA4494" w:rsidP="00A63884">
                            <w:pPr>
                              <w:rPr>
                                <w:rFonts w:eastAsia="Times New Roman"/>
                                <w:sz w:val="16"/>
                                <w:szCs w:val="16"/>
                              </w:rPr>
                            </w:pPr>
                          </w:p>
                        </w:txbxContent>
                      </v:textbox>
                    </v:shape>
                  </v:group>
                  <v:shape id="Freeform 27" o:spid="_x0000_s1233" style="position:absolute;left:86764;top:30035;width:6851;height:6033;visibility:visible;mso-wrap-style:square;v-text-anchor:top" coordsize="6560,65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" adj="-11796480,,5400" path="m2050,3737r,2000l1231,5737r,-1469l1374,4411r676,-674xm3690,2886r820,206l4510,5737r-820,l3690,2886xm3058,2729r221,56l3279,5737r-820,l2459,3327r599,-598xm5327,2292r413,245l5740,5737r-819,l4921,2970r406,-678xm5740,411r-28,1634l5188,1728r-581,967l2932,2276,1374,3833,1085,3542,2806,1822r1606,401l4835,1519,4310,1204,5740,411xm,l411,r,6145l6560,6145r,411l,6556,,xe" fillcolor="window" stroked="f" strokeweight="0">
                    <v:stroke joinstyle="round"/>
                    <v:formulas/>
                    <v:path arrowok="t" o:connecttype="custom" o:connectlocs="214078,343905;214078,527959;128551,527959;128551,392771;143484,405931;214078,343905;385340,265590;470971,284547;470971,527959;385340,527959;385340,265590;319341,251142;342420,256295;342420,527959;256789,527959;256789,306174;319341,251142;556289,210926;599418,233472;599418,527959;513891,527959;513891,273320;556289,210926;599418,37823;596494,188195;541774,159023;481101,248013;306183,209453;143484,352739;113305,325960;293026,167673;460737,204576;504910,139789;450086,110801;599418,37823;0,0;42920,0;42920,565506;685049,565506;685049,603329;0,603329;0,0" o:connectangles="0,0,0,0,0,0,0,0,0,0,0,0,0,0,0,0,0,0,0,0,0,0,0,0,0,0,0,0,0,0,0,0,0,0,0,0,0,0,0,0,0,0" textboxrect="0,0,6560,6556"/>
                    <o:lock v:ext="edit" verticies="t"/>
                    <v:textbox>
                      <w:txbxContent>
                        <w:p w14:paraId="0789E805" w14:textId="77777777" w:rsidR="00DA4494" w:rsidRPr="00A63884" w:rsidRDefault="00DA4494" w:rsidP="00A63884">
                          <w:pPr>
                            <w:rPr>
                              <w:rFonts w:eastAsia="Times New Roman"/>
                              <w:sz w:val="16"/>
                              <w:szCs w:val="16"/>
                            </w:rPr>
                          </w:pPr>
                        </w:p>
                      </w:txbxContent>
                    </v:textbox>
                  </v:shape>
                </v:group>
              </v:group>
            </w:pict>
          </mc:Fallback>
        </mc:AlternateContent>
      </w:r>
    </w:p>
    <w:p w14:paraId="7C223D5E" w14:textId="77777777" w:rsidR="002210A9" w:rsidRDefault="002210A9" w:rsidP="00B7245D">
      <w:pPr>
        <w:spacing w:before="0" w:line="276" w:lineRule="auto"/>
        <w:rPr>
          <w:rFonts w:ascii="Calibri" w:eastAsia="Calibri" w:hAnsi="Calibri" w:cs="Times New Roman"/>
          <w:color w:val="auto"/>
          <w:sz w:val="18"/>
        </w:rPr>
      </w:pPr>
    </w:p>
    <w:p w14:paraId="48992979" w14:textId="77777777" w:rsidR="00EC1B27" w:rsidRDefault="00EC1B27" w:rsidP="00B7245D">
      <w:pPr>
        <w:spacing w:before="0" w:line="276" w:lineRule="auto"/>
        <w:rPr>
          <w:rFonts w:ascii="Calibri" w:eastAsia="Calibri" w:hAnsi="Calibri" w:cs="Times New Roman"/>
          <w:color w:val="auto"/>
          <w:sz w:val="18"/>
        </w:rPr>
      </w:pPr>
    </w:p>
    <w:p w14:paraId="36D8D735" w14:textId="77777777" w:rsidR="00572DD9" w:rsidRDefault="00572DD9" w:rsidP="00B7245D">
      <w:pPr>
        <w:spacing w:before="0" w:line="276" w:lineRule="auto"/>
        <w:rPr>
          <w:rFonts w:ascii="Calibri" w:eastAsia="Calibri" w:hAnsi="Calibri" w:cs="Times New Roman"/>
          <w:color w:val="auto"/>
          <w:sz w:val="18"/>
        </w:rPr>
        <w:sectPr w:rsidR="00572DD9" w:rsidSect="00C95036">
          <w:headerReference w:type="default" r:id="rId53"/>
          <w:pgSz w:w="11907" w:h="16839" w:code="9"/>
          <w:pgMar w:top="1417" w:right="1701" w:bottom="1417" w:left="1701" w:header="720" w:footer="720" w:gutter="0"/>
          <w:cols w:space="720"/>
          <w:titlePg/>
          <w:docGrid w:linePitch="360"/>
        </w:sectPr>
      </w:pPr>
    </w:p>
    <w:bookmarkStart w:id="193" w:name="_Toc536578430"/>
    <w:bookmarkStart w:id="194" w:name="_Toc2722147"/>
    <w:p w14:paraId="37C4D456" w14:textId="534E7D81" w:rsidR="00A30A60" w:rsidRPr="00B7245D" w:rsidRDefault="00743C0B" w:rsidP="003854A2">
      <w:pPr>
        <w:shd w:val="clear" w:color="auto" w:fill="DBE5F1"/>
        <w:spacing w:before="0" w:after="100" w:afterAutospacing="1" w:line="240" w:lineRule="auto"/>
        <w:jc w:val="center"/>
        <w:outlineLvl w:val="1"/>
        <w:rPr>
          <w:rFonts w:ascii="Calibri" w:eastAsia="Calibri" w:hAnsi="Calibri" w:cs="Times New Roman"/>
          <w:b/>
          <w:color w:val="auto"/>
        </w:rPr>
      </w:pPr>
      <w:r>
        <w:rPr>
          <w:rFonts w:ascii="Calibri" w:eastAsia="Calibri" w:hAnsi="Calibri" w:cs="Times New Roman"/>
          <w:noProof/>
          <w:sz w:val="18"/>
          <w:lang w:val="es-SV" w:eastAsia="es-SV"/>
        </w:rPr>
        <w:lastRenderedPageBreak/>
        <mc:AlternateContent>
          <mc:Choice Requires="wps">
            <w:drawing>
              <wp:anchor distT="0" distB="0" distL="114300" distR="114300" simplePos="0" relativeHeight="251655680" behindDoc="0" locked="0" layoutInCell="1" allowOverlap="1" wp14:anchorId="14EC7AE0" wp14:editId="4F32A46A">
                <wp:simplePos x="0" y="0"/>
                <wp:positionH relativeFrom="column">
                  <wp:posOffset>335280</wp:posOffset>
                </wp:positionH>
                <wp:positionV relativeFrom="paragraph">
                  <wp:posOffset>136773</wp:posOffset>
                </wp:positionV>
                <wp:extent cx="1890445" cy="3684896"/>
                <wp:effectExtent l="0" t="0" r="0" b="0"/>
                <wp:wrapNone/>
                <wp:docPr id="264" name="264 Cuadro de texto"/>
                <wp:cNvGraphicFramePr/>
                <a:graphic xmlns:a="http://schemas.openxmlformats.org/drawingml/2006/main">
                  <a:graphicData uri="http://schemas.microsoft.com/office/word/2010/wordprocessingShape">
                    <wps:wsp>
                      <wps:cNvSpPr txBox="1"/>
                      <wps:spPr>
                        <a:xfrm>
                          <a:off x="0" y="0"/>
                          <a:ext cx="1890445" cy="36848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53CA22" w14:textId="77777777" w:rsidR="00DA4494" w:rsidRPr="007C7ABC" w:rsidRDefault="00DA4494" w:rsidP="00743C0B">
                            <w:pPr>
                              <w:jc w:val="both"/>
                              <w:rPr>
                                <w:b/>
                              </w:rPr>
                            </w:pPr>
                            <w:r w:rsidRPr="007C7ABC">
                              <w:rPr>
                                <w:b/>
                              </w:rPr>
                              <w:t>FORMA 1.</w:t>
                            </w:r>
                          </w:p>
                          <w:p w14:paraId="007E4309" w14:textId="39C9D59E" w:rsidR="00DA4494" w:rsidRPr="00743C0B" w:rsidRDefault="00DA4494" w:rsidP="00743C0B">
                            <w:pPr>
                              <w:jc w:val="both"/>
                            </w:pPr>
                            <w:r w:rsidRPr="00743C0B">
                              <w:t xml:space="preserve">La hoja de derivación podrá ser de uso de cualquier institución que este en el municipio y que sea receptora de casos de violencia, su principal objetivo será el envío del caso a </w:t>
                            </w:r>
                            <w:r>
                              <w:t>el componente</w:t>
                            </w:r>
                            <w:r w:rsidRPr="00743C0B">
                              <w:t xml:space="preserve"> 6, ésta a su  vez</w:t>
                            </w:r>
                            <w:r>
                              <w:t>,</w:t>
                            </w:r>
                            <w:r w:rsidRPr="00743C0B">
                              <w:t xml:space="preserve"> hará uso de la hoja de recepción</w:t>
                            </w:r>
                            <w:r>
                              <w:t>, este proceso servirá para determinar la respuesta de asistencia</w:t>
                            </w:r>
                            <w:r w:rsidRPr="00743C0B">
                              <w:t xml:space="preserve"> </w:t>
                            </w:r>
                            <w:r>
                              <w:t xml:space="preserve">local o la activación de la red de instituciones. Y con la misión de sistematizar  el proceso se hará uso de la hoja de seguimiento.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C7AE0" id="264 Cuadro de texto" o:spid="_x0000_s1234" type="#_x0000_t202" style="position:absolute;left:0;text-align:left;margin-left:26.4pt;margin-top:10.75pt;width:148.85pt;height:290.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" filled="f" stroked="f" strokeweight=".5pt">
                <v:textbox>
                  <w:txbxContent>
                    <w:p w14:paraId="4353CA22" w14:textId="77777777" w:rsidR="00DA4494" w:rsidRPr="007C7ABC" w:rsidRDefault="00DA4494" w:rsidP="00743C0B">
                      <w:pPr>
                        <w:jc w:val="both"/>
                        <w:rPr>
                          <w:b/>
                        </w:rPr>
                      </w:pPr>
                      <w:r w:rsidRPr="007C7ABC">
                        <w:rPr>
                          <w:b/>
                        </w:rPr>
                        <w:t>FORMA 1.</w:t>
                      </w:r>
                    </w:p>
                    <w:p w14:paraId="007E4309" w14:textId="39C9D59E" w:rsidR="00DA4494" w:rsidRPr="00743C0B" w:rsidRDefault="00DA4494" w:rsidP="00743C0B">
                      <w:pPr>
                        <w:jc w:val="both"/>
                      </w:pPr>
                      <w:r w:rsidRPr="00743C0B">
                        <w:t xml:space="preserve">La hoja de derivación podrá ser de uso de cualquier institución que este en el municipio y que sea receptora de casos de violencia, su principal objetivo será el envío del caso a </w:t>
                      </w:r>
                      <w:r>
                        <w:t>el componente</w:t>
                      </w:r>
                      <w:r w:rsidRPr="00743C0B">
                        <w:t xml:space="preserve"> 6, ésta a su  vez</w:t>
                      </w:r>
                      <w:r>
                        <w:t>,</w:t>
                      </w:r>
                      <w:r w:rsidRPr="00743C0B">
                        <w:t xml:space="preserve"> hará uso de la hoja de recepción</w:t>
                      </w:r>
                      <w:r>
                        <w:t>, este proceso servirá para determinar la respuesta de asistencia</w:t>
                      </w:r>
                      <w:r w:rsidRPr="00743C0B">
                        <w:t xml:space="preserve"> </w:t>
                      </w:r>
                      <w:r>
                        <w:t xml:space="preserve">local o la activación de la red de instituciones. Y con la misión de sistematizar  el proceso se hará uso de la hoja de seguimiento.  </w:t>
                      </w:r>
                    </w:p>
                  </w:txbxContent>
                </v:textbox>
              </v:shape>
            </w:pict>
          </mc:Fallback>
        </mc:AlternateContent>
      </w:r>
      <w:r w:rsidR="000218D3">
        <w:rPr>
          <w:rFonts w:ascii="Calibri" w:eastAsia="Calibri" w:hAnsi="Calibri" w:cs="Times New Roman"/>
          <w:b/>
          <w:color w:val="auto"/>
        </w:rPr>
        <w:t xml:space="preserve">ANEXO #7 </w:t>
      </w:r>
      <w:r w:rsidR="00EB353F">
        <w:rPr>
          <w:rFonts w:ascii="Calibri" w:eastAsia="Calibri" w:hAnsi="Calibri" w:cs="Times New Roman"/>
          <w:b/>
          <w:color w:val="auto"/>
        </w:rPr>
        <w:t>ESQUEMA DE USO</w:t>
      </w:r>
      <w:r w:rsidR="00A30A60">
        <w:rPr>
          <w:rFonts w:ascii="Calibri" w:eastAsia="Calibri" w:hAnsi="Calibri" w:cs="Times New Roman"/>
          <w:b/>
          <w:color w:val="auto"/>
        </w:rPr>
        <w:t xml:space="preserve"> D</w:t>
      </w:r>
      <w:r w:rsidR="00EB353F">
        <w:rPr>
          <w:rFonts w:ascii="Calibri" w:eastAsia="Calibri" w:hAnsi="Calibri" w:cs="Times New Roman"/>
          <w:b/>
          <w:color w:val="auto"/>
        </w:rPr>
        <w:t>E HOJAS DE DERIVACIÓN, RECE</w:t>
      </w:r>
      <w:r w:rsidR="006B494E" w:rsidRPr="006E3FCD">
        <w:rPr>
          <w:rFonts w:ascii="Calibri" w:eastAsia="Calibri" w:hAnsi="Calibri" w:cs="Times New Roman"/>
          <w:b/>
          <w:color w:val="000000" w:themeColor="text1"/>
        </w:rPr>
        <w:t>P</w:t>
      </w:r>
      <w:r w:rsidR="00EB353F">
        <w:rPr>
          <w:rFonts w:ascii="Calibri" w:eastAsia="Calibri" w:hAnsi="Calibri" w:cs="Times New Roman"/>
          <w:b/>
          <w:color w:val="auto"/>
        </w:rPr>
        <w:t>CIÓN Y SEGUIMIENTO</w:t>
      </w:r>
      <w:bookmarkEnd w:id="193"/>
      <w:bookmarkEnd w:id="194"/>
    </w:p>
    <w:p w14:paraId="1512B70B" w14:textId="77777777" w:rsidR="00572DD9" w:rsidRDefault="00572DD9" w:rsidP="00B7245D">
      <w:pPr>
        <w:spacing w:before="0" w:line="276" w:lineRule="auto"/>
        <w:rPr>
          <w:rFonts w:ascii="Calibri" w:eastAsia="Calibri" w:hAnsi="Calibri" w:cs="Times New Roman"/>
          <w:color w:val="auto"/>
          <w:sz w:val="18"/>
        </w:rPr>
      </w:pPr>
    </w:p>
    <w:p w14:paraId="0A04E5A2" w14:textId="5562CD4C" w:rsidR="00572DD9" w:rsidRDefault="00D91643" w:rsidP="00572DD9">
      <w:pPr>
        <w:jc w:val="center"/>
        <w:rPr>
          <w:rFonts w:ascii="Calibri" w:eastAsia="Calibri" w:hAnsi="Calibri" w:cs="Times New Roman"/>
          <w:sz w:val="18"/>
        </w:rPr>
      </w:pPr>
      <w:r>
        <w:rPr>
          <w:rFonts w:ascii="Calibri" w:eastAsia="Calibri" w:hAnsi="Calibri" w:cs="Times New Roman"/>
          <w:noProof/>
          <w:sz w:val="18"/>
          <w:lang w:val="es-SV" w:eastAsia="es-SV"/>
        </w:rPr>
        <w:drawing>
          <wp:anchor distT="0" distB="0" distL="114300" distR="114300" simplePos="0" relativeHeight="251736576" behindDoc="1" locked="0" layoutInCell="1" allowOverlap="1" wp14:anchorId="6937D483" wp14:editId="7A4252D1">
            <wp:simplePos x="0" y="0"/>
            <wp:positionH relativeFrom="column">
              <wp:posOffset>2355215</wp:posOffset>
            </wp:positionH>
            <wp:positionV relativeFrom="paragraph">
              <wp:posOffset>208915</wp:posOffset>
            </wp:positionV>
            <wp:extent cx="6633210" cy="2395855"/>
            <wp:effectExtent l="0" t="0" r="0" b="4445"/>
            <wp:wrapTight wrapText="bothSides">
              <wp:wrapPolygon edited="0">
                <wp:start x="15943" y="0"/>
                <wp:lineTo x="9863" y="0"/>
                <wp:lineTo x="4839" y="1202"/>
                <wp:lineTo x="4839" y="2748"/>
                <wp:lineTo x="1737" y="4465"/>
                <wp:lineTo x="868" y="5152"/>
                <wp:lineTo x="0" y="8072"/>
                <wp:lineTo x="0" y="12366"/>
                <wp:lineTo x="124" y="14083"/>
                <wp:lineTo x="1179" y="16488"/>
                <wp:lineTo x="1303" y="16659"/>
                <wp:lineTo x="8374" y="19236"/>
                <wp:lineTo x="8374" y="21468"/>
                <wp:lineTo x="11972" y="21468"/>
                <wp:lineTo x="17804" y="21297"/>
                <wp:lineTo x="19727" y="20781"/>
                <wp:lineTo x="19603" y="19236"/>
                <wp:lineTo x="19913" y="19236"/>
                <wp:lineTo x="20595" y="17346"/>
                <wp:lineTo x="20657" y="13740"/>
                <wp:lineTo x="21464" y="10992"/>
                <wp:lineTo x="21526" y="9790"/>
                <wp:lineTo x="21526" y="5324"/>
                <wp:lineTo x="20967" y="3263"/>
                <wp:lineTo x="20843" y="1889"/>
                <wp:lineTo x="19292" y="1030"/>
                <wp:lineTo x="16253" y="0"/>
                <wp:lineTo x="15943" y="0"/>
              </wp:wrapPolygon>
            </wp:wrapTight>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33210" cy="2395855"/>
                    </a:xfrm>
                    <a:prstGeom prst="rect">
                      <a:avLst/>
                    </a:prstGeom>
                    <a:noFill/>
                  </pic:spPr>
                </pic:pic>
              </a:graphicData>
            </a:graphic>
            <wp14:sizeRelH relativeFrom="page">
              <wp14:pctWidth>0</wp14:pctWidth>
            </wp14:sizeRelH>
            <wp14:sizeRelV relativeFrom="page">
              <wp14:pctHeight>0</wp14:pctHeight>
            </wp14:sizeRelV>
          </wp:anchor>
        </w:drawing>
      </w:r>
    </w:p>
    <w:p w14:paraId="78EA3A03" w14:textId="77777777" w:rsidR="00572DD9" w:rsidRDefault="00572DD9" w:rsidP="00572DD9">
      <w:pPr>
        <w:rPr>
          <w:rFonts w:ascii="Calibri" w:eastAsia="Calibri" w:hAnsi="Calibri" w:cs="Times New Roman"/>
          <w:sz w:val="18"/>
        </w:rPr>
      </w:pPr>
    </w:p>
    <w:p w14:paraId="4CC06DD7" w14:textId="051CFBFC" w:rsidR="00572DD9" w:rsidRPr="00572DD9" w:rsidRDefault="002F0092" w:rsidP="00572DD9">
      <w:pPr>
        <w:rPr>
          <w:rFonts w:ascii="Calibri" w:eastAsia="Calibri" w:hAnsi="Calibri" w:cs="Times New Roman"/>
          <w:sz w:val="18"/>
        </w:rPr>
        <w:sectPr w:rsidR="00572DD9" w:rsidRPr="00572DD9" w:rsidSect="00C95036">
          <w:headerReference w:type="first" r:id="rId55"/>
          <w:pgSz w:w="19099" w:h="12240" w:orient="landscape" w:code="1"/>
          <w:pgMar w:top="851" w:right="1701" w:bottom="1417" w:left="1701" w:header="720" w:footer="720" w:gutter="0"/>
          <w:cols w:space="720"/>
          <w:titlePg/>
          <w:docGrid w:linePitch="360"/>
        </w:sectPr>
      </w:pPr>
      <w:r>
        <w:rPr>
          <w:rFonts w:ascii="Calibri" w:eastAsia="Calibri" w:hAnsi="Calibri" w:cs="Times New Roman"/>
          <w:noProof/>
          <w:sz w:val="18"/>
          <w:lang w:val="es-SV" w:eastAsia="es-SV"/>
        </w:rPr>
        <w:drawing>
          <wp:anchor distT="0" distB="0" distL="114300" distR="114300" simplePos="0" relativeHeight="251737600" behindDoc="1" locked="0" layoutInCell="1" allowOverlap="1" wp14:anchorId="73DA05A4" wp14:editId="56547A27">
            <wp:simplePos x="0" y="0"/>
            <wp:positionH relativeFrom="column">
              <wp:posOffset>493395</wp:posOffset>
            </wp:positionH>
            <wp:positionV relativeFrom="paragraph">
              <wp:posOffset>2663190</wp:posOffset>
            </wp:positionV>
            <wp:extent cx="5020310" cy="2884805"/>
            <wp:effectExtent l="0" t="0" r="8890" b="0"/>
            <wp:wrapTight wrapText="bothSides">
              <wp:wrapPolygon edited="0">
                <wp:start x="16557" y="0"/>
                <wp:lineTo x="3934" y="285"/>
                <wp:lineTo x="984" y="713"/>
                <wp:lineTo x="984" y="2282"/>
                <wp:lineTo x="574" y="3281"/>
                <wp:lineTo x="82" y="4564"/>
                <wp:lineTo x="0" y="5848"/>
                <wp:lineTo x="0" y="9129"/>
                <wp:lineTo x="738" y="11411"/>
                <wp:lineTo x="410" y="13978"/>
                <wp:lineTo x="328" y="15547"/>
                <wp:lineTo x="0" y="17830"/>
                <wp:lineTo x="0" y="21396"/>
                <wp:lineTo x="8278" y="21396"/>
                <wp:lineTo x="16720" y="20825"/>
                <wp:lineTo x="18933" y="18543"/>
                <wp:lineTo x="19425" y="18258"/>
                <wp:lineTo x="20081" y="16831"/>
                <wp:lineTo x="20081" y="14406"/>
                <wp:lineTo x="19671" y="13693"/>
                <wp:lineTo x="21065" y="11554"/>
                <wp:lineTo x="21065" y="11411"/>
                <wp:lineTo x="21556" y="9271"/>
                <wp:lineTo x="21556" y="5563"/>
                <wp:lineTo x="21474" y="4564"/>
                <wp:lineTo x="20983" y="2995"/>
                <wp:lineTo x="20819" y="1997"/>
                <wp:lineTo x="19261" y="428"/>
                <wp:lineTo x="18524" y="0"/>
                <wp:lineTo x="16557" y="0"/>
              </wp:wrapPolygon>
            </wp:wrapTight>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20310" cy="2884805"/>
                    </a:xfrm>
                    <a:prstGeom prst="rect">
                      <a:avLst/>
                    </a:prstGeom>
                    <a:noFill/>
                  </pic:spPr>
                </pic:pic>
              </a:graphicData>
            </a:graphic>
            <wp14:sizeRelH relativeFrom="page">
              <wp14:pctWidth>0</wp14:pctWidth>
            </wp14:sizeRelH>
            <wp14:sizeRelV relativeFrom="page">
              <wp14:pctHeight>0</wp14:pctHeight>
            </wp14:sizeRelV>
          </wp:anchor>
        </w:drawing>
      </w:r>
      <w:r w:rsidR="002210A9">
        <w:rPr>
          <w:rFonts w:ascii="Calibri" w:eastAsia="Calibri" w:hAnsi="Calibri" w:cs="Times New Roman"/>
          <w:noProof/>
          <w:sz w:val="18"/>
          <w:lang w:val="es-SV" w:eastAsia="es-SV"/>
        </w:rPr>
        <mc:AlternateContent>
          <mc:Choice Requires="wps">
            <w:drawing>
              <wp:anchor distT="0" distB="0" distL="114300" distR="114300" simplePos="0" relativeHeight="251656704" behindDoc="0" locked="0" layoutInCell="1" allowOverlap="1" wp14:anchorId="687302E3" wp14:editId="2CCE2BBB">
                <wp:simplePos x="0" y="0"/>
                <wp:positionH relativeFrom="column">
                  <wp:posOffset>5850255</wp:posOffset>
                </wp:positionH>
                <wp:positionV relativeFrom="paragraph">
                  <wp:posOffset>2936875</wp:posOffset>
                </wp:positionV>
                <wp:extent cx="3143885" cy="1951990"/>
                <wp:effectExtent l="0" t="0" r="0" b="0"/>
                <wp:wrapNone/>
                <wp:docPr id="265" name="265 Cuadro de texto"/>
                <wp:cNvGraphicFramePr/>
                <a:graphic xmlns:a="http://schemas.openxmlformats.org/drawingml/2006/main">
                  <a:graphicData uri="http://schemas.microsoft.com/office/word/2010/wordprocessingShape">
                    <wps:wsp>
                      <wps:cNvSpPr txBox="1"/>
                      <wps:spPr>
                        <a:xfrm>
                          <a:off x="0" y="0"/>
                          <a:ext cx="3143885" cy="19519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BF1B63" w14:textId="77777777" w:rsidR="00DA4494" w:rsidRPr="007C7ABC" w:rsidRDefault="00DA4494" w:rsidP="00743C0B">
                            <w:pPr>
                              <w:jc w:val="both"/>
                              <w:rPr>
                                <w:b/>
                              </w:rPr>
                            </w:pPr>
                            <w:r w:rsidRPr="007C7ABC">
                              <w:rPr>
                                <w:b/>
                              </w:rPr>
                              <w:t>FORMA 2.</w:t>
                            </w:r>
                          </w:p>
                          <w:p w14:paraId="478A75A0" w14:textId="1F90B7AB" w:rsidR="00DA4494" w:rsidRPr="00743C0B" w:rsidRDefault="00DA4494" w:rsidP="00743C0B">
                            <w:pPr>
                              <w:jc w:val="both"/>
                            </w:pPr>
                            <w:r>
                              <w:t xml:space="preserve">En caso que el punto focal sea visto como un mecanismo de respuesta inmediata por parte de la población, se hará una recepción, y el proceso conllevará el llenado de ambas hojas por parte del personal capacitado, el orden será el mismo usando la hoja de derivación, posteriormente la recepción del caso, con ello se hará la derivación a la institución competente de la red de asistencia.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302E3" id="265 Cuadro de texto" o:spid="_x0000_s1235" type="#_x0000_t202" style="position:absolute;margin-left:460.65pt;margin-top:231.25pt;width:247.55pt;height:153.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" filled="f" stroked="f" strokeweight=".5pt">
                <v:textbox>
                  <w:txbxContent>
                    <w:p w14:paraId="1DBF1B63" w14:textId="77777777" w:rsidR="00DA4494" w:rsidRPr="007C7ABC" w:rsidRDefault="00DA4494" w:rsidP="00743C0B">
                      <w:pPr>
                        <w:jc w:val="both"/>
                        <w:rPr>
                          <w:b/>
                        </w:rPr>
                      </w:pPr>
                      <w:r w:rsidRPr="007C7ABC">
                        <w:rPr>
                          <w:b/>
                        </w:rPr>
                        <w:t>FORMA 2.</w:t>
                      </w:r>
                    </w:p>
                    <w:p w14:paraId="478A75A0" w14:textId="1F90B7AB" w:rsidR="00DA4494" w:rsidRPr="00743C0B" w:rsidRDefault="00DA4494" w:rsidP="00743C0B">
                      <w:pPr>
                        <w:jc w:val="both"/>
                      </w:pPr>
                      <w:r>
                        <w:t xml:space="preserve">En caso que el punto focal sea visto como un mecanismo de respuesta inmediata por parte de la población, se hará una recepción, y el proceso conllevará el llenado de ambas hojas por parte del personal capacitado, el orden será el mismo usando la hoja de derivación, posteriormente la recepción del caso, con ello se hará la derivación a la institución competente de la red de asistencia.   </w:t>
                      </w:r>
                    </w:p>
                  </w:txbxContent>
                </v:textbox>
              </v:shape>
            </w:pict>
          </mc:Fallback>
        </mc:AlternateContent>
      </w:r>
      <w:r w:rsidR="00D52007">
        <w:rPr>
          <w:rFonts w:ascii="Calibri" w:eastAsia="Calibri" w:hAnsi="Calibri" w:cs="Times New Roman"/>
          <w:noProof/>
          <w:sz w:val="18"/>
          <w:lang w:val="es-SV" w:eastAsia="es-SV"/>
        </w:rPr>
        <mc:AlternateContent>
          <mc:Choice Requires="wps">
            <w:drawing>
              <wp:anchor distT="0" distB="0" distL="114300" distR="114300" simplePos="0" relativeHeight="251666944" behindDoc="0" locked="0" layoutInCell="1" allowOverlap="1" wp14:anchorId="5EB9165E" wp14:editId="7D9C0CEE">
                <wp:simplePos x="0" y="0"/>
                <wp:positionH relativeFrom="column">
                  <wp:posOffset>5705269</wp:posOffset>
                </wp:positionH>
                <wp:positionV relativeFrom="paragraph">
                  <wp:posOffset>5225943</wp:posOffset>
                </wp:positionV>
                <wp:extent cx="2371989" cy="320634"/>
                <wp:effectExtent l="0" t="0" r="0" b="3810"/>
                <wp:wrapNone/>
                <wp:docPr id="504" name="504 Cuadro de texto"/>
                <wp:cNvGraphicFramePr/>
                <a:graphic xmlns:a="http://schemas.openxmlformats.org/drawingml/2006/main">
                  <a:graphicData uri="http://schemas.microsoft.com/office/word/2010/wordprocessingShape">
                    <wps:wsp>
                      <wps:cNvSpPr txBox="1"/>
                      <wps:spPr>
                        <a:xfrm>
                          <a:off x="0" y="0"/>
                          <a:ext cx="2371989" cy="3206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3086FA" w14:textId="77777777" w:rsidR="00DA4494" w:rsidRDefault="00DA4494" w:rsidP="00D52007">
                            <w:r>
                              <w:t>Fuente: Elaboración propia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9165E" id="504 Cuadro de texto" o:spid="_x0000_s1236" type="#_x0000_t202" style="position:absolute;margin-left:449.25pt;margin-top:411.5pt;width:186.75pt;height:25.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" filled="f" stroked="f" strokeweight=".5pt">
                <v:textbox>
                  <w:txbxContent>
                    <w:p w14:paraId="1E3086FA" w14:textId="77777777" w:rsidR="00DA4494" w:rsidRDefault="00DA4494" w:rsidP="00D52007">
                      <w:r>
                        <w:t>Fuente: Elaboración propia</w:t>
                      </w:r>
                    </w:p>
                  </w:txbxContent>
                </v:textbox>
              </v:shape>
            </w:pict>
          </mc:Fallback>
        </mc:AlternateContent>
      </w:r>
      <w:r w:rsidR="00D52007">
        <w:rPr>
          <w:rFonts w:ascii="Calibri" w:eastAsia="Calibri" w:hAnsi="Calibri" w:cs="Times New Roman"/>
          <w:noProof/>
          <w:sz w:val="18"/>
          <w:lang w:val="es-SV" w:eastAsia="es-SV"/>
        </w:rPr>
        <mc:AlternateContent>
          <mc:Choice Requires="wps">
            <w:drawing>
              <wp:anchor distT="0" distB="0" distL="114300" distR="114300" simplePos="0" relativeHeight="251665920" behindDoc="0" locked="0" layoutInCell="1" allowOverlap="1" wp14:anchorId="66A8FF2B" wp14:editId="43FBA6EC">
                <wp:simplePos x="0" y="0"/>
                <wp:positionH relativeFrom="column">
                  <wp:posOffset>6692909</wp:posOffset>
                </wp:positionH>
                <wp:positionV relativeFrom="paragraph">
                  <wp:posOffset>2045574</wp:posOffset>
                </wp:positionV>
                <wp:extent cx="2371989" cy="320634"/>
                <wp:effectExtent l="0" t="0" r="0" b="3810"/>
                <wp:wrapNone/>
                <wp:docPr id="503" name="503 Cuadro de texto"/>
                <wp:cNvGraphicFramePr/>
                <a:graphic xmlns:a="http://schemas.openxmlformats.org/drawingml/2006/main">
                  <a:graphicData uri="http://schemas.microsoft.com/office/word/2010/wordprocessingShape">
                    <wps:wsp>
                      <wps:cNvSpPr txBox="1"/>
                      <wps:spPr>
                        <a:xfrm>
                          <a:off x="0" y="0"/>
                          <a:ext cx="2371989" cy="3206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10733A" w14:textId="77777777" w:rsidR="00DA4494" w:rsidRDefault="00DA4494" w:rsidP="00D52007">
                            <w:pPr>
                              <w:jc w:val="right"/>
                            </w:pPr>
                            <w:r>
                              <w:t>Fuente: Elaboración propia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8FF2B" id="503 Cuadro de texto" o:spid="_x0000_s1237" type="#_x0000_t202" style="position:absolute;margin-left:527pt;margin-top:161.05pt;width:186.75pt;height:25.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" filled="f" stroked="f" strokeweight=".5pt">
                <v:textbox>
                  <w:txbxContent>
                    <w:p w14:paraId="6F10733A" w14:textId="77777777" w:rsidR="00DA4494" w:rsidRDefault="00DA4494" w:rsidP="00D52007">
                      <w:pPr>
                        <w:jc w:val="right"/>
                      </w:pPr>
                      <w:r>
                        <w:t>Fuente: Elaboración propia</w:t>
                      </w:r>
                    </w:p>
                  </w:txbxContent>
                </v:textbox>
              </v:shape>
            </w:pict>
          </mc:Fallback>
        </mc:AlternateContent>
      </w:r>
    </w:p>
    <w:p w14:paraId="0D42A88D" w14:textId="444AAA1A" w:rsidR="00FA7CFD" w:rsidRPr="000218D3" w:rsidRDefault="000218D3" w:rsidP="006E3FCD">
      <w:pPr>
        <w:shd w:val="clear" w:color="auto" w:fill="DBE5F1"/>
        <w:spacing w:before="0" w:after="100" w:afterAutospacing="1" w:line="240" w:lineRule="auto"/>
        <w:jc w:val="center"/>
        <w:outlineLvl w:val="1"/>
        <w:rPr>
          <w:rFonts w:ascii="Calibri" w:eastAsia="Calibri" w:hAnsi="Calibri" w:cs="Times New Roman"/>
          <w:b/>
          <w:color w:val="auto"/>
        </w:rPr>
      </w:pPr>
      <w:bookmarkStart w:id="195" w:name="_Toc2722148"/>
      <w:r w:rsidRPr="000218D3">
        <w:rPr>
          <w:rFonts w:ascii="Calibri" w:eastAsia="Calibri" w:hAnsi="Calibri" w:cs="Times New Roman"/>
          <w:b/>
          <w:color w:val="auto"/>
        </w:rPr>
        <w:lastRenderedPageBreak/>
        <w:t>ANEXO #8 HOJA DE LINEAMIENTOS TÉCNICOS PARA LA ATENCIÓN A VÍCTIMAS (QUÉ HACER Y QUÉ NO HACER)</w:t>
      </w:r>
      <w:bookmarkEnd w:id="195"/>
      <w:r w:rsidR="00FA7CFD" w:rsidRPr="000218D3">
        <w:rPr>
          <w:rFonts w:ascii="Calibri" w:eastAsia="Calibri" w:hAnsi="Calibri" w:cs="Times New Roman"/>
          <w:b/>
          <w:color w:val="auto"/>
        </w:rPr>
        <w:br/>
      </w:r>
    </w:p>
    <w:p w14:paraId="5148DBB9" w14:textId="5A3555B1" w:rsidR="00A90713" w:rsidRDefault="00A90713" w:rsidP="0009320E">
      <w:pPr>
        <w:shd w:val="clear" w:color="auto" w:fill="FFFFFF" w:themeFill="background1"/>
        <w:spacing w:before="0" w:line="276" w:lineRule="auto"/>
        <w:ind w:left="284"/>
        <w:jc w:val="both"/>
        <w:rPr>
          <w:rFonts w:ascii="Calibri" w:eastAsia="Calibri" w:hAnsi="Calibri" w:cs="Times New Roman"/>
          <w:color w:val="auto"/>
        </w:rPr>
      </w:pPr>
      <w:r>
        <w:rPr>
          <w:rFonts w:ascii="Calibri" w:eastAsia="Calibri" w:hAnsi="Calibri" w:cs="Times New Roman"/>
          <w:color w:val="auto"/>
        </w:rPr>
        <w:t>El siguiente apartado se propone con el fin de facilitar la recepción de casos, de forma que sirva como una orientación práctica, debido a la experimentación de una serie de consecuencias en la víctimas de violencia, por tanto</w:t>
      </w:r>
      <w:r w:rsidR="000F2DF3">
        <w:rPr>
          <w:rFonts w:ascii="Calibri" w:eastAsia="Calibri" w:hAnsi="Calibri" w:cs="Times New Roman"/>
          <w:color w:val="auto"/>
        </w:rPr>
        <w:t>,</w:t>
      </w:r>
      <w:r>
        <w:rPr>
          <w:rFonts w:ascii="Calibri" w:eastAsia="Calibri" w:hAnsi="Calibri" w:cs="Times New Roman"/>
          <w:color w:val="auto"/>
        </w:rPr>
        <w:t xml:space="preserve"> es vital comprender que con esta herramienta se </w:t>
      </w:r>
      <w:r w:rsidR="000F2DF3">
        <w:rPr>
          <w:rFonts w:ascii="Calibri" w:eastAsia="Calibri" w:hAnsi="Calibri" w:cs="Times New Roman"/>
          <w:color w:val="auto"/>
        </w:rPr>
        <w:t>estará evitando en la medida</w:t>
      </w:r>
      <w:r>
        <w:rPr>
          <w:rFonts w:ascii="Calibri" w:eastAsia="Calibri" w:hAnsi="Calibri" w:cs="Times New Roman"/>
          <w:color w:val="auto"/>
        </w:rPr>
        <w:t xml:space="preserve"> de lo posible la doble victimización o secundaria, y al ser una variable manejada por las y los operadores se puede trabajar</w:t>
      </w:r>
      <w:r w:rsidR="00E523B1">
        <w:rPr>
          <w:rFonts w:ascii="Calibri" w:eastAsia="Calibri" w:hAnsi="Calibri" w:cs="Times New Roman"/>
          <w:color w:val="auto"/>
        </w:rPr>
        <w:t xml:space="preserve"> en ello, </w:t>
      </w:r>
      <w:r>
        <w:rPr>
          <w:rFonts w:ascii="Calibri" w:eastAsia="Calibri" w:hAnsi="Calibri" w:cs="Times New Roman"/>
          <w:color w:val="auto"/>
        </w:rPr>
        <w:t>para que no se experimente el perjuicio a las víctimas</w:t>
      </w:r>
      <w:r w:rsidR="002F5774">
        <w:rPr>
          <w:rStyle w:val="Refdenotaalpie"/>
          <w:rFonts w:ascii="Calibri" w:eastAsia="Calibri" w:hAnsi="Calibri" w:cs="Times New Roman"/>
          <w:color w:val="auto"/>
        </w:rPr>
        <w:footnoteReference w:id="8"/>
      </w:r>
      <w:r>
        <w:rPr>
          <w:rFonts w:ascii="Calibri" w:eastAsia="Calibri" w:hAnsi="Calibri" w:cs="Times New Roman"/>
          <w:color w:val="auto"/>
        </w:rPr>
        <w:t xml:space="preserve">. A continuación se presentan </w:t>
      </w:r>
      <w:r w:rsidR="000F2DF3">
        <w:rPr>
          <w:rFonts w:ascii="Calibri" w:eastAsia="Calibri" w:hAnsi="Calibri" w:cs="Times New Roman"/>
          <w:color w:val="auto"/>
        </w:rPr>
        <w:t>las cuatro claves para el trato adecuado a la víctima:</w:t>
      </w:r>
    </w:p>
    <w:p w14:paraId="50A78624" w14:textId="77777777" w:rsidR="00C95036" w:rsidRDefault="00C95036" w:rsidP="0009320E">
      <w:pPr>
        <w:shd w:val="clear" w:color="auto" w:fill="FFFFFF" w:themeFill="background1"/>
        <w:spacing w:before="0" w:line="276" w:lineRule="auto"/>
        <w:ind w:left="284"/>
        <w:jc w:val="both"/>
        <w:rPr>
          <w:rFonts w:ascii="Calibri" w:eastAsia="Calibri" w:hAnsi="Calibri" w:cs="Times New Roman"/>
          <w:color w:val="auto"/>
        </w:rPr>
      </w:pPr>
    </w:p>
    <w:p w14:paraId="49026BD7" w14:textId="77777777" w:rsidR="00C95036" w:rsidRPr="00A90713" w:rsidRDefault="00C95036" w:rsidP="0009320E">
      <w:pPr>
        <w:shd w:val="clear" w:color="auto" w:fill="FFFFFF" w:themeFill="background1"/>
        <w:spacing w:before="0" w:line="276" w:lineRule="auto"/>
        <w:ind w:left="284"/>
        <w:jc w:val="both"/>
        <w:rPr>
          <w:rFonts w:ascii="Calibri" w:eastAsia="Calibri" w:hAnsi="Calibri" w:cs="Times New Roman"/>
          <w:color w:val="auto"/>
        </w:rPr>
      </w:pPr>
    </w:p>
    <w:p w14:paraId="73223261" w14:textId="77777777" w:rsidR="00EC1B27" w:rsidRPr="006D1B04" w:rsidRDefault="00E234F0" w:rsidP="00B7245D">
      <w:pPr>
        <w:spacing w:before="0" w:line="276" w:lineRule="auto"/>
        <w:rPr>
          <w:rFonts w:ascii="Calibri" w:eastAsia="Calibri" w:hAnsi="Calibri" w:cs="Times New Roman"/>
          <w:b/>
          <w:color w:val="auto"/>
          <w:sz w:val="18"/>
        </w:rPr>
      </w:pPr>
      <w:r>
        <w:rPr>
          <w:rFonts w:ascii="Calibri" w:eastAsia="Calibri" w:hAnsi="Calibri" w:cs="Times New Roman"/>
          <w:noProof/>
          <w:color w:val="auto"/>
          <w:sz w:val="18"/>
          <w:lang w:val="es-SV" w:eastAsia="es-SV"/>
        </w:rPr>
        <mc:AlternateContent>
          <mc:Choice Requires="wpg">
            <w:drawing>
              <wp:anchor distT="0" distB="0" distL="114300" distR="114300" simplePos="0" relativeHeight="251657728" behindDoc="0" locked="0" layoutInCell="1" allowOverlap="1" wp14:anchorId="71CDCD27" wp14:editId="1BF5642C">
                <wp:simplePos x="0" y="0"/>
                <wp:positionH relativeFrom="column">
                  <wp:posOffset>165686</wp:posOffset>
                </wp:positionH>
                <wp:positionV relativeFrom="paragraph">
                  <wp:posOffset>159532</wp:posOffset>
                </wp:positionV>
                <wp:extent cx="5266055" cy="3469010"/>
                <wp:effectExtent l="0" t="57150" r="0" b="0"/>
                <wp:wrapNone/>
                <wp:docPr id="347" name="347 Grupo"/>
                <wp:cNvGraphicFramePr/>
                <a:graphic xmlns:a="http://schemas.openxmlformats.org/drawingml/2006/main">
                  <a:graphicData uri="http://schemas.microsoft.com/office/word/2010/wordprocessingGroup">
                    <wpg:wgp>
                      <wpg:cNvGrpSpPr/>
                      <wpg:grpSpPr>
                        <a:xfrm>
                          <a:off x="0" y="0"/>
                          <a:ext cx="5266055" cy="3469010"/>
                          <a:chOff x="0" y="0"/>
                          <a:chExt cx="6204857" cy="3978386"/>
                        </a:xfrm>
                      </wpg:grpSpPr>
                      <wps:wsp>
                        <wps:cNvPr id="335" name="2 CuadroTexto"/>
                        <wps:cNvSpPr txBox="1"/>
                        <wps:spPr>
                          <a:xfrm>
                            <a:off x="2194560" y="65314"/>
                            <a:ext cx="2351405" cy="626745"/>
                          </a:xfrm>
                          <a:prstGeom prst="rect">
                            <a:avLst/>
                          </a:prstGeom>
                          <a:noFill/>
                        </wps:spPr>
                        <wps:txbx>
                          <w:txbxContent>
                            <w:p w14:paraId="4FA86BD5" w14:textId="77777777" w:rsidR="00DA4494" w:rsidRPr="006D1B04" w:rsidRDefault="00DA4494" w:rsidP="006D1B04">
                              <w:pPr>
                                <w:pStyle w:val="NormalWeb"/>
                                <w:spacing w:before="0" w:beforeAutospacing="0" w:after="0" w:afterAutospacing="0"/>
                                <w:jc w:val="right"/>
                                <w:rPr>
                                  <w:sz w:val="22"/>
                                </w:rPr>
                              </w:pPr>
                              <w:r w:rsidRPr="000F2DF3">
                                <w:rPr>
                                  <w:rFonts w:ascii="Candara" w:hAnsi="Candara" w:cstheme="minorBidi"/>
                                  <w:color w:val="000000" w:themeColor="text1"/>
                                  <w:kern w:val="24"/>
                                  <w:szCs w:val="36"/>
                                  <w:lang w:val="es-ES"/>
                                </w:rPr>
                                <w:t>Comprensión del sufrimiento de la víctima</w:t>
                              </w:r>
                            </w:p>
                          </w:txbxContent>
                        </wps:txbx>
                        <wps:bodyPr wrap="square" rtlCol="0">
                          <a:noAutofit/>
                        </wps:bodyPr>
                      </wps:wsp>
                      <wpg:grpSp>
                        <wpg:cNvPr id="346" name="346 Grupo"/>
                        <wpg:cNvGrpSpPr/>
                        <wpg:grpSpPr>
                          <a:xfrm>
                            <a:off x="0" y="0"/>
                            <a:ext cx="6204857" cy="3978386"/>
                            <a:chOff x="0" y="0"/>
                            <a:chExt cx="6204857" cy="3978386"/>
                          </a:xfrm>
                        </wpg:grpSpPr>
                        <wps:wsp>
                          <wps:cNvPr id="336" name="48 CuadroTexto"/>
                          <wps:cNvSpPr txBox="1"/>
                          <wps:spPr>
                            <a:xfrm>
                              <a:off x="1423851" y="940089"/>
                              <a:ext cx="2351405" cy="600709"/>
                            </a:xfrm>
                            <a:prstGeom prst="rect">
                              <a:avLst/>
                            </a:prstGeom>
                            <a:noFill/>
                          </wps:spPr>
                          <wps:txbx>
                            <w:txbxContent>
                              <w:p w14:paraId="5708678F" w14:textId="77777777" w:rsidR="00DA4494" w:rsidRDefault="00DA4494" w:rsidP="006D1B04">
                                <w:pPr>
                                  <w:pStyle w:val="NormalWeb"/>
                                  <w:spacing w:before="0" w:beforeAutospacing="0" w:after="0" w:afterAutospacing="0"/>
                                  <w:jc w:val="right"/>
                                  <w:rPr>
                                    <w:rFonts w:ascii="Candara" w:hAnsi="Candara" w:cstheme="minorBidi"/>
                                    <w:color w:val="000000" w:themeColor="text1"/>
                                    <w:kern w:val="24"/>
                                    <w:szCs w:val="36"/>
                                    <w:lang w:val="es-ES"/>
                                  </w:rPr>
                                </w:pPr>
                                <w:r w:rsidRPr="000F2DF3">
                                  <w:rPr>
                                    <w:rFonts w:ascii="Candara" w:hAnsi="Candara" w:cstheme="minorBidi"/>
                                    <w:color w:val="000000" w:themeColor="text1"/>
                                    <w:kern w:val="24"/>
                                    <w:szCs w:val="36"/>
                                    <w:lang w:val="es-ES"/>
                                  </w:rPr>
                                  <w:t xml:space="preserve">Acogida de sus </w:t>
                                </w:r>
                              </w:p>
                              <w:p w14:paraId="7879B0C3" w14:textId="77777777" w:rsidR="00DA4494" w:rsidRPr="000F2DF3" w:rsidRDefault="00DA4494" w:rsidP="006D1B04">
                                <w:pPr>
                                  <w:pStyle w:val="NormalWeb"/>
                                  <w:spacing w:before="0" w:beforeAutospacing="0" w:after="0" w:afterAutospacing="0"/>
                                  <w:jc w:val="right"/>
                                  <w:rPr>
                                    <w:sz w:val="18"/>
                                  </w:rPr>
                                </w:pPr>
                                <w:r w:rsidRPr="000F2DF3">
                                  <w:rPr>
                                    <w:rFonts w:ascii="Candara" w:hAnsi="Candara" w:cstheme="minorBidi"/>
                                    <w:color w:val="000000" w:themeColor="text1"/>
                                    <w:kern w:val="24"/>
                                    <w:szCs w:val="36"/>
                                    <w:lang w:val="es-ES"/>
                                  </w:rPr>
                                  <w:t>necesidades</w:t>
                                </w:r>
                              </w:p>
                            </w:txbxContent>
                          </wps:txbx>
                          <wps:bodyPr wrap="square" rtlCol="0">
                            <a:noAutofit/>
                          </wps:bodyPr>
                        </wps:wsp>
                        <wpg:grpSp>
                          <wpg:cNvPr id="345" name="345 Grupo"/>
                          <wpg:cNvGrpSpPr/>
                          <wpg:grpSpPr>
                            <a:xfrm>
                              <a:off x="0" y="0"/>
                              <a:ext cx="6204857" cy="3978386"/>
                              <a:chOff x="0" y="0"/>
                              <a:chExt cx="6204857" cy="3978386"/>
                            </a:xfrm>
                          </wpg:grpSpPr>
                          <wps:wsp>
                            <wps:cNvPr id="338" name="51 CuadroTexto"/>
                            <wps:cNvSpPr txBox="1"/>
                            <wps:spPr>
                              <a:xfrm>
                                <a:off x="0" y="2336943"/>
                                <a:ext cx="2351405" cy="640080"/>
                              </a:xfrm>
                              <a:prstGeom prst="rect">
                                <a:avLst/>
                              </a:prstGeom>
                              <a:noFill/>
                            </wps:spPr>
                            <wps:txbx>
                              <w:txbxContent>
                                <w:p w14:paraId="7BA9E480" w14:textId="77777777" w:rsidR="00DA4494" w:rsidRPr="000F2DF3" w:rsidRDefault="00DA4494" w:rsidP="006D1B04">
                                  <w:pPr>
                                    <w:pStyle w:val="NormalWeb"/>
                                    <w:spacing w:before="0" w:beforeAutospacing="0" w:after="0" w:afterAutospacing="0"/>
                                    <w:jc w:val="right"/>
                                    <w:rPr>
                                      <w:sz w:val="18"/>
                                    </w:rPr>
                                  </w:pPr>
                                  <w:r w:rsidRPr="000F2DF3">
                                    <w:rPr>
                                      <w:rFonts w:ascii="Candara" w:hAnsi="Candara" w:cstheme="minorBidi"/>
                                      <w:color w:val="000000" w:themeColor="text1"/>
                                      <w:kern w:val="24"/>
                                      <w:szCs w:val="36"/>
                                      <w:lang w:val="es-ES"/>
                                    </w:rPr>
                                    <w:t xml:space="preserve">Entrega de </w:t>
                                  </w:r>
                                </w:p>
                                <w:p w14:paraId="3FAFF404" w14:textId="77777777" w:rsidR="00DA4494" w:rsidRPr="000F2DF3" w:rsidRDefault="00DA4494" w:rsidP="006D1B04">
                                  <w:pPr>
                                    <w:pStyle w:val="NormalWeb"/>
                                    <w:spacing w:before="0" w:beforeAutospacing="0" w:after="0" w:afterAutospacing="0"/>
                                    <w:jc w:val="right"/>
                                    <w:rPr>
                                      <w:sz w:val="18"/>
                                    </w:rPr>
                                  </w:pPr>
                                  <w:r w:rsidRPr="000F2DF3">
                                    <w:rPr>
                                      <w:rFonts w:ascii="Candara" w:hAnsi="Candara" w:cstheme="minorBidi"/>
                                      <w:color w:val="000000" w:themeColor="text1"/>
                                      <w:kern w:val="24"/>
                                      <w:szCs w:val="36"/>
                                      <w:lang w:val="es-ES"/>
                                    </w:rPr>
                                    <w:t>información</w:t>
                                  </w:r>
                                </w:p>
                              </w:txbxContent>
                            </wps:txbx>
                            <wps:bodyPr wrap="square" rtlCol="0">
                              <a:noAutofit/>
                            </wps:bodyPr>
                          </wps:wsp>
                          <wpg:grpSp>
                            <wpg:cNvPr id="344" name="344 Grupo"/>
                            <wpg:cNvGrpSpPr/>
                            <wpg:grpSpPr>
                              <a:xfrm>
                                <a:off x="1045028" y="0"/>
                                <a:ext cx="5159829" cy="3978386"/>
                                <a:chOff x="0" y="0"/>
                                <a:chExt cx="5159829" cy="3978386"/>
                              </a:xfrm>
                            </wpg:grpSpPr>
                            <wps:wsp>
                              <wps:cNvPr id="337" name="49 CuadroTexto"/>
                              <wps:cNvSpPr txBox="1"/>
                              <wps:spPr>
                                <a:xfrm>
                                  <a:off x="0" y="1606732"/>
                                  <a:ext cx="2050415" cy="587828"/>
                                </a:xfrm>
                                <a:prstGeom prst="rect">
                                  <a:avLst/>
                                </a:prstGeom>
                                <a:noFill/>
                              </wps:spPr>
                              <wps:txbx>
                                <w:txbxContent>
                                  <w:p w14:paraId="636B5D80" w14:textId="77777777" w:rsidR="00DA4494" w:rsidRPr="000F2DF3" w:rsidRDefault="00DA4494" w:rsidP="006D1B04">
                                    <w:pPr>
                                      <w:pStyle w:val="NormalWeb"/>
                                      <w:spacing w:before="0" w:beforeAutospacing="0" w:after="0" w:afterAutospacing="0"/>
                                      <w:jc w:val="right"/>
                                      <w:rPr>
                                        <w:sz w:val="18"/>
                                      </w:rPr>
                                    </w:pPr>
                                    <w:r w:rsidRPr="000F2DF3">
                                      <w:rPr>
                                        <w:rFonts w:ascii="Candara" w:hAnsi="Candara" w:cstheme="minorBidi"/>
                                        <w:color w:val="000000" w:themeColor="text1"/>
                                        <w:kern w:val="24"/>
                                        <w:szCs w:val="36"/>
                                        <w:lang w:val="es-ES"/>
                                      </w:rPr>
                                      <w:t>Respeto por sus</w:t>
                                    </w:r>
                                  </w:p>
                                  <w:p w14:paraId="28EEEB44" w14:textId="77777777" w:rsidR="00DA4494" w:rsidRPr="000F2DF3" w:rsidRDefault="00DA4494" w:rsidP="006D1B04">
                                    <w:pPr>
                                      <w:pStyle w:val="NormalWeb"/>
                                      <w:spacing w:before="0" w:beforeAutospacing="0" w:after="0" w:afterAutospacing="0"/>
                                      <w:jc w:val="right"/>
                                      <w:rPr>
                                        <w:sz w:val="18"/>
                                      </w:rPr>
                                    </w:pPr>
                                    <w:r w:rsidRPr="000F2DF3">
                                      <w:rPr>
                                        <w:rFonts w:ascii="Candara" w:hAnsi="Candara" w:cstheme="minorBidi"/>
                                        <w:color w:val="000000" w:themeColor="text1"/>
                                        <w:kern w:val="24"/>
                                        <w:szCs w:val="36"/>
                                        <w:lang w:val="es-ES"/>
                                      </w:rPr>
                                      <w:t xml:space="preserve"> derechos</w:t>
                                    </w:r>
                                  </w:p>
                                </w:txbxContent>
                              </wps:txbx>
                              <wps:bodyPr wrap="square" rtlCol="0">
                                <a:noAutofit/>
                              </wps:bodyPr>
                            </wps:wsp>
                            <wpg:grpSp>
                              <wpg:cNvPr id="343" name="343 Grupo"/>
                              <wpg:cNvGrpSpPr/>
                              <wpg:grpSpPr>
                                <a:xfrm>
                                  <a:off x="1273592" y="0"/>
                                  <a:ext cx="3886237" cy="3978386"/>
                                  <a:chOff x="-32694" y="0"/>
                                  <a:chExt cx="3886237" cy="3978386"/>
                                </a:xfrm>
                              </wpg:grpSpPr>
                              <wps:wsp>
                                <wps:cNvPr id="328" name="Freeform 10"/>
                                <wps:cNvSpPr>
                                  <a:spLocks/>
                                </wps:cNvSpPr>
                                <wps:spPr bwMode="auto">
                                  <a:xfrm>
                                    <a:off x="2194560" y="718458"/>
                                    <a:ext cx="1129665" cy="810260"/>
                                  </a:xfrm>
                                  <a:custGeom>
                                    <a:avLst/>
                                    <a:gdLst>
                                      <a:gd name="T0" fmla="*/ 659 w 659"/>
                                      <a:gd name="T1" fmla="*/ 150 h 491"/>
                                      <a:gd name="T2" fmla="*/ 659 w 659"/>
                                      <a:gd name="T3" fmla="*/ 150 h 491"/>
                                      <a:gd name="T4" fmla="*/ 352 w 659"/>
                                      <a:gd name="T5" fmla="*/ 0 h 491"/>
                                      <a:gd name="T6" fmla="*/ 0 w 659"/>
                                      <a:gd name="T7" fmla="*/ 341 h 491"/>
                                      <a:gd name="T8" fmla="*/ 303 w 659"/>
                                      <a:gd name="T9" fmla="*/ 491 h 491"/>
                                      <a:gd name="T10" fmla="*/ 659 w 659"/>
                                      <a:gd name="T11" fmla="*/ 150 h 491"/>
                                      <a:gd name="T12" fmla="*/ 659 w 659"/>
                                      <a:gd name="T13" fmla="*/ 150 h 491"/>
                                    </a:gdLst>
                                    <a:ahLst/>
                                    <a:cxnLst>
                                      <a:cxn ang="0">
                                        <a:pos x="T0" y="T1"/>
                                      </a:cxn>
                                      <a:cxn ang="0">
                                        <a:pos x="T2" y="T3"/>
                                      </a:cxn>
                                      <a:cxn ang="0">
                                        <a:pos x="T4" y="T5"/>
                                      </a:cxn>
                                      <a:cxn ang="0">
                                        <a:pos x="T6" y="T7"/>
                                      </a:cxn>
                                      <a:cxn ang="0">
                                        <a:pos x="T8" y="T9"/>
                                      </a:cxn>
                                      <a:cxn ang="0">
                                        <a:pos x="T10" y="T11"/>
                                      </a:cxn>
                                      <a:cxn ang="0">
                                        <a:pos x="T12" y="T13"/>
                                      </a:cxn>
                                    </a:cxnLst>
                                    <a:rect l="0" t="0" r="r" b="b"/>
                                    <a:pathLst>
                                      <a:path w="659" h="491">
                                        <a:moveTo>
                                          <a:pt x="659" y="150"/>
                                        </a:moveTo>
                                        <a:cubicBezTo>
                                          <a:pt x="659" y="150"/>
                                          <a:pt x="659" y="150"/>
                                          <a:pt x="659" y="150"/>
                                        </a:cubicBezTo>
                                        <a:cubicBezTo>
                                          <a:pt x="352" y="0"/>
                                          <a:pt x="352" y="0"/>
                                          <a:pt x="352" y="0"/>
                                        </a:cubicBezTo>
                                        <a:cubicBezTo>
                                          <a:pt x="0" y="341"/>
                                          <a:pt x="0" y="341"/>
                                          <a:pt x="0" y="341"/>
                                        </a:cubicBezTo>
                                        <a:cubicBezTo>
                                          <a:pt x="303" y="491"/>
                                          <a:pt x="303" y="491"/>
                                          <a:pt x="303" y="491"/>
                                        </a:cubicBezTo>
                                        <a:cubicBezTo>
                                          <a:pt x="659" y="150"/>
                                          <a:pt x="659" y="150"/>
                                          <a:pt x="659" y="150"/>
                                        </a:cubicBezTo>
                                        <a:cubicBezTo>
                                          <a:pt x="659" y="150"/>
                                          <a:pt x="659" y="150"/>
                                          <a:pt x="659" y="150"/>
                                        </a:cubicBezTo>
                                        <a:close/>
                                      </a:path>
                                    </a:pathLst>
                                  </a:custGeom>
                                  <a:solidFill>
                                    <a:schemeClr val="tx2">
                                      <a:lumMod val="75000"/>
                                    </a:schemeClr>
                                  </a:solidFill>
                                  <a:ln w="9525">
                                    <a:noFill/>
                                    <a:round/>
                                    <a:headEnd/>
                                    <a:tailEnd/>
                                  </a:ln>
                                </wps:spPr>
                                <wps:bodyPr vert="horz" wrap="square" lIns="91440" tIns="45720" rIns="91440" bIns="45720" numCol="1" anchor="t" anchorCtr="0" compatLnSpc="1">
                                  <a:prstTxWarp prst="textNoShape">
                                    <a:avLst/>
                                  </a:prstTxWarp>
                                </wps:bodyPr>
                              </wps:wsp>
                              <wps:wsp>
                                <wps:cNvPr id="329" name="Freeform 11"/>
                                <wps:cNvSpPr>
                                  <a:spLocks/>
                                </wps:cNvSpPr>
                                <wps:spPr bwMode="auto">
                                  <a:xfrm>
                                    <a:off x="1423851" y="1619795"/>
                                    <a:ext cx="964565" cy="649605"/>
                                  </a:xfrm>
                                  <a:custGeom>
                                    <a:avLst/>
                                    <a:gdLst>
                                      <a:gd name="T0" fmla="*/ 52 w 736"/>
                                      <a:gd name="T1" fmla="*/ 268 h 515"/>
                                      <a:gd name="T2" fmla="*/ 52 w 736"/>
                                      <a:gd name="T3" fmla="*/ 269 h 515"/>
                                      <a:gd name="T4" fmla="*/ 0 w 736"/>
                                      <a:gd name="T5" fmla="*/ 321 h 515"/>
                                      <a:gd name="T6" fmla="*/ 384 w 736"/>
                                      <a:gd name="T7" fmla="*/ 515 h 515"/>
                                      <a:gd name="T8" fmla="*/ 736 w 736"/>
                                      <a:gd name="T9" fmla="*/ 185 h 515"/>
                                      <a:gd name="T10" fmla="*/ 337 w 736"/>
                                      <a:gd name="T11" fmla="*/ 0 h 515"/>
                                      <a:gd name="T12" fmla="*/ 52 w 736"/>
                                      <a:gd name="T13" fmla="*/ 268 h 515"/>
                                    </a:gdLst>
                                    <a:ahLst/>
                                    <a:cxnLst>
                                      <a:cxn ang="0">
                                        <a:pos x="T0" y="T1"/>
                                      </a:cxn>
                                      <a:cxn ang="0">
                                        <a:pos x="T2" y="T3"/>
                                      </a:cxn>
                                      <a:cxn ang="0">
                                        <a:pos x="T4" y="T5"/>
                                      </a:cxn>
                                      <a:cxn ang="0">
                                        <a:pos x="T6" y="T7"/>
                                      </a:cxn>
                                      <a:cxn ang="0">
                                        <a:pos x="T8" y="T9"/>
                                      </a:cxn>
                                      <a:cxn ang="0">
                                        <a:pos x="T10" y="T11"/>
                                      </a:cxn>
                                      <a:cxn ang="0">
                                        <a:pos x="T12" y="T13"/>
                                      </a:cxn>
                                    </a:cxnLst>
                                    <a:rect l="0" t="0" r="r" b="b"/>
                                    <a:pathLst>
                                      <a:path w="736" h="515">
                                        <a:moveTo>
                                          <a:pt x="52" y="268"/>
                                        </a:moveTo>
                                        <a:lnTo>
                                          <a:pt x="52" y="269"/>
                                        </a:lnTo>
                                        <a:lnTo>
                                          <a:pt x="0" y="321"/>
                                        </a:lnTo>
                                        <a:lnTo>
                                          <a:pt x="384" y="515"/>
                                        </a:lnTo>
                                        <a:lnTo>
                                          <a:pt x="736" y="185"/>
                                        </a:lnTo>
                                        <a:lnTo>
                                          <a:pt x="337" y="0"/>
                                        </a:lnTo>
                                        <a:lnTo>
                                          <a:pt x="52" y="268"/>
                                        </a:lnTo>
                                        <a:close/>
                                      </a:path>
                                    </a:pathLst>
                                  </a:custGeom>
                                  <a:solidFill>
                                    <a:schemeClr val="accent4">
                                      <a:lumMod val="75000"/>
                                    </a:schemeClr>
                                  </a:solidFill>
                                  <a:ln w="9525">
                                    <a:noFill/>
                                    <a:round/>
                                    <a:headEnd/>
                                    <a:tailEnd/>
                                  </a:ln>
                                </wps:spPr>
                                <wps:bodyPr vert="horz" wrap="square" lIns="91440" tIns="45720" rIns="91440" bIns="45720" numCol="1" anchor="t" anchorCtr="0" compatLnSpc="1">
                                  <a:prstTxWarp prst="textNoShape">
                                    <a:avLst/>
                                  </a:prstTxWarp>
                                </wps:bodyPr>
                              </wps:wsp>
                              <wps:wsp>
                                <wps:cNvPr id="330" name="Freeform 12"/>
                                <wps:cNvSpPr>
                                  <a:spLocks/>
                                </wps:cNvSpPr>
                                <wps:spPr bwMode="auto">
                                  <a:xfrm>
                                    <a:off x="-32694" y="3016997"/>
                                    <a:ext cx="788670" cy="961389"/>
                                  </a:xfrm>
                                  <a:custGeom>
                                    <a:avLst/>
                                    <a:gdLst>
                                      <a:gd name="T0" fmla="*/ 204 w 602"/>
                                      <a:gd name="T1" fmla="*/ 0 h 762"/>
                                      <a:gd name="T2" fmla="*/ 0 w 602"/>
                                      <a:gd name="T3" fmla="*/ 196 h 762"/>
                                      <a:gd name="T4" fmla="*/ 0 w 602"/>
                                      <a:gd name="T5" fmla="*/ 762 h 762"/>
                                      <a:gd name="T6" fmla="*/ 602 w 602"/>
                                      <a:gd name="T7" fmla="*/ 187 h 762"/>
                                      <a:gd name="T8" fmla="*/ 204 w 602"/>
                                      <a:gd name="T9" fmla="*/ 0 h 762"/>
                                    </a:gdLst>
                                    <a:ahLst/>
                                    <a:cxnLst>
                                      <a:cxn ang="0">
                                        <a:pos x="T0" y="T1"/>
                                      </a:cxn>
                                      <a:cxn ang="0">
                                        <a:pos x="T2" y="T3"/>
                                      </a:cxn>
                                      <a:cxn ang="0">
                                        <a:pos x="T4" y="T5"/>
                                      </a:cxn>
                                      <a:cxn ang="0">
                                        <a:pos x="T6" y="T7"/>
                                      </a:cxn>
                                      <a:cxn ang="0">
                                        <a:pos x="T8" y="T9"/>
                                      </a:cxn>
                                    </a:cxnLst>
                                    <a:rect l="0" t="0" r="r" b="b"/>
                                    <a:pathLst>
                                      <a:path w="602" h="762">
                                        <a:moveTo>
                                          <a:pt x="204" y="0"/>
                                        </a:moveTo>
                                        <a:lnTo>
                                          <a:pt x="0" y="196"/>
                                        </a:lnTo>
                                        <a:lnTo>
                                          <a:pt x="0" y="762"/>
                                        </a:lnTo>
                                        <a:lnTo>
                                          <a:pt x="602" y="187"/>
                                        </a:lnTo>
                                        <a:lnTo>
                                          <a:pt x="204" y="0"/>
                                        </a:lnTo>
                                        <a:close/>
                                      </a:path>
                                    </a:pathLst>
                                  </a:custGeom>
                                  <a:solidFill>
                                    <a:schemeClr val="accent1">
                                      <a:lumMod val="75000"/>
                                    </a:schemeClr>
                                  </a:solidFill>
                                  <a:ln w="9525">
                                    <a:noFill/>
                                    <a:round/>
                                    <a:headEnd/>
                                    <a:tailEnd/>
                                  </a:ln>
                                </wps:spPr>
                                <wps:bodyPr vert="horz" wrap="square" lIns="91440" tIns="45720" rIns="91440" bIns="45720" numCol="1" anchor="t" anchorCtr="0" compatLnSpc="1">
                                  <a:prstTxWarp prst="textNoShape">
                                    <a:avLst/>
                                  </a:prstTxWarp>
                                </wps:bodyPr>
                              </wps:wsp>
                              <wps:wsp>
                                <wps:cNvPr id="448" name="Freeform 13"/>
                                <wps:cNvSpPr>
                                  <a:spLocks/>
                                </wps:cNvSpPr>
                                <wps:spPr bwMode="auto">
                                  <a:xfrm>
                                    <a:off x="587829" y="2338252"/>
                                    <a:ext cx="952500" cy="643255"/>
                                  </a:xfrm>
                                  <a:custGeom>
                                    <a:avLst/>
                                    <a:gdLst>
                                      <a:gd name="T0" fmla="*/ 333 w 727"/>
                                      <a:gd name="T1" fmla="*/ 0 h 510"/>
                                      <a:gd name="T2" fmla="*/ 114 w 727"/>
                                      <a:gd name="T3" fmla="*/ 209 h 510"/>
                                      <a:gd name="T4" fmla="*/ 0 w 727"/>
                                      <a:gd name="T5" fmla="*/ 318 h 510"/>
                                      <a:gd name="T6" fmla="*/ 388 w 727"/>
                                      <a:gd name="T7" fmla="*/ 510 h 510"/>
                                      <a:gd name="T8" fmla="*/ 727 w 727"/>
                                      <a:gd name="T9" fmla="*/ 192 h 510"/>
                                      <a:gd name="T10" fmla="*/ 333 w 727"/>
                                      <a:gd name="T11" fmla="*/ 0 h 510"/>
                                    </a:gdLst>
                                    <a:ahLst/>
                                    <a:cxnLst>
                                      <a:cxn ang="0">
                                        <a:pos x="T0" y="T1"/>
                                      </a:cxn>
                                      <a:cxn ang="0">
                                        <a:pos x="T2" y="T3"/>
                                      </a:cxn>
                                      <a:cxn ang="0">
                                        <a:pos x="T4" y="T5"/>
                                      </a:cxn>
                                      <a:cxn ang="0">
                                        <a:pos x="T6" y="T7"/>
                                      </a:cxn>
                                      <a:cxn ang="0">
                                        <a:pos x="T8" y="T9"/>
                                      </a:cxn>
                                      <a:cxn ang="0">
                                        <a:pos x="T10" y="T11"/>
                                      </a:cxn>
                                    </a:cxnLst>
                                    <a:rect l="0" t="0" r="r" b="b"/>
                                    <a:pathLst>
                                      <a:path w="727" h="510">
                                        <a:moveTo>
                                          <a:pt x="333" y="0"/>
                                        </a:moveTo>
                                        <a:lnTo>
                                          <a:pt x="114" y="209"/>
                                        </a:lnTo>
                                        <a:lnTo>
                                          <a:pt x="0" y="318"/>
                                        </a:lnTo>
                                        <a:lnTo>
                                          <a:pt x="388" y="510"/>
                                        </a:lnTo>
                                        <a:lnTo>
                                          <a:pt x="727" y="192"/>
                                        </a:lnTo>
                                        <a:lnTo>
                                          <a:pt x="333" y="0"/>
                                        </a:lnTo>
                                        <a:close/>
                                      </a:path>
                                    </a:pathLst>
                                  </a:custGeom>
                                  <a:solidFill>
                                    <a:schemeClr val="accent6">
                                      <a:lumMod val="75000"/>
                                    </a:schemeClr>
                                  </a:solidFill>
                                  <a:ln w="9525">
                                    <a:noFill/>
                                    <a:round/>
                                    <a:headEnd/>
                                    <a:tailEnd/>
                                  </a:ln>
                                </wps:spPr>
                                <wps:bodyPr vert="horz" wrap="square" lIns="91440" tIns="45720" rIns="91440" bIns="45720" numCol="1" anchor="t" anchorCtr="0" compatLnSpc="1">
                                  <a:prstTxWarp prst="textNoShape">
                                    <a:avLst/>
                                  </a:prstTxWarp>
                                </wps:bodyPr>
                              </wps:wsp>
                              <wps:wsp>
                                <wps:cNvPr id="331" name="Freeform 14"/>
                                <wps:cNvSpPr>
                                  <a:spLocks/>
                                </wps:cNvSpPr>
                                <wps:spPr bwMode="auto">
                                  <a:xfrm>
                                    <a:off x="2194560" y="0"/>
                                    <a:ext cx="1449705" cy="1065530"/>
                                  </a:xfrm>
                                  <a:custGeom>
                                    <a:avLst/>
                                    <a:gdLst>
                                      <a:gd name="T0" fmla="*/ 0 w 1106"/>
                                      <a:gd name="T1" fmla="*/ 0 h 844"/>
                                      <a:gd name="T2" fmla="*/ 4 w 1106"/>
                                      <a:gd name="T3" fmla="*/ 460 h 844"/>
                                      <a:gd name="T4" fmla="*/ 4 w 1106"/>
                                      <a:gd name="T5" fmla="*/ 460 h 844"/>
                                      <a:gd name="T6" fmla="*/ 388 w 1106"/>
                                      <a:gd name="T7" fmla="*/ 648 h 844"/>
                                      <a:gd name="T8" fmla="*/ 790 w 1106"/>
                                      <a:gd name="T9" fmla="*/ 844 h 844"/>
                                      <a:gd name="T10" fmla="*/ 799 w 1106"/>
                                      <a:gd name="T11" fmla="*/ 835 h 844"/>
                                      <a:gd name="T12" fmla="*/ 1106 w 1106"/>
                                      <a:gd name="T13" fmla="*/ 542 h 844"/>
                                      <a:gd name="T14" fmla="*/ 0 w 1106"/>
                                      <a:gd name="T15" fmla="*/ 0 h 84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06" h="844">
                                        <a:moveTo>
                                          <a:pt x="0" y="0"/>
                                        </a:moveTo>
                                        <a:lnTo>
                                          <a:pt x="4" y="460"/>
                                        </a:lnTo>
                                        <a:lnTo>
                                          <a:pt x="4" y="460"/>
                                        </a:lnTo>
                                        <a:lnTo>
                                          <a:pt x="388" y="648"/>
                                        </a:lnTo>
                                        <a:lnTo>
                                          <a:pt x="790" y="844"/>
                                        </a:lnTo>
                                        <a:lnTo>
                                          <a:pt x="799" y="835"/>
                                        </a:lnTo>
                                        <a:lnTo>
                                          <a:pt x="1106" y="542"/>
                                        </a:lnTo>
                                        <a:lnTo>
                                          <a:pt x="0" y="0"/>
                                        </a:lnTo>
                                        <a:close/>
                                      </a:path>
                                    </a:pathLst>
                                  </a:custGeom>
                                  <a:solidFill>
                                    <a:schemeClr val="tx2"/>
                                  </a:solidFill>
                                  <a:ln w="9525">
                                    <a:noFill/>
                                    <a:round/>
                                    <a:headEnd/>
                                    <a:tailEnd/>
                                  </a:ln>
                                  <a:effectLst>
                                    <a:outerShdw blurRad="114300" dist="38100" dir="6600000" sx="101000" sy="101000" algn="r" rotWithShape="0">
                                      <a:prstClr val="black">
                                        <a:alpha val="37000"/>
                                      </a:prstClr>
                                    </a:outerShdw>
                                  </a:effectLst>
                                </wps:spPr>
                                <wps:txbx>
                                  <w:txbxContent>
                                    <w:p w14:paraId="37F8435A" w14:textId="77777777" w:rsidR="00DA4494" w:rsidRDefault="00DA4494" w:rsidP="006D1B04">
                                      <w:pPr>
                                        <w:pStyle w:val="NormalWeb"/>
                                        <w:spacing w:before="0" w:beforeAutospacing="0" w:after="0" w:afterAutospacing="0"/>
                                      </w:pPr>
                                      <w:r>
                                        <w:rPr>
                                          <w:rFonts w:ascii="Arial" w:hAnsi="Arial" w:cs="Arial"/>
                                          <w:color w:val="FFFFFF" w:themeColor="background1"/>
                                          <w:kern w:val="24"/>
                                          <w:sz w:val="48"/>
                                          <w:szCs w:val="48"/>
                                          <w:lang w:val="en-US"/>
                                        </w:rPr>
                                        <w:t>01</w:t>
                                      </w:r>
                                    </w:p>
                                  </w:txbxContent>
                                </wps:txbx>
                                <wps:bodyPr vert="horz" wrap="square" lIns="457200" tIns="548640" rIns="0" bIns="45720" numCol="1" anchor="ctr" anchorCtr="1" compatLnSpc="1">
                                  <a:prstTxWarp prst="textNoShape">
                                    <a:avLst/>
                                  </a:prstTxWarp>
                                  <a:noAutofit/>
                                </wps:bodyPr>
                              </wps:wsp>
                              <wps:wsp>
                                <wps:cNvPr id="332" name="Freeform 15"/>
                                <wps:cNvSpPr>
                                  <a:spLocks/>
                                </wps:cNvSpPr>
                                <wps:spPr bwMode="auto">
                                  <a:xfrm>
                                    <a:off x="1423851" y="927463"/>
                                    <a:ext cx="1303020" cy="990600"/>
                                  </a:xfrm>
                                  <a:custGeom>
                                    <a:avLst/>
                                    <a:gdLst>
                                      <a:gd name="T0" fmla="*/ 588 w 994"/>
                                      <a:gd name="T1" fmla="*/ 290 h 785"/>
                                      <a:gd name="T2" fmla="*/ 82 w 994"/>
                                      <a:gd name="T3" fmla="*/ 39 h 785"/>
                                      <a:gd name="T4" fmla="*/ 6 w 994"/>
                                      <a:gd name="T5" fmla="*/ 2 h 785"/>
                                      <a:gd name="T6" fmla="*/ 4 w 994"/>
                                      <a:gd name="T7" fmla="*/ 0 h 785"/>
                                      <a:gd name="T8" fmla="*/ 0 w 994"/>
                                      <a:gd name="T9" fmla="*/ 464 h 785"/>
                                      <a:gd name="T10" fmla="*/ 4 w 994"/>
                                      <a:gd name="T11" fmla="*/ 467 h 785"/>
                                      <a:gd name="T12" fmla="*/ 282 w 994"/>
                                      <a:gd name="T13" fmla="*/ 598 h 785"/>
                                      <a:gd name="T14" fmla="*/ 681 w 994"/>
                                      <a:gd name="T15" fmla="*/ 783 h 785"/>
                                      <a:gd name="T16" fmla="*/ 682 w 994"/>
                                      <a:gd name="T17" fmla="*/ 785 h 785"/>
                                      <a:gd name="T18" fmla="*/ 697 w 994"/>
                                      <a:gd name="T19" fmla="*/ 772 h 785"/>
                                      <a:gd name="T20" fmla="*/ 994 w 994"/>
                                      <a:gd name="T21" fmla="*/ 492 h 785"/>
                                      <a:gd name="T22" fmla="*/ 588 w 994"/>
                                      <a:gd name="T23" fmla="*/ 290 h 7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94" h="785">
                                        <a:moveTo>
                                          <a:pt x="588" y="290"/>
                                        </a:moveTo>
                                        <a:lnTo>
                                          <a:pt x="82" y="39"/>
                                        </a:lnTo>
                                        <a:lnTo>
                                          <a:pt x="6" y="2"/>
                                        </a:lnTo>
                                        <a:lnTo>
                                          <a:pt x="4" y="0"/>
                                        </a:lnTo>
                                        <a:lnTo>
                                          <a:pt x="0" y="464"/>
                                        </a:lnTo>
                                        <a:lnTo>
                                          <a:pt x="4" y="467"/>
                                        </a:lnTo>
                                        <a:lnTo>
                                          <a:pt x="282" y="598"/>
                                        </a:lnTo>
                                        <a:lnTo>
                                          <a:pt x="681" y="783"/>
                                        </a:lnTo>
                                        <a:lnTo>
                                          <a:pt x="682" y="785"/>
                                        </a:lnTo>
                                        <a:lnTo>
                                          <a:pt x="697" y="772"/>
                                        </a:lnTo>
                                        <a:lnTo>
                                          <a:pt x="994" y="492"/>
                                        </a:lnTo>
                                        <a:lnTo>
                                          <a:pt x="588" y="290"/>
                                        </a:lnTo>
                                        <a:close/>
                                      </a:path>
                                    </a:pathLst>
                                  </a:custGeom>
                                  <a:solidFill>
                                    <a:schemeClr val="accent4"/>
                                  </a:solidFill>
                                  <a:ln w="9525">
                                    <a:noFill/>
                                    <a:round/>
                                    <a:headEnd/>
                                    <a:tailEnd/>
                                  </a:ln>
                                  <a:effectLst>
                                    <a:outerShdw blurRad="114300" dist="38100" dir="6600000" sx="101000" sy="101000" algn="r" rotWithShape="0">
                                      <a:prstClr val="black">
                                        <a:alpha val="37000"/>
                                      </a:prstClr>
                                    </a:outerShdw>
                                  </a:effectLst>
                                </wps:spPr>
                                <wps:txbx>
                                  <w:txbxContent>
                                    <w:p w14:paraId="154D2D45" w14:textId="77777777" w:rsidR="00DA4494" w:rsidRDefault="00DA4494" w:rsidP="006D1B04">
                                      <w:pPr>
                                        <w:pStyle w:val="NormalWeb"/>
                                        <w:spacing w:before="0" w:beforeAutospacing="0" w:after="0" w:afterAutospacing="0"/>
                                      </w:pPr>
                                      <w:r>
                                        <w:rPr>
                                          <w:rFonts w:ascii="Arial" w:hAnsi="Arial" w:cs="Arial"/>
                                          <w:color w:val="FFFFFF" w:themeColor="background1"/>
                                          <w:kern w:val="24"/>
                                          <w:sz w:val="48"/>
                                          <w:szCs w:val="48"/>
                                          <w:lang w:val="en-US"/>
                                        </w:rPr>
                                        <w:t>02</w:t>
                                      </w:r>
                                    </w:p>
                                  </w:txbxContent>
                                </wps:txbx>
                                <wps:bodyPr vert="horz" wrap="square" lIns="365760" tIns="457200" rIns="0" bIns="45720" numCol="1" anchor="ctr" anchorCtr="1" compatLnSpc="1">
                                  <a:prstTxWarp prst="textNoShape">
                                    <a:avLst/>
                                  </a:prstTxWarp>
                                  <a:noAutofit/>
                                </wps:bodyPr>
                              </wps:wsp>
                              <wps:wsp>
                                <wps:cNvPr id="333" name="Freeform 16"/>
                                <wps:cNvSpPr>
                                  <a:spLocks/>
                                </wps:cNvSpPr>
                                <wps:spPr bwMode="auto">
                                  <a:xfrm>
                                    <a:off x="744583" y="1619795"/>
                                    <a:ext cx="1230630" cy="976630"/>
                                  </a:xfrm>
                                  <a:custGeom>
                                    <a:avLst/>
                                    <a:gdLst>
                                      <a:gd name="T0" fmla="*/ 0 w 939"/>
                                      <a:gd name="T1" fmla="*/ 0 h 774"/>
                                      <a:gd name="T2" fmla="*/ 0 w 939"/>
                                      <a:gd name="T3" fmla="*/ 473 h 774"/>
                                      <a:gd name="T4" fmla="*/ 2 w 939"/>
                                      <a:gd name="T5" fmla="*/ 473 h 774"/>
                                      <a:gd name="T6" fmla="*/ 221 w 939"/>
                                      <a:gd name="T7" fmla="*/ 580 h 774"/>
                                      <a:gd name="T8" fmla="*/ 615 w 939"/>
                                      <a:gd name="T9" fmla="*/ 772 h 774"/>
                                      <a:gd name="T10" fmla="*/ 617 w 939"/>
                                      <a:gd name="T11" fmla="*/ 774 h 774"/>
                                      <a:gd name="T12" fmla="*/ 627 w 939"/>
                                      <a:gd name="T13" fmla="*/ 764 h 774"/>
                                      <a:gd name="T14" fmla="*/ 939 w 939"/>
                                      <a:gd name="T15" fmla="*/ 469 h 774"/>
                                      <a:gd name="T16" fmla="*/ 0 w 939"/>
                                      <a:gd name="T17" fmla="*/ 0 h 7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39" h="774">
                                        <a:moveTo>
                                          <a:pt x="0" y="0"/>
                                        </a:moveTo>
                                        <a:lnTo>
                                          <a:pt x="0" y="473"/>
                                        </a:lnTo>
                                        <a:lnTo>
                                          <a:pt x="2" y="473"/>
                                        </a:lnTo>
                                        <a:lnTo>
                                          <a:pt x="221" y="580"/>
                                        </a:lnTo>
                                        <a:lnTo>
                                          <a:pt x="615" y="772"/>
                                        </a:lnTo>
                                        <a:lnTo>
                                          <a:pt x="617" y="774"/>
                                        </a:lnTo>
                                        <a:lnTo>
                                          <a:pt x="627" y="764"/>
                                        </a:lnTo>
                                        <a:lnTo>
                                          <a:pt x="939" y="469"/>
                                        </a:lnTo>
                                        <a:lnTo>
                                          <a:pt x="0" y="0"/>
                                        </a:lnTo>
                                        <a:close/>
                                      </a:path>
                                    </a:pathLst>
                                  </a:custGeom>
                                  <a:solidFill>
                                    <a:schemeClr val="accent6"/>
                                  </a:solidFill>
                                  <a:ln w="9525">
                                    <a:noFill/>
                                    <a:round/>
                                    <a:headEnd/>
                                    <a:tailEnd/>
                                  </a:ln>
                                  <a:effectLst>
                                    <a:outerShdw blurRad="114300" dist="38100" dir="6600000" sx="101000" sy="101000" algn="r" rotWithShape="0">
                                      <a:prstClr val="black">
                                        <a:alpha val="37000"/>
                                      </a:prstClr>
                                    </a:outerShdw>
                                  </a:effectLst>
                                </wps:spPr>
                                <wps:txbx>
                                  <w:txbxContent>
                                    <w:p w14:paraId="28C72F63" w14:textId="77777777" w:rsidR="00DA4494" w:rsidRDefault="00DA4494" w:rsidP="006D1B04">
                                      <w:pPr>
                                        <w:pStyle w:val="NormalWeb"/>
                                        <w:spacing w:before="0" w:beforeAutospacing="0" w:after="0" w:afterAutospacing="0"/>
                                      </w:pPr>
                                      <w:r>
                                        <w:rPr>
                                          <w:rFonts w:ascii="Arial" w:hAnsi="Arial" w:cs="Arial"/>
                                          <w:color w:val="FFFFFF" w:themeColor="background1"/>
                                          <w:kern w:val="24"/>
                                          <w:sz w:val="48"/>
                                          <w:szCs w:val="48"/>
                                          <w:lang w:val="en-US"/>
                                        </w:rPr>
                                        <w:t>03</w:t>
                                      </w:r>
                                    </w:p>
                                  </w:txbxContent>
                                </wps:txbx>
                                <wps:bodyPr vert="horz" wrap="square" lIns="274320" tIns="457200" rIns="0" bIns="45720" numCol="1" anchor="ctr" anchorCtr="1" compatLnSpc="1">
                                  <a:prstTxWarp prst="textNoShape">
                                    <a:avLst/>
                                  </a:prstTxWarp>
                                  <a:noAutofit/>
                                </wps:bodyPr>
                              </wps:wsp>
                              <wps:wsp>
                                <wps:cNvPr id="334" name="Freeform 17"/>
                                <wps:cNvSpPr>
                                  <a:spLocks/>
                                </wps:cNvSpPr>
                                <wps:spPr bwMode="auto">
                                  <a:xfrm>
                                    <a:off x="0" y="2325189"/>
                                    <a:ext cx="1192530" cy="934720"/>
                                  </a:xfrm>
                                  <a:custGeom>
                                    <a:avLst/>
                                    <a:gdLst>
                                      <a:gd name="T0" fmla="*/ 0 w 910"/>
                                      <a:gd name="T1" fmla="*/ 0 h 741"/>
                                      <a:gd name="T2" fmla="*/ 0 w 910"/>
                                      <a:gd name="T3" fmla="*/ 459 h 741"/>
                                      <a:gd name="T4" fmla="*/ 204 w 910"/>
                                      <a:gd name="T5" fmla="*/ 554 h 741"/>
                                      <a:gd name="T6" fmla="*/ 602 w 910"/>
                                      <a:gd name="T7" fmla="*/ 741 h 741"/>
                                      <a:gd name="T8" fmla="*/ 602 w 910"/>
                                      <a:gd name="T9" fmla="*/ 741 h 741"/>
                                      <a:gd name="T10" fmla="*/ 610 w 910"/>
                                      <a:gd name="T11" fmla="*/ 735 h 741"/>
                                      <a:gd name="T12" fmla="*/ 910 w 910"/>
                                      <a:gd name="T13" fmla="*/ 448 h 741"/>
                                      <a:gd name="T14" fmla="*/ 0 w 910"/>
                                      <a:gd name="T15" fmla="*/ 0 h 74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10" h="741">
                                        <a:moveTo>
                                          <a:pt x="0" y="0"/>
                                        </a:moveTo>
                                        <a:lnTo>
                                          <a:pt x="0" y="459"/>
                                        </a:lnTo>
                                        <a:lnTo>
                                          <a:pt x="204" y="554"/>
                                        </a:lnTo>
                                        <a:lnTo>
                                          <a:pt x="602" y="741"/>
                                        </a:lnTo>
                                        <a:lnTo>
                                          <a:pt x="602" y="741"/>
                                        </a:lnTo>
                                        <a:lnTo>
                                          <a:pt x="610" y="735"/>
                                        </a:lnTo>
                                        <a:lnTo>
                                          <a:pt x="910" y="448"/>
                                        </a:lnTo>
                                        <a:lnTo>
                                          <a:pt x="0" y="0"/>
                                        </a:lnTo>
                                        <a:close/>
                                      </a:path>
                                    </a:pathLst>
                                  </a:custGeom>
                                  <a:solidFill>
                                    <a:schemeClr val="accent1"/>
                                  </a:solidFill>
                                  <a:ln w="9525">
                                    <a:noFill/>
                                    <a:round/>
                                    <a:headEnd/>
                                    <a:tailEnd/>
                                  </a:ln>
                                  <a:effectLst>
                                    <a:outerShdw blurRad="114300" dist="38100" dir="6600000" sx="101000" sy="101000" algn="r" rotWithShape="0">
                                      <a:prstClr val="black">
                                        <a:alpha val="37000"/>
                                      </a:prstClr>
                                    </a:outerShdw>
                                  </a:effectLst>
                                </wps:spPr>
                                <wps:txbx>
                                  <w:txbxContent>
                                    <w:p w14:paraId="3311AD18" w14:textId="77777777" w:rsidR="00DA4494" w:rsidRDefault="00DA4494" w:rsidP="006D1B04">
                                      <w:pPr>
                                        <w:pStyle w:val="NormalWeb"/>
                                        <w:spacing w:before="0" w:beforeAutospacing="0" w:after="0" w:afterAutospacing="0"/>
                                      </w:pPr>
                                      <w:r>
                                        <w:rPr>
                                          <w:rFonts w:ascii="Arial" w:hAnsi="Arial" w:cs="Arial"/>
                                          <w:color w:val="FFFFFF" w:themeColor="background1"/>
                                          <w:kern w:val="24"/>
                                          <w:sz w:val="48"/>
                                          <w:szCs w:val="48"/>
                                          <w:lang w:val="en-US"/>
                                        </w:rPr>
                                        <w:t>04</w:t>
                                      </w:r>
                                    </w:p>
                                  </w:txbxContent>
                                </wps:txbx>
                                <wps:bodyPr vert="horz" wrap="square" lIns="274320" tIns="457200" rIns="0" bIns="45720" numCol="1" anchor="ctr" anchorCtr="1" compatLnSpc="1">
                                  <a:prstTxWarp prst="textNoShape">
                                    <a:avLst/>
                                  </a:prstTxWarp>
                                  <a:noAutofit/>
                                </wps:bodyPr>
                              </wps:wsp>
                              <pic:pic xmlns:pic="http://schemas.openxmlformats.org/drawingml/2006/picture">
                                <pic:nvPicPr>
                                  <pic:cNvPr id="339" name="1 Imagen"/>
                                  <pic:cNvPicPr>
                                    <a:picLocks noChangeAspect="1"/>
                                  </pic:cNvPicPr>
                                </pic:nvPicPr>
                                <pic:blipFill rotWithShape="1">
                                  <a:blip r:embed="rId57" cstate="print">
                                    <a:duotone>
                                      <a:schemeClr val="accent5">
                                        <a:shade val="45000"/>
                                        <a:satMod val="135000"/>
                                      </a:schemeClr>
                                      <a:prstClr val="white"/>
                                    </a:duotone>
                                    <a:extLst>
                                      <a:ext uri="{28A0092B-C50C-407E-A947-70E740481C1C}">
                                        <a14:useLocalDpi xmlns:a14="http://schemas.microsoft.com/office/drawing/2010/main" val="0"/>
                                      </a:ext>
                                    </a:extLst>
                                  </a:blip>
                                  <a:srcRect l="52836" t="11814" r="34512" b="73969"/>
                                  <a:stretch/>
                                </pic:blipFill>
                                <pic:spPr>
                                  <a:xfrm>
                                    <a:off x="3148149" y="927463"/>
                                    <a:ext cx="705394" cy="796835"/>
                                  </a:xfrm>
                                  <a:prstGeom prst="rect">
                                    <a:avLst/>
                                  </a:prstGeom>
                                </pic:spPr>
                              </pic:pic>
                              <pic:pic xmlns:pic="http://schemas.openxmlformats.org/drawingml/2006/picture">
                                <pic:nvPicPr>
                                  <pic:cNvPr id="340" name="4 Imagen"/>
                                  <pic:cNvPicPr>
                                    <a:picLocks noChangeAspect="1"/>
                                  </pic:cNvPicPr>
                                </pic:nvPicPr>
                                <pic:blipFill rotWithShape="1">
                                  <a:blip r:embed="rId58" cstate="print">
                                    <a:duotone>
                                      <a:schemeClr val="accent4">
                                        <a:shade val="45000"/>
                                        <a:satMod val="135000"/>
                                      </a:schemeClr>
                                      <a:prstClr val="white"/>
                                    </a:duotone>
                                    <a:extLst>
                                      <a:ext uri="{28A0092B-C50C-407E-A947-70E740481C1C}">
                                        <a14:useLocalDpi xmlns:a14="http://schemas.microsoft.com/office/drawing/2010/main" val="0"/>
                                      </a:ext>
                                    </a:extLst>
                                  </a:blip>
                                  <a:srcRect l="13659" t="31313" r="73816" b="54090"/>
                                  <a:stretch/>
                                </pic:blipFill>
                                <pic:spPr>
                                  <a:xfrm>
                                    <a:off x="2403566" y="1750423"/>
                                    <a:ext cx="705394" cy="822960"/>
                                  </a:xfrm>
                                  <a:prstGeom prst="rect">
                                    <a:avLst/>
                                  </a:prstGeom>
                                </pic:spPr>
                              </pic:pic>
                              <pic:pic xmlns:pic="http://schemas.openxmlformats.org/drawingml/2006/picture">
                                <pic:nvPicPr>
                                  <pic:cNvPr id="341" name="5 Imagen"/>
                                  <pic:cNvPicPr>
                                    <a:picLocks noChangeAspect="1"/>
                                  </pic:cNvPicPr>
                                </pic:nvPicPr>
                                <pic:blipFill rotWithShape="1">
                                  <a:blip r:embed="rId59" cstate="print">
                                    <a:duotone>
                                      <a:schemeClr val="accent6">
                                        <a:shade val="45000"/>
                                        <a:satMod val="135000"/>
                                      </a:schemeClr>
                                      <a:prstClr val="white"/>
                                    </a:duotone>
                                    <a:extLst>
                                      <a:ext uri="{28A0092B-C50C-407E-A947-70E740481C1C}">
                                        <a14:useLocalDpi xmlns:a14="http://schemas.microsoft.com/office/drawing/2010/main" val="0"/>
                                      </a:ext>
                                    </a:extLst>
                                  </a:blip>
                                  <a:srcRect l="31841" t="12727" r="51999" b="74546"/>
                                  <a:stretch/>
                                </pic:blipFill>
                                <pic:spPr>
                                  <a:xfrm>
                                    <a:off x="1489166" y="2534195"/>
                                    <a:ext cx="914400" cy="718457"/>
                                  </a:xfrm>
                                  <a:prstGeom prst="rect">
                                    <a:avLst/>
                                  </a:prstGeom>
                                </pic:spPr>
                              </pic:pic>
                              <pic:pic xmlns:pic="http://schemas.openxmlformats.org/drawingml/2006/picture">
                                <pic:nvPicPr>
                                  <pic:cNvPr id="342" name="6 Imagen"/>
                                  <pic:cNvPicPr>
                                    <a:picLocks noChangeAspect="1"/>
                                  </pic:cNvPicPr>
                                </pic:nvPicPr>
                                <pic:blipFill rotWithShape="1">
                                  <a:blip r:embed="rId60" cstate="print">
                                    <a:duotone>
                                      <a:schemeClr val="accent1">
                                        <a:shade val="45000"/>
                                        <a:satMod val="135000"/>
                                      </a:schemeClr>
                                      <a:prstClr val="white"/>
                                    </a:duotone>
                                    <a:extLst>
                                      <a:ext uri="{28A0092B-C50C-407E-A947-70E740481C1C}">
                                        <a14:useLocalDpi xmlns:a14="http://schemas.microsoft.com/office/drawing/2010/main" val="0"/>
                                      </a:ext>
                                    </a:extLst>
                                  </a:blip>
                                  <a:srcRect l="77903" t="72180" r="5939" b="12153"/>
                                  <a:stretch/>
                                </pic:blipFill>
                                <pic:spPr>
                                  <a:xfrm>
                                    <a:off x="718446" y="3259923"/>
                                    <a:ext cx="705394" cy="718458"/>
                                  </a:xfrm>
                                  <a:prstGeom prst="rect">
                                    <a:avLst/>
                                  </a:prstGeom>
                                </pic:spPr>
                              </pic:pic>
                            </wpg:grpSp>
                          </wpg:grpSp>
                        </wpg:grpSp>
                      </wpg:grpSp>
                    </wpg:wgp>
                  </a:graphicData>
                </a:graphic>
                <wp14:sizeRelH relativeFrom="margin">
                  <wp14:pctWidth>0</wp14:pctWidth>
                </wp14:sizeRelH>
                <wp14:sizeRelV relativeFrom="margin">
                  <wp14:pctHeight>0</wp14:pctHeight>
                </wp14:sizeRelV>
              </wp:anchor>
            </w:drawing>
          </mc:Choice>
          <mc:Fallback>
            <w:pict>
              <v:group w14:anchorId="71CDCD27" id="347 Grupo" o:spid="_x0000_s1238" style="position:absolute;margin-left:13.05pt;margin-top:12.55pt;width:414.65pt;height:273.15pt;z-index:251657728;mso-width-relative:margin;mso-height-relative:margin" coordsize="62048,397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qK4xMTEPGvrJS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KeT27evPmSzUgIIYQQQgghhBBCCCGEEEIIIYQQQgghhBBCCCGE&#10;EEIIIYQQQgghhBBCCCGEEEIIIYQQQgghhBBCCCGEEEIIIYQQQgghhBBCCCGEEEIIIYQQQgghhBBC&#10;CCGEEEIIIYQQQgghhBBCCCGEEEIIIYQQQgghhBBCCCGEEEIIIc8CwzD+bjMSQgghhBBCCCGEkOTI&#10;vXv3/nvz5s2XbKe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kqqJjY19Js5LCCGEEEIIIYQQ&#10;QgghhBBCCCGEEEIIIYQQQgiJF/a6JYQQQgghhBBCCCGEEEIIIYQQQgghhBBCCCGEEEIIIYQQQggh&#10;hBBCCCGEEEIIIYQQQgghhBBCCCGEEEIIIYQQQgghhBBCCCGEEEIIIYQQQgghhBBCCCGEEEIIIYQQ&#10;QgghhBBCCCGEEEIIIYQQQgghhBBCCCGEEEIIIYS4CMePH38qzksIIYQQQgghhBBCUiOGYfwnzks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IsFBAQ87jjO4+5BAAAAAAAA+Coqc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sLtz585/3L0AgDiKcz0AAAAAAAAAAAAAAAAAAAAAAAAAAAAAAAAAAAAAAAAAAAAAAAAA&#10;AAAAAAAAAAAAAAAAADHDcZzH3b0AgFiGczgAxH2c6wEA9zAZw7/dvQCAWIZzuG86c+bMkwrz+/zL&#10;PQoAIoxzve86evTov1evXs25HgDiMpMRPxEQEMC/KgAQh6lgb873j7kHAQAAAMRWFOwBIO7jXA8A&#10;AAAAAAAAAAAAAAAAAAAAAAAAAAAAAAAAiK3U8L27FwAAAAAAAL5s165dVOQAQBznOM7jZ86cedI9&#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QmCyMjI/xiG8ZztkBBCCCGEEEII&#10;IYR4K0uXLn3BZiWEEEIIIYQQQgghhBBCCCGEEEIIIYQQQgghhBBCCCGEEEIIIYQQQgghhBBCCCGE&#10;EEIIIYQQQgghhBBCCCGEEEIIIYQQQgghhBBCCCGEEEIIIYQQQgghhBBCCCGEEEIIIYQQQgghhBBC&#10;CCGEEEIIIYQQQgghhBBCCCHEGTdv3nzDMIznbIeEEEIIIYQQQgghxFu5dOnSy1Tk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HFFDMN4OSpICCGEEEIIIYQQQlwZ&#10;wzBeiAoSQgghhBBCCCGEEEIIIYQkHy5cuPCyYRj/ilolhBBCCCGEEEIIIYQQQgghhBBCCCGEEEII&#10;IYQQQgghhBBCCCGEEEIIIYQQQgghhBBCCCGEEEIIIYQQQgghhBBCCCGEEEIIIYQQQgghhBBCCCGE&#10;EEIIIYQQQgghhBBCCCGEEEIIIYQQQgghhBBCCCGEEEIIIYQQQgghJCYiIiJeigoSQgghhBBCCCGE&#10;EFeGjhx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SUwwzBelHjO1kl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HgUsbGxL1qthBBCCCGEEEIIIYQQQgghhBBCCCGEEEIIIYQQQgghhBBCCCGEEEIIIYQQQggh&#10;hBBCCCGEEEIIIYQQQgghhBBCCCGEEEIIIYQQQgghhBBCCCGEEEIIIYQQQgghhBBCCCGEEEIIIYQQ&#10;QgghhBBCCCGEEEIIIYQQQgghhBDyrGKxWP4l8pz1kBBCCCGEEEIIIYQkZ+7fv//C7du3X7YeEk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INhGC+Hhob+J3yT&#10;EEIIIYQQQgghhBBCCCGEEEIIIYQQQgghhBASY27fvv1auJcQQgghhBBCCCGEEEIIIYQQQgghhBBC&#10;CCGEEEIIIYQQQgghhBBCCCGEEEIIIYQQQgghhBBCCCGEEEIIIYQQQgghhBBCCCGEEEIIIYQQQggh&#10;hBBCCCGEEEIIIYQQQgghhBBCCCGEEEIIIYQQQgghhBBCCCGEEEIIIYQQQhIyhmG8LPJS+CYhhBBC&#10;CCGEEEIIic8YhvEKDELhm4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">
                <v:shape id="2 CuadroTexto" o:spid="_x0000_s1239" type="#_x0000_t202" style="position:absolute;left:21945;top:653;width:23514;height:6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" filled="f" stroked="f">
                  <v:textbox>
                    <w:txbxContent>
                      <w:p w14:paraId="4FA86BD5" w14:textId="77777777" w:rsidR="00DA4494" w:rsidRPr="006D1B04" w:rsidRDefault="00DA4494" w:rsidP="006D1B04">
                        <w:pPr>
                          <w:pStyle w:val="NormalWeb"/>
                          <w:spacing w:before="0" w:beforeAutospacing="0" w:after="0" w:afterAutospacing="0"/>
                          <w:jc w:val="right"/>
                          <w:rPr>
                            <w:sz w:val="22"/>
                          </w:rPr>
                        </w:pPr>
                        <w:r w:rsidRPr="000F2DF3">
                          <w:rPr>
                            <w:rFonts w:ascii="Candara" w:hAnsi="Candara" w:cstheme="minorBidi"/>
                            <w:color w:val="000000" w:themeColor="text1"/>
                            <w:kern w:val="24"/>
                            <w:szCs w:val="36"/>
                            <w:lang w:val="es-ES"/>
                          </w:rPr>
                          <w:t>Comprensión del sufrimiento de la víctima</w:t>
                        </w:r>
                      </w:p>
                    </w:txbxContent>
                  </v:textbox>
                </v:shape>
                <v:group id="346 Grupo" o:spid="_x0000_s1240" style="position:absolute;width:62048;height:39783" coordsize="62048,39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">
                  <v:shape id="48 CuadroTexto" o:spid="_x0000_s1241" type="#_x0000_t202" style="position:absolute;left:14238;top:9400;width:23514;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" filled="f" stroked="f">
                    <v:textbox>
                      <w:txbxContent>
                        <w:p w14:paraId="5708678F" w14:textId="77777777" w:rsidR="00DA4494" w:rsidRDefault="00DA4494" w:rsidP="006D1B04">
                          <w:pPr>
                            <w:pStyle w:val="NormalWeb"/>
                            <w:spacing w:before="0" w:beforeAutospacing="0" w:after="0" w:afterAutospacing="0"/>
                            <w:jc w:val="right"/>
                            <w:rPr>
                              <w:rFonts w:ascii="Candara" w:hAnsi="Candara" w:cstheme="minorBidi"/>
                              <w:color w:val="000000" w:themeColor="text1"/>
                              <w:kern w:val="24"/>
                              <w:szCs w:val="36"/>
                              <w:lang w:val="es-ES"/>
                            </w:rPr>
                          </w:pPr>
                          <w:r w:rsidRPr="000F2DF3">
                            <w:rPr>
                              <w:rFonts w:ascii="Candara" w:hAnsi="Candara" w:cstheme="minorBidi"/>
                              <w:color w:val="000000" w:themeColor="text1"/>
                              <w:kern w:val="24"/>
                              <w:szCs w:val="36"/>
                              <w:lang w:val="es-ES"/>
                            </w:rPr>
                            <w:t xml:space="preserve">Acogida de sus </w:t>
                          </w:r>
                        </w:p>
                        <w:p w14:paraId="7879B0C3" w14:textId="77777777" w:rsidR="00DA4494" w:rsidRPr="000F2DF3" w:rsidRDefault="00DA4494" w:rsidP="006D1B04">
                          <w:pPr>
                            <w:pStyle w:val="NormalWeb"/>
                            <w:spacing w:before="0" w:beforeAutospacing="0" w:after="0" w:afterAutospacing="0"/>
                            <w:jc w:val="right"/>
                            <w:rPr>
                              <w:sz w:val="18"/>
                            </w:rPr>
                          </w:pPr>
                          <w:r w:rsidRPr="000F2DF3">
                            <w:rPr>
                              <w:rFonts w:ascii="Candara" w:hAnsi="Candara" w:cstheme="minorBidi"/>
                              <w:color w:val="000000" w:themeColor="text1"/>
                              <w:kern w:val="24"/>
                              <w:szCs w:val="36"/>
                              <w:lang w:val="es-ES"/>
                            </w:rPr>
                            <w:t>necesidades</w:t>
                          </w:r>
                        </w:p>
                      </w:txbxContent>
                    </v:textbox>
                  </v:shape>
                  <v:group id="345 Grupo" o:spid="_x0000_s1242" style="position:absolute;width:62048;height:39783" coordsize="62048,39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shape id="_x0000_s1243" type="#_x0000_t202" style="position:absolute;top:23369;width:23514;height:6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" filled="f" stroked="f">
                      <v:textbox>
                        <w:txbxContent>
                          <w:p w14:paraId="7BA9E480" w14:textId="77777777" w:rsidR="00DA4494" w:rsidRPr="000F2DF3" w:rsidRDefault="00DA4494" w:rsidP="006D1B04">
                            <w:pPr>
                              <w:pStyle w:val="NormalWeb"/>
                              <w:spacing w:before="0" w:beforeAutospacing="0" w:after="0" w:afterAutospacing="0"/>
                              <w:jc w:val="right"/>
                              <w:rPr>
                                <w:sz w:val="18"/>
                              </w:rPr>
                            </w:pPr>
                            <w:r w:rsidRPr="000F2DF3">
                              <w:rPr>
                                <w:rFonts w:ascii="Candara" w:hAnsi="Candara" w:cstheme="minorBidi"/>
                                <w:color w:val="000000" w:themeColor="text1"/>
                                <w:kern w:val="24"/>
                                <w:szCs w:val="36"/>
                                <w:lang w:val="es-ES"/>
                              </w:rPr>
                              <w:t xml:space="preserve">Entrega de </w:t>
                            </w:r>
                          </w:p>
                          <w:p w14:paraId="3FAFF404" w14:textId="77777777" w:rsidR="00DA4494" w:rsidRPr="000F2DF3" w:rsidRDefault="00DA4494" w:rsidP="006D1B04">
                            <w:pPr>
                              <w:pStyle w:val="NormalWeb"/>
                              <w:spacing w:before="0" w:beforeAutospacing="0" w:after="0" w:afterAutospacing="0"/>
                              <w:jc w:val="right"/>
                              <w:rPr>
                                <w:sz w:val="18"/>
                              </w:rPr>
                            </w:pPr>
                            <w:r w:rsidRPr="000F2DF3">
                              <w:rPr>
                                <w:rFonts w:ascii="Candara" w:hAnsi="Candara" w:cstheme="minorBidi"/>
                                <w:color w:val="000000" w:themeColor="text1"/>
                                <w:kern w:val="24"/>
                                <w:szCs w:val="36"/>
                                <w:lang w:val="es-ES"/>
                              </w:rPr>
                              <w:t>información</w:t>
                            </w:r>
                          </w:p>
                        </w:txbxContent>
                      </v:textbox>
                    </v:shape>
                    <v:group id="344 Grupo" o:spid="_x0000_s1244" style="position:absolute;left:10450;width:51598;height:39783" coordsize="51598,39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t+xgAAANwAAAAPAAAAZHJzL2Rvd25yZXYueG1sRI9Ba8JA&#10;FITvBf/D8gremk00LZ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D1FLfsYAAADcAAAA&#10;DwAAAAAAAAAAAAAAAAAHAgAAZHJzL2Rvd25yZXYueG1sUEsFBgAAAAADAAMAtwAAAPoCAAAAAA==&#10;">
                      <v:shape id="49 CuadroTexto" o:spid="_x0000_s1245" type="#_x0000_t202" style="position:absolute;top:16067;width:20504;height:5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" filled="f" stroked="f">
                        <v:textbox>
                          <w:txbxContent>
                            <w:p w14:paraId="636B5D80" w14:textId="77777777" w:rsidR="00DA4494" w:rsidRPr="000F2DF3" w:rsidRDefault="00DA4494" w:rsidP="006D1B04">
                              <w:pPr>
                                <w:pStyle w:val="NormalWeb"/>
                                <w:spacing w:before="0" w:beforeAutospacing="0" w:after="0" w:afterAutospacing="0"/>
                                <w:jc w:val="right"/>
                                <w:rPr>
                                  <w:sz w:val="18"/>
                                </w:rPr>
                              </w:pPr>
                              <w:r w:rsidRPr="000F2DF3">
                                <w:rPr>
                                  <w:rFonts w:ascii="Candara" w:hAnsi="Candara" w:cstheme="minorBidi"/>
                                  <w:color w:val="000000" w:themeColor="text1"/>
                                  <w:kern w:val="24"/>
                                  <w:szCs w:val="36"/>
                                  <w:lang w:val="es-ES"/>
                                </w:rPr>
                                <w:t>Respeto por sus</w:t>
                              </w:r>
                            </w:p>
                            <w:p w14:paraId="28EEEB44" w14:textId="77777777" w:rsidR="00DA4494" w:rsidRPr="000F2DF3" w:rsidRDefault="00DA4494" w:rsidP="006D1B04">
                              <w:pPr>
                                <w:pStyle w:val="NormalWeb"/>
                                <w:spacing w:before="0" w:beforeAutospacing="0" w:after="0" w:afterAutospacing="0"/>
                                <w:jc w:val="right"/>
                                <w:rPr>
                                  <w:sz w:val="18"/>
                                </w:rPr>
                              </w:pPr>
                              <w:r w:rsidRPr="000F2DF3">
                                <w:rPr>
                                  <w:rFonts w:ascii="Candara" w:hAnsi="Candara" w:cstheme="minorBidi"/>
                                  <w:color w:val="000000" w:themeColor="text1"/>
                                  <w:kern w:val="24"/>
                                  <w:szCs w:val="36"/>
                                  <w:lang w:val="es-ES"/>
                                </w:rPr>
                                <w:t xml:space="preserve"> derechos</w:t>
                              </w:r>
                            </w:p>
                          </w:txbxContent>
                        </v:textbox>
                      </v:shape>
                      <v:group id="343 Grupo" o:spid="_x0000_s1246" style="position:absolute;left:12735;width:38863;height:39783" coordorigin="-326" coordsize="38862,39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">
                        <v:shape id="Freeform 10" o:spid="_x0000_s1247" style="position:absolute;left:21945;top:7184;width:11297;height:8103;visibility:visible;mso-wrap-style:square;v-text-anchor:top" coordsize="659,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" path="m659,150v,,,,,c352,,352,,352,,,341,,341,,341,303,491,303,491,303,491,659,150,659,150,659,150v,,,,,xe" fillcolor="#3a4452 [2415]" stroked="f">
                          <v:path arrowok="t" o:connecttype="custom" o:connectlocs="1129665,247534;1129665,247534;603402,0;0,562726;519406,810260;1129665,247534;1129665,247534" o:connectangles="0,0,0,0,0,0,0"/>
                        </v:shape>
                        <v:shape id="Freeform 11" o:spid="_x0000_s1248" style="position:absolute;left:14238;top:16197;width:9646;height:6497;visibility:visible;mso-wrap-style:square;v-text-anchor:top" coordsize="73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" path="m52,268r,1l,321,384,515,736,185,337,,52,268xe" fillcolor="#0081a4 [2407]" stroked="f">
                          <v:path arrowok="t" o:connecttype="custom" o:connectlocs="68149,338047;68149,339308;0,404899;503251,649605;964565,233353;441655,0;68149,338047" o:connectangles="0,0,0,0,0,0,0"/>
                        </v:shape>
                        <v:shape id="Freeform 12" o:spid="_x0000_s1249" style="position:absolute;left:-326;top:30169;width:7885;height:9614;visibility:visible;mso-wrap-style:square;v-text-anchor:top" coordsize="60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" path="m204,l,196,,762,602,187,204,xe" fillcolor="#007789 [2404]" stroked="f">
                          <v:path arrowok="t" o:connecttype="custom" o:connectlocs="267257,0;0,247286;0,961389;788670,235931;267257,0" o:connectangles="0,0,0,0,0"/>
                        </v:shape>
                        <v:shape id="Freeform 13" o:spid="_x0000_s1250" style="position:absolute;left:5878;top:23382;width:9525;height:6433;visibility:visible;mso-wrap-style:square;v-text-anchor:top" coordsize="727,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" path="m333,l114,209,,318,388,510,727,192,333,xe" fillcolor="#138576 [2409]" stroked="f">
                          <v:path arrowok="t" o:connecttype="custom" o:connectlocs="436290,0;149360,263608;0,401088;508349,643255;952500,242167;436290,0" o:connectangles="0,0,0,0,0,0"/>
                        </v:shape>
                        <v:shape id="Freeform 14" o:spid="_x0000_s1251" style="position:absolute;left:21945;width:14497;height:10655;visibility:visible;mso-wrap-style:square;v-text-anchor:middle-center" coordsize="1106,8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" adj="-11796480,,5400" path="m,l4,460r,l388,648,790,844r9,-9l1106,542,,xe" fillcolor="#4e5b6f [3215]" stroked="f">
                          <v:stroke joinstyle="round"/>
                          <v:shadow on="t" type="perspective" color="black" opacity="24248f" origin=".5" offset="-.36197mm,.9945mm" matrix="66191f,,,66191f"/>
                          <v:formulas/>
                          <v:path arrowok="t" o:connecttype="custom" o:connectlocs="0,0;5243,580739;5243,580739;508576,818085;1035504,1065530;1047300,1054168;1449705,684262;0,0" o:connectangles="0,0,0,0,0,0,0,0" textboxrect="0,0,1106,844"/>
                          <v:textbox inset="36pt,43.2pt,0">
                            <w:txbxContent>
                              <w:p w14:paraId="37F8435A" w14:textId="77777777" w:rsidR="00DA4494" w:rsidRDefault="00DA4494" w:rsidP="006D1B04">
                                <w:pPr>
                                  <w:pStyle w:val="NormalWeb"/>
                                  <w:spacing w:before="0" w:beforeAutospacing="0" w:after="0" w:afterAutospacing="0"/>
                                </w:pPr>
                                <w:r>
                                  <w:rPr>
                                    <w:rFonts w:ascii="Arial" w:hAnsi="Arial" w:cs="Arial"/>
                                    <w:color w:val="FFFFFF" w:themeColor="background1"/>
                                    <w:kern w:val="24"/>
                                    <w:sz w:val="48"/>
                                    <w:szCs w:val="48"/>
                                    <w:lang w:val="en-US"/>
                                  </w:rPr>
                                  <w:t>01</w:t>
                                </w:r>
                              </w:p>
                            </w:txbxContent>
                          </v:textbox>
                        </v:shape>
                        <v:shape id="Freeform 15" o:spid="_x0000_s1252" style="position:absolute;left:14238;top:9274;width:13030;height:9906;visibility:visible;mso-wrap-style:square;v-text-anchor:middle-center" coordsize="994,7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" adj="-11796480,,5400" path="m588,290l82,39,6,2,4,,,464r4,3l282,598,681,783r1,2l697,772,994,492,588,290xe" fillcolor="#00addc [3207]" stroked="f">
                          <v:stroke joinstyle="round"/>
                          <v:shadow on="t" type="perspective" color="black" opacity="24248f" origin=".5" offset="-.36197mm,.9945mm" matrix="66191f,,,66191f"/>
                          <v:formulas/>
                          <v:path arrowok="t" o:connecttype="custom" o:connectlocs="770801,365954;107493,49215;7865,2524;5244,0;0,585527;5244,589312;369670,754623;892713,988076;894024,990600;913687,974195;1303020,620860;770801,365954" o:connectangles="0,0,0,0,0,0,0,0,0,0,0,0" textboxrect="0,0,994,785"/>
                          <v:textbox inset="28.8pt,36pt,0">
                            <w:txbxContent>
                              <w:p w14:paraId="154D2D45" w14:textId="77777777" w:rsidR="00DA4494" w:rsidRDefault="00DA4494" w:rsidP="006D1B04">
                                <w:pPr>
                                  <w:pStyle w:val="NormalWeb"/>
                                  <w:spacing w:before="0" w:beforeAutospacing="0" w:after="0" w:afterAutospacing="0"/>
                                </w:pPr>
                                <w:r>
                                  <w:rPr>
                                    <w:rFonts w:ascii="Arial" w:hAnsi="Arial" w:cs="Arial"/>
                                    <w:color w:val="FFFFFF" w:themeColor="background1"/>
                                    <w:kern w:val="24"/>
                                    <w:sz w:val="48"/>
                                    <w:szCs w:val="48"/>
                                    <w:lang w:val="en-US"/>
                                  </w:rPr>
                                  <w:t>02</w:t>
                                </w:r>
                              </w:p>
                            </w:txbxContent>
                          </v:textbox>
                        </v:shape>
                        <v:shape id="Freeform 16" o:spid="_x0000_s1253" style="position:absolute;left:7445;top:16197;width:12307;height:9767;visibility:visible;mso-wrap-style:square;v-text-anchor:middle-center" coordsize="939,7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" adj="-11796480,,5400" path="m,l,473r2,l221,580,615,772r2,2l627,764,939,469,,xe" fillcolor="#1ab39f [3209]" stroked="f">
                          <v:stroke joinstyle="round"/>
                          <v:shadow on="t" type="perspective" color="black" opacity="24248f" origin=".5" offset="-.36197mm,.9945mm" matrix="66191f,,,66191f"/>
                          <v:formulas/>
                          <v:path arrowok="t" o:connecttype="custom" o:connectlocs="0,0;0,596829;2621,596829;289637,731842;806004,974106;808625,976630;821731,964012;1230630,591782;0,0" o:connectangles="0,0,0,0,0,0,0,0,0" textboxrect="0,0,939,774"/>
                          <v:textbox inset="21.6pt,36pt,0">
                            <w:txbxContent>
                              <w:p w14:paraId="28C72F63" w14:textId="77777777" w:rsidR="00DA4494" w:rsidRDefault="00DA4494" w:rsidP="006D1B04">
                                <w:pPr>
                                  <w:pStyle w:val="NormalWeb"/>
                                  <w:spacing w:before="0" w:beforeAutospacing="0" w:after="0" w:afterAutospacing="0"/>
                                </w:pPr>
                                <w:r>
                                  <w:rPr>
                                    <w:rFonts w:ascii="Arial" w:hAnsi="Arial" w:cs="Arial"/>
                                    <w:color w:val="FFFFFF" w:themeColor="background1"/>
                                    <w:kern w:val="24"/>
                                    <w:sz w:val="48"/>
                                    <w:szCs w:val="48"/>
                                    <w:lang w:val="en-US"/>
                                  </w:rPr>
                                  <w:t>03</w:t>
                                </w:r>
                              </w:p>
                            </w:txbxContent>
                          </v:textbox>
                        </v:shape>
                        <v:shape id="_x0000_s1254" style="position:absolute;top:23251;width:11925;height:9348;visibility:visible;mso-wrap-style:square;v-text-anchor:middle-center" coordsize="910,7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" adj="-11796480,,5400" path="m,l,459r204,95l602,741r,l610,735,910,448,,xe" fillcolor="#00a0b8 [3204]" stroked="f">
                          <v:stroke joinstyle="round"/>
                          <v:shadow on="t" type="perspective" color="black" opacity="24248f" origin=".5" offset="-.36197mm,.9945mm" matrix="66191f,,,66191f"/>
                          <v:formulas/>
                          <v:path arrowok="t" o:connecttype="custom" o:connectlocs="0,0;0,578997;267336,698832;788904,934720;788904,934720;799388,927151;1192530,565121;0,0" o:connectangles="0,0,0,0,0,0,0,0" textboxrect="0,0,910,741"/>
                          <v:textbox inset="21.6pt,36pt,0">
                            <w:txbxContent>
                              <w:p w14:paraId="3311AD18" w14:textId="77777777" w:rsidR="00DA4494" w:rsidRDefault="00DA4494" w:rsidP="006D1B04">
                                <w:pPr>
                                  <w:pStyle w:val="NormalWeb"/>
                                  <w:spacing w:before="0" w:beforeAutospacing="0" w:after="0" w:afterAutospacing="0"/>
                                </w:pPr>
                                <w:r>
                                  <w:rPr>
                                    <w:rFonts w:ascii="Arial" w:hAnsi="Arial" w:cs="Arial"/>
                                    <w:color w:val="FFFFFF" w:themeColor="background1"/>
                                    <w:kern w:val="24"/>
                                    <w:sz w:val="48"/>
                                    <w:szCs w:val="48"/>
                                    <w:lang w:val="en-US"/>
                                  </w:rPr>
                                  <w:t>04</w:t>
                                </w:r>
                              </w:p>
                            </w:txbxContent>
                          </v:textbox>
                        </v:shape>
                        <v:shape id="1 Imagen" o:spid="_x0000_s1255" type="#_x0000_t75" style="position:absolute;left:31481;top:9274;width:7054;height:7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">
                          <v:imagedata r:id="rId61" o:title="" croptop="7742f" cropbottom="48476f" cropleft="34627f" cropright="22618f" recolortarget="#273864 [1448]"/>
                          <v:path arrowok="t"/>
                        </v:shape>
                        <v:shape id="4 Imagen" o:spid="_x0000_s1256" type="#_x0000_t75" style="position:absolute;left:24035;top:17504;width:7054;height:8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">
                          <v:imagedata r:id="rId62" o:title="" croptop="20521f" cropbottom="35448f" cropleft="8952f" cropright="48376f" recolortarget="#004d62 [1447]"/>
                          <v:path arrowok="t"/>
                        </v:shape>
                        <v:shape id="5 Imagen" o:spid="_x0000_s1257" type="#_x0000_t75" style="position:absolute;left:14891;top:25341;width:9144;height:7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">
                          <v:imagedata r:id="rId63" o:title="" croptop="8341f" cropbottom="48854f" cropleft="20867f" cropright="34078f" recolortarget="#0b4f46 [1449]"/>
                          <v:path arrowok="t"/>
                        </v:shape>
                        <v:shape id="6 Imagen" o:spid="_x0000_s1258" type="#_x0000_t75" style="position:absolute;left:7184;top:32599;width:7054;height:7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">
                          <v:imagedata r:id="rId64" o:title="" croptop="47304f" cropbottom="7965f" cropleft="51055f" cropright="3892f" recolortarget="#004752 [1444]"/>
                          <v:path arrowok="t"/>
                        </v:shape>
                      </v:group>
                    </v:group>
                  </v:group>
                </v:group>
              </v:group>
            </w:pict>
          </mc:Fallback>
        </mc:AlternateContent>
      </w:r>
    </w:p>
    <w:p w14:paraId="01F39BD8" w14:textId="77777777" w:rsidR="00EC1B27" w:rsidRPr="006D1B04" w:rsidRDefault="00EC1B27" w:rsidP="00B7245D">
      <w:pPr>
        <w:spacing w:before="0" w:line="276" w:lineRule="auto"/>
        <w:rPr>
          <w:rFonts w:ascii="Calibri" w:eastAsia="Calibri" w:hAnsi="Calibri" w:cs="Times New Roman"/>
          <w:b/>
          <w:color w:val="auto"/>
          <w:sz w:val="18"/>
        </w:rPr>
      </w:pPr>
    </w:p>
    <w:p w14:paraId="79AE5075" w14:textId="77777777" w:rsidR="00EC1B27" w:rsidRDefault="00EC1B27" w:rsidP="00B7245D">
      <w:pPr>
        <w:spacing w:before="0" w:line="276" w:lineRule="auto"/>
        <w:rPr>
          <w:rFonts w:ascii="Calibri" w:eastAsia="Calibri" w:hAnsi="Calibri" w:cs="Times New Roman"/>
          <w:color w:val="auto"/>
          <w:sz w:val="18"/>
        </w:rPr>
      </w:pPr>
    </w:p>
    <w:p w14:paraId="2F51920B" w14:textId="77777777" w:rsidR="00EC1B27" w:rsidRDefault="00EC1B27" w:rsidP="00B7245D">
      <w:pPr>
        <w:spacing w:before="0" w:line="276" w:lineRule="auto"/>
        <w:rPr>
          <w:rFonts w:ascii="Calibri" w:eastAsia="Calibri" w:hAnsi="Calibri" w:cs="Times New Roman"/>
          <w:color w:val="auto"/>
          <w:sz w:val="18"/>
        </w:rPr>
      </w:pPr>
    </w:p>
    <w:p w14:paraId="675C6C03" w14:textId="77777777" w:rsidR="00EC1B27" w:rsidRDefault="00EC1B27" w:rsidP="00B7245D">
      <w:pPr>
        <w:spacing w:before="0" w:line="276" w:lineRule="auto"/>
        <w:rPr>
          <w:rFonts w:ascii="Calibri" w:eastAsia="Calibri" w:hAnsi="Calibri" w:cs="Times New Roman"/>
          <w:color w:val="auto"/>
          <w:sz w:val="18"/>
        </w:rPr>
      </w:pPr>
    </w:p>
    <w:p w14:paraId="5FA89BE2" w14:textId="77777777" w:rsidR="00EC1B27" w:rsidRDefault="00EC1B27" w:rsidP="00B7245D">
      <w:pPr>
        <w:spacing w:before="0" w:line="276" w:lineRule="auto"/>
        <w:rPr>
          <w:rFonts w:ascii="Calibri" w:eastAsia="Calibri" w:hAnsi="Calibri" w:cs="Times New Roman"/>
          <w:color w:val="auto"/>
          <w:sz w:val="18"/>
        </w:rPr>
      </w:pPr>
    </w:p>
    <w:p w14:paraId="62712369" w14:textId="77777777" w:rsidR="00EC1B27" w:rsidRDefault="00EC1B27" w:rsidP="00B7245D">
      <w:pPr>
        <w:spacing w:before="0" w:line="276" w:lineRule="auto"/>
        <w:rPr>
          <w:rFonts w:ascii="Calibri" w:eastAsia="Calibri" w:hAnsi="Calibri" w:cs="Times New Roman"/>
          <w:color w:val="auto"/>
          <w:sz w:val="18"/>
        </w:rPr>
      </w:pPr>
    </w:p>
    <w:p w14:paraId="29686C15" w14:textId="77777777" w:rsidR="00EC1B27" w:rsidRDefault="00EC1B27" w:rsidP="00B7245D">
      <w:pPr>
        <w:spacing w:before="0" w:line="276" w:lineRule="auto"/>
        <w:rPr>
          <w:rFonts w:ascii="Calibri" w:eastAsia="Calibri" w:hAnsi="Calibri" w:cs="Times New Roman"/>
          <w:color w:val="auto"/>
          <w:sz w:val="18"/>
        </w:rPr>
      </w:pPr>
    </w:p>
    <w:p w14:paraId="26071B8D" w14:textId="77777777" w:rsidR="00EC1B27" w:rsidRDefault="00EC1B27" w:rsidP="00B7245D">
      <w:pPr>
        <w:spacing w:before="0" w:line="276" w:lineRule="auto"/>
        <w:rPr>
          <w:rFonts w:ascii="Calibri" w:eastAsia="Calibri" w:hAnsi="Calibri" w:cs="Times New Roman"/>
          <w:color w:val="auto"/>
          <w:sz w:val="18"/>
        </w:rPr>
      </w:pPr>
    </w:p>
    <w:p w14:paraId="79B8B35B" w14:textId="77777777" w:rsidR="00EC1B27" w:rsidRDefault="00EC1B27" w:rsidP="00B7245D">
      <w:pPr>
        <w:spacing w:before="0" w:line="276" w:lineRule="auto"/>
        <w:rPr>
          <w:rFonts w:ascii="Calibri" w:eastAsia="Calibri" w:hAnsi="Calibri" w:cs="Times New Roman"/>
          <w:color w:val="auto"/>
          <w:sz w:val="18"/>
        </w:rPr>
      </w:pPr>
    </w:p>
    <w:p w14:paraId="3DC5A0AC" w14:textId="77777777" w:rsidR="00E234F0" w:rsidRDefault="00E234F0" w:rsidP="00B7245D">
      <w:pPr>
        <w:spacing w:before="0" w:line="276" w:lineRule="auto"/>
        <w:rPr>
          <w:rFonts w:ascii="Calibri" w:eastAsia="Calibri" w:hAnsi="Calibri" w:cs="Times New Roman"/>
          <w:color w:val="auto"/>
          <w:sz w:val="18"/>
        </w:rPr>
      </w:pPr>
    </w:p>
    <w:p w14:paraId="61B1AEA3" w14:textId="77777777" w:rsidR="00E234F0" w:rsidRDefault="00E234F0" w:rsidP="00B7245D">
      <w:pPr>
        <w:spacing w:before="0" w:line="276" w:lineRule="auto"/>
        <w:rPr>
          <w:rFonts w:ascii="Calibri" w:eastAsia="Calibri" w:hAnsi="Calibri" w:cs="Times New Roman"/>
          <w:color w:val="auto"/>
          <w:sz w:val="18"/>
        </w:rPr>
      </w:pPr>
    </w:p>
    <w:p w14:paraId="7885A058" w14:textId="77777777" w:rsidR="00E234F0" w:rsidRDefault="00E234F0" w:rsidP="00B7245D">
      <w:pPr>
        <w:spacing w:before="0" w:line="276" w:lineRule="auto"/>
        <w:rPr>
          <w:rFonts w:ascii="Calibri" w:eastAsia="Calibri" w:hAnsi="Calibri" w:cs="Times New Roman"/>
          <w:color w:val="auto"/>
          <w:sz w:val="18"/>
        </w:rPr>
      </w:pPr>
    </w:p>
    <w:p w14:paraId="396536D9" w14:textId="77777777" w:rsidR="00E234F0" w:rsidRDefault="00E234F0" w:rsidP="00B7245D">
      <w:pPr>
        <w:spacing w:before="0" w:line="276" w:lineRule="auto"/>
        <w:rPr>
          <w:rFonts w:ascii="Calibri" w:eastAsia="Calibri" w:hAnsi="Calibri" w:cs="Times New Roman"/>
          <w:color w:val="auto"/>
          <w:sz w:val="18"/>
        </w:rPr>
      </w:pPr>
    </w:p>
    <w:p w14:paraId="7AF5E571" w14:textId="77777777" w:rsidR="00E234F0" w:rsidRDefault="00E234F0" w:rsidP="00B7245D">
      <w:pPr>
        <w:spacing w:before="0" w:line="276" w:lineRule="auto"/>
        <w:rPr>
          <w:rFonts w:ascii="Calibri" w:eastAsia="Calibri" w:hAnsi="Calibri" w:cs="Times New Roman"/>
          <w:color w:val="auto"/>
          <w:sz w:val="18"/>
        </w:rPr>
      </w:pPr>
    </w:p>
    <w:p w14:paraId="46700C3F" w14:textId="77777777" w:rsidR="00E234F0" w:rsidRDefault="00E234F0" w:rsidP="00B7245D">
      <w:pPr>
        <w:spacing w:before="0" w:line="276" w:lineRule="auto"/>
        <w:rPr>
          <w:rFonts w:ascii="Calibri" w:eastAsia="Calibri" w:hAnsi="Calibri" w:cs="Times New Roman"/>
          <w:color w:val="auto"/>
          <w:sz w:val="18"/>
        </w:rPr>
      </w:pPr>
    </w:p>
    <w:p w14:paraId="2CEBECD8" w14:textId="77777777" w:rsidR="000218D3" w:rsidRDefault="000218D3" w:rsidP="00B7245D">
      <w:pPr>
        <w:spacing w:before="0" w:line="276" w:lineRule="auto"/>
        <w:rPr>
          <w:rFonts w:ascii="Calibri" w:eastAsia="Calibri" w:hAnsi="Calibri" w:cs="Times New Roman"/>
          <w:color w:val="auto"/>
          <w:sz w:val="18"/>
        </w:rPr>
      </w:pPr>
    </w:p>
    <w:p w14:paraId="71E9D56F" w14:textId="77777777" w:rsidR="000218D3" w:rsidRDefault="000218D3" w:rsidP="00B7245D">
      <w:pPr>
        <w:spacing w:before="0" w:line="276" w:lineRule="auto"/>
        <w:rPr>
          <w:rFonts w:ascii="Calibri" w:eastAsia="Calibri" w:hAnsi="Calibri" w:cs="Times New Roman"/>
          <w:color w:val="auto"/>
          <w:sz w:val="18"/>
        </w:rPr>
      </w:pPr>
    </w:p>
    <w:p w14:paraId="5392B1D0" w14:textId="77777777" w:rsidR="00E234F0" w:rsidRDefault="00E234F0" w:rsidP="00B7245D">
      <w:pPr>
        <w:spacing w:before="0" w:line="276" w:lineRule="auto"/>
        <w:rPr>
          <w:rFonts w:ascii="Calibri" w:eastAsia="Calibri" w:hAnsi="Calibri" w:cs="Times New Roman"/>
          <w:color w:val="auto"/>
          <w:sz w:val="18"/>
        </w:rPr>
      </w:pPr>
    </w:p>
    <w:p w14:paraId="727D6C10" w14:textId="77777777" w:rsidR="00C95036" w:rsidRDefault="00C95036" w:rsidP="00B7245D">
      <w:pPr>
        <w:spacing w:before="0" w:line="276" w:lineRule="auto"/>
        <w:rPr>
          <w:rFonts w:ascii="Calibri" w:eastAsia="Calibri" w:hAnsi="Calibri" w:cs="Times New Roman"/>
          <w:color w:val="auto"/>
          <w:sz w:val="18"/>
        </w:rPr>
      </w:pPr>
    </w:p>
    <w:p w14:paraId="3DBC6C1A" w14:textId="77777777" w:rsidR="00E234F0" w:rsidRDefault="00E234F0" w:rsidP="00B7245D">
      <w:pPr>
        <w:spacing w:before="0" w:line="276" w:lineRule="auto"/>
        <w:rPr>
          <w:rFonts w:ascii="Calibri" w:eastAsia="Calibri" w:hAnsi="Calibri" w:cs="Times New Roman"/>
          <w:color w:val="auto"/>
          <w:sz w:val="18"/>
        </w:rPr>
      </w:pPr>
    </w:p>
    <w:p w14:paraId="008BFEBC" w14:textId="77777777" w:rsidR="00F13A04" w:rsidRDefault="00F13A04" w:rsidP="00B7245D">
      <w:pPr>
        <w:spacing w:before="0" w:line="276" w:lineRule="auto"/>
        <w:rPr>
          <w:rFonts w:ascii="Calibri" w:eastAsia="Calibri" w:hAnsi="Calibri" w:cs="Times New Roman"/>
          <w:color w:val="auto"/>
          <w:sz w:val="18"/>
        </w:rPr>
      </w:pPr>
    </w:p>
    <w:p w14:paraId="15B82B3F" w14:textId="77777777" w:rsidR="00EC1B27" w:rsidRDefault="00393EF5" w:rsidP="00B7245D">
      <w:pPr>
        <w:spacing w:before="0" w:line="276" w:lineRule="auto"/>
        <w:rPr>
          <w:rFonts w:ascii="Calibri" w:eastAsia="Calibri" w:hAnsi="Calibri" w:cs="Times New Roman"/>
          <w:color w:val="auto"/>
          <w:sz w:val="18"/>
        </w:rPr>
      </w:pPr>
      <w:r>
        <w:rPr>
          <w:rFonts w:ascii="Calibri" w:eastAsia="Calibri" w:hAnsi="Calibri" w:cs="Times New Roman"/>
          <w:noProof/>
          <w:color w:val="auto"/>
          <w:sz w:val="18"/>
          <w:lang w:val="es-SV" w:eastAsia="es-SV"/>
        </w:rPr>
        <mc:AlternateContent>
          <mc:Choice Requires="wpg">
            <w:drawing>
              <wp:anchor distT="0" distB="0" distL="114300" distR="114300" simplePos="0" relativeHeight="251658752" behindDoc="0" locked="0" layoutInCell="1" allowOverlap="1" wp14:anchorId="78BF149A" wp14:editId="558660D7">
                <wp:simplePos x="0" y="0"/>
                <wp:positionH relativeFrom="column">
                  <wp:posOffset>65511</wp:posOffset>
                </wp:positionH>
                <wp:positionV relativeFrom="paragraph">
                  <wp:posOffset>-475585</wp:posOffset>
                </wp:positionV>
                <wp:extent cx="3284855" cy="1162685"/>
                <wp:effectExtent l="0" t="57150" r="0" b="0"/>
                <wp:wrapNone/>
                <wp:docPr id="352" name="352 Grupo"/>
                <wp:cNvGraphicFramePr/>
                <a:graphic xmlns:a="http://schemas.openxmlformats.org/drawingml/2006/main">
                  <a:graphicData uri="http://schemas.microsoft.com/office/word/2010/wordprocessingGroup">
                    <wpg:wgp>
                      <wpg:cNvGrpSpPr/>
                      <wpg:grpSpPr>
                        <a:xfrm>
                          <a:off x="0" y="0"/>
                          <a:ext cx="3284855" cy="1162685"/>
                          <a:chOff x="-65279" y="-76261"/>
                          <a:chExt cx="3618316" cy="1496068"/>
                        </a:xfrm>
                      </wpg:grpSpPr>
                      <wps:wsp>
                        <wps:cNvPr id="348" name="2 CuadroTexto"/>
                        <wps:cNvSpPr txBox="1"/>
                        <wps:spPr>
                          <a:xfrm>
                            <a:off x="1557867" y="381000"/>
                            <a:ext cx="1995170" cy="902694"/>
                          </a:xfrm>
                          <a:prstGeom prst="rect">
                            <a:avLst/>
                          </a:prstGeom>
                          <a:noFill/>
                        </wps:spPr>
                        <wps:txbx>
                          <w:txbxContent>
                            <w:p w14:paraId="1A707550" w14:textId="77777777" w:rsidR="00DA4494" w:rsidRPr="009E6C62" w:rsidRDefault="00DA4494" w:rsidP="000F2DF3">
                              <w:pPr>
                                <w:pStyle w:val="NormalWeb"/>
                                <w:spacing w:before="0" w:beforeAutospacing="0" w:after="0" w:afterAutospacing="0"/>
                                <w:rPr>
                                  <w:rFonts w:ascii="Arial Black" w:hAnsi="Arial Black"/>
                                  <w:b/>
                                  <w:color w:val="0081A4" w:themeColor="accent4" w:themeShade="BF"/>
                                  <w:sz w:val="20"/>
                                </w:rPr>
                              </w:pPr>
                              <w:r w:rsidRPr="009E6C62">
                                <w:rPr>
                                  <w:rFonts w:ascii="Arial Black" w:hAnsi="Arial Black" w:cstheme="minorBidi"/>
                                  <w:b/>
                                  <w:color w:val="0081A4" w:themeColor="accent4" w:themeShade="BF"/>
                                  <w:kern w:val="24"/>
                                  <w:sz w:val="22"/>
                                  <w:szCs w:val="36"/>
                                  <w:lang w:val="es-ES"/>
                                </w:rPr>
                                <w:t>Comprensión del sufrimiento de la víctima</w:t>
                              </w:r>
                            </w:p>
                          </w:txbxContent>
                        </wps:txbx>
                        <wps:bodyPr wrap="square" rtlCol="0">
                          <a:noAutofit/>
                        </wps:bodyPr>
                      </wps:wsp>
                      <wps:wsp>
                        <wps:cNvPr id="349" name="Freeform 10"/>
                        <wps:cNvSpPr>
                          <a:spLocks/>
                        </wps:cNvSpPr>
                        <wps:spPr bwMode="auto">
                          <a:xfrm>
                            <a:off x="372532" y="713688"/>
                            <a:ext cx="958215" cy="706119"/>
                          </a:xfrm>
                          <a:custGeom>
                            <a:avLst/>
                            <a:gdLst>
                              <a:gd name="T0" fmla="*/ 659 w 659"/>
                              <a:gd name="T1" fmla="*/ 150 h 491"/>
                              <a:gd name="T2" fmla="*/ 659 w 659"/>
                              <a:gd name="T3" fmla="*/ 150 h 491"/>
                              <a:gd name="T4" fmla="*/ 352 w 659"/>
                              <a:gd name="T5" fmla="*/ 0 h 491"/>
                              <a:gd name="T6" fmla="*/ 0 w 659"/>
                              <a:gd name="T7" fmla="*/ 341 h 491"/>
                              <a:gd name="T8" fmla="*/ 303 w 659"/>
                              <a:gd name="T9" fmla="*/ 491 h 491"/>
                              <a:gd name="T10" fmla="*/ 659 w 659"/>
                              <a:gd name="T11" fmla="*/ 150 h 491"/>
                              <a:gd name="T12" fmla="*/ 659 w 659"/>
                              <a:gd name="T13" fmla="*/ 150 h 491"/>
                            </a:gdLst>
                            <a:ahLst/>
                            <a:cxnLst>
                              <a:cxn ang="0">
                                <a:pos x="T0" y="T1"/>
                              </a:cxn>
                              <a:cxn ang="0">
                                <a:pos x="T2" y="T3"/>
                              </a:cxn>
                              <a:cxn ang="0">
                                <a:pos x="T4" y="T5"/>
                              </a:cxn>
                              <a:cxn ang="0">
                                <a:pos x="T6" y="T7"/>
                              </a:cxn>
                              <a:cxn ang="0">
                                <a:pos x="T8" y="T9"/>
                              </a:cxn>
                              <a:cxn ang="0">
                                <a:pos x="T10" y="T11"/>
                              </a:cxn>
                              <a:cxn ang="0">
                                <a:pos x="T12" y="T13"/>
                              </a:cxn>
                            </a:cxnLst>
                            <a:rect l="0" t="0" r="r" b="b"/>
                            <a:pathLst>
                              <a:path w="659" h="491">
                                <a:moveTo>
                                  <a:pt x="659" y="150"/>
                                </a:moveTo>
                                <a:cubicBezTo>
                                  <a:pt x="659" y="150"/>
                                  <a:pt x="659" y="150"/>
                                  <a:pt x="659" y="150"/>
                                </a:cubicBezTo>
                                <a:cubicBezTo>
                                  <a:pt x="352" y="0"/>
                                  <a:pt x="352" y="0"/>
                                  <a:pt x="352" y="0"/>
                                </a:cubicBezTo>
                                <a:cubicBezTo>
                                  <a:pt x="0" y="341"/>
                                  <a:pt x="0" y="341"/>
                                  <a:pt x="0" y="341"/>
                                </a:cubicBezTo>
                                <a:cubicBezTo>
                                  <a:pt x="303" y="491"/>
                                  <a:pt x="303" y="491"/>
                                  <a:pt x="303" y="491"/>
                                </a:cubicBezTo>
                                <a:cubicBezTo>
                                  <a:pt x="659" y="150"/>
                                  <a:pt x="659" y="150"/>
                                  <a:pt x="659" y="150"/>
                                </a:cubicBezTo>
                                <a:cubicBezTo>
                                  <a:pt x="659" y="150"/>
                                  <a:pt x="659" y="150"/>
                                  <a:pt x="659" y="150"/>
                                </a:cubicBezTo>
                                <a:close/>
                              </a:path>
                            </a:pathLst>
                          </a:custGeom>
                          <a:solidFill>
                            <a:srgbClr val="4E5B6F">
                              <a:lumMod val="75000"/>
                            </a:srgbClr>
                          </a:solidFill>
                          <a:ln w="9525">
                            <a:noFill/>
                            <a:round/>
                            <a:headEnd/>
                            <a:tailEnd/>
                          </a:ln>
                        </wps:spPr>
                        <wps:bodyPr vert="horz" wrap="square" lIns="91440" tIns="45720" rIns="91440" bIns="45720" numCol="1" anchor="t" anchorCtr="0" compatLnSpc="1">
                          <a:prstTxWarp prst="textNoShape">
                            <a:avLst/>
                          </a:prstTxWarp>
                        </wps:bodyPr>
                      </wps:wsp>
                      <wps:wsp>
                        <wps:cNvPr id="350" name="Freeform 14"/>
                        <wps:cNvSpPr>
                          <a:spLocks/>
                        </wps:cNvSpPr>
                        <wps:spPr bwMode="auto">
                          <a:xfrm>
                            <a:off x="372532" y="-76261"/>
                            <a:ext cx="1229995" cy="1111225"/>
                          </a:xfrm>
                          <a:custGeom>
                            <a:avLst/>
                            <a:gdLst>
                              <a:gd name="T0" fmla="*/ 0 w 1106"/>
                              <a:gd name="T1" fmla="*/ 0 h 844"/>
                              <a:gd name="T2" fmla="*/ 4 w 1106"/>
                              <a:gd name="T3" fmla="*/ 460 h 844"/>
                              <a:gd name="T4" fmla="*/ 4 w 1106"/>
                              <a:gd name="T5" fmla="*/ 460 h 844"/>
                              <a:gd name="T6" fmla="*/ 388 w 1106"/>
                              <a:gd name="T7" fmla="*/ 648 h 844"/>
                              <a:gd name="T8" fmla="*/ 790 w 1106"/>
                              <a:gd name="T9" fmla="*/ 844 h 844"/>
                              <a:gd name="T10" fmla="*/ 799 w 1106"/>
                              <a:gd name="T11" fmla="*/ 835 h 844"/>
                              <a:gd name="T12" fmla="*/ 1106 w 1106"/>
                              <a:gd name="T13" fmla="*/ 542 h 844"/>
                              <a:gd name="T14" fmla="*/ 0 w 1106"/>
                              <a:gd name="T15" fmla="*/ 0 h 84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06" h="844">
                                <a:moveTo>
                                  <a:pt x="0" y="0"/>
                                </a:moveTo>
                                <a:lnTo>
                                  <a:pt x="4" y="460"/>
                                </a:lnTo>
                                <a:lnTo>
                                  <a:pt x="4" y="460"/>
                                </a:lnTo>
                                <a:lnTo>
                                  <a:pt x="388" y="648"/>
                                </a:lnTo>
                                <a:lnTo>
                                  <a:pt x="790" y="844"/>
                                </a:lnTo>
                                <a:lnTo>
                                  <a:pt x="799" y="835"/>
                                </a:lnTo>
                                <a:lnTo>
                                  <a:pt x="1106" y="542"/>
                                </a:lnTo>
                                <a:lnTo>
                                  <a:pt x="0" y="0"/>
                                </a:lnTo>
                                <a:close/>
                              </a:path>
                            </a:pathLst>
                          </a:custGeom>
                          <a:solidFill>
                            <a:srgbClr val="4E5B6F"/>
                          </a:solidFill>
                          <a:ln w="9525">
                            <a:noFill/>
                            <a:round/>
                            <a:headEnd/>
                            <a:tailEnd/>
                          </a:ln>
                          <a:effectLst>
                            <a:outerShdw blurRad="114300" dist="38100" dir="6600000" sx="101000" sy="101000" algn="r" rotWithShape="0">
                              <a:prstClr val="black">
                                <a:alpha val="37000"/>
                              </a:prstClr>
                            </a:outerShdw>
                          </a:effectLst>
                        </wps:spPr>
                        <wps:txbx>
                          <w:txbxContent>
                            <w:p w14:paraId="325BFBFE" w14:textId="77777777" w:rsidR="00DA4494" w:rsidRDefault="00DA4494" w:rsidP="000F2DF3">
                              <w:pPr>
                                <w:pStyle w:val="NormalWeb"/>
                                <w:spacing w:before="0" w:beforeAutospacing="0" w:after="0" w:afterAutospacing="0"/>
                              </w:pPr>
                              <w:r>
                                <w:rPr>
                                  <w:rFonts w:ascii="Arial" w:hAnsi="Arial" w:cs="Arial"/>
                                  <w:color w:val="FFFFFF" w:themeColor="background1"/>
                                  <w:kern w:val="24"/>
                                  <w:sz w:val="48"/>
                                  <w:szCs w:val="48"/>
                                  <w:lang w:val="en-US"/>
                                </w:rPr>
                                <w:t>01</w:t>
                              </w:r>
                            </w:p>
                          </w:txbxContent>
                        </wps:txbx>
                        <wps:bodyPr vert="horz" wrap="square" lIns="457200" tIns="548640" rIns="0" bIns="45720" numCol="1" anchor="ctr" anchorCtr="1" compatLnSpc="1">
                          <a:prstTxWarp prst="textNoShape">
                            <a:avLst/>
                          </a:prstTxWarp>
                          <a:noAutofit/>
                        </wps:bodyPr>
                      </wps:wsp>
                      <pic:pic xmlns:pic="http://schemas.openxmlformats.org/drawingml/2006/picture">
                        <pic:nvPicPr>
                          <pic:cNvPr id="351" name="1 Imagen"/>
                          <pic:cNvPicPr>
                            <a:picLocks noChangeAspect="1"/>
                          </pic:cNvPicPr>
                        </pic:nvPicPr>
                        <pic:blipFill rotWithShape="1">
                          <a:blip r:embed="rId65" cstate="print">
                            <a:duotone>
                              <a:schemeClr val="accent5">
                                <a:shade val="45000"/>
                                <a:satMod val="135000"/>
                              </a:schemeClr>
                              <a:prstClr val="white"/>
                            </a:duotone>
                            <a:extLst>
                              <a:ext uri="{28A0092B-C50C-407E-A947-70E740481C1C}">
                                <a14:useLocalDpi xmlns:a14="http://schemas.microsoft.com/office/drawing/2010/main" val="0"/>
                              </a:ext>
                            </a:extLst>
                          </a:blip>
                          <a:srcRect l="52836" t="11814" r="34512" b="73969"/>
                          <a:stretch/>
                        </pic:blipFill>
                        <pic:spPr>
                          <a:xfrm>
                            <a:off x="-65279" y="414867"/>
                            <a:ext cx="666412" cy="76966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8BF149A" id="352 Grupo" o:spid="_x0000_s1259" style="position:absolute;margin-left:5.15pt;margin-top:-37.45pt;width:258.65pt;height:91.55pt;z-index:251658752;mso-width-relative:margin;mso-height-relative:margin" coordorigin="-652,-762" coordsize="36183,14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CgRGIbxiq2X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xLMxDOOF6FNCCCGEEEIIIYQQQgghhBBCCCGEEEIIIYQQ&#10;QgghhBBCCCGEEEIIIYQQQgghhBBCCCGEEEIIIYQQQgghhBBCCCGEEEIIIYQQQgghhBBCCCGEEEII&#10;IYQQQgghhBBCCCGEEEIIIYQQQgghhBBCCCGEEELclDt37vzXMIwXoi8J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GdhsVj+GR8khBBCCCGEEEIIIWkROoAIIYQQQgghhBBCCCGE&#10;EELsgMVieTo+SAghhBBCCCGEEEIIIYQQQgghhBBCCCGEEEIIIYQQQgghhBBCCCGEEEIIIYQQQggh&#10;hBBCCCGEEEIIIYQQQgghhBBCCCGEEEIIIYQQQgghhBBCCCGEEEIIIYQQQgghhBBCCCGEEEIIIYQQ&#10;QgghhBBCiJtz5cqVp+OD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">
                <v:shape id="2 CuadroTexto" o:spid="_x0000_s1260" type="#_x0000_t202" style="position:absolute;left:15578;top:3810;width:19952;height:9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jEx8AA&#10;AADcAAAADwAAAGRycy9kb3ducmV2LnhtbERPy4rCMBTdC/5DuII7TXwyVqOIMjArRWdGcHdprm2x&#10;uSlNxnb+3iwEl4fzXm1aW4oH1b5wrGE0VCCIU2cKzjT8fH8OPkD4gGywdEwa/snDZt3trDAxruET&#10;Pc4hEzGEfYIa8hCqREqf5mTRD11FHLmbqy2GCOtMmhqbGG5LOVZqLi0WHBtyrGiXU3o//1kNv4fb&#10;9TJVx2xvZ1XjWiXZLqTW/V67XYII1Ia3+OX+Mhom07g2nolH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YjEx8AAAADcAAAADwAAAAAAAAAAAAAAAACYAgAAZHJzL2Rvd25y&#10;ZXYueG1sUEsFBgAAAAAEAAQA9QAAAIUDAAAAAA==&#10;" filled="f" stroked="f">
                  <v:textbox>
                    <w:txbxContent>
                      <w:p w14:paraId="1A707550" w14:textId="77777777" w:rsidR="00DA4494" w:rsidRPr="009E6C62" w:rsidRDefault="00DA4494" w:rsidP="000F2DF3">
                        <w:pPr>
                          <w:pStyle w:val="NormalWeb"/>
                          <w:spacing w:before="0" w:beforeAutospacing="0" w:after="0" w:afterAutospacing="0"/>
                          <w:rPr>
                            <w:rFonts w:ascii="Arial Black" w:hAnsi="Arial Black"/>
                            <w:b/>
                            <w:color w:val="0081A4" w:themeColor="accent4" w:themeShade="BF"/>
                            <w:sz w:val="20"/>
                          </w:rPr>
                        </w:pPr>
                        <w:r w:rsidRPr="009E6C62">
                          <w:rPr>
                            <w:rFonts w:ascii="Arial Black" w:hAnsi="Arial Black" w:cstheme="minorBidi"/>
                            <w:b/>
                            <w:color w:val="0081A4" w:themeColor="accent4" w:themeShade="BF"/>
                            <w:kern w:val="24"/>
                            <w:sz w:val="22"/>
                            <w:szCs w:val="36"/>
                            <w:lang w:val="es-ES"/>
                          </w:rPr>
                          <w:t>Comprensión del sufrimiento de la víctima</w:t>
                        </w:r>
                      </w:p>
                    </w:txbxContent>
                  </v:textbox>
                </v:shape>
                <v:shape id="Freeform 10" o:spid="_x0000_s1261" style="position:absolute;left:3725;top:7136;width:9582;height:7062;visibility:visible;mso-wrap-style:square;v-text-anchor:top" coordsize="659,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72McA&#10;AADcAAAADwAAAGRycy9kb3ducmV2LnhtbESPT2sCMRTE7wW/Q3gFbzVbq6XdGsU/CFXsYW1rPT42&#10;z83i5mXZRN1+e1MQehxm5jfMaNLaSpyp8aVjBY+9BARx7nTJhYKvz+XDCwgfkDVWjknBL3mYjDt3&#10;I0y1u3BG520oRISwT1GBCaFOpfS5IYu+52ri6B1cYzFE2RRSN3iJcFvJfpI8S4slxwWDNc0N5cft&#10;ySoYrFbL9Uya75/sw26y4X5XLcqdUt37dvoGIlAb/sO39rtW8DR4hb8z8QjI8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u9jHAAAA3AAAAA8AAAAAAAAAAAAAAAAAmAIAAGRy&#10;cy9kb3ducmV2LnhtbFBLBQYAAAAABAAEAPUAAACMAwAAAAA=&#10;" path="m659,150v,,,,,c352,,352,,352,,,341,,341,,341,303,491,303,491,303,491,659,150,659,150,659,150v,,,,,xe" fillcolor="#3b4453" stroked="f">
                  <v:path arrowok="t" o:connecttype="custom" o:connectlocs="958215,215719;958215,215719;511823,0;0,490400;440575,706119;958215,215719;958215,215719" o:connectangles="0,0,0,0,0,0,0"/>
                </v:shape>
                <v:shape id="Freeform 14" o:spid="_x0000_s1262" style="position:absolute;left:3725;top:-762;width:12300;height:11111;visibility:visible;mso-wrap-style:square;v-text-anchor:middle-center" coordsize="1106,8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qAt8IA&#10;AADcAAAADwAAAGRycy9kb3ducmV2LnhtbERPy4rCMBTdC/5DuAOz03QUxammUgTBjQM+xm6vzbUt&#10;NjelibXz95OF4PJw3qt1b2rRUesqywq+xhEI4tzqigsF59N2tADhPLLG2jIp+CMH62Q4WGGs7ZMP&#10;1B19IUIIuxgVlN43sZQuL8mgG9uGOHA32xr0AbaF1C0+Q7ip5SSK5tJgxaGhxIY2JeX348Mo4J+t&#10;nP1ml2t2ydLJPu/36Xn6rdTnR58uQXjq/Vv8cu+0gukszA9nwhGQy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aoC3wgAAANwAAAAPAAAAAAAAAAAAAAAAAJgCAABkcnMvZG93&#10;bnJldi54bWxQSwUGAAAAAAQABAD1AAAAhwMAAAAA&#10;" adj="-11796480,,5400" path="m,l4,460r,l388,648,790,844r9,-9l1106,542,,xe" fillcolor="#4e5b6f" stroked="f">
                  <v:stroke joinstyle="round"/>
                  <v:shadow on="t" type="perspective" color="black" opacity="24248f" origin=".5" offset="-.36197mm,.9945mm" matrix="66191f,,,66191f"/>
                  <v:formulas/>
                  <v:path arrowok="t" o:connecttype="custom" o:connectlocs="0,0;4448,605644;4448,605644;431499,853168;878568,1111225;888577,1099375;1229995,713607;0,0" o:connectangles="0,0,0,0,0,0,0,0" textboxrect="0,0,1106,844"/>
                  <v:textbox inset="36pt,43.2pt,0">
                    <w:txbxContent>
                      <w:p w14:paraId="325BFBFE" w14:textId="77777777" w:rsidR="00DA4494" w:rsidRDefault="00DA4494" w:rsidP="000F2DF3">
                        <w:pPr>
                          <w:pStyle w:val="NormalWeb"/>
                          <w:spacing w:before="0" w:beforeAutospacing="0" w:after="0" w:afterAutospacing="0"/>
                        </w:pPr>
                        <w:r>
                          <w:rPr>
                            <w:rFonts w:ascii="Arial" w:hAnsi="Arial" w:cs="Arial"/>
                            <w:color w:val="FFFFFF" w:themeColor="background1"/>
                            <w:kern w:val="24"/>
                            <w:sz w:val="48"/>
                            <w:szCs w:val="48"/>
                            <w:lang w:val="en-US"/>
                          </w:rPr>
                          <w:t>01</w:t>
                        </w:r>
                      </w:p>
                    </w:txbxContent>
                  </v:textbox>
                </v:shape>
                <v:shape id="1 Imagen" o:spid="_x0000_s1263" type="#_x0000_t75" style="position:absolute;left:-652;top:4148;width:6663;height:7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Ob/XGAAAA3AAAAA8AAABkcnMvZG93bnJldi54bWxEj09rAjEUxO+C3yE8wVvNWrHoapS2INri&#10;xT8HvT02z+zq5mXZRF376ZtCweMwM79hpvPGluJGtS8cK+j3EhDEmdMFGwX73eJlBMIHZI2lY1Lw&#10;IA/zWbs1xVS7O2/otg1GRAj7FBXkIVSplD7LyaLvuYo4eidXWwxR1kbqGu8Rbkv5miRv0mLBcSHH&#10;ij5zyi7bq1Vw/fou5M+xNIelXqzOH4Px2vigVLfTvE9ABGrCM/zfXmkFg2Ef/s7EIyB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g5v9cYAAADcAAAADwAAAAAAAAAAAAAA&#10;AACfAgAAZHJzL2Rvd25yZXYueG1sUEsFBgAAAAAEAAQA9wAAAJIDAAAAAA==&#10;">
                  <v:imagedata r:id="rId66" o:title="" croptop="7742f" cropbottom="48476f" cropleft="34627f" cropright="22618f" recolortarget="#273864 [1448]"/>
                  <v:path arrowok="t"/>
                </v:shape>
              </v:group>
            </w:pict>
          </mc:Fallback>
        </mc:AlternateContent>
      </w:r>
    </w:p>
    <w:p w14:paraId="555FC529" w14:textId="77777777" w:rsidR="00EC1B27" w:rsidRDefault="00EC1B27" w:rsidP="00B7245D">
      <w:pPr>
        <w:spacing w:before="0" w:line="276" w:lineRule="auto"/>
        <w:rPr>
          <w:rFonts w:ascii="Calibri" w:eastAsia="Calibri" w:hAnsi="Calibri" w:cs="Times New Roman"/>
          <w:color w:val="auto"/>
          <w:sz w:val="18"/>
        </w:rPr>
      </w:pPr>
    </w:p>
    <w:p w14:paraId="561BA0DB" w14:textId="77777777" w:rsidR="00EC1B27" w:rsidRDefault="00EC1B27" w:rsidP="00B7245D">
      <w:pPr>
        <w:spacing w:before="0" w:line="276" w:lineRule="auto"/>
        <w:rPr>
          <w:rFonts w:ascii="Calibri" w:eastAsia="Calibri" w:hAnsi="Calibri" w:cs="Times New Roman"/>
          <w:color w:val="auto"/>
          <w:sz w:val="18"/>
        </w:rPr>
      </w:pPr>
    </w:p>
    <w:p w14:paraId="7CF6C360" w14:textId="77777777" w:rsidR="00AE6C4E" w:rsidRPr="00393EF5" w:rsidRDefault="000F2DF3" w:rsidP="00664CD9">
      <w:pPr>
        <w:pStyle w:val="Prrafodelista"/>
        <w:numPr>
          <w:ilvl w:val="0"/>
          <w:numId w:val="14"/>
        </w:numPr>
        <w:spacing w:line="276" w:lineRule="auto"/>
        <w:jc w:val="both"/>
        <w:rPr>
          <w:rFonts w:ascii="Calibri" w:eastAsia="Calibri" w:hAnsi="Calibri" w:cs="Times New Roman"/>
        </w:rPr>
      </w:pPr>
      <w:r w:rsidRPr="00393EF5">
        <w:rPr>
          <w:rFonts w:ascii="Calibri" w:eastAsia="Calibri" w:hAnsi="Calibri" w:cs="Times New Roman"/>
        </w:rPr>
        <w:t>La calidad del trato de los profesionales depende de la compresión y empatía demostrada frente al dolor que expertita la víctima</w:t>
      </w:r>
      <w:r w:rsidR="00AE6C4E" w:rsidRPr="00393EF5">
        <w:rPr>
          <w:rFonts w:ascii="Calibri" w:eastAsia="Calibri" w:hAnsi="Calibri" w:cs="Times New Roman"/>
        </w:rPr>
        <w:t>.</w:t>
      </w:r>
    </w:p>
    <w:p w14:paraId="21B24791" w14:textId="77777777" w:rsidR="00EC1B27" w:rsidRPr="00393EF5" w:rsidRDefault="00AE6C4E" w:rsidP="00664CD9">
      <w:pPr>
        <w:pStyle w:val="Prrafodelista"/>
        <w:numPr>
          <w:ilvl w:val="0"/>
          <w:numId w:val="14"/>
        </w:numPr>
        <w:spacing w:line="276" w:lineRule="auto"/>
        <w:jc w:val="both"/>
        <w:rPr>
          <w:rFonts w:ascii="Calibri" w:eastAsia="Calibri" w:hAnsi="Calibri" w:cs="Times New Roman"/>
        </w:rPr>
      </w:pPr>
      <w:r w:rsidRPr="00393EF5">
        <w:rPr>
          <w:rFonts w:ascii="Calibri" w:eastAsia="Calibri" w:hAnsi="Calibri" w:cs="Times New Roman"/>
        </w:rPr>
        <w:t xml:space="preserve">La comprensión de las diversa formas  en que se expresa el sufrimiento de la víctimas prepara de mejor manera el buen trato </w:t>
      </w:r>
    </w:p>
    <w:p w14:paraId="4F704BBC" w14:textId="77777777" w:rsidR="00AE6C4E" w:rsidRPr="00393EF5" w:rsidRDefault="00AE6C4E" w:rsidP="00664CD9">
      <w:pPr>
        <w:pStyle w:val="Prrafodelista"/>
        <w:numPr>
          <w:ilvl w:val="0"/>
          <w:numId w:val="14"/>
        </w:numPr>
        <w:spacing w:line="276" w:lineRule="auto"/>
        <w:jc w:val="both"/>
        <w:rPr>
          <w:rFonts w:ascii="Calibri" w:eastAsia="Calibri" w:hAnsi="Calibri" w:cs="Times New Roman"/>
        </w:rPr>
      </w:pPr>
      <w:r w:rsidRPr="00393EF5">
        <w:rPr>
          <w:rFonts w:ascii="Calibri" w:eastAsia="Calibri" w:hAnsi="Calibri" w:cs="Times New Roman"/>
        </w:rPr>
        <w:t>La compresión implica entender un abanico de posibilidades de respuestas de las víctimas ante el dolor emergente, reconociendo que estos procesos son complejos  sobre todo cuando existe un trauma por hechos de violencia.</w:t>
      </w:r>
    </w:p>
    <w:p w14:paraId="22163EC5" w14:textId="77777777" w:rsidR="00AE6C4E" w:rsidRPr="00393EF5" w:rsidRDefault="00AE6C4E" w:rsidP="00664CD9">
      <w:pPr>
        <w:pStyle w:val="Prrafodelista"/>
        <w:numPr>
          <w:ilvl w:val="0"/>
          <w:numId w:val="14"/>
        </w:numPr>
        <w:spacing w:line="276" w:lineRule="auto"/>
        <w:jc w:val="both"/>
        <w:rPr>
          <w:rFonts w:ascii="Calibri" w:eastAsia="Calibri" w:hAnsi="Calibri" w:cs="Times New Roman"/>
        </w:rPr>
      </w:pPr>
      <w:r w:rsidRPr="00393EF5">
        <w:rPr>
          <w:rFonts w:ascii="Calibri" w:eastAsia="Calibri" w:hAnsi="Calibri" w:cs="Times New Roman"/>
        </w:rPr>
        <w:t xml:space="preserve">Se debe de ser sensible frente a las dificultades que enfrentas las personas afectas. </w:t>
      </w:r>
    </w:p>
    <w:p w14:paraId="4A72CC61" w14:textId="77777777" w:rsidR="00970618" w:rsidRPr="0009320E" w:rsidRDefault="00393EF5" w:rsidP="00664CD9">
      <w:pPr>
        <w:pStyle w:val="Prrafodelista"/>
        <w:numPr>
          <w:ilvl w:val="0"/>
          <w:numId w:val="14"/>
        </w:numPr>
        <w:spacing w:line="276" w:lineRule="auto"/>
        <w:jc w:val="both"/>
        <w:rPr>
          <w:rFonts w:ascii="Calibri" w:eastAsia="Calibri" w:hAnsi="Calibri" w:cs="Times New Roman"/>
        </w:rPr>
      </w:pPr>
      <w:r w:rsidRPr="00393EF5">
        <w:rPr>
          <w:rFonts w:ascii="Calibri" w:eastAsia="Calibri" w:hAnsi="Calibri" w:cs="Times New Roman"/>
        </w:rPr>
        <w:t>Es necesario apropiarse de conceptos básicos de las consecuencias y reacciones psicológicas del impacto dela violencia.</w:t>
      </w:r>
    </w:p>
    <w:p w14:paraId="311783A6" w14:textId="77777777" w:rsidR="004B1137" w:rsidRDefault="00393EF5" w:rsidP="00970618">
      <w:r>
        <w:rPr>
          <w:noProof/>
          <w:lang w:val="es-SV" w:eastAsia="es-SV"/>
        </w:rPr>
        <mc:AlternateContent>
          <mc:Choice Requires="wpg">
            <w:drawing>
              <wp:anchor distT="0" distB="0" distL="114300" distR="114300" simplePos="0" relativeHeight="251659776" behindDoc="0" locked="0" layoutInCell="1" allowOverlap="1" wp14:anchorId="1F3DEC8D" wp14:editId="1B967E47">
                <wp:simplePos x="0" y="0"/>
                <wp:positionH relativeFrom="column">
                  <wp:posOffset>-168992</wp:posOffset>
                </wp:positionH>
                <wp:positionV relativeFrom="paragraph">
                  <wp:posOffset>50948</wp:posOffset>
                </wp:positionV>
                <wp:extent cx="3912577" cy="1365663"/>
                <wp:effectExtent l="0" t="76200" r="0" b="6350"/>
                <wp:wrapNone/>
                <wp:docPr id="357" name="357 Grupo"/>
                <wp:cNvGraphicFramePr/>
                <a:graphic xmlns:a="http://schemas.openxmlformats.org/drawingml/2006/main">
                  <a:graphicData uri="http://schemas.microsoft.com/office/word/2010/wordprocessingGroup">
                    <wpg:wgp>
                      <wpg:cNvGrpSpPr/>
                      <wpg:grpSpPr>
                        <a:xfrm>
                          <a:off x="0" y="0"/>
                          <a:ext cx="3912577" cy="1365663"/>
                          <a:chOff x="0" y="0"/>
                          <a:chExt cx="2737223" cy="1166922"/>
                        </a:xfrm>
                      </wpg:grpSpPr>
                      <wps:wsp>
                        <wps:cNvPr id="353" name="48 CuadroTexto"/>
                        <wps:cNvSpPr txBox="1"/>
                        <wps:spPr>
                          <a:xfrm>
                            <a:off x="1664835" y="340819"/>
                            <a:ext cx="1072388" cy="641210"/>
                          </a:xfrm>
                          <a:prstGeom prst="rect">
                            <a:avLst/>
                          </a:prstGeom>
                          <a:noFill/>
                        </wps:spPr>
                        <wps:txbx>
                          <w:txbxContent>
                            <w:p w14:paraId="42F5BDA8" w14:textId="77777777" w:rsidR="00DA4494" w:rsidRPr="00912929" w:rsidRDefault="00DA4494" w:rsidP="00393EF5">
                              <w:pPr>
                                <w:pStyle w:val="NormalWeb"/>
                                <w:spacing w:before="0" w:beforeAutospacing="0" w:after="0" w:afterAutospacing="0"/>
                                <w:rPr>
                                  <w:rFonts w:ascii="Arial Black" w:hAnsi="Arial Black" w:cstheme="minorBidi"/>
                                  <w:b/>
                                  <w:color w:val="0081A4" w:themeColor="accent4" w:themeShade="BF"/>
                                  <w:kern w:val="24"/>
                                  <w:szCs w:val="36"/>
                                  <w:lang w:val="es-ES"/>
                                </w:rPr>
                              </w:pPr>
                              <w:r w:rsidRPr="00912929">
                                <w:rPr>
                                  <w:rFonts w:ascii="Arial Black" w:hAnsi="Arial Black" w:cstheme="minorBidi"/>
                                  <w:b/>
                                  <w:color w:val="0081A4" w:themeColor="accent4" w:themeShade="BF"/>
                                  <w:kern w:val="24"/>
                                  <w:szCs w:val="36"/>
                                  <w:lang w:val="es-ES"/>
                                </w:rPr>
                                <w:t xml:space="preserve">Acogida de sus </w:t>
                              </w:r>
                            </w:p>
                            <w:p w14:paraId="6879A454" w14:textId="63282781" w:rsidR="00DA4494" w:rsidRPr="00912929" w:rsidRDefault="00DA4494" w:rsidP="00393EF5">
                              <w:pPr>
                                <w:pStyle w:val="NormalWeb"/>
                                <w:spacing w:before="0" w:beforeAutospacing="0" w:after="0" w:afterAutospacing="0"/>
                                <w:rPr>
                                  <w:rFonts w:ascii="Arial Black" w:hAnsi="Arial Black"/>
                                  <w:b/>
                                  <w:color w:val="0081A4" w:themeColor="accent4" w:themeShade="BF"/>
                                  <w:sz w:val="18"/>
                                </w:rPr>
                              </w:pPr>
                              <w:r w:rsidRPr="00912929">
                                <w:rPr>
                                  <w:rFonts w:ascii="Arial Black" w:hAnsi="Arial Black" w:cstheme="minorBidi"/>
                                  <w:b/>
                                  <w:color w:val="0081A4" w:themeColor="accent4" w:themeShade="BF"/>
                                  <w:kern w:val="24"/>
                                  <w:szCs w:val="36"/>
                                  <w:lang w:val="es-ES"/>
                                </w:rPr>
                                <w:t>Necesidades</w:t>
                              </w:r>
                            </w:p>
                          </w:txbxContent>
                        </wps:txbx>
                        <wps:bodyPr wrap="square" rtlCol="0">
                          <a:noAutofit/>
                        </wps:bodyPr>
                      </wps:wsp>
                      <wps:wsp>
                        <wps:cNvPr id="354" name="Freeform 11"/>
                        <wps:cNvSpPr>
                          <a:spLocks/>
                        </wps:cNvSpPr>
                        <wps:spPr bwMode="auto">
                          <a:xfrm>
                            <a:off x="573206" y="600502"/>
                            <a:ext cx="818515" cy="566420"/>
                          </a:xfrm>
                          <a:custGeom>
                            <a:avLst/>
                            <a:gdLst>
                              <a:gd name="T0" fmla="*/ 52 w 736"/>
                              <a:gd name="T1" fmla="*/ 268 h 515"/>
                              <a:gd name="T2" fmla="*/ 52 w 736"/>
                              <a:gd name="T3" fmla="*/ 269 h 515"/>
                              <a:gd name="T4" fmla="*/ 0 w 736"/>
                              <a:gd name="T5" fmla="*/ 321 h 515"/>
                              <a:gd name="T6" fmla="*/ 384 w 736"/>
                              <a:gd name="T7" fmla="*/ 515 h 515"/>
                              <a:gd name="T8" fmla="*/ 736 w 736"/>
                              <a:gd name="T9" fmla="*/ 185 h 515"/>
                              <a:gd name="T10" fmla="*/ 337 w 736"/>
                              <a:gd name="T11" fmla="*/ 0 h 515"/>
                              <a:gd name="T12" fmla="*/ 52 w 736"/>
                              <a:gd name="T13" fmla="*/ 268 h 515"/>
                            </a:gdLst>
                            <a:ahLst/>
                            <a:cxnLst>
                              <a:cxn ang="0">
                                <a:pos x="T0" y="T1"/>
                              </a:cxn>
                              <a:cxn ang="0">
                                <a:pos x="T2" y="T3"/>
                              </a:cxn>
                              <a:cxn ang="0">
                                <a:pos x="T4" y="T5"/>
                              </a:cxn>
                              <a:cxn ang="0">
                                <a:pos x="T6" y="T7"/>
                              </a:cxn>
                              <a:cxn ang="0">
                                <a:pos x="T8" y="T9"/>
                              </a:cxn>
                              <a:cxn ang="0">
                                <a:pos x="T10" y="T11"/>
                              </a:cxn>
                              <a:cxn ang="0">
                                <a:pos x="T12" y="T13"/>
                              </a:cxn>
                            </a:cxnLst>
                            <a:rect l="0" t="0" r="r" b="b"/>
                            <a:pathLst>
                              <a:path w="736" h="515">
                                <a:moveTo>
                                  <a:pt x="52" y="268"/>
                                </a:moveTo>
                                <a:lnTo>
                                  <a:pt x="52" y="269"/>
                                </a:lnTo>
                                <a:lnTo>
                                  <a:pt x="0" y="321"/>
                                </a:lnTo>
                                <a:lnTo>
                                  <a:pt x="384" y="515"/>
                                </a:lnTo>
                                <a:lnTo>
                                  <a:pt x="736" y="185"/>
                                </a:lnTo>
                                <a:lnTo>
                                  <a:pt x="337" y="0"/>
                                </a:lnTo>
                                <a:lnTo>
                                  <a:pt x="52" y="268"/>
                                </a:lnTo>
                                <a:close/>
                              </a:path>
                            </a:pathLst>
                          </a:custGeom>
                          <a:solidFill>
                            <a:schemeClr val="accent4">
                              <a:lumMod val="75000"/>
                            </a:schemeClr>
                          </a:solidFill>
                          <a:ln w="9525">
                            <a:noFill/>
                            <a:round/>
                            <a:headEnd/>
                            <a:tailEnd/>
                          </a:ln>
                        </wps:spPr>
                        <wps:bodyPr vert="horz" wrap="square" lIns="91440" tIns="45720" rIns="91440" bIns="45720" numCol="1" anchor="t" anchorCtr="0" compatLnSpc="1">
                          <a:prstTxWarp prst="textNoShape">
                            <a:avLst/>
                          </a:prstTxWarp>
                        </wps:bodyPr>
                      </wps:wsp>
                      <wps:wsp>
                        <wps:cNvPr id="355" name="Freeform 15"/>
                        <wps:cNvSpPr>
                          <a:spLocks/>
                        </wps:cNvSpPr>
                        <wps:spPr bwMode="auto">
                          <a:xfrm>
                            <a:off x="573206" y="0"/>
                            <a:ext cx="1105535" cy="863600"/>
                          </a:xfrm>
                          <a:custGeom>
                            <a:avLst/>
                            <a:gdLst>
                              <a:gd name="T0" fmla="*/ 588 w 994"/>
                              <a:gd name="T1" fmla="*/ 290 h 785"/>
                              <a:gd name="T2" fmla="*/ 82 w 994"/>
                              <a:gd name="T3" fmla="*/ 39 h 785"/>
                              <a:gd name="T4" fmla="*/ 6 w 994"/>
                              <a:gd name="T5" fmla="*/ 2 h 785"/>
                              <a:gd name="T6" fmla="*/ 4 w 994"/>
                              <a:gd name="T7" fmla="*/ 0 h 785"/>
                              <a:gd name="T8" fmla="*/ 0 w 994"/>
                              <a:gd name="T9" fmla="*/ 464 h 785"/>
                              <a:gd name="T10" fmla="*/ 4 w 994"/>
                              <a:gd name="T11" fmla="*/ 467 h 785"/>
                              <a:gd name="T12" fmla="*/ 282 w 994"/>
                              <a:gd name="T13" fmla="*/ 598 h 785"/>
                              <a:gd name="T14" fmla="*/ 681 w 994"/>
                              <a:gd name="T15" fmla="*/ 783 h 785"/>
                              <a:gd name="T16" fmla="*/ 682 w 994"/>
                              <a:gd name="T17" fmla="*/ 785 h 785"/>
                              <a:gd name="T18" fmla="*/ 697 w 994"/>
                              <a:gd name="T19" fmla="*/ 772 h 785"/>
                              <a:gd name="T20" fmla="*/ 994 w 994"/>
                              <a:gd name="T21" fmla="*/ 492 h 785"/>
                              <a:gd name="T22" fmla="*/ 588 w 994"/>
                              <a:gd name="T23" fmla="*/ 290 h 7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94" h="785">
                                <a:moveTo>
                                  <a:pt x="588" y="290"/>
                                </a:moveTo>
                                <a:lnTo>
                                  <a:pt x="82" y="39"/>
                                </a:lnTo>
                                <a:lnTo>
                                  <a:pt x="6" y="2"/>
                                </a:lnTo>
                                <a:lnTo>
                                  <a:pt x="4" y="0"/>
                                </a:lnTo>
                                <a:lnTo>
                                  <a:pt x="0" y="464"/>
                                </a:lnTo>
                                <a:lnTo>
                                  <a:pt x="4" y="467"/>
                                </a:lnTo>
                                <a:lnTo>
                                  <a:pt x="282" y="598"/>
                                </a:lnTo>
                                <a:lnTo>
                                  <a:pt x="681" y="783"/>
                                </a:lnTo>
                                <a:lnTo>
                                  <a:pt x="682" y="785"/>
                                </a:lnTo>
                                <a:lnTo>
                                  <a:pt x="697" y="772"/>
                                </a:lnTo>
                                <a:lnTo>
                                  <a:pt x="994" y="492"/>
                                </a:lnTo>
                                <a:lnTo>
                                  <a:pt x="588" y="290"/>
                                </a:lnTo>
                                <a:close/>
                              </a:path>
                            </a:pathLst>
                          </a:custGeom>
                          <a:solidFill>
                            <a:schemeClr val="accent4"/>
                          </a:solidFill>
                          <a:ln w="9525">
                            <a:noFill/>
                            <a:round/>
                            <a:headEnd/>
                            <a:tailEnd/>
                          </a:ln>
                          <a:effectLst>
                            <a:outerShdw blurRad="114300" dist="38100" dir="6600000" sx="101000" sy="101000" algn="r" rotWithShape="0">
                              <a:prstClr val="black">
                                <a:alpha val="37000"/>
                              </a:prstClr>
                            </a:outerShdw>
                          </a:effectLst>
                        </wps:spPr>
                        <wps:txbx>
                          <w:txbxContent>
                            <w:p w14:paraId="703C92CD" w14:textId="77777777" w:rsidR="00DA4494" w:rsidRDefault="00DA4494" w:rsidP="00393EF5">
                              <w:pPr>
                                <w:pStyle w:val="NormalWeb"/>
                                <w:spacing w:before="0" w:beforeAutospacing="0" w:after="0" w:afterAutospacing="0"/>
                              </w:pPr>
                              <w:r>
                                <w:rPr>
                                  <w:rFonts w:ascii="Arial" w:hAnsi="Arial" w:cs="Arial"/>
                                  <w:color w:val="FFFFFF" w:themeColor="background1"/>
                                  <w:kern w:val="24"/>
                                  <w:sz w:val="48"/>
                                  <w:szCs w:val="48"/>
                                  <w:lang w:val="en-US"/>
                                </w:rPr>
                                <w:t>02</w:t>
                              </w:r>
                            </w:p>
                          </w:txbxContent>
                        </wps:txbx>
                        <wps:bodyPr vert="horz" wrap="square" lIns="365760" tIns="457200" rIns="0" bIns="45720" numCol="1" anchor="ctr" anchorCtr="1" compatLnSpc="1">
                          <a:prstTxWarp prst="textNoShape">
                            <a:avLst/>
                          </a:prstTxWarp>
                          <a:noAutofit/>
                        </wps:bodyPr>
                      </wps:wsp>
                      <pic:pic xmlns:pic="http://schemas.openxmlformats.org/drawingml/2006/picture">
                        <pic:nvPicPr>
                          <pic:cNvPr id="356" name="4 Imagen"/>
                          <pic:cNvPicPr>
                            <a:picLocks noChangeAspect="1"/>
                          </pic:cNvPicPr>
                        </pic:nvPicPr>
                        <pic:blipFill rotWithShape="1">
                          <a:blip r:embed="rId67" cstate="print">
                            <a:duotone>
                              <a:schemeClr val="accent4">
                                <a:shade val="45000"/>
                                <a:satMod val="135000"/>
                              </a:schemeClr>
                              <a:prstClr val="white"/>
                            </a:duotone>
                            <a:extLst>
                              <a:ext uri="{28A0092B-C50C-407E-A947-70E740481C1C}">
                                <a14:useLocalDpi xmlns:a14="http://schemas.microsoft.com/office/drawing/2010/main" val="0"/>
                              </a:ext>
                            </a:extLst>
                          </a:blip>
                          <a:srcRect l="13659" t="31313" r="73816" b="54090"/>
                          <a:stretch/>
                        </pic:blipFill>
                        <pic:spPr>
                          <a:xfrm>
                            <a:off x="0" y="259308"/>
                            <a:ext cx="600502" cy="72333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F3DEC8D" id="357 Grupo" o:spid="_x0000_s1264" style="position:absolute;margin-left:-13.3pt;margin-top:4pt;width:308.1pt;height:107.55pt;z-index:251659776;mso-width-relative:margin;mso-height-relative:margin" coordsize="27372,11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COOY5zt4k7fI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b8NisfzTaiWEEEIIIYQQQgghyR2LxfKS1UoIIYQQQgghhBBCCCGEEEII&#10;IYQQQgghhBBCCCGEEEIIIYQQQgghhBBCCCGEEEIIIYQQQgghhBBCCCGEEEIIIYQQQgghhBBCCCGE&#10;EEIIIYQQQgghhBBCCCGEEEIIIYQQQgghhBBCCCGEEEIIIYQQQgghhBBCCCGEEEIIIS8qjx8/fvnq&#10;1asvWw8JIYQQQgghhBBCSHLGYrH87fz58/+0HhJ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PkHwzCe&#10;F3kxcpMQQgghhBBCCCGEJHYMw3gu0ksIIYQQQgghhBBCCCGEEEIcxe3bt1+N9BJCCCGEEEIIIYQQ&#10;QgghhBBCCCGEEEIIIYQQQgghhBBCCCGEEEIIIYQQQgghhBBCCCGEEEIIIYQQQgghhBBCCCGEEEII&#10;IYQQQgghhBBCCCGEEEIIIYQQQgghhBBCCCGEEEIIIYQQQgghhBBCCCGEEEIIIYQQQgghhBBCSFLG&#10;MIznIr2EEEIIIYQQQgghJLFjGMaLIs9HbhJ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">
                <v:shape id="48 CuadroTexto" o:spid="_x0000_s1265" type="#_x0000_t202" style="position:absolute;left:16648;top:3408;width:10724;height:6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XAa8UA&#10;AADcAAAADwAAAGRycy9kb3ducmV2LnhtbESPzWrDMBCE74G8g9hAb43U/JG6lkNIKPSUErcp9LZY&#10;G9vUWhlLjZ23jwqFHIeZ+YZJN4NtxIU6XzvW8DRVIIgLZ2ouNXx+vD6uQfiAbLBxTBqu5GGTjUcp&#10;Jsb1fKRLHkoRIewT1FCF0CZS+qIii37qWuLonV1nMUTZldJ02Ee4beRMqZW0WHNcqLClXUXFT/5r&#10;NZwO5++vhXov93bZ9m5Qku2z1PphMmxfQAQawj38334zGubLO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9cBrxQAAANwAAAAPAAAAAAAAAAAAAAAAAJgCAABkcnMv&#10;ZG93bnJldi54bWxQSwUGAAAAAAQABAD1AAAAigMAAAAA&#10;" filled="f" stroked="f">
                  <v:textbox>
                    <w:txbxContent>
                      <w:p w14:paraId="42F5BDA8" w14:textId="77777777" w:rsidR="00DA4494" w:rsidRPr="00912929" w:rsidRDefault="00DA4494" w:rsidP="00393EF5">
                        <w:pPr>
                          <w:pStyle w:val="NormalWeb"/>
                          <w:spacing w:before="0" w:beforeAutospacing="0" w:after="0" w:afterAutospacing="0"/>
                          <w:rPr>
                            <w:rFonts w:ascii="Arial Black" w:hAnsi="Arial Black" w:cstheme="minorBidi"/>
                            <w:b/>
                            <w:color w:val="0081A4" w:themeColor="accent4" w:themeShade="BF"/>
                            <w:kern w:val="24"/>
                            <w:szCs w:val="36"/>
                            <w:lang w:val="es-ES"/>
                          </w:rPr>
                        </w:pPr>
                        <w:r w:rsidRPr="00912929">
                          <w:rPr>
                            <w:rFonts w:ascii="Arial Black" w:hAnsi="Arial Black" w:cstheme="minorBidi"/>
                            <w:b/>
                            <w:color w:val="0081A4" w:themeColor="accent4" w:themeShade="BF"/>
                            <w:kern w:val="24"/>
                            <w:szCs w:val="36"/>
                            <w:lang w:val="es-ES"/>
                          </w:rPr>
                          <w:t xml:space="preserve">Acogida de sus </w:t>
                        </w:r>
                      </w:p>
                      <w:p w14:paraId="6879A454" w14:textId="63282781" w:rsidR="00DA4494" w:rsidRPr="00912929" w:rsidRDefault="00DA4494" w:rsidP="00393EF5">
                        <w:pPr>
                          <w:pStyle w:val="NormalWeb"/>
                          <w:spacing w:before="0" w:beforeAutospacing="0" w:after="0" w:afterAutospacing="0"/>
                          <w:rPr>
                            <w:rFonts w:ascii="Arial Black" w:hAnsi="Arial Black"/>
                            <w:b/>
                            <w:color w:val="0081A4" w:themeColor="accent4" w:themeShade="BF"/>
                            <w:sz w:val="18"/>
                          </w:rPr>
                        </w:pPr>
                        <w:r w:rsidRPr="00912929">
                          <w:rPr>
                            <w:rFonts w:ascii="Arial Black" w:hAnsi="Arial Black" w:cstheme="minorBidi"/>
                            <w:b/>
                            <w:color w:val="0081A4" w:themeColor="accent4" w:themeShade="BF"/>
                            <w:kern w:val="24"/>
                            <w:szCs w:val="36"/>
                            <w:lang w:val="es-ES"/>
                          </w:rPr>
                          <w:t>Necesidades</w:t>
                        </w:r>
                      </w:p>
                    </w:txbxContent>
                  </v:textbox>
                </v:shape>
                <v:shape id="Freeform 11" o:spid="_x0000_s1266" style="position:absolute;left:5732;top:6005;width:8185;height:5664;visibility:visible;mso-wrap-style:square;v-text-anchor:top" coordsize="736,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Fs8YA&#10;AADcAAAADwAAAGRycy9kb3ducmV2LnhtbESPzWrDMBCE74G+g9hCL6GR46QldaOEUCjOIZc6fYDF&#10;2tpOrJWR5J++fVUI5DjMzDfMdj+ZVgzkfGNZwXKRgCAurW64UvB9/nzegPABWWNrmRT8kof97mG2&#10;xUzbkb9oKEIlIoR9hgrqELpMSl/WZNAvbEccvR/rDIYoXSW1wzHCTSvTJHmVBhuOCzV29FFTeS16&#10;o8Bs5nlxWc/f+jTX09k1+cmfVko9PU6HdxCBpnAP39pHrWD1sob/M/EIyN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jFs8YAAADcAAAADwAAAAAAAAAAAAAAAACYAgAAZHJz&#10;L2Rvd25yZXYueG1sUEsFBgAAAAAEAAQA9QAAAIsDAAAAAA==&#10;" path="m52,268r,1l,321,384,515,736,185,337,,52,268xe" fillcolor="#0081a4 [2407]" stroked="f">
                  <v:path arrowok="t" o:connecttype="custom" o:connectlocs="57830,294758;57830,295858;0,353050;427051,566420;818515,203471;374782,0;57830,294758" o:connectangles="0,0,0,0,0,0,0"/>
                </v:shape>
                <v:shape id="Freeform 15" o:spid="_x0000_s1267" style="position:absolute;left:5732;width:11055;height:8636;visibility:visible;mso-wrap-style:square;v-text-anchor:middle-center" coordsize="994,7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wjM8QA&#10;AADcAAAADwAAAGRycy9kb3ducmV2LnhtbESP3WoCMRSE7wu+QziCdzVrxSqrUbRYsBUFfx7gsDlm&#10;FzcnS5Lq2qdvCoVeDjPzDTNbtLYWN/Khcqxg0M9AEBdOV2wUnE/vzxMQISJrrB2TggcFWMw7TzPM&#10;tbvzgW7HaESCcMhRQRljk0sZipIshr5riJN3cd5iTNIbqT3eE9zW8iXLXqXFitNCiQ29lVRcj19W&#10;QWOsCZ9m/L3bf9TDzNHWrFdeqV63XU5BRGrjf/ivvdEKhqMR/J5JR0DO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cIzPEAAAA3AAAAA8AAAAAAAAAAAAAAAAAmAIAAGRycy9k&#10;b3ducmV2LnhtbFBLBQYAAAAABAAEAPUAAACJAwAAAAA=&#10;" adj="-11796480,,5400" path="m588,290l82,39,6,2,4,,,464r4,3l282,598,681,783r1,2l697,772,994,492,588,290xe" fillcolor="#00addc [3207]" stroked="f">
                  <v:stroke joinstyle="round"/>
                  <v:shadow on="t" type="perspective" color="black" opacity="24248f" origin=".5" offset="-.36197mm,.9945mm" matrix="66191f,,,66191f"/>
                  <v:formulas/>
                  <v:path arrowok="t" o:connecttype="custom" o:connectlocs="653978,319037;91201,42905;6673,2200;4449,0;0,510459;4449,513759;313643,657876;757414,861400;758526,863600;775209,849298;1105535,541263;653978,319037" o:connectangles="0,0,0,0,0,0,0,0,0,0,0,0" textboxrect="0,0,994,785"/>
                  <v:textbox inset="28.8pt,36pt,0">
                    <w:txbxContent>
                      <w:p w14:paraId="703C92CD" w14:textId="77777777" w:rsidR="00DA4494" w:rsidRDefault="00DA4494" w:rsidP="00393EF5">
                        <w:pPr>
                          <w:pStyle w:val="NormalWeb"/>
                          <w:spacing w:before="0" w:beforeAutospacing="0" w:after="0" w:afterAutospacing="0"/>
                        </w:pPr>
                        <w:r>
                          <w:rPr>
                            <w:rFonts w:ascii="Arial" w:hAnsi="Arial" w:cs="Arial"/>
                            <w:color w:val="FFFFFF" w:themeColor="background1"/>
                            <w:kern w:val="24"/>
                            <w:sz w:val="48"/>
                            <w:szCs w:val="48"/>
                            <w:lang w:val="en-US"/>
                          </w:rPr>
                          <w:t>02</w:t>
                        </w:r>
                      </w:p>
                    </w:txbxContent>
                  </v:textbox>
                </v:shape>
                <v:shape id="4 Imagen" o:spid="_x0000_s1268" type="#_x0000_t75" style="position:absolute;top:2593;width:6005;height: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C3EXHAAAA3AAAAA8AAABkcnMvZG93bnJldi54bWxEj0FrwkAUhO8F/8PyBC+lbmqpSHQVLRRr&#10;TjGWQm+P7DMJyb5Ns6vG/vquUPA4zMw3zGLVm0acqXOVZQXP4wgEcW51xYWCz8P70wyE88gaG8uk&#10;4EoOVsvBwwJjbS+8p3PmCxEg7GJUUHrfxlK6vCSDbmxb4uAdbWfQB9kVUnd4CXDTyEkUTaXBisNC&#10;iS29lZTX2ckoSH9S+/1Vz6LNrr7uHvNtkia/iVKjYb+eg/DU+3v4v/2hFby8TuF2JhwBufw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rC3EXHAAAA3AAAAA8AAAAAAAAAAAAA&#10;AAAAnwIAAGRycy9kb3ducmV2LnhtbFBLBQYAAAAABAAEAPcAAACTAwAAAAA=&#10;">
                  <v:imagedata r:id="rId68" o:title="" croptop="20521f" cropbottom="35448f" cropleft="8952f" cropright="48376f" recolortarget="#004d62 [1447]"/>
                  <v:path arrowok="t"/>
                </v:shape>
              </v:group>
            </w:pict>
          </mc:Fallback>
        </mc:AlternateContent>
      </w:r>
    </w:p>
    <w:p w14:paraId="6E224C0C" w14:textId="77777777" w:rsidR="004B1137" w:rsidRDefault="004B1137" w:rsidP="00970618"/>
    <w:p w14:paraId="34CC52E9" w14:textId="77777777" w:rsidR="00393EF5" w:rsidRDefault="00827190" w:rsidP="00970618">
      <w:r>
        <w:rPr>
          <w:noProof/>
          <w:lang w:val="es-SV" w:eastAsia="es-SV"/>
        </w:rPr>
        <mc:AlternateContent>
          <mc:Choice Requires="wpg">
            <w:drawing>
              <wp:anchor distT="0" distB="0" distL="114300" distR="114300" simplePos="0" relativeHeight="251661824" behindDoc="0" locked="0" layoutInCell="1" allowOverlap="1" wp14:anchorId="52D765C1" wp14:editId="2C6776BB">
                <wp:simplePos x="0" y="0"/>
                <wp:positionH relativeFrom="column">
                  <wp:posOffset>-372110</wp:posOffset>
                </wp:positionH>
                <wp:positionV relativeFrom="paragraph">
                  <wp:posOffset>284480</wp:posOffset>
                </wp:positionV>
                <wp:extent cx="6689258" cy="4257674"/>
                <wp:effectExtent l="0" t="0" r="0" b="0"/>
                <wp:wrapNone/>
                <wp:docPr id="501" name="501 Grupo"/>
                <wp:cNvGraphicFramePr/>
                <a:graphic xmlns:a="http://schemas.openxmlformats.org/drawingml/2006/main">
                  <a:graphicData uri="http://schemas.microsoft.com/office/word/2010/wordprocessingGroup">
                    <wpg:wgp>
                      <wpg:cNvGrpSpPr/>
                      <wpg:grpSpPr>
                        <a:xfrm>
                          <a:off x="0" y="0"/>
                          <a:ext cx="6689258" cy="4257674"/>
                          <a:chOff x="-295302" y="-282391"/>
                          <a:chExt cx="6689882" cy="4257862"/>
                        </a:xfrm>
                      </wpg:grpSpPr>
                      <wps:wsp>
                        <wps:cNvPr id="438" name="438 Cuadro de texto"/>
                        <wps:cNvSpPr txBox="1"/>
                        <wps:spPr>
                          <a:xfrm>
                            <a:off x="-295302" y="26152"/>
                            <a:ext cx="2305265" cy="14778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0E0E15" w14:textId="34942FE2" w:rsidR="00DA4494" w:rsidRPr="002A5C65" w:rsidRDefault="00DA4494">
                              <w:pPr>
                                <w:rPr>
                                  <w:color w:val="272D37" w:themeColor="text2" w:themeShade="80"/>
                                </w:rPr>
                              </w:pPr>
                              <w:r w:rsidRPr="002A5C65">
                                <w:rPr>
                                  <w:color w:val="272D37" w:themeColor="text2" w:themeShade="80"/>
                                </w:rPr>
                                <w:t xml:space="preserve">Las víctimas tienen sus necesidades particulares, de acuerdo a </w:t>
                              </w:r>
                              <w:r>
                                <w:rPr>
                                  <w:color w:val="272D37" w:themeColor="text2" w:themeShade="80"/>
                                </w:rPr>
                                <w:t>la ruptura del ciclo normal de sus vidas</w:t>
                              </w:r>
                              <w:r w:rsidRPr="002A5C65">
                                <w:rPr>
                                  <w:color w:val="272D37" w:themeColor="text2" w:themeShade="80"/>
                                </w:rPr>
                                <w:t xml:space="preserve"> y</w:t>
                              </w:r>
                              <w:r>
                                <w:rPr>
                                  <w:color w:val="272D37" w:themeColor="text2" w:themeShade="80"/>
                                </w:rPr>
                                <w:t xml:space="preserve"> (seguridad, salud, orientación</w:t>
                              </w:r>
                              <w:r w:rsidRPr="002A5C65">
                                <w:rPr>
                                  <w:color w:val="272D37" w:themeColor="text2" w:themeShade="80"/>
                                </w:rPr>
                                <w:t>,</w:t>
                              </w:r>
                              <w:r>
                                <w:rPr>
                                  <w:color w:val="272D37" w:themeColor="text2" w:themeShade="80"/>
                                </w:rPr>
                                <w:t xml:space="preserve"> alimentación  resguardo)</w:t>
                              </w:r>
                              <w:r w:rsidRPr="002A5C65">
                                <w:rPr>
                                  <w:color w:val="272D37" w:themeColor="text2" w:themeShade="80"/>
                                </w:rPr>
                                <w:t xml:space="preserve">  de acuerdo al impacto manifiesto del hecho victimizante.</w:t>
                              </w:r>
                              <w:r>
                                <w:rPr>
                                  <w:color w:val="272D37" w:themeColor="text2" w:themeShade="8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40" name="28 Grupo"/>
                        <wpg:cNvGrpSpPr/>
                        <wpg:grpSpPr>
                          <a:xfrm>
                            <a:off x="1323832" y="750627"/>
                            <a:ext cx="3056255" cy="3124835"/>
                            <a:chOff x="-1" y="0"/>
                            <a:chExt cx="3525891" cy="3426519"/>
                          </a:xfrm>
                        </wpg:grpSpPr>
                        <wpg:grpSp>
                          <wpg:cNvPr id="441" name="Group 1"/>
                          <wpg:cNvGrpSpPr/>
                          <wpg:grpSpPr>
                            <a:xfrm>
                              <a:off x="-1" y="0"/>
                              <a:ext cx="3525891" cy="3426519"/>
                              <a:chOff x="0" y="0"/>
                              <a:chExt cx="5024437" cy="4968876"/>
                            </a:xfrm>
                          </wpg:grpSpPr>
                          <wps:wsp>
                            <wps:cNvPr id="442" name="Freeform 5"/>
                            <wps:cNvSpPr>
                              <a:spLocks/>
                            </wps:cNvSpPr>
                            <wps:spPr bwMode="auto">
                              <a:xfrm>
                                <a:off x="758825" y="168275"/>
                                <a:ext cx="1622425" cy="1047750"/>
                              </a:xfrm>
                              <a:custGeom>
                                <a:avLst/>
                                <a:gdLst>
                                  <a:gd name="T0" fmla="*/ 641 w 641"/>
                                  <a:gd name="T1" fmla="*/ 69 h 414"/>
                                  <a:gd name="T2" fmla="*/ 641 w 641"/>
                                  <a:gd name="T3" fmla="*/ 69 h 414"/>
                                  <a:gd name="T4" fmla="*/ 602 w 641"/>
                                  <a:gd name="T5" fmla="*/ 1 h 414"/>
                                  <a:gd name="T6" fmla="*/ 201 w 641"/>
                                  <a:gd name="T7" fmla="*/ 0 h 414"/>
                                  <a:gd name="T8" fmla="*/ 1 w 641"/>
                                  <a:gd name="T9" fmla="*/ 347 h 414"/>
                                  <a:gd name="T10" fmla="*/ 0 w 641"/>
                                  <a:gd name="T11" fmla="*/ 347 h 414"/>
                                  <a:gd name="T12" fmla="*/ 39 w 641"/>
                                  <a:gd name="T13" fmla="*/ 414 h 414"/>
                                  <a:gd name="T14" fmla="*/ 240 w 641"/>
                                  <a:gd name="T15" fmla="*/ 68 h 414"/>
                                  <a:gd name="T16" fmla="*/ 641 w 641"/>
                                  <a:gd name="T17" fmla="*/ 68 h 414"/>
                                  <a:gd name="T18" fmla="*/ 641 w 641"/>
                                  <a:gd name="T19" fmla="*/ 69 h 4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1" h="414">
                                    <a:moveTo>
                                      <a:pt x="641" y="69"/>
                                    </a:moveTo>
                                    <a:cubicBezTo>
                                      <a:pt x="641" y="69"/>
                                      <a:pt x="641" y="69"/>
                                      <a:pt x="641" y="69"/>
                                    </a:cubicBezTo>
                                    <a:cubicBezTo>
                                      <a:pt x="602" y="1"/>
                                      <a:pt x="602" y="1"/>
                                      <a:pt x="602" y="1"/>
                                    </a:cubicBezTo>
                                    <a:cubicBezTo>
                                      <a:pt x="201" y="0"/>
                                      <a:pt x="201" y="0"/>
                                      <a:pt x="201" y="0"/>
                                    </a:cubicBezTo>
                                    <a:cubicBezTo>
                                      <a:pt x="1" y="347"/>
                                      <a:pt x="1" y="347"/>
                                      <a:pt x="1" y="347"/>
                                    </a:cubicBezTo>
                                    <a:cubicBezTo>
                                      <a:pt x="0" y="347"/>
                                      <a:pt x="0" y="347"/>
                                      <a:pt x="0" y="347"/>
                                    </a:cubicBezTo>
                                    <a:cubicBezTo>
                                      <a:pt x="39" y="414"/>
                                      <a:pt x="39" y="414"/>
                                      <a:pt x="39" y="414"/>
                                    </a:cubicBezTo>
                                    <a:cubicBezTo>
                                      <a:pt x="240" y="68"/>
                                      <a:pt x="240" y="68"/>
                                      <a:pt x="240" y="68"/>
                                    </a:cubicBezTo>
                                    <a:cubicBezTo>
                                      <a:pt x="641" y="68"/>
                                      <a:pt x="641" y="68"/>
                                      <a:pt x="641" y="68"/>
                                    </a:cubicBezTo>
                                    <a:lnTo>
                                      <a:pt x="641" y="69"/>
                                    </a:lnTo>
                                    <a:close/>
                                  </a:path>
                                </a:pathLst>
                              </a:custGeom>
                              <a:solidFill>
                                <a:srgbClr val="445A7F">
                                  <a:lumMod val="20000"/>
                                  <a:lumOff val="80000"/>
                                </a:srgbClr>
                              </a:solidFill>
                              <a:ln w="9525">
                                <a:noFill/>
                                <a:round/>
                                <a:headEnd/>
                                <a:tailEnd/>
                              </a:ln>
                            </wps:spPr>
                            <wps:txbx>
                              <w:txbxContent>
                                <w:p w14:paraId="2386A105"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43" name="Freeform 6"/>
                            <wps:cNvSpPr>
                              <a:spLocks/>
                            </wps:cNvSpPr>
                            <wps:spPr bwMode="auto">
                              <a:xfrm>
                                <a:off x="2476500" y="508000"/>
                                <a:ext cx="73025" cy="127000"/>
                              </a:xfrm>
                              <a:custGeom>
                                <a:avLst/>
                                <a:gdLst>
                                  <a:gd name="T0" fmla="*/ 0 w 29"/>
                                  <a:gd name="T1" fmla="*/ 0 h 50"/>
                                  <a:gd name="T2" fmla="*/ 0 w 29"/>
                                  <a:gd name="T3" fmla="*/ 0 h 50"/>
                                  <a:gd name="T4" fmla="*/ 29 w 29"/>
                                  <a:gd name="T5" fmla="*/ 50 h 50"/>
                                  <a:gd name="T6" fmla="*/ 29 w 29"/>
                                  <a:gd name="T7" fmla="*/ 50 h 50"/>
                                  <a:gd name="T8" fmla="*/ 0 w 29"/>
                                  <a:gd name="T9" fmla="*/ 0 h 50"/>
                                </a:gdLst>
                                <a:ahLst/>
                                <a:cxnLst>
                                  <a:cxn ang="0">
                                    <a:pos x="T0" y="T1"/>
                                  </a:cxn>
                                  <a:cxn ang="0">
                                    <a:pos x="T2" y="T3"/>
                                  </a:cxn>
                                  <a:cxn ang="0">
                                    <a:pos x="T4" y="T5"/>
                                  </a:cxn>
                                  <a:cxn ang="0">
                                    <a:pos x="T6" y="T7"/>
                                  </a:cxn>
                                  <a:cxn ang="0">
                                    <a:pos x="T8" y="T9"/>
                                  </a:cxn>
                                </a:cxnLst>
                                <a:rect l="0" t="0" r="r" b="b"/>
                                <a:pathLst>
                                  <a:path w="29" h="50">
                                    <a:moveTo>
                                      <a:pt x="0" y="0"/>
                                    </a:moveTo>
                                    <a:cubicBezTo>
                                      <a:pt x="0" y="0"/>
                                      <a:pt x="0" y="0"/>
                                      <a:pt x="0" y="0"/>
                                    </a:cubicBezTo>
                                    <a:cubicBezTo>
                                      <a:pt x="29" y="50"/>
                                      <a:pt x="29" y="50"/>
                                      <a:pt x="29" y="50"/>
                                    </a:cubicBezTo>
                                    <a:cubicBezTo>
                                      <a:pt x="29" y="50"/>
                                      <a:pt x="29" y="50"/>
                                      <a:pt x="29" y="50"/>
                                    </a:cubicBezTo>
                                    <a:lnTo>
                                      <a:pt x="0" y="0"/>
                                    </a:lnTo>
                                    <a:close/>
                                  </a:path>
                                </a:pathLst>
                              </a:custGeom>
                              <a:solidFill>
                                <a:srgbClr val="FFFFFF"/>
                              </a:solidFill>
                              <a:ln w="9525">
                                <a:noFill/>
                                <a:round/>
                                <a:headEnd/>
                                <a:tailEnd/>
                              </a:ln>
                            </wps:spPr>
                            <wps:txbx>
                              <w:txbxContent>
                                <w:p w14:paraId="59DCF98B"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44" name="Freeform 7"/>
                            <wps:cNvSpPr>
                              <a:spLocks/>
                            </wps:cNvSpPr>
                            <wps:spPr bwMode="auto">
                              <a:xfrm>
                                <a:off x="954087" y="511175"/>
                                <a:ext cx="1619250" cy="1039813"/>
                              </a:xfrm>
                              <a:custGeom>
                                <a:avLst/>
                                <a:gdLst>
                                  <a:gd name="T0" fmla="*/ 640 w 640"/>
                                  <a:gd name="T1" fmla="*/ 66 h 411"/>
                                  <a:gd name="T2" fmla="*/ 640 w 640"/>
                                  <a:gd name="T3" fmla="*/ 66 h 411"/>
                                  <a:gd name="T4" fmla="*/ 602 w 640"/>
                                  <a:gd name="T5" fmla="*/ 1 h 411"/>
                                  <a:gd name="T6" fmla="*/ 202 w 640"/>
                                  <a:gd name="T7" fmla="*/ 0 h 411"/>
                                  <a:gd name="T8" fmla="*/ 1 w 640"/>
                                  <a:gd name="T9" fmla="*/ 347 h 411"/>
                                  <a:gd name="T10" fmla="*/ 0 w 640"/>
                                  <a:gd name="T11" fmla="*/ 347 h 411"/>
                                  <a:gd name="T12" fmla="*/ 38 w 640"/>
                                  <a:gd name="T13" fmla="*/ 411 h 411"/>
                                  <a:gd name="T14" fmla="*/ 239 w 640"/>
                                  <a:gd name="T15" fmla="*/ 65 h 411"/>
                                  <a:gd name="T16" fmla="*/ 639 w 640"/>
                                  <a:gd name="T17" fmla="*/ 65 h 411"/>
                                  <a:gd name="T18" fmla="*/ 640 w 640"/>
                                  <a:gd name="T19" fmla="*/ 66 h 4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0" h="411">
                                    <a:moveTo>
                                      <a:pt x="640" y="66"/>
                                    </a:moveTo>
                                    <a:cubicBezTo>
                                      <a:pt x="640" y="66"/>
                                      <a:pt x="640" y="66"/>
                                      <a:pt x="640" y="66"/>
                                    </a:cubicBezTo>
                                    <a:cubicBezTo>
                                      <a:pt x="602" y="1"/>
                                      <a:pt x="602" y="1"/>
                                      <a:pt x="602" y="1"/>
                                    </a:cubicBezTo>
                                    <a:cubicBezTo>
                                      <a:pt x="202" y="0"/>
                                      <a:pt x="202" y="0"/>
                                      <a:pt x="202" y="0"/>
                                    </a:cubicBezTo>
                                    <a:cubicBezTo>
                                      <a:pt x="1" y="347"/>
                                      <a:pt x="1" y="347"/>
                                      <a:pt x="1" y="347"/>
                                    </a:cubicBezTo>
                                    <a:cubicBezTo>
                                      <a:pt x="0" y="347"/>
                                      <a:pt x="0" y="347"/>
                                      <a:pt x="0" y="347"/>
                                    </a:cubicBezTo>
                                    <a:cubicBezTo>
                                      <a:pt x="38" y="411"/>
                                      <a:pt x="38" y="411"/>
                                      <a:pt x="38" y="411"/>
                                    </a:cubicBezTo>
                                    <a:cubicBezTo>
                                      <a:pt x="239" y="65"/>
                                      <a:pt x="239" y="65"/>
                                      <a:pt x="239" y="65"/>
                                    </a:cubicBezTo>
                                    <a:cubicBezTo>
                                      <a:pt x="639" y="65"/>
                                      <a:pt x="639" y="65"/>
                                      <a:pt x="639" y="65"/>
                                    </a:cubicBezTo>
                                    <a:lnTo>
                                      <a:pt x="640" y="66"/>
                                    </a:lnTo>
                                    <a:close/>
                                  </a:path>
                                </a:pathLst>
                              </a:custGeom>
                              <a:solidFill>
                                <a:srgbClr val="445A7F">
                                  <a:lumMod val="20000"/>
                                  <a:lumOff val="80000"/>
                                </a:srgbClr>
                              </a:solidFill>
                              <a:ln w="9525">
                                <a:noFill/>
                                <a:round/>
                                <a:headEnd/>
                                <a:tailEnd/>
                              </a:ln>
                            </wps:spPr>
                            <wps:txbx>
                              <w:txbxContent>
                                <w:p w14:paraId="6F2DEF88"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45" name="Freeform 8"/>
                            <wps:cNvSpPr>
                              <a:spLocks/>
                            </wps:cNvSpPr>
                            <wps:spPr bwMode="auto">
                              <a:xfrm>
                                <a:off x="1866900" y="3797300"/>
                                <a:ext cx="111125" cy="192088"/>
                              </a:xfrm>
                              <a:custGeom>
                                <a:avLst/>
                                <a:gdLst>
                                  <a:gd name="T0" fmla="*/ 0 w 44"/>
                                  <a:gd name="T1" fmla="*/ 76 h 76"/>
                                  <a:gd name="T2" fmla="*/ 44 w 44"/>
                                  <a:gd name="T3" fmla="*/ 0 h 76"/>
                                  <a:gd name="T4" fmla="*/ 44 w 44"/>
                                  <a:gd name="T5" fmla="*/ 0 h 76"/>
                                  <a:gd name="T6" fmla="*/ 0 w 44"/>
                                  <a:gd name="T7" fmla="*/ 76 h 76"/>
                                  <a:gd name="T8" fmla="*/ 0 w 44"/>
                                  <a:gd name="T9" fmla="*/ 76 h 76"/>
                                </a:gdLst>
                                <a:ahLst/>
                                <a:cxnLst>
                                  <a:cxn ang="0">
                                    <a:pos x="T0" y="T1"/>
                                  </a:cxn>
                                  <a:cxn ang="0">
                                    <a:pos x="T2" y="T3"/>
                                  </a:cxn>
                                  <a:cxn ang="0">
                                    <a:pos x="T4" y="T5"/>
                                  </a:cxn>
                                  <a:cxn ang="0">
                                    <a:pos x="T6" y="T7"/>
                                  </a:cxn>
                                  <a:cxn ang="0">
                                    <a:pos x="T8" y="T9"/>
                                  </a:cxn>
                                </a:cxnLst>
                                <a:rect l="0" t="0" r="r" b="b"/>
                                <a:pathLst>
                                  <a:path w="44" h="76">
                                    <a:moveTo>
                                      <a:pt x="0" y="76"/>
                                    </a:moveTo>
                                    <a:cubicBezTo>
                                      <a:pt x="44" y="0"/>
                                      <a:pt x="44" y="0"/>
                                      <a:pt x="44" y="0"/>
                                    </a:cubicBezTo>
                                    <a:cubicBezTo>
                                      <a:pt x="44" y="0"/>
                                      <a:pt x="44" y="0"/>
                                      <a:pt x="44" y="0"/>
                                    </a:cubicBezTo>
                                    <a:cubicBezTo>
                                      <a:pt x="0" y="76"/>
                                      <a:pt x="0" y="76"/>
                                      <a:pt x="0" y="76"/>
                                    </a:cubicBezTo>
                                    <a:cubicBezTo>
                                      <a:pt x="0" y="76"/>
                                      <a:pt x="0" y="76"/>
                                      <a:pt x="0" y="76"/>
                                    </a:cubicBezTo>
                                    <a:close/>
                                  </a:path>
                                </a:pathLst>
                              </a:custGeom>
                              <a:solidFill>
                                <a:srgbClr val="FFFFFF"/>
                              </a:solidFill>
                              <a:ln w="9525">
                                <a:noFill/>
                                <a:round/>
                                <a:headEnd/>
                                <a:tailEnd/>
                              </a:ln>
                            </wps:spPr>
                            <wps:txbx>
                              <w:txbxContent>
                                <w:p w14:paraId="702856AD"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46" name="Freeform 9"/>
                            <wps:cNvSpPr>
                              <a:spLocks/>
                            </wps:cNvSpPr>
                            <wps:spPr bwMode="auto">
                              <a:xfrm>
                                <a:off x="115887" y="3308350"/>
                                <a:ext cx="1635125" cy="1081088"/>
                              </a:xfrm>
                              <a:custGeom>
                                <a:avLst/>
                                <a:gdLst>
                                  <a:gd name="T0" fmla="*/ 646 w 646"/>
                                  <a:gd name="T1" fmla="*/ 348 h 427"/>
                                  <a:gd name="T2" fmla="*/ 646 w 646"/>
                                  <a:gd name="T3" fmla="*/ 348 h 427"/>
                                  <a:gd name="T4" fmla="*/ 245 w 646"/>
                                  <a:gd name="T5" fmla="*/ 347 h 427"/>
                                  <a:gd name="T6" fmla="*/ 46 w 646"/>
                                  <a:gd name="T7" fmla="*/ 0 h 427"/>
                                  <a:gd name="T8" fmla="*/ 0 w 646"/>
                                  <a:gd name="T9" fmla="*/ 79 h 427"/>
                                  <a:gd name="T10" fmla="*/ 0 w 646"/>
                                  <a:gd name="T11" fmla="*/ 79 h 427"/>
                                  <a:gd name="T12" fmla="*/ 200 w 646"/>
                                  <a:gd name="T13" fmla="*/ 427 h 427"/>
                                  <a:gd name="T14" fmla="*/ 600 w 646"/>
                                  <a:gd name="T15" fmla="*/ 427 h 427"/>
                                  <a:gd name="T16" fmla="*/ 646 w 646"/>
                                  <a:gd name="T17" fmla="*/ 348 h 427"/>
                                  <a:gd name="T18" fmla="*/ 646 w 646"/>
                                  <a:gd name="T19" fmla="*/ 348 h 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6" h="427">
                                    <a:moveTo>
                                      <a:pt x="646" y="348"/>
                                    </a:moveTo>
                                    <a:cubicBezTo>
                                      <a:pt x="646" y="348"/>
                                      <a:pt x="646" y="348"/>
                                      <a:pt x="646" y="348"/>
                                    </a:cubicBezTo>
                                    <a:cubicBezTo>
                                      <a:pt x="245" y="347"/>
                                      <a:pt x="245" y="347"/>
                                      <a:pt x="245" y="347"/>
                                    </a:cubicBezTo>
                                    <a:cubicBezTo>
                                      <a:pt x="46" y="0"/>
                                      <a:pt x="46" y="0"/>
                                      <a:pt x="46" y="0"/>
                                    </a:cubicBezTo>
                                    <a:cubicBezTo>
                                      <a:pt x="0" y="79"/>
                                      <a:pt x="0" y="79"/>
                                      <a:pt x="0" y="79"/>
                                    </a:cubicBezTo>
                                    <a:cubicBezTo>
                                      <a:pt x="0" y="79"/>
                                      <a:pt x="0" y="79"/>
                                      <a:pt x="0" y="79"/>
                                    </a:cubicBezTo>
                                    <a:cubicBezTo>
                                      <a:pt x="200" y="427"/>
                                      <a:pt x="200" y="427"/>
                                      <a:pt x="200" y="427"/>
                                    </a:cubicBezTo>
                                    <a:cubicBezTo>
                                      <a:pt x="600" y="427"/>
                                      <a:pt x="600" y="427"/>
                                      <a:pt x="600" y="427"/>
                                    </a:cubicBezTo>
                                    <a:cubicBezTo>
                                      <a:pt x="646" y="348"/>
                                      <a:pt x="646" y="348"/>
                                      <a:pt x="646" y="348"/>
                                    </a:cubicBezTo>
                                    <a:cubicBezTo>
                                      <a:pt x="646" y="348"/>
                                      <a:pt x="646" y="348"/>
                                      <a:pt x="646" y="348"/>
                                    </a:cubicBezTo>
                                    <a:close/>
                                  </a:path>
                                </a:pathLst>
                              </a:custGeom>
                              <a:solidFill>
                                <a:srgbClr val="FA8D2C">
                                  <a:lumMod val="20000"/>
                                  <a:lumOff val="80000"/>
                                </a:srgbClr>
                              </a:solidFill>
                              <a:ln w="9525">
                                <a:noFill/>
                                <a:round/>
                                <a:headEnd/>
                                <a:tailEnd/>
                              </a:ln>
                            </wps:spPr>
                            <wps:txbx>
                              <w:txbxContent>
                                <w:p w14:paraId="3D00EC22"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47" name="Freeform 10"/>
                            <wps:cNvSpPr>
                              <a:spLocks/>
                            </wps:cNvSpPr>
                            <wps:spPr bwMode="auto">
                              <a:xfrm>
                                <a:off x="349250" y="2906713"/>
                                <a:ext cx="1628775" cy="1082675"/>
                              </a:xfrm>
                              <a:custGeom>
                                <a:avLst/>
                                <a:gdLst>
                                  <a:gd name="T0" fmla="*/ 956 w 1026"/>
                                  <a:gd name="T1" fmla="*/ 682 h 682"/>
                                  <a:gd name="T2" fmla="*/ 1026 w 1026"/>
                                  <a:gd name="T3" fmla="*/ 561 h 682"/>
                                  <a:gd name="T4" fmla="*/ 387 w 1026"/>
                                  <a:gd name="T5" fmla="*/ 561 h 682"/>
                                  <a:gd name="T6" fmla="*/ 68 w 1026"/>
                                  <a:gd name="T7" fmla="*/ 6 h 682"/>
                                  <a:gd name="T8" fmla="*/ 73 w 1026"/>
                                  <a:gd name="T9" fmla="*/ 2 h 682"/>
                                  <a:gd name="T10" fmla="*/ 73 w 1026"/>
                                  <a:gd name="T11" fmla="*/ 0 h 682"/>
                                  <a:gd name="T12" fmla="*/ 0 w 1026"/>
                                  <a:gd name="T13" fmla="*/ 128 h 682"/>
                                  <a:gd name="T14" fmla="*/ 0 w 1026"/>
                                  <a:gd name="T15" fmla="*/ 128 h 682"/>
                                  <a:gd name="T16" fmla="*/ 317 w 1026"/>
                                  <a:gd name="T17" fmla="*/ 681 h 682"/>
                                  <a:gd name="T18" fmla="*/ 956 w 1026"/>
                                  <a:gd name="T19" fmla="*/ 682 h 6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026" h="682">
                                    <a:moveTo>
                                      <a:pt x="956" y="682"/>
                                    </a:moveTo>
                                    <a:lnTo>
                                      <a:pt x="1026" y="561"/>
                                    </a:lnTo>
                                    <a:lnTo>
                                      <a:pt x="387" y="561"/>
                                    </a:lnTo>
                                    <a:lnTo>
                                      <a:pt x="68" y="6"/>
                                    </a:lnTo>
                                    <a:lnTo>
                                      <a:pt x="73" y="2"/>
                                    </a:lnTo>
                                    <a:lnTo>
                                      <a:pt x="73" y="0"/>
                                    </a:lnTo>
                                    <a:lnTo>
                                      <a:pt x="0" y="128"/>
                                    </a:lnTo>
                                    <a:lnTo>
                                      <a:pt x="0" y="128"/>
                                    </a:lnTo>
                                    <a:lnTo>
                                      <a:pt x="317" y="681"/>
                                    </a:lnTo>
                                    <a:lnTo>
                                      <a:pt x="956" y="682"/>
                                    </a:lnTo>
                                    <a:close/>
                                  </a:path>
                                </a:pathLst>
                              </a:custGeom>
                              <a:solidFill>
                                <a:srgbClr val="FA8D2C">
                                  <a:lumMod val="20000"/>
                                  <a:lumOff val="80000"/>
                                </a:srgbClr>
                              </a:solidFill>
                              <a:ln w="9525">
                                <a:noFill/>
                                <a:round/>
                                <a:headEnd/>
                                <a:tailEnd/>
                              </a:ln>
                            </wps:spPr>
                            <wps:txbx>
                              <w:txbxContent>
                                <w:p w14:paraId="417A8AFC"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49" name="Freeform 11"/>
                            <wps:cNvSpPr>
                              <a:spLocks/>
                            </wps:cNvSpPr>
                            <wps:spPr bwMode="auto">
                              <a:xfrm>
                                <a:off x="4348162" y="3440113"/>
                                <a:ext cx="92075" cy="155575"/>
                              </a:xfrm>
                              <a:custGeom>
                                <a:avLst/>
                                <a:gdLst>
                                  <a:gd name="T0" fmla="*/ 36 w 36"/>
                                  <a:gd name="T1" fmla="*/ 61 h 61"/>
                                  <a:gd name="T2" fmla="*/ 0 w 36"/>
                                  <a:gd name="T3" fmla="*/ 0 h 61"/>
                                  <a:gd name="T4" fmla="*/ 0 w 36"/>
                                  <a:gd name="T5" fmla="*/ 0 h 61"/>
                                  <a:gd name="T6" fmla="*/ 36 w 36"/>
                                  <a:gd name="T7" fmla="*/ 61 h 61"/>
                                  <a:gd name="T8" fmla="*/ 36 w 36"/>
                                  <a:gd name="T9" fmla="*/ 61 h 61"/>
                                </a:gdLst>
                                <a:ahLst/>
                                <a:cxnLst>
                                  <a:cxn ang="0">
                                    <a:pos x="T0" y="T1"/>
                                  </a:cxn>
                                  <a:cxn ang="0">
                                    <a:pos x="T2" y="T3"/>
                                  </a:cxn>
                                  <a:cxn ang="0">
                                    <a:pos x="T4" y="T5"/>
                                  </a:cxn>
                                  <a:cxn ang="0">
                                    <a:pos x="T6" y="T7"/>
                                  </a:cxn>
                                  <a:cxn ang="0">
                                    <a:pos x="T8" y="T9"/>
                                  </a:cxn>
                                </a:cxnLst>
                                <a:rect l="0" t="0" r="r" b="b"/>
                                <a:pathLst>
                                  <a:path w="36" h="61">
                                    <a:moveTo>
                                      <a:pt x="36" y="61"/>
                                    </a:moveTo>
                                    <a:cubicBezTo>
                                      <a:pt x="0" y="0"/>
                                      <a:pt x="0" y="0"/>
                                      <a:pt x="0" y="0"/>
                                    </a:cubicBezTo>
                                    <a:cubicBezTo>
                                      <a:pt x="0" y="0"/>
                                      <a:pt x="0" y="0"/>
                                      <a:pt x="0" y="0"/>
                                    </a:cubicBezTo>
                                    <a:cubicBezTo>
                                      <a:pt x="36" y="61"/>
                                      <a:pt x="36" y="61"/>
                                      <a:pt x="36" y="61"/>
                                    </a:cubicBezTo>
                                    <a:cubicBezTo>
                                      <a:pt x="36" y="61"/>
                                      <a:pt x="36" y="61"/>
                                      <a:pt x="36" y="61"/>
                                    </a:cubicBezTo>
                                    <a:close/>
                                  </a:path>
                                </a:pathLst>
                              </a:custGeom>
                              <a:solidFill>
                                <a:srgbClr val="FFFFFF"/>
                              </a:solidFill>
                              <a:ln w="9525">
                                <a:noFill/>
                                <a:round/>
                                <a:headEnd/>
                                <a:tailEnd/>
                              </a:ln>
                            </wps:spPr>
                            <wps:txbx>
                              <w:txbxContent>
                                <w:p w14:paraId="544D0883"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50" name="Freeform 12"/>
                            <wps:cNvSpPr>
                              <a:spLocks/>
                            </wps:cNvSpPr>
                            <wps:spPr bwMode="auto">
                              <a:xfrm>
                                <a:off x="3009900" y="3757613"/>
                                <a:ext cx="1619250" cy="1046163"/>
                              </a:xfrm>
                              <a:custGeom>
                                <a:avLst/>
                                <a:gdLst>
                                  <a:gd name="T0" fmla="*/ 601 w 640"/>
                                  <a:gd name="T1" fmla="*/ 0 h 414"/>
                                  <a:gd name="T2" fmla="*/ 601 w 640"/>
                                  <a:gd name="T3" fmla="*/ 0 h 414"/>
                                  <a:gd name="T4" fmla="*/ 602 w 640"/>
                                  <a:gd name="T5" fmla="*/ 2 h 414"/>
                                  <a:gd name="T6" fmla="*/ 401 w 640"/>
                                  <a:gd name="T7" fmla="*/ 348 h 414"/>
                                  <a:gd name="T8" fmla="*/ 0 w 640"/>
                                  <a:gd name="T9" fmla="*/ 348 h 414"/>
                                  <a:gd name="T10" fmla="*/ 38 w 640"/>
                                  <a:gd name="T11" fmla="*/ 413 h 414"/>
                                  <a:gd name="T12" fmla="*/ 38 w 640"/>
                                  <a:gd name="T13" fmla="*/ 413 h 414"/>
                                  <a:gd name="T14" fmla="*/ 439 w 640"/>
                                  <a:gd name="T15" fmla="*/ 414 h 414"/>
                                  <a:gd name="T16" fmla="*/ 640 w 640"/>
                                  <a:gd name="T17" fmla="*/ 67 h 414"/>
                                  <a:gd name="T18" fmla="*/ 601 w 640"/>
                                  <a:gd name="T19" fmla="*/ 0 h 4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0" h="414">
                                    <a:moveTo>
                                      <a:pt x="601" y="0"/>
                                    </a:moveTo>
                                    <a:cubicBezTo>
                                      <a:pt x="601" y="0"/>
                                      <a:pt x="601" y="0"/>
                                      <a:pt x="601" y="0"/>
                                    </a:cubicBezTo>
                                    <a:cubicBezTo>
                                      <a:pt x="602" y="2"/>
                                      <a:pt x="602" y="2"/>
                                      <a:pt x="602" y="2"/>
                                    </a:cubicBezTo>
                                    <a:cubicBezTo>
                                      <a:pt x="401" y="348"/>
                                      <a:pt x="401" y="348"/>
                                      <a:pt x="401" y="348"/>
                                    </a:cubicBezTo>
                                    <a:cubicBezTo>
                                      <a:pt x="0" y="348"/>
                                      <a:pt x="0" y="348"/>
                                      <a:pt x="0" y="348"/>
                                    </a:cubicBezTo>
                                    <a:cubicBezTo>
                                      <a:pt x="38" y="413"/>
                                      <a:pt x="38" y="413"/>
                                      <a:pt x="38" y="413"/>
                                    </a:cubicBezTo>
                                    <a:cubicBezTo>
                                      <a:pt x="38" y="413"/>
                                      <a:pt x="38" y="413"/>
                                      <a:pt x="38" y="413"/>
                                    </a:cubicBezTo>
                                    <a:cubicBezTo>
                                      <a:pt x="439" y="414"/>
                                      <a:pt x="439" y="414"/>
                                      <a:pt x="439" y="414"/>
                                    </a:cubicBezTo>
                                    <a:cubicBezTo>
                                      <a:pt x="640" y="67"/>
                                      <a:pt x="640" y="67"/>
                                      <a:pt x="640" y="67"/>
                                    </a:cubicBezTo>
                                    <a:lnTo>
                                      <a:pt x="601" y="0"/>
                                    </a:lnTo>
                                    <a:close/>
                                  </a:path>
                                </a:pathLst>
                              </a:custGeom>
                              <a:solidFill>
                                <a:srgbClr val="56BCD7">
                                  <a:lumMod val="20000"/>
                                  <a:lumOff val="80000"/>
                                </a:srgbClr>
                              </a:solidFill>
                              <a:ln w="9525">
                                <a:noFill/>
                                <a:round/>
                                <a:headEnd/>
                                <a:tailEnd/>
                              </a:ln>
                            </wps:spPr>
                            <wps:txbx>
                              <w:txbxContent>
                                <w:p w14:paraId="4E6CF1B2"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51" name="Freeform 13"/>
                            <wps:cNvSpPr>
                              <a:spLocks/>
                            </wps:cNvSpPr>
                            <wps:spPr bwMode="auto">
                              <a:xfrm>
                                <a:off x="2825750" y="3440113"/>
                                <a:ext cx="1614487" cy="1033463"/>
                              </a:xfrm>
                              <a:custGeom>
                                <a:avLst/>
                                <a:gdLst>
                                  <a:gd name="T0" fmla="*/ 638 w 638"/>
                                  <a:gd name="T1" fmla="*/ 61 h 408"/>
                                  <a:gd name="T2" fmla="*/ 602 w 638"/>
                                  <a:gd name="T3" fmla="*/ 0 h 408"/>
                                  <a:gd name="T4" fmla="*/ 401 w 638"/>
                                  <a:gd name="T5" fmla="*/ 347 h 408"/>
                                  <a:gd name="T6" fmla="*/ 0 w 638"/>
                                  <a:gd name="T7" fmla="*/ 346 h 408"/>
                                  <a:gd name="T8" fmla="*/ 0 w 638"/>
                                  <a:gd name="T9" fmla="*/ 345 h 408"/>
                                  <a:gd name="T10" fmla="*/ 0 w 638"/>
                                  <a:gd name="T11" fmla="*/ 345 h 408"/>
                                  <a:gd name="T12" fmla="*/ 36 w 638"/>
                                  <a:gd name="T13" fmla="*/ 408 h 408"/>
                                  <a:gd name="T14" fmla="*/ 36 w 638"/>
                                  <a:gd name="T15" fmla="*/ 408 h 408"/>
                                  <a:gd name="T16" fmla="*/ 437 w 638"/>
                                  <a:gd name="T17" fmla="*/ 408 h 408"/>
                                  <a:gd name="T18" fmla="*/ 637 w 638"/>
                                  <a:gd name="T19" fmla="*/ 63 h 408"/>
                                  <a:gd name="T20" fmla="*/ 638 w 638"/>
                                  <a:gd name="T21" fmla="*/ 61 h 4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38" h="408">
                                    <a:moveTo>
                                      <a:pt x="638" y="61"/>
                                    </a:moveTo>
                                    <a:cubicBezTo>
                                      <a:pt x="602" y="0"/>
                                      <a:pt x="602" y="0"/>
                                      <a:pt x="602" y="0"/>
                                    </a:cubicBezTo>
                                    <a:cubicBezTo>
                                      <a:pt x="401" y="347"/>
                                      <a:pt x="401" y="347"/>
                                      <a:pt x="401" y="347"/>
                                    </a:cubicBezTo>
                                    <a:cubicBezTo>
                                      <a:pt x="0" y="346"/>
                                      <a:pt x="0" y="346"/>
                                      <a:pt x="0" y="346"/>
                                    </a:cubicBezTo>
                                    <a:cubicBezTo>
                                      <a:pt x="0" y="345"/>
                                      <a:pt x="0" y="345"/>
                                      <a:pt x="0" y="345"/>
                                    </a:cubicBezTo>
                                    <a:cubicBezTo>
                                      <a:pt x="0" y="345"/>
                                      <a:pt x="0" y="345"/>
                                      <a:pt x="0" y="345"/>
                                    </a:cubicBezTo>
                                    <a:cubicBezTo>
                                      <a:pt x="36" y="408"/>
                                      <a:pt x="36" y="408"/>
                                      <a:pt x="36" y="408"/>
                                    </a:cubicBezTo>
                                    <a:cubicBezTo>
                                      <a:pt x="36" y="408"/>
                                      <a:pt x="36" y="408"/>
                                      <a:pt x="36" y="408"/>
                                    </a:cubicBezTo>
                                    <a:cubicBezTo>
                                      <a:pt x="437" y="408"/>
                                      <a:pt x="437" y="408"/>
                                      <a:pt x="437" y="408"/>
                                    </a:cubicBezTo>
                                    <a:cubicBezTo>
                                      <a:pt x="637" y="63"/>
                                      <a:pt x="637" y="63"/>
                                      <a:pt x="637" y="63"/>
                                    </a:cubicBezTo>
                                    <a:cubicBezTo>
                                      <a:pt x="637" y="62"/>
                                      <a:pt x="637" y="62"/>
                                      <a:pt x="638" y="61"/>
                                    </a:cubicBezTo>
                                    <a:close/>
                                  </a:path>
                                </a:pathLst>
                              </a:custGeom>
                              <a:solidFill>
                                <a:srgbClr val="56BCD7">
                                  <a:lumMod val="20000"/>
                                  <a:lumOff val="80000"/>
                                </a:srgbClr>
                              </a:solidFill>
                              <a:ln w="9525">
                                <a:noFill/>
                                <a:round/>
                                <a:headEnd/>
                                <a:tailEnd/>
                              </a:ln>
                            </wps:spPr>
                            <wps:txbx>
                              <w:txbxContent>
                                <w:p w14:paraId="25E77845"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52" name="Freeform 14"/>
                            <wps:cNvSpPr>
                              <a:spLocks/>
                            </wps:cNvSpPr>
                            <wps:spPr bwMode="auto">
                              <a:xfrm>
                                <a:off x="3297237" y="381000"/>
                                <a:ext cx="1624012" cy="1063625"/>
                              </a:xfrm>
                              <a:custGeom>
                                <a:avLst/>
                                <a:gdLst>
                                  <a:gd name="T0" fmla="*/ 600 w 642"/>
                                  <a:gd name="T1" fmla="*/ 420 h 420"/>
                                  <a:gd name="T2" fmla="*/ 601 w 642"/>
                                  <a:gd name="T3" fmla="*/ 420 h 420"/>
                                  <a:gd name="T4" fmla="*/ 642 w 642"/>
                                  <a:gd name="T5" fmla="*/ 349 h 420"/>
                                  <a:gd name="T6" fmla="*/ 442 w 642"/>
                                  <a:gd name="T7" fmla="*/ 1 h 420"/>
                                  <a:gd name="T8" fmla="*/ 41 w 642"/>
                                  <a:gd name="T9" fmla="*/ 0 h 420"/>
                                  <a:gd name="T10" fmla="*/ 41 w 642"/>
                                  <a:gd name="T11" fmla="*/ 0 h 420"/>
                                  <a:gd name="T12" fmla="*/ 0 w 642"/>
                                  <a:gd name="T13" fmla="*/ 71 h 420"/>
                                  <a:gd name="T14" fmla="*/ 401 w 642"/>
                                  <a:gd name="T15" fmla="*/ 72 h 420"/>
                                  <a:gd name="T16" fmla="*/ 601 w 642"/>
                                  <a:gd name="T17" fmla="*/ 419 h 420"/>
                                  <a:gd name="T18" fmla="*/ 600 w 642"/>
                                  <a:gd name="T19" fmla="*/ 420 h 4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2" h="420">
                                    <a:moveTo>
                                      <a:pt x="600" y="420"/>
                                    </a:moveTo>
                                    <a:cubicBezTo>
                                      <a:pt x="601" y="420"/>
                                      <a:pt x="601" y="420"/>
                                      <a:pt x="601" y="420"/>
                                    </a:cubicBezTo>
                                    <a:cubicBezTo>
                                      <a:pt x="642" y="349"/>
                                      <a:pt x="642" y="349"/>
                                      <a:pt x="642" y="349"/>
                                    </a:cubicBezTo>
                                    <a:cubicBezTo>
                                      <a:pt x="442" y="1"/>
                                      <a:pt x="442" y="1"/>
                                      <a:pt x="442" y="1"/>
                                    </a:cubicBezTo>
                                    <a:cubicBezTo>
                                      <a:pt x="41" y="0"/>
                                      <a:pt x="41" y="0"/>
                                      <a:pt x="41" y="0"/>
                                    </a:cubicBezTo>
                                    <a:cubicBezTo>
                                      <a:pt x="41" y="0"/>
                                      <a:pt x="41" y="0"/>
                                      <a:pt x="41" y="0"/>
                                    </a:cubicBezTo>
                                    <a:cubicBezTo>
                                      <a:pt x="0" y="71"/>
                                      <a:pt x="0" y="71"/>
                                      <a:pt x="0" y="71"/>
                                    </a:cubicBezTo>
                                    <a:cubicBezTo>
                                      <a:pt x="401" y="72"/>
                                      <a:pt x="401" y="72"/>
                                      <a:pt x="401" y="72"/>
                                    </a:cubicBezTo>
                                    <a:cubicBezTo>
                                      <a:pt x="601" y="419"/>
                                      <a:pt x="601" y="419"/>
                                      <a:pt x="601" y="419"/>
                                    </a:cubicBezTo>
                                    <a:lnTo>
                                      <a:pt x="600" y="420"/>
                                    </a:lnTo>
                                    <a:close/>
                                  </a:path>
                                </a:pathLst>
                              </a:custGeom>
                              <a:solidFill>
                                <a:srgbClr val="EF4231">
                                  <a:lumMod val="20000"/>
                                  <a:lumOff val="80000"/>
                                </a:srgbClr>
                              </a:solidFill>
                              <a:ln w="9525">
                                <a:noFill/>
                                <a:round/>
                                <a:headEnd/>
                                <a:tailEnd/>
                              </a:ln>
                            </wps:spPr>
                            <wps:txbx>
                              <w:txbxContent>
                                <w:p w14:paraId="1184644B"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53" name="Freeform 15"/>
                            <wps:cNvSpPr>
                              <a:spLocks/>
                            </wps:cNvSpPr>
                            <wps:spPr bwMode="auto">
                              <a:xfrm>
                                <a:off x="4614862" y="1619250"/>
                                <a:ext cx="98425" cy="171450"/>
                              </a:xfrm>
                              <a:custGeom>
                                <a:avLst/>
                                <a:gdLst>
                                  <a:gd name="T0" fmla="*/ 39 w 39"/>
                                  <a:gd name="T1" fmla="*/ 0 h 68"/>
                                  <a:gd name="T2" fmla="*/ 0 w 39"/>
                                  <a:gd name="T3" fmla="*/ 68 h 68"/>
                                  <a:gd name="T4" fmla="*/ 0 w 39"/>
                                  <a:gd name="T5" fmla="*/ 68 h 68"/>
                                  <a:gd name="T6" fmla="*/ 39 w 39"/>
                                  <a:gd name="T7" fmla="*/ 0 h 68"/>
                                  <a:gd name="T8" fmla="*/ 39 w 39"/>
                                  <a:gd name="T9" fmla="*/ 0 h 68"/>
                                </a:gdLst>
                                <a:ahLst/>
                                <a:cxnLst>
                                  <a:cxn ang="0">
                                    <a:pos x="T0" y="T1"/>
                                  </a:cxn>
                                  <a:cxn ang="0">
                                    <a:pos x="T2" y="T3"/>
                                  </a:cxn>
                                  <a:cxn ang="0">
                                    <a:pos x="T4" y="T5"/>
                                  </a:cxn>
                                  <a:cxn ang="0">
                                    <a:pos x="T6" y="T7"/>
                                  </a:cxn>
                                  <a:cxn ang="0">
                                    <a:pos x="T8" y="T9"/>
                                  </a:cxn>
                                </a:cxnLst>
                                <a:rect l="0" t="0" r="r" b="b"/>
                                <a:pathLst>
                                  <a:path w="39" h="68">
                                    <a:moveTo>
                                      <a:pt x="39" y="0"/>
                                    </a:moveTo>
                                    <a:cubicBezTo>
                                      <a:pt x="0" y="68"/>
                                      <a:pt x="0" y="68"/>
                                      <a:pt x="0" y="68"/>
                                    </a:cubicBezTo>
                                    <a:cubicBezTo>
                                      <a:pt x="0" y="68"/>
                                      <a:pt x="0" y="68"/>
                                      <a:pt x="0" y="68"/>
                                    </a:cubicBezTo>
                                    <a:cubicBezTo>
                                      <a:pt x="39" y="0"/>
                                      <a:pt x="39" y="0"/>
                                      <a:pt x="39" y="0"/>
                                    </a:cubicBezTo>
                                    <a:cubicBezTo>
                                      <a:pt x="39" y="0"/>
                                      <a:pt x="39" y="0"/>
                                      <a:pt x="39" y="0"/>
                                    </a:cubicBezTo>
                                    <a:close/>
                                  </a:path>
                                </a:pathLst>
                              </a:custGeom>
                              <a:solidFill>
                                <a:srgbClr val="FFFFFF"/>
                              </a:solidFill>
                              <a:ln w="9525">
                                <a:noFill/>
                                <a:round/>
                                <a:headEnd/>
                                <a:tailEnd/>
                              </a:ln>
                            </wps:spPr>
                            <wps:txbx>
                              <w:txbxContent>
                                <w:p w14:paraId="1CB40E33"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54" name="Freeform 16"/>
                            <wps:cNvSpPr>
                              <a:spLocks/>
                            </wps:cNvSpPr>
                            <wps:spPr bwMode="auto">
                              <a:xfrm>
                                <a:off x="3089275" y="741363"/>
                                <a:ext cx="1624012" cy="1049338"/>
                              </a:xfrm>
                              <a:custGeom>
                                <a:avLst/>
                                <a:gdLst>
                                  <a:gd name="T0" fmla="*/ 5 w 1023"/>
                                  <a:gd name="T1" fmla="*/ 106 h 661"/>
                                  <a:gd name="T2" fmla="*/ 644 w 1023"/>
                                  <a:gd name="T3" fmla="*/ 108 h 661"/>
                                  <a:gd name="T4" fmla="*/ 961 w 1023"/>
                                  <a:gd name="T5" fmla="*/ 661 h 661"/>
                                  <a:gd name="T6" fmla="*/ 1023 w 1023"/>
                                  <a:gd name="T7" fmla="*/ 554 h 661"/>
                                  <a:gd name="T8" fmla="*/ 704 w 1023"/>
                                  <a:gd name="T9" fmla="*/ 0 h 661"/>
                                  <a:gd name="T10" fmla="*/ 65 w 1023"/>
                                  <a:gd name="T11" fmla="*/ 0 h 661"/>
                                  <a:gd name="T12" fmla="*/ 65 w 1023"/>
                                  <a:gd name="T13" fmla="*/ 0 h 661"/>
                                  <a:gd name="T14" fmla="*/ 0 w 1023"/>
                                  <a:gd name="T15" fmla="*/ 111 h 661"/>
                                  <a:gd name="T16" fmla="*/ 1 w 1023"/>
                                  <a:gd name="T17" fmla="*/ 111 h 661"/>
                                  <a:gd name="T18" fmla="*/ 5 w 1023"/>
                                  <a:gd name="T19" fmla="*/ 106 h 6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023" h="661">
                                    <a:moveTo>
                                      <a:pt x="5" y="106"/>
                                    </a:moveTo>
                                    <a:lnTo>
                                      <a:pt x="644" y="108"/>
                                    </a:lnTo>
                                    <a:lnTo>
                                      <a:pt x="961" y="661"/>
                                    </a:lnTo>
                                    <a:lnTo>
                                      <a:pt x="1023" y="554"/>
                                    </a:lnTo>
                                    <a:lnTo>
                                      <a:pt x="704" y="0"/>
                                    </a:lnTo>
                                    <a:lnTo>
                                      <a:pt x="65" y="0"/>
                                    </a:lnTo>
                                    <a:lnTo>
                                      <a:pt x="65" y="0"/>
                                    </a:lnTo>
                                    <a:lnTo>
                                      <a:pt x="0" y="111"/>
                                    </a:lnTo>
                                    <a:lnTo>
                                      <a:pt x="1" y="111"/>
                                    </a:lnTo>
                                    <a:lnTo>
                                      <a:pt x="5" y="106"/>
                                    </a:lnTo>
                                    <a:close/>
                                  </a:path>
                                </a:pathLst>
                              </a:custGeom>
                              <a:solidFill>
                                <a:srgbClr val="EF4231">
                                  <a:lumMod val="20000"/>
                                  <a:lumOff val="80000"/>
                                </a:srgbClr>
                              </a:solidFill>
                              <a:ln w="9525">
                                <a:noFill/>
                                <a:round/>
                                <a:headEnd/>
                                <a:tailEnd/>
                              </a:ln>
                            </wps:spPr>
                            <wps:txbx>
                              <w:txbxContent>
                                <w:p w14:paraId="60F6855E"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55" name="Freeform 17"/>
                            <wps:cNvSpPr>
                              <a:spLocks/>
                            </wps:cNvSpPr>
                            <wps:spPr bwMode="auto">
                              <a:xfrm>
                                <a:off x="663575" y="0"/>
                                <a:ext cx="1620837" cy="1047750"/>
                              </a:xfrm>
                              <a:custGeom>
                                <a:avLst/>
                                <a:gdLst>
                                  <a:gd name="T0" fmla="*/ 239 w 641"/>
                                  <a:gd name="T1" fmla="*/ 67 h 414"/>
                                  <a:gd name="T2" fmla="*/ 640 w 641"/>
                                  <a:gd name="T3" fmla="*/ 68 h 414"/>
                                  <a:gd name="T4" fmla="*/ 641 w 641"/>
                                  <a:gd name="T5" fmla="*/ 68 h 414"/>
                                  <a:gd name="T6" fmla="*/ 641 w 641"/>
                                  <a:gd name="T7" fmla="*/ 68 h 414"/>
                                  <a:gd name="T8" fmla="*/ 602 w 641"/>
                                  <a:gd name="T9" fmla="*/ 0 h 414"/>
                                  <a:gd name="T10" fmla="*/ 201 w 641"/>
                                  <a:gd name="T11" fmla="*/ 0 h 414"/>
                                  <a:gd name="T12" fmla="*/ 0 w 641"/>
                                  <a:gd name="T13" fmla="*/ 347 h 414"/>
                                  <a:gd name="T14" fmla="*/ 39 w 641"/>
                                  <a:gd name="T15" fmla="*/ 414 h 414"/>
                                  <a:gd name="T16" fmla="*/ 239 w 641"/>
                                  <a:gd name="T17" fmla="*/ 67 h 4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41" h="414">
                                    <a:moveTo>
                                      <a:pt x="239" y="67"/>
                                    </a:moveTo>
                                    <a:cubicBezTo>
                                      <a:pt x="640" y="68"/>
                                      <a:pt x="640" y="68"/>
                                      <a:pt x="640" y="68"/>
                                    </a:cubicBezTo>
                                    <a:cubicBezTo>
                                      <a:pt x="641" y="68"/>
                                      <a:pt x="641" y="68"/>
                                      <a:pt x="641" y="68"/>
                                    </a:cubicBezTo>
                                    <a:cubicBezTo>
                                      <a:pt x="641" y="68"/>
                                      <a:pt x="641" y="68"/>
                                      <a:pt x="641" y="68"/>
                                    </a:cubicBezTo>
                                    <a:cubicBezTo>
                                      <a:pt x="602" y="0"/>
                                      <a:pt x="602" y="0"/>
                                      <a:pt x="602" y="0"/>
                                    </a:cubicBezTo>
                                    <a:cubicBezTo>
                                      <a:pt x="201" y="0"/>
                                      <a:pt x="201" y="0"/>
                                      <a:pt x="201" y="0"/>
                                    </a:cubicBezTo>
                                    <a:cubicBezTo>
                                      <a:pt x="0" y="347"/>
                                      <a:pt x="0" y="347"/>
                                      <a:pt x="0" y="347"/>
                                    </a:cubicBezTo>
                                    <a:cubicBezTo>
                                      <a:pt x="39" y="414"/>
                                      <a:pt x="39" y="414"/>
                                      <a:pt x="39" y="414"/>
                                    </a:cubicBezTo>
                                    <a:lnTo>
                                      <a:pt x="239" y="67"/>
                                    </a:lnTo>
                                    <a:close/>
                                  </a:path>
                                </a:pathLst>
                              </a:custGeom>
                              <a:solidFill>
                                <a:srgbClr val="445A7F">
                                  <a:lumMod val="75000"/>
                                </a:srgbClr>
                              </a:solidFill>
                              <a:ln w="9525">
                                <a:noFill/>
                                <a:round/>
                                <a:headEnd/>
                                <a:tailEnd/>
                              </a:ln>
                            </wps:spPr>
                            <wps:txbx>
                              <w:txbxContent>
                                <w:p w14:paraId="54C12734"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56" name="Freeform 18"/>
                            <wps:cNvSpPr>
                              <a:spLocks/>
                            </wps:cNvSpPr>
                            <wps:spPr bwMode="auto">
                              <a:xfrm>
                                <a:off x="2381250" y="341313"/>
                                <a:ext cx="69850" cy="123825"/>
                              </a:xfrm>
                              <a:custGeom>
                                <a:avLst/>
                                <a:gdLst>
                                  <a:gd name="T0" fmla="*/ 28 w 28"/>
                                  <a:gd name="T1" fmla="*/ 49 h 49"/>
                                  <a:gd name="T2" fmla="*/ 0 w 28"/>
                                  <a:gd name="T3" fmla="*/ 0 h 49"/>
                                  <a:gd name="T4" fmla="*/ 0 w 28"/>
                                  <a:gd name="T5" fmla="*/ 0 h 49"/>
                                  <a:gd name="T6" fmla="*/ 28 w 28"/>
                                  <a:gd name="T7" fmla="*/ 49 h 49"/>
                                </a:gdLst>
                                <a:ahLst/>
                                <a:cxnLst>
                                  <a:cxn ang="0">
                                    <a:pos x="T0" y="T1"/>
                                  </a:cxn>
                                  <a:cxn ang="0">
                                    <a:pos x="T2" y="T3"/>
                                  </a:cxn>
                                  <a:cxn ang="0">
                                    <a:pos x="T4" y="T5"/>
                                  </a:cxn>
                                  <a:cxn ang="0">
                                    <a:pos x="T6" y="T7"/>
                                  </a:cxn>
                                </a:cxnLst>
                                <a:rect l="0" t="0" r="r" b="b"/>
                                <a:pathLst>
                                  <a:path w="28" h="49">
                                    <a:moveTo>
                                      <a:pt x="28" y="49"/>
                                    </a:moveTo>
                                    <a:cubicBezTo>
                                      <a:pt x="0" y="0"/>
                                      <a:pt x="0" y="0"/>
                                      <a:pt x="0" y="0"/>
                                    </a:cubicBezTo>
                                    <a:cubicBezTo>
                                      <a:pt x="0" y="0"/>
                                      <a:pt x="0" y="0"/>
                                      <a:pt x="0" y="0"/>
                                    </a:cubicBezTo>
                                    <a:cubicBezTo>
                                      <a:pt x="28" y="49"/>
                                      <a:pt x="28" y="49"/>
                                      <a:pt x="28" y="49"/>
                                    </a:cubicBezTo>
                                    <a:close/>
                                  </a:path>
                                </a:pathLst>
                              </a:custGeom>
                              <a:solidFill>
                                <a:srgbClr val="C9B997"/>
                              </a:solidFill>
                              <a:ln w="9525">
                                <a:noFill/>
                                <a:round/>
                                <a:headEnd/>
                                <a:tailEnd/>
                              </a:ln>
                            </wps:spPr>
                            <wps:txbx>
                              <w:txbxContent>
                                <w:p w14:paraId="433BEA88"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57" name="Freeform 19"/>
                            <wps:cNvSpPr>
                              <a:spLocks/>
                            </wps:cNvSpPr>
                            <wps:spPr bwMode="auto">
                              <a:xfrm>
                                <a:off x="857250" y="341313"/>
                                <a:ext cx="1622425" cy="1047750"/>
                              </a:xfrm>
                              <a:custGeom>
                                <a:avLst/>
                                <a:gdLst>
                                  <a:gd name="T0" fmla="*/ 0 w 641"/>
                                  <a:gd name="T1" fmla="*/ 346 h 414"/>
                                  <a:gd name="T2" fmla="*/ 0 w 641"/>
                                  <a:gd name="T3" fmla="*/ 346 h 414"/>
                                  <a:gd name="T4" fmla="*/ 39 w 641"/>
                                  <a:gd name="T5" fmla="*/ 414 h 414"/>
                                  <a:gd name="T6" fmla="*/ 240 w 641"/>
                                  <a:gd name="T7" fmla="*/ 67 h 414"/>
                                  <a:gd name="T8" fmla="*/ 640 w 641"/>
                                  <a:gd name="T9" fmla="*/ 68 h 414"/>
                                  <a:gd name="T10" fmla="*/ 641 w 641"/>
                                  <a:gd name="T11" fmla="*/ 68 h 414"/>
                                  <a:gd name="T12" fmla="*/ 641 w 641"/>
                                  <a:gd name="T13" fmla="*/ 68 h 414"/>
                                  <a:gd name="T14" fmla="*/ 602 w 641"/>
                                  <a:gd name="T15" fmla="*/ 0 h 414"/>
                                  <a:gd name="T16" fmla="*/ 201 w 641"/>
                                  <a:gd name="T17" fmla="*/ 0 h 414"/>
                                  <a:gd name="T18" fmla="*/ 0 w 641"/>
                                  <a:gd name="T19" fmla="*/ 346 h 4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1" h="414">
                                    <a:moveTo>
                                      <a:pt x="0" y="346"/>
                                    </a:moveTo>
                                    <a:cubicBezTo>
                                      <a:pt x="0" y="346"/>
                                      <a:pt x="0" y="346"/>
                                      <a:pt x="0" y="346"/>
                                    </a:cubicBezTo>
                                    <a:cubicBezTo>
                                      <a:pt x="39" y="414"/>
                                      <a:pt x="39" y="414"/>
                                      <a:pt x="39" y="414"/>
                                    </a:cubicBezTo>
                                    <a:cubicBezTo>
                                      <a:pt x="240" y="67"/>
                                      <a:pt x="240" y="67"/>
                                      <a:pt x="240" y="67"/>
                                    </a:cubicBezTo>
                                    <a:cubicBezTo>
                                      <a:pt x="640" y="68"/>
                                      <a:pt x="640" y="68"/>
                                      <a:pt x="640" y="68"/>
                                    </a:cubicBezTo>
                                    <a:cubicBezTo>
                                      <a:pt x="641" y="68"/>
                                      <a:pt x="641" y="68"/>
                                      <a:pt x="641" y="68"/>
                                    </a:cubicBezTo>
                                    <a:cubicBezTo>
                                      <a:pt x="641" y="68"/>
                                      <a:pt x="641" y="68"/>
                                      <a:pt x="641" y="68"/>
                                    </a:cubicBezTo>
                                    <a:cubicBezTo>
                                      <a:pt x="602" y="0"/>
                                      <a:pt x="602" y="0"/>
                                      <a:pt x="602" y="0"/>
                                    </a:cubicBezTo>
                                    <a:cubicBezTo>
                                      <a:pt x="201" y="0"/>
                                      <a:pt x="201" y="0"/>
                                      <a:pt x="201" y="0"/>
                                    </a:cubicBezTo>
                                    <a:lnTo>
                                      <a:pt x="0" y="346"/>
                                    </a:lnTo>
                                    <a:close/>
                                  </a:path>
                                </a:pathLst>
                              </a:custGeom>
                              <a:solidFill>
                                <a:srgbClr val="445A7F">
                                  <a:lumMod val="75000"/>
                                </a:srgbClr>
                              </a:solidFill>
                              <a:ln w="9525">
                                <a:noFill/>
                                <a:round/>
                                <a:headEnd/>
                                <a:tailEnd/>
                              </a:ln>
                            </wps:spPr>
                            <wps:txbx>
                              <w:txbxContent>
                                <w:p w14:paraId="02B7148B"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58" name="Freeform 20"/>
                            <wps:cNvSpPr>
                              <a:spLocks/>
                            </wps:cNvSpPr>
                            <wps:spPr bwMode="auto">
                              <a:xfrm>
                                <a:off x="2570162" y="673100"/>
                                <a:ext cx="76200" cy="133350"/>
                              </a:xfrm>
                              <a:custGeom>
                                <a:avLst/>
                                <a:gdLst>
                                  <a:gd name="T0" fmla="*/ 30 w 30"/>
                                  <a:gd name="T1" fmla="*/ 53 h 53"/>
                                  <a:gd name="T2" fmla="*/ 0 w 30"/>
                                  <a:gd name="T3" fmla="*/ 0 h 53"/>
                                  <a:gd name="T4" fmla="*/ 0 w 30"/>
                                  <a:gd name="T5" fmla="*/ 0 h 53"/>
                                  <a:gd name="T6" fmla="*/ 30 w 30"/>
                                  <a:gd name="T7" fmla="*/ 53 h 53"/>
                                </a:gdLst>
                                <a:ahLst/>
                                <a:cxnLst>
                                  <a:cxn ang="0">
                                    <a:pos x="T0" y="T1"/>
                                  </a:cxn>
                                  <a:cxn ang="0">
                                    <a:pos x="T2" y="T3"/>
                                  </a:cxn>
                                  <a:cxn ang="0">
                                    <a:pos x="T4" y="T5"/>
                                  </a:cxn>
                                  <a:cxn ang="0">
                                    <a:pos x="T6" y="T7"/>
                                  </a:cxn>
                                </a:cxnLst>
                                <a:rect l="0" t="0" r="r" b="b"/>
                                <a:pathLst>
                                  <a:path w="30" h="53">
                                    <a:moveTo>
                                      <a:pt x="30" y="53"/>
                                    </a:moveTo>
                                    <a:cubicBezTo>
                                      <a:pt x="0" y="0"/>
                                      <a:pt x="0" y="0"/>
                                      <a:pt x="0" y="0"/>
                                    </a:cubicBezTo>
                                    <a:cubicBezTo>
                                      <a:pt x="0" y="0"/>
                                      <a:pt x="0" y="0"/>
                                      <a:pt x="0" y="0"/>
                                    </a:cubicBezTo>
                                    <a:cubicBezTo>
                                      <a:pt x="30" y="53"/>
                                      <a:pt x="30" y="53"/>
                                      <a:pt x="30" y="53"/>
                                    </a:cubicBezTo>
                                    <a:close/>
                                  </a:path>
                                </a:pathLst>
                              </a:custGeom>
                              <a:solidFill>
                                <a:srgbClr val="C9B997"/>
                              </a:solidFill>
                              <a:ln w="9525">
                                <a:noFill/>
                                <a:round/>
                                <a:headEnd/>
                                <a:tailEnd/>
                              </a:ln>
                            </wps:spPr>
                            <wps:txbx>
                              <w:txbxContent>
                                <w:p w14:paraId="272969ED"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59" name="Freeform 21"/>
                            <wps:cNvSpPr>
                              <a:spLocks/>
                            </wps:cNvSpPr>
                            <wps:spPr bwMode="auto">
                              <a:xfrm>
                                <a:off x="1049337" y="674688"/>
                                <a:ext cx="1792287" cy="1763713"/>
                              </a:xfrm>
                              <a:custGeom>
                                <a:avLst/>
                                <a:gdLst>
                                  <a:gd name="T0" fmla="*/ 201 w 708"/>
                                  <a:gd name="T1" fmla="*/ 0 h 697"/>
                                  <a:gd name="T2" fmla="*/ 0 w 708"/>
                                  <a:gd name="T3" fmla="*/ 346 h 697"/>
                                  <a:gd name="T4" fmla="*/ 0 w 708"/>
                                  <a:gd name="T5" fmla="*/ 347 h 697"/>
                                  <a:gd name="T6" fmla="*/ 1 w 708"/>
                                  <a:gd name="T7" fmla="*/ 349 h 697"/>
                                  <a:gd name="T8" fmla="*/ 1 w 708"/>
                                  <a:gd name="T9" fmla="*/ 349 h 697"/>
                                  <a:gd name="T10" fmla="*/ 201 w 708"/>
                                  <a:gd name="T11" fmla="*/ 697 h 697"/>
                                  <a:gd name="T12" fmla="*/ 602 w 708"/>
                                  <a:gd name="T13" fmla="*/ 697 h 697"/>
                                  <a:gd name="T14" fmla="*/ 654 w 708"/>
                                  <a:gd name="T15" fmla="*/ 607 h 697"/>
                                  <a:gd name="T16" fmla="*/ 652 w 708"/>
                                  <a:gd name="T17" fmla="*/ 605 h 697"/>
                                  <a:gd name="T18" fmla="*/ 652 w 708"/>
                                  <a:gd name="T19" fmla="*/ 605 h 697"/>
                                  <a:gd name="T20" fmla="*/ 615 w 708"/>
                                  <a:gd name="T21" fmla="*/ 540 h 697"/>
                                  <a:gd name="T22" fmla="*/ 615 w 708"/>
                                  <a:gd name="T23" fmla="*/ 540 h 697"/>
                                  <a:gd name="T24" fmla="*/ 577 w 708"/>
                                  <a:gd name="T25" fmla="*/ 473 h 697"/>
                                  <a:gd name="T26" fmla="*/ 577 w 708"/>
                                  <a:gd name="T27" fmla="*/ 472 h 697"/>
                                  <a:gd name="T28" fmla="*/ 568 w 708"/>
                                  <a:gd name="T29" fmla="*/ 458 h 697"/>
                                  <a:gd name="T30" fmla="*/ 571 w 708"/>
                                  <a:gd name="T31" fmla="*/ 423 h 697"/>
                                  <a:gd name="T32" fmla="*/ 670 w 708"/>
                                  <a:gd name="T33" fmla="*/ 252 h 697"/>
                                  <a:gd name="T34" fmla="*/ 670 w 708"/>
                                  <a:gd name="T35" fmla="*/ 252 h 697"/>
                                  <a:gd name="T36" fmla="*/ 708 w 708"/>
                                  <a:gd name="T37" fmla="*/ 186 h 697"/>
                                  <a:gd name="T38" fmla="*/ 707 w 708"/>
                                  <a:gd name="T39" fmla="*/ 184 h 697"/>
                                  <a:gd name="T40" fmla="*/ 707 w 708"/>
                                  <a:gd name="T41" fmla="*/ 184 h 697"/>
                                  <a:gd name="T42" fmla="*/ 670 w 708"/>
                                  <a:gd name="T43" fmla="*/ 119 h 697"/>
                                  <a:gd name="T44" fmla="*/ 601 w 708"/>
                                  <a:gd name="T45" fmla="*/ 0 h 697"/>
                                  <a:gd name="T46" fmla="*/ 201 w 708"/>
                                  <a:gd name="T47" fmla="*/ 0 h 6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708" h="697">
                                    <a:moveTo>
                                      <a:pt x="201" y="0"/>
                                    </a:moveTo>
                                    <a:cubicBezTo>
                                      <a:pt x="0" y="346"/>
                                      <a:pt x="0" y="346"/>
                                      <a:pt x="0" y="346"/>
                                    </a:cubicBezTo>
                                    <a:cubicBezTo>
                                      <a:pt x="0" y="347"/>
                                      <a:pt x="0" y="347"/>
                                      <a:pt x="0" y="347"/>
                                    </a:cubicBezTo>
                                    <a:cubicBezTo>
                                      <a:pt x="1" y="349"/>
                                      <a:pt x="1" y="349"/>
                                      <a:pt x="1" y="349"/>
                                    </a:cubicBezTo>
                                    <a:cubicBezTo>
                                      <a:pt x="1" y="349"/>
                                      <a:pt x="1" y="349"/>
                                      <a:pt x="1" y="349"/>
                                    </a:cubicBezTo>
                                    <a:cubicBezTo>
                                      <a:pt x="201" y="697"/>
                                      <a:pt x="201" y="697"/>
                                      <a:pt x="201" y="697"/>
                                    </a:cubicBezTo>
                                    <a:cubicBezTo>
                                      <a:pt x="602" y="697"/>
                                      <a:pt x="602" y="697"/>
                                      <a:pt x="602" y="697"/>
                                    </a:cubicBezTo>
                                    <a:cubicBezTo>
                                      <a:pt x="654" y="607"/>
                                      <a:pt x="654" y="607"/>
                                      <a:pt x="654" y="607"/>
                                    </a:cubicBezTo>
                                    <a:cubicBezTo>
                                      <a:pt x="652" y="605"/>
                                      <a:pt x="652" y="605"/>
                                      <a:pt x="652" y="605"/>
                                    </a:cubicBezTo>
                                    <a:cubicBezTo>
                                      <a:pt x="652" y="605"/>
                                      <a:pt x="652" y="605"/>
                                      <a:pt x="652" y="605"/>
                                    </a:cubicBezTo>
                                    <a:cubicBezTo>
                                      <a:pt x="615" y="540"/>
                                      <a:pt x="615" y="540"/>
                                      <a:pt x="615" y="540"/>
                                    </a:cubicBezTo>
                                    <a:cubicBezTo>
                                      <a:pt x="615" y="540"/>
                                      <a:pt x="615" y="540"/>
                                      <a:pt x="615" y="540"/>
                                    </a:cubicBezTo>
                                    <a:cubicBezTo>
                                      <a:pt x="577" y="473"/>
                                      <a:pt x="577" y="473"/>
                                      <a:pt x="577" y="473"/>
                                    </a:cubicBezTo>
                                    <a:cubicBezTo>
                                      <a:pt x="577" y="472"/>
                                      <a:pt x="577" y="472"/>
                                      <a:pt x="577" y="472"/>
                                    </a:cubicBezTo>
                                    <a:cubicBezTo>
                                      <a:pt x="568" y="458"/>
                                      <a:pt x="568" y="458"/>
                                      <a:pt x="568" y="458"/>
                                    </a:cubicBezTo>
                                    <a:cubicBezTo>
                                      <a:pt x="564" y="447"/>
                                      <a:pt x="565" y="434"/>
                                      <a:pt x="571" y="423"/>
                                    </a:cubicBezTo>
                                    <a:cubicBezTo>
                                      <a:pt x="670" y="252"/>
                                      <a:pt x="670" y="252"/>
                                      <a:pt x="670" y="252"/>
                                    </a:cubicBezTo>
                                    <a:cubicBezTo>
                                      <a:pt x="670" y="252"/>
                                      <a:pt x="670" y="252"/>
                                      <a:pt x="670" y="252"/>
                                    </a:cubicBezTo>
                                    <a:cubicBezTo>
                                      <a:pt x="708" y="186"/>
                                      <a:pt x="708" y="186"/>
                                      <a:pt x="708" y="186"/>
                                    </a:cubicBezTo>
                                    <a:cubicBezTo>
                                      <a:pt x="707" y="184"/>
                                      <a:pt x="707" y="184"/>
                                      <a:pt x="707" y="184"/>
                                    </a:cubicBezTo>
                                    <a:cubicBezTo>
                                      <a:pt x="707" y="184"/>
                                      <a:pt x="707" y="184"/>
                                      <a:pt x="707" y="184"/>
                                    </a:cubicBezTo>
                                    <a:cubicBezTo>
                                      <a:pt x="670" y="119"/>
                                      <a:pt x="670" y="119"/>
                                      <a:pt x="670" y="119"/>
                                    </a:cubicBezTo>
                                    <a:cubicBezTo>
                                      <a:pt x="601" y="0"/>
                                      <a:pt x="601" y="0"/>
                                      <a:pt x="601" y="0"/>
                                    </a:cubicBezTo>
                                    <a:lnTo>
                                      <a:pt x="201" y="0"/>
                                    </a:lnTo>
                                    <a:close/>
                                  </a:path>
                                </a:pathLst>
                              </a:custGeom>
                              <a:solidFill>
                                <a:srgbClr val="445A7F"/>
                              </a:solidFill>
                              <a:ln w="9525">
                                <a:solidFill>
                                  <a:schemeClr val="tx1"/>
                                </a:solidFill>
                                <a:round/>
                                <a:headEnd/>
                                <a:tailEnd/>
                              </a:ln>
                            </wps:spPr>
                            <wps:txbx>
                              <w:txbxContent>
                                <w:p w14:paraId="51FAE9F9"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60" name="Freeform 22"/>
                            <wps:cNvSpPr>
                              <a:spLocks/>
                            </wps:cNvSpPr>
                            <wps:spPr bwMode="auto">
                              <a:xfrm>
                                <a:off x="1751012" y="3987800"/>
                                <a:ext cx="119062" cy="204788"/>
                              </a:xfrm>
                              <a:custGeom>
                                <a:avLst/>
                                <a:gdLst>
                                  <a:gd name="T0" fmla="*/ 0 w 47"/>
                                  <a:gd name="T1" fmla="*/ 81 h 81"/>
                                  <a:gd name="T2" fmla="*/ 0 w 47"/>
                                  <a:gd name="T3" fmla="*/ 81 h 81"/>
                                  <a:gd name="T4" fmla="*/ 47 w 47"/>
                                  <a:gd name="T5" fmla="*/ 0 h 81"/>
                                  <a:gd name="T6" fmla="*/ 47 w 47"/>
                                  <a:gd name="T7" fmla="*/ 0 h 81"/>
                                  <a:gd name="T8" fmla="*/ 0 w 47"/>
                                  <a:gd name="T9" fmla="*/ 81 h 81"/>
                                </a:gdLst>
                                <a:ahLst/>
                                <a:cxnLst>
                                  <a:cxn ang="0">
                                    <a:pos x="T0" y="T1"/>
                                  </a:cxn>
                                  <a:cxn ang="0">
                                    <a:pos x="T2" y="T3"/>
                                  </a:cxn>
                                  <a:cxn ang="0">
                                    <a:pos x="T4" y="T5"/>
                                  </a:cxn>
                                  <a:cxn ang="0">
                                    <a:pos x="T6" y="T7"/>
                                  </a:cxn>
                                  <a:cxn ang="0">
                                    <a:pos x="T8" y="T9"/>
                                  </a:cxn>
                                </a:cxnLst>
                                <a:rect l="0" t="0" r="r" b="b"/>
                                <a:pathLst>
                                  <a:path w="47" h="81">
                                    <a:moveTo>
                                      <a:pt x="0" y="81"/>
                                    </a:moveTo>
                                    <a:cubicBezTo>
                                      <a:pt x="0" y="81"/>
                                      <a:pt x="0" y="81"/>
                                      <a:pt x="0" y="81"/>
                                    </a:cubicBezTo>
                                    <a:cubicBezTo>
                                      <a:pt x="47" y="0"/>
                                      <a:pt x="47" y="0"/>
                                      <a:pt x="47" y="0"/>
                                    </a:cubicBezTo>
                                    <a:cubicBezTo>
                                      <a:pt x="47" y="0"/>
                                      <a:pt x="47" y="0"/>
                                      <a:pt x="47" y="0"/>
                                    </a:cubicBezTo>
                                    <a:lnTo>
                                      <a:pt x="0" y="81"/>
                                    </a:lnTo>
                                    <a:close/>
                                  </a:path>
                                </a:pathLst>
                              </a:custGeom>
                              <a:solidFill>
                                <a:srgbClr val="C9B997"/>
                              </a:solidFill>
                              <a:ln w="9525">
                                <a:noFill/>
                                <a:round/>
                                <a:headEnd/>
                                <a:tailEnd/>
                              </a:ln>
                            </wps:spPr>
                            <wps:txbx>
                              <w:txbxContent>
                                <w:p w14:paraId="60FDEF01"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61" name="Freeform 23"/>
                            <wps:cNvSpPr>
                              <a:spLocks/>
                            </wps:cNvSpPr>
                            <wps:spPr bwMode="auto">
                              <a:xfrm>
                                <a:off x="0" y="3508375"/>
                                <a:ext cx="1636712" cy="1084263"/>
                              </a:xfrm>
                              <a:custGeom>
                                <a:avLst/>
                                <a:gdLst>
                                  <a:gd name="T0" fmla="*/ 646 w 647"/>
                                  <a:gd name="T1" fmla="*/ 348 h 428"/>
                                  <a:gd name="T2" fmla="*/ 246 w 647"/>
                                  <a:gd name="T3" fmla="*/ 348 h 428"/>
                                  <a:gd name="T4" fmla="*/ 46 w 647"/>
                                  <a:gd name="T5" fmla="*/ 0 h 428"/>
                                  <a:gd name="T6" fmla="*/ 0 w 647"/>
                                  <a:gd name="T7" fmla="*/ 80 h 428"/>
                                  <a:gd name="T8" fmla="*/ 200 w 647"/>
                                  <a:gd name="T9" fmla="*/ 427 h 428"/>
                                  <a:gd name="T10" fmla="*/ 600 w 647"/>
                                  <a:gd name="T11" fmla="*/ 428 h 428"/>
                                  <a:gd name="T12" fmla="*/ 647 w 647"/>
                                  <a:gd name="T13" fmla="*/ 347 h 428"/>
                                  <a:gd name="T14" fmla="*/ 647 w 647"/>
                                  <a:gd name="T15" fmla="*/ 347 h 428"/>
                                  <a:gd name="T16" fmla="*/ 646 w 647"/>
                                  <a:gd name="T17" fmla="*/ 348 h 4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47" h="428">
                                    <a:moveTo>
                                      <a:pt x="646" y="348"/>
                                    </a:moveTo>
                                    <a:cubicBezTo>
                                      <a:pt x="246" y="348"/>
                                      <a:pt x="246" y="348"/>
                                      <a:pt x="246" y="348"/>
                                    </a:cubicBezTo>
                                    <a:cubicBezTo>
                                      <a:pt x="46" y="0"/>
                                      <a:pt x="46" y="0"/>
                                      <a:pt x="46" y="0"/>
                                    </a:cubicBezTo>
                                    <a:cubicBezTo>
                                      <a:pt x="0" y="80"/>
                                      <a:pt x="0" y="80"/>
                                      <a:pt x="0" y="80"/>
                                    </a:cubicBezTo>
                                    <a:cubicBezTo>
                                      <a:pt x="200" y="427"/>
                                      <a:pt x="200" y="427"/>
                                      <a:pt x="200" y="427"/>
                                    </a:cubicBezTo>
                                    <a:cubicBezTo>
                                      <a:pt x="600" y="428"/>
                                      <a:pt x="600" y="428"/>
                                      <a:pt x="600" y="428"/>
                                    </a:cubicBezTo>
                                    <a:cubicBezTo>
                                      <a:pt x="647" y="347"/>
                                      <a:pt x="647" y="347"/>
                                      <a:pt x="647" y="347"/>
                                    </a:cubicBezTo>
                                    <a:cubicBezTo>
                                      <a:pt x="647" y="347"/>
                                      <a:pt x="647" y="347"/>
                                      <a:pt x="647" y="347"/>
                                    </a:cubicBezTo>
                                    <a:lnTo>
                                      <a:pt x="646" y="348"/>
                                    </a:lnTo>
                                    <a:close/>
                                  </a:path>
                                </a:pathLst>
                              </a:custGeom>
                              <a:solidFill>
                                <a:srgbClr val="FA8D2C">
                                  <a:lumMod val="75000"/>
                                </a:srgbClr>
                              </a:solidFill>
                              <a:ln w="9525">
                                <a:noFill/>
                                <a:round/>
                                <a:headEnd/>
                                <a:tailEnd/>
                              </a:ln>
                            </wps:spPr>
                            <wps:txbx>
                              <w:txbxContent>
                                <w:p w14:paraId="51EE5D8A"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62" name="Freeform 24"/>
                            <wps:cNvSpPr>
                              <a:spLocks/>
                            </wps:cNvSpPr>
                            <wps:spPr bwMode="auto">
                              <a:xfrm>
                                <a:off x="233362" y="3109913"/>
                                <a:ext cx="1636712" cy="1079500"/>
                              </a:xfrm>
                              <a:custGeom>
                                <a:avLst/>
                                <a:gdLst>
                                  <a:gd name="T0" fmla="*/ 199 w 647"/>
                                  <a:gd name="T1" fmla="*/ 426 h 427"/>
                                  <a:gd name="T2" fmla="*/ 600 w 647"/>
                                  <a:gd name="T3" fmla="*/ 427 h 427"/>
                                  <a:gd name="T4" fmla="*/ 647 w 647"/>
                                  <a:gd name="T5" fmla="*/ 347 h 427"/>
                                  <a:gd name="T6" fmla="*/ 647 w 647"/>
                                  <a:gd name="T7" fmla="*/ 347 h 427"/>
                                  <a:gd name="T8" fmla="*/ 646 w 647"/>
                                  <a:gd name="T9" fmla="*/ 348 h 427"/>
                                  <a:gd name="T10" fmla="*/ 245 w 647"/>
                                  <a:gd name="T11" fmla="*/ 347 h 427"/>
                                  <a:gd name="T12" fmla="*/ 46 w 647"/>
                                  <a:gd name="T13" fmla="*/ 0 h 427"/>
                                  <a:gd name="T14" fmla="*/ 0 w 647"/>
                                  <a:gd name="T15" fmla="*/ 79 h 427"/>
                                  <a:gd name="T16" fmla="*/ 0 w 647"/>
                                  <a:gd name="T17" fmla="*/ 79 h 427"/>
                                  <a:gd name="T18" fmla="*/ 199 w 647"/>
                                  <a:gd name="T19" fmla="*/ 426 h 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7" h="427">
                                    <a:moveTo>
                                      <a:pt x="199" y="426"/>
                                    </a:moveTo>
                                    <a:cubicBezTo>
                                      <a:pt x="600" y="427"/>
                                      <a:pt x="600" y="427"/>
                                      <a:pt x="600" y="427"/>
                                    </a:cubicBezTo>
                                    <a:cubicBezTo>
                                      <a:pt x="647" y="347"/>
                                      <a:pt x="647" y="347"/>
                                      <a:pt x="647" y="347"/>
                                    </a:cubicBezTo>
                                    <a:cubicBezTo>
                                      <a:pt x="647" y="347"/>
                                      <a:pt x="647" y="347"/>
                                      <a:pt x="647" y="347"/>
                                    </a:cubicBezTo>
                                    <a:cubicBezTo>
                                      <a:pt x="646" y="348"/>
                                      <a:pt x="646" y="348"/>
                                      <a:pt x="646" y="348"/>
                                    </a:cubicBezTo>
                                    <a:cubicBezTo>
                                      <a:pt x="245" y="347"/>
                                      <a:pt x="245" y="347"/>
                                      <a:pt x="245" y="347"/>
                                    </a:cubicBezTo>
                                    <a:cubicBezTo>
                                      <a:pt x="46" y="0"/>
                                      <a:pt x="46" y="0"/>
                                      <a:pt x="46" y="0"/>
                                    </a:cubicBezTo>
                                    <a:cubicBezTo>
                                      <a:pt x="0" y="79"/>
                                      <a:pt x="0" y="79"/>
                                      <a:pt x="0" y="79"/>
                                    </a:cubicBezTo>
                                    <a:cubicBezTo>
                                      <a:pt x="0" y="79"/>
                                      <a:pt x="0" y="79"/>
                                      <a:pt x="0" y="79"/>
                                    </a:cubicBezTo>
                                    <a:lnTo>
                                      <a:pt x="199" y="426"/>
                                    </a:lnTo>
                                    <a:close/>
                                  </a:path>
                                </a:pathLst>
                              </a:custGeom>
                              <a:solidFill>
                                <a:srgbClr val="FA8D2C">
                                  <a:lumMod val="75000"/>
                                </a:srgbClr>
                              </a:solidFill>
                              <a:ln w="9525">
                                <a:noFill/>
                                <a:round/>
                                <a:headEnd/>
                                <a:tailEnd/>
                              </a:ln>
                            </wps:spPr>
                            <wps:txbx>
                              <w:txbxContent>
                                <w:p w14:paraId="2490173B"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63" name="Freeform 25"/>
                            <wps:cNvSpPr>
                              <a:spLocks/>
                            </wps:cNvSpPr>
                            <wps:spPr bwMode="auto">
                              <a:xfrm>
                                <a:off x="457200" y="2032000"/>
                                <a:ext cx="2035175" cy="1765300"/>
                              </a:xfrm>
                              <a:custGeom>
                                <a:avLst/>
                                <a:gdLst>
                                  <a:gd name="T0" fmla="*/ 802 w 804"/>
                                  <a:gd name="T1" fmla="*/ 351 h 698"/>
                                  <a:gd name="T2" fmla="*/ 804 w 804"/>
                                  <a:gd name="T3" fmla="*/ 348 h 698"/>
                                  <a:gd name="T4" fmla="*/ 802 w 804"/>
                                  <a:gd name="T5" fmla="*/ 200 h 698"/>
                                  <a:gd name="T6" fmla="*/ 531 w 804"/>
                                  <a:gd name="T7" fmla="*/ 200 h 698"/>
                                  <a:gd name="T8" fmla="*/ 531 w 804"/>
                                  <a:gd name="T9" fmla="*/ 200 h 698"/>
                                  <a:gd name="T10" fmla="*/ 435 w 804"/>
                                  <a:gd name="T11" fmla="*/ 200 h 698"/>
                                  <a:gd name="T12" fmla="*/ 401 w 804"/>
                                  <a:gd name="T13" fmla="*/ 180 h 698"/>
                                  <a:gd name="T14" fmla="*/ 297 w 804"/>
                                  <a:gd name="T15" fmla="*/ 0 h 698"/>
                                  <a:gd name="T16" fmla="*/ 204 w 804"/>
                                  <a:gd name="T17" fmla="*/ 0 h 698"/>
                                  <a:gd name="T18" fmla="*/ 3 w 804"/>
                                  <a:gd name="T19" fmla="*/ 346 h 698"/>
                                  <a:gd name="T20" fmla="*/ 3 w 804"/>
                                  <a:gd name="T21" fmla="*/ 346 h 698"/>
                                  <a:gd name="T22" fmla="*/ 3 w 804"/>
                                  <a:gd name="T23" fmla="*/ 347 h 698"/>
                                  <a:gd name="T24" fmla="*/ 0 w 804"/>
                                  <a:gd name="T25" fmla="*/ 350 h 698"/>
                                  <a:gd name="T26" fmla="*/ 200 w 804"/>
                                  <a:gd name="T27" fmla="*/ 698 h 698"/>
                                  <a:gd name="T28" fmla="*/ 601 w 804"/>
                                  <a:gd name="T29" fmla="*/ 698 h 698"/>
                                  <a:gd name="T30" fmla="*/ 601 w 804"/>
                                  <a:gd name="T31" fmla="*/ 698 h 698"/>
                                  <a:gd name="T32" fmla="*/ 601 w 804"/>
                                  <a:gd name="T33" fmla="*/ 698 h 698"/>
                                  <a:gd name="T34" fmla="*/ 601 w 804"/>
                                  <a:gd name="T35" fmla="*/ 698 h 698"/>
                                  <a:gd name="T36" fmla="*/ 601 w 804"/>
                                  <a:gd name="T37" fmla="*/ 698 h 698"/>
                                  <a:gd name="T38" fmla="*/ 802 w 804"/>
                                  <a:gd name="T39" fmla="*/ 352 h 698"/>
                                  <a:gd name="T40" fmla="*/ 802 w 804"/>
                                  <a:gd name="T41" fmla="*/ 351 h 6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04" h="698">
                                    <a:moveTo>
                                      <a:pt x="802" y="351"/>
                                    </a:moveTo>
                                    <a:cubicBezTo>
                                      <a:pt x="804" y="348"/>
                                      <a:pt x="804" y="348"/>
                                      <a:pt x="804" y="348"/>
                                    </a:cubicBezTo>
                                    <a:cubicBezTo>
                                      <a:pt x="802" y="200"/>
                                      <a:pt x="802" y="200"/>
                                      <a:pt x="802" y="200"/>
                                    </a:cubicBezTo>
                                    <a:cubicBezTo>
                                      <a:pt x="531" y="200"/>
                                      <a:pt x="531" y="200"/>
                                      <a:pt x="531" y="200"/>
                                    </a:cubicBezTo>
                                    <a:cubicBezTo>
                                      <a:pt x="531" y="200"/>
                                      <a:pt x="531" y="200"/>
                                      <a:pt x="531" y="200"/>
                                    </a:cubicBezTo>
                                    <a:cubicBezTo>
                                      <a:pt x="435" y="200"/>
                                      <a:pt x="435" y="200"/>
                                      <a:pt x="435" y="200"/>
                                    </a:cubicBezTo>
                                    <a:cubicBezTo>
                                      <a:pt x="421" y="200"/>
                                      <a:pt x="408" y="193"/>
                                      <a:pt x="401" y="180"/>
                                    </a:cubicBezTo>
                                    <a:cubicBezTo>
                                      <a:pt x="297" y="0"/>
                                      <a:pt x="297" y="0"/>
                                      <a:pt x="297" y="0"/>
                                    </a:cubicBezTo>
                                    <a:cubicBezTo>
                                      <a:pt x="204" y="0"/>
                                      <a:pt x="204" y="0"/>
                                      <a:pt x="204" y="0"/>
                                    </a:cubicBezTo>
                                    <a:cubicBezTo>
                                      <a:pt x="3" y="346"/>
                                      <a:pt x="3" y="346"/>
                                      <a:pt x="3" y="346"/>
                                    </a:cubicBezTo>
                                    <a:cubicBezTo>
                                      <a:pt x="3" y="346"/>
                                      <a:pt x="3" y="346"/>
                                      <a:pt x="3" y="346"/>
                                    </a:cubicBezTo>
                                    <a:cubicBezTo>
                                      <a:pt x="3" y="347"/>
                                      <a:pt x="3" y="347"/>
                                      <a:pt x="3" y="347"/>
                                    </a:cubicBezTo>
                                    <a:cubicBezTo>
                                      <a:pt x="0" y="350"/>
                                      <a:pt x="0" y="350"/>
                                      <a:pt x="0" y="350"/>
                                    </a:cubicBezTo>
                                    <a:cubicBezTo>
                                      <a:pt x="200" y="698"/>
                                      <a:pt x="200" y="698"/>
                                      <a:pt x="200" y="698"/>
                                    </a:cubicBezTo>
                                    <a:cubicBezTo>
                                      <a:pt x="601" y="698"/>
                                      <a:pt x="601" y="698"/>
                                      <a:pt x="601" y="698"/>
                                    </a:cubicBezTo>
                                    <a:cubicBezTo>
                                      <a:pt x="601" y="698"/>
                                      <a:pt x="601" y="698"/>
                                      <a:pt x="601" y="698"/>
                                    </a:cubicBezTo>
                                    <a:cubicBezTo>
                                      <a:pt x="601" y="698"/>
                                      <a:pt x="601" y="698"/>
                                      <a:pt x="601" y="698"/>
                                    </a:cubicBezTo>
                                    <a:cubicBezTo>
                                      <a:pt x="601" y="698"/>
                                      <a:pt x="601" y="698"/>
                                      <a:pt x="601" y="698"/>
                                    </a:cubicBezTo>
                                    <a:cubicBezTo>
                                      <a:pt x="601" y="698"/>
                                      <a:pt x="601" y="698"/>
                                      <a:pt x="601" y="698"/>
                                    </a:cubicBezTo>
                                    <a:cubicBezTo>
                                      <a:pt x="802" y="352"/>
                                      <a:pt x="802" y="352"/>
                                      <a:pt x="802" y="352"/>
                                    </a:cubicBezTo>
                                    <a:lnTo>
                                      <a:pt x="802" y="351"/>
                                    </a:lnTo>
                                    <a:close/>
                                  </a:path>
                                </a:pathLst>
                              </a:custGeom>
                              <a:solidFill>
                                <a:srgbClr val="FA8D2C"/>
                              </a:solidFill>
                              <a:ln w="9525">
                                <a:solidFill>
                                  <a:schemeClr val="tx1"/>
                                </a:solidFill>
                                <a:round/>
                                <a:headEnd/>
                                <a:tailEnd/>
                              </a:ln>
                            </wps:spPr>
                            <wps:txbx>
                              <w:txbxContent>
                                <w:p w14:paraId="675082A3"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64" name="Freeform 26"/>
                            <wps:cNvSpPr>
                              <a:spLocks/>
                            </wps:cNvSpPr>
                            <wps:spPr bwMode="auto">
                              <a:xfrm>
                                <a:off x="4437062" y="3595688"/>
                                <a:ext cx="98425" cy="166688"/>
                              </a:xfrm>
                              <a:custGeom>
                                <a:avLst/>
                                <a:gdLst>
                                  <a:gd name="T0" fmla="*/ 39 w 39"/>
                                  <a:gd name="T1" fmla="*/ 66 h 66"/>
                                  <a:gd name="T2" fmla="*/ 39 w 39"/>
                                  <a:gd name="T3" fmla="*/ 66 h 66"/>
                                  <a:gd name="T4" fmla="*/ 0 w 39"/>
                                  <a:gd name="T5" fmla="*/ 0 h 66"/>
                                  <a:gd name="T6" fmla="*/ 0 w 39"/>
                                  <a:gd name="T7" fmla="*/ 0 h 66"/>
                                  <a:gd name="T8" fmla="*/ 39 w 39"/>
                                  <a:gd name="T9" fmla="*/ 66 h 66"/>
                                </a:gdLst>
                                <a:ahLst/>
                                <a:cxnLst>
                                  <a:cxn ang="0">
                                    <a:pos x="T0" y="T1"/>
                                  </a:cxn>
                                  <a:cxn ang="0">
                                    <a:pos x="T2" y="T3"/>
                                  </a:cxn>
                                  <a:cxn ang="0">
                                    <a:pos x="T4" y="T5"/>
                                  </a:cxn>
                                  <a:cxn ang="0">
                                    <a:pos x="T6" y="T7"/>
                                  </a:cxn>
                                  <a:cxn ang="0">
                                    <a:pos x="T8" y="T9"/>
                                  </a:cxn>
                                </a:cxnLst>
                                <a:rect l="0" t="0" r="r" b="b"/>
                                <a:pathLst>
                                  <a:path w="39" h="66">
                                    <a:moveTo>
                                      <a:pt x="39" y="66"/>
                                    </a:moveTo>
                                    <a:cubicBezTo>
                                      <a:pt x="39" y="66"/>
                                      <a:pt x="39" y="66"/>
                                      <a:pt x="39" y="66"/>
                                    </a:cubicBezTo>
                                    <a:cubicBezTo>
                                      <a:pt x="0" y="0"/>
                                      <a:pt x="0" y="0"/>
                                      <a:pt x="0" y="0"/>
                                    </a:cubicBezTo>
                                    <a:cubicBezTo>
                                      <a:pt x="0" y="0"/>
                                      <a:pt x="0" y="0"/>
                                      <a:pt x="0" y="0"/>
                                    </a:cubicBezTo>
                                    <a:lnTo>
                                      <a:pt x="39" y="66"/>
                                    </a:lnTo>
                                    <a:close/>
                                  </a:path>
                                </a:pathLst>
                              </a:custGeom>
                              <a:solidFill>
                                <a:srgbClr val="C9B997"/>
                              </a:solidFill>
                              <a:ln w="9525">
                                <a:noFill/>
                                <a:round/>
                                <a:headEnd/>
                                <a:tailEnd/>
                              </a:ln>
                            </wps:spPr>
                            <wps:txbx>
                              <w:txbxContent>
                                <w:p w14:paraId="0F6D2411"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65" name="Freeform 27"/>
                            <wps:cNvSpPr>
                              <a:spLocks/>
                            </wps:cNvSpPr>
                            <wps:spPr bwMode="auto">
                              <a:xfrm>
                                <a:off x="3106737" y="3925888"/>
                                <a:ext cx="1616075" cy="1042988"/>
                              </a:xfrm>
                              <a:custGeom>
                                <a:avLst/>
                                <a:gdLst>
                                  <a:gd name="T0" fmla="*/ 602 w 639"/>
                                  <a:gd name="T1" fmla="*/ 0 h 412"/>
                                  <a:gd name="T2" fmla="*/ 602 w 639"/>
                                  <a:gd name="T3" fmla="*/ 0 h 412"/>
                                  <a:gd name="T4" fmla="*/ 401 w 639"/>
                                  <a:gd name="T5" fmla="*/ 347 h 412"/>
                                  <a:gd name="T6" fmla="*/ 0 w 639"/>
                                  <a:gd name="T7" fmla="*/ 346 h 412"/>
                                  <a:gd name="T8" fmla="*/ 37 w 639"/>
                                  <a:gd name="T9" fmla="*/ 411 h 412"/>
                                  <a:gd name="T10" fmla="*/ 438 w 639"/>
                                  <a:gd name="T11" fmla="*/ 412 h 412"/>
                                  <a:gd name="T12" fmla="*/ 639 w 639"/>
                                  <a:gd name="T13" fmla="*/ 65 h 412"/>
                                  <a:gd name="T14" fmla="*/ 602 w 639"/>
                                  <a:gd name="T15" fmla="*/ 0 h 412"/>
                                  <a:gd name="T16" fmla="*/ 602 w 639"/>
                                  <a:gd name="T17" fmla="*/ 0 h 4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39" h="412">
                                    <a:moveTo>
                                      <a:pt x="602" y="0"/>
                                    </a:moveTo>
                                    <a:cubicBezTo>
                                      <a:pt x="602" y="0"/>
                                      <a:pt x="602" y="0"/>
                                      <a:pt x="602" y="0"/>
                                    </a:cubicBezTo>
                                    <a:cubicBezTo>
                                      <a:pt x="401" y="347"/>
                                      <a:pt x="401" y="347"/>
                                      <a:pt x="401" y="347"/>
                                    </a:cubicBezTo>
                                    <a:cubicBezTo>
                                      <a:pt x="0" y="346"/>
                                      <a:pt x="0" y="346"/>
                                      <a:pt x="0" y="346"/>
                                    </a:cubicBezTo>
                                    <a:cubicBezTo>
                                      <a:pt x="37" y="411"/>
                                      <a:pt x="37" y="411"/>
                                      <a:pt x="37" y="411"/>
                                    </a:cubicBezTo>
                                    <a:cubicBezTo>
                                      <a:pt x="438" y="412"/>
                                      <a:pt x="438" y="412"/>
                                      <a:pt x="438" y="412"/>
                                    </a:cubicBezTo>
                                    <a:cubicBezTo>
                                      <a:pt x="639" y="65"/>
                                      <a:pt x="639" y="65"/>
                                      <a:pt x="639" y="65"/>
                                    </a:cubicBezTo>
                                    <a:cubicBezTo>
                                      <a:pt x="602" y="0"/>
                                      <a:pt x="602" y="0"/>
                                      <a:pt x="602" y="0"/>
                                    </a:cubicBezTo>
                                    <a:cubicBezTo>
                                      <a:pt x="602" y="0"/>
                                      <a:pt x="602" y="0"/>
                                      <a:pt x="602" y="0"/>
                                    </a:cubicBezTo>
                                    <a:close/>
                                  </a:path>
                                </a:pathLst>
                              </a:custGeom>
                              <a:solidFill>
                                <a:srgbClr val="56BCD7">
                                  <a:lumMod val="75000"/>
                                </a:srgbClr>
                              </a:solidFill>
                              <a:ln w="9525">
                                <a:noFill/>
                                <a:round/>
                                <a:headEnd/>
                                <a:tailEnd/>
                              </a:ln>
                            </wps:spPr>
                            <wps:txbx>
                              <w:txbxContent>
                                <w:p w14:paraId="414328D6"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66" name="Freeform 28"/>
                            <wps:cNvSpPr>
                              <a:spLocks/>
                            </wps:cNvSpPr>
                            <wps:spPr bwMode="auto">
                              <a:xfrm>
                                <a:off x="2916237" y="3595688"/>
                                <a:ext cx="1617662" cy="1041400"/>
                              </a:xfrm>
                              <a:custGeom>
                                <a:avLst/>
                                <a:gdLst>
                                  <a:gd name="T0" fmla="*/ 639 w 639"/>
                                  <a:gd name="T1" fmla="*/ 66 h 412"/>
                                  <a:gd name="T2" fmla="*/ 601 w 639"/>
                                  <a:gd name="T3" fmla="*/ 0 h 412"/>
                                  <a:gd name="T4" fmla="*/ 601 w 639"/>
                                  <a:gd name="T5" fmla="*/ 0 h 412"/>
                                  <a:gd name="T6" fmla="*/ 602 w 639"/>
                                  <a:gd name="T7" fmla="*/ 0 h 412"/>
                                  <a:gd name="T8" fmla="*/ 401 w 639"/>
                                  <a:gd name="T9" fmla="*/ 347 h 412"/>
                                  <a:gd name="T10" fmla="*/ 0 w 639"/>
                                  <a:gd name="T11" fmla="*/ 347 h 412"/>
                                  <a:gd name="T12" fmla="*/ 37 w 639"/>
                                  <a:gd name="T13" fmla="*/ 412 h 412"/>
                                  <a:gd name="T14" fmla="*/ 37 w 639"/>
                                  <a:gd name="T15" fmla="*/ 412 h 412"/>
                                  <a:gd name="T16" fmla="*/ 438 w 639"/>
                                  <a:gd name="T17" fmla="*/ 412 h 412"/>
                                  <a:gd name="T18" fmla="*/ 639 w 639"/>
                                  <a:gd name="T19" fmla="*/ 66 h 4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39" h="412">
                                    <a:moveTo>
                                      <a:pt x="639" y="66"/>
                                    </a:moveTo>
                                    <a:cubicBezTo>
                                      <a:pt x="601" y="0"/>
                                      <a:pt x="601" y="0"/>
                                      <a:pt x="601" y="0"/>
                                    </a:cubicBezTo>
                                    <a:cubicBezTo>
                                      <a:pt x="601" y="0"/>
                                      <a:pt x="601" y="0"/>
                                      <a:pt x="601" y="0"/>
                                    </a:cubicBezTo>
                                    <a:cubicBezTo>
                                      <a:pt x="602" y="0"/>
                                      <a:pt x="602" y="0"/>
                                      <a:pt x="602" y="0"/>
                                    </a:cubicBezTo>
                                    <a:cubicBezTo>
                                      <a:pt x="401" y="347"/>
                                      <a:pt x="401" y="347"/>
                                      <a:pt x="401" y="347"/>
                                    </a:cubicBezTo>
                                    <a:cubicBezTo>
                                      <a:pt x="0" y="347"/>
                                      <a:pt x="0" y="347"/>
                                      <a:pt x="0" y="347"/>
                                    </a:cubicBezTo>
                                    <a:cubicBezTo>
                                      <a:pt x="37" y="412"/>
                                      <a:pt x="37" y="412"/>
                                      <a:pt x="37" y="412"/>
                                    </a:cubicBezTo>
                                    <a:cubicBezTo>
                                      <a:pt x="37" y="412"/>
                                      <a:pt x="37" y="412"/>
                                      <a:pt x="37" y="412"/>
                                    </a:cubicBezTo>
                                    <a:cubicBezTo>
                                      <a:pt x="438" y="412"/>
                                      <a:pt x="438" y="412"/>
                                      <a:pt x="438" y="412"/>
                                    </a:cubicBezTo>
                                    <a:lnTo>
                                      <a:pt x="639" y="66"/>
                                    </a:lnTo>
                                    <a:close/>
                                  </a:path>
                                </a:pathLst>
                              </a:custGeom>
                              <a:solidFill>
                                <a:srgbClr val="56BCD7">
                                  <a:lumMod val="75000"/>
                                </a:srgbClr>
                              </a:solidFill>
                              <a:ln w="9525">
                                <a:noFill/>
                                <a:round/>
                                <a:headEnd/>
                                <a:tailEnd/>
                              </a:ln>
                            </wps:spPr>
                            <wps:txbx>
                              <w:txbxContent>
                                <w:p w14:paraId="514DD924"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67" name="Freeform 29"/>
                            <wps:cNvSpPr>
                              <a:spLocks/>
                            </wps:cNvSpPr>
                            <wps:spPr bwMode="auto">
                              <a:xfrm>
                                <a:off x="2314575" y="2549525"/>
                                <a:ext cx="2033587" cy="1768475"/>
                              </a:xfrm>
                              <a:custGeom>
                                <a:avLst/>
                                <a:gdLst>
                                  <a:gd name="T0" fmla="*/ 804 w 804"/>
                                  <a:gd name="T1" fmla="*/ 352 h 699"/>
                                  <a:gd name="T2" fmla="*/ 804 w 804"/>
                                  <a:gd name="T3" fmla="*/ 352 h 699"/>
                                  <a:gd name="T4" fmla="*/ 804 w 804"/>
                                  <a:gd name="T5" fmla="*/ 352 h 699"/>
                                  <a:gd name="T6" fmla="*/ 804 w 804"/>
                                  <a:gd name="T7" fmla="*/ 352 h 699"/>
                                  <a:gd name="T8" fmla="*/ 804 w 804"/>
                                  <a:gd name="T9" fmla="*/ 352 h 699"/>
                                  <a:gd name="T10" fmla="*/ 656 w 804"/>
                                  <a:gd name="T11" fmla="*/ 93 h 699"/>
                                  <a:gd name="T12" fmla="*/ 655 w 804"/>
                                  <a:gd name="T13" fmla="*/ 93 h 699"/>
                                  <a:gd name="T14" fmla="*/ 653 w 804"/>
                                  <a:gd name="T15" fmla="*/ 90 h 699"/>
                                  <a:gd name="T16" fmla="*/ 652 w 804"/>
                                  <a:gd name="T17" fmla="*/ 90 h 699"/>
                                  <a:gd name="T18" fmla="*/ 652 w 804"/>
                                  <a:gd name="T19" fmla="*/ 64 h 699"/>
                                  <a:gd name="T20" fmla="*/ 243 w 804"/>
                                  <a:gd name="T21" fmla="*/ 64 h 699"/>
                                  <a:gd name="T22" fmla="*/ 249 w 804"/>
                                  <a:gd name="T23" fmla="*/ 41 h 699"/>
                                  <a:gd name="T24" fmla="*/ 251 w 804"/>
                                  <a:gd name="T25" fmla="*/ 34 h 699"/>
                                  <a:gd name="T26" fmla="*/ 233 w 804"/>
                                  <a:gd name="T27" fmla="*/ 4 h 699"/>
                                  <a:gd name="T28" fmla="*/ 233 w 804"/>
                                  <a:gd name="T29" fmla="*/ 4 h 699"/>
                                  <a:gd name="T30" fmla="*/ 231 w 804"/>
                                  <a:gd name="T31" fmla="*/ 0 h 699"/>
                                  <a:gd name="T32" fmla="*/ 201 w 804"/>
                                  <a:gd name="T33" fmla="*/ 0 h 699"/>
                                  <a:gd name="T34" fmla="*/ 0 w 804"/>
                                  <a:gd name="T35" fmla="*/ 347 h 699"/>
                                  <a:gd name="T36" fmla="*/ 200 w 804"/>
                                  <a:gd name="T37" fmla="*/ 694 h 699"/>
                                  <a:gd name="T38" fmla="*/ 200 w 804"/>
                                  <a:gd name="T39" fmla="*/ 694 h 699"/>
                                  <a:gd name="T40" fmla="*/ 200 w 804"/>
                                  <a:gd name="T41" fmla="*/ 694 h 699"/>
                                  <a:gd name="T42" fmla="*/ 202 w 804"/>
                                  <a:gd name="T43" fmla="*/ 698 h 699"/>
                                  <a:gd name="T44" fmla="*/ 603 w 804"/>
                                  <a:gd name="T45" fmla="*/ 699 h 699"/>
                                  <a:gd name="T46" fmla="*/ 804 w 804"/>
                                  <a:gd name="T47" fmla="*/ 352 h 6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804" h="699">
                                    <a:moveTo>
                                      <a:pt x="804" y="352"/>
                                    </a:moveTo>
                                    <a:cubicBezTo>
                                      <a:pt x="804" y="352"/>
                                      <a:pt x="804" y="352"/>
                                      <a:pt x="804" y="352"/>
                                    </a:cubicBezTo>
                                    <a:cubicBezTo>
                                      <a:pt x="804" y="352"/>
                                      <a:pt x="804" y="352"/>
                                      <a:pt x="804" y="352"/>
                                    </a:cubicBezTo>
                                    <a:cubicBezTo>
                                      <a:pt x="804" y="352"/>
                                      <a:pt x="804" y="352"/>
                                      <a:pt x="804" y="352"/>
                                    </a:cubicBezTo>
                                    <a:cubicBezTo>
                                      <a:pt x="804" y="352"/>
                                      <a:pt x="804" y="352"/>
                                      <a:pt x="804" y="352"/>
                                    </a:cubicBezTo>
                                    <a:cubicBezTo>
                                      <a:pt x="656" y="93"/>
                                      <a:pt x="656" y="93"/>
                                      <a:pt x="656" y="93"/>
                                    </a:cubicBezTo>
                                    <a:cubicBezTo>
                                      <a:pt x="655" y="93"/>
                                      <a:pt x="655" y="93"/>
                                      <a:pt x="655" y="93"/>
                                    </a:cubicBezTo>
                                    <a:cubicBezTo>
                                      <a:pt x="653" y="90"/>
                                      <a:pt x="653" y="90"/>
                                      <a:pt x="653" y="90"/>
                                    </a:cubicBezTo>
                                    <a:cubicBezTo>
                                      <a:pt x="652" y="90"/>
                                      <a:pt x="652" y="90"/>
                                      <a:pt x="652" y="90"/>
                                    </a:cubicBezTo>
                                    <a:cubicBezTo>
                                      <a:pt x="652" y="64"/>
                                      <a:pt x="652" y="64"/>
                                      <a:pt x="652" y="64"/>
                                    </a:cubicBezTo>
                                    <a:cubicBezTo>
                                      <a:pt x="243" y="64"/>
                                      <a:pt x="243" y="64"/>
                                      <a:pt x="243" y="64"/>
                                    </a:cubicBezTo>
                                    <a:cubicBezTo>
                                      <a:pt x="245" y="56"/>
                                      <a:pt x="247" y="49"/>
                                      <a:pt x="249" y="41"/>
                                    </a:cubicBezTo>
                                    <a:cubicBezTo>
                                      <a:pt x="251" y="34"/>
                                      <a:pt x="251" y="34"/>
                                      <a:pt x="251" y="34"/>
                                    </a:cubicBezTo>
                                    <a:cubicBezTo>
                                      <a:pt x="233" y="4"/>
                                      <a:pt x="233" y="4"/>
                                      <a:pt x="233" y="4"/>
                                    </a:cubicBezTo>
                                    <a:cubicBezTo>
                                      <a:pt x="233" y="4"/>
                                      <a:pt x="233" y="4"/>
                                      <a:pt x="233" y="4"/>
                                    </a:cubicBezTo>
                                    <a:cubicBezTo>
                                      <a:pt x="231" y="0"/>
                                      <a:pt x="231" y="0"/>
                                      <a:pt x="231" y="0"/>
                                    </a:cubicBezTo>
                                    <a:cubicBezTo>
                                      <a:pt x="201" y="0"/>
                                      <a:pt x="201" y="0"/>
                                      <a:pt x="201" y="0"/>
                                    </a:cubicBezTo>
                                    <a:cubicBezTo>
                                      <a:pt x="0" y="347"/>
                                      <a:pt x="0" y="347"/>
                                      <a:pt x="0" y="347"/>
                                    </a:cubicBezTo>
                                    <a:cubicBezTo>
                                      <a:pt x="200" y="694"/>
                                      <a:pt x="200" y="694"/>
                                      <a:pt x="200" y="694"/>
                                    </a:cubicBezTo>
                                    <a:cubicBezTo>
                                      <a:pt x="200" y="694"/>
                                      <a:pt x="200" y="694"/>
                                      <a:pt x="200" y="694"/>
                                    </a:cubicBezTo>
                                    <a:cubicBezTo>
                                      <a:pt x="200" y="694"/>
                                      <a:pt x="200" y="694"/>
                                      <a:pt x="200" y="694"/>
                                    </a:cubicBezTo>
                                    <a:cubicBezTo>
                                      <a:pt x="202" y="698"/>
                                      <a:pt x="202" y="698"/>
                                      <a:pt x="202" y="698"/>
                                    </a:cubicBezTo>
                                    <a:cubicBezTo>
                                      <a:pt x="603" y="699"/>
                                      <a:pt x="603" y="699"/>
                                      <a:pt x="603" y="699"/>
                                    </a:cubicBezTo>
                                    <a:lnTo>
                                      <a:pt x="804" y="352"/>
                                    </a:lnTo>
                                    <a:close/>
                                  </a:path>
                                </a:pathLst>
                              </a:custGeom>
                              <a:solidFill>
                                <a:srgbClr val="56BCD7"/>
                              </a:solidFill>
                              <a:ln w="9525">
                                <a:solidFill>
                                  <a:schemeClr val="tx1"/>
                                </a:solidFill>
                                <a:round/>
                                <a:headEnd/>
                                <a:tailEnd/>
                              </a:ln>
                            </wps:spPr>
                            <wps:txbx>
                              <w:txbxContent>
                                <w:p w14:paraId="60248454"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68" name="Freeform 30"/>
                            <wps:cNvSpPr>
                              <a:spLocks/>
                            </wps:cNvSpPr>
                            <wps:spPr bwMode="auto">
                              <a:xfrm>
                                <a:off x="4713287" y="1441450"/>
                                <a:ext cx="103187" cy="179388"/>
                              </a:xfrm>
                              <a:custGeom>
                                <a:avLst/>
                                <a:gdLst>
                                  <a:gd name="T0" fmla="*/ 0 w 41"/>
                                  <a:gd name="T1" fmla="*/ 71 h 71"/>
                                  <a:gd name="T2" fmla="*/ 0 w 41"/>
                                  <a:gd name="T3" fmla="*/ 71 h 71"/>
                                  <a:gd name="T4" fmla="*/ 41 w 41"/>
                                  <a:gd name="T5" fmla="*/ 0 h 71"/>
                                  <a:gd name="T6" fmla="*/ 41 w 41"/>
                                  <a:gd name="T7" fmla="*/ 0 h 71"/>
                                  <a:gd name="T8" fmla="*/ 0 w 41"/>
                                  <a:gd name="T9" fmla="*/ 71 h 71"/>
                                </a:gdLst>
                                <a:ahLst/>
                                <a:cxnLst>
                                  <a:cxn ang="0">
                                    <a:pos x="T0" y="T1"/>
                                  </a:cxn>
                                  <a:cxn ang="0">
                                    <a:pos x="T2" y="T3"/>
                                  </a:cxn>
                                  <a:cxn ang="0">
                                    <a:pos x="T4" y="T5"/>
                                  </a:cxn>
                                  <a:cxn ang="0">
                                    <a:pos x="T6" y="T7"/>
                                  </a:cxn>
                                  <a:cxn ang="0">
                                    <a:pos x="T8" y="T9"/>
                                  </a:cxn>
                                </a:cxnLst>
                                <a:rect l="0" t="0" r="r" b="b"/>
                                <a:pathLst>
                                  <a:path w="41" h="71">
                                    <a:moveTo>
                                      <a:pt x="0" y="71"/>
                                    </a:moveTo>
                                    <a:cubicBezTo>
                                      <a:pt x="0" y="71"/>
                                      <a:pt x="0" y="71"/>
                                      <a:pt x="0" y="71"/>
                                    </a:cubicBezTo>
                                    <a:cubicBezTo>
                                      <a:pt x="41" y="0"/>
                                      <a:pt x="41" y="0"/>
                                      <a:pt x="41" y="0"/>
                                    </a:cubicBezTo>
                                    <a:cubicBezTo>
                                      <a:pt x="41" y="0"/>
                                      <a:pt x="41" y="0"/>
                                      <a:pt x="41" y="0"/>
                                    </a:cubicBezTo>
                                    <a:lnTo>
                                      <a:pt x="0" y="71"/>
                                    </a:lnTo>
                                    <a:close/>
                                  </a:path>
                                </a:pathLst>
                              </a:custGeom>
                              <a:solidFill>
                                <a:srgbClr val="C9B997"/>
                              </a:solidFill>
                              <a:ln w="9525">
                                <a:noFill/>
                                <a:round/>
                                <a:headEnd/>
                                <a:tailEnd/>
                              </a:ln>
                            </wps:spPr>
                            <wps:txbx>
                              <w:txbxContent>
                                <w:p w14:paraId="2C001BBA"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69" name="Freeform 31"/>
                            <wps:cNvSpPr>
                              <a:spLocks/>
                            </wps:cNvSpPr>
                            <wps:spPr bwMode="auto">
                              <a:xfrm>
                                <a:off x="3400425" y="204788"/>
                                <a:ext cx="1624012" cy="1060450"/>
                              </a:xfrm>
                              <a:custGeom>
                                <a:avLst/>
                                <a:gdLst>
                                  <a:gd name="T0" fmla="*/ 442 w 642"/>
                                  <a:gd name="T1" fmla="*/ 0 h 419"/>
                                  <a:gd name="T2" fmla="*/ 41 w 642"/>
                                  <a:gd name="T3" fmla="*/ 0 h 419"/>
                                  <a:gd name="T4" fmla="*/ 0 w 642"/>
                                  <a:gd name="T5" fmla="*/ 70 h 419"/>
                                  <a:gd name="T6" fmla="*/ 401 w 642"/>
                                  <a:gd name="T7" fmla="*/ 71 h 419"/>
                                  <a:gd name="T8" fmla="*/ 601 w 642"/>
                                  <a:gd name="T9" fmla="*/ 419 h 419"/>
                                  <a:gd name="T10" fmla="*/ 600 w 642"/>
                                  <a:gd name="T11" fmla="*/ 419 h 419"/>
                                  <a:gd name="T12" fmla="*/ 600 w 642"/>
                                  <a:gd name="T13" fmla="*/ 419 h 419"/>
                                  <a:gd name="T14" fmla="*/ 642 w 642"/>
                                  <a:gd name="T15" fmla="*/ 348 h 419"/>
                                  <a:gd name="T16" fmla="*/ 442 w 642"/>
                                  <a:gd name="T17" fmla="*/ 0 h 4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42" h="419">
                                    <a:moveTo>
                                      <a:pt x="442" y="0"/>
                                    </a:moveTo>
                                    <a:cubicBezTo>
                                      <a:pt x="41" y="0"/>
                                      <a:pt x="41" y="0"/>
                                      <a:pt x="41" y="0"/>
                                    </a:cubicBezTo>
                                    <a:cubicBezTo>
                                      <a:pt x="0" y="70"/>
                                      <a:pt x="0" y="70"/>
                                      <a:pt x="0" y="70"/>
                                    </a:cubicBezTo>
                                    <a:cubicBezTo>
                                      <a:pt x="401" y="71"/>
                                      <a:pt x="401" y="71"/>
                                      <a:pt x="401" y="71"/>
                                    </a:cubicBezTo>
                                    <a:cubicBezTo>
                                      <a:pt x="601" y="419"/>
                                      <a:pt x="601" y="419"/>
                                      <a:pt x="601" y="419"/>
                                    </a:cubicBezTo>
                                    <a:cubicBezTo>
                                      <a:pt x="600" y="419"/>
                                      <a:pt x="600" y="419"/>
                                      <a:pt x="600" y="419"/>
                                    </a:cubicBezTo>
                                    <a:cubicBezTo>
                                      <a:pt x="600" y="419"/>
                                      <a:pt x="600" y="419"/>
                                      <a:pt x="600" y="419"/>
                                    </a:cubicBezTo>
                                    <a:cubicBezTo>
                                      <a:pt x="642" y="348"/>
                                      <a:pt x="642" y="348"/>
                                      <a:pt x="642" y="348"/>
                                    </a:cubicBezTo>
                                    <a:lnTo>
                                      <a:pt x="442" y="0"/>
                                    </a:lnTo>
                                    <a:close/>
                                  </a:path>
                                </a:pathLst>
                              </a:custGeom>
                              <a:solidFill>
                                <a:srgbClr val="EF4231">
                                  <a:lumMod val="75000"/>
                                </a:srgbClr>
                              </a:solidFill>
                              <a:ln w="9525">
                                <a:noFill/>
                                <a:round/>
                                <a:headEnd/>
                                <a:tailEnd/>
                              </a:ln>
                            </wps:spPr>
                            <wps:txbx>
                              <w:txbxContent>
                                <w:p w14:paraId="47230FAE"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70" name="Freeform 32"/>
                            <wps:cNvSpPr>
                              <a:spLocks/>
                            </wps:cNvSpPr>
                            <wps:spPr bwMode="auto">
                              <a:xfrm>
                                <a:off x="3192462" y="560388"/>
                                <a:ext cx="1624012" cy="1060450"/>
                              </a:xfrm>
                              <a:custGeom>
                                <a:avLst/>
                                <a:gdLst>
                                  <a:gd name="T0" fmla="*/ 601 w 642"/>
                                  <a:gd name="T1" fmla="*/ 419 h 419"/>
                                  <a:gd name="T2" fmla="*/ 600 w 642"/>
                                  <a:gd name="T3" fmla="*/ 419 h 419"/>
                                  <a:gd name="T4" fmla="*/ 600 w 642"/>
                                  <a:gd name="T5" fmla="*/ 419 h 419"/>
                                  <a:gd name="T6" fmla="*/ 642 w 642"/>
                                  <a:gd name="T7" fmla="*/ 348 h 419"/>
                                  <a:gd name="T8" fmla="*/ 442 w 642"/>
                                  <a:gd name="T9" fmla="*/ 1 h 419"/>
                                  <a:gd name="T10" fmla="*/ 41 w 642"/>
                                  <a:gd name="T11" fmla="*/ 0 h 419"/>
                                  <a:gd name="T12" fmla="*/ 41 w 642"/>
                                  <a:gd name="T13" fmla="*/ 0 h 419"/>
                                  <a:gd name="T14" fmla="*/ 0 w 642"/>
                                  <a:gd name="T15" fmla="*/ 71 h 419"/>
                                  <a:gd name="T16" fmla="*/ 401 w 642"/>
                                  <a:gd name="T17" fmla="*/ 71 h 419"/>
                                  <a:gd name="T18" fmla="*/ 601 w 642"/>
                                  <a:gd name="T19" fmla="*/ 419 h 4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2" h="419">
                                    <a:moveTo>
                                      <a:pt x="601" y="419"/>
                                    </a:moveTo>
                                    <a:cubicBezTo>
                                      <a:pt x="600" y="419"/>
                                      <a:pt x="600" y="419"/>
                                      <a:pt x="600" y="419"/>
                                    </a:cubicBezTo>
                                    <a:cubicBezTo>
                                      <a:pt x="600" y="419"/>
                                      <a:pt x="600" y="419"/>
                                      <a:pt x="600" y="419"/>
                                    </a:cubicBezTo>
                                    <a:cubicBezTo>
                                      <a:pt x="642" y="348"/>
                                      <a:pt x="642" y="348"/>
                                      <a:pt x="642" y="348"/>
                                    </a:cubicBezTo>
                                    <a:cubicBezTo>
                                      <a:pt x="442" y="1"/>
                                      <a:pt x="442" y="1"/>
                                      <a:pt x="442" y="1"/>
                                    </a:cubicBezTo>
                                    <a:cubicBezTo>
                                      <a:pt x="41" y="0"/>
                                      <a:pt x="41" y="0"/>
                                      <a:pt x="41" y="0"/>
                                    </a:cubicBezTo>
                                    <a:cubicBezTo>
                                      <a:pt x="41" y="0"/>
                                      <a:pt x="41" y="0"/>
                                      <a:pt x="41" y="0"/>
                                    </a:cubicBezTo>
                                    <a:cubicBezTo>
                                      <a:pt x="0" y="71"/>
                                      <a:pt x="0" y="71"/>
                                      <a:pt x="0" y="71"/>
                                    </a:cubicBezTo>
                                    <a:cubicBezTo>
                                      <a:pt x="401" y="71"/>
                                      <a:pt x="401" y="71"/>
                                      <a:pt x="401" y="71"/>
                                    </a:cubicBezTo>
                                    <a:lnTo>
                                      <a:pt x="601" y="419"/>
                                    </a:lnTo>
                                    <a:close/>
                                  </a:path>
                                </a:pathLst>
                              </a:custGeom>
                              <a:solidFill>
                                <a:srgbClr val="EF4231">
                                  <a:lumMod val="75000"/>
                                </a:srgbClr>
                              </a:solidFill>
                              <a:ln w="9525">
                                <a:noFill/>
                                <a:round/>
                                <a:headEnd/>
                                <a:tailEnd/>
                              </a:ln>
                            </wps:spPr>
                            <wps:txbx>
                              <w:txbxContent>
                                <w:p w14:paraId="2FB24519"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71" name="Freeform 33"/>
                            <wps:cNvSpPr>
                              <a:spLocks/>
                            </wps:cNvSpPr>
                            <wps:spPr bwMode="auto">
                              <a:xfrm>
                                <a:off x="2581275" y="909638"/>
                                <a:ext cx="2033587" cy="1766888"/>
                              </a:xfrm>
                              <a:custGeom>
                                <a:avLst/>
                                <a:gdLst>
                                  <a:gd name="T0" fmla="*/ 74 w 804"/>
                                  <a:gd name="T1" fmla="*/ 223 h 698"/>
                                  <a:gd name="T2" fmla="*/ 51 w 804"/>
                                  <a:gd name="T3" fmla="*/ 263 h 698"/>
                                  <a:gd name="T4" fmla="*/ 51 w 804"/>
                                  <a:gd name="T5" fmla="*/ 263 h 698"/>
                                  <a:gd name="T6" fmla="*/ 0 w 804"/>
                                  <a:gd name="T7" fmla="*/ 350 h 698"/>
                                  <a:gd name="T8" fmla="*/ 80 w 804"/>
                                  <a:gd name="T9" fmla="*/ 491 h 698"/>
                                  <a:gd name="T10" fmla="*/ 81 w 804"/>
                                  <a:gd name="T11" fmla="*/ 491 h 698"/>
                                  <a:gd name="T12" fmla="*/ 200 w 804"/>
                                  <a:gd name="T13" fmla="*/ 698 h 698"/>
                                  <a:gd name="T14" fmla="*/ 601 w 804"/>
                                  <a:gd name="T15" fmla="*/ 698 h 698"/>
                                  <a:gd name="T16" fmla="*/ 603 w 804"/>
                                  <a:gd name="T17" fmla="*/ 695 h 698"/>
                                  <a:gd name="T18" fmla="*/ 603 w 804"/>
                                  <a:gd name="T19" fmla="*/ 695 h 698"/>
                                  <a:gd name="T20" fmla="*/ 804 w 804"/>
                                  <a:gd name="T21" fmla="*/ 348 h 698"/>
                                  <a:gd name="T22" fmla="*/ 804 w 804"/>
                                  <a:gd name="T23" fmla="*/ 348 h 698"/>
                                  <a:gd name="T24" fmla="*/ 804 w 804"/>
                                  <a:gd name="T25" fmla="*/ 348 h 698"/>
                                  <a:gd name="T26" fmla="*/ 804 w 804"/>
                                  <a:gd name="T27" fmla="*/ 348 h 698"/>
                                  <a:gd name="T28" fmla="*/ 804 w 804"/>
                                  <a:gd name="T29" fmla="*/ 348 h 698"/>
                                  <a:gd name="T30" fmla="*/ 605 w 804"/>
                                  <a:gd name="T31" fmla="*/ 1 h 698"/>
                                  <a:gd name="T32" fmla="*/ 204 w 804"/>
                                  <a:gd name="T33" fmla="*/ 0 h 698"/>
                                  <a:gd name="T34" fmla="*/ 202 w 804"/>
                                  <a:gd name="T35" fmla="*/ 3 h 698"/>
                                  <a:gd name="T36" fmla="*/ 201 w 804"/>
                                  <a:gd name="T37" fmla="*/ 3 h 698"/>
                                  <a:gd name="T38" fmla="*/ 201 w 804"/>
                                  <a:gd name="T39" fmla="*/ 3 h 698"/>
                                  <a:gd name="T40" fmla="*/ 73 w 804"/>
                                  <a:gd name="T41" fmla="*/ 224 h 698"/>
                                  <a:gd name="T42" fmla="*/ 74 w 804"/>
                                  <a:gd name="T43" fmla="*/ 223 h 6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804" h="698">
                                    <a:moveTo>
                                      <a:pt x="74" y="223"/>
                                    </a:moveTo>
                                    <a:cubicBezTo>
                                      <a:pt x="51" y="263"/>
                                      <a:pt x="51" y="263"/>
                                      <a:pt x="51" y="263"/>
                                    </a:cubicBezTo>
                                    <a:cubicBezTo>
                                      <a:pt x="51" y="263"/>
                                      <a:pt x="51" y="263"/>
                                      <a:pt x="51" y="263"/>
                                    </a:cubicBezTo>
                                    <a:cubicBezTo>
                                      <a:pt x="0" y="350"/>
                                      <a:pt x="0" y="350"/>
                                      <a:pt x="0" y="350"/>
                                    </a:cubicBezTo>
                                    <a:cubicBezTo>
                                      <a:pt x="80" y="491"/>
                                      <a:pt x="80" y="491"/>
                                      <a:pt x="80" y="491"/>
                                    </a:cubicBezTo>
                                    <a:cubicBezTo>
                                      <a:pt x="81" y="491"/>
                                      <a:pt x="81" y="491"/>
                                      <a:pt x="81" y="491"/>
                                    </a:cubicBezTo>
                                    <a:cubicBezTo>
                                      <a:pt x="200" y="698"/>
                                      <a:pt x="200" y="698"/>
                                      <a:pt x="200" y="698"/>
                                    </a:cubicBezTo>
                                    <a:cubicBezTo>
                                      <a:pt x="601" y="698"/>
                                      <a:pt x="601" y="698"/>
                                      <a:pt x="601" y="698"/>
                                    </a:cubicBezTo>
                                    <a:cubicBezTo>
                                      <a:pt x="603" y="695"/>
                                      <a:pt x="603" y="695"/>
                                      <a:pt x="603" y="695"/>
                                    </a:cubicBezTo>
                                    <a:cubicBezTo>
                                      <a:pt x="603" y="695"/>
                                      <a:pt x="603" y="695"/>
                                      <a:pt x="603" y="695"/>
                                    </a:cubicBezTo>
                                    <a:cubicBezTo>
                                      <a:pt x="804" y="348"/>
                                      <a:pt x="804" y="348"/>
                                      <a:pt x="804" y="348"/>
                                    </a:cubicBezTo>
                                    <a:cubicBezTo>
                                      <a:pt x="804" y="348"/>
                                      <a:pt x="804" y="348"/>
                                      <a:pt x="804" y="348"/>
                                    </a:cubicBezTo>
                                    <a:cubicBezTo>
                                      <a:pt x="804" y="348"/>
                                      <a:pt x="804" y="348"/>
                                      <a:pt x="804" y="348"/>
                                    </a:cubicBezTo>
                                    <a:cubicBezTo>
                                      <a:pt x="804" y="348"/>
                                      <a:pt x="804" y="348"/>
                                      <a:pt x="804" y="348"/>
                                    </a:cubicBezTo>
                                    <a:cubicBezTo>
                                      <a:pt x="804" y="348"/>
                                      <a:pt x="804" y="348"/>
                                      <a:pt x="804" y="348"/>
                                    </a:cubicBezTo>
                                    <a:cubicBezTo>
                                      <a:pt x="605" y="1"/>
                                      <a:pt x="605" y="1"/>
                                      <a:pt x="605" y="1"/>
                                    </a:cubicBezTo>
                                    <a:cubicBezTo>
                                      <a:pt x="204" y="0"/>
                                      <a:pt x="204" y="0"/>
                                      <a:pt x="204" y="0"/>
                                    </a:cubicBezTo>
                                    <a:cubicBezTo>
                                      <a:pt x="202" y="3"/>
                                      <a:pt x="202" y="3"/>
                                      <a:pt x="202" y="3"/>
                                    </a:cubicBezTo>
                                    <a:cubicBezTo>
                                      <a:pt x="201" y="3"/>
                                      <a:pt x="201" y="3"/>
                                      <a:pt x="201" y="3"/>
                                    </a:cubicBezTo>
                                    <a:cubicBezTo>
                                      <a:pt x="201" y="3"/>
                                      <a:pt x="201" y="3"/>
                                      <a:pt x="201" y="3"/>
                                    </a:cubicBezTo>
                                    <a:cubicBezTo>
                                      <a:pt x="73" y="224"/>
                                      <a:pt x="73" y="224"/>
                                      <a:pt x="73" y="224"/>
                                    </a:cubicBezTo>
                                    <a:cubicBezTo>
                                      <a:pt x="73" y="224"/>
                                      <a:pt x="73" y="224"/>
                                      <a:pt x="74" y="223"/>
                                    </a:cubicBezTo>
                                    <a:close/>
                                  </a:path>
                                </a:pathLst>
                              </a:custGeom>
                              <a:solidFill>
                                <a:srgbClr val="EF4231"/>
                              </a:solidFill>
                              <a:ln w="9525">
                                <a:solidFill>
                                  <a:schemeClr val="tx1"/>
                                </a:solidFill>
                                <a:round/>
                                <a:headEnd/>
                                <a:tailEnd/>
                              </a:ln>
                            </wps:spPr>
                            <wps:txbx>
                              <w:txbxContent>
                                <w:p w14:paraId="71A514EC"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g:grpSp>
                            <wpg:cNvPr id="472" name="Group 76"/>
                            <wpg:cNvGrpSpPr/>
                            <wpg:grpSpPr>
                              <a:xfrm>
                                <a:off x="3267015" y="1529087"/>
                                <a:ext cx="596310" cy="449343"/>
                                <a:chOff x="3266971" y="1529090"/>
                                <a:chExt cx="669926" cy="504825"/>
                              </a:xfrm>
                              <a:solidFill>
                                <a:sysClr val="window" lastClr="FFFFFF"/>
                              </a:solidFill>
                            </wpg:grpSpPr>
                            <wps:wsp>
                              <wps:cNvPr id="473" name="Freeform 40"/>
                              <wps:cNvSpPr>
                                <a:spLocks/>
                              </wps:cNvSpPr>
                              <wps:spPr bwMode="auto">
                                <a:xfrm>
                                  <a:off x="3587646" y="1529090"/>
                                  <a:ext cx="28575" cy="69850"/>
                                </a:xfrm>
                                <a:custGeom>
                                  <a:avLst/>
                                  <a:gdLst>
                                    <a:gd name="T0" fmla="*/ 62 w 125"/>
                                    <a:gd name="T1" fmla="*/ 0 h 310"/>
                                    <a:gd name="T2" fmla="*/ 62 w 125"/>
                                    <a:gd name="T3" fmla="*/ 0 h 310"/>
                                    <a:gd name="T4" fmla="*/ 79 w 125"/>
                                    <a:gd name="T5" fmla="*/ 2 h 310"/>
                                    <a:gd name="T6" fmla="*/ 94 w 125"/>
                                    <a:gd name="T7" fmla="*/ 8 h 310"/>
                                    <a:gd name="T8" fmla="*/ 107 w 125"/>
                                    <a:gd name="T9" fmla="*/ 18 h 310"/>
                                    <a:gd name="T10" fmla="*/ 117 w 125"/>
                                    <a:gd name="T11" fmla="*/ 30 h 310"/>
                                    <a:gd name="T12" fmla="*/ 123 w 125"/>
                                    <a:gd name="T13" fmla="*/ 45 h 310"/>
                                    <a:gd name="T14" fmla="*/ 125 w 125"/>
                                    <a:gd name="T15" fmla="*/ 62 h 310"/>
                                    <a:gd name="T16" fmla="*/ 125 w 125"/>
                                    <a:gd name="T17" fmla="*/ 248 h 310"/>
                                    <a:gd name="T18" fmla="*/ 123 w 125"/>
                                    <a:gd name="T19" fmla="*/ 265 h 310"/>
                                    <a:gd name="T20" fmla="*/ 117 w 125"/>
                                    <a:gd name="T21" fmla="*/ 280 h 310"/>
                                    <a:gd name="T22" fmla="*/ 107 w 125"/>
                                    <a:gd name="T23" fmla="*/ 293 h 310"/>
                                    <a:gd name="T24" fmla="*/ 94 w 125"/>
                                    <a:gd name="T25" fmla="*/ 302 h 310"/>
                                    <a:gd name="T26" fmla="*/ 79 w 125"/>
                                    <a:gd name="T27" fmla="*/ 308 h 310"/>
                                    <a:gd name="T28" fmla="*/ 62 w 125"/>
                                    <a:gd name="T29" fmla="*/ 310 h 310"/>
                                    <a:gd name="T30" fmla="*/ 46 w 125"/>
                                    <a:gd name="T31" fmla="*/ 308 h 310"/>
                                    <a:gd name="T32" fmla="*/ 31 w 125"/>
                                    <a:gd name="T33" fmla="*/ 302 h 310"/>
                                    <a:gd name="T34" fmla="*/ 18 w 125"/>
                                    <a:gd name="T35" fmla="*/ 293 h 310"/>
                                    <a:gd name="T36" fmla="*/ 8 w 125"/>
                                    <a:gd name="T37" fmla="*/ 280 h 310"/>
                                    <a:gd name="T38" fmla="*/ 2 w 125"/>
                                    <a:gd name="T39" fmla="*/ 265 h 310"/>
                                    <a:gd name="T40" fmla="*/ 0 w 125"/>
                                    <a:gd name="T41" fmla="*/ 248 h 310"/>
                                    <a:gd name="T42" fmla="*/ 0 w 125"/>
                                    <a:gd name="T43" fmla="*/ 62 h 310"/>
                                    <a:gd name="T44" fmla="*/ 2 w 125"/>
                                    <a:gd name="T45" fmla="*/ 45 h 310"/>
                                    <a:gd name="T46" fmla="*/ 8 w 125"/>
                                    <a:gd name="T47" fmla="*/ 30 h 310"/>
                                    <a:gd name="T48" fmla="*/ 18 w 125"/>
                                    <a:gd name="T49" fmla="*/ 18 h 310"/>
                                    <a:gd name="T50" fmla="*/ 31 w 125"/>
                                    <a:gd name="T51" fmla="*/ 8 h 310"/>
                                    <a:gd name="T52" fmla="*/ 46 w 125"/>
                                    <a:gd name="T53" fmla="*/ 2 h 310"/>
                                    <a:gd name="T54" fmla="*/ 62 w 125"/>
                                    <a:gd name="T55" fmla="*/ 0 h 3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25" h="310">
                                      <a:moveTo>
                                        <a:pt x="62" y="0"/>
                                      </a:moveTo>
                                      <a:lnTo>
                                        <a:pt x="62" y="0"/>
                                      </a:lnTo>
                                      <a:lnTo>
                                        <a:pt x="79" y="2"/>
                                      </a:lnTo>
                                      <a:lnTo>
                                        <a:pt x="94" y="8"/>
                                      </a:lnTo>
                                      <a:lnTo>
                                        <a:pt x="107" y="18"/>
                                      </a:lnTo>
                                      <a:lnTo>
                                        <a:pt x="117" y="30"/>
                                      </a:lnTo>
                                      <a:lnTo>
                                        <a:pt x="123" y="45"/>
                                      </a:lnTo>
                                      <a:lnTo>
                                        <a:pt x="125" y="62"/>
                                      </a:lnTo>
                                      <a:lnTo>
                                        <a:pt x="125" y="248"/>
                                      </a:lnTo>
                                      <a:lnTo>
                                        <a:pt x="123" y="265"/>
                                      </a:lnTo>
                                      <a:lnTo>
                                        <a:pt x="117" y="280"/>
                                      </a:lnTo>
                                      <a:lnTo>
                                        <a:pt x="107" y="293"/>
                                      </a:lnTo>
                                      <a:lnTo>
                                        <a:pt x="94" y="302"/>
                                      </a:lnTo>
                                      <a:lnTo>
                                        <a:pt x="79" y="308"/>
                                      </a:lnTo>
                                      <a:lnTo>
                                        <a:pt x="62" y="310"/>
                                      </a:lnTo>
                                      <a:lnTo>
                                        <a:pt x="46" y="308"/>
                                      </a:lnTo>
                                      <a:lnTo>
                                        <a:pt x="31" y="302"/>
                                      </a:lnTo>
                                      <a:lnTo>
                                        <a:pt x="18" y="293"/>
                                      </a:lnTo>
                                      <a:lnTo>
                                        <a:pt x="8" y="280"/>
                                      </a:lnTo>
                                      <a:lnTo>
                                        <a:pt x="2" y="265"/>
                                      </a:lnTo>
                                      <a:lnTo>
                                        <a:pt x="0" y="248"/>
                                      </a:lnTo>
                                      <a:lnTo>
                                        <a:pt x="0" y="62"/>
                                      </a:lnTo>
                                      <a:lnTo>
                                        <a:pt x="2" y="45"/>
                                      </a:lnTo>
                                      <a:lnTo>
                                        <a:pt x="8" y="30"/>
                                      </a:lnTo>
                                      <a:lnTo>
                                        <a:pt x="18" y="18"/>
                                      </a:lnTo>
                                      <a:lnTo>
                                        <a:pt x="31" y="8"/>
                                      </a:lnTo>
                                      <a:lnTo>
                                        <a:pt x="46" y="2"/>
                                      </a:lnTo>
                                      <a:lnTo>
                                        <a:pt x="62" y="0"/>
                                      </a:lnTo>
                                      <a:close/>
                                    </a:path>
                                  </a:pathLst>
                                </a:custGeom>
                                <a:grpFill/>
                                <a:ln w="0">
                                  <a:noFill/>
                                  <a:prstDash val="solid"/>
                                  <a:round/>
                                  <a:headEnd/>
                                  <a:tailEnd/>
                                </a:ln>
                              </wps:spPr>
                              <wps:txbx>
                                <w:txbxContent>
                                  <w:p w14:paraId="2C98AC7A"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74" name="Freeform 41"/>
                              <wps:cNvSpPr>
                                <a:spLocks/>
                              </wps:cNvSpPr>
                              <wps:spPr bwMode="auto">
                                <a:xfrm>
                                  <a:off x="3427309" y="1571952"/>
                                  <a:ext cx="49213" cy="65088"/>
                                </a:xfrm>
                                <a:custGeom>
                                  <a:avLst/>
                                  <a:gdLst>
                                    <a:gd name="T0" fmla="*/ 62 w 219"/>
                                    <a:gd name="T1" fmla="*/ 0 h 287"/>
                                    <a:gd name="T2" fmla="*/ 79 w 219"/>
                                    <a:gd name="T3" fmla="*/ 2 h 287"/>
                                    <a:gd name="T4" fmla="*/ 93 w 219"/>
                                    <a:gd name="T5" fmla="*/ 8 h 287"/>
                                    <a:gd name="T6" fmla="*/ 107 w 219"/>
                                    <a:gd name="T7" fmla="*/ 18 h 287"/>
                                    <a:gd name="T8" fmla="*/ 117 w 219"/>
                                    <a:gd name="T9" fmla="*/ 32 h 287"/>
                                    <a:gd name="T10" fmla="*/ 211 w 219"/>
                                    <a:gd name="T11" fmla="*/ 193 h 287"/>
                                    <a:gd name="T12" fmla="*/ 217 w 219"/>
                                    <a:gd name="T13" fmla="*/ 209 h 287"/>
                                    <a:gd name="T14" fmla="*/ 219 w 219"/>
                                    <a:gd name="T15" fmla="*/ 225 h 287"/>
                                    <a:gd name="T16" fmla="*/ 217 w 219"/>
                                    <a:gd name="T17" fmla="*/ 240 h 287"/>
                                    <a:gd name="T18" fmla="*/ 211 w 219"/>
                                    <a:gd name="T19" fmla="*/ 256 h 287"/>
                                    <a:gd name="T20" fmla="*/ 202 w 219"/>
                                    <a:gd name="T21" fmla="*/ 269 h 287"/>
                                    <a:gd name="T22" fmla="*/ 189 w 219"/>
                                    <a:gd name="T23" fmla="*/ 279 h 287"/>
                                    <a:gd name="T24" fmla="*/ 173 w 219"/>
                                    <a:gd name="T25" fmla="*/ 285 h 287"/>
                                    <a:gd name="T26" fmla="*/ 157 w 219"/>
                                    <a:gd name="T27" fmla="*/ 287 h 287"/>
                                    <a:gd name="T28" fmla="*/ 140 w 219"/>
                                    <a:gd name="T29" fmla="*/ 285 h 287"/>
                                    <a:gd name="T30" fmla="*/ 126 w 219"/>
                                    <a:gd name="T31" fmla="*/ 279 h 287"/>
                                    <a:gd name="T32" fmla="*/ 113 w 219"/>
                                    <a:gd name="T33" fmla="*/ 269 h 287"/>
                                    <a:gd name="T34" fmla="*/ 102 w 219"/>
                                    <a:gd name="T35" fmla="*/ 256 h 287"/>
                                    <a:gd name="T36" fmla="*/ 8 w 219"/>
                                    <a:gd name="T37" fmla="*/ 94 h 287"/>
                                    <a:gd name="T38" fmla="*/ 2 w 219"/>
                                    <a:gd name="T39" fmla="*/ 78 h 287"/>
                                    <a:gd name="T40" fmla="*/ 0 w 219"/>
                                    <a:gd name="T41" fmla="*/ 62 h 287"/>
                                    <a:gd name="T42" fmla="*/ 2 w 219"/>
                                    <a:gd name="T43" fmla="*/ 47 h 287"/>
                                    <a:gd name="T44" fmla="*/ 8 w 219"/>
                                    <a:gd name="T45" fmla="*/ 32 h 287"/>
                                    <a:gd name="T46" fmla="*/ 18 w 219"/>
                                    <a:gd name="T47" fmla="*/ 19 h 287"/>
                                    <a:gd name="T48" fmla="*/ 31 w 219"/>
                                    <a:gd name="T49" fmla="*/ 9 h 287"/>
                                    <a:gd name="T50" fmla="*/ 47 w 219"/>
                                    <a:gd name="T51" fmla="*/ 2 h 287"/>
                                    <a:gd name="T52" fmla="*/ 62 w 219"/>
                                    <a:gd name="T53" fmla="*/ 0 h 2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219" h="287">
                                      <a:moveTo>
                                        <a:pt x="62" y="0"/>
                                      </a:moveTo>
                                      <a:lnTo>
                                        <a:pt x="79" y="2"/>
                                      </a:lnTo>
                                      <a:lnTo>
                                        <a:pt x="93" y="8"/>
                                      </a:lnTo>
                                      <a:lnTo>
                                        <a:pt x="107" y="18"/>
                                      </a:lnTo>
                                      <a:lnTo>
                                        <a:pt x="117" y="32"/>
                                      </a:lnTo>
                                      <a:lnTo>
                                        <a:pt x="211" y="193"/>
                                      </a:lnTo>
                                      <a:lnTo>
                                        <a:pt x="217" y="209"/>
                                      </a:lnTo>
                                      <a:lnTo>
                                        <a:pt x="219" y="225"/>
                                      </a:lnTo>
                                      <a:lnTo>
                                        <a:pt x="217" y="240"/>
                                      </a:lnTo>
                                      <a:lnTo>
                                        <a:pt x="211" y="256"/>
                                      </a:lnTo>
                                      <a:lnTo>
                                        <a:pt x="202" y="269"/>
                                      </a:lnTo>
                                      <a:lnTo>
                                        <a:pt x="189" y="279"/>
                                      </a:lnTo>
                                      <a:lnTo>
                                        <a:pt x="173" y="285"/>
                                      </a:lnTo>
                                      <a:lnTo>
                                        <a:pt x="157" y="287"/>
                                      </a:lnTo>
                                      <a:lnTo>
                                        <a:pt x="140" y="285"/>
                                      </a:lnTo>
                                      <a:lnTo>
                                        <a:pt x="126" y="279"/>
                                      </a:lnTo>
                                      <a:lnTo>
                                        <a:pt x="113" y="269"/>
                                      </a:lnTo>
                                      <a:lnTo>
                                        <a:pt x="102" y="256"/>
                                      </a:lnTo>
                                      <a:lnTo>
                                        <a:pt x="8" y="94"/>
                                      </a:lnTo>
                                      <a:lnTo>
                                        <a:pt x="2" y="78"/>
                                      </a:lnTo>
                                      <a:lnTo>
                                        <a:pt x="0" y="62"/>
                                      </a:lnTo>
                                      <a:lnTo>
                                        <a:pt x="2" y="47"/>
                                      </a:lnTo>
                                      <a:lnTo>
                                        <a:pt x="8" y="32"/>
                                      </a:lnTo>
                                      <a:lnTo>
                                        <a:pt x="18" y="19"/>
                                      </a:lnTo>
                                      <a:lnTo>
                                        <a:pt x="31" y="9"/>
                                      </a:lnTo>
                                      <a:lnTo>
                                        <a:pt x="47" y="2"/>
                                      </a:lnTo>
                                      <a:lnTo>
                                        <a:pt x="62" y="0"/>
                                      </a:lnTo>
                                      <a:close/>
                                    </a:path>
                                  </a:pathLst>
                                </a:custGeom>
                                <a:grpFill/>
                                <a:ln w="0">
                                  <a:noFill/>
                                  <a:prstDash val="solid"/>
                                  <a:round/>
                                  <a:headEnd/>
                                  <a:tailEnd/>
                                </a:ln>
                              </wps:spPr>
                              <wps:txbx>
                                <w:txbxContent>
                                  <w:p w14:paraId="1E94F2C2"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75" name="Freeform 42"/>
                              <wps:cNvSpPr>
                                <a:spLocks/>
                              </wps:cNvSpPr>
                              <wps:spPr bwMode="auto">
                                <a:xfrm>
                                  <a:off x="3309834" y="1687840"/>
                                  <a:ext cx="65088" cy="49213"/>
                                </a:xfrm>
                                <a:custGeom>
                                  <a:avLst/>
                                  <a:gdLst>
                                    <a:gd name="T0" fmla="*/ 62 w 288"/>
                                    <a:gd name="T1" fmla="*/ 0 h 218"/>
                                    <a:gd name="T2" fmla="*/ 78 w 288"/>
                                    <a:gd name="T3" fmla="*/ 2 h 218"/>
                                    <a:gd name="T4" fmla="*/ 94 w 288"/>
                                    <a:gd name="T5" fmla="*/ 8 h 218"/>
                                    <a:gd name="T6" fmla="*/ 257 w 288"/>
                                    <a:gd name="T7" fmla="*/ 101 h 218"/>
                                    <a:gd name="T8" fmla="*/ 271 w 288"/>
                                    <a:gd name="T9" fmla="*/ 112 h 218"/>
                                    <a:gd name="T10" fmla="*/ 280 w 288"/>
                                    <a:gd name="T11" fmla="*/ 124 h 218"/>
                                    <a:gd name="T12" fmla="*/ 286 w 288"/>
                                    <a:gd name="T13" fmla="*/ 140 h 218"/>
                                    <a:gd name="T14" fmla="*/ 288 w 288"/>
                                    <a:gd name="T15" fmla="*/ 155 h 218"/>
                                    <a:gd name="T16" fmla="*/ 286 w 288"/>
                                    <a:gd name="T17" fmla="*/ 171 h 218"/>
                                    <a:gd name="T18" fmla="*/ 280 w 288"/>
                                    <a:gd name="T19" fmla="*/ 186 h 218"/>
                                    <a:gd name="T20" fmla="*/ 270 w 288"/>
                                    <a:gd name="T21" fmla="*/ 200 h 218"/>
                                    <a:gd name="T22" fmla="*/ 256 w 288"/>
                                    <a:gd name="T23" fmla="*/ 210 h 218"/>
                                    <a:gd name="T24" fmla="*/ 241 w 288"/>
                                    <a:gd name="T25" fmla="*/ 216 h 218"/>
                                    <a:gd name="T26" fmla="*/ 226 w 288"/>
                                    <a:gd name="T27" fmla="*/ 218 h 218"/>
                                    <a:gd name="T28" fmla="*/ 209 w 288"/>
                                    <a:gd name="T29" fmla="*/ 216 h 218"/>
                                    <a:gd name="T30" fmla="*/ 194 w 288"/>
                                    <a:gd name="T31" fmla="*/ 209 h 218"/>
                                    <a:gd name="T32" fmla="*/ 31 w 288"/>
                                    <a:gd name="T33" fmla="*/ 116 h 218"/>
                                    <a:gd name="T34" fmla="*/ 17 w 288"/>
                                    <a:gd name="T35" fmla="*/ 106 h 218"/>
                                    <a:gd name="T36" fmla="*/ 8 w 288"/>
                                    <a:gd name="T37" fmla="*/ 93 h 218"/>
                                    <a:gd name="T38" fmla="*/ 2 w 288"/>
                                    <a:gd name="T39" fmla="*/ 79 h 218"/>
                                    <a:gd name="T40" fmla="*/ 0 w 288"/>
                                    <a:gd name="T41" fmla="*/ 62 h 218"/>
                                    <a:gd name="T42" fmla="*/ 2 w 288"/>
                                    <a:gd name="T43" fmla="*/ 46 h 218"/>
                                    <a:gd name="T44" fmla="*/ 8 w 288"/>
                                    <a:gd name="T45" fmla="*/ 31 h 218"/>
                                    <a:gd name="T46" fmla="*/ 18 w 288"/>
                                    <a:gd name="T47" fmla="*/ 17 h 218"/>
                                    <a:gd name="T48" fmla="*/ 32 w 288"/>
                                    <a:gd name="T49" fmla="*/ 8 h 218"/>
                                    <a:gd name="T50" fmla="*/ 46 w 288"/>
                                    <a:gd name="T51" fmla="*/ 2 h 218"/>
                                    <a:gd name="T52" fmla="*/ 62 w 288"/>
                                    <a:gd name="T53" fmla="*/ 0 h 2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288" h="218">
                                      <a:moveTo>
                                        <a:pt x="62" y="0"/>
                                      </a:moveTo>
                                      <a:lnTo>
                                        <a:pt x="78" y="2"/>
                                      </a:lnTo>
                                      <a:lnTo>
                                        <a:pt x="94" y="8"/>
                                      </a:lnTo>
                                      <a:lnTo>
                                        <a:pt x="257" y="101"/>
                                      </a:lnTo>
                                      <a:lnTo>
                                        <a:pt x="271" y="112"/>
                                      </a:lnTo>
                                      <a:lnTo>
                                        <a:pt x="280" y="124"/>
                                      </a:lnTo>
                                      <a:lnTo>
                                        <a:pt x="286" y="140"/>
                                      </a:lnTo>
                                      <a:lnTo>
                                        <a:pt x="288" y="155"/>
                                      </a:lnTo>
                                      <a:lnTo>
                                        <a:pt x="286" y="171"/>
                                      </a:lnTo>
                                      <a:lnTo>
                                        <a:pt x="280" y="186"/>
                                      </a:lnTo>
                                      <a:lnTo>
                                        <a:pt x="270" y="200"/>
                                      </a:lnTo>
                                      <a:lnTo>
                                        <a:pt x="256" y="210"/>
                                      </a:lnTo>
                                      <a:lnTo>
                                        <a:pt x="241" y="216"/>
                                      </a:lnTo>
                                      <a:lnTo>
                                        <a:pt x="226" y="218"/>
                                      </a:lnTo>
                                      <a:lnTo>
                                        <a:pt x="209" y="216"/>
                                      </a:lnTo>
                                      <a:lnTo>
                                        <a:pt x="194" y="209"/>
                                      </a:lnTo>
                                      <a:lnTo>
                                        <a:pt x="31" y="116"/>
                                      </a:lnTo>
                                      <a:lnTo>
                                        <a:pt x="17" y="106"/>
                                      </a:lnTo>
                                      <a:lnTo>
                                        <a:pt x="8" y="93"/>
                                      </a:lnTo>
                                      <a:lnTo>
                                        <a:pt x="2" y="79"/>
                                      </a:lnTo>
                                      <a:lnTo>
                                        <a:pt x="0" y="62"/>
                                      </a:lnTo>
                                      <a:lnTo>
                                        <a:pt x="2" y="46"/>
                                      </a:lnTo>
                                      <a:lnTo>
                                        <a:pt x="8" y="31"/>
                                      </a:lnTo>
                                      <a:lnTo>
                                        <a:pt x="18" y="17"/>
                                      </a:lnTo>
                                      <a:lnTo>
                                        <a:pt x="32" y="8"/>
                                      </a:lnTo>
                                      <a:lnTo>
                                        <a:pt x="46" y="2"/>
                                      </a:lnTo>
                                      <a:lnTo>
                                        <a:pt x="62" y="0"/>
                                      </a:lnTo>
                                      <a:close/>
                                    </a:path>
                                  </a:pathLst>
                                </a:custGeom>
                                <a:grpFill/>
                                <a:ln w="0">
                                  <a:noFill/>
                                  <a:prstDash val="solid"/>
                                  <a:round/>
                                  <a:headEnd/>
                                  <a:tailEnd/>
                                </a:ln>
                              </wps:spPr>
                              <wps:txbx>
                                <w:txbxContent>
                                  <w:p w14:paraId="3437F550"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76" name="Freeform 43"/>
                              <wps:cNvSpPr>
                                <a:spLocks/>
                              </wps:cNvSpPr>
                              <wps:spPr bwMode="auto">
                                <a:xfrm>
                                  <a:off x="3266971" y="1846590"/>
                                  <a:ext cx="71438" cy="28575"/>
                                </a:xfrm>
                                <a:custGeom>
                                  <a:avLst/>
                                  <a:gdLst>
                                    <a:gd name="T0" fmla="*/ 63 w 314"/>
                                    <a:gd name="T1" fmla="*/ 0 h 125"/>
                                    <a:gd name="T2" fmla="*/ 251 w 314"/>
                                    <a:gd name="T3" fmla="*/ 0 h 125"/>
                                    <a:gd name="T4" fmla="*/ 268 w 314"/>
                                    <a:gd name="T5" fmla="*/ 3 h 125"/>
                                    <a:gd name="T6" fmla="*/ 283 w 314"/>
                                    <a:gd name="T7" fmla="*/ 9 h 125"/>
                                    <a:gd name="T8" fmla="*/ 295 w 314"/>
                                    <a:gd name="T9" fmla="*/ 18 h 125"/>
                                    <a:gd name="T10" fmla="*/ 306 w 314"/>
                                    <a:gd name="T11" fmla="*/ 31 h 125"/>
                                    <a:gd name="T12" fmla="*/ 312 w 314"/>
                                    <a:gd name="T13" fmla="*/ 45 h 125"/>
                                    <a:gd name="T14" fmla="*/ 314 w 314"/>
                                    <a:gd name="T15" fmla="*/ 63 h 125"/>
                                    <a:gd name="T16" fmla="*/ 312 w 314"/>
                                    <a:gd name="T17" fmla="*/ 79 h 125"/>
                                    <a:gd name="T18" fmla="*/ 306 w 314"/>
                                    <a:gd name="T19" fmla="*/ 93 h 125"/>
                                    <a:gd name="T20" fmla="*/ 295 w 314"/>
                                    <a:gd name="T21" fmla="*/ 107 h 125"/>
                                    <a:gd name="T22" fmla="*/ 283 w 314"/>
                                    <a:gd name="T23" fmla="*/ 116 h 125"/>
                                    <a:gd name="T24" fmla="*/ 268 w 314"/>
                                    <a:gd name="T25" fmla="*/ 123 h 125"/>
                                    <a:gd name="T26" fmla="*/ 251 w 314"/>
                                    <a:gd name="T27" fmla="*/ 125 h 125"/>
                                    <a:gd name="T28" fmla="*/ 63 w 314"/>
                                    <a:gd name="T29" fmla="*/ 125 h 125"/>
                                    <a:gd name="T30" fmla="*/ 46 w 314"/>
                                    <a:gd name="T31" fmla="*/ 123 h 125"/>
                                    <a:gd name="T32" fmla="*/ 32 w 314"/>
                                    <a:gd name="T33" fmla="*/ 116 h 125"/>
                                    <a:gd name="T34" fmla="*/ 18 w 314"/>
                                    <a:gd name="T35" fmla="*/ 107 h 125"/>
                                    <a:gd name="T36" fmla="*/ 9 w 314"/>
                                    <a:gd name="T37" fmla="*/ 93 h 125"/>
                                    <a:gd name="T38" fmla="*/ 2 w 314"/>
                                    <a:gd name="T39" fmla="*/ 79 h 125"/>
                                    <a:gd name="T40" fmla="*/ 0 w 314"/>
                                    <a:gd name="T41" fmla="*/ 63 h 125"/>
                                    <a:gd name="T42" fmla="*/ 2 w 314"/>
                                    <a:gd name="T43" fmla="*/ 45 h 125"/>
                                    <a:gd name="T44" fmla="*/ 9 w 314"/>
                                    <a:gd name="T45" fmla="*/ 31 h 125"/>
                                    <a:gd name="T46" fmla="*/ 18 w 314"/>
                                    <a:gd name="T47" fmla="*/ 18 h 125"/>
                                    <a:gd name="T48" fmla="*/ 32 w 314"/>
                                    <a:gd name="T49" fmla="*/ 9 h 125"/>
                                    <a:gd name="T50" fmla="*/ 46 w 314"/>
                                    <a:gd name="T51" fmla="*/ 3 h 125"/>
                                    <a:gd name="T52" fmla="*/ 63 w 314"/>
                                    <a:gd name="T53" fmla="*/ 0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314" h="125">
                                      <a:moveTo>
                                        <a:pt x="63" y="0"/>
                                      </a:moveTo>
                                      <a:lnTo>
                                        <a:pt x="251" y="0"/>
                                      </a:lnTo>
                                      <a:lnTo>
                                        <a:pt x="268" y="3"/>
                                      </a:lnTo>
                                      <a:lnTo>
                                        <a:pt x="283" y="9"/>
                                      </a:lnTo>
                                      <a:lnTo>
                                        <a:pt x="295" y="18"/>
                                      </a:lnTo>
                                      <a:lnTo>
                                        <a:pt x="306" y="31"/>
                                      </a:lnTo>
                                      <a:lnTo>
                                        <a:pt x="312" y="45"/>
                                      </a:lnTo>
                                      <a:lnTo>
                                        <a:pt x="314" y="63"/>
                                      </a:lnTo>
                                      <a:lnTo>
                                        <a:pt x="312" y="79"/>
                                      </a:lnTo>
                                      <a:lnTo>
                                        <a:pt x="306" y="93"/>
                                      </a:lnTo>
                                      <a:lnTo>
                                        <a:pt x="295" y="107"/>
                                      </a:lnTo>
                                      <a:lnTo>
                                        <a:pt x="283" y="116"/>
                                      </a:lnTo>
                                      <a:lnTo>
                                        <a:pt x="268" y="123"/>
                                      </a:lnTo>
                                      <a:lnTo>
                                        <a:pt x="251" y="125"/>
                                      </a:lnTo>
                                      <a:lnTo>
                                        <a:pt x="63" y="125"/>
                                      </a:lnTo>
                                      <a:lnTo>
                                        <a:pt x="46" y="123"/>
                                      </a:lnTo>
                                      <a:lnTo>
                                        <a:pt x="32" y="116"/>
                                      </a:lnTo>
                                      <a:lnTo>
                                        <a:pt x="18" y="107"/>
                                      </a:lnTo>
                                      <a:lnTo>
                                        <a:pt x="9" y="93"/>
                                      </a:lnTo>
                                      <a:lnTo>
                                        <a:pt x="2" y="79"/>
                                      </a:lnTo>
                                      <a:lnTo>
                                        <a:pt x="0" y="63"/>
                                      </a:lnTo>
                                      <a:lnTo>
                                        <a:pt x="2" y="45"/>
                                      </a:lnTo>
                                      <a:lnTo>
                                        <a:pt x="9" y="31"/>
                                      </a:lnTo>
                                      <a:lnTo>
                                        <a:pt x="18" y="18"/>
                                      </a:lnTo>
                                      <a:lnTo>
                                        <a:pt x="32" y="9"/>
                                      </a:lnTo>
                                      <a:lnTo>
                                        <a:pt x="46" y="3"/>
                                      </a:lnTo>
                                      <a:lnTo>
                                        <a:pt x="63" y="0"/>
                                      </a:lnTo>
                                      <a:close/>
                                    </a:path>
                                  </a:pathLst>
                                </a:custGeom>
                                <a:grpFill/>
                                <a:ln w="0">
                                  <a:noFill/>
                                  <a:prstDash val="solid"/>
                                  <a:round/>
                                  <a:headEnd/>
                                  <a:tailEnd/>
                                </a:ln>
                              </wps:spPr>
                              <wps:txbx>
                                <w:txbxContent>
                                  <w:p w14:paraId="3DB84B5E"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77" name="Freeform 44"/>
                              <wps:cNvSpPr>
                                <a:spLocks/>
                              </wps:cNvSpPr>
                              <wps:spPr bwMode="auto">
                                <a:xfrm>
                                  <a:off x="3309834" y="1984702"/>
                                  <a:ext cx="65088" cy="49213"/>
                                </a:xfrm>
                                <a:custGeom>
                                  <a:avLst/>
                                  <a:gdLst>
                                    <a:gd name="T0" fmla="*/ 226 w 288"/>
                                    <a:gd name="T1" fmla="*/ 0 h 218"/>
                                    <a:gd name="T2" fmla="*/ 242 w 288"/>
                                    <a:gd name="T3" fmla="*/ 3 h 218"/>
                                    <a:gd name="T4" fmla="*/ 256 w 288"/>
                                    <a:gd name="T5" fmla="*/ 8 h 218"/>
                                    <a:gd name="T6" fmla="*/ 270 w 288"/>
                                    <a:gd name="T7" fmla="*/ 18 h 218"/>
                                    <a:gd name="T8" fmla="*/ 280 w 288"/>
                                    <a:gd name="T9" fmla="*/ 31 h 218"/>
                                    <a:gd name="T10" fmla="*/ 286 w 288"/>
                                    <a:gd name="T11" fmla="*/ 46 h 218"/>
                                    <a:gd name="T12" fmla="*/ 288 w 288"/>
                                    <a:gd name="T13" fmla="*/ 63 h 218"/>
                                    <a:gd name="T14" fmla="*/ 286 w 288"/>
                                    <a:gd name="T15" fmla="*/ 78 h 218"/>
                                    <a:gd name="T16" fmla="*/ 280 w 288"/>
                                    <a:gd name="T17" fmla="*/ 93 h 218"/>
                                    <a:gd name="T18" fmla="*/ 270 w 288"/>
                                    <a:gd name="T19" fmla="*/ 106 h 218"/>
                                    <a:gd name="T20" fmla="*/ 257 w 288"/>
                                    <a:gd name="T21" fmla="*/ 117 h 218"/>
                                    <a:gd name="T22" fmla="*/ 94 w 288"/>
                                    <a:gd name="T23" fmla="*/ 209 h 218"/>
                                    <a:gd name="T24" fmla="*/ 79 w 288"/>
                                    <a:gd name="T25" fmla="*/ 215 h 218"/>
                                    <a:gd name="T26" fmla="*/ 62 w 288"/>
                                    <a:gd name="T27" fmla="*/ 218 h 218"/>
                                    <a:gd name="T28" fmla="*/ 46 w 288"/>
                                    <a:gd name="T29" fmla="*/ 215 h 218"/>
                                    <a:gd name="T30" fmla="*/ 32 w 288"/>
                                    <a:gd name="T31" fmla="*/ 210 h 218"/>
                                    <a:gd name="T32" fmla="*/ 18 w 288"/>
                                    <a:gd name="T33" fmla="*/ 200 h 218"/>
                                    <a:gd name="T34" fmla="*/ 8 w 288"/>
                                    <a:gd name="T35" fmla="*/ 187 h 218"/>
                                    <a:gd name="T36" fmla="*/ 2 w 288"/>
                                    <a:gd name="T37" fmla="*/ 172 h 218"/>
                                    <a:gd name="T38" fmla="*/ 0 w 288"/>
                                    <a:gd name="T39" fmla="*/ 155 h 218"/>
                                    <a:gd name="T40" fmla="*/ 2 w 288"/>
                                    <a:gd name="T41" fmla="*/ 140 h 218"/>
                                    <a:gd name="T42" fmla="*/ 8 w 288"/>
                                    <a:gd name="T43" fmla="*/ 125 h 218"/>
                                    <a:gd name="T44" fmla="*/ 17 w 288"/>
                                    <a:gd name="T45" fmla="*/ 113 h 218"/>
                                    <a:gd name="T46" fmla="*/ 31 w 288"/>
                                    <a:gd name="T47" fmla="*/ 102 h 218"/>
                                    <a:gd name="T48" fmla="*/ 194 w 288"/>
                                    <a:gd name="T49" fmla="*/ 9 h 218"/>
                                    <a:gd name="T50" fmla="*/ 210 w 288"/>
                                    <a:gd name="T51" fmla="*/ 2 h 218"/>
                                    <a:gd name="T52" fmla="*/ 226 w 288"/>
                                    <a:gd name="T53" fmla="*/ 0 h 2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288" h="218">
                                      <a:moveTo>
                                        <a:pt x="226" y="0"/>
                                      </a:moveTo>
                                      <a:lnTo>
                                        <a:pt x="242" y="3"/>
                                      </a:lnTo>
                                      <a:lnTo>
                                        <a:pt x="256" y="8"/>
                                      </a:lnTo>
                                      <a:lnTo>
                                        <a:pt x="270" y="18"/>
                                      </a:lnTo>
                                      <a:lnTo>
                                        <a:pt x="280" y="31"/>
                                      </a:lnTo>
                                      <a:lnTo>
                                        <a:pt x="286" y="46"/>
                                      </a:lnTo>
                                      <a:lnTo>
                                        <a:pt x="288" y="63"/>
                                      </a:lnTo>
                                      <a:lnTo>
                                        <a:pt x="286" y="78"/>
                                      </a:lnTo>
                                      <a:lnTo>
                                        <a:pt x="280" y="93"/>
                                      </a:lnTo>
                                      <a:lnTo>
                                        <a:pt x="270" y="106"/>
                                      </a:lnTo>
                                      <a:lnTo>
                                        <a:pt x="257" y="117"/>
                                      </a:lnTo>
                                      <a:lnTo>
                                        <a:pt x="94" y="209"/>
                                      </a:lnTo>
                                      <a:lnTo>
                                        <a:pt x="79" y="215"/>
                                      </a:lnTo>
                                      <a:lnTo>
                                        <a:pt x="62" y="218"/>
                                      </a:lnTo>
                                      <a:lnTo>
                                        <a:pt x="46" y="215"/>
                                      </a:lnTo>
                                      <a:lnTo>
                                        <a:pt x="32" y="210"/>
                                      </a:lnTo>
                                      <a:lnTo>
                                        <a:pt x="18" y="200"/>
                                      </a:lnTo>
                                      <a:lnTo>
                                        <a:pt x="8" y="187"/>
                                      </a:lnTo>
                                      <a:lnTo>
                                        <a:pt x="2" y="172"/>
                                      </a:lnTo>
                                      <a:lnTo>
                                        <a:pt x="0" y="155"/>
                                      </a:lnTo>
                                      <a:lnTo>
                                        <a:pt x="2" y="140"/>
                                      </a:lnTo>
                                      <a:lnTo>
                                        <a:pt x="8" y="125"/>
                                      </a:lnTo>
                                      <a:lnTo>
                                        <a:pt x="17" y="113"/>
                                      </a:lnTo>
                                      <a:lnTo>
                                        <a:pt x="31" y="102"/>
                                      </a:lnTo>
                                      <a:lnTo>
                                        <a:pt x="194" y="9"/>
                                      </a:lnTo>
                                      <a:lnTo>
                                        <a:pt x="210" y="2"/>
                                      </a:lnTo>
                                      <a:lnTo>
                                        <a:pt x="226" y="0"/>
                                      </a:lnTo>
                                      <a:close/>
                                    </a:path>
                                  </a:pathLst>
                                </a:custGeom>
                                <a:grpFill/>
                                <a:ln w="0">
                                  <a:noFill/>
                                  <a:prstDash val="solid"/>
                                  <a:round/>
                                  <a:headEnd/>
                                  <a:tailEnd/>
                                </a:ln>
                              </wps:spPr>
                              <wps:txbx>
                                <w:txbxContent>
                                  <w:p w14:paraId="6B6B09E5"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78" name="Freeform 45"/>
                              <wps:cNvSpPr>
                                <a:spLocks/>
                              </wps:cNvSpPr>
                              <wps:spPr bwMode="auto">
                                <a:xfrm>
                                  <a:off x="3827359" y="1984702"/>
                                  <a:ext cx="66675" cy="49213"/>
                                </a:xfrm>
                                <a:custGeom>
                                  <a:avLst/>
                                  <a:gdLst>
                                    <a:gd name="T0" fmla="*/ 62 w 288"/>
                                    <a:gd name="T1" fmla="*/ 0 h 218"/>
                                    <a:gd name="T2" fmla="*/ 79 w 288"/>
                                    <a:gd name="T3" fmla="*/ 2 h 218"/>
                                    <a:gd name="T4" fmla="*/ 94 w 288"/>
                                    <a:gd name="T5" fmla="*/ 9 h 218"/>
                                    <a:gd name="T6" fmla="*/ 257 w 288"/>
                                    <a:gd name="T7" fmla="*/ 102 h 218"/>
                                    <a:gd name="T8" fmla="*/ 271 w 288"/>
                                    <a:gd name="T9" fmla="*/ 113 h 218"/>
                                    <a:gd name="T10" fmla="*/ 280 w 288"/>
                                    <a:gd name="T11" fmla="*/ 125 h 218"/>
                                    <a:gd name="T12" fmla="*/ 286 w 288"/>
                                    <a:gd name="T13" fmla="*/ 140 h 218"/>
                                    <a:gd name="T14" fmla="*/ 288 w 288"/>
                                    <a:gd name="T15" fmla="*/ 155 h 218"/>
                                    <a:gd name="T16" fmla="*/ 286 w 288"/>
                                    <a:gd name="T17" fmla="*/ 172 h 218"/>
                                    <a:gd name="T18" fmla="*/ 280 w 288"/>
                                    <a:gd name="T19" fmla="*/ 187 h 218"/>
                                    <a:gd name="T20" fmla="*/ 270 w 288"/>
                                    <a:gd name="T21" fmla="*/ 200 h 218"/>
                                    <a:gd name="T22" fmla="*/ 256 w 288"/>
                                    <a:gd name="T23" fmla="*/ 210 h 218"/>
                                    <a:gd name="T24" fmla="*/ 242 w 288"/>
                                    <a:gd name="T25" fmla="*/ 215 h 218"/>
                                    <a:gd name="T26" fmla="*/ 225 w 288"/>
                                    <a:gd name="T27" fmla="*/ 218 h 218"/>
                                    <a:gd name="T28" fmla="*/ 209 w 288"/>
                                    <a:gd name="T29" fmla="*/ 215 h 218"/>
                                    <a:gd name="T30" fmla="*/ 194 w 288"/>
                                    <a:gd name="T31" fmla="*/ 209 h 218"/>
                                    <a:gd name="T32" fmla="*/ 30 w 288"/>
                                    <a:gd name="T33" fmla="*/ 117 h 218"/>
                                    <a:gd name="T34" fmla="*/ 18 w 288"/>
                                    <a:gd name="T35" fmla="*/ 106 h 218"/>
                                    <a:gd name="T36" fmla="*/ 8 w 288"/>
                                    <a:gd name="T37" fmla="*/ 93 h 218"/>
                                    <a:gd name="T38" fmla="*/ 2 w 288"/>
                                    <a:gd name="T39" fmla="*/ 78 h 218"/>
                                    <a:gd name="T40" fmla="*/ 0 w 288"/>
                                    <a:gd name="T41" fmla="*/ 63 h 218"/>
                                    <a:gd name="T42" fmla="*/ 2 w 288"/>
                                    <a:gd name="T43" fmla="*/ 46 h 218"/>
                                    <a:gd name="T44" fmla="*/ 8 w 288"/>
                                    <a:gd name="T45" fmla="*/ 31 h 218"/>
                                    <a:gd name="T46" fmla="*/ 18 w 288"/>
                                    <a:gd name="T47" fmla="*/ 18 h 218"/>
                                    <a:gd name="T48" fmla="*/ 32 w 288"/>
                                    <a:gd name="T49" fmla="*/ 8 h 218"/>
                                    <a:gd name="T50" fmla="*/ 46 w 288"/>
                                    <a:gd name="T51" fmla="*/ 3 h 218"/>
                                    <a:gd name="T52" fmla="*/ 62 w 288"/>
                                    <a:gd name="T53" fmla="*/ 0 h 2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288" h="218">
                                      <a:moveTo>
                                        <a:pt x="62" y="0"/>
                                      </a:moveTo>
                                      <a:lnTo>
                                        <a:pt x="79" y="2"/>
                                      </a:lnTo>
                                      <a:lnTo>
                                        <a:pt x="94" y="9"/>
                                      </a:lnTo>
                                      <a:lnTo>
                                        <a:pt x="257" y="102"/>
                                      </a:lnTo>
                                      <a:lnTo>
                                        <a:pt x="271" y="113"/>
                                      </a:lnTo>
                                      <a:lnTo>
                                        <a:pt x="280" y="125"/>
                                      </a:lnTo>
                                      <a:lnTo>
                                        <a:pt x="286" y="140"/>
                                      </a:lnTo>
                                      <a:lnTo>
                                        <a:pt x="288" y="155"/>
                                      </a:lnTo>
                                      <a:lnTo>
                                        <a:pt x="286" y="172"/>
                                      </a:lnTo>
                                      <a:lnTo>
                                        <a:pt x="280" y="187"/>
                                      </a:lnTo>
                                      <a:lnTo>
                                        <a:pt x="270" y="200"/>
                                      </a:lnTo>
                                      <a:lnTo>
                                        <a:pt x="256" y="210"/>
                                      </a:lnTo>
                                      <a:lnTo>
                                        <a:pt x="242" y="215"/>
                                      </a:lnTo>
                                      <a:lnTo>
                                        <a:pt x="225" y="218"/>
                                      </a:lnTo>
                                      <a:lnTo>
                                        <a:pt x="209" y="215"/>
                                      </a:lnTo>
                                      <a:lnTo>
                                        <a:pt x="194" y="209"/>
                                      </a:lnTo>
                                      <a:lnTo>
                                        <a:pt x="30" y="117"/>
                                      </a:lnTo>
                                      <a:lnTo>
                                        <a:pt x="18" y="106"/>
                                      </a:lnTo>
                                      <a:lnTo>
                                        <a:pt x="8" y="93"/>
                                      </a:lnTo>
                                      <a:lnTo>
                                        <a:pt x="2" y="78"/>
                                      </a:lnTo>
                                      <a:lnTo>
                                        <a:pt x="0" y="63"/>
                                      </a:lnTo>
                                      <a:lnTo>
                                        <a:pt x="2" y="46"/>
                                      </a:lnTo>
                                      <a:lnTo>
                                        <a:pt x="8" y="31"/>
                                      </a:lnTo>
                                      <a:lnTo>
                                        <a:pt x="18" y="18"/>
                                      </a:lnTo>
                                      <a:lnTo>
                                        <a:pt x="32" y="8"/>
                                      </a:lnTo>
                                      <a:lnTo>
                                        <a:pt x="46" y="3"/>
                                      </a:lnTo>
                                      <a:lnTo>
                                        <a:pt x="62" y="0"/>
                                      </a:lnTo>
                                      <a:close/>
                                    </a:path>
                                  </a:pathLst>
                                </a:custGeom>
                                <a:grpFill/>
                                <a:ln w="0">
                                  <a:noFill/>
                                  <a:prstDash val="solid"/>
                                  <a:round/>
                                  <a:headEnd/>
                                  <a:tailEnd/>
                                </a:ln>
                              </wps:spPr>
                              <wps:txbx>
                                <w:txbxContent>
                                  <w:p w14:paraId="104FE880"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79" name="Freeform 46"/>
                              <wps:cNvSpPr>
                                <a:spLocks/>
                              </wps:cNvSpPr>
                              <wps:spPr bwMode="auto">
                                <a:xfrm>
                                  <a:off x="3865459" y="1846590"/>
                                  <a:ext cx="71438" cy="28575"/>
                                </a:xfrm>
                                <a:custGeom>
                                  <a:avLst/>
                                  <a:gdLst>
                                    <a:gd name="T0" fmla="*/ 62 w 314"/>
                                    <a:gd name="T1" fmla="*/ 0 h 125"/>
                                    <a:gd name="T2" fmla="*/ 251 w 314"/>
                                    <a:gd name="T3" fmla="*/ 0 h 125"/>
                                    <a:gd name="T4" fmla="*/ 268 w 314"/>
                                    <a:gd name="T5" fmla="*/ 3 h 125"/>
                                    <a:gd name="T6" fmla="*/ 283 w 314"/>
                                    <a:gd name="T7" fmla="*/ 9 h 125"/>
                                    <a:gd name="T8" fmla="*/ 295 w 314"/>
                                    <a:gd name="T9" fmla="*/ 18 h 125"/>
                                    <a:gd name="T10" fmla="*/ 305 w 314"/>
                                    <a:gd name="T11" fmla="*/ 31 h 125"/>
                                    <a:gd name="T12" fmla="*/ 312 w 314"/>
                                    <a:gd name="T13" fmla="*/ 45 h 125"/>
                                    <a:gd name="T14" fmla="*/ 314 w 314"/>
                                    <a:gd name="T15" fmla="*/ 63 h 125"/>
                                    <a:gd name="T16" fmla="*/ 312 w 314"/>
                                    <a:gd name="T17" fmla="*/ 79 h 125"/>
                                    <a:gd name="T18" fmla="*/ 305 w 314"/>
                                    <a:gd name="T19" fmla="*/ 93 h 125"/>
                                    <a:gd name="T20" fmla="*/ 295 w 314"/>
                                    <a:gd name="T21" fmla="*/ 107 h 125"/>
                                    <a:gd name="T22" fmla="*/ 283 w 314"/>
                                    <a:gd name="T23" fmla="*/ 116 h 125"/>
                                    <a:gd name="T24" fmla="*/ 268 w 314"/>
                                    <a:gd name="T25" fmla="*/ 123 h 125"/>
                                    <a:gd name="T26" fmla="*/ 251 w 314"/>
                                    <a:gd name="T27" fmla="*/ 125 h 125"/>
                                    <a:gd name="T28" fmla="*/ 62 w 314"/>
                                    <a:gd name="T29" fmla="*/ 125 h 125"/>
                                    <a:gd name="T30" fmla="*/ 46 w 314"/>
                                    <a:gd name="T31" fmla="*/ 123 h 125"/>
                                    <a:gd name="T32" fmla="*/ 31 w 314"/>
                                    <a:gd name="T33" fmla="*/ 116 h 125"/>
                                    <a:gd name="T34" fmla="*/ 18 w 314"/>
                                    <a:gd name="T35" fmla="*/ 107 h 125"/>
                                    <a:gd name="T36" fmla="*/ 8 w 314"/>
                                    <a:gd name="T37" fmla="*/ 93 h 125"/>
                                    <a:gd name="T38" fmla="*/ 2 w 314"/>
                                    <a:gd name="T39" fmla="*/ 79 h 125"/>
                                    <a:gd name="T40" fmla="*/ 0 w 314"/>
                                    <a:gd name="T41" fmla="*/ 63 h 125"/>
                                    <a:gd name="T42" fmla="*/ 2 w 314"/>
                                    <a:gd name="T43" fmla="*/ 45 h 125"/>
                                    <a:gd name="T44" fmla="*/ 8 w 314"/>
                                    <a:gd name="T45" fmla="*/ 31 h 125"/>
                                    <a:gd name="T46" fmla="*/ 18 w 314"/>
                                    <a:gd name="T47" fmla="*/ 18 h 125"/>
                                    <a:gd name="T48" fmla="*/ 31 w 314"/>
                                    <a:gd name="T49" fmla="*/ 9 h 125"/>
                                    <a:gd name="T50" fmla="*/ 46 w 314"/>
                                    <a:gd name="T51" fmla="*/ 3 h 125"/>
                                    <a:gd name="T52" fmla="*/ 62 w 314"/>
                                    <a:gd name="T53" fmla="*/ 0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314" h="125">
                                      <a:moveTo>
                                        <a:pt x="62" y="0"/>
                                      </a:moveTo>
                                      <a:lnTo>
                                        <a:pt x="251" y="0"/>
                                      </a:lnTo>
                                      <a:lnTo>
                                        <a:pt x="268" y="3"/>
                                      </a:lnTo>
                                      <a:lnTo>
                                        <a:pt x="283" y="9"/>
                                      </a:lnTo>
                                      <a:lnTo>
                                        <a:pt x="295" y="18"/>
                                      </a:lnTo>
                                      <a:lnTo>
                                        <a:pt x="305" y="31"/>
                                      </a:lnTo>
                                      <a:lnTo>
                                        <a:pt x="312" y="45"/>
                                      </a:lnTo>
                                      <a:lnTo>
                                        <a:pt x="314" y="63"/>
                                      </a:lnTo>
                                      <a:lnTo>
                                        <a:pt x="312" y="79"/>
                                      </a:lnTo>
                                      <a:lnTo>
                                        <a:pt x="305" y="93"/>
                                      </a:lnTo>
                                      <a:lnTo>
                                        <a:pt x="295" y="107"/>
                                      </a:lnTo>
                                      <a:lnTo>
                                        <a:pt x="283" y="116"/>
                                      </a:lnTo>
                                      <a:lnTo>
                                        <a:pt x="268" y="123"/>
                                      </a:lnTo>
                                      <a:lnTo>
                                        <a:pt x="251" y="125"/>
                                      </a:lnTo>
                                      <a:lnTo>
                                        <a:pt x="62" y="125"/>
                                      </a:lnTo>
                                      <a:lnTo>
                                        <a:pt x="46" y="123"/>
                                      </a:lnTo>
                                      <a:lnTo>
                                        <a:pt x="31" y="116"/>
                                      </a:lnTo>
                                      <a:lnTo>
                                        <a:pt x="18" y="107"/>
                                      </a:lnTo>
                                      <a:lnTo>
                                        <a:pt x="8" y="93"/>
                                      </a:lnTo>
                                      <a:lnTo>
                                        <a:pt x="2" y="79"/>
                                      </a:lnTo>
                                      <a:lnTo>
                                        <a:pt x="0" y="63"/>
                                      </a:lnTo>
                                      <a:lnTo>
                                        <a:pt x="2" y="45"/>
                                      </a:lnTo>
                                      <a:lnTo>
                                        <a:pt x="8" y="31"/>
                                      </a:lnTo>
                                      <a:lnTo>
                                        <a:pt x="18" y="18"/>
                                      </a:lnTo>
                                      <a:lnTo>
                                        <a:pt x="31" y="9"/>
                                      </a:lnTo>
                                      <a:lnTo>
                                        <a:pt x="46" y="3"/>
                                      </a:lnTo>
                                      <a:lnTo>
                                        <a:pt x="62" y="0"/>
                                      </a:lnTo>
                                      <a:close/>
                                    </a:path>
                                  </a:pathLst>
                                </a:custGeom>
                                <a:grpFill/>
                                <a:ln w="0">
                                  <a:noFill/>
                                  <a:prstDash val="solid"/>
                                  <a:round/>
                                  <a:headEnd/>
                                  <a:tailEnd/>
                                </a:ln>
                              </wps:spPr>
                              <wps:txbx>
                                <w:txbxContent>
                                  <w:p w14:paraId="169C88B6"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82" name="Freeform 47"/>
                              <wps:cNvSpPr>
                                <a:spLocks/>
                              </wps:cNvSpPr>
                              <wps:spPr bwMode="auto">
                                <a:xfrm>
                                  <a:off x="3827359" y="1687840"/>
                                  <a:ext cx="66675" cy="49213"/>
                                </a:xfrm>
                                <a:custGeom>
                                  <a:avLst/>
                                  <a:gdLst>
                                    <a:gd name="T0" fmla="*/ 225 w 288"/>
                                    <a:gd name="T1" fmla="*/ 0 h 218"/>
                                    <a:gd name="T2" fmla="*/ 242 w 288"/>
                                    <a:gd name="T3" fmla="*/ 2 h 218"/>
                                    <a:gd name="T4" fmla="*/ 256 w 288"/>
                                    <a:gd name="T5" fmla="*/ 8 h 218"/>
                                    <a:gd name="T6" fmla="*/ 270 w 288"/>
                                    <a:gd name="T7" fmla="*/ 17 h 218"/>
                                    <a:gd name="T8" fmla="*/ 280 w 288"/>
                                    <a:gd name="T9" fmla="*/ 31 h 218"/>
                                    <a:gd name="T10" fmla="*/ 286 w 288"/>
                                    <a:gd name="T11" fmla="*/ 46 h 218"/>
                                    <a:gd name="T12" fmla="*/ 288 w 288"/>
                                    <a:gd name="T13" fmla="*/ 62 h 218"/>
                                    <a:gd name="T14" fmla="*/ 286 w 288"/>
                                    <a:gd name="T15" fmla="*/ 79 h 218"/>
                                    <a:gd name="T16" fmla="*/ 280 w 288"/>
                                    <a:gd name="T17" fmla="*/ 93 h 218"/>
                                    <a:gd name="T18" fmla="*/ 271 w 288"/>
                                    <a:gd name="T19" fmla="*/ 106 h 218"/>
                                    <a:gd name="T20" fmla="*/ 257 w 288"/>
                                    <a:gd name="T21" fmla="*/ 116 h 218"/>
                                    <a:gd name="T22" fmla="*/ 94 w 288"/>
                                    <a:gd name="T23" fmla="*/ 209 h 218"/>
                                    <a:gd name="T24" fmla="*/ 79 w 288"/>
                                    <a:gd name="T25" fmla="*/ 216 h 218"/>
                                    <a:gd name="T26" fmla="*/ 62 w 288"/>
                                    <a:gd name="T27" fmla="*/ 218 h 218"/>
                                    <a:gd name="T28" fmla="*/ 47 w 288"/>
                                    <a:gd name="T29" fmla="*/ 216 h 218"/>
                                    <a:gd name="T30" fmla="*/ 32 w 288"/>
                                    <a:gd name="T31" fmla="*/ 210 h 218"/>
                                    <a:gd name="T32" fmla="*/ 18 w 288"/>
                                    <a:gd name="T33" fmla="*/ 200 h 218"/>
                                    <a:gd name="T34" fmla="*/ 8 w 288"/>
                                    <a:gd name="T35" fmla="*/ 186 h 218"/>
                                    <a:gd name="T36" fmla="*/ 2 w 288"/>
                                    <a:gd name="T37" fmla="*/ 171 h 218"/>
                                    <a:gd name="T38" fmla="*/ 0 w 288"/>
                                    <a:gd name="T39" fmla="*/ 155 h 218"/>
                                    <a:gd name="T40" fmla="*/ 2 w 288"/>
                                    <a:gd name="T41" fmla="*/ 140 h 218"/>
                                    <a:gd name="T42" fmla="*/ 8 w 288"/>
                                    <a:gd name="T43" fmla="*/ 124 h 218"/>
                                    <a:gd name="T44" fmla="*/ 18 w 288"/>
                                    <a:gd name="T45" fmla="*/ 112 h 218"/>
                                    <a:gd name="T46" fmla="*/ 30 w 288"/>
                                    <a:gd name="T47" fmla="*/ 101 h 218"/>
                                    <a:gd name="T48" fmla="*/ 194 w 288"/>
                                    <a:gd name="T49" fmla="*/ 8 h 218"/>
                                    <a:gd name="T50" fmla="*/ 210 w 288"/>
                                    <a:gd name="T51" fmla="*/ 2 h 218"/>
                                    <a:gd name="T52" fmla="*/ 225 w 288"/>
                                    <a:gd name="T53" fmla="*/ 0 h 2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288" h="218">
                                      <a:moveTo>
                                        <a:pt x="225" y="0"/>
                                      </a:moveTo>
                                      <a:lnTo>
                                        <a:pt x="242" y="2"/>
                                      </a:lnTo>
                                      <a:lnTo>
                                        <a:pt x="256" y="8"/>
                                      </a:lnTo>
                                      <a:lnTo>
                                        <a:pt x="270" y="17"/>
                                      </a:lnTo>
                                      <a:lnTo>
                                        <a:pt x="280" y="31"/>
                                      </a:lnTo>
                                      <a:lnTo>
                                        <a:pt x="286" y="46"/>
                                      </a:lnTo>
                                      <a:lnTo>
                                        <a:pt x="288" y="62"/>
                                      </a:lnTo>
                                      <a:lnTo>
                                        <a:pt x="286" y="79"/>
                                      </a:lnTo>
                                      <a:lnTo>
                                        <a:pt x="280" y="93"/>
                                      </a:lnTo>
                                      <a:lnTo>
                                        <a:pt x="271" y="106"/>
                                      </a:lnTo>
                                      <a:lnTo>
                                        <a:pt x="257" y="116"/>
                                      </a:lnTo>
                                      <a:lnTo>
                                        <a:pt x="94" y="209"/>
                                      </a:lnTo>
                                      <a:lnTo>
                                        <a:pt x="79" y="216"/>
                                      </a:lnTo>
                                      <a:lnTo>
                                        <a:pt x="62" y="218"/>
                                      </a:lnTo>
                                      <a:lnTo>
                                        <a:pt x="47" y="216"/>
                                      </a:lnTo>
                                      <a:lnTo>
                                        <a:pt x="32" y="210"/>
                                      </a:lnTo>
                                      <a:lnTo>
                                        <a:pt x="18" y="200"/>
                                      </a:lnTo>
                                      <a:lnTo>
                                        <a:pt x="8" y="186"/>
                                      </a:lnTo>
                                      <a:lnTo>
                                        <a:pt x="2" y="171"/>
                                      </a:lnTo>
                                      <a:lnTo>
                                        <a:pt x="0" y="155"/>
                                      </a:lnTo>
                                      <a:lnTo>
                                        <a:pt x="2" y="140"/>
                                      </a:lnTo>
                                      <a:lnTo>
                                        <a:pt x="8" y="124"/>
                                      </a:lnTo>
                                      <a:lnTo>
                                        <a:pt x="18" y="112"/>
                                      </a:lnTo>
                                      <a:lnTo>
                                        <a:pt x="30" y="101"/>
                                      </a:lnTo>
                                      <a:lnTo>
                                        <a:pt x="194" y="8"/>
                                      </a:lnTo>
                                      <a:lnTo>
                                        <a:pt x="210" y="2"/>
                                      </a:lnTo>
                                      <a:lnTo>
                                        <a:pt x="225" y="0"/>
                                      </a:lnTo>
                                      <a:close/>
                                    </a:path>
                                  </a:pathLst>
                                </a:custGeom>
                                <a:grpFill/>
                                <a:ln w="0">
                                  <a:noFill/>
                                  <a:prstDash val="solid"/>
                                  <a:round/>
                                  <a:headEnd/>
                                  <a:tailEnd/>
                                </a:ln>
                              </wps:spPr>
                              <wps:txbx>
                                <w:txbxContent>
                                  <w:p w14:paraId="3101F4FD"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83" name="Freeform 48"/>
                              <wps:cNvSpPr>
                                <a:spLocks/>
                              </wps:cNvSpPr>
                              <wps:spPr bwMode="auto">
                                <a:xfrm>
                                  <a:off x="3725759" y="1571952"/>
                                  <a:ext cx="50800" cy="65088"/>
                                </a:xfrm>
                                <a:custGeom>
                                  <a:avLst/>
                                  <a:gdLst>
                                    <a:gd name="T0" fmla="*/ 156 w 220"/>
                                    <a:gd name="T1" fmla="*/ 0 h 286"/>
                                    <a:gd name="T2" fmla="*/ 173 w 220"/>
                                    <a:gd name="T3" fmla="*/ 2 h 286"/>
                                    <a:gd name="T4" fmla="*/ 188 w 220"/>
                                    <a:gd name="T5" fmla="*/ 9 h 286"/>
                                    <a:gd name="T6" fmla="*/ 201 w 220"/>
                                    <a:gd name="T7" fmla="*/ 19 h 286"/>
                                    <a:gd name="T8" fmla="*/ 212 w 220"/>
                                    <a:gd name="T9" fmla="*/ 32 h 286"/>
                                    <a:gd name="T10" fmla="*/ 218 w 220"/>
                                    <a:gd name="T11" fmla="*/ 47 h 286"/>
                                    <a:gd name="T12" fmla="*/ 220 w 220"/>
                                    <a:gd name="T13" fmla="*/ 62 h 286"/>
                                    <a:gd name="T14" fmla="*/ 218 w 220"/>
                                    <a:gd name="T15" fmla="*/ 78 h 286"/>
                                    <a:gd name="T16" fmla="*/ 212 w 220"/>
                                    <a:gd name="T17" fmla="*/ 94 h 286"/>
                                    <a:gd name="T18" fmla="*/ 117 w 220"/>
                                    <a:gd name="T19" fmla="*/ 256 h 286"/>
                                    <a:gd name="T20" fmla="*/ 107 w 220"/>
                                    <a:gd name="T21" fmla="*/ 269 h 286"/>
                                    <a:gd name="T22" fmla="*/ 94 w 220"/>
                                    <a:gd name="T23" fmla="*/ 279 h 286"/>
                                    <a:gd name="T24" fmla="*/ 79 w 220"/>
                                    <a:gd name="T25" fmla="*/ 284 h 286"/>
                                    <a:gd name="T26" fmla="*/ 63 w 220"/>
                                    <a:gd name="T27" fmla="*/ 286 h 286"/>
                                    <a:gd name="T28" fmla="*/ 48 w 220"/>
                                    <a:gd name="T29" fmla="*/ 284 h 286"/>
                                    <a:gd name="T30" fmla="*/ 32 w 220"/>
                                    <a:gd name="T31" fmla="*/ 278 h 286"/>
                                    <a:gd name="T32" fmla="*/ 18 w 220"/>
                                    <a:gd name="T33" fmla="*/ 268 h 286"/>
                                    <a:gd name="T34" fmla="*/ 9 w 220"/>
                                    <a:gd name="T35" fmla="*/ 256 h 286"/>
                                    <a:gd name="T36" fmla="*/ 2 w 220"/>
                                    <a:gd name="T37" fmla="*/ 240 h 286"/>
                                    <a:gd name="T38" fmla="*/ 0 w 220"/>
                                    <a:gd name="T39" fmla="*/ 225 h 286"/>
                                    <a:gd name="T40" fmla="*/ 2 w 220"/>
                                    <a:gd name="T41" fmla="*/ 209 h 286"/>
                                    <a:gd name="T42" fmla="*/ 9 w 220"/>
                                    <a:gd name="T43" fmla="*/ 193 h 286"/>
                                    <a:gd name="T44" fmla="*/ 103 w 220"/>
                                    <a:gd name="T45" fmla="*/ 32 h 286"/>
                                    <a:gd name="T46" fmla="*/ 113 w 220"/>
                                    <a:gd name="T47" fmla="*/ 18 h 286"/>
                                    <a:gd name="T48" fmla="*/ 127 w 220"/>
                                    <a:gd name="T49" fmla="*/ 8 h 286"/>
                                    <a:gd name="T50" fmla="*/ 141 w 220"/>
                                    <a:gd name="T51" fmla="*/ 2 h 286"/>
                                    <a:gd name="T52" fmla="*/ 156 w 220"/>
                                    <a:gd name="T53" fmla="*/ 0 h 2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220" h="286">
                                      <a:moveTo>
                                        <a:pt x="156" y="0"/>
                                      </a:moveTo>
                                      <a:lnTo>
                                        <a:pt x="173" y="2"/>
                                      </a:lnTo>
                                      <a:lnTo>
                                        <a:pt x="188" y="9"/>
                                      </a:lnTo>
                                      <a:lnTo>
                                        <a:pt x="201" y="19"/>
                                      </a:lnTo>
                                      <a:lnTo>
                                        <a:pt x="212" y="32"/>
                                      </a:lnTo>
                                      <a:lnTo>
                                        <a:pt x="218" y="47"/>
                                      </a:lnTo>
                                      <a:lnTo>
                                        <a:pt x="220" y="62"/>
                                      </a:lnTo>
                                      <a:lnTo>
                                        <a:pt x="218" y="78"/>
                                      </a:lnTo>
                                      <a:lnTo>
                                        <a:pt x="212" y="94"/>
                                      </a:lnTo>
                                      <a:lnTo>
                                        <a:pt x="117" y="256"/>
                                      </a:lnTo>
                                      <a:lnTo>
                                        <a:pt x="107" y="269"/>
                                      </a:lnTo>
                                      <a:lnTo>
                                        <a:pt x="94" y="279"/>
                                      </a:lnTo>
                                      <a:lnTo>
                                        <a:pt x="79" y="284"/>
                                      </a:lnTo>
                                      <a:lnTo>
                                        <a:pt x="63" y="286"/>
                                      </a:lnTo>
                                      <a:lnTo>
                                        <a:pt x="48" y="284"/>
                                      </a:lnTo>
                                      <a:lnTo>
                                        <a:pt x="32" y="278"/>
                                      </a:lnTo>
                                      <a:lnTo>
                                        <a:pt x="18" y="268"/>
                                      </a:lnTo>
                                      <a:lnTo>
                                        <a:pt x="9" y="256"/>
                                      </a:lnTo>
                                      <a:lnTo>
                                        <a:pt x="2" y="240"/>
                                      </a:lnTo>
                                      <a:lnTo>
                                        <a:pt x="0" y="225"/>
                                      </a:lnTo>
                                      <a:lnTo>
                                        <a:pt x="2" y="209"/>
                                      </a:lnTo>
                                      <a:lnTo>
                                        <a:pt x="9" y="193"/>
                                      </a:lnTo>
                                      <a:lnTo>
                                        <a:pt x="103" y="32"/>
                                      </a:lnTo>
                                      <a:lnTo>
                                        <a:pt x="113" y="18"/>
                                      </a:lnTo>
                                      <a:lnTo>
                                        <a:pt x="127" y="8"/>
                                      </a:lnTo>
                                      <a:lnTo>
                                        <a:pt x="141" y="2"/>
                                      </a:lnTo>
                                      <a:lnTo>
                                        <a:pt x="156" y="0"/>
                                      </a:lnTo>
                                      <a:close/>
                                    </a:path>
                                  </a:pathLst>
                                </a:custGeom>
                                <a:grpFill/>
                                <a:ln w="0">
                                  <a:noFill/>
                                  <a:prstDash val="solid"/>
                                  <a:round/>
                                  <a:headEnd/>
                                  <a:tailEnd/>
                                </a:ln>
                              </wps:spPr>
                              <wps:txbx>
                                <w:txbxContent>
                                  <w:p w14:paraId="78D514FC"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g:grpSp>
                        </wpg:grpSp>
                        <pic:pic xmlns:pic="http://schemas.openxmlformats.org/drawingml/2006/picture">
                          <pic:nvPicPr>
                            <pic:cNvPr id="484" name="2 Imagen"/>
                            <pic:cNvPicPr>
                              <a:picLocks noChangeAspect="1"/>
                            </pic:cNvPicPr>
                          </pic:nvPicPr>
                          <pic:blipFill rotWithShape="1">
                            <a:blip r:embed="rId69" cstate="print">
                              <a:lum bright="70000" contrast="-70000"/>
                              <a:extLst>
                                <a:ext uri="{28A0092B-C50C-407E-A947-70E740481C1C}">
                                  <a14:useLocalDpi xmlns:a14="http://schemas.microsoft.com/office/drawing/2010/main" val="0"/>
                                </a:ext>
                              </a:extLst>
                            </a:blip>
                            <a:srcRect l="51515" t="32975" r="34438" b="52267"/>
                            <a:stretch/>
                          </pic:blipFill>
                          <pic:spPr>
                            <a:xfrm>
                              <a:off x="2043275" y="798482"/>
                              <a:ext cx="963326" cy="1012129"/>
                            </a:xfrm>
                            <a:prstGeom prst="rect">
                              <a:avLst/>
                            </a:prstGeom>
                          </pic:spPr>
                        </pic:pic>
                        <pic:pic xmlns:pic="http://schemas.openxmlformats.org/drawingml/2006/picture">
                          <pic:nvPicPr>
                            <pic:cNvPr id="485" name="482 Imagen"/>
                            <pic:cNvPicPr>
                              <a:picLocks noChangeAspect="1"/>
                            </pic:cNvPicPr>
                          </pic:nvPicPr>
                          <pic:blipFill rotWithShape="1">
                            <a:blip r:embed="rId60">
                              <a:lum bright="70000" contrast="-70000"/>
                              <a:extLst>
                                <a:ext uri="{28A0092B-C50C-407E-A947-70E740481C1C}">
                                  <a14:useLocalDpi xmlns:a14="http://schemas.microsoft.com/office/drawing/2010/main" val="0"/>
                                </a:ext>
                              </a:extLst>
                            </a:blip>
                            <a:srcRect l="3376" t="48212" r="79746" b="31739"/>
                            <a:stretch/>
                          </pic:blipFill>
                          <pic:spPr>
                            <a:xfrm>
                              <a:off x="959681" y="675141"/>
                              <a:ext cx="778806" cy="983720"/>
                            </a:xfrm>
                            <a:prstGeom prst="rect">
                              <a:avLst/>
                            </a:prstGeom>
                          </pic:spPr>
                        </pic:pic>
                        <pic:pic xmlns:pic="http://schemas.openxmlformats.org/drawingml/2006/picture">
                          <pic:nvPicPr>
                            <pic:cNvPr id="486" name="68 Imagen"/>
                            <pic:cNvPicPr>
                              <a:picLocks noChangeAspect="1"/>
                            </pic:cNvPicPr>
                          </pic:nvPicPr>
                          <pic:blipFill rotWithShape="1">
                            <a:blip r:embed="rId70" cstate="print">
                              <a:duotone>
                                <a:srgbClr val="2D3E50">
                                  <a:shade val="45000"/>
                                  <a:satMod val="135000"/>
                                </a:srgbClr>
                                <a:prstClr val="white"/>
                              </a:duotone>
                              <a:extLst>
                                <a:ext uri="{28A0092B-C50C-407E-A947-70E740481C1C}">
                                  <a14:useLocalDpi xmlns:a14="http://schemas.microsoft.com/office/drawing/2010/main" val="0"/>
                                </a:ext>
                              </a:extLst>
                            </a:blip>
                            <a:srcRect l="70719" t="70815" r="13640" b="10191"/>
                            <a:stretch/>
                          </pic:blipFill>
                          <pic:spPr>
                            <a:xfrm>
                              <a:off x="533408" y="1553110"/>
                              <a:ext cx="867576" cy="1053612"/>
                            </a:xfrm>
                            <a:prstGeom prst="rect">
                              <a:avLst/>
                            </a:prstGeom>
                          </pic:spPr>
                        </pic:pic>
                        <wpg:grpSp>
                          <wpg:cNvPr id="487" name="Group 71"/>
                          <wpg:cNvGrpSpPr/>
                          <wpg:grpSpPr>
                            <a:xfrm>
                              <a:off x="2066664" y="2044368"/>
                              <a:ext cx="555818" cy="609818"/>
                              <a:chOff x="2066667" y="2044368"/>
                              <a:chExt cx="669926" cy="735012"/>
                            </a:xfrm>
                            <a:solidFill>
                              <a:sysClr val="window" lastClr="FFFFFF"/>
                            </a:solidFill>
                          </wpg:grpSpPr>
                          <wps:wsp>
                            <wps:cNvPr id="488" name="Freeform 39"/>
                            <wps:cNvSpPr>
                              <a:spLocks noEditPoints="1"/>
                            </wps:cNvSpPr>
                            <wps:spPr bwMode="auto">
                              <a:xfrm>
                                <a:off x="2176205" y="2157080"/>
                                <a:ext cx="450850" cy="622300"/>
                              </a:xfrm>
                              <a:custGeom>
                                <a:avLst/>
                                <a:gdLst>
                                  <a:gd name="T0" fmla="*/ 735 w 1987"/>
                                  <a:gd name="T1" fmla="*/ 293 h 2740"/>
                                  <a:gd name="T2" fmla="*/ 469 w 1987"/>
                                  <a:gd name="T3" fmla="*/ 456 h 2740"/>
                                  <a:gd name="T4" fmla="*/ 298 w 1987"/>
                                  <a:gd name="T5" fmla="*/ 707 h 2740"/>
                                  <a:gd name="T6" fmla="*/ 254 w 1987"/>
                                  <a:gd name="T7" fmla="*/ 1012 h 2740"/>
                                  <a:gd name="T8" fmla="*/ 307 w 1987"/>
                                  <a:gd name="T9" fmla="*/ 1256 h 2740"/>
                                  <a:gd name="T10" fmla="*/ 405 w 1987"/>
                                  <a:gd name="T11" fmla="*/ 1440 h 2740"/>
                                  <a:gd name="T12" fmla="*/ 519 w 1987"/>
                                  <a:gd name="T13" fmla="*/ 1611 h 2740"/>
                                  <a:gd name="T14" fmla="*/ 590 w 1987"/>
                                  <a:gd name="T15" fmla="*/ 1804 h 2740"/>
                                  <a:gd name="T16" fmla="*/ 633 w 1987"/>
                                  <a:gd name="T17" fmla="*/ 1936 h 2740"/>
                                  <a:gd name="T18" fmla="*/ 1318 w 1987"/>
                                  <a:gd name="T19" fmla="*/ 1969 h 2740"/>
                                  <a:gd name="T20" fmla="*/ 1391 w 1987"/>
                                  <a:gd name="T21" fmla="*/ 1872 h 2740"/>
                                  <a:gd name="T22" fmla="*/ 1429 w 1987"/>
                                  <a:gd name="T23" fmla="*/ 1685 h 2740"/>
                                  <a:gd name="T24" fmla="*/ 1537 w 1987"/>
                                  <a:gd name="T25" fmla="*/ 1505 h 2740"/>
                                  <a:gd name="T26" fmla="*/ 1643 w 1987"/>
                                  <a:gd name="T27" fmla="*/ 1335 h 2740"/>
                                  <a:gd name="T28" fmla="*/ 1720 w 1987"/>
                                  <a:gd name="T29" fmla="*/ 1118 h 2740"/>
                                  <a:gd name="T30" fmla="*/ 1724 w 1987"/>
                                  <a:gd name="T31" fmla="*/ 826 h 2740"/>
                                  <a:gd name="T32" fmla="*/ 1600 w 1987"/>
                                  <a:gd name="T33" fmla="*/ 547 h 2740"/>
                                  <a:gd name="T34" fmla="*/ 1368 w 1987"/>
                                  <a:gd name="T35" fmla="*/ 345 h 2740"/>
                                  <a:gd name="T36" fmla="*/ 1061 w 1987"/>
                                  <a:gd name="T37" fmla="*/ 252 h 2740"/>
                                  <a:gd name="T38" fmla="*/ 1231 w 1987"/>
                                  <a:gd name="T39" fmla="*/ 28 h 2740"/>
                                  <a:gd name="T40" fmla="*/ 1579 w 1987"/>
                                  <a:gd name="T41" fmla="*/ 184 h 2740"/>
                                  <a:gd name="T42" fmla="*/ 1838 w 1987"/>
                                  <a:gd name="T43" fmla="*/ 451 h 2740"/>
                                  <a:gd name="T44" fmla="*/ 1973 w 1987"/>
                                  <a:gd name="T45" fmla="*/ 798 h 2740"/>
                                  <a:gd name="T46" fmla="*/ 1971 w 1987"/>
                                  <a:gd name="T47" fmla="*/ 1141 h 2740"/>
                                  <a:gd name="T48" fmla="*/ 1894 w 1987"/>
                                  <a:gd name="T49" fmla="*/ 1393 h 2740"/>
                                  <a:gd name="T50" fmla="*/ 1788 w 1987"/>
                                  <a:gd name="T51" fmla="*/ 1583 h 2740"/>
                                  <a:gd name="T52" fmla="*/ 1679 w 1987"/>
                                  <a:gd name="T53" fmla="*/ 1747 h 2740"/>
                                  <a:gd name="T54" fmla="*/ 1642 w 1987"/>
                                  <a:gd name="T55" fmla="*/ 1893 h 2740"/>
                                  <a:gd name="T56" fmla="*/ 1539 w 1987"/>
                                  <a:gd name="T57" fmla="*/ 2104 h 2740"/>
                                  <a:gd name="T58" fmla="*/ 1456 w 1987"/>
                                  <a:gd name="T59" fmla="*/ 2246 h 2740"/>
                                  <a:gd name="T60" fmla="*/ 1449 w 1987"/>
                                  <a:gd name="T61" fmla="*/ 2378 h 2740"/>
                                  <a:gd name="T62" fmla="*/ 1446 w 1987"/>
                                  <a:gd name="T63" fmla="*/ 2439 h 2740"/>
                                  <a:gd name="T64" fmla="*/ 1416 w 1987"/>
                                  <a:gd name="T65" fmla="*/ 2521 h 2740"/>
                                  <a:gd name="T66" fmla="*/ 1312 w 1987"/>
                                  <a:gd name="T67" fmla="*/ 2610 h 2740"/>
                                  <a:gd name="T68" fmla="*/ 1160 w 1987"/>
                                  <a:gd name="T69" fmla="*/ 2720 h 2740"/>
                                  <a:gd name="T70" fmla="*/ 872 w 1987"/>
                                  <a:gd name="T71" fmla="*/ 2738 h 2740"/>
                                  <a:gd name="T72" fmla="*/ 746 w 1987"/>
                                  <a:gd name="T73" fmla="*/ 2641 h 2740"/>
                                  <a:gd name="T74" fmla="*/ 594 w 1987"/>
                                  <a:gd name="T75" fmla="*/ 2551 h 2740"/>
                                  <a:gd name="T76" fmla="*/ 544 w 1987"/>
                                  <a:gd name="T77" fmla="*/ 2456 h 2740"/>
                                  <a:gd name="T78" fmla="*/ 540 w 1987"/>
                                  <a:gd name="T79" fmla="*/ 2414 h 2740"/>
                                  <a:gd name="T80" fmla="*/ 534 w 1987"/>
                                  <a:gd name="T81" fmla="*/ 2301 h 2740"/>
                                  <a:gd name="T82" fmla="*/ 527 w 1987"/>
                                  <a:gd name="T83" fmla="*/ 2174 h 2740"/>
                                  <a:gd name="T84" fmla="*/ 369 w 1987"/>
                                  <a:gd name="T85" fmla="*/ 1982 h 2740"/>
                                  <a:gd name="T86" fmla="*/ 333 w 1987"/>
                                  <a:gd name="T87" fmla="*/ 1800 h 2740"/>
                                  <a:gd name="T88" fmla="*/ 242 w 1987"/>
                                  <a:gd name="T89" fmla="*/ 1646 h 2740"/>
                                  <a:gd name="T90" fmla="*/ 135 w 1987"/>
                                  <a:gd name="T91" fmla="*/ 1476 h 2740"/>
                                  <a:gd name="T92" fmla="*/ 40 w 1987"/>
                                  <a:gd name="T93" fmla="*/ 1251 h 2740"/>
                                  <a:gd name="T94" fmla="*/ 0 w 1987"/>
                                  <a:gd name="T95" fmla="*/ 953 h 2740"/>
                                  <a:gd name="T96" fmla="*/ 78 w 1987"/>
                                  <a:gd name="T97" fmla="*/ 582 h 2740"/>
                                  <a:gd name="T98" fmla="*/ 292 w 1987"/>
                                  <a:gd name="T99" fmla="*/ 280 h 2740"/>
                                  <a:gd name="T100" fmla="*/ 608 w 1987"/>
                                  <a:gd name="T101" fmla="*/ 75 h 2740"/>
                                  <a:gd name="T102" fmla="*/ 993 w 1987"/>
                                  <a:gd name="T103" fmla="*/ 0 h 2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987" h="2740">
                                    <a:moveTo>
                                      <a:pt x="993" y="249"/>
                                    </a:moveTo>
                                    <a:lnTo>
                                      <a:pt x="926" y="252"/>
                                    </a:lnTo>
                                    <a:lnTo>
                                      <a:pt x="860" y="260"/>
                                    </a:lnTo>
                                    <a:lnTo>
                                      <a:pt x="796" y="274"/>
                                    </a:lnTo>
                                    <a:lnTo>
                                      <a:pt x="735" y="293"/>
                                    </a:lnTo>
                                    <a:lnTo>
                                      <a:pt x="675" y="317"/>
                                    </a:lnTo>
                                    <a:lnTo>
                                      <a:pt x="619" y="346"/>
                                    </a:lnTo>
                                    <a:lnTo>
                                      <a:pt x="566" y="378"/>
                                    </a:lnTo>
                                    <a:lnTo>
                                      <a:pt x="516" y="415"/>
                                    </a:lnTo>
                                    <a:lnTo>
                                      <a:pt x="469" y="456"/>
                                    </a:lnTo>
                                    <a:lnTo>
                                      <a:pt x="426" y="499"/>
                                    </a:lnTo>
                                    <a:lnTo>
                                      <a:pt x="388" y="547"/>
                                    </a:lnTo>
                                    <a:lnTo>
                                      <a:pt x="353" y="598"/>
                                    </a:lnTo>
                                    <a:lnTo>
                                      <a:pt x="323" y="651"/>
                                    </a:lnTo>
                                    <a:lnTo>
                                      <a:pt x="298" y="707"/>
                                    </a:lnTo>
                                    <a:lnTo>
                                      <a:pt x="278" y="766"/>
                                    </a:lnTo>
                                    <a:lnTo>
                                      <a:pt x="264" y="826"/>
                                    </a:lnTo>
                                    <a:lnTo>
                                      <a:pt x="255" y="888"/>
                                    </a:lnTo>
                                    <a:lnTo>
                                      <a:pt x="252" y="953"/>
                                    </a:lnTo>
                                    <a:lnTo>
                                      <a:pt x="254" y="1012"/>
                                    </a:lnTo>
                                    <a:lnTo>
                                      <a:pt x="259" y="1067"/>
                                    </a:lnTo>
                                    <a:lnTo>
                                      <a:pt x="267" y="1118"/>
                                    </a:lnTo>
                                    <a:lnTo>
                                      <a:pt x="278" y="1167"/>
                                    </a:lnTo>
                                    <a:lnTo>
                                      <a:pt x="292" y="1213"/>
                                    </a:lnTo>
                                    <a:lnTo>
                                      <a:pt x="307" y="1256"/>
                                    </a:lnTo>
                                    <a:lnTo>
                                      <a:pt x="324" y="1297"/>
                                    </a:lnTo>
                                    <a:lnTo>
                                      <a:pt x="344" y="1335"/>
                                    </a:lnTo>
                                    <a:lnTo>
                                      <a:pt x="363" y="1372"/>
                                    </a:lnTo>
                                    <a:lnTo>
                                      <a:pt x="385" y="1407"/>
                                    </a:lnTo>
                                    <a:lnTo>
                                      <a:pt x="405" y="1440"/>
                                    </a:lnTo>
                                    <a:lnTo>
                                      <a:pt x="428" y="1473"/>
                                    </a:lnTo>
                                    <a:lnTo>
                                      <a:pt x="449" y="1504"/>
                                    </a:lnTo>
                                    <a:lnTo>
                                      <a:pt x="473" y="1540"/>
                                    </a:lnTo>
                                    <a:lnTo>
                                      <a:pt x="497" y="1576"/>
                                    </a:lnTo>
                                    <a:lnTo>
                                      <a:pt x="519" y="1611"/>
                                    </a:lnTo>
                                    <a:lnTo>
                                      <a:pt x="540" y="1647"/>
                                    </a:lnTo>
                                    <a:lnTo>
                                      <a:pt x="557" y="1685"/>
                                    </a:lnTo>
                                    <a:lnTo>
                                      <a:pt x="572" y="1722"/>
                                    </a:lnTo>
                                    <a:lnTo>
                                      <a:pt x="583" y="1762"/>
                                    </a:lnTo>
                                    <a:lnTo>
                                      <a:pt x="590" y="1804"/>
                                    </a:lnTo>
                                    <a:lnTo>
                                      <a:pt x="592" y="1848"/>
                                    </a:lnTo>
                                    <a:lnTo>
                                      <a:pt x="595" y="1872"/>
                                    </a:lnTo>
                                    <a:lnTo>
                                      <a:pt x="605" y="1895"/>
                                    </a:lnTo>
                                    <a:lnTo>
                                      <a:pt x="617" y="1917"/>
                                    </a:lnTo>
                                    <a:lnTo>
                                      <a:pt x="633" y="1936"/>
                                    </a:lnTo>
                                    <a:lnTo>
                                      <a:pt x="651" y="1953"/>
                                    </a:lnTo>
                                    <a:lnTo>
                                      <a:pt x="669" y="1969"/>
                                    </a:lnTo>
                                    <a:lnTo>
                                      <a:pt x="687" y="1982"/>
                                    </a:lnTo>
                                    <a:lnTo>
                                      <a:pt x="1300" y="1982"/>
                                    </a:lnTo>
                                    <a:lnTo>
                                      <a:pt x="1318" y="1969"/>
                                    </a:lnTo>
                                    <a:lnTo>
                                      <a:pt x="1336" y="1953"/>
                                    </a:lnTo>
                                    <a:lnTo>
                                      <a:pt x="1355" y="1936"/>
                                    </a:lnTo>
                                    <a:lnTo>
                                      <a:pt x="1370" y="1917"/>
                                    </a:lnTo>
                                    <a:lnTo>
                                      <a:pt x="1382" y="1895"/>
                                    </a:lnTo>
                                    <a:lnTo>
                                      <a:pt x="1391" y="1872"/>
                                    </a:lnTo>
                                    <a:lnTo>
                                      <a:pt x="1395" y="1848"/>
                                    </a:lnTo>
                                    <a:lnTo>
                                      <a:pt x="1397" y="1804"/>
                                    </a:lnTo>
                                    <a:lnTo>
                                      <a:pt x="1404" y="1762"/>
                                    </a:lnTo>
                                    <a:lnTo>
                                      <a:pt x="1415" y="1722"/>
                                    </a:lnTo>
                                    <a:lnTo>
                                      <a:pt x="1429" y="1685"/>
                                    </a:lnTo>
                                    <a:lnTo>
                                      <a:pt x="1447" y="1648"/>
                                    </a:lnTo>
                                    <a:lnTo>
                                      <a:pt x="1467" y="1611"/>
                                    </a:lnTo>
                                    <a:lnTo>
                                      <a:pt x="1489" y="1576"/>
                                    </a:lnTo>
                                    <a:lnTo>
                                      <a:pt x="1513" y="1541"/>
                                    </a:lnTo>
                                    <a:lnTo>
                                      <a:pt x="1537" y="1505"/>
                                    </a:lnTo>
                                    <a:lnTo>
                                      <a:pt x="1559" y="1474"/>
                                    </a:lnTo>
                                    <a:lnTo>
                                      <a:pt x="1580" y="1441"/>
                                    </a:lnTo>
                                    <a:lnTo>
                                      <a:pt x="1602" y="1408"/>
                                    </a:lnTo>
                                    <a:lnTo>
                                      <a:pt x="1623" y="1372"/>
                                    </a:lnTo>
                                    <a:lnTo>
                                      <a:pt x="1643" y="1335"/>
                                    </a:lnTo>
                                    <a:lnTo>
                                      <a:pt x="1662" y="1297"/>
                                    </a:lnTo>
                                    <a:lnTo>
                                      <a:pt x="1680" y="1256"/>
                                    </a:lnTo>
                                    <a:lnTo>
                                      <a:pt x="1695" y="1213"/>
                                    </a:lnTo>
                                    <a:lnTo>
                                      <a:pt x="1709" y="1167"/>
                                    </a:lnTo>
                                    <a:lnTo>
                                      <a:pt x="1720" y="1118"/>
                                    </a:lnTo>
                                    <a:lnTo>
                                      <a:pt x="1728" y="1067"/>
                                    </a:lnTo>
                                    <a:lnTo>
                                      <a:pt x="1733" y="1012"/>
                                    </a:lnTo>
                                    <a:lnTo>
                                      <a:pt x="1735" y="953"/>
                                    </a:lnTo>
                                    <a:lnTo>
                                      <a:pt x="1732" y="888"/>
                                    </a:lnTo>
                                    <a:lnTo>
                                      <a:pt x="1724" y="826"/>
                                    </a:lnTo>
                                    <a:lnTo>
                                      <a:pt x="1709" y="765"/>
                                    </a:lnTo>
                                    <a:lnTo>
                                      <a:pt x="1689" y="707"/>
                                    </a:lnTo>
                                    <a:lnTo>
                                      <a:pt x="1664" y="651"/>
                                    </a:lnTo>
                                    <a:lnTo>
                                      <a:pt x="1634" y="597"/>
                                    </a:lnTo>
                                    <a:lnTo>
                                      <a:pt x="1600" y="547"/>
                                    </a:lnTo>
                                    <a:lnTo>
                                      <a:pt x="1561" y="499"/>
                                    </a:lnTo>
                                    <a:lnTo>
                                      <a:pt x="1518" y="456"/>
                                    </a:lnTo>
                                    <a:lnTo>
                                      <a:pt x="1472" y="415"/>
                                    </a:lnTo>
                                    <a:lnTo>
                                      <a:pt x="1421" y="377"/>
                                    </a:lnTo>
                                    <a:lnTo>
                                      <a:pt x="1368" y="345"/>
                                    </a:lnTo>
                                    <a:lnTo>
                                      <a:pt x="1311" y="317"/>
                                    </a:lnTo>
                                    <a:lnTo>
                                      <a:pt x="1252" y="293"/>
                                    </a:lnTo>
                                    <a:lnTo>
                                      <a:pt x="1190" y="274"/>
                                    </a:lnTo>
                                    <a:lnTo>
                                      <a:pt x="1127" y="260"/>
                                    </a:lnTo>
                                    <a:lnTo>
                                      <a:pt x="1061" y="252"/>
                                    </a:lnTo>
                                    <a:lnTo>
                                      <a:pt x="993" y="249"/>
                                    </a:lnTo>
                                    <a:close/>
                                    <a:moveTo>
                                      <a:pt x="993" y="0"/>
                                    </a:moveTo>
                                    <a:lnTo>
                                      <a:pt x="1074" y="3"/>
                                    </a:lnTo>
                                    <a:lnTo>
                                      <a:pt x="1154" y="13"/>
                                    </a:lnTo>
                                    <a:lnTo>
                                      <a:pt x="1231" y="28"/>
                                    </a:lnTo>
                                    <a:lnTo>
                                      <a:pt x="1307" y="48"/>
                                    </a:lnTo>
                                    <a:lnTo>
                                      <a:pt x="1379" y="75"/>
                                    </a:lnTo>
                                    <a:lnTo>
                                      <a:pt x="1449" y="106"/>
                                    </a:lnTo>
                                    <a:lnTo>
                                      <a:pt x="1516" y="143"/>
                                    </a:lnTo>
                                    <a:lnTo>
                                      <a:pt x="1579" y="184"/>
                                    </a:lnTo>
                                    <a:lnTo>
                                      <a:pt x="1639" y="230"/>
                                    </a:lnTo>
                                    <a:lnTo>
                                      <a:pt x="1695" y="280"/>
                                    </a:lnTo>
                                    <a:lnTo>
                                      <a:pt x="1746" y="332"/>
                                    </a:lnTo>
                                    <a:lnTo>
                                      <a:pt x="1795" y="390"/>
                                    </a:lnTo>
                                    <a:lnTo>
                                      <a:pt x="1838" y="451"/>
                                    </a:lnTo>
                                    <a:lnTo>
                                      <a:pt x="1876" y="515"/>
                                    </a:lnTo>
                                    <a:lnTo>
                                      <a:pt x="1909" y="582"/>
                                    </a:lnTo>
                                    <a:lnTo>
                                      <a:pt x="1935" y="652"/>
                                    </a:lnTo>
                                    <a:lnTo>
                                      <a:pt x="1958" y="723"/>
                                    </a:lnTo>
                                    <a:lnTo>
                                      <a:pt x="1973" y="798"/>
                                    </a:lnTo>
                                    <a:lnTo>
                                      <a:pt x="1983" y="874"/>
                                    </a:lnTo>
                                    <a:lnTo>
                                      <a:pt x="1987" y="953"/>
                                    </a:lnTo>
                                    <a:lnTo>
                                      <a:pt x="1985" y="1019"/>
                                    </a:lnTo>
                                    <a:lnTo>
                                      <a:pt x="1979" y="1082"/>
                                    </a:lnTo>
                                    <a:lnTo>
                                      <a:pt x="1971" y="1141"/>
                                    </a:lnTo>
                                    <a:lnTo>
                                      <a:pt x="1960" y="1198"/>
                                    </a:lnTo>
                                    <a:lnTo>
                                      <a:pt x="1947" y="1251"/>
                                    </a:lnTo>
                                    <a:lnTo>
                                      <a:pt x="1931" y="1301"/>
                                    </a:lnTo>
                                    <a:lnTo>
                                      <a:pt x="1913" y="1349"/>
                                    </a:lnTo>
                                    <a:lnTo>
                                      <a:pt x="1894" y="1393"/>
                                    </a:lnTo>
                                    <a:lnTo>
                                      <a:pt x="1874" y="1435"/>
                                    </a:lnTo>
                                    <a:lnTo>
                                      <a:pt x="1853" y="1475"/>
                                    </a:lnTo>
                                    <a:lnTo>
                                      <a:pt x="1831" y="1514"/>
                                    </a:lnTo>
                                    <a:lnTo>
                                      <a:pt x="1809" y="1549"/>
                                    </a:lnTo>
                                    <a:lnTo>
                                      <a:pt x="1788" y="1583"/>
                                    </a:lnTo>
                                    <a:lnTo>
                                      <a:pt x="1766" y="1614"/>
                                    </a:lnTo>
                                    <a:lnTo>
                                      <a:pt x="1744" y="1645"/>
                                    </a:lnTo>
                                    <a:lnTo>
                                      <a:pt x="1720" y="1683"/>
                                    </a:lnTo>
                                    <a:lnTo>
                                      <a:pt x="1697" y="1716"/>
                                    </a:lnTo>
                                    <a:lnTo>
                                      <a:pt x="1679" y="1747"/>
                                    </a:lnTo>
                                    <a:lnTo>
                                      <a:pt x="1664" y="1774"/>
                                    </a:lnTo>
                                    <a:lnTo>
                                      <a:pt x="1654" y="1800"/>
                                    </a:lnTo>
                                    <a:lnTo>
                                      <a:pt x="1647" y="1824"/>
                                    </a:lnTo>
                                    <a:lnTo>
                                      <a:pt x="1645" y="1848"/>
                                    </a:lnTo>
                                    <a:lnTo>
                                      <a:pt x="1642" y="1893"/>
                                    </a:lnTo>
                                    <a:lnTo>
                                      <a:pt x="1633" y="1938"/>
                                    </a:lnTo>
                                    <a:lnTo>
                                      <a:pt x="1618" y="1982"/>
                                    </a:lnTo>
                                    <a:lnTo>
                                      <a:pt x="1597" y="2025"/>
                                    </a:lnTo>
                                    <a:lnTo>
                                      <a:pt x="1571" y="2065"/>
                                    </a:lnTo>
                                    <a:lnTo>
                                      <a:pt x="1539" y="2104"/>
                                    </a:lnTo>
                                    <a:lnTo>
                                      <a:pt x="1502" y="2141"/>
                                    </a:lnTo>
                                    <a:lnTo>
                                      <a:pt x="1460" y="2174"/>
                                    </a:lnTo>
                                    <a:lnTo>
                                      <a:pt x="1459" y="2195"/>
                                    </a:lnTo>
                                    <a:lnTo>
                                      <a:pt x="1458" y="2219"/>
                                    </a:lnTo>
                                    <a:lnTo>
                                      <a:pt x="1456" y="2246"/>
                                    </a:lnTo>
                                    <a:lnTo>
                                      <a:pt x="1455" y="2273"/>
                                    </a:lnTo>
                                    <a:lnTo>
                                      <a:pt x="1453" y="2301"/>
                                    </a:lnTo>
                                    <a:lnTo>
                                      <a:pt x="1452" y="2328"/>
                                    </a:lnTo>
                                    <a:lnTo>
                                      <a:pt x="1450" y="2355"/>
                                    </a:lnTo>
                                    <a:lnTo>
                                      <a:pt x="1449" y="2378"/>
                                    </a:lnTo>
                                    <a:lnTo>
                                      <a:pt x="1448" y="2397"/>
                                    </a:lnTo>
                                    <a:lnTo>
                                      <a:pt x="1447" y="2414"/>
                                    </a:lnTo>
                                    <a:lnTo>
                                      <a:pt x="1447" y="2424"/>
                                    </a:lnTo>
                                    <a:lnTo>
                                      <a:pt x="1446" y="2427"/>
                                    </a:lnTo>
                                    <a:lnTo>
                                      <a:pt x="1446" y="2439"/>
                                    </a:lnTo>
                                    <a:lnTo>
                                      <a:pt x="1444" y="2453"/>
                                    </a:lnTo>
                                    <a:lnTo>
                                      <a:pt x="1440" y="2469"/>
                                    </a:lnTo>
                                    <a:lnTo>
                                      <a:pt x="1435" y="2485"/>
                                    </a:lnTo>
                                    <a:lnTo>
                                      <a:pt x="1426" y="2503"/>
                                    </a:lnTo>
                                    <a:lnTo>
                                      <a:pt x="1416" y="2521"/>
                                    </a:lnTo>
                                    <a:lnTo>
                                      <a:pt x="1403" y="2539"/>
                                    </a:lnTo>
                                    <a:lnTo>
                                      <a:pt x="1386" y="2558"/>
                                    </a:lnTo>
                                    <a:lnTo>
                                      <a:pt x="1366" y="2576"/>
                                    </a:lnTo>
                                    <a:lnTo>
                                      <a:pt x="1341" y="2594"/>
                                    </a:lnTo>
                                    <a:lnTo>
                                      <a:pt x="1312" y="2610"/>
                                    </a:lnTo>
                                    <a:lnTo>
                                      <a:pt x="1280" y="2626"/>
                                    </a:lnTo>
                                    <a:lnTo>
                                      <a:pt x="1241" y="2641"/>
                                    </a:lnTo>
                                    <a:lnTo>
                                      <a:pt x="1218" y="2669"/>
                                    </a:lnTo>
                                    <a:lnTo>
                                      <a:pt x="1190" y="2696"/>
                                    </a:lnTo>
                                    <a:lnTo>
                                      <a:pt x="1160" y="2720"/>
                                    </a:lnTo>
                                    <a:lnTo>
                                      <a:pt x="1138" y="2731"/>
                                    </a:lnTo>
                                    <a:lnTo>
                                      <a:pt x="1114" y="2738"/>
                                    </a:lnTo>
                                    <a:lnTo>
                                      <a:pt x="1090" y="2740"/>
                                    </a:lnTo>
                                    <a:lnTo>
                                      <a:pt x="897" y="2740"/>
                                    </a:lnTo>
                                    <a:lnTo>
                                      <a:pt x="872" y="2738"/>
                                    </a:lnTo>
                                    <a:lnTo>
                                      <a:pt x="849" y="2731"/>
                                    </a:lnTo>
                                    <a:lnTo>
                                      <a:pt x="827" y="2720"/>
                                    </a:lnTo>
                                    <a:lnTo>
                                      <a:pt x="796" y="2696"/>
                                    </a:lnTo>
                                    <a:lnTo>
                                      <a:pt x="769" y="2669"/>
                                    </a:lnTo>
                                    <a:lnTo>
                                      <a:pt x="746" y="2641"/>
                                    </a:lnTo>
                                    <a:lnTo>
                                      <a:pt x="705" y="2624"/>
                                    </a:lnTo>
                                    <a:lnTo>
                                      <a:pt x="670" y="2608"/>
                                    </a:lnTo>
                                    <a:lnTo>
                                      <a:pt x="639" y="2590"/>
                                    </a:lnTo>
                                    <a:lnTo>
                                      <a:pt x="615" y="2570"/>
                                    </a:lnTo>
                                    <a:lnTo>
                                      <a:pt x="594" y="2551"/>
                                    </a:lnTo>
                                    <a:lnTo>
                                      <a:pt x="578" y="2531"/>
                                    </a:lnTo>
                                    <a:lnTo>
                                      <a:pt x="566" y="2511"/>
                                    </a:lnTo>
                                    <a:lnTo>
                                      <a:pt x="555" y="2492"/>
                                    </a:lnTo>
                                    <a:lnTo>
                                      <a:pt x="549" y="2474"/>
                                    </a:lnTo>
                                    <a:lnTo>
                                      <a:pt x="544" y="2456"/>
                                    </a:lnTo>
                                    <a:lnTo>
                                      <a:pt x="542" y="2441"/>
                                    </a:lnTo>
                                    <a:lnTo>
                                      <a:pt x="541" y="2427"/>
                                    </a:lnTo>
                                    <a:lnTo>
                                      <a:pt x="541" y="2427"/>
                                    </a:lnTo>
                                    <a:lnTo>
                                      <a:pt x="541" y="2424"/>
                                    </a:lnTo>
                                    <a:lnTo>
                                      <a:pt x="540" y="2414"/>
                                    </a:lnTo>
                                    <a:lnTo>
                                      <a:pt x="539" y="2397"/>
                                    </a:lnTo>
                                    <a:lnTo>
                                      <a:pt x="538" y="2378"/>
                                    </a:lnTo>
                                    <a:lnTo>
                                      <a:pt x="537" y="2355"/>
                                    </a:lnTo>
                                    <a:lnTo>
                                      <a:pt x="535" y="2328"/>
                                    </a:lnTo>
                                    <a:lnTo>
                                      <a:pt x="534" y="2301"/>
                                    </a:lnTo>
                                    <a:lnTo>
                                      <a:pt x="532" y="2273"/>
                                    </a:lnTo>
                                    <a:lnTo>
                                      <a:pt x="531" y="2246"/>
                                    </a:lnTo>
                                    <a:lnTo>
                                      <a:pt x="529" y="2219"/>
                                    </a:lnTo>
                                    <a:lnTo>
                                      <a:pt x="528" y="2195"/>
                                    </a:lnTo>
                                    <a:lnTo>
                                      <a:pt x="527" y="2174"/>
                                    </a:lnTo>
                                    <a:lnTo>
                                      <a:pt x="484" y="2141"/>
                                    </a:lnTo>
                                    <a:lnTo>
                                      <a:pt x="448" y="2104"/>
                                    </a:lnTo>
                                    <a:lnTo>
                                      <a:pt x="416" y="2065"/>
                                    </a:lnTo>
                                    <a:lnTo>
                                      <a:pt x="390" y="2025"/>
                                    </a:lnTo>
                                    <a:lnTo>
                                      <a:pt x="369" y="1982"/>
                                    </a:lnTo>
                                    <a:lnTo>
                                      <a:pt x="354" y="1938"/>
                                    </a:lnTo>
                                    <a:lnTo>
                                      <a:pt x="345" y="1893"/>
                                    </a:lnTo>
                                    <a:lnTo>
                                      <a:pt x="342" y="1848"/>
                                    </a:lnTo>
                                    <a:lnTo>
                                      <a:pt x="340" y="1824"/>
                                    </a:lnTo>
                                    <a:lnTo>
                                      <a:pt x="333" y="1800"/>
                                    </a:lnTo>
                                    <a:lnTo>
                                      <a:pt x="322" y="1774"/>
                                    </a:lnTo>
                                    <a:lnTo>
                                      <a:pt x="308" y="1747"/>
                                    </a:lnTo>
                                    <a:lnTo>
                                      <a:pt x="290" y="1716"/>
                                    </a:lnTo>
                                    <a:lnTo>
                                      <a:pt x="268" y="1683"/>
                                    </a:lnTo>
                                    <a:lnTo>
                                      <a:pt x="242" y="1646"/>
                                    </a:lnTo>
                                    <a:lnTo>
                                      <a:pt x="222" y="1615"/>
                                    </a:lnTo>
                                    <a:lnTo>
                                      <a:pt x="200" y="1583"/>
                                    </a:lnTo>
                                    <a:lnTo>
                                      <a:pt x="178" y="1549"/>
                                    </a:lnTo>
                                    <a:lnTo>
                                      <a:pt x="156" y="1514"/>
                                    </a:lnTo>
                                    <a:lnTo>
                                      <a:pt x="135" y="1476"/>
                                    </a:lnTo>
                                    <a:lnTo>
                                      <a:pt x="113" y="1435"/>
                                    </a:lnTo>
                                    <a:lnTo>
                                      <a:pt x="93" y="1393"/>
                                    </a:lnTo>
                                    <a:lnTo>
                                      <a:pt x="74" y="1349"/>
                                    </a:lnTo>
                                    <a:lnTo>
                                      <a:pt x="56" y="1301"/>
                                    </a:lnTo>
                                    <a:lnTo>
                                      <a:pt x="40" y="1251"/>
                                    </a:lnTo>
                                    <a:lnTo>
                                      <a:pt x="27" y="1198"/>
                                    </a:lnTo>
                                    <a:lnTo>
                                      <a:pt x="16" y="1141"/>
                                    </a:lnTo>
                                    <a:lnTo>
                                      <a:pt x="7" y="1082"/>
                                    </a:lnTo>
                                    <a:lnTo>
                                      <a:pt x="2" y="1019"/>
                                    </a:lnTo>
                                    <a:lnTo>
                                      <a:pt x="0" y="953"/>
                                    </a:lnTo>
                                    <a:lnTo>
                                      <a:pt x="3" y="874"/>
                                    </a:lnTo>
                                    <a:lnTo>
                                      <a:pt x="14" y="798"/>
                                    </a:lnTo>
                                    <a:lnTo>
                                      <a:pt x="29" y="723"/>
                                    </a:lnTo>
                                    <a:lnTo>
                                      <a:pt x="52" y="652"/>
                                    </a:lnTo>
                                    <a:lnTo>
                                      <a:pt x="78" y="582"/>
                                    </a:lnTo>
                                    <a:lnTo>
                                      <a:pt x="111" y="515"/>
                                    </a:lnTo>
                                    <a:lnTo>
                                      <a:pt x="149" y="451"/>
                                    </a:lnTo>
                                    <a:lnTo>
                                      <a:pt x="192" y="390"/>
                                    </a:lnTo>
                                    <a:lnTo>
                                      <a:pt x="240" y="332"/>
                                    </a:lnTo>
                                    <a:lnTo>
                                      <a:pt x="292" y="280"/>
                                    </a:lnTo>
                                    <a:lnTo>
                                      <a:pt x="348" y="230"/>
                                    </a:lnTo>
                                    <a:lnTo>
                                      <a:pt x="408" y="184"/>
                                    </a:lnTo>
                                    <a:lnTo>
                                      <a:pt x="471" y="143"/>
                                    </a:lnTo>
                                    <a:lnTo>
                                      <a:pt x="538" y="106"/>
                                    </a:lnTo>
                                    <a:lnTo>
                                      <a:pt x="608" y="75"/>
                                    </a:lnTo>
                                    <a:lnTo>
                                      <a:pt x="680" y="48"/>
                                    </a:lnTo>
                                    <a:lnTo>
                                      <a:pt x="755" y="28"/>
                                    </a:lnTo>
                                    <a:lnTo>
                                      <a:pt x="832" y="13"/>
                                    </a:lnTo>
                                    <a:lnTo>
                                      <a:pt x="912" y="3"/>
                                    </a:lnTo>
                                    <a:lnTo>
                                      <a:pt x="993" y="0"/>
                                    </a:lnTo>
                                    <a:close/>
                                  </a:path>
                                </a:pathLst>
                              </a:custGeom>
                              <a:grpFill/>
                              <a:ln w="0">
                                <a:noFill/>
                                <a:prstDash val="solid"/>
                                <a:round/>
                                <a:headEnd/>
                                <a:tailEnd/>
                              </a:ln>
                            </wps:spPr>
                            <wps:txbx>
                              <w:txbxContent>
                                <w:p w14:paraId="208EC338"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89" name="Freeform 40"/>
                            <wps:cNvSpPr>
                              <a:spLocks/>
                            </wps:cNvSpPr>
                            <wps:spPr bwMode="auto">
                              <a:xfrm>
                                <a:off x="2387342" y="2044368"/>
                                <a:ext cx="28575" cy="69850"/>
                              </a:xfrm>
                              <a:custGeom>
                                <a:avLst/>
                                <a:gdLst>
                                  <a:gd name="T0" fmla="*/ 62 w 125"/>
                                  <a:gd name="T1" fmla="*/ 0 h 310"/>
                                  <a:gd name="T2" fmla="*/ 62 w 125"/>
                                  <a:gd name="T3" fmla="*/ 0 h 310"/>
                                  <a:gd name="T4" fmla="*/ 79 w 125"/>
                                  <a:gd name="T5" fmla="*/ 2 h 310"/>
                                  <a:gd name="T6" fmla="*/ 94 w 125"/>
                                  <a:gd name="T7" fmla="*/ 8 h 310"/>
                                  <a:gd name="T8" fmla="*/ 107 w 125"/>
                                  <a:gd name="T9" fmla="*/ 18 h 310"/>
                                  <a:gd name="T10" fmla="*/ 117 w 125"/>
                                  <a:gd name="T11" fmla="*/ 30 h 310"/>
                                  <a:gd name="T12" fmla="*/ 123 w 125"/>
                                  <a:gd name="T13" fmla="*/ 45 h 310"/>
                                  <a:gd name="T14" fmla="*/ 125 w 125"/>
                                  <a:gd name="T15" fmla="*/ 62 h 310"/>
                                  <a:gd name="T16" fmla="*/ 125 w 125"/>
                                  <a:gd name="T17" fmla="*/ 248 h 310"/>
                                  <a:gd name="T18" fmla="*/ 123 w 125"/>
                                  <a:gd name="T19" fmla="*/ 265 h 310"/>
                                  <a:gd name="T20" fmla="*/ 117 w 125"/>
                                  <a:gd name="T21" fmla="*/ 280 h 310"/>
                                  <a:gd name="T22" fmla="*/ 107 w 125"/>
                                  <a:gd name="T23" fmla="*/ 293 h 310"/>
                                  <a:gd name="T24" fmla="*/ 94 w 125"/>
                                  <a:gd name="T25" fmla="*/ 302 h 310"/>
                                  <a:gd name="T26" fmla="*/ 79 w 125"/>
                                  <a:gd name="T27" fmla="*/ 308 h 310"/>
                                  <a:gd name="T28" fmla="*/ 62 w 125"/>
                                  <a:gd name="T29" fmla="*/ 310 h 310"/>
                                  <a:gd name="T30" fmla="*/ 46 w 125"/>
                                  <a:gd name="T31" fmla="*/ 308 h 310"/>
                                  <a:gd name="T32" fmla="*/ 31 w 125"/>
                                  <a:gd name="T33" fmla="*/ 302 h 310"/>
                                  <a:gd name="T34" fmla="*/ 18 w 125"/>
                                  <a:gd name="T35" fmla="*/ 293 h 310"/>
                                  <a:gd name="T36" fmla="*/ 8 w 125"/>
                                  <a:gd name="T37" fmla="*/ 280 h 310"/>
                                  <a:gd name="T38" fmla="*/ 2 w 125"/>
                                  <a:gd name="T39" fmla="*/ 265 h 310"/>
                                  <a:gd name="T40" fmla="*/ 0 w 125"/>
                                  <a:gd name="T41" fmla="*/ 248 h 310"/>
                                  <a:gd name="T42" fmla="*/ 0 w 125"/>
                                  <a:gd name="T43" fmla="*/ 62 h 310"/>
                                  <a:gd name="T44" fmla="*/ 2 w 125"/>
                                  <a:gd name="T45" fmla="*/ 45 h 310"/>
                                  <a:gd name="T46" fmla="*/ 8 w 125"/>
                                  <a:gd name="T47" fmla="*/ 30 h 310"/>
                                  <a:gd name="T48" fmla="*/ 18 w 125"/>
                                  <a:gd name="T49" fmla="*/ 18 h 310"/>
                                  <a:gd name="T50" fmla="*/ 31 w 125"/>
                                  <a:gd name="T51" fmla="*/ 8 h 310"/>
                                  <a:gd name="T52" fmla="*/ 46 w 125"/>
                                  <a:gd name="T53" fmla="*/ 2 h 310"/>
                                  <a:gd name="T54" fmla="*/ 62 w 125"/>
                                  <a:gd name="T55" fmla="*/ 0 h 3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25" h="310">
                                    <a:moveTo>
                                      <a:pt x="62" y="0"/>
                                    </a:moveTo>
                                    <a:lnTo>
                                      <a:pt x="62" y="0"/>
                                    </a:lnTo>
                                    <a:lnTo>
                                      <a:pt x="79" y="2"/>
                                    </a:lnTo>
                                    <a:lnTo>
                                      <a:pt x="94" y="8"/>
                                    </a:lnTo>
                                    <a:lnTo>
                                      <a:pt x="107" y="18"/>
                                    </a:lnTo>
                                    <a:lnTo>
                                      <a:pt x="117" y="30"/>
                                    </a:lnTo>
                                    <a:lnTo>
                                      <a:pt x="123" y="45"/>
                                    </a:lnTo>
                                    <a:lnTo>
                                      <a:pt x="125" y="62"/>
                                    </a:lnTo>
                                    <a:lnTo>
                                      <a:pt x="125" y="248"/>
                                    </a:lnTo>
                                    <a:lnTo>
                                      <a:pt x="123" y="265"/>
                                    </a:lnTo>
                                    <a:lnTo>
                                      <a:pt x="117" y="280"/>
                                    </a:lnTo>
                                    <a:lnTo>
                                      <a:pt x="107" y="293"/>
                                    </a:lnTo>
                                    <a:lnTo>
                                      <a:pt x="94" y="302"/>
                                    </a:lnTo>
                                    <a:lnTo>
                                      <a:pt x="79" y="308"/>
                                    </a:lnTo>
                                    <a:lnTo>
                                      <a:pt x="62" y="310"/>
                                    </a:lnTo>
                                    <a:lnTo>
                                      <a:pt x="46" y="308"/>
                                    </a:lnTo>
                                    <a:lnTo>
                                      <a:pt x="31" y="302"/>
                                    </a:lnTo>
                                    <a:lnTo>
                                      <a:pt x="18" y="293"/>
                                    </a:lnTo>
                                    <a:lnTo>
                                      <a:pt x="8" y="280"/>
                                    </a:lnTo>
                                    <a:lnTo>
                                      <a:pt x="2" y="265"/>
                                    </a:lnTo>
                                    <a:lnTo>
                                      <a:pt x="0" y="248"/>
                                    </a:lnTo>
                                    <a:lnTo>
                                      <a:pt x="0" y="62"/>
                                    </a:lnTo>
                                    <a:lnTo>
                                      <a:pt x="2" y="45"/>
                                    </a:lnTo>
                                    <a:lnTo>
                                      <a:pt x="8" y="30"/>
                                    </a:lnTo>
                                    <a:lnTo>
                                      <a:pt x="18" y="18"/>
                                    </a:lnTo>
                                    <a:lnTo>
                                      <a:pt x="31" y="8"/>
                                    </a:lnTo>
                                    <a:lnTo>
                                      <a:pt x="46" y="2"/>
                                    </a:lnTo>
                                    <a:lnTo>
                                      <a:pt x="62" y="0"/>
                                    </a:lnTo>
                                    <a:close/>
                                  </a:path>
                                </a:pathLst>
                              </a:custGeom>
                              <a:grpFill/>
                              <a:ln w="0">
                                <a:noFill/>
                                <a:prstDash val="solid"/>
                                <a:round/>
                                <a:headEnd/>
                                <a:tailEnd/>
                              </a:ln>
                            </wps:spPr>
                            <wps:txbx>
                              <w:txbxContent>
                                <w:p w14:paraId="0B69A51F"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90" name="Freeform 41"/>
                            <wps:cNvSpPr>
                              <a:spLocks/>
                            </wps:cNvSpPr>
                            <wps:spPr bwMode="auto">
                              <a:xfrm>
                                <a:off x="2227005" y="2087230"/>
                                <a:ext cx="49213" cy="65088"/>
                              </a:xfrm>
                              <a:custGeom>
                                <a:avLst/>
                                <a:gdLst>
                                  <a:gd name="T0" fmla="*/ 62 w 219"/>
                                  <a:gd name="T1" fmla="*/ 0 h 287"/>
                                  <a:gd name="T2" fmla="*/ 79 w 219"/>
                                  <a:gd name="T3" fmla="*/ 2 h 287"/>
                                  <a:gd name="T4" fmla="*/ 93 w 219"/>
                                  <a:gd name="T5" fmla="*/ 8 h 287"/>
                                  <a:gd name="T6" fmla="*/ 107 w 219"/>
                                  <a:gd name="T7" fmla="*/ 18 h 287"/>
                                  <a:gd name="T8" fmla="*/ 117 w 219"/>
                                  <a:gd name="T9" fmla="*/ 32 h 287"/>
                                  <a:gd name="T10" fmla="*/ 211 w 219"/>
                                  <a:gd name="T11" fmla="*/ 193 h 287"/>
                                  <a:gd name="T12" fmla="*/ 217 w 219"/>
                                  <a:gd name="T13" fmla="*/ 209 h 287"/>
                                  <a:gd name="T14" fmla="*/ 219 w 219"/>
                                  <a:gd name="T15" fmla="*/ 225 h 287"/>
                                  <a:gd name="T16" fmla="*/ 217 w 219"/>
                                  <a:gd name="T17" fmla="*/ 240 h 287"/>
                                  <a:gd name="T18" fmla="*/ 211 w 219"/>
                                  <a:gd name="T19" fmla="*/ 256 h 287"/>
                                  <a:gd name="T20" fmla="*/ 202 w 219"/>
                                  <a:gd name="T21" fmla="*/ 269 h 287"/>
                                  <a:gd name="T22" fmla="*/ 189 w 219"/>
                                  <a:gd name="T23" fmla="*/ 279 h 287"/>
                                  <a:gd name="T24" fmla="*/ 173 w 219"/>
                                  <a:gd name="T25" fmla="*/ 285 h 287"/>
                                  <a:gd name="T26" fmla="*/ 157 w 219"/>
                                  <a:gd name="T27" fmla="*/ 287 h 287"/>
                                  <a:gd name="T28" fmla="*/ 140 w 219"/>
                                  <a:gd name="T29" fmla="*/ 285 h 287"/>
                                  <a:gd name="T30" fmla="*/ 126 w 219"/>
                                  <a:gd name="T31" fmla="*/ 279 h 287"/>
                                  <a:gd name="T32" fmla="*/ 113 w 219"/>
                                  <a:gd name="T33" fmla="*/ 269 h 287"/>
                                  <a:gd name="T34" fmla="*/ 102 w 219"/>
                                  <a:gd name="T35" fmla="*/ 256 h 287"/>
                                  <a:gd name="T36" fmla="*/ 8 w 219"/>
                                  <a:gd name="T37" fmla="*/ 94 h 287"/>
                                  <a:gd name="T38" fmla="*/ 2 w 219"/>
                                  <a:gd name="T39" fmla="*/ 78 h 287"/>
                                  <a:gd name="T40" fmla="*/ 0 w 219"/>
                                  <a:gd name="T41" fmla="*/ 62 h 287"/>
                                  <a:gd name="T42" fmla="*/ 2 w 219"/>
                                  <a:gd name="T43" fmla="*/ 47 h 287"/>
                                  <a:gd name="T44" fmla="*/ 8 w 219"/>
                                  <a:gd name="T45" fmla="*/ 32 h 287"/>
                                  <a:gd name="T46" fmla="*/ 18 w 219"/>
                                  <a:gd name="T47" fmla="*/ 19 h 287"/>
                                  <a:gd name="T48" fmla="*/ 31 w 219"/>
                                  <a:gd name="T49" fmla="*/ 9 h 287"/>
                                  <a:gd name="T50" fmla="*/ 47 w 219"/>
                                  <a:gd name="T51" fmla="*/ 2 h 287"/>
                                  <a:gd name="T52" fmla="*/ 62 w 219"/>
                                  <a:gd name="T53" fmla="*/ 0 h 2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219" h="287">
                                    <a:moveTo>
                                      <a:pt x="62" y="0"/>
                                    </a:moveTo>
                                    <a:lnTo>
                                      <a:pt x="79" y="2"/>
                                    </a:lnTo>
                                    <a:lnTo>
                                      <a:pt x="93" y="8"/>
                                    </a:lnTo>
                                    <a:lnTo>
                                      <a:pt x="107" y="18"/>
                                    </a:lnTo>
                                    <a:lnTo>
                                      <a:pt x="117" y="32"/>
                                    </a:lnTo>
                                    <a:lnTo>
                                      <a:pt x="211" y="193"/>
                                    </a:lnTo>
                                    <a:lnTo>
                                      <a:pt x="217" y="209"/>
                                    </a:lnTo>
                                    <a:lnTo>
                                      <a:pt x="219" y="225"/>
                                    </a:lnTo>
                                    <a:lnTo>
                                      <a:pt x="217" y="240"/>
                                    </a:lnTo>
                                    <a:lnTo>
                                      <a:pt x="211" y="256"/>
                                    </a:lnTo>
                                    <a:lnTo>
                                      <a:pt x="202" y="269"/>
                                    </a:lnTo>
                                    <a:lnTo>
                                      <a:pt x="189" y="279"/>
                                    </a:lnTo>
                                    <a:lnTo>
                                      <a:pt x="173" y="285"/>
                                    </a:lnTo>
                                    <a:lnTo>
                                      <a:pt x="157" y="287"/>
                                    </a:lnTo>
                                    <a:lnTo>
                                      <a:pt x="140" y="285"/>
                                    </a:lnTo>
                                    <a:lnTo>
                                      <a:pt x="126" y="279"/>
                                    </a:lnTo>
                                    <a:lnTo>
                                      <a:pt x="113" y="269"/>
                                    </a:lnTo>
                                    <a:lnTo>
                                      <a:pt x="102" y="256"/>
                                    </a:lnTo>
                                    <a:lnTo>
                                      <a:pt x="8" y="94"/>
                                    </a:lnTo>
                                    <a:lnTo>
                                      <a:pt x="2" y="78"/>
                                    </a:lnTo>
                                    <a:lnTo>
                                      <a:pt x="0" y="62"/>
                                    </a:lnTo>
                                    <a:lnTo>
                                      <a:pt x="2" y="47"/>
                                    </a:lnTo>
                                    <a:lnTo>
                                      <a:pt x="8" y="32"/>
                                    </a:lnTo>
                                    <a:lnTo>
                                      <a:pt x="18" y="19"/>
                                    </a:lnTo>
                                    <a:lnTo>
                                      <a:pt x="31" y="9"/>
                                    </a:lnTo>
                                    <a:lnTo>
                                      <a:pt x="47" y="2"/>
                                    </a:lnTo>
                                    <a:lnTo>
                                      <a:pt x="62" y="0"/>
                                    </a:lnTo>
                                    <a:close/>
                                  </a:path>
                                </a:pathLst>
                              </a:custGeom>
                              <a:grpFill/>
                              <a:ln w="0">
                                <a:noFill/>
                                <a:prstDash val="solid"/>
                                <a:round/>
                                <a:headEnd/>
                                <a:tailEnd/>
                              </a:ln>
                            </wps:spPr>
                            <wps:txbx>
                              <w:txbxContent>
                                <w:p w14:paraId="13ED81F7"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91" name="Freeform 42"/>
                            <wps:cNvSpPr>
                              <a:spLocks/>
                            </wps:cNvSpPr>
                            <wps:spPr bwMode="auto">
                              <a:xfrm>
                                <a:off x="2109530" y="2203118"/>
                                <a:ext cx="65088" cy="49213"/>
                              </a:xfrm>
                              <a:custGeom>
                                <a:avLst/>
                                <a:gdLst>
                                  <a:gd name="T0" fmla="*/ 62 w 288"/>
                                  <a:gd name="T1" fmla="*/ 0 h 218"/>
                                  <a:gd name="T2" fmla="*/ 78 w 288"/>
                                  <a:gd name="T3" fmla="*/ 2 h 218"/>
                                  <a:gd name="T4" fmla="*/ 94 w 288"/>
                                  <a:gd name="T5" fmla="*/ 8 h 218"/>
                                  <a:gd name="T6" fmla="*/ 257 w 288"/>
                                  <a:gd name="T7" fmla="*/ 101 h 218"/>
                                  <a:gd name="T8" fmla="*/ 271 w 288"/>
                                  <a:gd name="T9" fmla="*/ 112 h 218"/>
                                  <a:gd name="T10" fmla="*/ 280 w 288"/>
                                  <a:gd name="T11" fmla="*/ 124 h 218"/>
                                  <a:gd name="T12" fmla="*/ 286 w 288"/>
                                  <a:gd name="T13" fmla="*/ 140 h 218"/>
                                  <a:gd name="T14" fmla="*/ 288 w 288"/>
                                  <a:gd name="T15" fmla="*/ 155 h 218"/>
                                  <a:gd name="T16" fmla="*/ 286 w 288"/>
                                  <a:gd name="T17" fmla="*/ 171 h 218"/>
                                  <a:gd name="T18" fmla="*/ 280 w 288"/>
                                  <a:gd name="T19" fmla="*/ 186 h 218"/>
                                  <a:gd name="T20" fmla="*/ 270 w 288"/>
                                  <a:gd name="T21" fmla="*/ 200 h 218"/>
                                  <a:gd name="T22" fmla="*/ 256 w 288"/>
                                  <a:gd name="T23" fmla="*/ 210 h 218"/>
                                  <a:gd name="T24" fmla="*/ 241 w 288"/>
                                  <a:gd name="T25" fmla="*/ 216 h 218"/>
                                  <a:gd name="T26" fmla="*/ 226 w 288"/>
                                  <a:gd name="T27" fmla="*/ 218 h 218"/>
                                  <a:gd name="T28" fmla="*/ 209 w 288"/>
                                  <a:gd name="T29" fmla="*/ 216 h 218"/>
                                  <a:gd name="T30" fmla="*/ 194 w 288"/>
                                  <a:gd name="T31" fmla="*/ 209 h 218"/>
                                  <a:gd name="T32" fmla="*/ 31 w 288"/>
                                  <a:gd name="T33" fmla="*/ 116 h 218"/>
                                  <a:gd name="T34" fmla="*/ 17 w 288"/>
                                  <a:gd name="T35" fmla="*/ 106 h 218"/>
                                  <a:gd name="T36" fmla="*/ 8 w 288"/>
                                  <a:gd name="T37" fmla="*/ 93 h 218"/>
                                  <a:gd name="T38" fmla="*/ 2 w 288"/>
                                  <a:gd name="T39" fmla="*/ 79 h 218"/>
                                  <a:gd name="T40" fmla="*/ 0 w 288"/>
                                  <a:gd name="T41" fmla="*/ 62 h 218"/>
                                  <a:gd name="T42" fmla="*/ 2 w 288"/>
                                  <a:gd name="T43" fmla="*/ 46 h 218"/>
                                  <a:gd name="T44" fmla="*/ 8 w 288"/>
                                  <a:gd name="T45" fmla="*/ 31 h 218"/>
                                  <a:gd name="T46" fmla="*/ 18 w 288"/>
                                  <a:gd name="T47" fmla="*/ 17 h 218"/>
                                  <a:gd name="T48" fmla="*/ 32 w 288"/>
                                  <a:gd name="T49" fmla="*/ 8 h 218"/>
                                  <a:gd name="T50" fmla="*/ 46 w 288"/>
                                  <a:gd name="T51" fmla="*/ 2 h 218"/>
                                  <a:gd name="T52" fmla="*/ 62 w 288"/>
                                  <a:gd name="T53" fmla="*/ 0 h 2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288" h="218">
                                    <a:moveTo>
                                      <a:pt x="62" y="0"/>
                                    </a:moveTo>
                                    <a:lnTo>
                                      <a:pt x="78" y="2"/>
                                    </a:lnTo>
                                    <a:lnTo>
                                      <a:pt x="94" y="8"/>
                                    </a:lnTo>
                                    <a:lnTo>
                                      <a:pt x="257" y="101"/>
                                    </a:lnTo>
                                    <a:lnTo>
                                      <a:pt x="271" y="112"/>
                                    </a:lnTo>
                                    <a:lnTo>
                                      <a:pt x="280" y="124"/>
                                    </a:lnTo>
                                    <a:lnTo>
                                      <a:pt x="286" y="140"/>
                                    </a:lnTo>
                                    <a:lnTo>
                                      <a:pt x="288" y="155"/>
                                    </a:lnTo>
                                    <a:lnTo>
                                      <a:pt x="286" y="171"/>
                                    </a:lnTo>
                                    <a:lnTo>
                                      <a:pt x="280" y="186"/>
                                    </a:lnTo>
                                    <a:lnTo>
                                      <a:pt x="270" y="200"/>
                                    </a:lnTo>
                                    <a:lnTo>
                                      <a:pt x="256" y="210"/>
                                    </a:lnTo>
                                    <a:lnTo>
                                      <a:pt x="241" y="216"/>
                                    </a:lnTo>
                                    <a:lnTo>
                                      <a:pt x="226" y="218"/>
                                    </a:lnTo>
                                    <a:lnTo>
                                      <a:pt x="209" y="216"/>
                                    </a:lnTo>
                                    <a:lnTo>
                                      <a:pt x="194" y="209"/>
                                    </a:lnTo>
                                    <a:lnTo>
                                      <a:pt x="31" y="116"/>
                                    </a:lnTo>
                                    <a:lnTo>
                                      <a:pt x="17" y="106"/>
                                    </a:lnTo>
                                    <a:lnTo>
                                      <a:pt x="8" y="93"/>
                                    </a:lnTo>
                                    <a:lnTo>
                                      <a:pt x="2" y="79"/>
                                    </a:lnTo>
                                    <a:lnTo>
                                      <a:pt x="0" y="62"/>
                                    </a:lnTo>
                                    <a:lnTo>
                                      <a:pt x="2" y="46"/>
                                    </a:lnTo>
                                    <a:lnTo>
                                      <a:pt x="8" y="31"/>
                                    </a:lnTo>
                                    <a:lnTo>
                                      <a:pt x="18" y="17"/>
                                    </a:lnTo>
                                    <a:lnTo>
                                      <a:pt x="32" y="8"/>
                                    </a:lnTo>
                                    <a:lnTo>
                                      <a:pt x="46" y="2"/>
                                    </a:lnTo>
                                    <a:lnTo>
                                      <a:pt x="62" y="0"/>
                                    </a:lnTo>
                                    <a:close/>
                                  </a:path>
                                </a:pathLst>
                              </a:custGeom>
                              <a:grpFill/>
                              <a:ln w="0">
                                <a:noFill/>
                                <a:prstDash val="solid"/>
                                <a:round/>
                                <a:headEnd/>
                                <a:tailEnd/>
                              </a:ln>
                            </wps:spPr>
                            <wps:txbx>
                              <w:txbxContent>
                                <w:p w14:paraId="19420FB9"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92" name="Freeform 43"/>
                            <wps:cNvSpPr>
                              <a:spLocks/>
                            </wps:cNvSpPr>
                            <wps:spPr bwMode="auto">
                              <a:xfrm>
                                <a:off x="2066667" y="2361868"/>
                                <a:ext cx="71438" cy="28575"/>
                              </a:xfrm>
                              <a:custGeom>
                                <a:avLst/>
                                <a:gdLst>
                                  <a:gd name="T0" fmla="*/ 63 w 314"/>
                                  <a:gd name="T1" fmla="*/ 0 h 125"/>
                                  <a:gd name="T2" fmla="*/ 251 w 314"/>
                                  <a:gd name="T3" fmla="*/ 0 h 125"/>
                                  <a:gd name="T4" fmla="*/ 268 w 314"/>
                                  <a:gd name="T5" fmla="*/ 3 h 125"/>
                                  <a:gd name="T6" fmla="*/ 283 w 314"/>
                                  <a:gd name="T7" fmla="*/ 9 h 125"/>
                                  <a:gd name="T8" fmla="*/ 295 w 314"/>
                                  <a:gd name="T9" fmla="*/ 18 h 125"/>
                                  <a:gd name="T10" fmla="*/ 306 w 314"/>
                                  <a:gd name="T11" fmla="*/ 31 h 125"/>
                                  <a:gd name="T12" fmla="*/ 312 w 314"/>
                                  <a:gd name="T13" fmla="*/ 45 h 125"/>
                                  <a:gd name="T14" fmla="*/ 314 w 314"/>
                                  <a:gd name="T15" fmla="*/ 63 h 125"/>
                                  <a:gd name="T16" fmla="*/ 312 w 314"/>
                                  <a:gd name="T17" fmla="*/ 79 h 125"/>
                                  <a:gd name="T18" fmla="*/ 306 w 314"/>
                                  <a:gd name="T19" fmla="*/ 93 h 125"/>
                                  <a:gd name="T20" fmla="*/ 295 w 314"/>
                                  <a:gd name="T21" fmla="*/ 107 h 125"/>
                                  <a:gd name="T22" fmla="*/ 283 w 314"/>
                                  <a:gd name="T23" fmla="*/ 116 h 125"/>
                                  <a:gd name="T24" fmla="*/ 268 w 314"/>
                                  <a:gd name="T25" fmla="*/ 123 h 125"/>
                                  <a:gd name="T26" fmla="*/ 251 w 314"/>
                                  <a:gd name="T27" fmla="*/ 125 h 125"/>
                                  <a:gd name="T28" fmla="*/ 63 w 314"/>
                                  <a:gd name="T29" fmla="*/ 125 h 125"/>
                                  <a:gd name="T30" fmla="*/ 46 w 314"/>
                                  <a:gd name="T31" fmla="*/ 123 h 125"/>
                                  <a:gd name="T32" fmla="*/ 32 w 314"/>
                                  <a:gd name="T33" fmla="*/ 116 h 125"/>
                                  <a:gd name="T34" fmla="*/ 18 w 314"/>
                                  <a:gd name="T35" fmla="*/ 107 h 125"/>
                                  <a:gd name="T36" fmla="*/ 9 w 314"/>
                                  <a:gd name="T37" fmla="*/ 93 h 125"/>
                                  <a:gd name="T38" fmla="*/ 2 w 314"/>
                                  <a:gd name="T39" fmla="*/ 79 h 125"/>
                                  <a:gd name="T40" fmla="*/ 0 w 314"/>
                                  <a:gd name="T41" fmla="*/ 63 h 125"/>
                                  <a:gd name="T42" fmla="*/ 2 w 314"/>
                                  <a:gd name="T43" fmla="*/ 45 h 125"/>
                                  <a:gd name="T44" fmla="*/ 9 w 314"/>
                                  <a:gd name="T45" fmla="*/ 31 h 125"/>
                                  <a:gd name="T46" fmla="*/ 18 w 314"/>
                                  <a:gd name="T47" fmla="*/ 18 h 125"/>
                                  <a:gd name="T48" fmla="*/ 32 w 314"/>
                                  <a:gd name="T49" fmla="*/ 9 h 125"/>
                                  <a:gd name="T50" fmla="*/ 46 w 314"/>
                                  <a:gd name="T51" fmla="*/ 3 h 125"/>
                                  <a:gd name="T52" fmla="*/ 63 w 314"/>
                                  <a:gd name="T53" fmla="*/ 0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314" h="125">
                                    <a:moveTo>
                                      <a:pt x="63" y="0"/>
                                    </a:moveTo>
                                    <a:lnTo>
                                      <a:pt x="251" y="0"/>
                                    </a:lnTo>
                                    <a:lnTo>
                                      <a:pt x="268" y="3"/>
                                    </a:lnTo>
                                    <a:lnTo>
                                      <a:pt x="283" y="9"/>
                                    </a:lnTo>
                                    <a:lnTo>
                                      <a:pt x="295" y="18"/>
                                    </a:lnTo>
                                    <a:lnTo>
                                      <a:pt x="306" y="31"/>
                                    </a:lnTo>
                                    <a:lnTo>
                                      <a:pt x="312" y="45"/>
                                    </a:lnTo>
                                    <a:lnTo>
                                      <a:pt x="314" y="63"/>
                                    </a:lnTo>
                                    <a:lnTo>
                                      <a:pt x="312" y="79"/>
                                    </a:lnTo>
                                    <a:lnTo>
                                      <a:pt x="306" y="93"/>
                                    </a:lnTo>
                                    <a:lnTo>
                                      <a:pt x="295" y="107"/>
                                    </a:lnTo>
                                    <a:lnTo>
                                      <a:pt x="283" y="116"/>
                                    </a:lnTo>
                                    <a:lnTo>
                                      <a:pt x="268" y="123"/>
                                    </a:lnTo>
                                    <a:lnTo>
                                      <a:pt x="251" y="125"/>
                                    </a:lnTo>
                                    <a:lnTo>
                                      <a:pt x="63" y="125"/>
                                    </a:lnTo>
                                    <a:lnTo>
                                      <a:pt x="46" y="123"/>
                                    </a:lnTo>
                                    <a:lnTo>
                                      <a:pt x="32" y="116"/>
                                    </a:lnTo>
                                    <a:lnTo>
                                      <a:pt x="18" y="107"/>
                                    </a:lnTo>
                                    <a:lnTo>
                                      <a:pt x="9" y="93"/>
                                    </a:lnTo>
                                    <a:lnTo>
                                      <a:pt x="2" y="79"/>
                                    </a:lnTo>
                                    <a:lnTo>
                                      <a:pt x="0" y="63"/>
                                    </a:lnTo>
                                    <a:lnTo>
                                      <a:pt x="2" y="45"/>
                                    </a:lnTo>
                                    <a:lnTo>
                                      <a:pt x="9" y="31"/>
                                    </a:lnTo>
                                    <a:lnTo>
                                      <a:pt x="18" y="18"/>
                                    </a:lnTo>
                                    <a:lnTo>
                                      <a:pt x="32" y="9"/>
                                    </a:lnTo>
                                    <a:lnTo>
                                      <a:pt x="46" y="3"/>
                                    </a:lnTo>
                                    <a:lnTo>
                                      <a:pt x="63" y="0"/>
                                    </a:lnTo>
                                    <a:close/>
                                  </a:path>
                                </a:pathLst>
                              </a:custGeom>
                              <a:grpFill/>
                              <a:ln w="0">
                                <a:noFill/>
                                <a:prstDash val="solid"/>
                                <a:round/>
                                <a:headEnd/>
                                <a:tailEnd/>
                              </a:ln>
                            </wps:spPr>
                            <wps:txbx>
                              <w:txbxContent>
                                <w:p w14:paraId="457E3AD9"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93" name="Freeform 44"/>
                            <wps:cNvSpPr>
                              <a:spLocks/>
                            </wps:cNvSpPr>
                            <wps:spPr bwMode="auto">
                              <a:xfrm>
                                <a:off x="2109530" y="2499980"/>
                                <a:ext cx="65088" cy="49213"/>
                              </a:xfrm>
                              <a:custGeom>
                                <a:avLst/>
                                <a:gdLst>
                                  <a:gd name="T0" fmla="*/ 226 w 288"/>
                                  <a:gd name="T1" fmla="*/ 0 h 218"/>
                                  <a:gd name="T2" fmla="*/ 242 w 288"/>
                                  <a:gd name="T3" fmla="*/ 3 h 218"/>
                                  <a:gd name="T4" fmla="*/ 256 w 288"/>
                                  <a:gd name="T5" fmla="*/ 8 h 218"/>
                                  <a:gd name="T6" fmla="*/ 270 w 288"/>
                                  <a:gd name="T7" fmla="*/ 18 h 218"/>
                                  <a:gd name="T8" fmla="*/ 280 w 288"/>
                                  <a:gd name="T9" fmla="*/ 31 h 218"/>
                                  <a:gd name="T10" fmla="*/ 286 w 288"/>
                                  <a:gd name="T11" fmla="*/ 46 h 218"/>
                                  <a:gd name="T12" fmla="*/ 288 w 288"/>
                                  <a:gd name="T13" fmla="*/ 63 h 218"/>
                                  <a:gd name="T14" fmla="*/ 286 w 288"/>
                                  <a:gd name="T15" fmla="*/ 78 h 218"/>
                                  <a:gd name="T16" fmla="*/ 280 w 288"/>
                                  <a:gd name="T17" fmla="*/ 93 h 218"/>
                                  <a:gd name="T18" fmla="*/ 270 w 288"/>
                                  <a:gd name="T19" fmla="*/ 106 h 218"/>
                                  <a:gd name="T20" fmla="*/ 257 w 288"/>
                                  <a:gd name="T21" fmla="*/ 117 h 218"/>
                                  <a:gd name="T22" fmla="*/ 94 w 288"/>
                                  <a:gd name="T23" fmla="*/ 209 h 218"/>
                                  <a:gd name="T24" fmla="*/ 79 w 288"/>
                                  <a:gd name="T25" fmla="*/ 215 h 218"/>
                                  <a:gd name="T26" fmla="*/ 62 w 288"/>
                                  <a:gd name="T27" fmla="*/ 218 h 218"/>
                                  <a:gd name="T28" fmla="*/ 46 w 288"/>
                                  <a:gd name="T29" fmla="*/ 215 h 218"/>
                                  <a:gd name="T30" fmla="*/ 32 w 288"/>
                                  <a:gd name="T31" fmla="*/ 210 h 218"/>
                                  <a:gd name="T32" fmla="*/ 18 w 288"/>
                                  <a:gd name="T33" fmla="*/ 200 h 218"/>
                                  <a:gd name="T34" fmla="*/ 8 w 288"/>
                                  <a:gd name="T35" fmla="*/ 187 h 218"/>
                                  <a:gd name="T36" fmla="*/ 2 w 288"/>
                                  <a:gd name="T37" fmla="*/ 172 h 218"/>
                                  <a:gd name="T38" fmla="*/ 0 w 288"/>
                                  <a:gd name="T39" fmla="*/ 155 h 218"/>
                                  <a:gd name="T40" fmla="*/ 2 w 288"/>
                                  <a:gd name="T41" fmla="*/ 140 h 218"/>
                                  <a:gd name="T42" fmla="*/ 8 w 288"/>
                                  <a:gd name="T43" fmla="*/ 125 h 218"/>
                                  <a:gd name="T44" fmla="*/ 17 w 288"/>
                                  <a:gd name="T45" fmla="*/ 113 h 218"/>
                                  <a:gd name="T46" fmla="*/ 31 w 288"/>
                                  <a:gd name="T47" fmla="*/ 102 h 218"/>
                                  <a:gd name="T48" fmla="*/ 194 w 288"/>
                                  <a:gd name="T49" fmla="*/ 9 h 218"/>
                                  <a:gd name="T50" fmla="*/ 210 w 288"/>
                                  <a:gd name="T51" fmla="*/ 2 h 218"/>
                                  <a:gd name="T52" fmla="*/ 226 w 288"/>
                                  <a:gd name="T53" fmla="*/ 0 h 2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288" h="218">
                                    <a:moveTo>
                                      <a:pt x="226" y="0"/>
                                    </a:moveTo>
                                    <a:lnTo>
                                      <a:pt x="242" y="3"/>
                                    </a:lnTo>
                                    <a:lnTo>
                                      <a:pt x="256" y="8"/>
                                    </a:lnTo>
                                    <a:lnTo>
                                      <a:pt x="270" y="18"/>
                                    </a:lnTo>
                                    <a:lnTo>
                                      <a:pt x="280" y="31"/>
                                    </a:lnTo>
                                    <a:lnTo>
                                      <a:pt x="286" y="46"/>
                                    </a:lnTo>
                                    <a:lnTo>
                                      <a:pt x="288" y="63"/>
                                    </a:lnTo>
                                    <a:lnTo>
                                      <a:pt x="286" y="78"/>
                                    </a:lnTo>
                                    <a:lnTo>
                                      <a:pt x="280" y="93"/>
                                    </a:lnTo>
                                    <a:lnTo>
                                      <a:pt x="270" y="106"/>
                                    </a:lnTo>
                                    <a:lnTo>
                                      <a:pt x="257" y="117"/>
                                    </a:lnTo>
                                    <a:lnTo>
                                      <a:pt x="94" y="209"/>
                                    </a:lnTo>
                                    <a:lnTo>
                                      <a:pt x="79" y="215"/>
                                    </a:lnTo>
                                    <a:lnTo>
                                      <a:pt x="62" y="218"/>
                                    </a:lnTo>
                                    <a:lnTo>
                                      <a:pt x="46" y="215"/>
                                    </a:lnTo>
                                    <a:lnTo>
                                      <a:pt x="32" y="210"/>
                                    </a:lnTo>
                                    <a:lnTo>
                                      <a:pt x="18" y="200"/>
                                    </a:lnTo>
                                    <a:lnTo>
                                      <a:pt x="8" y="187"/>
                                    </a:lnTo>
                                    <a:lnTo>
                                      <a:pt x="2" y="172"/>
                                    </a:lnTo>
                                    <a:lnTo>
                                      <a:pt x="0" y="155"/>
                                    </a:lnTo>
                                    <a:lnTo>
                                      <a:pt x="2" y="140"/>
                                    </a:lnTo>
                                    <a:lnTo>
                                      <a:pt x="8" y="125"/>
                                    </a:lnTo>
                                    <a:lnTo>
                                      <a:pt x="17" y="113"/>
                                    </a:lnTo>
                                    <a:lnTo>
                                      <a:pt x="31" y="102"/>
                                    </a:lnTo>
                                    <a:lnTo>
                                      <a:pt x="194" y="9"/>
                                    </a:lnTo>
                                    <a:lnTo>
                                      <a:pt x="210" y="2"/>
                                    </a:lnTo>
                                    <a:lnTo>
                                      <a:pt x="226" y="0"/>
                                    </a:lnTo>
                                    <a:close/>
                                  </a:path>
                                </a:pathLst>
                              </a:custGeom>
                              <a:grpFill/>
                              <a:ln w="0">
                                <a:noFill/>
                                <a:prstDash val="solid"/>
                                <a:round/>
                                <a:headEnd/>
                                <a:tailEnd/>
                              </a:ln>
                            </wps:spPr>
                            <wps:txbx>
                              <w:txbxContent>
                                <w:p w14:paraId="3CCB506F"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94" name="Freeform 45"/>
                            <wps:cNvSpPr>
                              <a:spLocks/>
                            </wps:cNvSpPr>
                            <wps:spPr bwMode="auto">
                              <a:xfrm>
                                <a:off x="2627055" y="2499980"/>
                                <a:ext cx="66675" cy="49213"/>
                              </a:xfrm>
                              <a:custGeom>
                                <a:avLst/>
                                <a:gdLst>
                                  <a:gd name="T0" fmla="*/ 62 w 288"/>
                                  <a:gd name="T1" fmla="*/ 0 h 218"/>
                                  <a:gd name="T2" fmla="*/ 79 w 288"/>
                                  <a:gd name="T3" fmla="*/ 2 h 218"/>
                                  <a:gd name="T4" fmla="*/ 94 w 288"/>
                                  <a:gd name="T5" fmla="*/ 9 h 218"/>
                                  <a:gd name="T6" fmla="*/ 257 w 288"/>
                                  <a:gd name="T7" fmla="*/ 102 h 218"/>
                                  <a:gd name="T8" fmla="*/ 271 w 288"/>
                                  <a:gd name="T9" fmla="*/ 113 h 218"/>
                                  <a:gd name="T10" fmla="*/ 280 w 288"/>
                                  <a:gd name="T11" fmla="*/ 125 h 218"/>
                                  <a:gd name="T12" fmla="*/ 286 w 288"/>
                                  <a:gd name="T13" fmla="*/ 140 h 218"/>
                                  <a:gd name="T14" fmla="*/ 288 w 288"/>
                                  <a:gd name="T15" fmla="*/ 155 h 218"/>
                                  <a:gd name="T16" fmla="*/ 286 w 288"/>
                                  <a:gd name="T17" fmla="*/ 172 h 218"/>
                                  <a:gd name="T18" fmla="*/ 280 w 288"/>
                                  <a:gd name="T19" fmla="*/ 187 h 218"/>
                                  <a:gd name="T20" fmla="*/ 270 w 288"/>
                                  <a:gd name="T21" fmla="*/ 200 h 218"/>
                                  <a:gd name="T22" fmla="*/ 256 w 288"/>
                                  <a:gd name="T23" fmla="*/ 210 h 218"/>
                                  <a:gd name="T24" fmla="*/ 242 w 288"/>
                                  <a:gd name="T25" fmla="*/ 215 h 218"/>
                                  <a:gd name="T26" fmla="*/ 225 w 288"/>
                                  <a:gd name="T27" fmla="*/ 218 h 218"/>
                                  <a:gd name="T28" fmla="*/ 209 w 288"/>
                                  <a:gd name="T29" fmla="*/ 215 h 218"/>
                                  <a:gd name="T30" fmla="*/ 194 w 288"/>
                                  <a:gd name="T31" fmla="*/ 209 h 218"/>
                                  <a:gd name="T32" fmla="*/ 30 w 288"/>
                                  <a:gd name="T33" fmla="*/ 117 h 218"/>
                                  <a:gd name="T34" fmla="*/ 18 w 288"/>
                                  <a:gd name="T35" fmla="*/ 106 h 218"/>
                                  <a:gd name="T36" fmla="*/ 8 w 288"/>
                                  <a:gd name="T37" fmla="*/ 93 h 218"/>
                                  <a:gd name="T38" fmla="*/ 2 w 288"/>
                                  <a:gd name="T39" fmla="*/ 78 h 218"/>
                                  <a:gd name="T40" fmla="*/ 0 w 288"/>
                                  <a:gd name="T41" fmla="*/ 63 h 218"/>
                                  <a:gd name="T42" fmla="*/ 2 w 288"/>
                                  <a:gd name="T43" fmla="*/ 46 h 218"/>
                                  <a:gd name="T44" fmla="*/ 8 w 288"/>
                                  <a:gd name="T45" fmla="*/ 31 h 218"/>
                                  <a:gd name="T46" fmla="*/ 18 w 288"/>
                                  <a:gd name="T47" fmla="*/ 18 h 218"/>
                                  <a:gd name="T48" fmla="*/ 32 w 288"/>
                                  <a:gd name="T49" fmla="*/ 8 h 218"/>
                                  <a:gd name="T50" fmla="*/ 46 w 288"/>
                                  <a:gd name="T51" fmla="*/ 3 h 218"/>
                                  <a:gd name="T52" fmla="*/ 62 w 288"/>
                                  <a:gd name="T53" fmla="*/ 0 h 2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288" h="218">
                                    <a:moveTo>
                                      <a:pt x="62" y="0"/>
                                    </a:moveTo>
                                    <a:lnTo>
                                      <a:pt x="79" y="2"/>
                                    </a:lnTo>
                                    <a:lnTo>
                                      <a:pt x="94" y="9"/>
                                    </a:lnTo>
                                    <a:lnTo>
                                      <a:pt x="257" y="102"/>
                                    </a:lnTo>
                                    <a:lnTo>
                                      <a:pt x="271" y="113"/>
                                    </a:lnTo>
                                    <a:lnTo>
                                      <a:pt x="280" y="125"/>
                                    </a:lnTo>
                                    <a:lnTo>
                                      <a:pt x="286" y="140"/>
                                    </a:lnTo>
                                    <a:lnTo>
                                      <a:pt x="288" y="155"/>
                                    </a:lnTo>
                                    <a:lnTo>
                                      <a:pt x="286" y="172"/>
                                    </a:lnTo>
                                    <a:lnTo>
                                      <a:pt x="280" y="187"/>
                                    </a:lnTo>
                                    <a:lnTo>
                                      <a:pt x="270" y="200"/>
                                    </a:lnTo>
                                    <a:lnTo>
                                      <a:pt x="256" y="210"/>
                                    </a:lnTo>
                                    <a:lnTo>
                                      <a:pt x="242" y="215"/>
                                    </a:lnTo>
                                    <a:lnTo>
                                      <a:pt x="225" y="218"/>
                                    </a:lnTo>
                                    <a:lnTo>
                                      <a:pt x="209" y="215"/>
                                    </a:lnTo>
                                    <a:lnTo>
                                      <a:pt x="194" y="209"/>
                                    </a:lnTo>
                                    <a:lnTo>
                                      <a:pt x="30" y="117"/>
                                    </a:lnTo>
                                    <a:lnTo>
                                      <a:pt x="18" y="106"/>
                                    </a:lnTo>
                                    <a:lnTo>
                                      <a:pt x="8" y="93"/>
                                    </a:lnTo>
                                    <a:lnTo>
                                      <a:pt x="2" y="78"/>
                                    </a:lnTo>
                                    <a:lnTo>
                                      <a:pt x="0" y="63"/>
                                    </a:lnTo>
                                    <a:lnTo>
                                      <a:pt x="2" y="46"/>
                                    </a:lnTo>
                                    <a:lnTo>
                                      <a:pt x="8" y="31"/>
                                    </a:lnTo>
                                    <a:lnTo>
                                      <a:pt x="18" y="18"/>
                                    </a:lnTo>
                                    <a:lnTo>
                                      <a:pt x="32" y="8"/>
                                    </a:lnTo>
                                    <a:lnTo>
                                      <a:pt x="46" y="3"/>
                                    </a:lnTo>
                                    <a:lnTo>
                                      <a:pt x="62" y="0"/>
                                    </a:lnTo>
                                    <a:close/>
                                  </a:path>
                                </a:pathLst>
                              </a:custGeom>
                              <a:grpFill/>
                              <a:ln w="0">
                                <a:noFill/>
                                <a:prstDash val="solid"/>
                                <a:round/>
                                <a:headEnd/>
                                <a:tailEnd/>
                              </a:ln>
                            </wps:spPr>
                            <wps:txbx>
                              <w:txbxContent>
                                <w:p w14:paraId="5A19C1FB"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95" name="Freeform 46"/>
                            <wps:cNvSpPr>
                              <a:spLocks/>
                            </wps:cNvSpPr>
                            <wps:spPr bwMode="auto">
                              <a:xfrm>
                                <a:off x="2665155" y="2361868"/>
                                <a:ext cx="71438" cy="28575"/>
                              </a:xfrm>
                              <a:custGeom>
                                <a:avLst/>
                                <a:gdLst>
                                  <a:gd name="T0" fmla="*/ 62 w 314"/>
                                  <a:gd name="T1" fmla="*/ 0 h 125"/>
                                  <a:gd name="T2" fmla="*/ 251 w 314"/>
                                  <a:gd name="T3" fmla="*/ 0 h 125"/>
                                  <a:gd name="T4" fmla="*/ 268 w 314"/>
                                  <a:gd name="T5" fmla="*/ 3 h 125"/>
                                  <a:gd name="T6" fmla="*/ 283 w 314"/>
                                  <a:gd name="T7" fmla="*/ 9 h 125"/>
                                  <a:gd name="T8" fmla="*/ 295 w 314"/>
                                  <a:gd name="T9" fmla="*/ 18 h 125"/>
                                  <a:gd name="T10" fmla="*/ 305 w 314"/>
                                  <a:gd name="T11" fmla="*/ 31 h 125"/>
                                  <a:gd name="T12" fmla="*/ 312 w 314"/>
                                  <a:gd name="T13" fmla="*/ 45 h 125"/>
                                  <a:gd name="T14" fmla="*/ 314 w 314"/>
                                  <a:gd name="T15" fmla="*/ 63 h 125"/>
                                  <a:gd name="T16" fmla="*/ 312 w 314"/>
                                  <a:gd name="T17" fmla="*/ 79 h 125"/>
                                  <a:gd name="T18" fmla="*/ 305 w 314"/>
                                  <a:gd name="T19" fmla="*/ 93 h 125"/>
                                  <a:gd name="T20" fmla="*/ 295 w 314"/>
                                  <a:gd name="T21" fmla="*/ 107 h 125"/>
                                  <a:gd name="T22" fmla="*/ 283 w 314"/>
                                  <a:gd name="T23" fmla="*/ 116 h 125"/>
                                  <a:gd name="T24" fmla="*/ 268 w 314"/>
                                  <a:gd name="T25" fmla="*/ 123 h 125"/>
                                  <a:gd name="T26" fmla="*/ 251 w 314"/>
                                  <a:gd name="T27" fmla="*/ 125 h 125"/>
                                  <a:gd name="T28" fmla="*/ 62 w 314"/>
                                  <a:gd name="T29" fmla="*/ 125 h 125"/>
                                  <a:gd name="T30" fmla="*/ 46 w 314"/>
                                  <a:gd name="T31" fmla="*/ 123 h 125"/>
                                  <a:gd name="T32" fmla="*/ 31 w 314"/>
                                  <a:gd name="T33" fmla="*/ 116 h 125"/>
                                  <a:gd name="T34" fmla="*/ 18 w 314"/>
                                  <a:gd name="T35" fmla="*/ 107 h 125"/>
                                  <a:gd name="T36" fmla="*/ 8 w 314"/>
                                  <a:gd name="T37" fmla="*/ 93 h 125"/>
                                  <a:gd name="T38" fmla="*/ 2 w 314"/>
                                  <a:gd name="T39" fmla="*/ 79 h 125"/>
                                  <a:gd name="T40" fmla="*/ 0 w 314"/>
                                  <a:gd name="T41" fmla="*/ 63 h 125"/>
                                  <a:gd name="T42" fmla="*/ 2 w 314"/>
                                  <a:gd name="T43" fmla="*/ 45 h 125"/>
                                  <a:gd name="T44" fmla="*/ 8 w 314"/>
                                  <a:gd name="T45" fmla="*/ 31 h 125"/>
                                  <a:gd name="T46" fmla="*/ 18 w 314"/>
                                  <a:gd name="T47" fmla="*/ 18 h 125"/>
                                  <a:gd name="T48" fmla="*/ 31 w 314"/>
                                  <a:gd name="T49" fmla="*/ 9 h 125"/>
                                  <a:gd name="T50" fmla="*/ 46 w 314"/>
                                  <a:gd name="T51" fmla="*/ 3 h 125"/>
                                  <a:gd name="T52" fmla="*/ 62 w 314"/>
                                  <a:gd name="T53" fmla="*/ 0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314" h="125">
                                    <a:moveTo>
                                      <a:pt x="62" y="0"/>
                                    </a:moveTo>
                                    <a:lnTo>
                                      <a:pt x="251" y="0"/>
                                    </a:lnTo>
                                    <a:lnTo>
                                      <a:pt x="268" y="3"/>
                                    </a:lnTo>
                                    <a:lnTo>
                                      <a:pt x="283" y="9"/>
                                    </a:lnTo>
                                    <a:lnTo>
                                      <a:pt x="295" y="18"/>
                                    </a:lnTo>
                                    <a:lnTo>
                                      <a:pt x="305" y="31"/>
                                    </a:lnTo>
                                    <a:lnTo>
                                      <a:pt x="312" y="45"/>
                                    </a:lnTo>
                                    <a:lnTo>
                                      <a:pt x="314" y="63"/>
                                    </a:lnTo>
                                    <a:lnTo>
                                      <a:pt x="312" y="79"/>
                                    </a:lnTo>
                                    <a:lnTo>
                                      <a:pt x="305" y="93"/>
                                    </a:lnTo>
                                    <a:lnTo>
                                      <a:pt x="295" y="107"/>
                                    </a:lnTo>
                                    <a:lnTo>
                                      <a:pt x="283" y="116"/>
                                    </a:lnTo>
                                    <a:lnTo>
                                      <a:pt x="268" y="123"/>
                                    </a:lnTo>
                                    <a:lnTo>
                                      <a:pt x="251" y="125"/>
                                    </a:lnTo>
                                    <a:lnTo>
                                      <a:pt x="62" y="125"/>
                                    </a:lnTo>
                                    <a:lnTo>
                                      <a:pt x="46" y="123"/>
                                    </a:lnTo>
                                    <a:lnTo>
                                      <a:pt x="31" y="116"/>
                                    </a:lnTo>
                                    <a:lnTo>
                                      <a:pt x="18" y="107"/>
                                    </a:lnTo>
                                    <a:lnTo>
                                      <a:pt x="8" y="93"/>
                                    </a:lnTo>
                                    <a:lnTo>
                                      <a:pt x="2" y="79"/>
                                    </a:lnTo>
                                    <a:lnTo>
                                      <a:pt x="0" y="63"/>
                                    </a:lnTo>
                                    <a:lnTo>
                                      <a:pt x="2" y="45"/>
                                    </a:lnTo>
                                    <a:lnTo>
                                      <a:pt x="8" y="31"/>
                                    </a:lnTo>
                                    <a:lnTo>
                                      <a:pt x="18" y="18"/>
                                    </a:lnTo>
                                    <a:lnTo>
                                      <a:pt x="31" y="9"/>
                                    </a:lnTo>
                                    <a:lnTo>
                                      <a:pt x="46" y="3"/>
                                    </a:lnTo>
                                    <a:lnTo>
                                      <a:pt x="62" y="0"/>
                                    </a:lnTo>
                                    <a:close/>
                                  </a:path>
                                </a:pathLst>
                              </a:custGeom>
                              <a:grpFill/>
                              <a:ln w="0">
                                <a:noFill/>
                                <a:prstDash val="solid"/>
                                <a:round/>
                                <a:headEnd/>
                                <a:tailEnd/>
                              </a:ln>
                            </wps:spPr>
                            <wps:txbx>
                              <w:txbxContent>
                                <w:p w14:paraId="3DADDA3A"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96" name="Freeform 47"/>
                            <wps:cNvSpPr>
                              <a:spLocks/>
                            </wps:cNvSpPr>
                            <wps:spPr bwMode="auto">
                              <a:xfrm>
                                <a:off x="2627055" y="2203118"/>
                                <a:ext cx="66675" cy="49213"/>
                              </a:xfrm>
                              <a:custGeom>
                                <a:avLst/>
                                <a:gdLst>
                                  <a:gd name="T0" fmla="*/ 225 w 288"/>
                                  <a:gd name="T1" fmla="*/ 0 h 218"/>
                                  <a:gd name="T2" fmla="*/ 242 w 288"/>
                                  <a:gd name="T3" fmla="*/ 2 h 218"/>
                                  <a:gd name="T4" fmla="*/ 256 w 288"/>
                                  <a:gd name="T5" fmla="*/ 8 h 218"/>
                                  <a:gd name="T6" fmla="*/ 270 w 288"/>
                                  <a:gd name="T7" fmla="*/ 17 h 218"/>
                                  <a:gd name="T8" fmla="*/ 280 w 288"/>
                                  <a:gd name="T9" fmla="*/ 31 h 218"/>
                                  <a:gd name="T10" fmla="*/ 286 w 288"/>
                                  <a:gd name="T11" fmla="*/ 46 h 218"/>
                                  <a:gd name="T12" fmla="*/ 288 w 288"/>
                                  <a:gd name="T13" fmla="*/ 62 h 218"/>
                                  <a:gd name="T14" fmla="*/ 286 w 288"/>
                                  <a:gd name="T15" fmla="*/ 79 h 218"/>
                                  <a:gd name="T16" fmla="*/ 280 w 288"/>
                                  <a:gd name="T17" fmla="*/ 93 h 218"/>
                                  <a:gd name="T18" fmla="*/ 271 w 288"/>
                                  <a:gd name="T19" fmla="*/ 106 h 218"/>
                                  <a:gd name="T20" fmla="*/ 257 w 288"/>
                                  <a:gd name="T21" fmla="*/ 116 h 218"/>
                                  <a:gd name="T22" fmla="*/ 94 w 288"/>
                                  <a:gd name="T23" fmla="*/ 209 h 218"/>
                                  <a:gd name="T24" fmla="*/ 79 w 288"/>
                                  <a:gd name="T25" fmla="*/ 216 h 218"/>
                                  <a:gd name="T26" fmla="*/ 62 w 288"/>
                                  <a:gd name="T27" fmla="*/ 218 h 218"/>
                                  <a:gd name="T28" fmla="*/ 47 w 288"/>
                                  <a:gd name="T29" fmla="*/ 216 h 218"/>
                                  <a:gd name="T30" fmla="*/ 32 w 288"/>
                                  <a:gd name="T31" fmla="*/ 210 h 218"/>
                                  <a:gd name="T32" fmla="*/ 18 w 288"/>
                                  <a:gd name="T33" fmla="*/ 200 h 218"/>
                                  <a:gd name="T34" fmla="*/ 8 w 288"/>
                                  <a:gd name="T35" fmla="*/ 186 h 218"/>
                                  <a:gd name="T36" fmla="*/ 2 w 288"/>
                                  <a:gd name="T37" fmla="*/ 171 h 218"/>
                                  <a:gd name="T38" fmla="*/ 0 w 288"/>
                                  <a:gd name="T39" fmla="*/ 155 h 218"/>
                                  <a:gd name="T40" fmla="*/ 2 w 288"/>
                                  <a:gd name="T41" fmla="*/ 140 h 218"/>
                                  <a:gd name="T42" fmla="*/ 8 w 288"/>
                                  <a:gd name="T43" fmla="*/ 124 h 218"/>
                                  <a:gd name="T44" fmla="*/ 18 w 288"/>
                                  <a:gd name="T45" fmla="*/ 112 h 218"/>
                                  <a:gd name="T46" fmla="*/ 30 w 288"/>
                                  <a:gd name="T47" fmla="*/ 101 h 218"/>
                                  <a:gd name="T48" fmla="*/ 194 w 288"/>
                                  <a:gd name="T49" fmla="*/ 8 h 218"/>
                                  <a:gd name="T50" fmla="*/ 210 w 288"/>
                                  <a:gd name="T51" fmla="*/ 2 h 218"/>
                                  <a:gd name="T52" fmla="*/ 225 w 288"/>
                                  <a:gd name="T53" fmla="*/ 0 h 2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288" h="218">
                                    <a:moveTo>
                                      <a:pt x="225" y="0"/>
                                    </a:moveTo>
                                    <a:lnTo>
                                      <a:pt x="242" y="2"/>
                                    </a:lnTo>
                                    <a:lnTo>
                                      <a:pt x="256" y="8"/>
                                    </a:lnTo>
                                    <a:lnTo>
                                      <a:pt x="270" y="17"/>
                                    </a:lnTo>
                                    <a:lnTo>
                                      <a:pt x="280" y="31"/>
                                    </a:lnTo>
                                    <a:lnTo>
                                      <a:pt x="286" y="46"/>
                                    </a:lnTo>
                                    <a:lnTo>
                                      <a:pt x="288" y="62"/>
                                    </a:lnTo>
                                    <a:lnTo>
                                      <a:pt x="286" y="79"/>
                                    </a:lnTo>
                                    <a:lnTo>
                                      <a:pt x="280" y="93"/>
                                    </a:lnTo>
                                    <a:lnTo>
                                      <a:pt x="271" y="106"/>
                                    </a:lnTo>
                                    <a:lnTo>
                                      <a:pt x="257" y="116"/>
                                    </a:lnTo>
                                    <a:lnTo>
                                      <a:pt x="94" y="209"/>
                                    </a:lnTo>
                                    <a:lnTo>
                                      <a:pt x="79" y="216"/>
                                    </a:lnTo>
                                    <a:lnTo>
                                      <a:pt x="62" y="218"/>
                                    </a:lnTo>
                                    <a:lnTo>
                                      <a:pt x="47" y="216"/>
                                    </a:lnTo>
                                    <a:lnTo>
                                      <a:pt x="32" y="210"/>
                                    </a:lnTo>
                                    <a:lnTo>
                                      <a:pt x="18" y="200"/>
                                    </a:lnTo>
                                    <a:lnTo>
                                      <a:pt x="8" y="186"/>
                                    </a:lnTo>
                                    <a:lnTo>
                                      <a:pt x="2" y="171"/>
                                    </a:lnTo>
                                    <a:lnTo>
                                      <a:pt x="0" y="155"/>
                                    </a:lnTo>
                                    <a:lnTo>
                                      <a:pt x="2" y="140"/>
                                    </a:lnTo>
                                    <a:lnTo>
                                      <a:pt x="8" y="124"/>
                                    </a:lnTo>
                                    <a:lnTo>
                                      <a:pt x="18" y="112"/>
                                    </a:lnTo>
                                    <a:lnTo>
                                      <a:pt x="30" y="101"/>
                                    </a:lnTo>
                                    <a:lnTo>
                                      <a:pt x="194" y="8"/>
                                    </a:lnTo>
                                    <a:lnTo>
                                      <a:pt x="210" y="2"/>
                                    </a:lnTo>
                                    <a:lnTo>
                                      <a:pt x="225" y="0"/>
                                    </a:lnTo>
                                    <a:close/>
                                  </a:path>
                                </a:pathLst>
                              </a:custGeom>
                              <a:grpFill/>
                              <a:ln w="0">
                                <a:noFill/>
                                <a:prstDash val="solid"/>
                                <a:round/>
                                <a:headEnd/>
                                <a:tailEnd/>
                              </a:ln>
                            </wps:spPr>
                            <wps:txbx>
                              <w:txbxContent>
                                <w:p w14:paraId="12474471"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97" name="Freeform 48"/>
                            <wps:cNvSpPr>
                              <a:spLocks/>
                            </wps:cNvSpPr>
                            <wps:spPr bwMode="auto">
                              <a:xfrm>
                                <a:off x="2525455" y="2087230"/>
                                <a:ext cx="50800" cy="65088"/>
                              </a:xfrm>
                              <a:custGeom>
                                <a:avLst/>
                                <a:gdLst>
                                  <a:gd name="T0" fmla="*/ 156 w 220"/>
                                  <a:gd name="T1" fmla="*/ 0 h 286"/>
                                  <a:gd name="T2" fmla="*/ 173 w 220"/>
                                  <a:gd name="T3" fmla="*/ 2 h 286"/>
                                  <a:gd name="T4" fmla="*/ 188 w 220"/>
                                  <a:gd name="T5" fmla="*/ 9 h 286"/>
                                  <a:gd name="T6" fmla="*/ 201 w 220"/>
                                  <a:gd name="T7" fmla="*/ 19 h 286"/>
                                  <a:gd name="T8" fmla="*/ 212 w 220"/>
                                  <a:gd name="T9" fmla="*/ 32 h 286"/>
                                  <a:gd name="T10" fmla="*/ 218 w 220"/>
                                  <a:gd name="T11" fmla="*/ 47 h 286"/>
                                  <a:gd name="T12" fmla="*/ 220 w 220"/>
                                  <a:gd name="T13" fmla="*/ 62 h 286"/>
                                  <a:gd name="T14" fmla="*/ 218 w 220"/>
                                  <a:gd name="T15" fmla="*/ 78 h 286"/>
                                  <a:gd name="T16" fmla="*/ 212 w 220"/>
                                  <a:gd name="T17" fmla="*/ 94 h 286"/>
                                  <a:gd name="T18" fmla="*/ 117 w 220"/>
                                  <a:gd name="T19" fmla="*/ 256 h 286"/>
                                  <a:gd name="T20" fmla="*/ 107 w 220"/>
                                  <a:gd name="T21" fmla="*/ 269 h 286"/>
                                  <a:gd name="T22" fmla="*/ 94 w 220"/>
                                  <a:gd name="T23" fmla="*/ 279 h 286"/>
                                  <a:gd name="T24" fmla="*/ 79 w 220"/>
                                  <a:gd name="T25" fmla="*/ 284 h 286"/>
                                  <a:gd name="T26" fmla="*/ 63 w 220"/>
                                  <a:gd name="T27" fmla="*/ 286 h 286"/>
                                  <a:gd name="T28" fmla="*/ 48 w 220"/>
                                  <a:gd name="T29" fmla="*/ 284 h 286"/>
                                  <a:gd name="T30" fmla="*/ 32 w 220"/>
                                  <a:gd name="T31" fmla="*/ 278 h 286"/>
                                  <a:gd name="T32" fmla="*/ 18 w 220"/>
                                  <a:gd name="T33" fmla="*/ 268 h 286"/>
                                  <a:gd name="T34" fmla="*/ 9 w 220"/>
                                  <a:gd name="T35" fmla="*/ 256 h 286"/>
                                  <a:gd name="T36" fmla="*/ 2 w 220"/>
                                  <a:gd name="T37" fmla="*/ 240 h 286"/>
                                  <a:gd name="T38" fmla="*/ 0 w 220"/>
                                  <a:gd name="T39" fmla="*/ 225 h 286"/>
                                  <a:gd name="T40" fmla="*/ 2 w 220"/>
                                  <a:gd name="T41" fmla="*/ 209 h 286"/>
                                  <a:gd name="T42" fmla="*/ 9 w 220"/>
                                  <a:gd name="T43" fmla="*/ 193 h 286"/>
                                  <a:gd name="T44" fmla="*/ 103 w 220"/>
                                  <a:gd name="T45" fmla="*/ 32 h 286"/>
                                  <a:gd name="T46" fmla="*/ 113 w 220"/>
                                  <a:gd name="T47" fmla="*/ 18 h 286"/>
                                  <a:gd name="T48" fmla="*/ 127 w 220"/>
                                  <a:gd name="T49" fmla="*/ 8 h 286"/>
                                  <a:gd name="T50" fmla="*/ 141 w 220"/>
                                  <a:gd name="T51" fmla="*/ 2 h 286"/>
                                  <a:gd name="T52" fmla="*/ 156 w 220"/>
                                  <a:gd name="T53" fmla="*/ 0 h 2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220" h="286">
                                    <a:moveTo>
                                      <a:pt x="156" y="0"/>
                                    </a:moveTo>
                                    <a:lnTo>
                                      <a:pt x="173" y="2"/>
                                    </a:lnTo>
                                    <a:lnTo>
                                      <a:pt x="188" y="9"/>
                                    </a:lnTo>
                                    <a:lnTo>
                                      <a:pt x="201" y="19"/>
                                    </a:lnTo>
                                    <a:lnTo>
                                      <a:pt x="212" y="32"/>
                                    </a:lnTo>
                                    <a:lnTo>
                                      <a:pt x="218" y="47"/>
                                    </a:lnTo>
                                    <a:lnTo>
                                      <a:pt x="220" y="62"/>
                                    </a:lnTo>
                                    <a:lnTo>
                                      <a:pt x="218" y="78"/>
                                    </a:lnTo>
                                    <a:lnTo>
                                      <a:pt x="212" y="94"/>
                                    </a:lnTo>
                                    <a:lnTo>
                                      <a:pt x="117" y="256"/>
                                    </a:lnTo>
                                    <a:lnTo>
                                      <a:pt x="107" y="269"/>
                                    </a:lnTo>
                                    <a:lnTo>
                                      <a:pt x="94" y="279"/>
                                    </a:lnTo>
                                    <a:lnTo>
                                      <a:pt x="79" y="284"/>
                                    </a:lnTo>
                                    <a:lnTo>
                                      <a:pt x="63" y="286"/>
                                    </a:lnTo>
                                    <a:lnTo>
                                      <a:pt x="48" y="284"/>
                                    </a:lnTo>
                                    <a:lnTo>
                                      <a:pt x="32" y="278"/>
                                    </a:lnTo>
                                    <a:lnTo>
                                      <a:pt x="18" y="268"/>
                                    </a:lnTo>
                                    <a:lnTo>
                                      <a:pt x="9" y="256"/>
                                    </a:lnTo>
                                    <a:lnTo>
                                      <a:pt x="2" y="240"/>
                                    </a:lnTo>
                                    <a:lnTo>
                                      <a:pt x="0" y="225"/>
                                    </a:lnTo>
                                    <a:lnTo>
                                      <a:pt x="2" y="209"/>
                                    </a:lnTo>
                                    <a:lnTo>
                                      <a:pt x="9" y="193"/>
                                    </a:lnTo>
                                    <a:lnTo>
                                      <a:pt x="103" y="32"/>
                                    </a:lnTo>
                                    <a:lnTo>
                                      <a:pt x="113" y="18"/>
                                    </a:lnTo>
                                    <a:lnTo>
                                      <a:pt x="127" y="8"/>
                                    </a:lnTo>
                                    <a:lnTo>
                                      <a:pt x="141" y="2"/>
                                    </a:lnTo>
                                    <a:lnTo>
                                      <a:pt x="156" y="0"/>
                                    </a:lnTo>
                                    <a:close/>
                                  </a:path>
                                </a:pathLst>
                              </a:custGeom>
                              <a:grpFill/>
                              <a:ln w="0">
                                <a:noFill/>
                                <a:prstDash val="solid"/>
                                <a:round/>
                                <a:headEnd/>
                                <a:tailEnd/>
                              </a:ln>
                            </wps:spPr>
                            <wps:txbx>
                              <w:txbxContent>
                                <w:p w14:paraId="0CC05A3D"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98" name="Freeform 49"/>
                            <wps:cNvSpPr>
                              <a:spLocks/>
                            </wps:cNvSpPr>
                            <wps:spPr bwMode="auto">
                              <a:xfrm>
                                <a:off x="2366705" y="2257093"/>
                                <a:ext cx="68263" cy="220663"/>
                              </a:xfrm>
                              <a:custGeom>
                                <a:avLst/>
                                <a:gdLst>
                                  <a:gd name="T0" fmla="*/ 150 w 301"/>
                                  <a:gd name="T1" fmla="*/ 0 h 971"/>
                                  <a:gd name="T2" fmla="*/ 181 w 301"/>
                                  <a:gd name="T3" fmla="*/ 2 h 971"/>
                                  <a:gd name="T4" fmla="*/ 208 w 301"/>
                                  <a:gd name="T5" fmla="*/ 8 h 971"/>
                                  <a:gd name="T6" fmla="*/ 232 w 301"/>
                                  <a:gd name="T7" fmla="*/ 17 h 971"/>
                                  <a:gd name="T8" fmla="*/ 253 w 301"/>
                                  <a:gd name="T9" fmla="*/ 30 h 971"/>
                                  <a:gd name="T10" fmla="*/ 270 w 301"/>
                                  <a:gd name="T11" fmla="*/ 46 h 971"/>
                                  <a:gd name="T12" fmla="*/ 284 w 301"/>
                                  <a:gd name="T13" fmla="*/ 66 h 971"/>
                                  <a:gd name="T14" fmla="*/ 294 w 301"/>
                                  <a:gd name="T15" fmla="*/ 89 h 971"/>
                                  <a:gd name="T16" fmla="*/ 299 w 301"/>
                                  <a:gd name="T17" fmla="*/ 116 h 971"/>
                                  <a:gd name="T18" fmla="*/ 301 w 301"/>
                                  <a:gd name="T19" fmla="*/ 147 h 971"/>
                                  <a:gd name="T20" fmla="*/ 301 w 301"/>
                                  <a:gd name="T21" fmla="*/ 367 h 971"/>
                                  <a:gd name="T22" fmla="*/ 300 w 301"/>
                                  <a:gd name="T23" fmla="*/ 396 h 971"/>
                                  <a:gd name="T24" fmla="*/ 297 w 301"/>
                                  <a:gd name="T25" fmla="*/ 426 h 971"/>
                                  <a:gd name="T26" fmla="*/ 294 w 301"/>
                                  <a:gd name="T27" fmla="*/ 457 h 971"/>
                                  <a:gd name="T28" fmla="*/ 235 w 301"/>
                                  <a:gd name="T29" fmla="*/ 900 h 971"/>
                                  <a:gd name="T30" fmla="*/ 230 w 301"/>
                                  <a:gd name="T31" fmla="*/ 922 h 971"/>
                                  <a:gd name="T32" fmla="*/ 223 w 301"/>
                                  <a:gd name="T33" fmla="*/ 939 h 971"/>
                                  <a:gd name="T34" fmla="*/ 214 w 301"/>
                                  <a:gd name="T35" fmla="*/ 951 h 971"/>
                                  <a:gd name="T36" fmla="*/ 202 w 301"/>
                                  <a:gd name="T37" fmla="*/ 961 h 971"/>
                                  <a:gd name="T38" fmla="*/ 187 w 301"/>
                                  <a:gd name="T39" fmla="*/ 967 h 971"/>
                                  <a:gd name="T40" fmla="*/ 170 w 301"/>
                                  <a:gd name="T41" fmla="*/ 970 h 971"/>
                                  <a:gd name="T42" fmla="*/ 150 w 301"/>
                                  <a:gd name="T43" fmla="*/ 971 h 971"/>
                                  <a:gd name="T44" fmla="*/ 131 w 301"/>
                                  <a:gd name="T45" fmla="*/ 970 h 971"/>
                                  <a:gd name="T46" fmla="*/ 113 w 301"/>
                                  <a:gd name="T47" fmla="*/ 967 h 971"/>
                                  <a:gd name="T48" fmla="*/ 99 w 301"/>
                                  <a:gd name="T49" fmla="*/ 961 h 971"/>
                                  <a:gd name="T50" fmla="*/ 87 w 301"/>
                                  <a:gd name="T51" fmla="*/ 951 h 971"/>
                                  <a:gd name="T52" fmla="*/ 78 w 301"/>
                                  <a:gd name="T53" fmla="*/ 939 h 971"/>
                                  <a:gd name="T54" fmla="*/ 70 w 301"/>
                                  <a:gd name="T55" fmla="*/ 922 h 971"/>
                                  <a:gd name="T56" fmla="*/ 66 w 301"/>
                                  <a:gd name="T57" fmla="*/ 900 h 971"/>
                                  <a:gd name="T58" fmla="*/ 7 w 301"/>
                                  <a:gd name="T59" fmla="*/ 457 h 971"/>
                                  <a:gd name="T60" fmla="*/ 4 w 301"/>
                                  <a:gd name="T61" fmla="*/ 426 h 971"/>
                                  <a:gd name="T62" fmla="*/ 1 w 301"/>
                                  <a:gd name="T63" fmla="*/ 396 h 971"/>
                                  <a:gd name="T64" fmla="*/ 0 w 301"/>
                                  <a:gd name="T65" fmla="*/ 367 h 971"/>
                                  <a:gd name="T66" fmla="*/ 0 w 301"/>
                                  <a:gd name="T67" fmla="*/ 147 h 971"/>
                                  <a:gd name="T68" fmla="*/ 2 w 301"/>
                                  <a:gd name="T69" fmla="*/ 116 h 971"/>
                                  <a:gd name="T70" fmla="*/ 7 w 301"/>
                                  <a:gd name="T71" fmla="*/ 89 h 971"/>
                                  <a:gd name="T72" fmla="*/ 17 w 301"/>
                                  <a:gd name="T73" fmla="*/ 66 h 971"/>
                                  <a:gd name="T74" fmla="*/ 30 w 301"/>
                                  <a:gd name="T75" fmla="*/ 46 h 971"/>
                                  <a:gd name="T76" fmla="*/ 48 w 301"/>
                                  <a:gd name="T77" fmla="*/ 30 h 971"/>
                                  <a:gd name="T78" fmla="*/ 68 w 301"/>
                                  <a:gd name="T79" fmla="*/ 17 h 971"/>
                                  <a:gd name="T80" fmla="*/ 93 w 301"/>
                                  <a:gd name="T81" fmla="*/ 8 h 971"/>
                                  <a:gd name="T82" fmla="*/ 120 w 301"/>
                                  <a:gd name="T83" fmla="*/ 2 h 971"/>
                                  <a:gd name="T84" fmla="*/ 150 w 301"/>
                                  <a:gd name="T85" fmla="*/ 0 h 9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301" h="971">
                                    <a:moveTo>
                                      <a:pt x="150" y="0"/>
                                    </a:moveTo>
                                    <a:lnTo>
                                      <a:pt x="181" y="2"/>
                                    </a:lnTo>
                                    <a:lnTo>
                                      <a:pt x="208" y="8"/>
                                    </a:lnTo>
                                    <a:lnTo>
                                      <a:pt x="232" y="17"/>
                                    </a:lnTo>
                                    <a:lnTo>
                                      <a:pt x="253" y="30"/>
                                    </a:lnTo>
                                    <a:lnTo>
                                      <a:pt x="270" y="46"/>
                                    </a:lnTo>
                                    <a:lnTo>
                                      <a:pt x="284" y="66"/>
                                    </a:lnTo>
                                    <a:lnTo>
                                      <a:pt x="294" y="89"/>
                                    </a:lnTo>
                                    <a:lnTo>
                                      <a:pt x="299" y="116"/>
                                    </a:lnTo>
                                    <a:lnTo>
                                      <a:pt x="301" y="147"/>
                                    </a:lnTo>
                                    <a:lnTo>
                                      <a:pt x="301" y="367"/>
                                    </a:lnTo>
                                    <a:lnTo>
                                      <a:pt x="300" y="396"/>
                                    </a:lnTo>
                                    <a:lnTo>
                                      <a:pt x="297" y="426"/>
                                    </a:lnTo>
                                    <a:lnTo>
                                      <a:pt x="294" y="457"/>
                                    </a:lnTo>
                                    <a:lnTo>
                                      <a:pt x="235" y="900"/>
                                    </a:lnTo>
                                    <a:lnTo>
                                      <a:pt x="230" y="922"/>
                                    </a:lnTo>
                                    <a:lnTo>
                                      <a:pt x="223" y="939"/>
                                    </a:lnTo>
                                    <a:lnTo>
                                      <a:pt x="214" y="951"/>
                                    </a:lnTo>
                                    <a:lnTo>
                                      <a:pt x="202" y="961"/>
                                    </a:lnTo>
                                    <a:lnTo>
                                      <a:pt x="187" y="967"/>
                                    </a:lnTo>
                                    <a:lnTo>
                                      <a:pt x="170" y="970"/>
                                    </a:lnTo>
                                    <a:lnTo>
                                      <a:pt x="150" y="971"/>
                                    </a:lnTo>
                                    <a:lnTo>
                                      <a:pt x="131" y="970"/>
                                    </a:lnTo>
                                    <a:lnTo>
                                      <a:pt x="113" y="967"/>
                                    </a:lnTo>
                                    <a:lnTo>
                                      <a:pt x="99" y="961"/>
                                    </a:lnTo>
                                    <a:lnTo>
                                      <a:pt x="87" y="951"/>
                                    </a:lnTo>
                                    <a:lnTo>
                                      <a:pt x="78" y="939"/>
                                    </a:lnTo>
                                    <a:lnTo>
                                      <a:pt x="70" y="922"/>
                                    </a:lnTo>
                                    <a:lnTo>
                                      <a:pt x="66" y="900"/>
                                    </a:lnTo>
                                    <a:lnTo>
                                      <a:pt x="7" y="457"/>
                                    </a:lnTo>
                                    <a:lnTo>
                                      <a:pt x="4" y="426"/>
                                    </a:lnTo>
                                    <a:lnTo>
                                      <a:pt x="1" y="396"/>
                                    </a:lnTo>
                                    <a:lnTo>
                                      <a:pt x="0" y="367"/>
                                    </a:lnTo>
                                    <a:lnTo>
                                      <a:pt x="0" y="147"/>
                                    </a:lnTo>
                                    <a:lnTo>
                                      <a:pt x="2" y="116"/>
                                    </a:lnTo>
                                    <a:lnTo>
                                      <a:pt x="7" y="89"/>
                                    </a:lnTo>
                                    <a:lnTo>
                                      <a:pt x="17" y="66"/>
                                    </a:lnTo>
                                    <a:lnTo>
                                      <a:pt x="30" y="46"/>
                                    </a:lnTo>
                                    <a:lnTo>
                                      <a:pt x="48" y="30"/>
                                    </a:lnTo>
                                    <a:lnTo>
                                      <a:pt x="68" y="17"/>
                                    </a:lnTo>
                                    <a:lnTo>
                                      <a:pt x="93" y="8"/>
                                    </a:lnTo>
                                    <a:lnTo>
                                      <a:pt x="120" y="2"/>
                                    </a:lnTo>
                                    <a:lnTo>
                                      <a:pt x="150" y="0"/>
                                    </a:lnTo>
                                    <a:close/>
                                  </a:path>
                                </a:pathLst>
                              </a:custGeom>
                              <a:grpFill/>
                              <a:ln w="0">
                                <a:noFill/>
                                <a:prstDash val="solid"/>
                                <a:round/>
                                <a:headEnd/>
                                <a:tailEnd/>
                              </a:ln>
                            </wps:spPr>
                            <wps:txbx>
                              <w:txbxContent>
                                <w:p w14:paraId="5AC4CBE7"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s:wsp>
                            <wps:cNvPr id="499" name="Freeform 50"/>
                            <wps:cNvSpPr>
                              <a:spLocks/>
                            </wps:cNvSpPr>
                            <wps:spPr bwMode="auto">
                              <a:xfrm>
                                <a:off x="2365117" y="2506330"/>
                                <a:ext cx="71438" cy="69850"/>
                              </a:xfrm>
                              <a:custGeom>
                                <a:avLst/>
                                <a:gdLst>
                                  <a:gd name="T0" fmla="*/ 157 w 314"/>
                                  <a:gd name="T1" fmla="*/ 0 h 312"/>
                                  <a:gd name="T2" fmla="*/ 189 w 314"/>
                                  <a:gd name="T3" fmla="*/ 4 h 312"/>
                                  <a:gd name="T4" fmla="*/ 218 w 314"/>
                                  <a:gd name="T5" fmla="*/ 13 h 312"/>
                                  <a:gd name="T6" fmla="*/ 245 w 314"/>
                                  <a:gd name="T7" fmla="*/ 27 h 312"/>
                                  <a:gd name="T8" fmla="*/ 268 w 314"/>
                                  <a:gd name="T9" fmla="*/ 46 h 312"/>
                                  <a:gd name="T10" fmla="*/ 288 w 314"/>
                                  <a:gd name="T11" fmla="*/ 69 h 312"/>
                                  <a:gd name="T12" fmla="*/ 302 w 314"/>
                                  <a:gd name="T13" fmla="*/ 96 h 312"/>
                                  <a:gd name="T14" fmla="*/ 311 w 314"/>
                                  <a:gd name="T15" fmla="*/ 125 h 312"/>
                                  <a:gd name="T16" fmla="*/ 314 w 314"/>
                                  <a:gd name="T17" fmla="*/ 156 h 312"/>
                                  <a:gd name="T18" fmla="*/ 311 w 314"/>
                                  <a:gd name="T19" fmla="*/ 187 h 312"/>
                                  <a:gd name="T20" fmla="*/ 302 w 314"/>
                                  <a:gd name="T21" fmla="*/ 217 h 312"/>
                                  <a:gd name="T22" fmla="*/ 288 w 314"/>
                                  <a:gd name="T23" fmla="*/ 243 h 312"/>
                                  <a:gd name="T24" fmla="*/ 268 w 314"/>
                                  <a:gd name="T25" fmla="*/ 266 h 312"/>
                                  <a:gd name="T26" fmla="*/ 245 w 314"/>
                                  <a:gd name="T27" fmla="*/ 285 h 312"/>
                                  <a:gd name="T28" fmla="*/ 218 w 314"/>
                                  <a:gd name="T29" fmla="*/ 299 h 312"/>
                                  <a:gd name="T30" fmla="*/ 189 w 314"/>
                                  <a:gd name="T31" fmla="*/ 308 h 312"/>
                                  <a:gd name="T32" fmla="*/ 157 w 314"/>
                                  <a:gd name="T33" fmla="*/ 312 h 312"/>
                                  <a:gd name="T34" fmla="*/ 126 w 314"/>
                                  <a:gd name="T35" fmla="*/ 308 h 312"/>
                                  <a:gd name="T36" fmla="*/ 97 w 314"/>
                                  <a:gd name="T37" fmla="*/ 299 h 312"/>
                                  <a:gd name="T38" fmla="*/ 70 w 314"/>
                                  <a:gd name="T39" fmla="*/ 285 h 312"/>
                                  <a:gd name="T40" fmla="*/ 47 w 314"/>
                                  <a:gd name="T41" fmla="*/ 266 h 312"/>
                                  <a:gd name="T42" fmla="*/ 27 w 314"/>
                                  <a:gd name="T43" fmla="*/ 243 h 312"/>
                                  <a:gd name="T44" fmla="*/ 13 w 314"/>
                                  <a:gd name="T45" fmla="*/ 217 h 312"/>
                                  <a:gd name="T46" fmla="*/ 3 w 314"/>
                                  <a:gd name="T47" fmla="*/ 187 h 312"/>
                                  <a:gd name="T48" fmla="*/ 0 w 314"/>
                                  <a:gd name="T49" fmla="*/ 156 h 312"/>
                                  <a:gd name="T50" fmla="*/ 3 w 314"/>
                                  <a:gd name="T51" fmla="*/ 125 h 312"/>
                                  <a:gd name="T52" fmla="*/ 13 w 314"/>
                                  <a:gd name="T53" fmla="*/ 96 h 312"/>
                                  <a:gd name="T54" fmla="*/ 27 w 314"/>
                                  <a:gd name="T55" fmla="*/ 69 h 312"/>
                                  <a:gd name="T56" fmla="*/ 47 w 314"/>
                                  <a:gd name="T57" fmla="*/ 46 h 312"/>
                                  <a:gd name="T58" fmla="*/ 70 w 314"/>
                                  <a:gd name="T59" fmla="*/ 27 h 312"/>
                                  <a:gd name="T60" fmla="*/ 97 w 314"/>
                                  <a:gd name="T61" fmla="*/ 13 h 312"/>
                                  <a:gd name="T62" fmla="*/ 126 w 314"/>
                                  <a:gd name="T63" fmla="*/ 4 h 312"/>
                                  <a:gd name="T64" fmla="*/ 157 w 314"/>
                                  <a:gd name="T65" fmla="*/ 0 h 3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14" h="312">
                                    <a:moveTo>
                                      <a:pt x="157" y="0"/>
                                    </a:moveTo>
                                    <a:lnTo>
                                      <a:pt x="189" y="4"/>
                                    </a:lnTo>
                                    <a:lnTo>
                                      <a:pt x="218" y="13"/>
                                    </a:lnTo>
                                    <a:lnTo>
                                      <a:pt x="245" y="27"/>
                                    </a:lnTo>
                                    <a:lnTo>
                                      <a:pt x="268" y="46"/>
                                    </a:lnTo>
                                    <a:lnTo>
                                      <a:pt x="288" y="69"/>
                                    </a:lnTo>
                                    <a:lnTo>
                                      <a:pt x="302" y="96"/>
                                    </a:lnTo>
                                    <a:lnTo>
                                      <a:pt x="311" y="125"/>
                                    </a:lnTo>
                                    <a:lnTo>
                                      <a:pt x="314" y="156"/>
                                    </a:lnTo>
                                    <a:lnTo>
                                      <a:pt x="311" y="187"/>
                                    </a:lnTo>
                                    <a:lnTo>
                                      <a:pt x="302" y="217"/>
                                    </a:lnTo>
                                    <a:lnTo>
                                      <a:pt x="288" y="243"/>
                                    </a:lnTo>
                                    <a:lnTo>
                                      <a:pt x="268" y="266"/>
                                    </a:lnTo>
                                    <a:lnTo>
                                      <a:pt x="245" y="285"/>
                                    </a:lnTo>
                                    <a:lnTo>
                                      <a:pt x="218" y="299"/>
                                    </a:lnTo>
                                    <a:lnTo>
                                      <a:pt x="189" y="308"/>
                                    </a:lnTo>
                                    <a:lnTo>
                                      <a:pt x="157" y="312"/>
                                    </a:lnTo>
                                    <a:lnTo>
                                      <a:pt x="126" y="308"/>
                                    </a:lnTo>
                                    <a:lnTo>
                                      <a:pt x="97" y="299"/>
                                    </a:lnTo>
                                    <a:lnTo>
                                      <a:pt x="70" y="285"/>
                                    </a:lnTo>
                                    <a:lnTo>
                                      <a:pt x="47" y="266"/>
                                    </a:lnTo>
                                    <a:lnTo>
                                      <a:pt x="27" y="243"/>
                                    </a:lnTo>
                                    <a:lnTo>
                                      <a:pt x="13" y="217"/>
                                    </a:lnTo>
                                    <a:lnTo>
                                      <a:pt x="3" y="187"/>
                                    </a:lnTo>
                                    <a:lnTo>
                                      <a:pt x="0" y="156"/>
                                    </a:lnTo>
                                    <a:lnTo>
                                      <a:pt x="3" y="125"/>
                                    </a:lnTo>
                                    <a:lnTo>
                                      <a:pt x="13" y="96"/>
                                    </a:lnTo>
                                    <a:lnTo>
                                      <a:pt x="27" y="69"/>
                                    </a:lnTo>
                                    <a:lnTo>
                                      <a:pt x="47" y="46"/>
                                    </a:lnTo>
                                    <a:lnTo>
                                      <a:pt x="70" y="27"/>
                                    </a:lnTo>
                                    <a:lnTo>
                                      <a:pt x="97" y="13"/>
                                    </a:lnTo>
                                    <a:lnTo>
                                      <a:pt x="126" y="4"/>
                                    </a:lnTo>
                                    <a:lnTo>
                                      <a:pt x="157" y="0"/>
                                    </a:lnTo>
                                    <a:close/>
                                  </a:path>
                                </a:pathLst>
                              </a:custGeom>
                              <a:grpFill/>
                              <a:ln w="0">
                                <a:noFill/>
                                <a:prstDash val="solid"/>
                                <a:round/>
                                <a:headEnd/>
                                <a:tailEnd/>
                              </a:ln>
                            </wps:spPr>
                            <wps:txbx>
                              <w:txbxContent>
                                <w:p w14:paraId="0E2ED737" w14:textId="77777777" w:rsidR="00DA4494" w:rsidRDefault="00DA4494" w:rsidP="00C05670">
                                  <w:pPr>
                                    <w:rPr>
                                      <w:rFonts w:eastAsia="Times New Roman"/>
                                    </w:rPr>
                                  </w:pPr>
                                </w:p>
                              </w:txbxContent>
                            </wps:txbx>
                            <wps:bodyPr vert="horz" wrap="square" lIns="91440" tIns="45720" rIns="91440" bIns="45720" numCol="1" anchor="t" anchorCtr="0" compatLnSpc="1">
                              <a:prstTxWarp prst="textNoShape">
                                <a:avLst/>
                              </a:prstTxWarp>
                            </wps:bodyPr>
                          </wps:wsp>
                        </wpg:grpSp>
                      </wpg:grpSp>
                      <wps:wsp>
                        <wps:cNvPr id="500" name="497 Cuadro de texto"/>
                        <wps:cNvSpPr txBox="1"/>
                        <wps:spPr>
                          <a:xfrm>
                            <a:off x="4317320" y="2374396"/>
                            <a:ext cx="2077260" cy="12634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DEE0B5" w14:textId="77777777" w:rsidR="00DA4494" w:rsidRPr="002A5C65" w:rsidRDefault="00DA4494" w:rsidP="00C246A1">
                              <w:pPr>
                                <w:rPr>
                                  <w:color w:val="272D37" w:themeColor="text2" w:themeShade="80"/>
                                </w:rPr>
                              </w:pPr>
                              <w:r w:rsidRPr="002A5C65">
                                <w:rPr>
                                  <w:color w:val="272D37" w:themeColor="text2" w:themeShade="80"/>
                                </w:rPr>
                                <w:t>En primera instancia</w:t>
                              </w:r>
                              <w:r>
                                <w:rPr>
                                  <w:color w:val="272D37" w:themeColor="text2" w:themeShade="80"/>
                                </w:rPr>
                                <w:t xml:space="preserve"> debe </w:t>
                              </w:r>
                              <w:r w:rsidRPr="002A5C65">
                                <w:rPr>
                                  <w:color w:val="272D37" w:themeColor="text2" w:themeShade="80"/>
                                </w:rPr>
                                <w:t xml:space="preserve"> acoger a la víctima, para luego recoger la información o realizar las intervenciones propias de su función según la ruta.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2" name="498 Cuadro de texto"/>
                        <wps:cNvSpPr txBox="1"/>
                        <wps:spPr>
                          <a:xfrm>
                            <a:off x="-225913" y="2234097"/>
                            <a:ext cx="1522561" cy="17413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E2E38C" w14:textId="77777777" w:rsidR="00DA4494" w:rsidRPr="002A5C65" w:rsidRDefault="00DA4494" w:rsidP="008F20C4">
                              <w:pPr>
                                <w:spacing w:line="240" w:lineRule="auto"/>
                                <w:rPr>
                                  <w:color w:val="272D37" w:themeColor="text2" w:themeShade="80"/>
                                </w:rPr>
                              </w:pPr>
                              <w:r w:rsidRPr="002A5C65">
                                <w:rPr>
                                  <w:color w:val="272D37" w:themeColor="text2" w:themeShade="80"/>
                                </w:rPr>
                                <w:t>Recuerde, brinde un trato con respeto y dignidad a las personas que atiende.</w:t>
                              </w:r>
                              <w:r>
                                <w:rPr>
                                  <w:color w:val="272D37" w:themeColor="text2" w:themeShade="80"/>
                                </w:rPr>
                                <w:t xml:space="preserve"> Esto facilita la recuperación  y la participación del proceso de atención y protección.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5" name="499 Cuadro de texto"/>
                        <wps:cNvSpPr txBox="1"/>
                        <wps:spPr>
                          <a:xfrm>
                            <a:off x="3424981" y="-282391"/>
                            <a:ext cx="2512695" cy="124766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29CBCA" w14:textId="77777777" w:rsidR="00DA4494" w:rsidRPr="002A5C65" w:rsidRDefault="00DA4494" w:rsidP="002A5C65">
                              <w:pPr>
                                <w:rPr>
                                  <w:color w:val="272D37" w:themeColor="text2" w:themeShade="80"/>
                                </w:rPr>
                              </w:pPr>
                              <w:r>
                                <w:rPr>
                                  <w:color w:val="272D37" w:themeColor="text2" w:themeShade="80"/>
                                </w:rPr>
                                <w:t>Su actitud como operador debe propiciar que la víctima se sienta comprendida, escuchada, evitando prejuicios o señalamientos. Recuerde que todo radica en su actitud.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D765C1" id="501 Grupo" o:spid="_x0000_s1269" style="position:absolute;margin-left:-29.3pt;margin-top:22.4pt;width:526.7pt;height:335.25pt;z-index:251661824;mso-width-relative:margin;mso-height-relative:margin" coordorigin="-2953,-2823" coordsize="66898,42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uc4zj2eXgAAAAAAACR2p06dup8GI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JElgGMaLIi+HrxJCCCGEEEIIIYQQQggh&#10;hBBCCCGEEEIIIYQQQmLMzZs3XwtfJIQQQgghhBBCCCGEEEIIIYQQQgghhBBCCCGEEEIIIYQQQggh&#10;hBBCCCGEEEIIIYQQQgghhBBCCCGEEEIIIYQQQgghhBBCCCGEEEIIIYQQQgghhBBCCCGEEEIIIYQQ&#10;QgghhBBCCCGEEEIIIYQQQgghhBBCCCGEEEIIIYQQQgghhBBCCCGEEEKSBIZhvCzyYvgq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Jb+r//+3/Xcsbt4TsCuwAAAABJRU5ErkJgglBLAwQKAAAAAAAAACEAhpPB+1gSAwBYEgMA&#10;FAAAAGRycy9tZWRpYS9pbWFnZTIucG5niVBORw0KGgoAAAANSUhEUgAAA8MAAAQACAYAAADFroui&#10;AAMSH0lEQVR42uydCbz99Zz/z3/f//NfhdnNWGLS+Nt3lRTCSEJRsk8ljUophZIsYYqSClkSUZLS&#10;NkJCIzRZMvqjpGFiDGP29fx7fqfn/b9/X99z7lnvPefe1+vx+D7Oveeee873fL+f5b283q93rxc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HXy&#10;PO8fhw4d+mf0IAAAAAAAAAAAf8zzvL8oogc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">
                <v:shape id="438 Cuadro de texto" o:spid="_x0000_s1270" type="#_x0000_t202" style="position:absolute;left:-2953;top:261;width:23052;height:147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BvPMIA&#10;AADcAAAADwAAAGRycy9kb3ducmV2LnhtbERPy4rCMBTdD/gP4QruxtTHiFSjSEEUcRY+Nu6uzbUt&#10;Nje1iVr9+sliwOXhvKfzxpTiQbUrLCvodSMQxKnVBWcKjofl9xiE88gaS8uk4EUO5rPW1xRjbZ+8&#10;o8feZyKEsItRQe59FUvp0pwMuq6tiAN3sbVBH2CdSV3jM4SbUvajaCQNFhwacqwoySm97u9GwSZZ&#10;/uLu3Dfjd5mstpdFdTuefpTqtJvFBISnxn/E/+61VjAchLXhTDgCcv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4G88wgAAANwAAAAPAAAAAAAAAAAAAAAAAJgCAABkcnMvZG93&#10;bnJldi54bWxQSwUGAAAAAAQABAD1AAAAhwMAAAAA&#10;" filled="f" stroked="f" strokeweight=".5pt">
                  <v:textbox>
                    <w:txbxContent>
                      <w:p w14:paraId="380E0E15" w14:textId="34942FE2" w:rsidR="00DA4494" w:rsidRPr="002A5C65" w:rsidRDefault="00DA4494">
                        <w:pPr>
                          <w:rPr>
                            <w:color w:val="272D37" w:themeColor="text2" w:themeShade="80"/>
                          </w:rPr>
                        </w:pPr>
                        <w:r w:rsidRPr="002A5C65">
                          <w:rPr>
                            <w:color w:val="272D37" w:themeColor="text2" w:themeShade="80"/>
                          </w:rPr>
                          <w:t xml:space="preserve">Las víctimas tienen sus necesidades particulares, de acuerdo a </w:t>
                        </w:r>
                        <w:r>
                          <w:rPr>
                            <w:color w:val="272D37" w:themeColor="text2" w:themeShade="80"/>
                          </w:rPr>
                          <w:t>la ruptura del ciclo normal de sus vidas</w:t>
                        </w:r>
                        <w:r w:rsidRPr="002A5C65">
                          <w:rPr>
                            <w:color w:val="272D37" w:themeColor="text2" w:themeShade="80"/>
                          </w:rPr>
                          <w:t xml:space="preserve"> y</w:t>
                        </w:r>
                        <w:r>
                          <w:rPr>
                            <w:color w:val="272D37" w:themeColor="text2" w:themeShade="80"/>
                          </w:rPr>
                          <w:t xml:space="preserve"> (seguridad, salud, orientación</w:t>
                        </w:r>
                        <w:r w:rsidRPr="002A5C65">
                          <w:rPr>
                            <w:color w:val="272D37" w:themeColor="text2" w:themeShade="80"/>
                          </w:rPr>
                          <w:t>,</w:t>
                        </w:r>
                        <w:r>
                          <w:rPr>
                            <w:color w:val="272D37" w:themeColor="text2" w:themeShade="80"/>
                          </w:rPr>
                          <w:t xml:space="preserve"> alimentación  resguardo)</w:t>
                        </w:r>
                        <w:r w:rsidRPr="002A5C65">
                          <w:rPr>
                            <w:color w:val="272D37" w:themeColor="text2" w:themeShade="80"/>
                          </w:rPr>
                          <w:t xml:space="preserve">  de acuerdo al impacto manifiesto del hecho victimizante.</w:t>
                        </w:r>
                        <w:r>
                          <w:rPr>
                            <w:color w:val="272D37" w:themeColor="text2" w:themeShade="80"/>
                          </w:rPr>
                          <w:t xml:space="preserve">       </w:t>
                        </w:r>
                      </w:p>
                    </w:txbxContent>
                  </v:textbox>
                </v:shape>
                <v:group id="28 Grupo" o:spid="_x0000_s1271" style="position:absolute;left:13238;top:7506;width:30562;height:31248" coordorigin="" coordsize="35258,342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CAGMMAAADcAAAADwAAAGRycy9kb3ducmV2LnhtbERPTWvCQBC9F/wPywi9&#10;1U3UFoluQpBaepBCVRBvQ3ZMQrKzIbtN4r/vHgo9Pt73LptMKwbqXW1ZQbyIQBAXVtdcKricDy8b&#10;EM4ja2wtk4IHOcjS2dMOE21H/qbh5EsRQtglqKDyvkukdEVFBt3CdsSBu9veoA+wL6XucQzhppXL&#10;KHqTBmsODRV2tK+oaE4/RsHHiGO+it+HY3PfP27n16/rMSalnudTvgXhafL/4j/3p1awXo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wwIAYwwAAANwAAAAP&#10;AAAAAAAAAAAAAAAAAKoCAABkcnMvZG93bnJldi54bWxQSwUGAAAAAAQABAD6AAAAmgMAAAAA&#10;">
                  <v:group id="Group 1" o:spid="_x0000_s1272" style="position:absolute;width:35258;height:34265" coordsize="50244,496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4wlg8QAAADcAAAADwAAAGRycy9kb3ducmV2LnhtbESPQYvCMBSE78L+h/AW&#10;vGnaVRepRhHZFQ8iqAvi7dE822LzUppsW/+9EQSPw8x8w8yXnSlFQ7UrLCuIhxEI4tTqgjMFf6ff&#10;wRSE88gaS8uk4E4OlouP3hwTbVs+UHP0mQgQdgkqyL2vEildmpNBN7QVcfCutjbog6wzqWtsA9yU&#10;8iuKvqXBgsNCjhWtc0pvx3+jYNNiuxrFP83udl3fL6fJ/ryLSan+Z7eagfDU+Xf41d5qBe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4wlg8QAAADcAAAA&#10;DwAAAAAAAAAAAAAAAACqAgAAZHJzL2Rvd25yZXYueG1sUEsFBgAAAAAEAAQA+gAAAJsDAAAAAA==&#10;">
                    <v:shape id="Freeform 5" o:spid="_x0000_s1273" style="position:absolute;left:7588;top:1682;width:16224;height:10478;visibility:visible;mso-wrap-style:square;v-text-anchor:top" coordsize="641,4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kUrMMA&#10;AADcAAAADwAAAGRycy9kb3ducmV2LnhtbESPQWvCQBSE70L/w/IK3nRjCFqiq0ihUKQeTKTnR/aZ&#10;RLNvw+5WU3+9KxR6HGbmG2a1GUwnruR8a1nBbJqAIK6sbrlWcCw/Jm8gfEDW2FkmBb/kYbN+Ga0w&#10;1/bGB7oWoRYRwj5HBU0IfS6lrxoy6Ke2J47eyTqDIUpXS+3wFuGmk2mSzKXBluNCgz29N1Rdih+j&#10;wC34vl989RklYfdd0Dwtz3ej1Ph12C5BBBrCf/iv/akVZFkKzzPx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YkUrMMAAADcAAAADwAAAAAAAAAAAAAAAACYAgAAZHJzL2Rv&#10;d25yZXYueG1sUEsFBgAAAAAEAAQA9QAAAIgDAAAAAA==&#10;" adj="-11796480,,5400" path="m641,69v,,,,,c602,1,602,1,602,1,201,,201,,201,,1,347,1,347,1,347v-1,,-1,,-1,c39,414,39,414,39,414,240,68,240,68,240,68v401,,401,,401,l641,69xe" fillcolor="#d6dde9" stroked="f">
                      <v:stroke joinstyle="round"/>
                      <v:formulas/>
                      <v:path arrowok="t" o:connecttype="custom" o:connectlocs="1622425,174625;1622425,174625;1523713,2531;508748,0;2531,878187;0,878187;98712,1047750;607460,172094;1622425,172094;1622425,174625" o:connectangles="0,0,0,0,0,0,0,0,0,0" textboxrect="0,0,641,414"/>
                      <v:textbox>
                        <w:txbxContent>
                          <w:p w14:paraId="2386A105" w14:textId="77777777" w:rsidR="00DA4494" w:rsidRDefault="00DA4494" w:rsidP="00C05670">
                            <w:pPr>
                              <w:rPr>
                                <w:rFonts w:eastAsia="Times New Roman"/>
                              </w:rPr>
                            </w:pPr>
                          </w:p>
                        </w:txbxContent>
                      </v:textbox>
                    </v:shape>
                    <v:shape id="Freeform 6" o:spid="_x0000_s1274" style="position:absolute;left:24765;top:5080;width:730;height:1270;visibility:visible;mso-wrap-style:square;v-text-anchor:top" coordsize="29,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oAMscA&#10;AADcAAAADwAAAGRycy9kb3ducmV2LnhtbESPT2sCMRTE74LfITzBS6lZ61rs1ihLS6F/DlLrocfH&#10;5nWzuHlZkuiu374pFDwOM/MbZr0dbCvO5EPjWMF8loEgrpxuuFZw+Hq5XYEIEVlj65gUXCjAdjMe&#10;rbHQrudPOu9jLRKEQ4EKTIxdIWWoDFkMM9cRJ+/HeYsxSV9L7bFPcNvKuyy7lxYbTgsGO3oyVB33&#10;J6vAfSx9+bbqDw/Ppf1+N3mZ7W56paaToXwEEWmI1/B/+1UryPMF/J1JR0B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KADLHAAAA3AAAAA8AAAAAAAAAAAAAAAAAmAIAAGRy&#10;cy9kb3ducmV2LnhtbFBLBQYAAAAABAAEAPUAAACMAwAAAAA=&#10;" adj="-11796480,,5400" path="m,c,,,,,,29,50,29,50,29,50v,,,,,l,xe" stroked="f">
                      <v:stroke joinstyle="round"/>
                      <v:formulas/>
                      <v:path arrowok="t" o:connecttype="custom" o:connectlocs="0,0;0,0;73025,127000;73025,127000;0,0" o:connectangles="0,0,0,0,0" textboxrect="0,0,29,50"/>
                      <v:textbox>
                        <w:txbxContent>
                          <w:p w14:paraId="59DCF98B" w14:textId="77777777" w:rsidR="00DA4494" w:rsidRDefault="00DA4494" w:rsidP="00C05670">
                            <w:pPr>
                              <w:rPr>
                                <w:rFonts w:eastAsia="Times New Roman"/>
                              </w:rPr>
                            </w:pPr>
                          </w:p>
                        </w:txbxContent>
                      </v:textbox>
                    </v:shape>
                    <v:shape id="Freeform 7" o:spid="_x0000_s1275" style="position:absolute;left:9540;top:5111;width:16193;height:10398;visibility:visible;mso-wrap-style:square;v-text-anchor:top" coordsize="640,4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SDRMYA&#10;AADcAAAADwAAAGRycy9kb3ducmV2LnhtbESPT2vCQBTE70K/w/IKvYhuKlHaNJtQBEU8tWnB6yP7&#10;8odm36bZrYnf3hUKHoeZ+Q2T5pPpxJkG11pW8LyMQBCXVrdcK/j+2i1eQDiPrLGzTAou5CDPHmYp&#10;JtqO/EnnwtciQNglqKDxvk+kdGVDBt3S9sTBq+xg0Ac51FIPOAa46eQqijbSYMthocGetg2VP8Wf&#10;UfDr1vFu/7E1hw3NT8dqr1fz8VWpp8fp/Q2Ep8nfw//tg1YQxzHczoQjI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2SDRMYAAADcAAAADwAAAAAAAAAAAAAAAACYAgAAZHJz&#10;L2Rvd25yZXYueG1sUEsFBgAAAAAEAAQA9QAAAIsDAAAAAA==&#10;" adj="-11796480,,5400" path="m640,66v,,,,,c602,1,602,1,602,1,202,,202,,202,,1,347,1,347,1,347v-1,,-1,,-1,c38,411,38,411,38,411,239,65,239,65,239,65v400,,400,,400,l640,66xe" fillcolor="#d6dde9" stroked="f">
                      <v:stroke joinstyle="round"/>
                      <v:formulas/>
                      <v:path arrowok="t" o:connecttype="custom" o:connectlocs="1619250,166977;1619250,166977;1523107,2530;511076,0;2530,877896;0,877896;96143,1039813;604689,164447;1616720,164447;1619250,166977" o:connectangles="0,0,0,0,0,0,0,0,0,0" textboxrect="0,0,640,411"/>
                      <v:textbox>
                        <w:txbxContent>
                          <w:p w14:paraId="6F2DEF88" w14:textId="77777777" w:rsidR="00DA4494" w:rsidRDefault="00DA4494" w:rsidP="00C05670">
                            <w:pPr>
                              <w:rPr>
                                <w:rFonts w:eastAsia="Times New Roman"/>
                              </w:rPr>
                            </w:pPr>
                          </w:p>
                        </w:txbxContent>
                      </v:textbox>
                    </v:shape>
                    <v:shape id="Freeform 8" o:spid="_x0000_s1276" style="position:absolute;left:18669;top:37973;width:1111;height:1920;visibility:visible;mso-wrap-style:square;v-text-anchor:top" coordsize="44,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9sDsUA&#10;AADcAAAADwAAAGRycy9kb3ducmV2LnhtbESPQWsCMRSE7wX/Q3iCF6nZFVvs1igiCNJDodaD3h7J&#10;62Zx87IkUdd/bwqFHoeZ+YZZrHrXiiuF2HhWUE4KEMTam4ZrBYfv7fMcREzIBlvPpOBOEVbLwdMC&#10;K+Nv/EXXfapFhnCsUIFNqaukjNqSwzjxHXH2fnxwmLIMtTQBbxnuWjktilfpsOG8YLGjjSV93l+c&#10;go9+rMN2bPXbuW5Pn+XJm0N5VGo07NfvIBL16T/8194ZBbPZC/yeyU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2wOxQAAANwAAAAPAAAAAAAAAAAAAAAAAJgCAABkcnMv&#10;ZG93bnJldi54bWxQSwUGAAAAAAQABAD1AAAAigMAAAAA&#10;" adj="-11796480,,5400" path="m,76c44,,44,,44,v,,,,,c,76,,76,,76v,,,,,xe" stroked="f">
                      <v:stroke joinstyle="round"/>
                      <v:formulas/>
                      <v:path arrowok="t" o:connecttype="custom" o:connectlocs="0,192088;111125,0;111125,0;0,192088;0,192088" o:connectangles="0,0,0,0,0" textboxrect="0,0,44,76"/>
                      <v:textbox>
                        <w:txbxContent>
                          <w:p w14:paraId="702856AD" w14:textId="77777777" w:rsidR="00DA4494" w:rsidRDefault="00DA4494" w:rsidP="00C05670">
                            <w:pPr>
                              <w:rPr>
                                <w:rFonts w:eastAsia="Times New Roman"/>
                              </w:rPr>
                            </w:pPr>
                          </w:p>
                        </w:txbxContent>
                      </v:textbox>
                    </v:shape>
                    <v:shape id="Freeform 9" o:spid="_x0000_s1277" style="position:absolute;left:1158;top:33083;width:16352;height:10811;visibility:visible;mso-wrap-style:square;v-text-anchor:top" coordsize="646,42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gFf8UA&#10;AADcAAAADwAAAGRycy9kb3ducmV2LnhtbESPzWrDMBCE74W+g9hCLiGWW0IojuUQDDYN5NC6IefF&#10;Wv8Qa2UsNXHePioUehxm5hsm3c1mEFeaXG9ZwWsUgyCure65VXD6LlbvIJxH1jhYJgV3crDLnp9S&#10;TLS98RddK9+KAGGXoILO+zGR0tUdGXSRHYmD19jJoA9yaqWe8BbgZpBvcbyRBnsOCx2OlHdUX6of&#10;oyAv3XkoTXU+FMt5efzc501/rJRavMz7LQhPs/8P/7U/tIL1egO/Z8IRk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SAV/xQAAANwAAAAPAAAAAAAAAAAAAAAAAJgCAABkcnMv&#10;ZG93bnJldi54bWxQSwUGAAAAAAQABAD1AAAAigMAAAAA&#10;" adj="-11796480,,5400" path="m646,348v,,,,,c245,347,245,347,245,347,46,,46,,46,,,79,,79,,79v,,,,,c200,427,200,427,200,427v400,,400,,400,c646,348,646,348,646,348v,,,,,xe" fillcolor="#fee8d5" stroked="f">
                      <v:stroke joinstyle="round"/>
                      <v:formulas/>
                      <v:path arrowok="t" o:connecttype="custom" o:connectlocs="1635125,881074;1635125,881074;620133,878542;116433,0;0,200014;0,200014;506231,1081088;1518692,1081088;1635125,881074;1635125,881074" o:connectangles="0,0,0,0,0,0,0,0,0,0" textboxrect="0,0,646,427"/>
                      <v:textbox>
                        <w:txbxContent>
                          <w:p w14:paraId="3D00EC22" w14:textId="77777777" w:rsidR="00DA4494" w:rsidRDefault="00DA4494" w:rsidP="00C05670">
                            <w:pPr>
                              <w:rPr>
                                <w:rFonts w:eastAsia="Times New Roman"/>
                              </w:rPr>
                            </w:pPr>
                          </w:p>
                        </w:txbxContent>
                      </v:textbox>
                    </v:shape>
                    <v:shape id="Freeform 10" o:spid="_x0000_s1278" style="position:absolute;left:3492;top:29067;width:16288;height:10826;visibility:visible;mso-wrap-style:square;v-text-anchor:top" coordsize="1026,68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7htMQA&#10;AADcAAAADwAAAGRycy9kb3ducmV2LnhtbESPQWvCQBSE7wX/w/KE3upGq21MXUUFQRAPWr0/ss8k&#10;NPt2ya4m/ntXEHocZuYbZrboTC1u1PjKsoLhIAFBnFtdcaHg9Lv5SEH4gKyxtkwK7uRhMe+9zTDT&#10;tuUD3Y6hEBHCPkMFZQguk9LnJRn0A+uIo3exjcEQZVNI3WAb4aaWoyT5kgYrjgslOlqXlP8dr0bB&#10;KnWrdDKa3s/t4XNnNu3+6iZ7pd773fIHRKAu/Idf7a1WMB5/w/NMP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4bTEAAAA3AAAAA8AAAAAAAAAAAAAAAAAmAIAAGRycy9k&#10;b3ducmV2LnhtbFBLBQYAAAAABAAEAPUAAACJAwAAAAA=&#10;" adj="-11796480,,5400" path="m956,682r70,-121l387,561,68,6,73,2,73,,,128r,l317,681r639,1xe" fillcolor="#fee8d5" stroked="f">
                      <v:stroke joinstyle="round"/>
                      <v:formulas/>
                      <v:path arrowok="t" o:connecttype="custom" o:connectlocs="1517650,1082675;1628775,890588;614363,890588;107950,9525;115888,3175;115888,0;0,203200;0,203200;503238,1081088;1517650,1082675" o:connectangles="0,0,0,0,0,0,0,0,0,0" textboxrect="0,0,1026,682"/>
                      <v:textbox>
                        <w:txbxContent>
                          <w:p w14:paraId="417A8AFC" w14:textId="77777777" w:rsidR="00DA4494" w:rsidRDefault="00DA4494" w:rsidP="00C05670">
                            <w:pPr>
                              <w:rPr>
                                <w:rFonts w:eastAsia="Times New Roman"/>
                              </w:rPr>
                            </w:pPr>
                          </w:p>
                        </w:txbxContent>
                      </v:textbox>
                    </v:shape>
                    <v:shape id="Freeform 11" o:spid="_x0000_s1279" style="position:absolute;left:43481;top:34401;width:921;height:1555;visibility:visible;mso-wrap-style:square;v-text-anchor:top" coordsize="36,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8iHsIA&#10;AADcAAAADwAAAGRycy9kb3ducmV2LnhtbESPzWrDMBCE74W8g9hAb7Wc1gTHiWJMqaHXJu19sdY/&#10;xFoZSXXcPn1VCOQ4zMw3zKFczChmcn6wrGCTpCCIG6sH7hR8nuunHIQPyBpHy6TghzyUx9XDAQtt&#10;r/xB8yl0IkLYF6igD2EqpPRNTwZ9Yifi6LXWGQxRuk5qh9cIN6N8TtOtNDhwXOhxoteemsvp2yio&#10;p5fsa9f+Djmnbh4rbOvLm1Tqcb1UexCBlnAP39rvWkGW7eD/TDwC8v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3yIewgAAANwAAAAPAAAAAAAAAAAAAAAAAJgCAABkcnMvZG93&#10;bnJldi54bWxQSwUGAAAAAAQABAD1AAAAhwMAAAAA&#10;" adj="-11796480,,5400" path="m36,61c,,,,,,,,,,,,36,61,36,61,36,61v,,,,,xe" stroked="f">
                      <v:stroke joinstyle="round"/>
                      <v:formulas/>
                      <v:path arrowok="t" o:connecttype="custom" o:connectlocs="92075,155575;0,0;0,0;92075,155575;92075,155575" o:connectangles="0,0,0,0,0" textboxrect="0,0,36,61"/>
                      <v:textbox>
                        <w:txbxContent>
                          <w:p w14:paraId="544D0883" w14:textId="77777777" w:rsidR="00DA4494" w:rsidRDefault="00DA4494" w:rsidP="00C05670">
                            <w:pPr>
                              <w:rPr>
                                <w:rFonts w:eastAsia="Times New Roman"/>
                              </w:rPr>
                            </w:pPr>
                          </w:p>
                        </w:txbxContent>
                      </v:textbox>
                    </v:shape>
                    <v:shape id="Freeform 12" o:spid="_x0000_s1280" style="position:absolute;left:30099;top:37576;width:16192;height:10461;visibility:visible;mso-wrap-style:square;v-text-anchor:top" coordsize="640,4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NOIcMA&#10;AADcAAAADwAAAGRycy9kb3ducmV2LnhtbERPz2vCMBS+D/wfwhN2m6myjtIZRZQND5axzstuj+bZ&#10;dmteSpJq/e/NQfD48f1erkfTiTM531pWMJ8lIIgrq1uuFRx/Pl4yED4ga+wsk4IreVivJk9LzLW9&#10;8Dedy1CLGMI+RwVNCH0upa8aMuhntieO3Mk6gyFCV0vt8BLDTScXSfImDbYcGxrsadtQ9V8ORsHw&#10;Vw7FZ/Z7KnZFlm6/0qNxh0Sp5+m4eQcRaAwP8d291wpe0zg/nolH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NOIcMAAADcAAAADwAAAAAAAAAAAAAAAACYAgAAZHJzL2Rv&#10;d25yZXYueG1sUEsFBgAAAAAEAAQA9QAAAIgDAAAAAA==&#10;" adj="-11796480,,5400" path="m601,v,,,,,c602,2,602,2,602,2,401,348,401,348,401,348,,348,,348,,348v38,65,38,65,38,65c38,413,38,413,38,413v401,1,401,1,401,1c640,67,640,67,640,67l601,xe" fillcolor="#ddf2f7" stroked="f">
                      <v:stroke joinstyle="round"/>
                      <v:formulas/>
                      <v:path arrowok="t" o:connecttype="custom" o:connectlocs="1520577,0;1520577,0;1523107,5054;1014561,879383;0,879383;96143,1043636;96143,1043636;1110704,1046163;1619250,169307;1520577,0" o:connectangles="0,0,0,0,0,0,0,0,0,0" textboxrect="0,0,640,414"/>
                      <v:textbox>
                        <w:txbxContent>
                          <w:p w14:paraId="4E6CF1B2" w14:textId="77777777" w:rsidR="00DA4494" w:rsidRDefault="00DA4494" w:rsidP="00C05670">
                            <w:pPr>
                              <w:rPr>
                                <w:rFonts w:eastAsia="Times New Roman"/>
                              </w:rPr>
                            </w:pPr>
                          </w:p>
                        </w:txbxContent>
                      </v:textbox>
                    </v:shape>
                    <v:shape id="Freeform 13" o:spid="_x0000_s1281" style="position:absolute;left:28257;top:34401;width:16145;height:10334;visibility:visible;mso-wrap-style:square;v-text-anchor:top" coordsize="638,40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2Wx8UA&#10;AADcAAAADwAAAGRycy9kb3ducmV2LnhtbESPQWvCQBSE74L/YXkFL6VuLFba6CqlKiiIpGnB6yP7&#10;msRm34bdVeO/dwsFj8PMfMPMFp1pxJmcry0rGA0TEMSF1TWXCr6/1k+vIHxA1thYJgVX8rCY93sz&#10;TLW98Ced81CKCGGfooIqhDaV0hcVGfRD2xJH78c6gyFKV0rt8BLhppHPSTKRBmuOCxW29FFR8Zuf&#10;jAL9uD00tNqFt+MSM8qWm71JrFKDh+59CiJQF+7h//ZGKxi/jODv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nZbHxQAAANwAAAAPAAAAAAAAAAAAAAAAAJgCAABkcnMv&#10;ZG93bnJldi54bWxQSwUGAAAAAAQABAD1AAAAigMAAAAA&#10;" adj="-11796480,,5400" path="m638,61c602,,602,,602,,401,347,401,347,401,347,,346,,346,,346v,-1,,-1,,-1c,345,,345,,345v36,63,36,63,36,63c36,408,36,408,36,408v401,,401,,401,c637,63,637,63,637,63v,-1,,-1,1,-2xe" fillcolor="#ddf2f7" stroked="f">
                      <v:stroke joinstyle="round"/>
                      <v:formulas/>
                      <v:path arrowok="t" o:connecttype="custom" o:connectlocs="1614487,154513;1523387,0;1014748,878950;0,876417;0,873884;0,873884;91100,1033463;91100,1033463;1105848,1033463;1611956,159579;1614487,154513" o:connectangles="0,0,0,0,0,0,0,0,0,0,0" textboxrect="0,0,638,408"/>
                      <v:textbox>
                        <w:txbxContent>
                          <w:p w14:paraId="25E77845" w14:textId="77777777" w:rsidR="00DA4494" w:rsidRDefault="00DA4494" w:rsidP="00C05670">
                            <w:pPr>
                              <w:rPr>
                                <w:rFonts w:eastAsia="Times New Roman"/>
                              </w:rPr>
                            </w:pPr>
                          </w:p>
                        </w:txbxContent>
                      </v:textbox>
                    </v:shape>
                    <v:shape id="Freeform 14" o:spid="_x0000_s1282" style="position:absolute;left:32972;top:3810;width:16240;height:10636;visibility:visible;mso-wrap-style:square;v-text-anchor:top" coordsize="642,4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llO8UA&#10;AADcAAAADwAAAGRycy9kb3ducmV2LnhtbESP0WoCMRRE3wv9h3ALfSk1q7QiW6OIIPRhaenqB1w2&#10;183q5iYm6br+fVMo9HGYmTPMcj3aXgwUYudYwXRSgCBunO64VXDY754XIGJC1tg7JgU3irBe3d8t&#10;sdTuyl801KkVGcKxRAUmJV9KGRtDFuPEeeLsHV2wmLIMrdQBrxluezkrirm02HFeMOhpa6g5199W&#10;wXD7qHdhU10Op74yT/7y6St9VOrxYdy8gUg0pv/wX/tdK3h5ncHvmXw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WU7xQAAANwAAAAPAAAAAAAAAAAAAAAAAJgCAABkcnMv&#10;ZG93bnJldi54bWxQSwUGAAAAAAQABAD1AAAAigMAAAAA&#10;" adj="-11796480,,5400" path="m600,420v1,,1,,1,c642,349,642,349,642,349,442,1,442,1,442,1,41,,41,,41,v,,,,,c,71,,71,,71v401,1,401,1,401,1c601,419,601,419,601,419r-1,1xe" fillcolor="#fcd9d6" stroked="f">
                      <v:stroke joinstyle="round"/>
                      <v:formulas/>
                      <v:path arrowok="t" o:connecttype="custom" o:connectlocs="1517768,1063625;1520298,1063625;1624012,883822;1118089,2532;103714,0;103714,0;0,179803;1014375,182336;1520298,1061093;1517768,1063625" o:connectangles="0,0,0,0,0,0,0,0,0,0" textboxrect="0,0,642,420"/>
                      <v:textbox>
                        <w:txbxContent>
                          <w:p w14:paraId="1184644B" w14:textId="77777777" w:rsidR="00DA4494" w:rsidRDefault="00DA4494" w:rsidP="00C05670">
                            <w:pPr>
                              <w:rPr>
                                <w:rFonts w:eastAsia="Times New Roman"/>
                              </w:rPr>
                            </w:pPr>
                          </w:p>
                        </w:txbxContent>
                      </v:textbox>
                    </v:shape>
                    <v:shape id="Freeform 15" o:spid="_x0000_s1283" style="position:absolute;left:46148;top:16192;width:984;height:1715;visibility:visible;mso-wrap-style:square;v-text-anchor:top" coordsize="39,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qwCsYA&#10;AADcAAAADwAAAGRycy9kb3ducmV2LnhtbESPQWvCQBSE7wX/w/KE3symVqXGrFKEQkjB0ljvj+xr&#10;EpJ9G7JbTf59tyD0OMzMN0x6GE0nrjS4xrKCpygGQVxa3XCl4Ov8tngB4Tyyxs4yKZjIwWE/e0gx&#10;0fbGn3QtfCUChF2CCmrv+0RKV9Zk0EW2Jw7etx0M+iCHSuoBbwFuOrmM44002HBYqLGnY01lW/wY&#10;BfkyOx0/2u3pPS/yabpk62q76pV6nI+vOxCeRv8fvrczrWC1foa/M+EIyP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qwCsYAAADcAAAADwAAAAAAAAAAAAAAAACYAgAAZHJz&#10;L2Rvd25yZXYueG1sUEsFBgAAAAAEAAQA9QAAAIsDAAAAAA==&#10;" adj="-11796480,,5400" path="m39,c,68,,68,,68v,,,,,c39,,39,,39,v,,,,,xe" stroked="f">
                      <v:stroke joinstyle="round"/>
                      <v:formulas/>
                      <v:path arrowok="t" o:connecttype="custom" o:connectlocs="98425,0;0,171450;0,171450;98425,0;98425,0" o:connectangles="0,0,0,0,0" textboxrect="0,0,39,68"/>
                      <v:textbox>
                        <w:txbxContent>
                          <w:p w14:paraId="1CB40E33" w14:textId="77777777" w:rsidR="00DA4494" w:rsidRDefault="00DA4494" w:rsidP="00C05670">
                            <w:pPr>
                              <w:rPr>
                                <w:rFonts w:eastAsia="Times New Roman"/>
                              </w:rPr>
                            </w:pPr>
                          </w:p>
                        </w:txbxContent>
                      </v:textbox>
                    </v:shape>
                    <v:shape id="Freeform 16" o:spid="_x0000_s1284" style="position:absolute;left:30892;top:7413;width:16240;height:10494;visibility:visible;mso-wrap-style:square;v-text-anchor:top" coordsize="1023,6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2DNcMA&#10;AADcAAAADwAAAGRycy9kb3ducmV2LnhtbESPzW7CMBCE70h9B2srcQOHn6A2xaCChNQrPw+wxNs4&#10;bbxOYwMuT4+RkDiOZuYbzXwZbSPO1PnasYLRMANBXDpdc6XgsN8M3kD4gKyxcUwK/snDcvHSm2Oh&#10;3YW3dN6FSiQI+wIVmBDaQkpfGrLoh64lTt636yyGJLtK6g4vCW4bOc6ymbRYc1ow2NLaUPm7O1kF&#10;P7G5vsfJcfXnrxmv96PcSpMr1X+Nnx8gAsXwDD/aX1rBNJ/C/Uw6An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g2DNcMAAADcAAAADwAAAAAAAAAAAAAAAACYAgAAZHJzL2Rv&#10;d25yZXYueG1sUEsFBgAAAAAEAAQA9QAAAIgDAAAAAA==&#10;" adj="-11796480,,5400" path="m5,106r639,2l961,661r62,-107l704,,65,r,l,111r1,l5,106xe" fillcolor="#fcd9d6" stroked="f">
                      <v:stroke joinstyle="round"/>
                      <v:formulas/>
                      <v:path arrowok="t" o:connecttype="custom" o:connectlocs="7937,168275;1022350,171450;1525587,1049338;1624012,879475;1117600,0;103187,0;103187,0;0,176213;1587,176213;7937,168275" o:connectangles="0,0,0,0,0,0,0,0,0,0" textboxrect="0,0,1023,661"/>
                      <v:textbox>
                        <w:txbxContent>
                          <w:p w14:paraId="60F6855E" w14:textId="77777777" w:rsidR="00DA4494" w:rsidRDefault="00DA4494" w:rsidP="00C05670">
                            <w:pPr>
                              <w:rPr>
                                <w:rFonts w:eastAsia="Times New Roman"/>
                              </w:rPr>
                            </w:pPr>
                          </w:p>
                        </w:txbxContent>
                      </v:textbox>
                    </v:shape>
                    <v:shape id="_x0000_s1285" style="position:absolute;left:6635;width:16209;height:10477;visibility:visible;mso-wrap-style:square;v-text-anchor:top" coordsize="641,4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XJ8UA&#10;AADcAAAADwAAAGRycy9kb3ducmV2LnhtbESPS4vCQBCE7wv+h6EFb+tE8RkdRZSFBd2Dj4u3JtMm&#10;0UxPyIwa/fWOIOyxqKqvqOm8NoW4UeVyywo67QgEcWJ1zqmCw/7newTCeWSNhWVS8CAH81nja4qx&#10;tnfe0m3nUxEg7GJUkHlfxlK6JCODrm1L4uCdbGXQB1mlUld4D3BTyG4UDaTBnMNChiUtM0ouu6tR&#10;cN7+bYbFaj8+rtbP3vqkdfRMtVKtZr2YgPBU+//wp/2rFfT6fXifCUdAz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5VcnxQAAANwAAAAPAAAAAAAAAAAAAAAAAJgCAABkcnMv&#10;ZG93bnJldi54bWxQSwUGAAAAAAQABAD1AAAAigMAAAAA&#10;" adj="-11796480,,5400" path="m239,67v401,1,401,1,401,1c641,68,641,68,641,68v,,,,,c602,,602,,602,,201,,201,,201,,,347,,347,,347v39,67,39,67,39,67l239,67xe" fillcolor="#33435f" stroked="f">
                      <v:stroke joinstyle="round"/>
                      <v:formulas/>
                      <v:path arrowok="t" o:connecttype="custom" o:connectlocs="604337,169563;1618308,172094;1620837,172094;1620837,172094;1522221,0;508250,0;0,878187;98616,1047750;604337,169563" o:connectangles="0,0,0,0,0,0,0,0,0" textboxrect="0,0,641,414"/>
                      <v:textbox>
                        <w:txbxContent>
                          <w:p w14:paraId="54C12734" w14:textId="77777777" w:rsidR="00DA4494" w:rsidRDefault="00DA4494" w:rsidP="00C05670">
                            <w:pPr>
                              <w:rPr>
                                <w:rFonts w:eastAsia="Times New Roman"/>
                              </w:rPr>
                            </w:pPr>
                          </w:p>
                        </w:txbxContent>
                      </v:textbox>
                    </v:shape>
                    <v:shape id="Freeform 18" o:spid="_x0000_s1286" style="position:absolute;left:23812;top:3413;width:699;height:1238;visibility:visible;mso-wrap-style:square;v-text-anchor:top" coordsize="28,4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mV8UA&#10;AADcAAAADwAAAGRycy9kb3ducmV2LnhtbESP0WrCQBRE3wv+w3KFvhSzUVrR6CZIoaUtCBr9gMvu&#10;NQlm74bsRtO/7xYKfRxm5gyzLUbbihv1vnGsYJ6kIIi1Mw1XCs6nt9kKhA/IBlvHpOCbPBT55GGL&#10;mXF3PtKtDJWIEPYZKqhD6DIpva7Jok9cRxy9i+sthij7Spoe7xFuW7lI06W02HBcqLGj15r0tRys&#10;ggMP+v3arMJ68fQ1pPuL/xzOWqnH6bjbgAg0hv/wX/vDKHh+WcLvmXgEZ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NeZXxQAAANwAAAAPAAAAAAAAAAAAAAAAAJgCAABkcnMv&#10;ZG93bnJldi54bWxQSwUGAAAAAAQABAD1AAAAigMAAAAA&#10;" adj="-11796480,,5400" path="m28,49c,,,,,,,,,,,,28,49,28,49,28,49xe" fillcolor="#c9b997" stroked="f">
                      <v:stroke joinstyle="round"/>
                      <v:formulas/>
                      <v:path arrowok="t" o:connecttype="custom" o:connectlocs="69850,123825;0,0;0,0;69850,123825" o:connectangles="0,0,0,0" textboxrect="0,0,28,49"/>
                      <v:textbox>
                        <w:txbxContent>
                          <w:p w14:paraId="433BEA88" w14:textId="77777777" w:rsidR="00DA4494" w:rsidRDefault="00DA4494" w:rsidP="00C05670">
                            <w:pPr>
                              <w:rPr>
                                <w:rFonts w:eastAsia="Times New Roman"/>
                              </w:rPr>
                            </w:pPr>
                          </w:p>
                        </w:txbxContent>
                      </v:textbox>
                    </v:shape>
                    <v:shape id="Freeform 19" o:spid="_x0000_s1287" style="position:absolute;left:8572;top:3413;width:16224;height:10477;visibility:visible;mso-wrap-style:square;v-text-anchor:top" coordsize="641,4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tsy8cA&#10;AADcAAAADwAAAGRycy9kb3ducmV2LnhtbESPQWvCQBSE70L/w/IK3nRTSZuaugZRCgXrwaQXb4/s&#10;M0mbfRuyW43+erdQ8DjMzDfMIhtMK07Uu8aygqdpBIK4tLrhSsFX8T55BeE8ssbWMim4kINs+TBa&#10;YKrtmfd0yn0lAoRdigpq77tUSlfWZNBNbUccvKPtDfog+0rqHs8Bblo5i6IXabDhsFBjR+uayp/8&#10;1yj43u8+k3ZTzA+b7TXeHrWOrpVWavw4rN5AeBr8Pfzf/tAK4ucE/s6EIy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7bMvHAAAA3AAAAA8AAAAAAAAAAAAAAAAAmAIAAGRy&#10;cy9kb3ducmV2LnhtbFBLBQYAAAAABAAEAPUAAACMAwAAAAA=&#10;" adj="-11796480,,5400" path="m,346v,,,,,c39,414,39,414,39,414,240,67,240,67,240,67v400,1,400,1,400,1c641,68,641,68,641,68v,,,,,c602,,602,,602,,201,,201,,201,l,346xe" fillcolor="#33435f" stroked="f">
                      <v:stroke joinstyle="round"/>
                      <v:formulas/>
                      <v:path arrowok="t" o:connecttype="custom" o:connectlocs="0,875656;0,875656;98712,1047750;607460,169563;1619894,172094;1622425,172094;1622425,172094;1523713,0;508748,0;0,875656" o:connectangles="0,0,0,0,0,0,0,0,0,0" textboxrect="0,0,641,414"/>
                      <v:textbox>
                        <w:txbxContent>
                          <w:p w14:paraId="02B7148B" w14:textId="77777777" w:rsidR="00DA4494" w:rsidRDefault="00DA4494" w:rsidP="00C05670">
                            <w:pPr>
                              <w:rPr>
                                <w:rFonts w:eastAsia="Times New Roman"/>
                              </w:rPr>
                            </w:pPr>
                          </w:p>
                        </w:txbxContent>
                      </v:textbox>
                    </v:shape>
                    <v:shape id="Freeform 20" o:spid="_x0000_s1288" style="position:absolute;left:25701;top:6731;width:762;height:1333;visibility:visible;mso-wrap-style:square;v-text-anchor:top" coordsize="30,5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xUGMEA&#10;AADcAAAADwAAAGRycy9kb3ducmV2LnhtbERPz2vCMBS+D/wfwhO8zdSiUzqjiCDuJqui17fmrQ1r&#10;XmoStfvvzWGw48f3e7nubSvu5INxrGAyzkAQV04brhWcjrvXBYgQkTW2jknBLwVYrwYvSyy0e/An&#10;3ctYixTCoUAFTYxdIWWoGrIYxq4jTty38xZjgr6W2uMjhdtW5ln2Ji0aTg0NdrRtqPopb1aB8cf5&#10;bL7/WpzNeXs9lJd8uqtzpUbDfvMOIlIf/8V/7g+tYDpLa9OZdAT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cVBjBAAAA3AAAAA8AAAAAAAAAAAAAAAAAmAIAAGRycy9kb3du&#10;cmV2LnhtbFBLBQYAAAAABAAEAPUAAACGAwAAAAA=&#10;" adj="-11796480,,5400" path="m30,53c,,,,,,,,,,,,30,53,30,53,30,53xe" fillcolor="#c9b997" stroked="f">
                      <v:stroke joinstyle="round"/>
                      <v:formulas/>
                      <v:path arrowok="t" o:connecttype="custom" o:connectlocs="76200,133350;0,0;0,0;76200,133350" o:connectangles="0,0,0,0" textboxrect="0,0,30,53"/>
                      <v:textbox>
                        <w:txbxContent>
                          <w:p w14:paraId="272969ED" w14:textId="77777777" w:rsidR="00DA4494" w:rsidRDefault="00DA4494" w:rsidP="00C05670">
                            <w:pPr>
                              <w:rPr>
                                <w:rFonts w:eastAsia="Times New Roman"/>
                              </w:rPr>
                            </w:pPr>
                          </w:p>
                        </w:txbxContent>
                      </v:textbox>
                    </v:shape>
                    <v:shape id="Freeform 21" o:spid="_x0000_s1289" style="position:absolute;left:10493;top:6746;width:17923;height:17638;visibility:visible;mso-wrap-style:square;v-text-anchor:top" coordsize="708,69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eOS8YA&#10;AADcAAAADwAAAGRycy9kb3ducmV2LnhtbESPQWvCQBSE7wX/w/IEb3WjqG2jq4goKNRD01J6fGaf&#10;STT7NmRXE/313YLQ4zAz3zCzRWtKcaXaFZYVDPoRCOLU6oIzBV+fm+dXEM4jaywtk4IbOVjMO08z&#10;jLVt+IOuic9EgLCLUUHufRVL6dKcDLq+rYiDd7S1QR9knUldYxPgppTDKJpIgwWHhRwrWuWUnpOL&#10;CZT2p9kf7maQrF++TyXv9u/npVaq122XUxCeWv8ffrS3WsFo/AZ/Z8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eOS8YAAADcAAAADwAAAAAAAAAAAAAAAACYAgAAZHJz&#10;L2Rvd25yZXYueG1sUEsFBgAAAAAEAAQA9QAAAIsDAAAAAA==&#10;" adj="-11796480,,5400" path="m201,c,346,,346,,346v,1,,1,,1c1,349,1,349,1,349v,,,,,c201,697,201,697,201,697v401,,401,,401,c654,607,654,607,654,607v-2,-2,-2,-2,-2,-2c652,605,652,605,652,605,615,540,615,540,615,540v,,,,,c577,473,577,473,577,473v,-1,,-1,,-1c568,458,568,458,568,458v-4,-11,-3,-24,3,-35c670,252,670,252,670,252v,,,,,c708,186,708,186,708,186v-1,-2,-1,-2,-1,-2c707,184,707,184,707,184,670,119,670,119,670,119,601,,601,,601,l201,xe" fillcolor="#445a7f" strokecolor="black [3213]">
                      <v:stroke joinstyle="round"/>
                      <v:formulas/>
                      <v:path arrowok="t" o:connecttype="custom" o:connectlocs="508827,0;0,875530;0,878061;2531,883122;2531,883122;508827,1763713;1523950,1763713;1655587,1535974;1650524,1530913;1650524,1530913;1556859,1366435;1556859,1366435;1460663,1196896;1460663,1194365;1437880,1158939;1445474,1070374;1696091,637670;1696091,637670;1792287,470661;1789756,465600;1789756,465600;1696091,301122;1521419,0;508827,0" o:connectangles="0,0,0,0,0,0,0,0,0,0,0,0,0,0,0,0,0,0,0,0,0,0,0,0" textboxrect="0,0,708,697"/>
                      <v:textbox>
                        <w:txbxContent>
                          <w:p w14:paraId="51FAE9F9" w14:textId="77777777" w:rsidR="00DA4494" w:rsidRDefault="00DA4494" w:rsidP="00C05670">
                            <w:pPr>
                              <w:rPr>
                                <w:rFonts w:eastAsia="Times New Roman"/>
                              </w:rPr>
                            </w:pPr>
                          </w:p>
                        </w:txbxContent>
                      </v:textbox>
                    </v:shape>
                    <v:shape id="Freeform 22" o:spid="_x0000_s1290" style="position:absolute;left:17510;top:39878;width:1190;height:2047;visibility:visible;mso-wrap-style:square;v-text-anchor:top" coordsize="47,8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b7uMQA&#10;AADcAAAADwAAAGRycy9kb3ducmV2LnhtbERP3WrCMBS+F/YO4Qx2U2Zq58/ojCKFwQaC6HyAY3OW&#10;ljUnpYltt6dfLgQvP77/9Xa0jeip87VjBbNpCoK4dLpmo+D89f78CsIHZI2NY1LwSx62m4fJGnPt&#10;Bj5SfwpGxBD2OSqoQmhzKX1ZkUU/dS1x5L5dZzFE2BmpOxxiuG1klqZLabHm2FBhS0VF5c/pahW8&#10;7M3fockW8+RzpWtTzC4mSS5KPT2OuzcQgcZwF9/cH1rBfBnnxzPxCM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G+7jEAAAA3AAAAA8AAAAAAAAAAAAAAAAAmAIAAGRycy9k&#10;b3ducmV2LnhtbFBLBQYAAAAABAAEAPUAAACJAwAAAAA=&#10;" adj="-11796480,,5400" path="m,81v,,,,,c47,,47,,47,v,,,,,l,81xe" fillcolor="#c9b997" stroked="f">
                      <v:stroke joinstyle="round"/>
                      <v:formulas/>
                      <v:path arrowok="t" o:connecttype="custom" o:connectlocs="0,204788;0,204788;119062,0;119062,0;0,204788" o:connectangles="0,0,0,0,0" textboxrect="0,0,47,81"/>
                      <v:textbox>
                        <w:txbxContent>
                          <w:p w14:paraId="60FDEF01" w14:textId="77777777" w:rsidR="00DA4494" w:rsidRDefault="00DA4494" w:rsidP="00C05670">
                            <w:pPr>
                              <w:rPr>
                                <w:rFonts w:eastAsia="Times New Roman"/>
                              </w:rPr>
                            </w:pPr>
                          </w:p>
                        </w:txbxContent>
                      </v:textbox>
                    </v:shape>
                    <v:shape id="Freeform 23" o:spid="_x0000_s1291" style="position:absolute;top:35083;width:16367;height:10843;visibility:visible;mso-wrap-style:square;v-text-anchor:top" coordsize="647,4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aFMcQA&#10;AADcAAAADwAAAGRycy9kb3ducmV2LnhtbESP3WrCQBSE7wu+w3IE75pNapEmuor4AyK9qfoAh+wx&#10;CWbPhuw2iT69WxB6OczMN8xiNZhadNS6yrKCJIpBEOdWV1wouJz3718gnEfWWFsmBXdysFqO3haY&#10;advzD3UnX4gAYZehgtL7JpPS5SUZdJFtiIN3ta1BH2RbSN1iH+Cmlh9xPJMGKw4LJTa0KSm/nX6N&#10;grTxu9xS951ONT8Ou+MjNretUpPxsJ6D8DT4//CrfdAKPmcJ/J0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WhTHEAAAA3AAAAA8AAAAAAAAAAAAAAAAAmAIAAGRycy9k&#10;b3ducmV2LnhtbFBLBQYAAAAABAAEAPUAAACJAwAAAAA=&#10;" adj="-11796480,,5400" path="m646,348v-400,,-400,,-400,c46,,46,,46,,,80,,80,,80,200,427,200,427,200,427v400,1,400,1,400,1c647,347,647,347,647,347v,,,,,l646,348xe" fillcolor="#d76805" stroked="f">
                      <v:stroke joinstyle="round"/>
                      <v:formulas/>
                      <v:path arrowok="t" o:connecttype="custom" o:connectlocs="1634182,881597;622305,881597;116366,0;0,202666;505939,1081730;1517816,1084263;1636712,879064;1636712,879064;1634182,881597" o:connectangles="0,0,0,0,0,0,0,0,0" textboxrect="0,0,647,428"/>
                      <v:textbox>
                        <w:txbxContent>
                          <w:p w14:paraId="51EE5D8A" w14:textId="77777777" w:rsidR="00DA4494" w:rsidRDefault="00DA4494" w:rsidP="00C05670">
                            <w:pPr>
                              <w:rPr>
                                <w:rFonts w:eastAsia="Times New Roman"/>
                              </w:rPr>
                            </w:pPr>
                          </w:p>
                        </w:txbxContent>
                      </v:textbox>
                    </v:shape>
                    <v:shape id="Freeform 24" o:spid="_x0000_s1292" style="position:absolute;left:2333;top:31099;width:16367;height:10795;visibility:visible;mso-wrap-style:square;v-text-anchor:top" coordsize="647,42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Dwj8MA&#10;AADcAAAADwAAAGRycy9kb3ducmV2LnhtbESPwW7CMBBE75X4B2srcUFggxClKQYBUiuuTfmAJd7G&#10;EfE6ip2Q/n2NhMRxNDtvdja7wdWipzZUnjXMZwoEceFNxaWG88/ndA0iRGSDtWfS8EcBdtvRywYz&#10;42/8TX0eS5EgHDLUYGNsMilDYclhmPmGOHm/vnUYk2xLaVq8Jbir5UKplXRYcWqw2NDRUnHNO5fe&#10;mCyv70W4HOZvKnS2P3ZfnZpoPX4d9h8gIg3xefxIn4yG5WoB9zGJAHL7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Dwj8MAAADcAAAADwAAAAAAAAAAAAAAAACYAgAAZHJzL2Rv&#10;d25yZXYueG1sUEsFBgAAAAAEAAQA9QAAAIgDAAAAAA==&#10;" adj="-11796480,,5400" path="m199,426v401,1,401,1,401,1c647,347,647,347,647,347v,,,,,c646,348,646,348,646,348,245,347,245,347,245,347,46,,46,,46,,,79,,79,,79v,,,,,l199,426xe" fillcolor="#d76805" stroked="f">
                      <v:stroke joinstyle="round"/>
                      <v:formulas/>
                      <v:path arrowok="t" o:connecttype="custom" o:connectlocs="503409,1076972;1517816,1079500;1636712,877252;1636712,877252;1634182,879780;619775,877252;116366,0;0,199720;0,199720;503409,1076972" o:connectangles="0,0,0,0,0,0,0,0,0,0" textboxrect="0,0,647,427"/>
                      <v:textbox>
                        <w:txbxContent>
                          <w:p w14:paraId="2490173B" w14:textId="77777777" w:rsidR="00DA4494" w:rsidRDefault="00DA4494" w:rsidP="00C05670">
                            <w:pPr>
                              <w:rPr>
                                <w:rFonts w:eastAsia="Times New Roman"/>
                              </w:rPr>
                            </w:pPr>
                          </w:p>
                        </w:txbxContent>
                      </v:textbox>
                    </v:shape>
                    <v:shape id="Freeform 25" o:spid="_x0000_s1293" style="position:absolute;left:4572;top:20320;width:20351;height:17653;visibility:visible;mso-wrap-style:square;v-text-anchor:top" coordsize="804,69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AI18QA&#10;AADcAAAADwAAAGRycy9kb3ducmV2LnhtbESPQWvCQBSE7wX/w/IEb3VjLTakWUWKghcPtaXQ2yP7&#10;zIZk38bd1cR/3y0Uehxm5hum3Iy2EzfyoXGsYDHPQBBXTjdcK/j82D/mIEJE1tg5JgV3CrBZTx5K&#10;LLQb+J1up1iLBOFQoAITY19IGSpDFsPc9cTJOztvMSbpa6k9DgluO/mUZStpseG0YLCnN0NVe7pa&#10;BWg6bofj186/WNy673N+WR5zpWbTcfsKItIY/8N/7YNW8Lxawu+Zd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wCNfEAAAA3AAAAA8AAAAAAAAAAAAAAAAAmAIAAGRycy9k&#10;b3ducmV2LnhtbFBLBQYAAAAABAAEAPUAAACJAwAAAAA=&#10;" adj="-11796480,,5400" path="m802,351v2,-3,2,-3,2,-3c802,200,802,200,802,200v-271,,-271,,-271,c531,200,531,200,531,200v-96,,-96,,-96,c421,200,408,193,401,180,297,,297,,297,,204,,204,,204,,3,346,3,346,3,346v,,,,,c3,347,3,347,3,347,,350,,350,,350,200,698,200,698,200,698v401,,401,,401,c601,698,601,698,601,698v,,,,,c601,698,601,698,601,698v,,,,,c802,352,802,352,802,352r,-1xe" fillcolor="#fa8d2c" strokecolor="black [3213]">
                      <v:stroke joinstyle="round"/>
                      <v:formulas/>
                      <v:path arrowok="t" o:connecttype="custom" o:connectlocs="2030112,887708;2035175,880121;2030112,505817;1344127,505817;1344127,505817;1101121,505817;1015056,455235;751800,0;516388,0;7594,875063;7594,875063;7594,877592;0,885179;506262,1765300;1521319,1765300;1521319,1765300;1521319,1765300;1521319,1765300;1521319,1765300;2030112,890237;2030112,887708" o:connectangles="0,0,0,0,0,0,0,0,0,0,0,0,0,0,0,0,0,0,0,0,0" textboxrect="0,0,804,698"/>
                      <v:textbox>
                        <w:txbxContent>
                          <w:p w14:paraId="675082A3" w14:textId="77777777" w:rsidR="00DA4494" w:rsidRDefault="00DA4494" w:rsidP="00C05670">
                            <w:pPr>
                              <w:rPr>
                                <w:rFonts w:eastAsia="Times New Roman"/>
                              </w:rPr>
                            </w:pPr>
                          </w:p>
                        </w:txbxContent>
                      </v:textbox>
                    </v:shape>
                    <v:shape id="Freeform 26" o:spid="_x0000_s1294" style="position:absolute;left:44370;top:35956;width:984;height:1667;visibility:visible;mso-wrap-style:square;v-text-anchor:top" coordsize="39,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rQ/sIA&#10;AADcAAAADwAAAGRycy9kb3ducmV2LnhtbESPQYvCMBSE78L+h/AWvGm6onXpGmUpFPSkVr2/bd62&#10;xealNFHrvzeC4HGY+WaYxao3jbhS52rLCr7GEQjiwuqaSwXHQzb6BuE8ssbGMim4k4PV8mOwwETb&#10;G+/pmvtShBJ2CSqovG8TKV1RkUE3ti1x8P5tZ9AH2ZVSd3gL5aaRkyiKpcGaw0KFLaUVFef8YhRM&#10;CxOv9xufcbr9i86ny242tzulhp/97w8IT71/h1/0WgcunsLzTDgC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etD+wgAAANwAAAAPAAAAAAAAAAAAAAAAAJgCAABkcnMvZG93&#10;bnJldi54bWxQSwUGAAAAAAQABAD1AAAAhwMAAAAA&#10;" adj="-11796480,,5400" path="m39,66v,,,,,c,,,,,,,,,,,l39,66xe" fillcolor="#c9b997" stroked="f">
                      <v:stroke joinstyle="round"/>
                      <v:formulas/>
                      <v:path arrowok="t" o:connecttype="custom" o:connectlocs="98425,166688;98425,166688;0,0;0,0;98425,166688" o:connectangles="0,0,0,0,0" textboxrect="0,0,39,66"/>
                      <v:textbox>
                        <w:txbxContent>
                          <w:p w14:paraId="0F6D2411" w14:textId="77777777" w:rsidR="00DA4494" w:rsidRDefault="00DA4494" w:rsidP="00C05670">
                            <w:pPr>
                              <w:rPr>
                                <w:rFonts w:eastAsia="Times New Roman"/>
                              </w:rPr>
                            </w:pPr>
                          </w:p>
                        </w:txbxContent>
                      </v:textbox>
                    </v:shape>
                    <v:shape id="Freeform 27" o:spid="_x0000_s1295" style="position:absolute;left:31067;top:39258;width:16161;height:10430;visibility:visible;mso-wrap-style:square;v-text-anchor:top" coordsize="639,4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w9VcQA&#10;AADcAAAADwAAAGRycy9kb3ducmV2LnhtbESPwW7CMBBE75X6D9ZW6g0cokJJwCCEKGpvFPiAVbwk&#10;gXgd2SaEfn1dCanH0cy80cyXvWlER87XlhWMhgkI4sLqmksFx8PHYArCB2SNjWVScCcPy8Xz0xxz&#10;bW/8Td0+lCJC2OeooAqhzaX0RUUG/dC2xNE7WWcwROlKqR3eItw0Mk2SiTRYc1yosKV1RcVlfzUK&#10;st37+GtL90QTbdPMZT/ppjsr9frSr2YgAvXhP/xof2oFb5M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sPVXEAAAA3AAAAA8AAAAAAAAAAAAAAAAAmAIAAGRycy9k&#10;b3ducmV2LnhtbFBLBQYAAAAABAAEAPUAAACJAwAAAAA=&#10;" adj="-11796480,,5400" path="m602,v,,,,,c401,347,401,347,401,347,,346,,346,,346v37,65,37,65,37,65c438,412,438,412,438,412,639,65,639,65,639,65,602,,602,,602,v,,,,,xe" fillcolor="#2b99b7" stroked="f">
                      <v:stroke joinstyle="round"/>
                      <v:formulas/>
                      <v:path arrowok="t" o:connecttype="custom" o:connectlocs="1522499,0;1522499,0;1014157,878439;0,875907;93576,1040456;1107732,1042988;1616075,164549;1522499,0;1522499,0" o:connectangles="0,0,0,0,0,0,0,0,0" textboxrect="0,0,639,412"/>
                      <v:textbox>
                        <w:txbxContent>
                          <w:p w14:paraId="414328D6" w14:textId="77777777" w:rsidR="00DA4494" w:rsidRDefault="00DA4494" w:rsidP="00C05670">
                            <w:pPr>
                              <w:rPr>
                                <w:rFonts w:eastAsia="Times New Roman"/>
                              </w:rPr>
                            </w:pPr>
                          </w:p>
                        </w:txbxContent>
                      </v:textbox>
                    </v:shape>
                    <v:shape id="Freeform 28" o:spid="_x0000_s1296" style="position:absolute;left:29162;top:35956;width:16176;height:10414;visibility:visible;mso-wrap-style:square;v-text-anchor:top" coordsize="639,4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ouNsMA&#10;AADcAAAADwAAAGRycy9kb3ducmV2LnhtbESP0YrCMBRE3wX/IVxh3zS1rGXpGkULsoIiWv2AS3Nt&#10;i81NabLa/fuNIPg4zMwZZr7sTSPu1LnasoLpJAJBXFhdc6ngct6Mv0A4j6yxsUwK/sjBcjEczDHV&#10;9sEnuue+FAHCLkUFlfdtKqUrKjLoJrYlDt7VdgZ9kF0pdYePADeNjKMokQZrDgsVtpRVVNzyX6Pg&#10;HJvZ7pij/sHter/PDpfpqo6U+hj1q28Qnnr/Dr/aW63gM0ngeSYcAb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ouNsMAAADcAAAADwAAAAAAAAAAAAAAAACYAgAAZHJzL2Rv&#10;d25yZXYueG1sUEsFBgAAAAAEAAQA9QAAAIgDAAAAAA==&#10;" adj="-11796480,,5400" path="m639,66c601,,601,,601,v,,,,,c602,,602,,602,,401,347,401,347,401,347,,347,,347,,347v37,65,37,65,37,65c37,412,37,412,37,412v401,,401,,401,l639,66xe" fillcolor="#2b99b7" stroked="f">
                      <v:stroke joinstyle="round"/>
                      <v:formulas/>
                      <v:path arrowok="t" o:connecttype="custom" o:connectlocs="1617662,166826;1521463,0;1521463,0;1523995,0;1015153,877101;0,877101;93667,1041400;93667,1041400;1108820,1041400;1617662,166826" o:connectangles="0,0,0,0,0,0,0,0,0,0" textboxrect="0,0,639,412"/>
                      <v:textbox>
                        <w:txbxContent>
                          <w:p w14:paraId="514DD924" w14:textId="77777777" w:rsidR="00DA4494" w:rsidRDefault="00DA4494" w:rsidP="00C05670">
                            <w:pPr>
                              <w:rPr>
                                <w:rFonts w:eastAsia="Times New Roman"/>
                              </w:rPr>
                            </w:pPr>
                          </w:p>
                        </w:txbxContent>
                      </v:textbox>
                    </v:shape>
                    <v:shape id="Freeform 29" o:spid="_x0000_s1297" style="position:absolute;left:23145;top:25495;width:20336;height:17685;visibility:visible;mso-wrap-style:square;v-text-anchor:top" coordsize="804,6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3UU8QA&#10;AADcAAAADwAAAGRycy9kb3ducmV2LnhtbESPzWrDMBCE74W+g9hCL6GWHdrUOFGCGyiU3uLkARZr&#10;Yzu1VsaS/96+KhRyHGbmG2Z3mE0rRupdY1lBEsUgiEurG64UXM6fLykI55E1tpZJwUIODvvHhx1m&#10;2k58orHwlQgQdhkqqL3vMildWZNBF9mOOHhX2xv0QfaV1D1OAW5auY7jjTTYcFiosaNjTeVPMRgF&#10;xWpaOl7d3pbE3uicp/P3oD+Uen6a8y0IT7O/h//bX1rB6+Yd/s6EIyD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t1FPEAAAA3AAAAA8AAAAAAAAAAAAAAAAAmAIAAGRycy9k&#10;b3ducmV2LnhtbFBLBQYAAAAABAAEAPUAAACJAwAAAAA=&#10;" adj="-11796480,,5400" path="m804,352v,,,,,c804,352,804,352,804,352v,,,,,c804,352,804,352,804,352,656,93,656,93,656,93v-1,,-1,,-1,c653,90,653,90,653,90v-1,,-1,,-1,c652,64,652,64,652,64v-409,,-409,,-409,c245,56,247,49,249,41v2,-7,2,-7,2,-7c233,4,233,4,233,4v,,,,,c231,,231,,231,,201,,201,,201,,,347,,347,,347,200,694,200,694,200,694v,,,,,c200,694,200,694,200,694v2,4,2,4,2,4c603,699,603,699,603,699l804,352xe" fillcolor="#56bcd7" strokecolor="black [3213]">
                      <v:stroke joinstyle="round"/>
                      <v:formulas/>
                      <v:path arrowok="t" o:connecttype="custom" o:connectlocs="2033587,890563;2033587,890563;2033587,890563;2033587,890563;2033587,890563;1659245,235291;1656716,235291;1651657,227701;1649128,227701;1649128,161920;614629,161920;629805,103730;634864,86020;589336,10120;589336,10120;584277,0;508397,0;0,877912;505867,1755825;505867,1755825;505867,1755825;510926,1765945;1525190,1768475;2033587,890563" o:connectangles="0,0,0,0,0,0,0,0,0,0,0,0,0,0,0,0,0,0,0,0,0,0,0,0" textboxrect="0,0,804,699"/>
                      <v:textbox>
                        <w:txbxContent>
                          <w:p w14:paraId="60248454" w14:textId="77777777" w:rsidR="00DA4494" w:rsidRDefault="00DA4494" w:rsidP="00C05670">
                            <w:pPr>
                              <w:rPr>
                                <w:rFonts w:eastAsia="Times New Roman"/>
                              </w:rPr>
                            </w:pPr>
                          </w:p>
                        </w:txbxContent>
                      </v:textbox>
                    </v:shape>
                    <v:shape id="Freeform 30" o:spid="_x0000_s1298" style="position:absolute;left:47132;top:14414;width:1032;height:1794;visibility:visible;mso-wrap-style:square;v-text-anchor:top" coordsize="41,7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YX2cEA&#10;AADcAAAADwAAAGRycy9kb3ducmV2LnhtbERPy4rCMBTdD/gP4Qqz09R3qUYRQWYEXfjA9aW5ttXm&#10;pjQZrX69WQizPJz3bNGYUtypdoVlBb1uBII4tbrgTMHpuO7EIJxH1lhaJgVPcrCYt75mmGj74D3d&#10;Dz4TIYRdggpy76tESpfmZNB1bUUcuIutDfoA60zqGh8h3JSyH0VjabDg0JBjRauc0tvhzyjYpU0U&#10;b1+22MSnn9HgfO0NJ7pU6rvdLKcgPDX+X/xx/2oFw3FYG86EIyD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WF9nBAAAA3AAAAA8AAAAAAAAAAAAAAAAAmAIAAGRycy9kb3du&#10;cmV2LnhtbFBLBQYAAAAABAAEAPUAAACGAwAAAAA=&#10;" adj="-11796480,,5400" path="m,71v,,,,,c41,,41,,41,v,,,,,l,71xe" fillcolor="#c9b997" stroked="f">
                      <v:stroke joinstyle="round"/>
                      <v:formulas/>
                      <v:path arrowok="t" o:connecttype="custom" o:connectlocs="0,179388;0,179388;103187,0;103187,0;0,179388" o:connectangles="0,0,0,0,0" textboxrect="0,0,41,71"/>
                      <v:textbox>
                        <w:txbxContent>
                          <w:p w14:paraId="2C001BBA" w14:textId="77777777" w:rsidR="00DA4494" w:rsidRDefault="00DA4494" w:rsidP="00C05670">
                            <w:pPr>
                              <w:rPr>
                                <w:rFonts w:eastAsia="Times New Roman"/>
                              </w:rPr>
                            </w:pPr>
                          </w:p>
                        </w:txbxContent>
                      </v:textbox>
                    </v:shape>
                    <v:shape id="Freeform 31" o:spid="_x0000_s1299" style="position:absolute;left:34004;top:2047;width:16240;height:10605;visibility:visible;mso-wrap-style:square;v-text-anchor:top" coordsize="642,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3Ua8QA&#10;AADcAAAADwAAAGRycy9kb3ducmV2LnhtbESPQWvCQBSE70L/w/IKvYhuWkqIMRsRaWl7NFXPj+wz&#10;iWbfhuw2if++WxB6HGbmGybbTKYVA/WusazgeRmBIC6tbrhScPh+XyQgnEfW2FomBTdysMkfZhmm&#10;2o68p6HwlQgQdikqqL3vUildWZNBt7QdcfDOtjfog+wrqXscA9y08iWKYmmw4bBQY0e7mspr8WMU&#10;fJy3Rz0mO1fc3i5+iE/0lTRzpZ4ep+0ahKfJ/4fv7U+t4DVewd+Zc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d1GvEAAAA3AAAAA8AAAAAAAAAAAAAAAAAmAIAAGRycy9k&#10;b3ducmV2LnhtbFBLBQYAAAAABAAEAPUAAACJAwAAAAA=&#10;" adj="-11796480,,5400" path="m442,c41,,41,,41,,,70,,70,,70v401,1,401,1,401,1c601,419,601,419,601,419v-1,,-1,,-1,c600,419,600,419,600,419v42,-71,42,-71,42,-71l442,xe" fillcolor="#c82010" stroked="f">
                      <v:stroke joinstyle="round"/>
                      <v:formulas/>
                      <v:path arrowok="t" o:connecttype="custom" o:connectlocs="1118089,0;103714,0;0,177163;1014375,179694;1520298,1060450;1517768,1060450;1517768,1060450;1624012,880756;1118089,0" o:connectangles="0,0,0,0,0,0,0,0,0" textboxrect="0,0,642,419"/>
                      <v:textbox>
                        <w:txbxContent>
                          <w:p w14:paraId="47230FAE" w14:textId="77777777" w:rsidR="00DA4494" w:rsidRDefault="00DA4494" w:rsidP="00C05670">
                            <w:pPr>
                              <w:rPr>
                                <w:rFonts w:eastAsia="Times New Roman"/>
                              </w:rPr>
                            </w:pPr>
                          </w:p>
                        </w:txbxContent>
                      </v:textbox>
                    </v:shape>
                    <v:shape id="Freeform 32" o:spid="_x0000_s1300" style="position:absolute;left:31924;top:5603;width:16240;height:10605;visibility:visible;mso-wrap-style:square;v-text-anchor:top" coordsize="642,4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rK8EA&#10;AADcAAAADwAAAGRycy9kb3ducmV2LnhtbERPyWrDMBC9F/oPYgq5lFpuCKlxooRgWpIe47Q5D9Z4&#10;aa2RsVQvfx8dCjk+3r7dT6YVA/WusazgNYpBEBdWN1wp+Lp8vCQgnEfW2FomBTM52O8eH7aYajvy&#10;mYbcVyKEsEtRQe19l0rpipoMush2xIErbW/QB9hXUvc4hnDTymUcr6XBhkNDjR1lNRW/+Z9RcCwP&#10;33pMMpfP7z9+WF/pM2melVo8TYcNCE+Tv4v/3SetYPUW5ocz4QjI3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6yvBAAAA3AAAAA8AAAAAAAAAAAAAAAAAmAIAAGRycy9kb3du&#10;cmV2LnhtbFBLBQYAAAAABAAEAPUAAACGAwAAAAA=&#10;" adj="-11796480,,5400" path="m601,419v-1,,-1,,-1,c600,419,600,419,600,419v42,-71,42,-71,42,-71c442,1,442,1,442,1,41,,41,,41,v,,,,,c,71,,71,,71v401,,401,,401,l601,419xe" fillcolor="#c82010" stroked="f">
                      <v:stroke joinstyle="round"/>
                      <v:formulas/>
                      <v:path arrowok="t" o:connecttype="custom" o:connectlocs="1520298,1060450;1517768,1060450;1517768,1060450;1624012,880756;1118089,2531;103714,0;103714,0;0,179694;1014375,179694;1520298,1060450" o:connectangles="0,0,0,0,0,0,0,0,0,0" textboxrect="0,0,642,419"/>
                      <v:textbox>
                        <w:txbxContent>
                          <w:p w14:paraId="2FB24519" w14:textId="77777777" w:rsidR="00DA4494" w:rsidRDefault="00DA4494" w:rsidP="00C05670">
                            <w:pPr>
                              <w:rPr>
                                <w:rFonts w:eastAsia="Times New Roman"/>
                              </w:rPr>
                            </w:pPr>
                          </w:p>
                        </w:txbxContent>
                      </v:textbox>
                    </v:shape>
                    <v:shape id="Freeform 33" o:spid="_x0000_s1301" style="position:absolute;left:25812;top:9096;width:20336;height:17669;visibility:visible;mso-wrap-style:square;v-text-anchor:top" coordsize="804,69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Sj1sYA&#10;AADcAAAADwAAAGRycy9kb3ducmV2LnhtbESPQWvCQBSE74L/YXmCF6kbi7YxdRUrCOqhUG2hvT2y&#10;zySafRuyq8Z/7wqCx2FmvmEms8aU4ky1KywrGPQjEMSp1QVnCn52y5cYhPPIGkvLpOBKDmbTdmuC&#10;ibYX/qbz1mciQNglqCD3vkqkdGlOBl3fVsTB29vaoA+yzqSu8RLgppSvUfQmDRYcFnKsaJFTetye&#10;jIJfNL11PF5+fY6b3d+mOIxczP9KdTvN/AOEp8Y/w4/2SisYvg/gfiYcAT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Sj1sYAAADcAAAADwAAAAAAAAAAAAAAAACYAgAAZHJz&#10;L2Rvd25yZXYueG1sUEsFBgAAAAAEAAQA9QAAAIsDAAAAAA==&#10;" adj="-11796480,,5400" path="m74,223c51,263,51,263,51,263v,,,,,c,350,,350,,350,80,491,80,491,80,491v1,,1,,1,c200,698,200,698,200,698v401,,401,,401,c603,695,603,695,603,695v,,,,,c804,348,804,348,804,348v,,,,,c804,348,804,348,804,348v,,,,,c804,348,804,348,804,348,605,1,605,1,605,1,204,,204,,204,v-2,3,-2,3,-2,3c201,3,201,3,201,3v,,,,,c73,224,73,224,73,224v,,,,1,-1xe" fillcolor="#ef4231" strokecolor="black [3213]">
                      <v:stroke joinstyle="round"/>
                      <v:formulas/>
                      <v:path arrowok="t" o:connecttype="custom" o:connectlocs="187171,564493;128996,665747;128996,665747;0,885975;202347,1242897;204876,1242897;505867,1766888;1520132,1766888;1525190,1759294;1525190,1759294;2033587,880913;2033587,880913;2033587,880913;2033587,880913;2033587,880913;1530249,2531;515985,0;510926,7594;508397,7594;508397,7594;184642,567024;187171,564493" o:connectangles="0,0,0,0,0,0,0,0,0,0,0,0,0,0,0,0,0,0,0,0,0,0" textboxrect="0,0,804,698"/>
                      <v:textbox>
                        <w:txbxContent>
                          <w:p w14:paraId="71A514EC" w14:textId="77777777" w:rsidR="00DA4494" w:rsidRDefault="00DA4494" w:rsidP="00C05670">
                            <w:pPr>
                              <w:rPr>
                                <w:rFonts w:eastAsia="Times New Roman"/>
                              </w:rPr>
                            </w:pPr>
                          </w:p>
                        </w:txbxContent>
                      </v:textbox>
                    </v:shape>
                    <v:group id="Group 76" o:spid="_x0000_s1302" style="position:absolute;left:32670;top:15290;width:5963;height:4494" coordorigin="32669,15290" coordsize="6699,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JxScUAAADcAAAADwAAAGRycy9kb3ducmV2LnhtbESPT2vCQBTE74LfYXmC&#10;t7qJf0t0FRGVHqRQLZTeHtlnEsy+Ddk1id++KxQ8DjPzG2a16UwpGqpdYVlBPIpAEKdWF5wp+L4c&#10;3t5BOI+ssbRMCh7kYLPu91aYaNvyFzVnn4kAYZeggtz7KpHSpTkZdCNbEQfvamuDPsg6k7rGNsBN&#10;KcdRNJcGCw4LOVa0yym9ne9GwbHFdjuJ983pdt09fi+zz59TTEoNB912CcJT51/h//aHVjBdj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EycUnFAAAA3AAA&#10;AA8AAAAAAAAAAAAAAAAAqgIAAGRycy9kb3ducmV2LnhtbFBLBQYAAAAABAAEAPoAAACcAwAAAAA=&#10;">
                      <v:shape id="Freeform 40" o:spid="_x0000_s1303" style="position:absolute;left:35876;top:15290;width:286;height:699;visibility:visible;mso-wrap-style:square;v-text-anchor:top" coordsize="125,3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T4/cYA&#10;AADcAAAADwAAAGRycy9kb3ducmV2LnhtbESPQWvCQBSE74X+h+UVetNNW7ES3QSpFHLpQS3R4zP7&#10;TILZtyG7NdFf7wpCj8PMfMMs0sE04kydqy0reBtHIIgLq2suFfxuv0czEM4ja2wsk4ILOUiT56cF&#10;xtr2vKbzxpciQNjFqKDyvo2ldEVFBt3YtsTBO9rOoA+yK6XusA9w08j3KJpKgzWHhQpb+qqoOG3+&#10;jILj9bLM1m3eTw9Dvlrtfva2yDOlXl+G5RyEp8H/hx/tTCuYfH7A/Uw4Aj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T4/cYAAADcAAAADwAAAAAAAAAAAAAAAACYAgAAZHJz&#10;L2Rvd25yZXYueG1sUEsFBgAAAAAEAAQA9QAAAIsDAAAAAA==&#10;" adj="-11796480,,5400" path="m62,r,l79,2,94,8r13,10l117,30r6,15l125,62r,186l123,265r-6,15l107,293r-13,9l79,308r-17,2l46,308,31,302,18,293,8,280,2,265,,248,,62,2,45,8,30,18,18,31,8,46,2,62,xe" filled="f" stroked="f" strokeweight="0">
                        <v:stroke joinstyle="round"/>
                        <v:formulas/>
                        <v:path arrowok="t" o:connecttype="custom" o:connectlocs="14173,0;14173,0;18059,451;21488,1803;24460,4056;26746,6760;28118,10140;28575,13970;28575,55880;28118,59710;26746,63090;24460,66020;21488,68047;18059,69399;14173,69850;10516,69399;7087,68047;4115,66020;1829,63090;457,59710;0,55880;0,13970;457,10140;1829,6760;4115,4056;7087,1803;10516,451;14173,0" o:connectangles="0,0,0,0,0,0,0,0,0,0,0,0,0,0,0,0,0,0,0,0,0,0,0,0,0,0,0,0" textboxrect="0,0,125,310"/>
                        <v:textbox>
                          <w:txbxContent>
                            <w:p w14:paraId="2C98AC7A" w14:textId="77777777" w:rsidR="00DA4494" w:rsidRDefault="00DA4494" w:rsidP="00C05670">
                              <w:pPr>
                                <w:rPr>
                                  <w:rFonts w:eastAsia="Times New Roman"/>
                                </w:rPr>
                              </w:pPr>
                            </w:p>
                          </w:txbxContent>
                        </v:textbox>
                      </v:shape>
                      <v:shape id="Freeform 41" o:spid="_x0000_s1304" style="position:absolute;left:34273;top:15719;width:492;height:651;visibility:visible;mso-wrap-style:square;v-text-anchor:top" coordsize="219,2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aZBMIA&#10;AADcAAAADwAAAGRycy9kb3ducmV2LnhtbESPUWvCQBCE3wv9D8cWfKsbRaxETyktog/1oeoPWHJr&#10;EpvbC9lT47/vCYU+DjPzDbNY9b4xV+60DmJhNMzAsBTB1VJaOB7WrzMwGkkcNUHYwp0VVsvnpwXl&#10;Ltzkm6/7WJoEEc3JQhVjmyNqUbEnHYaWJXmn0HmKSXYluo5uCe4bHGfZFD3VkhYqavmj4uJnf/EW&#10;Np87Otxxp4wlbs7xS8cjVGsHL/37HEzkPv6H/9pbZ2HyNoHHmXQEc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NpkEwgAAANwAAAAPAAAAAAAAAAAAAAAAAJgCAABkcnMvZG93&#10;bnJldi54bWxQSwUGAAAAAAQABAD1AAAAhwMAAAAA&#10;" adj="-11796480,,5400" path="m62,l79,2,93,8r14,10l117,32r94,161l217,209r2,16l217,240r-6,16l202,269r-13,10l173,285r-16,2l140,285r-14,-6l113,269,102,256,8,94,2,78,,62,2,47,8,32,18,19,31,9,47,2,62,xe" filled="f" stroked="f" strokeweight="0">
                        <v:stroke joinstyle="round"/>
                        <v:formulas/>
                        <v:path arrowok="t" o:connecttype="custom" o:connectlocs="13932,0;17753,454;20899,1814;24045,4082;26292,7257;47415,43770;48764,47399;49213,51027;48764,54429;47415,58058;45393,61006;42471,63274;38876,64634;35281,65088;31460,64634;28314,63274;25393,61006;22921,58058;1798,21318;449,17689;0,14061;449,10659;1798,7257;4045,4309;6966,2041;10562,454;13932,0" o:connectangles="0,0,0,0,0,0,0,0,0,0,0,0,0,0,0,0,0,0,0,0,0,0,0,0,0,0,0" textboxrect="0,0,219,287"/>
                        <v:textbox>
                          <w:txbxContent>
                            <w:p w14:paraId="1E94F2C2" w14:textId="77777777" w:rsidR="00DA4494" w:rsidRDefault="00DA4494" w:rsidP="00C05670">
                              <w:pPr>
                                <w:rPr>
                                  <w:rFonts w:eastAsia="Times New Roman"/>
                                </w:rPr>
                              </w:pPr>
                            </w:p>
                          </w:txbxContent>
                        </v:textbox>
                      </v:shape>
                      <v:shape id="Freeform 42" o:spid="_x0000_s1305" style="position:absolute;left:33098;top:16878;width:651;height:492;visibility:visible;mso-wrap-style:square;v-text-anchor:top" coordsize="288,21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8ljcIA&#10;AADcAAAADwAAAGRycy9kb3ducmV2LnhtbESPwW7CMBBE75X4B2srcStOUdNGAYOgFaHX0n7AKl7i&#10;iHgdxS5J+HqMhMRxNDNvNMv1YBtxps7XjhW8zhIQxKXTNVcK/n53LxkIH5A1No5JwUge1qvJ0xJz&#10;7Xr+ofMhVCJC2OeowITQ5lL60pBFP3MtcfSOrrMYouwqqTvsI9w2cp4k79JizXHBYEufhsrT4d8q&#10;qOxXyr4gpGw0hd1espPbe6Wmz8NmASLQEB7he/tbK3j7SOF2Jh4B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DyWNwgAAANwAAAAPAAAAAAAAAAAAAAAAAJgCAABkcnMvZG93&#10;bnJldi54bWxQSwUGAAAAAAQABAD1AAAAhwMAAAAA&#10;" adj="-11796480,,5400" path="m62,l78,2,94,8r163,93l271,112r9,12l286,140r2,15l286,171r-6,15l270,200r-14,10l241,216r-15,2l209,216r-15,-7l31,116,17,106,8,93,2,79,,62,2,46,8,31,18,17,32,8,46,2,62,xe" filled="f" stroked="f" strokeweight="0">
                        <v:stroke joinstyle="round"/>
                        <v:formulas/>
                        <v:path arrowok="t" o:connecttype="custom" o:connectlocs="14012,0;17628,451;21244,1806;58082,22801;61246,25284;63280,27993;64636,31605;65088,34991;64636,38603;63280,41989;61020,45150;57856,47407;54466,48762;51076,49213;47234,48762;43844,47181;7006,26187;3842,23929;1808,20995;452,17834;0,13996;452,10384;1808,6998;4068,3838;7232,1806;10396,451;14012,0" o:connectangles="0,0,0,0,0,0,0,0,0,0,0,0,0,0,0,0,0,0,0,0,0,0,0,0,0,0,0" textboxrect="0,0,288,218"/>
                        <v:textbox>
                          <w:txbxContent>
                            <w:p w14:paraId="3437F550" w14:textId="77777777" w:rsidR="00DA4494" w:rsidRDefault="00DA4494" w:rsidP="00C05670">
                              <w:pPr>
                                <w:rPr>
                                  <w:rFonts w:eastAsia="Times New Roman"/>
                                </w:rPr>
                              </w:pPr>
                            </w:p>
                          </w:txbxContent>
                        </v:textbox>
                      </v:shape>
                      <v:shape id="Freeform 43" o:spid="_x0000_s1306" style="position:absolute;left:32669;top:18465;width:715;height:286;visibility:visible;mso-wrap-style:square;v-text-anchor:top" coordsize="314,1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UdU8UA&#10;AADcAAAADwAAAGRycy9kb3ducmV2LnhtbESPQWvCQBSE7wX/w/IEb3VjsVGiq7QFscWDaNTzM/tM&#10;gtm3Ibua9N+7QqHHYWa+YebLzlTiTo0rLSsYDSMQxJnVJecKDunqdQrCeWSNlWVS8EsOloveyxwT&#10;bVve0X3vcxEg7BJUUHhfJ1K6rCCDbmhr4uBdbGPQB9nkUjfYBrip5FsUxdJgyWGhwJq+Csqu+5tR&#10;cIpTan9Ox/f04ta6Pn9ubpvtWalBv/uYgfDU+f/wX/tbKxhPYnieCUd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dR1TxQAAANwAAAAPAAAAAAAAAAAAAAAAAJgCAABkcnMv&#10;ZG93bnJldi54bWxQSwUGAAAAAAQABAD1AAAAigMAAAAA&#10;" adj="-11796480,,5400" path="m63,l251,r17,3l283,9r12,9l306,31r6,14l314,63r-2,16l306,93r-11,14l283,116r-15,7l251,125r-188,l46,123,32,116,18,107,9,93,2,79,,63,2,45,9,31,18,18,32,9,46,3,63,xe" filled="f" stroked="f" strokeweight="0">
                        <v:stroke joinstyle="round"/>
                        <v:formulas/>
                        <v:path arrowok="t" o:connecttype="custom" o:connectlocs="14333,0;57105,0;60973,686;64385,2057;67115,4115;69618,7087;70983,10287;71438,14402;70983,18059;69618,21260;67115,24460;64385,26518;60973,28118;57105,28575;14333,28575;10465,28118;7280,26518;4095,24460;2048,21260;455,18059;0,14402;455,10287;2048,7087;4095,4115;7280,2057;10465,686;14333,0" o:connectangles="0,0,0,0,0,0,0,0,0,0,0,0,0,0,0,0,0,0,0,0,0,0,0,0,0,0,0" textboxrect="0,0,314,125"/>
                        <v:textbox>
                          <w:txbxContent>
                            <w:p w14:paraId="3DB84B5E" w14:textId="77777777" w:rsidR="00DA4494" w:rsidRDefault="00DA4494" w:rsidP="00C05670">
                              <w:pPr>
                                <w:rPr>
                                  <w:rFonts w:eastAsia="Times New Roman"/>
                                </w:rPr>
                              </w:pPr>
                            </w:p>
                          </w:txbxContent>
                        </v:textbox>
                      </v:shape>
                      <v:shape id="Freeform 44" o:spid="_x0000_s1307" style="position:absolute;left:33098;top:19847;width:651;height:492;visibility:visible;mso-wrap-style:square;v-text-anchor:top" coordsize="288,21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EeYcIA&#10;AADcAAAADwAAAGRycy9kb3ducmV2LnhtbESPzW7CMBCE75V4B2uRuBWnCEoUMAhaNe21lAdYxds4&#10;Il5HsclPnx5XQuI4mplvNNv9YGvRUesrxwpe5gkI4sLpiksF55+P5xSED8gaa8ekYCQP+93kaYuZ&#10;dj1/U3cKpYgQ9hkqMCE0mZS+MGTRz11DHL1f11oMUbal1C32EW5ruUiSV2mx4rhgsKE3Q8XldLUK&#10;Svu+Yp8TUjqa3B7/0ov79ErNpsNhAyLQEB7he/tLK1iu1/B/Jh4Bub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kR5hwgAAANwAAAAPAAAAAAAAAAAAAAAAAJgCAABkcnMvZG93&#10;bnJldi54bWxQSwUGAAAAAAQABAD1AAAAhwMAAAAA&#10;" adj="-11796480,,5400" path="m226,r16,3l256,8r14,10l280,31r6,15l288,63r-2,15l280,93r-10,13l257,117,94,209r-15,6l62,218,46,215,32,210,18,200,8,187,2,172,,155,2,140,8,125r9,-12l31,102,194,9,210,2,226,xe" filled="f" stroked="f" strokeweight="0">
                        <v:stroke joinstyle="round"/>
                        <v:formulas/>
                        <v:path arrowok="t" o:connecttype="custom" o:connectlocs="51076,0;54692,677;57856,1806;61020,4063;63280,6998;64636,10384;65088,14222;64636,17608;63280,20995;61020,23929;58082,26412;21244,47181;17854,48536;14012,49213;10396,48536;7232,47407;4068,45150;1808,42215;452,38829;0,34991;452,31605;1808,28218;3842,25509;7006,23026;43844,2032;47460,451;51076,0" o:connectangles="0,0,0,0,0,0,0,0,0,0,0,0,0,0,0,0,0,0,0,0,0,0,0,0,0,0,0" textboxrect="0,0,288,218"/>
                        <v:textbox>
                          <w:txbxContent>
                            <w:p w14:paraId="6B6B09E5" w14:textId="77777777" w:rsidR="00DA4494" w:rsidRDefault="00DA4494" w:rsidP="00C05670">
                              <w:pPr>
                                <w:rPr>
                                  <w:rFonts w:eastAsia="Times New Roman"/>
                                </w:rPr>
                              </w:pPr>
                            </w:p>
                          </w:txbxContent>
                        </v:textbox>
                      </v:shape>
                      <v:shape id="Freeform 45" o:spid="_x0000_s1308" style="position:absolute;left:38273;top:19847;width:667;height:492;visibility:visible;mso-wrap-style:square;v-text-anchor:top" coordsize="288,21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6KE74A&#10;AADcAAAADwAAAGRycy9kb3ducmV2LnhtbERPyW7CMBC9I/UfrKnEDZyiAlGIQYWK5cryAaN4iKPE&#10;4yg2EPr19QGJ49Pb81VvG3GnzleOFXyNExDEhdMVlwou5+0oBeEDssbGMSl4kofV8mOQY6bdg490&#10;P4VSxBD2GSowIbSZlL4wZNGPXUscuavrLIYIu1LqDh8x3DZykiQzabHi2GCwpY2hoj7drILS/k7Z&#10;7wgpfZqdXf+ltdt7pYaf/c8CRKA+vMUv90Er+J7HtfFMPAJy+Q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QOihO+AAAA3AAAAA8AAAAAAAAAAAAAAAAAmAIAAGRycy9kb3ducmV2&#10;LnhtbFBLBQYAAAAABAAEAPUAAACDAwAAAAA=&#10;" adj="-11796480,,5400" path="m62,l79,2,94,9r163,93l271,113r9,12l286,140r2,15l286,172r-6,15l270,200r-14,10l242,215r-17,3l209,215r-15,-6l30,117,18,106,8,93,2,78,,63,2,46,8,31,18,18,32,8,46,3,62,xe" filled="f" stroked="f" strokeweight="0">
                        <v:stroke joinstyle="round"/>
                        <v:formulas/>
                        <v:path arrowok="t" o:connecttype="custom" o:connectlocs="14354,0;18289,451;21762,2032;59498,23026;62739,25509;64823,28218;66212,31605;66675,34991;66212,38829;64823,42215;62508,45150;59267,47407;56026,48536;52090,49213;48386,48536;44913,47181;6945,26412;4167,23929;1852,20995;463,17608;0,14222;463,10384;1852,6998;4167,4063;7408,1806;10649,677;14354,0" o:connectangles="0,0,0,0,0,0,0,0,0,0,0,0,0,0,0,0,0,0,0,0,0,0,0,0,0,0,0" textboxrect="0,0,288,218"/>
                        <v:textbox>
                          <w:txbxContent>
                            <w:p w14:paraId="104FE880" w14:textId="77777777" w:rsidR="00DA4494" w:rsidRDefault="00DA4494" w:rsidP="00C05670">
                              <w:pPr>
                                <w:rPr>
                                  <w:rFonts w:eastAsia="Times New Roman"/>
                                </w:rPr>
                              </w:pPr>
                            </w:p>
                          </w:txbxContent>
                        </v:textbox>
                      </v:shape>
                      <v:shape id="Freeform 46" o:spid="_x0000_s1309" style="position:absolute;left:38654;top:18465;width:714;height:286;visibility:visible;mso-wrap-style:square;v-text-anchor:top" coordsize="314,1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JIcUA&#10;AADcAAAADwAAAGRycy9kb3ducmV2LnhtbESPQWvCQBSE74X+h+UVvOlGUavRVaogtniQGvX8zD6T&#10;0OzbkF1N+u+7gtDjMDPfMPNla0pxp9oVlhX0exEI4tTqgjMFx2TTnYBwHlljaZkU/JKD5eL1ZY6x&#10;tg1/0/3gMxEg7GJUkHtfxVK6NCeDrmcr4uBdbW3QB1lnUtfYBLgp5SCKxtJgwWEhx4rWOaU/h5tR&#10;cB4n1HydT6Pk6ra6uqx2t93+olTnrf2YgfDU+v/ws/2pFQzfp/A4E4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6okhxQAAANwAAAAPAAAAAAAAAAAAAAAAAJgCAABkcnMv&#10;ZG93bnJldi54bWxQSwUGAAAAAAQABAD1AAAAigMAAAAA&#10;" adj="-11796480,,5400" path="m62,l251,r17,3l283,9r12,9l305,31r7,14l314,63r-2,16l305,93r-10,14l283,116r-15,7l251,125r-189,l46,123,31,116,18,107,8,93,2,79,,63,2,45,8,31,18,18,31,9,46,3,62,xe" filled="f" stroked="f" strokeweight="0">
                        <v:stroke joinstyle="round"/>
                        <v:formulas/>
                        <v:path arrowok="t" o:connecttype="custom" o:connectlocs="14106,0;57105,0;60973,686;64385,2057;67115,4115;69390,7087;70983,10287;71438,14402;70983,18059;69390,21260;67115,24460;64385,26518;60973,28118;57105,28575;14106,28575;10465,28118;7053,26518;4095,24460;1820,21260;455,18059;0,14402;455,10287;1820,7087;4095,4115;7053,2057;10465,686;14106,0" o:connectangles="0,0,0,0,0,0,0,0,0,0,0,0,0,0,0,0,0,0,0,0,0,0,0,0,0,0,0" textboxrect="0,0,314,125"/>
                        <v:textbox>
                          <w:txbxContent>
                            <w:p w14:paraId="169C88B6" w14:textId="77777777" w:rsidR="00DA4494" w:rsidRDefault="00DA4494" w:rsidP="00C05670">
                              <w:pPr>
                                <w:rPr>
                                  <w:rFonts w:eastAsia="Times New Roman"/>
                                </w:rPr>
                              </w:pPr>
                            </w:p>
                          </w:txbxContent>
                        </v:textbox>
                      </v:shape>
                      <v:shape id="Freeform 47" o:spid="_x0000_s1310" style="position:absolute;left:38273;top:16878;width:667;height:492;visibility:visible;mso-wrap-style:square;v-text-anchor:top" coordsize="288,21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PN3sIA&#10;AADcAAAADwAAAGRycy9kb3ducmV2LnhtbESPwWrDMBBE74H8g9hCb7Fc0wbjRjZJS9Ne4/QDFmtj&#10;mVgrY6mOk6+PCoUeh5l5w2yq2fZiotF3jhU8JSkI4sbpjlsF38ePVQ7CB2SNvWNScCUPVblcbLDQ&#10;7sIHmurQighhX6ACE8JQSOkbQxZ94gbi6J3caDFEObZSj3iJcNvLLE3X0mLHccHgQG+GmnP9YxW0&#10;9v2F/Z6Q8qvZ290tP7tPr9Tjw7x9BRFoDv/hv/aXVvCcZ/B7Jh4BW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M83ewgAAANwAAAAPAAAAAAAAAAAAAAAAAJgCAABkcnMvZG93&#10;bnJldi54bWxQSwUGAAAAAAQABAD1AAAAhwMAAAAA&#10;" adj="-11796480,,5400" path="m225,r17,2l256,8r14,9l280,31r6,15l288,62r-2,17l280,93r-9,13l257,116,94,209r-15,7l62,218,47,216,32,210,18,200,8,186,2,171,,155,2,140,8,124,18,112,30,101,194,8,210,2,225,xe" filled="f" stroked="f" strokeweight="0">
                        <v:stroke joinstyle="round"/>
                        <v:formulas/>
                        <v:path arrowok="t" o:connecttype="custom" o:connectlocs="52090,0;56026,451;59267,1806;62508,3838;64823,6998;66212,10384;66675,13996;66212,17834;64823,20995;62739,23929;59498,26187;21762,47181;18289,48762;14354,49213;10881,48762;7408,47407;4167,45150;1852,41989;463,38603;0,34991;463,31605;1852,27993;4167,25284;6945,22801;44913,1806;48617,451;52090,0" o:connectangles="0,0,0,0,0,0,0,0,0,0,0,0,0,0,0,0,0,0,0,0,0,0,0,0,0,0,0" textboxrect="0,0,288,218"/>
                        <v:textbox>
                          <w:txbxContent>
                            <w:p w14:paraId="3101F4FD" w14:textId="77777777" w:rsidR="00DA4494" w:rsidRDefault="00DA4494" w:rsidP="00C05670">
                              <w:pPr>
                                <w:rPr>
                                  <w:rFonts w:eastAsia="Times New Roman"/>
                                </w:rPr>
                              </w:pPr>
                            </w:p>
                          </w:txbxContent>
                        </v:textbox>
                      </v:shape>
                      <v:shape id="Freeform 48" o:spid="_x0000_s1311" style="position:absolute;left:37257;top:15719;width:508;height:651;visibility:visible;mso-wrap-style:square;v-text-anchor:top" coordsize="220,28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hsQA&#10;AADcAAAADwAAAGRycy9kb3ducmV2LnhtbESPQWsCMRSE7wX/Q3iCt5rVSpHVKEVbETx1u4f29kie&#10;u2s3L0uS6vrvjSD0OMzMN8xy3dtWnMmHxrGCyTgDQaydabhSUH59PM9BhIhssHVMCq4UYL0aPC0x&#10;N+7Cn3QuYiUShEOOCuoYu1zKoGuyGMauI07e0XmLMUlfSePxkuC2ldMse5UWG04LNXa0qUn/Fn9W&#10;QVXsvq/bidadO/7ow9S/h/JUKjUa9m8LEJH6+B9+tPdGwWz+Avcz6Qj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PobEAAAA3AAAAA8AAAAAAAAAAAAAAAAAmAIAAGRycy9k&#10;b3ducmV2LnhtbFBLBQYAAAAABAAEAPUAAACJAwAAAAA=&#10;" adj="-11796480,,5400" path="m156,r17,2l188,9r13,10l212,32r6,15l220,62r-2,16l212,94,117,256r-10,13l94,279r-15,5l63,286,48,284,32,278,18,268,9,256,2,240,,225,2,209,9,193,103,32,113,18,127,8,141,2,156,xe" filled="f" stroked="f" strokeweight="0">
                        <v:stroke joinstyle="round"/>
                        <v:formulas/>
                        <v:path arrowok="t" o:connecttype="custom" o:connectlocs="36022,0;39947,455;43411,2048;46413,4324;48953,7283;50338,10696;50800,14110;50338,17751;48953,21393;27016,58261;24707,61219;21705,63495;18242,64633;14547,65088;11084,64633;7389,63267;4156,60992;2078,58261;462,54619;0,51206;462,47564;2078,43923;23784,7283;26093,4096;29325,1821;32558,455;36022,0" o:connectangles="0,0,0,0,0,0,0,0,0,0,0,0,0,0,0,0,0,0,0,0,0,0,0,0,0,0,0" textboxrect="0,0,220,286"/>
                        <v:textbox>
                          <w:txbxContent>
                            <w:p w14:paraId="78D514FC" w14:textId="77777777" w:rsidR="00DA4494" w:rsidRDefault="00DA4494" w:rsidP="00C05670">
                              <w:pPr>
                                <w:rPr>
                                  <w:rFonts w:eastAsia="Times New Roman"/>
                                </w:rPr>
                              </w:pPr>
                            </w:p>
                          </w:txbxContent>
                        </v:textbox>
                      </v:shape>
                    </v:group>
                  </v:group>
                  <v:shape id="2 Imagen" o:spid="_x0000_s1312" type="#_x0000_t75" style="position:absolute;left:20432;top:7984;width:9634;height:10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5FlrCAAAA3AAAAA8AAABkcnMvZG93bnJldi54bWxEj0+LwjAUxO+C3yE8wYusqaJSuk3FCguC&#10;J//g+W3zti02L6XJav32RhA8DjPzGyZd96YRN+pcbVnBbBqBIC6srrlUcD79fMUgnEfW2FgmBQ9y&#10;sM6GgxQTbe98oNvRlyJA2CWooPK+TaR0RUUG3dS2xMH7s51BH2RXSt3hPcBNI+dRtJIGaw4LFba0&#10;rai4Hv+NAnvYG938el3PyotdTvJ8G7e5UuNRv/kG4an3n/C7vdMKFvECXmfCEZDZ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ORZawgAAANwAAAAPAAAAAAAAAAAAAAAAAJ8C&#10;AABkcnMvZG93bnJldi54bWxQSwUGAAAAAAQABAD3AAAAjgMAAAAA&#10;">
                    <v:imagedata r:id="rId71" o:title="" croptop="21610f" cropbottom="34254f" cropleft="33761f" cropright="22569f" gain="19661f" blacklevel="22938f"/>
                    <v:path arrowok="t"/>
                  </v:shape>
                  <v:shape id="482 Imagen" o:spid="_x0000_s1313" type="#_x0000_t75" style="position:absolute;left:9596;top:6751;width:7788;height:9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71DbFAAAA3AAAAA8AAABkcnMvZG93bnJldi54bWxEj0+LwjAUxO+C3yE8YW+a6u6KVKP4Z132&#10;4kErgrdH82yrzUtpona/vREEj8PM/IaZzBpTihvVrrCsoN+LQBCnVhecKdgn6+4IhPPIGkvLpOCf&#10;HMym7dYEY23vvKXbzmciQNjFqCD3voqldGlOBl3PVsTBO9naoA+yzqSu8R7gppSDKBpKgwWHhRwr&#10;WuaUXnZXo+B8WH+uNnjkdLFMfq7b6Bc3yUCpj04zH4Pw1Ph3+NX+0wq+Rt/wPBOOgJ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9Q2xQAAANwAAAAPAAAAAAAAAAAAAAAA&#10;AJ8CAABkcnMvZG93bnJldi54bWxQSwUGAAAAAAQABAD3AAAAkQMAAAAA&#10;">
                    <v:imagedata r:id="rId72" o:title="" croptop="31596f" cropbottom="20800f" cropleft="2212f" cropright="52262f" gain="19661f" blacklevel="22938f"/>
                    <v:path arrowok="t"/>
                  </v:shape>
                  <v:shape id="68 Imagen" o:spid="_x0000_s1314" type="#_x0000_t75" style="position:absolute;left:5334;top:15531;width:8675;height:10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5/XzEAAAA3AAAAA8AAABkcnMvZG93bnJldi54bWxEj92KwjAUhO8F3yEcwRvRVBFXqqksC+K6&#10;Iqw/D3BoTn+wOSlN1K5PvxEEL4eZ+YZZrlpTiRs1rrSsYDyKQBCnVpecKzif1sM5COeRNVaWScEf&#10;OVgl3c4SY23vfKDb0eciQNjFqKDwvo6ldGlBBt3I1sTBy2xj0AfZ5FI3eA9wU8lJFM2kwZLDQoE1&#10;fRWUXo5Xo2BQ/04yLHfmIbcf+42Z/virRaX6vfZzAcJT69/hV/tbK5jOZ/A8E46AT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l5/XzEAAAA3AAAAA8AAAAAAAAAAAAAAAAA&#10;nwIAAGRycy9kb3ducmV2LnhtbFBLBQYAAAAABAAEAPcAAACQAwAAAAA=&#10;">
                    <v:imagedata r:id="rId73" o:title="" croptop="46409f" cropbottom="6679f" cropleft="46346f" cropright="8939f" recolortarget="#18283a"/>
                    <v:path arrowok="t"/>
                  </v:shape>
                  <v:group id="Group 71" o:spid="_x0000_s1315" style="position:absolute;left:20666;top:20443;width:5558;height:6098" coordorigin="20666,20443" coordsize="6699,73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JCi9sYAAADcAAAADwAAAGRycy9kb3ducmV2LnhtbESPT2vCQBTE74LfYXlC&#10;b3UTazWkriKi0oMUqoXS2yP78gezb0N2TeK37xYKHoeZ+Q2z2gymFh21rrKsIJ5GIIgzqysuFHxd&#10;Ds8JCOeRNdaWScGdHGzW49EKU217/qTu7AsRIOxSVFB636RSuqwkg25qG+Lg5bY16INsC6lb7APc&#10;1HIWRQtpsOKwUGJDu5Ky6/lmFBx77Lcv8b47XfPd/efy+vF9ikmpp8mwfQPhafCP8H/7XSuYJ0v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kKL2xgAAANwA&#10;AAAPAAAAAAAAAAAAAAAAAKoCAABkcnMvZG93bnJldi54bWxQSwUGAAAAAAQABAD6AAAAnQMAAAAA&#10;">
                    <v:shape id="Freeform 39" o:spid="_x0000_s1316" style="position:absolute;left:21762;top:21570;width:4508;height:6223;visibility:visible;mso-wrap-style:square;v-text-anchor:top" coordsize="1987,27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kGi8IA&#10;AADcAAAADwAAAGRycy9kb3ducmV2LnhtbERPTWsCMRC9F/wPYQpeimaVpcjWKEUoCtKDtgeP0824&#10;WdxMtklc4783h0KPj/e9XCfbiYF8aB0rmE0LEMS10y03Cr6/PiYLECEia+wck4I7BVivRk9LrLS7&#10;8YGGY2xEDuFQoQITY19JGWpDFsPU9cSZOztvMWboG6k93nK47eS8KF6lxZZzg8GeNobqy/FqFRT1&#10;0Id03pb7l8/TxfxcU+l/D0qNn9P7G4hIKf6L/9w7raBc5LX5TD4C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eQaLwgAAANwAAAAPAAAAAAAAAAAAAAAAAJgCAABkcnMvZG93&#10;bnJldi54bWxQSwUGAAAAAAQABAD1AAAAhwMAAAAA&#10;" adj="-11796480,,5400" path="m993,249r-67,3l860,260r-64,14l735,293r-60,24l619,346r-53,32l516,415r-47,41l426,499r-38,48l353,598r-30,53l298,707r-20,59l264,826r-9,62l252,953r2,59l259,1067r8,51l278,1167r14,46l307,1256r17,41l344,1335r19,37l385,1407r20,33l428,1473r21,31l473,1540r24,36l519,1611r21,36l557,1685r15,37l583,1762r7,42l592,1848r3,24l605,1895r12,22l633,1936r18,17l669,1969r18,13l1300,1982r18,-13l1336,1953r19,-17l1370,1917r12,-22l1391,1872r4,-24l1397,1804r7,-42l1415,1722r14,-37l1447,1648r20,-37l1489,1576r24,-35l1537,1505r22,-31l1580,1441r22,-33l1623,1372r20,-37l1662,1297r18,-41l1695,1213r14,-46l1720,1118r8,-51l1733,1012r2,-59l1732,888r-8,-62l1709,765r-20,-58l1664,651r-30,-54l1600,547r-39,-48l1518,456r-46,-41l1421,377r-53,-32l1311,317r-59,-24l1190,274r-63,-14l1061,252r-68,-3xm993,r81,3l1154,13r77,15l1307,48r72,27l1449,106r67,37l1579,184r60,46l1695,280r51,52l1795,390r43,61l1876,515r33,67l1935,652r23,71l1973,798r10,76l1987,953r-2,66l1979,1082r-8,59l1960,1198r-13,53l1931,1301r-18,48l1894,1393r-20,42l1853,1475r-22,39l1809,1549r-21,34l1766,1614r-22,31l1720,1683r-23,33l1679,1747r-15,27l1654,1800r-7,24l1645,1848r-3,45l1633,1938r-15,44l1597,2025r-26,40l1539,2104r-37,37l1460,2174r-1,21l1458,2219r-2,27l1455,2273r-2,28l1452,2328r-2,27l1449,2378r-1,19l1447,2414r,10l1446,2427r,12l1444,2453r-4,16l1435,2485r-9,18l1416,2521r-13,18l1386,2558r-20,18l1341,2594r-29,16l1280,2626r-39,15l1218,2669r-28,27l1160,2720r-22,11l1114,2738r-24,2l897,2740r-25,-2l849,2731r-22,-11l796,2696r-27,-27l746,2641r-41,-17l670,2608r-31,-18l615,2570r-21,-19l578,2531r-12,-20l555,2492r-6,-18l544,2456r-2,-15l541,2427r,l541,2424r-1,-10l539,2397r-1,-19l537,2355r-2,-27l534,2301r-2,-28l531,2246r-2,-27l528,2195r-1,-21l484,2141r-36,-37l416,2065r-26,-40l369,1982r-15,-44l345,1893r-3,-45l340,1824r-7,-24l322,1774r-14,-27l290,1716r-22,-33l242,1646r-20,-31l200,1583r-22,-34l156,1514r-21,-38l113,1435,93,1393,74,1349,56,1301,40,1251,27,1198,16,1141,7,1082,2,1019,,953,3,874,14,798,29,723,52,652,78,582r33,-67l149,451r43,-61l240,332r52,-52l348,230r60,-46l471,143r67,-37l608,75,680,48,755,28,832,13,912,3,993,xe" filled="f" stroked="f" strokeweight="0">
                      <v:stroke joinstyle="round"/>
                      <v:formulas/>
                      <v:path arrowok="t" o:connecttype="custom" o:connectlocs="166771,66545;106416,103565;67616,160572;57633,229842;69658,285259;91894,327048;117761,365885;133871,409719;143628,439698;299054,447193;315618,425163;324240,382692;348745,341811;372796,303201;390268,253917;391175,187598;363040,124233;310399,78355;240741,57233;279314,6359;358275,41789;417042,102430;447673,181239;447220,259140;429748,316374;405697,359526;380965,396773;372570,429932;349199,477854;330366,510104;328778,540084;328097,553938;321290,572561;297693,592775;263204,617758;197857,621846;169267,599815;134779,579375;123434,557799;122526,548260;121165,522596;119576,493752;83726,450145;75558,408810;54910,373834;30631,335224;9076,284123;0,216442;17698,132182;66255,63593;137955,17034;225312,0" o:connectangles="0,0,0,0,0,0,0,0,0,0,0,0,0,0,0,0,0,0,0,0,0,0,0,0,0,0,0,0,0,0,0,0,0,0,0,0,0,0,0,0,0,0,0,0,0,0,0,0,0,0,0,0" textboxrect="0,0,1987,2740"/>
                      <o:lock v:ext="edit" verticies="t"/>
                      <v:textbox>
                        <w:txbxContent>
                          <w:p w14:paraId="208EC338" w14:textId="77777777" w:rsidR="00DA4494" w:rsidRDefault="00DA4494" w:rsidP="00C05670">
                            <w:pPr>
                              <w:rPr>
                                <w:rFonts w:eastAsia="Times New Roman"/>
                              </w:rPr>
                            </w:pPr>
                          </w:p>
                        </w:txbxContent>
                      </v:textbox>
                    </v:shape>
                    <v:shape id="Freeform 40" o:spid="_x0000_s1317" style="position:absolute;left:23873;top:20443;width:286;height:699;visibility:visible;mso-wrap-style:square;v-text-anchor:top" coordsize="125,3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m/MMYA&#10;AADcAAAADwAAAGRycy9kb3ducmV2LnhtbESPQWvCQBSE7wX/w/KE3urGUoKmriEohVx6MJXo8Zl9&#10;JqHZtyG7NbG/vlso9DjMzDfMJp1MJ240uNayguUiAkFcWd1yreD48fa0AuE8ssbOMim4k4N0O3vY&#10;YKLtyAe6Fb4WAcIuQQWN930ipasaMugWticO3tUOBn2QQy31gGOAm04+R1EsDbYcFhrsaddQ9Vl8&#10;GQXX73uWH/pyjC9Tud+f3s+2KnOlHudT9grC0+T/w3/tXCt4Wa3h90w4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m/MMYAAADcAAAADwAAAAAAAAAAAAAAAACYAgAAZHJz&#10;L2Rvd25yZXYueG1sUEsFBgAAAAAEAAQA9QAAAIsDAAAAAA==&#10;" adj="-11796480,,5400" path="m62,r,l79,2,94,8r13,10l117,30r6,15l125,62r,186l123,265r-6,15l107,293r-13,9l79,308r-17,2l46,308,31,302,18,293,8,280,2,265,,248,,62,2,45,8,30,18,18,31,8,46,2,62,xe" filled="f" stroked="f" strokeweight="0">
                      <v:stroke joinstyle="round"/>
                      <v:formulas/>
                      <v:path arrowok="t" o:connecttype="custom" o:connectlocs="14173,0;14173,0;18059,451;21488,1803;24460,4056;26746,6760;28118,10140;28575,13970;28575,55880;28118,59710;26746,63090;24460,66020;21488,68047;18059,69399;14173,69850;10516,69399;7087,68047;4115,66020;1829,63090;457,59710;0,55880;0,13970;457,10140;1829,6760;4115,4056;7087,1803;10516,451;14173,0" o:connectangles="0,0,0,0,0,0,0,0,0,0,0,0,0,0,0,0,0,0,0,0,0,0,0,0,0,0,0,0" textboxrect="0,0,125,310"/>
                      <v:textbox>
                        <w:txbxContent>
                          <w:p w14:paraId="0B69A51F" w14:textId="77777777" w:rsidR="00DA4494" w:rsidRDefault="00DA4494" w:rsidP="00C05670">
                            <w:pPr>
                              <w:rPr>
                                <w:rFonts w:eastAsia="Times New Roman"/>
                              </w:rPr>
                            </w:pPr>
                          </w:p>
                        </w:txbxContent>
                      </v:textbox>
                    </v:shape>
                    <v:shape id="Freeform 41" o:spid="_x0000_s1318" style="position:absolute;left:22270;top:20872;width:492;height:651;visibility:visible;mso-wrap-style:square;v-text-anchor:top" coordsize="219,2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F5/b8A&#10;AADcAAAADwAAAGRycy9kb3ducmV2LnhtbERPzWrCQBC+F3yHZQRvdaJI0egqRRF7qAd/HmDITpO0&#10;2dmQWTW+ffdQ6PHj+19tet+YO3daB7EwGWdgWIrgaiktXC/71zkYjSSOmiBs4ckKm/XgZUW5Cw85&#10;8f0cS5NCRHOyUMXY5ohaVOxJx6FlSdxX6DzFBLsSXUePFO4bnGbZG3qqJTVU1PK24uLnfPMWDrsj&#10;XZ54VMYSD9/xU6cTVGtHw/59CSZyH//Ff+4PZ2G2SPPTmXQEcP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AXn9vwAAANwAAAAPAAAAAAAAAAAAAAAAAJgCAABkcnMvZG93bnJl&#10;di54bWxQSwUGAAAAAAQABAD1AAAAhAMAAAAA&#10;" adj="-11796480,,5400" path="m62,l79,2,93,8r14,10l117,32r94,161l217,209r2,16l217,240r-6,16l202,269r-13,10l173,285r-16,2l140,285r-14,-6l113,269,102,256,8,94,2,78,,62,2,47,8,32,18,19,31,9,47,2,62,xe" filled="f" stroked="f" strokeweight="0">
                      <v:stroke joinstyle="round"/>
                      <v:formulas/>
                      <v:path arrowok="t" o:connecttype="custom" o:connectlocs="13932,0;17753,454;20899,1814;24045,4082;26292,7257;47415,43770;48764,47399;49213,51027;48764,54429;47415,58058;45393,61006;42471,63274;38876,64634;35281,65088;31460,64634;28314,63274;25393,61006;22921,58058;1798,21318;449,17689;0,14061;449,10659;1798,7257;4045,4309;6966,2041;10562,454;13932,0" o:connectangles="0,0,0,0,0,0,0,0,0,0,0,0,0,0,0,0,0,0,0,0,0,0,0,0,0,0,0" textboxrect="0,0,219,287"/>
                      <v:textbox>
                        <w:txbxContent>
                          <w:p w14:paraId="13ED81F7" w14:textId="77777777" w:rsidR="00DA4494" w:rsidRDefault="00DA4494" w:rsidP="00C05670">
                            <w:pPr>
                              <w:rPr>
                                <w:rFonts w:eastAsia="Times New Roman"/>
                              </w:rPr>
                            </w:pPr>
                          </w:p>
                        </w:txbxContent>
                      </v:textbox>
                    </v:shape>
                    <v:shape id="Freeform 42" o:spid="_x0000_s1319" style="position:absolute;left:21095;top:22031;width:651;height:492;visibility:visible;mso-wrap-style:square;v-text-anchor:top" coordsize="288,21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jFdMIA&#10;AADcAAAADwAAAGRycy9kb3ducmV2LnhtbESPwW7CMBBE75X6D9ZW4tY4QVClISaCVtBeS/sBq3iJ&#10;I+J1FBsIfD2uhMRxNDNvNGU12k6caPCtYwVZkoIgrp1uuVHw97t5zUH4gKyxc0wKLuShWj4/lVho&#10;d+YfOu1CIyKEfYEKTAh9IaWvDVn0ieuJo7d3g8UQ5dBIPeA5wm0np2n6Ji22HBcM9vRhqD7sjlZB&#10;Yz/n7LeElF/M1q6v+cF9eaUmL+NqASLQGB7he/tbK5i9Z/B/Jh4Bu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OMV0wgAAANwAAAAPAAAAAAAAAAAAAAAAAJgCAABkcnMvZG93&#10;bnJldi54bWxQSwUGAAAAAAQABAD1AAAAhwMAAAAA&#10;" adj="-11796480,,5400" path="m62,l78,2,94,8r163,93l271,112r9,12l286,140r2,15l286,171r-6,15l270,200r-14,10l241,216r-15,2l209,216r-15,-7l31,116,17,106,8,93,2,79,,62,2,46,8,31,18,17,32,8,46,2,62,xe" filled="f" stroked="f" strokeweight="0">
                      <v:stroke joinstyle="round"/>
                      <v:formulas/>
                      <v:path arrowok="t" o:connecttype="custom" o:connectlocs="14012,0;17628,451;21244,1806;58082,22801;61246,25284;63280,27993;64636,31605;65088,34991;64636,38603;63280,41989;61020,45150;57856,47407;54466,48762;51076,49213;47234,48762;43844,47181;7006,26187;3842,23929;1808,20995;452,17834;0,13996;452,10384;1808,6998;4068,3838;7232,1806;10396,451;14012,0" o:connectangles="0,0,0,0,0,0,0,0,0,0,0,0,0,0,0,0,0,0,0,0,0,0,0,0,0,0,0" textboxrect="0,0,288,218"/>
                      <v:textbox>
                        <w:txbxContent>
                          <w:p w14:paraId="19420FB9" w14:textId="77777777" w:rsidR="00DA4494" w:rsidRDefault="00DA4494" w:rsidP="00C05670">
                            <w:pPr>
                              <w:rPr>
                                <w:rFonts w:eastAsia="Times New Roman"/>
                              </w:rPr>
                            </w:pPr>
                          </w:p>
                        </w:txbxContent>
                      </v:textbox>
                    </v:shape>
                    <v:shape id="Freeform 43" o:spid="_x0000_s1320" style="position:absolute;left:20666;top:23618;width:715;height:286;visibility:visible;mso-wrap-style:square;v-text-anchor:top" coordsize="314,1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L9qsUA&#10;AADcAAAADwAAAGRycy9kb3ducmV2LnhtbESPQWvCQBSE7wX/w/IEb3WjVGmjq7SFouJBTNTzM/tM&#10;QrNvQ3Y18d+7QqHHYWa+YebLzlTiRo0rLSsYDSMQxJnVJecKDunP6zsI55E1VpZJwZ0cLBe9lznG&#10;2ra8p1vicxEg7GJUUHhfx1K6rCCDbmhr4uBdbGPQB9nkUjfYBrip5DiKptJgyWGhwJq+C8p+k6tR&#10;cJqm1G5Ox0l6cStdn7+21+3urNSg333OQHjq/H/4r73WCt4+xvA8E4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Qv2qxQAAANwAAAAPAAAAAAAAAAAAAAAAAJgCAABkcnMv&#10;ZG93bnJldi54bWxQSwUGAAAAAAQABAD1AAAAigMAAAAA&#10;" adj="-11796480,,5400" path="m63,l251,r17,3l283,9r12,9l306,31r6,14l314,63r-2,16l306,93r-11,14l283,116r-15,7l251,125r-188,l46,123,32,116,18,107,9,93,2,79,,63,2,45,9,31,18,18,32,9,46,3,63,xe" filled="f" stroked="f" strokeweight="0">
                      <v:stroke joinstyle="round"/>
                      <v:formulas/>
                      <v:path arrowok="t" o:connecttype="custom" o:connectlocs="14333,0;57105,0;60973,686;64385,2057;67115,4115;69618,7087;70983,10287;71438,14402;70983,18059;69618,21260;67115,24460;64385,26518;60973,28118;57105,28575;14333,28575;10465,28118;7280,26518;4095,24460;2048,21260;455,18059;0,14402;455,10287;2048,7087;4095,4115;7280,2057;10465,686;14333,0" o:connectangles="0,0,0,0,0,0,0,0,0,0,0,0,0,0,0,0,0,0,0,0,0,0,0,0,0,0,0" textboxrect="0,0,314,125"/>
                      <v:textbox>
                        <w:txbxContent>
                          <w:p w14:paraId="457E3AD9" w14:textId="77777777" w:rsidR="00DA4494" w:rsidRDefault="00DA4494" w:rsidP="00C05670">
                            <w:pPr>
                              <w:rPr>
                                <w:rFonts w:eastAsia="Times New Roman"/>
                              </w:rPr>
                            </w:pPr>
                          </w:p>
                        </w:txbxContent>
                      </v:textbox>
                    </v:shape>
                    <v:shape id="Freeform 44" o:spid="_x0000_s1321" style="position:absolute;left:21095;top:24999;width:651;height:492;visibility:visible;mso-wrap-style:square;v-text-anchor:top" coordsize="288,21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b+mMEA&#10;AADcAAAADwAAAGRycy9kb3ducmV2LnhtbESP3YrCMBSE7xd8h3AE79ZU3ZVajeIPq3u76gMcmmNT&#10;bE5KE7X69EYQ9nKYmW+Y2aK1lbhS40vHCgb9BARx7nTJhYLj4eczBeEDssbKMSm4k4fFvPMxw0y7&#10;G//RdR8KESHsM1RgQqgzKX1uyKLvu5o4eifXWAxRNoXUDd4i3FZymCRjabHkuGCwprWh/Ly/WAWF&#10;3Xyz3xJSejdbu3qkZ7fzSvW67XIKIlAb/sPv9q9W8DUZwetMPAJ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m/pjBAAAA3AAAAA8AAAAAAAAAAAAAAAAAmAIAAGRycy9kb3du&#10;cmV2LnhtbFBLBQYAAAAABAAEAPUAAACGAwAAAAA=&#10;" adj="-11796480,,5400" path="m226,r16,3l256,8r14,10l280,31r6,15l288,63r-2,15l280,93r-10,13l257,117,94,209r-15,6l62,218,46,215,32,210,18,200,8,187,2,172,,155,2,140,8,125r9,-12l31,102,194,9,210,2,226,xe" filled="f" stroked="f" strokeweight="0">
                      <v:stroke joinstyle="round"/>
                      <v:formulas/>
                      <v:path arrowok="t" o:connecttype="custom" o:connectlocs="51076,0;54692,677;57856,1806;61020,4063;63280,6998;64636,10384;65088,14222;64636,17608;63280,20995;61020,23929;58082,26412;21244,47181;17854,48536;14012,49213;10396,48536;7232,47407;4068,45150;1808,42215;452,38829;0,34991;452,31605;1808,28218;3842,25509;7006,23026;43844,2032;47460,451;51076,0" o:connectangles="0,0,0,0,0,0,0,0,0,0,0,0,0,0,0,0,0,0,0,0,0,0,0,0,0,0,0" textboxrect="0,0,288,218"/>
                      <v:textbox>
                        <w:txbxContent>
                          <w:p w14:paraId="3CCB506F" w14:textId="77777777" w:rsidR="00DA4494" w:rsidRDefault="00DA4494" w:rsidP="00C05670">
                            <w:pPr>
                              <w:rPr>
                                <w:rFonts w:eastAsia="Times New Roman"/>
                              </w:rPr>
                            </w:pPr>
                          </w:p>
                        </w:txbxContent>
                      </v:textbox>
                    </v:shape>
                    <v:shape id="Freeform 45" o:spid="_x0000_s1322" style="position:absolute;left:26270;top:24999;width:667;height:492;visibility:visible;mso-wrap-style:square;v-text-anchor:top" coordsize="288,21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9m7MEA&#10;AADcAAAADwAAAGRycy9kb3ducmV2LnhtbESP0YrCMBRE3wX/IVzBN01dXKnVKK6y6qvVD7g016bY&#10;3JQmat2v3wgL+zjMzBlmue5sLR7U+sqxgsk4AUFcOF1xqeBy/h6lIHxA1lg7JgUv8rBe9XtLzLR7&#10;8okeeShFhLDPUIEJocmk9IUhi37sGuLoXV1rMUTZllK3+IxwW8uPJJlJixXHBYMNbQ0Vt/xuFZR2&#10;98l+T0jpy+zt1096cwev1HDQbRYgAnXhP/zXPmoF0/kU3mfiEZ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VPZuzBAAAA3AAAAA8AAAAAAAAAAAAAAAAAmAIAAGRycy9kb3du&#10;cmV2LnhtbFBLBQYAAAAABAAEAPUAAACGAwAAAAA=&#10;" adj="-11796480,,5400" path="m62,l79,2,94,9r163,93l271,113r9,12l286,140r2,15l286,172r-6,15l270,200r-14,10l242,215r-17,3l209,215r-15,-6l30,117,18,106,8,93,2,78,,63,2,46,8,31,18,18,32,8,46,3,62,xe" filled="f" stroked="f" strokeweight="0">
                      <v:stroke joinstyle="round"/>
                      <v:formulas/>
                      <v:path arrowok="t" o:connecttype="custom" o:connectlocs="14354,0;18289,451;21762,2032;59498,23026;62739,25509;64823,28218;66212,31605;66675,34991;66212,38829;64823,42215;62508,45150;59267,47407;56026,48536;52090,49213;48386,48536;44913,47181;6945,26412;4167,23929;1852,20995;463,17608;0,14222;463,10384;1852,6998;4167,4063;7408,1806;10649,677;14354,0" o:connectangles="0,0,0,0,0,0,0,0,0,0,0,0,0,0,0,0,0,0,0,0,0,0,0,0,0,0,0" textboxrect="0,0,288,218"/>
                      <v:textbox>
                        <w:txbxContent>
                          <w:p w14:paraId="5A19C1FB" w14:textId="77777777" w:rsidR="00DA4494" w:rsidRDefault="00DA4494" w:rsidP="00C05670">
                            <w:pPr>
                              <w:rPr>
                                <w:rFonts w:eastAsia="Times New Roman"/>
                              </w:rPr>
                            </w:pPr>
                          </w:p>
                        </w:txbxContent>
                      </v:textbox>
                    </v:shape>
                    <v:shape id="Freeform 46" o:spid="_x0000_s1323" style="position:absolute;left:26651;top:23618;width:714;height:286;visibility:visible;mso-wrap-style:square;v-text-anchor:top" coordsize="314,1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tl3sYA&#10;AADcAAAADwAAAGRycy9kb3ducmV2LnhtbESPQWvCQBSE7wX/w/KE3nSjVGljVqmF0oqH0kQ9v2Sf&#10;SWj2bciuJv77bkHocZiZb5hkM5hGXKlztWUFs2kEgriwuuZSwSF7nzyDcB5ZY2OZFNzIwWY9ekgw&#10;1rbnb7qmvhQBwi5GBZX3bSylKyoy6Ka2JQ7e2XYGfZBdKXWHfYCbRs6jaCkN1hwWKmzpraLiJ70Y&#10;BadlRv3udFxkZ/eh23y7v+y/cqUex8PrCoSnwf+H7+1PreDpZQF/Z8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tl3sYAAADcAAAADwAAAAAAAAAAAAAAAACYAgAAZHJz&#10;L2Rvd25yZXYueG1sUEsFBgAAAAAEAAQA9QAAAIsDAAAAAA==&#10;" adj="-11796480,,5400" path="m62,l251,r17,3l283,9r12,9l305,31r7,14l314,63r-2,16l305,93r-10,14l283,116r-15,7l251,125r-189,l46,123,31,116,18,107,8,93,2,79,,63,2,45,8,31,18,18,31,9,46,3,62,xe" filled="f" stroked="f" strokeweight="0">
                      <v:stroke joinstyle="round"/>
                      <v:formulas/>
                      <v:path arrowok="t" o:connecttype="custom" o:connectlocs="14106,0;57105,0;60973,686;64385,2057;67115,4115;69390,7087;70983,10287;71438,14402;70983,18059;69390,21260;67115,24460;64385,26518;60973,28118;57105,28575;14106,28575;10465,28118;7053,26518;4095,24460;1820,21260;455,18059;0,14402;455,10287;1820,7087;4095,4115;7053,2057;10465,686;14106,0" o:connectangles="0,0,0,0,0,0,0,0,0,0,0,0,0,0,0,0,0,0,0,0,0,0,0,0,0,0,0" textboxrect="0,0,314,125"/>
                      <v:textbox>
                        <w:txbxContent>
                          <w:p w14:paraId="3DADDA3A" w14:textId="77777777" w:rsidR="00DA4494" w:rsidRDefault="00DA4494" w:rsidP="00C05670">
                            <w:pPr>
                              <w:rPr>
                                <w:rFonts w:eastAsia="Times New Roman"/>
                              </w:rPr>
                            </w:pPr>
                          </w:p>
                        </w:txbxContent>
                      </v:textbox>
                    </v:shape>
                    <v:shape id="Freeform 47" o:spid="_x0000_s1324" style="position:absolute;left:26270;top:22031;width:667;height:492;visibility:visible;mso-wrap-style:square;v-text-anchor:top" coordsize="288,21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FdAMIA&#10;AADcAAAADwAAAGRycy9kb3ducmV2LnhtbESPwW7CMBBE75X4B2sr9VacVhClARPRooZeCf2AVbzE&#10;EfE6it0Q+vU1ElKPo5l5o1kXk+3ESINvHSt4mScgiGunW24UfB8/nzMQPiBr7ByTgit5KDazhzXm&#10;2l34QGMVGhEh7HNUYELocyl9bciin7ueOHonN1gMUQ6N1ANeItx28jVJUmmx5bhgsKcPQ/W5+rEK&#10;Grtbsi8JKbua0r7/Zme390o9PU7bFYhAU/gP39tfWsHiLYXbmXgE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0V0AwgAAANwAAAAPAAAAAAAAAAAAAAAAAJgCAABkcnMvZG93&#10;bnJldi54bWxQSwUGAAAAAAQABAD1AAAAhwMAAAAA&#10;" adj="-11796480,,5400" path="m225,r17,2l256,8r14,9l280,31r6,15l288,62r-2,17l280,93r-9,13l257,116,94,209r-15,7l62,218,47,216,32,210,18,200,8,186,2,171,,155,2,140,8,124,18,112,30,101,194,8,210,2,225,xe" filled="f" stroked="f" strokeweight="0">
                      <v:stroke joinstyle="round"/>
                      <v:formulas/>
                      <v:path arrowok="t" o:connecttype="custom" o:connectlocs="52090,0;56026,451;59267,1806;62508,3838;64823,6998;66212,10384;66675,13996;66212,17834;64823,20995;62739,23929;59498,26187;21762,47181;18289,48762;14354,49213;10881,48762;7408,47407;4167,45150;1852,41989;463,38603;0,34991;463,31605;1852,27993;4167,25284;6945,22801;44913,1806;48617,451;52090,0" o:connectangles="0,0,0,0,0,0,0,0,0,0,0,0,0,0,0,0,0,0,0,0,0,0,0,0,0,0,0" textboxrect="0,0,288,218"/>
                      <v:textbox>
                        <w:txbxContent>
                          <w:p w14:paraId="12474471" w14:textId="77777777" w:rsidR="00DA4494" w:rsidRDefault="00DA4494" w:rsidP="00C05670">
                            <w:pPr>
                              <w:rPr>
                                <w:rFonts w:eastAsia="Times New Roman"/>
                              </w:rPr>
                            </w:pPr>
                          </w:p>
                        </w:txbxContent>
                      </v:textbox>
                    </v:shape>
                    <v:shape id="Freeform 48" o:spid="_x0000_s1325" style="position:absolute;left:25254;top:20872;width:508;height:651;visibility:visible;mso-wrap-style:square;v-text-anchor:top" coordsize="220,28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iuWMUA&#10;AADcAAAADwAAAGRycy9kb3ducmV2LnhtbESPT2sCMRTE7wW/Q3iCN80qpX+2RhGtUuip2z3o7ZE8&#10;d7duXpYk6vrtm4LQ4zAzv2Hmy9624kI+NI4VTCcZCGLtTMOVgvJ7O34BESKywdYxKbhRgOVi8DDH&#10;3Lgrf9GliJVIEA45Kqhj7HIpg67JYpi4jjh5R+ctxiR9JY3Ha4LbVs6y7ElabDgt1NjRuiZ9Ks5W&#10;QVXs9rfNVOvOHQ/6c+bfQ/lTKjUa9qs3EJH6+B++tz+MgsfXZ/g7k4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GK5YxQAAANwAAAAPAAAAAAAAAAAAAAAAAJgCAABkcnMv&#10;ZG93bnJldi54bWxQSwUGAAAAAAQABAD1AAAAigMAAAAA&#10;" adj="-11796480,,5400" path="m156,r17,2l188,9r13,10l212,32r6,15l220,62r-2,16l212,94,117,256r-10,13l94,279r-15,5l63,286,48,284,32,278,18,268,9,256,2,240,,225,2,209,9,193,103,32,113,18,127,8,141,2,156,xe" filled="f" stroked="f" strokeweight="0">
                      <v:stroke joinstyle="round"/>
                      <v:formulas/>
                      <v:path arrowok="t" o:connecttype="custom" o:connectlocs="36022,0;39947,455;43411,2048;46413,4324;48953,7283;50338,10696;50800,14110;50338,17751;48953,21393;27016,58261;24707,61219;21705,63495;18242,64633;14547,65088;11084,64633;7389,63267;4156,60992;2078,58261;462,54619;0,51206;462,47564;2078,43923;23784,7283;26093,4096;29325,1821;32558,455;36022,0" o:connectangles="0,0,0,0,0,0,0,0,0,0,0,0,0,0,0,0,0,0,0,0,0,0,0,0,0,0,0" textboxrect="0,0,220,286"/>
                      <v:textbox>
                        <w:txbxContent>
                          <w:p w14:paraId="0CC05A3D" w14:textId="77777777" w:rsidR="00DA4494" w:rsidRDefault="00DA4494" w:rsidP="00C05670">
                            <w:pPr>
                              <w:rPr>
                                <w:rFonts w:eastAsia="Times New Roman"/>
                              </w:rPr>
                            </w:pPr>
                          </w:p>
                        </w:txbxContent>
                      </v:textbox>
                    </v:shape>
                    <v:shape id="Freeform 49" o:spid="_x0000_s1326" style="position:absolute;left:23667;top:22570;width:682;height:2207;visibility:visible;mso-wrap-style:square;v-text-anchor:top" coordsize="301,97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PHmMAA&#10;AADcAAAADwAAAGRycy9kb3ducmV2LnhtbERPTYvCMBC9L/gfwgje1lQtq9s1ighCvXSxyp6HZrYt&#10;NpPSRK3+enMQPD7e93Ldm0ZcqXO1ZQWTcQSCuLC65lLB6bj7XIBwHlljY5kU3MnBejX4WGKi7Y0P&#10;dM19KUIIuwQVVN63iZSuqMigG9uWOHD/tjPoA+xKqTu8hXDTyGkUfUmDNYeGClvaVlSc84tRMM84&#10;i46pO00ecZxmfzXv6Xem1GjYb35AeOr9W/xyp1pB/B3WhjPhCM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uPHmMAAAADcAAAADwAAAAAAAAAAAAAAAACYAgAAZHJzL2Rvd25y&#10;ZXYueG1sUEsFBgAAAAAEAAQA9QAAAIUDAAAAAA==&#10;" adj="-11796480,,5400" path="m150,r31,2l208,8r24,9l253,30r17,16l284,66r10,23l299,116r2,31l301,367r-1,29l297,426r-3,31l235,900r-5,22l223,939r-9,12l202,961r-15,6l170,970r-20,1l131,970r-18,-3l99,961,87,951,78,939,70,922,66,900,7,457,4,426,1,396,,367,,147,2,116,7,89,17,66,30,46,48,30,68,17,93,8,120,2,150,xe" filled="f" stroked="f" strokeweight="0">
                      <v:stroke joinstyle="round"/>
                      <v:formulas/>
                      <v:path arrowok="t" o:connecttype="custom" o:connectlocs="34018,0;41049,455;47172,1818;52615,3863;57377,6818;61233,10454;64408,14999;66675,20226;67809,26361;68263,33406;68263,83402;68036,89992;67356,96810;66675,103855;53295,204528;52161,209528;50574,213391;48532,216118;45811,218390;42409,219754;38554,220436;34018,220663;29709,220436;25627,219754;22452,218390;19731,216118;17689,213391;15875,209528;14968,204528;1588,103855;907,96810;227,89992;0,83402;0,33406;454,26361;1588,20226;3855,14999;6804,10454;10886,6818;15422,3863;21091,1818;27214,455;34018,0" o:connectangles="0,0,0,0,0,0,0,0,0,0,0,0,0,0,0,0,0,0,0,0,0,0,0,0,0,0,0,0,0,0,0,0,0,0,0,0,0,0,0,0,0,0,0" textboxrect="0,0,301,971"/>
                      <v:textbox>
                        <w:txbxContent>
                          <w:p w14:paraId="5AC4CBE7" w14:textId="77777777" w:rsidR="00DA4494" w:rsidRDefault="00DA4494" w:rsidP="00C05670">
                            <w:pPr>
                              <w:rPr>
                                <w:rFonts w:eastAsia="Times New Roman"/>
                              </w:rPr>
                            </w:pPr>
                          </w:p>
                        </w:txbxContent>
                      </v:textbox>
                    </v:shape>
                    <v:shape id="Freeform 50" o:spid="_x0000_s1327" style="position:absolute;left:23651;top:25063;width:714;height:698;visibility:visible;mso-wrap-style:square;v-text-anchor:top" coordsize="314,3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sQB8QA&#10;AADcAAAADwAAAGRycy9kb3ducmV2LnhtbESPQWsCMRSE7wX/Q3iCF6lZRcq6NYoIotduheLtdfO6&#10;Wbp5WZO4rv++KRR6HGbmG2a9HWwrevKhcaxgPstAEFdON1wrOL8fnnMQISJrbB2TggcF2G5GT2ss&#10;tLvzG/VlrEWCcChQgYmxK6QMlSGLYeY64uR9OW8xJulrqT3eE9y2cpFlL9Jiw2nBYEd7Q9V3ebMK&#10;ruV0OIbp5xIvl7768H2+CyZXajIedq8gIg3xP/zXPmkFy9UKfs+kI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rEAfEAAAA3AAAAA8AAAAAAAAAAAAAAAAAmAIAAGRycy9k&#10;b3ducmV2LnhtbFBLBQYAAAAABAAEAPUAAACJAwAAAAA=&#10;" adj="-11796480,,5400" path="m157,r32,4l218,13r27,14l268,46r20,23l302,96r9,29l314,156r-3,31l302,217r-14,26l268,266r-23,19l218,299r-29,9l157,312r-31,-4l97,299,70,285,47,266,27,243,13,217,3,187,,156,3,125,13,96,27,69,47,46,70,27,97,13,126,4,157,xe" filled="f" stroked="f" strokeweight="0">
                      <v:stroke joinstyle="round"/>
                      <v:formulas/>
                      <v:path arrowok="t" o:connecttype="custom" o:connectlocs="35719,0;42999,896;49597,2910;55740,6045;60973,10298;65523,15448;68708,21492;70755,27985;71438,34925;70755,41865;68708,48582;65523,54402;60973,59552;55740,63805;49597,66940;42999,68954;35719,69850;28666,68954;22068,66940;15926,63805;10693,59552;6143,54402;2958,48582;683,41865;0,34925;683,27985;2958,21492;6143,15448;10693,10298;15926,6045;22068,2910;28666,896;35719,0" o:connectangles="0,0,0,0,0,0,0,0,0,0,0,0,0,0,0,0,0,0,0,0,0,0,0,0,0,0,0,0,0,0,0,0,0" textboxrect="0,0,314,312"/>
                      <v:textbox>
                        <w:txbxContent>
                          <w:p w14:paraId="0E2ED737" w14:textId="77777777" w:rsidR="00DA4494" w:rsidRDefault="00DA4494" w:rsidP="00C05670">
                            <w:pPr>
                              <w:rPr>
                                <w:rFonts w:eastAsia="Times New Roman"/>
                              </w:rPr>
                            </w:pPr>
                          </w:p>
                        </w:txbxContent>
                      </v:textbox>
                    </v:shape>
                  </v:group>
                </v:group>
                <v:shape id="497 Cuadro de texto" o:spid="_x0000_s1328" type="#_x0000_t202" style="position:absolute;left:43173;top:23743;width:20772;height:12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umGsQA&#10;AADcAAAADwAAAGRycy9kb3ducmV2LnhtbERPu2rDMBTdC/kHcQPdGjmGlOBGDsFgUko7OPGS7da6&#10;fhDryrHU2O3XV0Oh4+G8d/vZ9OJOo+ssK1ivIhDEldUdNwrKc/60BeE8ssbeMin4Jgf7dPGww0Tb&#10;iQu6n3wjQgi7BBW03g+JlK5qyaBb2YE4cLUdDfoAx0bqEacQbnoZR9GzNNhxaGhxoKyl6nr6Mgre&#10;svwDi8/YbH/67PheH4Zbedko9bicDy8gPM3+X/znftUKNlGYH86EIy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bphrEAAAA3AAAAA8AAAAAAAAAAAAAAAAAmAIAAGRycy9k&#10;b3ducmV2LnhtbFBLBQYAAAAABAAEAPUAAACJAwAAAAA=&#10;" filled="f" stroked="f" strokeweight=".5pt">
                  <v:textbox>
                    <w:txbxContent>
                      <w:p w14:paraId="2FDEE0B5" w14:textId="77777777" w:rsidR="00DA4494" w:rsidRPr="002A5C65" w:rsidRDefault="00DA4494" w:rsidP="00C246A1">
                        <w:pPr>
                          <w:rPr>
                            <w:color w:val="272D37" w:themeColor="text2" w:themeShade="80"/>
                          </w:rPr>
                        </w:pPr>
                        <w:r w:rsidRPr="002A5C65">
                          <w:rPr>
                            <w:color w:val="272D37" w:themeColor="text2" w:themeShade="80"/>
                          </w:rPr>
                          <w:t>En primera instancia</w:t>
                        </w:r>
                        <w:r>
                          <w:rPr>
                            <w:color w:val="272D37" w:themeColor="text2" w:themeShade="80"/>
                          </w:rPr>
                          <w:t xml:space="preserve"> debe </w:t>
                        </w:r>
                        <w:r w:rsidRPr="002A5C65">
                          <w:rPr>
                            <w:color w:val="272D37" w:themeColor="text2" w:themeShade="80"/>
                          </w:rPr>
                          <w:t xml:space="preserve"> acoger a la víctima, para luego recoger la información o realizar las intervenciones propias de su función según la ruta.</w:t>
                        </w:r>
                      </w:p>
                    </w:txbxContent>
                  </v:textbox>
                </v:shape>
                <v:shape id="498 Cuadro de texto" o:spid="_x0000_s1329" type="#_x0000_t202" style="position:absolute;left:-2259;top:22340;width:15225;height:17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Wd9sYA&#10;AADcAAAADwAAAGRycy9kb3ducmV2LnhtbESPQWvCQBSE74X+h+UVems2BiySZhUJSKXoQZtLb6/Z&#10;ZxLMvk2zaxL99d1CweMwM98w2WoyrRiod41lBbMoBkFcWt1wpaD43LwsQDiPrLG1TAqu5GC1fHzI&#10;MNV25AMNR1+JAGGXooLa+y6V0pU1GXSR7YiDd7K9QR9kX0nd4xjgppVJHL9Kgw2HhRo7ymsqz8eL&#10;UfCRb/Z4+E7M4tbm77vTuvspvuZKPT9N6zcQniZ/D/+3t1rBPE7g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Wd9sYAAADcAAAADwAAAAAAAAAAAAAAAACYAgAAZHJz&#10;L2Rvd25yZXYueG1sUEsFBgAAAAAEAAQA9QAAAIsDAAAAAA==&#10;" filled="f" stroked="f" strokeweight=".5pt">
                  <v:textbox>
                    <w:txbxContent>
                      <w:p w14:paraId="29E2E38C" w14:textId="77777777" w:rsidR="00DA4494" w:rsidRPr="002A5C65" w:rsidRDefault="00DA4494" w:rsidP="008F20C4">
                        <w:pPr>
                          <w:spacing w:line="240" w:lineRule="auto"/>
                          <w:rPr>
                            <w:color w:val="272D37" w:themeColor="text2" w:themeShade="80"/>
                          </w:rPr>
                        </w:pPr>
                        <w:r w:rsidRPr="002A5C65">
                          <w:rPr>
                            <w:color w:val="272D37" w:themeColor="text2" w:themeShade="80"/>
                          </w:rPr>
                          <w:t>Recuerde, brinde un trato con respeto y dignidad a las personas que atiende.</w:t>
                        </w:r>
                        <w:r>
                          <w:rPr>
                            <w:color w:val="272D37" w:themeColor="text2" w:themeShade="80"/>
                          </w:rPr>
                          <w:t xml:space="preserve"> Esto facilita la recuperación  y la participación del proceso de atención y protección.</w:t>
                        </w:r>
                      </w:p>
                    </w:txbxContent>
                  </v:textbox>
                </v:shape>
                <v:shape id="499 Cuadro de texto" o:spid="_x0000_s1330" type="#_x0000_t202" style="position:absolute;left:34249;top:-2823;width:25127;height:12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wFgsYA&#10;AADcAAAADwAAAGRycy9kb3ducmV2LnhtbESPQWvCQBSE74X+h+UVeqsbhZSQuoYQkErRQ2wuvb1m&#10;n0kw+zbNrhr99d1CweMwM98wy2wyvTjT6DrLCuazCARxbXXHjYLqc/2SgHAeWWNvmRRcyUG2enxY&#10;YqrthUs6730jAoRdigpa74dUSle3ZNDN7EAcvIMdDfogx0bqES8Bbnq5iKJXabDjsNDiQEVL9XF/&#10;Mgo+ivUOy++FSW598b495MNP9RUr9fw05W8gPE3+Hv5vb7SCOIrh70w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wFgsYAAADcAAAADwAAAAAAAAAAAAAAAACYAgAAZHJz&#10;L2Rvd25yZXYueG1sUEsFBgAAAAAEAAQA9QAAAIsDAAAAAA==&#10;" filled="f" stroked="f" strokeweight=".5pt">
                  <v:textbox>
                    <w:txbxContent>
                      <w:p w14:paraId="3A29CBCA" w14:textId="77777777" w:rsidR="00DA4494" w:rsidRPr="002A5C65" w:rsidRDefault="00DA4494" w:rsidP="002A5C65">
                        <w:pPr>
                          <w:rPr>
                            <w:color w:val="272D37" w:themeColor="text2" w:themeShade="80"/>
                          </w:rPr>
                        </w:pPr>
                        <w:r>
                          <w:rPr>
                            <w:color w:val="272D37" w:themeColor="text2" w:themeShade="80"/>
                          </w:rPr>
                          <w:t>Su actitud como operador debe propiciar que la víctima se sienta comprendida, escuchada, evitando prejuicios o señalamientos. Recuerde que todo radica en su actitud.</w:t>
                        </w:r>
                      </w:p>
                    </w:txbxContent>
                  </v:textbox>
                </v:shape>
              </v:group>
            </w:pict>
          </mc:Fallback>
        </mc:AlternateContent>
      </w:r>
    </w:p>
    <w:p w14:paraId="1D957383" w14:textId="77777777" w:rsidR="004B1137" w:rsidRDefault="004B1137" w:rsidP="00970618"/>
    <w:p w14:paraId="097D2B48" w14:textId="77777777" w:rsidR="004B1137" w:rsidRPr="00393EF5" w:rsidRDefault="004B1137" w:rsidP="00970618">
      <w:pPr>
        <w:rPr>
          <w:rFonts w:ascii="Calibri" w:hAnsi="Calibri" w:cs="Calibri"/>
        </w:rPr>
      </w:pPr>
    </w:p>
    <w:p w14:paraId="21F20F99" w14:textId="77777777" w:rsidR="004B1137" w:rsidRDefault="004B1137" w:rsidP="0009320E">
      <w:pPr>
        <w:pStyle w:val="Prrafodelista"/>
        <w:ind w:left="1080"/>
      </w:pPr>
    </w:p>
    <w:p w14:paraId="5E4D1B06" w14:textId="77777777" w:rsidR="004B1137" w:rsidRDefault="004B1137" w:rsidP="00970618"/>
    <w:p w14:paraId="4F12A918" w14:textId="77777777" w:rsidR="004B1137" w:rsidRDefault="004B1137" w:rsidP="00970618"/>
    <w:p w14:paraId="19EDD77C" w14:textId="77777777" w:rsidR="004B1137" w:rsidRDefault="004B1137" w:rsidP="00970618"/>
    <w:p w14:paraId="54707AC0" w14:textId="77777777" w:rsidR="004B1137" w:rsidRDefault="004818C8" w:rsidP="00970618">
      <w:r>
        <w:rPr>
          <w:noProof/>
          <w:lang w:val="es-SV" w:eastAsia="es-SV"/>
        </w:rPr>
        <w:drawing>
          <wp:anchor distT="0" distB="0" distL="114300" distR="114300" simplePos="0" relativeHeight="251662848" behindDoc="0" locked="0" layoutInCell="1" allowOverlap="1" wp14:anchorId="1842A0B4" wp14:editId="4F1BD8C8">
            <wp:simplePos x="0" y="0"/>
            <wp:positionH relativeFrom="column">
              <wp:posOffset>2443480</wp:posOffset>
            </wp:positionH>
            <wp:positionV relativeFrom="paragraph">
              <wp:posOffset>274320</wp:posOffset>
            </wp:positionV>
            <wp:extent cx="831215" cy="1000760"/>
            <wp:effectExtent l="0" t="0" r="0" b="8890"/>
            <wp:wrapNone/>
            <wp:docPr id="21" name="4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4 Imagen"/>
                    <pic:cNvPicPr>
                      <a:picLocks noChangeAspect="1"/>
                    </pic:cNvPicPr>
                  </pic:nvPicPr>
                  <pic:blipFill rotWithShape="1">
                    <a:blip r:embed="rId74" cstate="print">
                      <a:biLevel thresh="25000"/>
                      <a:extLst>
                        <a:ext uri="{28A0092B-C50C-407E-A947-70E740481C1C}">
                          <a14:useLocalDpi xmlns:a14="http://schemas.microsoft.com/office/drawing/2010/main" val="0"/>
                        </a:ext>
                      </a:extLst>
                    </a:blip>
                    <a:srcRect l="13659" t="31313" r="73816" b="54090"/>
                    <a:stretch/>
                  </pic:blipFill>
                  <pic:spPr>
                    <a:xfrm>
                      <a:off x="0" y="0"/>
                      <a:ext cx="831215" cy="1000760"/>
                    </a:xfrm>
                    <a:prstGeom prst="rect">
                      <a:avLst/>
                    </a:prstGeom>
                  </pic:spPr>
                </pic:pic>
              </a:graphicData>
            </a:graphic>
            <wp14:sizeRelH relativeFrom="margin">
              <wp14:pctWidth>0</wp14:pctWidth>
            </wp14:sizeRelH>
            <wp14:sizeRelV relativeFrom="margin">
              <wp14:pctHeight>0</wp14:pctHeight>
            </wp14:sizeRelV>
          </wp:anchor>
        </w:drawing>
      </w:r>
    </w:p>
    <w:p w14:paraId="7A21F542" w14:textId="77777777" w:rsidR="004B1137" w:rsidRDefault="004B1137" w:rsidP="00970618"/>
    <w:p w14:paraId="03CAD932" w14:textId="77777777" w:rsidR="004B1137" w:rsidRDefault="004B1137" w:rsidP="00970618"/>
    <w:p w14:paraId="17FAFC27" w14:textId="77777777" w:rsidR="004B1137" w:rsidRDefault="004B1137" w:rsidP="00970618"/>
    <w:p w14:paraId="12A8255C" w14:textId="77777777" w:rsidR="004B1137" w:rsidRDefault="004B1137" w:rsidP="00970618"/>
    <w:p w14:paraId="57ADEEF2" w14:textId="77777777" w:rsidR="004B1137" w:rsidRDefault="004B1137" w:rsidP="00970618"/>
    <w:p w14:paraId="46B4A06A" w14:textId="77777777" w:rsidR="004B1137" w:rsidRDefault="004B1137" w:rsidP="00970618"/>
    <w:p w14:paraId="1A7AEEEF" w14:textId="77777777" w:rsidR="004B1137" w:rsidRDefault="004B1137" w:rsidP="00970618"/>
    <w:p w14:paraId="792CF3EE" w14:textId="730CEA5A" w:rsidR="004B1137" w:rsidRDefault="000346F7" w:rsidP="00970618">
      <w:r w:rsidRPr="00CE7D5C">
        <w:rPr>
          <w:noProof/>
          <w:lang w:val="es-SV" w:eastAsia="es-SV"/>
        </w:rPr>
        <w:lastRenderedPageBreak/>
        <mc:AlternateContent>
          <mc:Choice Requires="wpg">
            <w:drawing>
              <wp:anchor distT="0" distB="0" distL="228600" distR="228600" simplePos="0" relativeHeight="251667968" behindDoc="1" locked="0" layoutInCell="1" allowOverlap="1" wp14:anchorId="7A583DC1" wp14:editId="53D7696D">
                <wp:simplePos x="0" y="0"/>
                <wp:positionH relativeFrom="margin">
                  <wp:posOffset>3719830</wp:posOffset>
                </wp:positionH>
                <wp:positionV relativeFrom="margin">
                  <wp:posOffset>-463550</wp:posOffset>
                </wp:positionV>
                <wp:extent cx="2461260" cy="8572500"/>
                <wp:effectExtent l="0" t="0" r="0" b="0"/>
                <wp:wrapSquare wrapText="bothSides"/>
                <wp:docPr id="201" name="Grupo 201"/>
                <wp:cNvGraphicFramePr/>
                <a:graphic xmlns:a="http://schemas.openxmlformats.org/drawingml/2006/main">
                  <a:graphicData uri="http://schemas.microsoft.com/office/word/2010/wordprocessingGroup">
                    <wpg:wgp>
                      <wpg:cNvGrpSpPr/>
                      <wpg:grpSpPr>
                        <a:xfrm>
                          <a:off x="0" y="0"/>
                          <a:ext cx="2461260" cy="8572500"/>
                          <a:chOff x="0" y="0"/>
                          <a:chExt cx="1926139" cy="8094409"/>
                        </a:xfrm>
                      </wpg:grpSpPr>
                      <wps:wsp>
                        <wps:cNvPr id="202" name="Rectángulo 202"/>
                        <wps:cNvSpPr/>
                        <wps:spPr>
                          <a:xfrm>
                            <a:off x="0" y="0"/>
                            <a:ext cx="18288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ángulo 203"/>
                        <wps:cNvSpPr/>
                        <wps:spPr>
                          <a:xfrm>
                            <a:off x="0" y="639208"/>
                            <a:ext cx="1926139" cy="7455201"/>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B27DA0" w14:textId="77777777" w:rsidR="00DA4494" w:rsidRPr="001914FD" w:rsidRDefault="00DA4494" w:rsidP="00C54511">
                              <w:pPr>
                                <w:rPr>
                                  <w:rFonts w:cstheme="minorHAnsi"/>
                                  <w:color w:val="FFFFFF" w:themeColor="background1"/>
                                  <w:sz w:val="21"/>
                                  <w:szCs w:val="21"/>
                                </w:rPr>
                              </w:pPr>
                              <w:r w:rsidRPr="001914FD">
                                <w:rPr>
                                  <w:rFonts w:cstheme="minorHAnsi"/>
                                  <w:color w:val="FFFFFF" w:themeColor="background1"/>
                                  <w:sz w:val="21"/>
                                  <w:szCs w:val="21"/>
                                </w:rPr>
                                <w:t>Para la recepción y atención de casos de protección, se requiere humanidad, calidez, empatía, escucha activa y especial, actuar para evitar la revictimización:</w:t>
                              </w:r>
                            </w:p>
                            <w:p w14:paraId="468A3BC4" w14:textId="77777777" w:rsidR="00DA4494" w:rsidRPr="001914FD" w:rsidRDefault="00DA4494" w:rsidP="00664CD9">
                              <w:pPr>
                                <w:pStyle w:val="Prrafodelista"/>
                                <w:numPr>
                                  <w:ilvl w:val="0"/>
                                  <w:numId w:val="16"/>
                                </w:numPr>
                                <w:spacing w:line="259" w:lineRule="auto"/>
                                <w:ind w:left="142" w:hanging="142"/>
                                <w:contextualSpacing w:val="0"/>
                                <w:rPr>
                                  <w:rFonts w:cstheme="minorHAnsi"/>
                                  <w:color w:val="FFFFFF" w:themeColor="background1"/>
                                  <w:sz w:val="21"/>
                                  <w:szCs w:val="21"/>
                                </w:rPr>
                              </w:pPr>
                              <w:r w:rsidRPr="001914FD">
                                <w:rPr>
                                  <w:rFonts w:cstheme="minorHAnsi"/>
                                  <w:color w:val="FFFFFF" w:themeColor="background1"/>
                                  <w:sz w:val="21"/>
                                  <w:szCs w:val="21"/>
                                </w:rPr>
                                <w:t>Evite repreguntar información que ya conoce, tome en cuenta información previa.</w:t>
                              </w:r>
                            </w:p>
                            <w:p w14:paraId="4023A379" w14:textId="77777777" w:rsidR="00DA4494" w:rsidRPr="001914FD" w:rsidRDefault="00DA4494" w:rsidP="00664CD9">
                              <w:pPr>
                                <w:pStyle w:val="Prrafodelista"/>
                                <w:numPr>
                                  <w:ilvl w:val="0"/>
                                  <w:numId w:val="16"/>
                                </w:numPr>
                                <w:spacing w:line="259" w:lineRule="auto"/>
                                <w:ind w:left="142" w:hanging="142"/>
                                <w:contextualSpacing w:val="0"/>
                                <w:rPr>
                                  <w:rFonts w:cstheme="minorHAnsi"/>
                                  <w:color w:val="FFFFFF" w:themeColor="background1"/>
                                  <w:sz w:val="21"/>
                                  <w:szCs w:val="21"/>
                                </w:rPr>
                              </w:pPr>
                              <w:r w:rsidRPr="001914FD">
                                <w:rPr>
                                  <w:rFonts w:cstheme="minorHAnsi"/>
                                  <w:color w:val="FFFFFF" w:themeColor="background1"/>
                                  <w:sz w:val="21"/>
                                  <w:szCs w:val="21"/>
                                </w:rPr>
                                <w:t>Sea empático (Esto no es igual a sentir lástima o sobreproteger a las personas)</w:t>
                              </w:r>
                            </w:p>
                            <w:p w14:paraId="3243278F" w14:textId="47E697AA" w:rsidR="00DA4494" w:rsidRPr="00BF341F" w:rsidRDefault="00DA4494" w:rsidP="00664CD9">
                              <w:pPr>
                                <w:pStyle w:val="Prrafodelista"/>
                                <w:numPr>
                                  <w:ilvl w:val="0"/>
                                  <w:numId w:val="16"/>
                                </w:numPr>
                                <w:spacing w:line="259" w:lineRule="auto"/>
                                <w:ind w:left="142" w:hanging="142"/>
                                <w:contextualSpacing w:val="0"/>
                                <w:rPr>
                                  <w:rFonts w:cstheme="minorHAnsi"/>
                                  <w:color w:val="FFFFFF" w:themeColor="background1"/>
                                  <w:sz w:val="21"/>
                                  <w:szCs w:val="21"/>
                                </w:rPr>
                              </w:pPr>
                              <w:r w:rsidRPr="001914FD">
                                <w:rPr>
                                  <w:rFonts w:cstheme="minorHAnsi"/>
                                  <w:color w:val="FFFFFF" w:themeColor="background1"/>
                                  <w:sz w:val="21"/>
                                  <w:szCs w:val="21"/>
                                </w:rPr>
                                <w:t xml:space="preserve">No culpe  con el </w:t>
                              </w:r>
                              <w:r w:rsidRPr="00BF341F">
                                <w:rPr>
                                  <w:rFonts w:cstheme="minorHAnsi"/>
                                  <w:color w:val="FFFFFF" w:themeColor="background1"/>
                                  <w:sz w:val="21"/>
                                  <w:szCs w:val="21"/>
                                </w:rPr>
                                <w:t>lenguaje (ni verbal ni oral).</w:t>
                              </w:r>
                            </w:p>
                            <w:p w14:paraId="5551612E" w14:textId="77777777" w:rsidR="00DA4494" w:rsidRPr="001914FD" w:rsidRDefault="00DA4494" w:rsidP="00664CD9">
                              <w:pPr>
                                <w:pStyle w:val="Prrafodelista"/>
                                <w:numPr>
                                  <w:ilvl w:val="0"/>
                                  <w:numId w:val="16"/>
                                </w:numPr>
                                <w:spacing w:line="259" w:lineRule="auto"/>
                                <w:ind w:left="142" w:hanging="142"/>
                                <w:contextualSpacing w:val="0"/>
                                <w:rPr>
                                  <w:rFonts w:cstheme="minorHAnsi"/>
                                  <w:color w:val="FFFFFF" w:themeColor="background1"/>
                                  <w:sz w:val="21"/>
                                  <w:szCs w:val="21"/>
                                </w:rPr>
                              </w:pPr>
                              <w:r w:rsidRPr="001914FD">
                                <w:rPr>
                                  <w:rFonts w:cstheme="minorHAnsi"/>
                                  <w:color w:val="FFFFFF" w:themeColor="background1"/>
                                  <w:sz w:val="21"/>
                                  <w:szCs w:val="21"/>
                                </w:rPr>
                                <w:t xml:space="preserve">Pregunte siempre de forma directa, comprensiva y con respeto, y si considera que alguna información es sensible, diga cuál es la razón o el objetivo por el que lo pregunta. </w:t>
                              </w:r>
                            </w:p>
                            <w:p w14:paraId="2E09FF73" w14:textId="77777777" w:rsidR="00DA4494" w:rsidRPr="001914FD" w:rsidRDefault="00DA4494" w:rsidP="00664CD9">
                              <w:pPr>
                                <w:pStyle w:val="Prrafodelista"/>
                                <w:numPr>
                                  <w:ilvl w:val="0"/>
                                  <w:numId w:val="16"/>
                                </w:numPr>
                                <w:spacing w:line="259" w:lineRule="auto"/>
                                <w:ind w:left="142" w:hanging="142"/>
                                <w:contextualSpacing w:val="0"/>
                                <w:rPr>
                                  <w:rFonts w:cstheme="minorHAnsi"/>
                                  <w:color w:val="FFFFFF" w:themeColor="background1"/>
                                  <w:sz w:val="21"/>
                                  <w:szCs w:val="21"/>
                                </w:rPr>
                              </w:pPr>
                              <w:r w:rsidRPr="001914FD">
                                <w:rPr>
                                  <w:rFonts w:cstheme="minorHAnsi"/>
                                  <w:color w:val="FFFFFF" w:themeColor="background1"/>
                                  <w:sz w:val="21"/>
                                  <w:szCs w:val="21"/>
                                </w:rPr>
                                <w:t>No genere nunca expectativas que no se pueden cumplir</w:t>
                              </w:r>
                            </w:p>
                            <w:p w14:paraId="50999B2B" w14:textId="77777777" w:rsidR="00DA4494" w:rsidRPr="001914FD" w:rsidRDefault="00DA4494" w:rsidP="00664CD9">
                              <w:pPr>
                                <w:pStyle w:val="Prrafodelista"/>
                                <w:numPr>
                                  <w:ilvl w:val="0"/>
                                  <w:numId w:val="16"/>
                                </w:numPr>
                                <w:spacing w:line="259" w:lineRule="auto"/>
                                <w:ind w:left="142" w:hanging="142"/>
                                <w:contextualSpacing w:val="0"/>
                                <w:rPr>
                                  <w:rFonts w:cstheme="minorHAnsi"/>
                                  <w:color w:val="FFFFFF" w:themeColor="background1"/>
                                  <w:sz w:val="21"/>
                                  <w:szCs w:val="21"/>
                                </w:rPr>
                              </w:pPr>
                              <w:r w:rsidRPr="001914FD">
                                <w:rPr>
                                  <w:rFonts w:cstheme="minorHAnsi"/>
                                  <w:color w:val="FFFFFF" w:themeColor="background1"/>
                                  <w:sz w:val="21"/>
                                  <w:szCs w:val="21"/>
                                </w:rPr>
                                <w:t xml:space="preserve">Cuide la confidencialidad, la información no debe trascender más allá de la red de protección, y explique este principio. </w:t>
                              </w:r>
                            </w:p>
                            <w:p w14:paraId="2FE2A9E6" w14:textId="77777777" w:rsidR="00DA4494" w:rsidRPr="001914FD" w:rsidRDefault="00DA4494" w:rsidP="00664CD9">
                              <w:pPr>
                                <w:pStyle w:val="Prrafodelista"/>
                                <w:numPr>
                                  <w:ilvl w:val="0"/>
                                  <w:numId w:val="16"/>
                                </w:numPr>
                                <w:spacing w:line="259" w:lineRule="auto"/>
                                <w:ind w:left="142" w:hanging="142"/>
                                <w:contextualSpacing w:val="0"/>
                                <w:rPr>
                                  <w:rFonts w:cstheme="minorHAnsi"/>
                                  <w:color w:val="FFFFFF" w:themeColor="background1"/>
                                  <w:sz w:val="21"/>
                                  <w:szCs w:val="21"/>
                                </w:rPr>
                              </w:pPr>
                              <w:r w:rsidRPr="001914FD">
                                <w:rPr>
                                  <w:rFonts w:cstheme="minorHAnsi"/>
                                  <w:color w:val="FFFFFF" w:themeColor="background1"/>
                                  <w:sz w:val="21"/>
                                  <w:szCs w:val="21"/>
                                </w:rPr>
                                <w:t>No estigmatice. Muchas veces los ofensores también son víctimas. Trate de permanecer neutral.</w:t>
                              </w:r>
                            </w:p>
                            <w:p w14:paraId="259C97E6" w14:textId="77777777" w:rsidR="00DA4494" w:rsidRPr="001914FD" w:rsidRDefault="00DA4494" w:rsidP="00664CD9">
                              <w:pPr>
                                <w:pStyle w:val="Prrafodelista"/>
                                <w:numPr>
                                  <w:ilvl w:val="0"/>
                                  <w:numId w:val="16"/>
                                </w:numPr>
                                <w:spacing w:line="259" w:lineRule="auto"/>
                                <w:ind w:left="142" w:hanging="142"/>
                                <w:contextualSpacing w:val="0"/>
                                <w:rPr>
                                  <w:rFonts w:cstheme="minorHAnsi"/>
                                  <w:color w:val="FFFFFF" w:themeColor="background1"/>
                                  <w:sz w:val="21"/>
                                  <w:szCs w:val="21"/>
                                </w:rPr>
                              </w:pPr>
                              <w:r w:rsidRPr="001914FD">
                                <w:rPr>
                                  <w:rFonts w:cstheme="minorHAnsi"/>
                                  <w:color w:val="FFFFFF" w:themeColor="background1"/>
                                  <w:sz w:val="21"/>
                                  <w:szCs w:val="21"/>
                                </w:rPr>
                                <w:t xml:space="preserve">Respete la autonomía y la capacidad de las personas para recuperarse y responder a las crisis de protección que viven. </w:t>
                              </w:r>
                            </w:p>
                            <w:p w14:paraId="3340863E" w14:textId="51DAD645" w:rsidR="00DA4494" w:rsidRPr="00BF341F" w:rsidRDefault="00DA4494" w:rsidP="00664CD9">
                              <w:pPr>
                                <w:pStyle w:val="Prrafodelista"/>
                                <w:numPr>
                                  <w:ilvl w:val="0"/>
                                  <w:numId w:val="16"/>
                                </w:numPr>
                                <w:spacing w:line="259" w:lineRule="auto"/>
                                <w:ind w:left="142" w:hanging="142"/>
                                <w:contextualSpacing w:val="0"/>
                                <w:rPr>
                                  <w:rFonts w:cstheme="minorHAnsi"/>
                                  <w:color w:val="FFFFFF" w:themeColor="background1"/>
                                  <w:sz w:val="21"/>
                                  <w:szCs w:val="21"/>
                                </w:rPr>
                              </w:pPr>
                              <w:r w:rsidRPr="00BF341F">
                                <w:rPr>
                                  <w:rFonts w:cstheme="minorHAnsi"/>
                                  <w:color w:val="FFFFFF" w:themeColor="background1"/>
                                  <w:sz w:val="21"/>
                                  <w:szCs w:val="21"/>
                                </w:rPr>
                                <w:t>Asegúrese de estar en un ambiente seguro para la víctima, donde se respete la confidencialidad.</w:t>
                              </w:r>
                            </w:p>
                            <w:p w14:paraId="037C2701" w14:textId="77777777" w:rsidR="00DA4494" w:rsidRPr="001914FD" w:rsidRDefault="00DA4494" w:rsidP="00C54511">
                              <w:pPr>
                                <w:jc w:val="right"/>
                                <w:rPr>
                                  <w:rFonts w:cstheme="minorHAnsi"/>
                                  <w:b/>
                                  <w:color w:val="FFFFFF" w:themeColor="background1"/>
                                  <w:sz w:val="21"/>
                                  <w:szCs w:val="21"/>
                                </w:rPr>
                              </w:pPr>
                              <w:r w:rsidRPr="001914FD">
                                <w:rPr>
                                  <w:rFonts w:cstheme="minorHAnsi"/>
                                  <w:b/>
                                  <w:color w:val="FFFFFF" w:themeColor="background1"/>
                                  <w:sz w:val="21"/>
                                  <w:szCs w:val="21"/>
                                </w:rPr>
                                <w:t>Fuente: elaboración propia.</w:t>
                              </w: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04" name="Cuadro de texto 204"/>
                        <wps:cNvSpPr txBox="1"/>
                        <wps:spPr>
                          <a:xfrm>
                            <a:off x="0" y="231821"/>
                            <a:ext cx="1828800" cy="40738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3A7310C" w14:textId="77777777" w:rsidR="00DA4494" w:rsidRPr="00F36613" w:rsidRDefault="00DA4494" w:rsidP="00C54511">
                              <w:pPr>
                                <w:pStyle w:val="Sinespaciado"/>
                                <w:jc w:val="center"/>
                                <w:rPr>
                                  <w:rFonts w:eastAsiaTheme="majorEastAsia" w:cstheme="minorHAnsi"/>
                                  <w:b/>
                                  <w:caps/>
                                  <w:color w:val="00A0B8" w:themeColor="accent1"/>
                                  <w:sz w:val="28"/>
                                  <w:szCs w:val="28"/>
                                </w:rPr>
                              </w:pPr>
                              <w:r w:rsidRPr="00F36613">
                                <w:rPr>
                                  <w:rFonts w:eastAsiaTheme="majorEastAsia" w:cstheme="minorHAnsi"/>
                                  <w:b/>
                                  <w:caps/>
                                  <w:color w:val="00A0B8" w:themeColor="accent1"/>
                                  <w:sz w:val="28"/>
                                  <w:szCs w:val="28"/>
                                </w:rPr>
                                <w:t>PARA NO REVICTIMIZAR</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583DC1" id="Grupo 201" o:spid="_x0000_s1331" style="position:absolute;margin-left:292.9pt;margin-top:-36.5pt;width:193.8pt;height:675pt;z-index:-251648512;mso-wrap-distance-left:18pt;mso-wrap-distance-right:18pt;mso-position-horizontal-relative:margin;mso-position-vertical-relative:margin;mso-width-relative:margin;mso-height-relative:margin" coordsize="19261,80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">
                <v:rect id="Rectángulo 202" o:spid="_x0000_s1332"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2fI8QA&#10;AADcAAAADwAAAGRycy9kb3ducmV2LnhtbESPQWsCMRSE7wX/Q3hCbzXrglJWo2ih4rG1UurtsXlu&#10;FjcvYZN1V3+9KRR6HGbmG2a5HmwjrtSG2rGC6SQDQVw6XXOl4Pj1/vIKIkRkjY1jUnCjAOvV6GmJ&#10;hXY9f9L1ECuRIBwKVGBi9IWUoTRkMUycJ07e2bUWY5JtJXWLfYLbRuZZNpcWa04LBj29GSovh84q&#10;8Lvjx+lstr6f375nu6Hqfu51p9TzeNgsQEQa4n/4r73XCvIsh98z6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9nyPEAAAA3AAAAA8AAAAAAAAAAAAAAAAAmAIAAGRycy9k&#10;b3ducmV2LnhtbFBLBQYAAAAABAAEAPUAAACJAwAAAAA=&#10;" fillcolor="#00a0b8 [3204]" stroked="f" strokeweight="2pt"/>
                <v:rect id="Rectángulo 203" o:spid="_x0000_s1333" style="position:absolute;top:6392;width:19261;height:74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RpbMcA&#10;AADcAAAADwAAAGRycy9kb3ducmV2LnhtbESPQWsCMRSE74X+h/AK3jS7CmK3RimlLT0URKvY3l6T&#10;192lm5dtEtf13xtB6HGYmW+Y+bK3jejIh9qxgnyUgSDWztRcKth+vAxnIEJENtg4JgUnCrBc3N7M&#10;sTDuyGvqNrEUCcKhQAVVjG0hZdAVWQwj1xIn78d5izFJX0rj8ZjgtpHjLJtKizWnhQpbeqpI/24O&#10;VsH3q9d/q137tTWH+3z/2b0/56VWanDXPz6AiNTH//C1/WYUjLMJXM6kIyAX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EaWzHAAAA3AAAAA8AAAAAAAAAAAAAAAAAmAIAAGRy&#10;cy9kb3ducmV2LnhtbFBLBQYAAAAABAAEAPUAAACMAwAAAAA=&#10;" fillcolor="#00a0b8 [3204]" stroked="f" strokeweight="2pt">
                  <v:textbox inset=",14.4pt,8.64pt,18pt">
                    <w:txbxContent>
                      <w:p w14:paraId="5CB27DA0" w14:textId="77777777" w:rsidR="00DA4494" w:rsidRPr="001914FD" w:rsidRDefault="00DA4494" w:rsidP="00C54511">
                        <w:pPr>
                          <w:rPr>
                            <w:rFonts w:cstheme="minorHAnsi"/>
                            <w:color w:val="FFFFFF" w:themeColor="background1"/>
                            <w:sz w:val="21"/>
                            <w:szCs w:val="21"/>
                          </w:rPr>
                        </w:pPr>
                        <w:r w:rsidRPr="001914FD">
                          <w:rPr>
                            <w:rFonts w:cstheme="minorHAnsi"/>
                            <w:color w:val="FFFFFF" w:themeColor="background1"/>
                            <w:sz w:val="21"/>
                            <w:szCs w:val="21"/>
                          </w:rPr>
                          <w:t>Para la recepción y atención de casos de protección, se requiere humanidad, calidez, empatía, escucha activa y especial, actuar para evitar la revictimización:</w:t>
                        </w:r>
                      </w:p>
                      <w:p w14:paraId="468A3BC4" w14:textId="77777777" w:rsidR="00DA4494" w:rsidRPr="001914FD" w:rsidRDefault="00DA4494" w:rsidP="00664CD9">
                        <w:pPr>
                          <w:pStyle w:val="Prrafodelista"/>
                          <w:numPr>
                            <w:ilvl w:val="0"/>
                            <w:numId w:val="16"/>
                          </w:numPr>
                          <w:spacing w:line="259" w:lineRule="auto"/>
                          <w:ind w:left="142" w:hanging="142"/>
                          <w:contextualSpacing w:val="0"/>
                          <w:rPr>
                            <w:rFonts w:cstheme="minorHAnsi"/>
                            <w:color w:val="FFFFFF" w:themeColor="background1"/>
                            <w:sz w:val="21"/>
                            <w:szCs w:val="21"/>
                          </w:rPr>
                        </w:pPr>
                        <w:r w:rsidRPr="001914FD">
                          <w:rPr>
                            <w:rFonts w:cstheme="minorHAnsi"/>
                            <w:color w:val="FFFFFF" w:themeColor="background1"/>
                            <w:sz w:val="21"/>
                            <w:szCs w:val="21"/>
                          </w:rPr>
                          <w:t>Evite repreguntar información que ya conoce, tome en cuenta información previa.</w:t>
                        </w:r>
                      </w:p>
                      <w:p w14:paraId="4023A379" w14:textId="77777777" w:rsidR="00DA4494" w:rsidRPr="001914FD" w:rsidRDefault="00DA4494" w:rsidP="00664CD9">
                        <w:pPr>
                          <w:pStyle w:val="Prrafodelista"/>
                          <w:numPr>
                            <w:ilvl w:val="0"/>
                            <w:numId w:val="16"/>
                          </w:numPr>
                          <w:spacing w:line="259" w:lineRule="auto"/>
                          <w:ind w:left="142" w:hanging="142"/>
                          <w:contextualSpacing w:val="0"/>
                          <w:rPr>
                            <w:rFonts w:cstheme="minorHAnsi"/>
                            <w:color w:val="FFFFFF" w:themeColor="background1"/>
                            <w:sz w:val="21"/>
                            <w:szCs w:val="21"/>
                          </w:rPr>
                        </w:pPr>
                        <w:r w:rsidRPr="001914FD">
                          <w:rPr>
                            <w:rFonts w:cstheme="minorHAnsi"/>
                            <w:color w:val="FFFFFF" w:themeColor="background1"/>
                            <w:sz w:val="21"/>
                            <w:szCs w:val="21"/>
                          </w:rPr>
                          <w:t>Sea empático (Esto no es igual a sentir lástima o sobreproteger a las personas)</w:t>
                        </w:r>
                      </w:p>
                      <w:p w14:paraId="3243278F" w14:textId="47E697AA" w:rsidR="00DA4494" w:rsidRPr="00BF341F" w:rsidRDefault="00DA4494" w:rsidP="00664CD9">
                        <w:pPr>
                          <w:pStyle w:val="Prrafodelista"/>
                          <w:numPr>
                            <w:ilvl w:val="0"/>
                            <w:numId w:val="16"/>
                          </w:numPr>
                          <w:spacing w:line="259" w:lineRule="auto"/>
                          <w:ind w:left="142" w:hanging="142"/>
                          <w:contextualSpacing w:val="0"/>
                          <w:rPr>
                            <w:rFonts w:cstheme="minorHAnsi"/>
                            <w:color w:val="FFFFFF" w:themeColor="background1"/>
                            <w:sz w:val="21"/>
                            <w:szCs w:val="21"/>
                          </w:rPr>
                        </w:pPr>
                        <w:r w:rsidRPr="001914FD">
                          <w:rPr>
                            <w:rFonts w:cstheme="minorHAnsi"/>
                            <w:color w:val="FFFFFF" w:themeColor="background1"/>
                            <w:sz w:val="21"/>
                            <w:szCs w:val="21"/>
                          </w:rPr>
                          <w:t xml:space="preserve">No culpe  con el </w:t>
                        </w:r>
                        <w:r w:rsidRPr="00BF341F">
                          <w:rPr>
                            <w:rFonts w:cstheme="minorHAnsi"/>
                            <w:color w:val="FFFFFF" w:themeColor="background1"/>
                            <w:sz w:val="21"/>
                            <w:szCs w:val="21"/>
                          </w:rPr>
                          <w:t>lenguaje (ni verbal ni oral).</w:t>
                        </w:r>
                      </w:p>
                      <w:p w14:paraId="5551612E" w14:textId="77777777" w:rsidR="00DA4494" w:rsidRPr="001914FD" w:rsidRDefault="00DA4494" w:rsidP="00664CD9">
                        <w:pPr>
                          <w:pStyle w:val="Prrafodelista"/>
                          <w:numPr>
                            <w:ilvl w:val="0"/>
                            <w:numId w:val="16"/>
                          </w:numPr>
                          <w:spacing w:line="259" w:lineRule="auto"/>
                          <w:ind w:left="142" w:hanging="142"/>
                          <w:contextualSpacing w:val="0"/>
                          <w:rPr>
                            <w:rFonts w:cstheme="minorHAnsi"/>
                            <w:color w:val="FFFFFF" w:themeColor="background1"/>
                            <w:sz w:val="21"/>
                            <w:szCs w:val="21"/>
                          </w:rPr>
                        </w:pPr>
                        <w:r w:rsidRPr="001914FD">
                          <w:rPr>
                            <w:rFonts w:cstheme="minorHAnsi"/>
                            <w:color w:val="FFFFFF" w:themeColor="background1"/>
                            <w:sz w:val="21"/>
                            <w:szCs w:val="21"/>
                          </w:rPr>
                          <w:t xml:space="preserve">Pregunte siempre de forma directa, comprensiva y con respeto, y si considera que alguna información es sensible, diga cuál es la razón o el objetivo por el que lo pregunta. </w:t>
                        </w:r>
                      </w:p>
                      <w:p w14:paraId="2E09FF73" w14:textId="77777777" w:rsidR="00DA4494" w:rsidRPr="001914FD" w:rsidRDefault="00DA4494" w:rsidP="00664CD9">
                        <w:pPr>
                          <w:pStyle w:val="Prrafodelista"/>
                          <w:numPr>
                            <w:ilvl w:val="0"/>
                            <w:numId w:val="16"/>
                          </w:numPr>
                          <w:spacing w:line="259" w:lineRule="auto"/>
                          <w:ind w:left="142" w:hanging="142"/>
                          <w:contextualSpacing w:val="0"/>
                          <w:rPr>
                            <w:rFonts w:cstheme="minorHAnsi"/>
                            <w:color w:val="FFFFFF" w:themeColor="background1"/>
                            <w:sz w:val="21"/>
                            <w:szCs w:val="21"/>
                          </w:rPr>
                        </w:pPr>
                        <w:r w:rsidRPr="001914FD">
                          <w:rPr>
                            <w:rFonts w:cstheme="minorHAnsi"/>
                            <w:color w:val="FFFFFF" w:themeColor="background1"/>
                            <w:sz w:val="21"/>
                            <w:szCs w:val="21"/>
                          </w:rPr>
                          <w:t>No genere nunca expectativas que no se pueden cumplir</w:t>
                        </w:r>
                      </w:p>
                      <w:p w14:paraId="50999B2B" w14:textId="77777777" w:rsidR="00DA4494" w:rsidRPr="001914FD" w:rsidRDefault="00DA4494" w:rsidP="00664CD9">
                        <w:pPr>
                          <w:pStyle w:val="Prrafodelista"/>
                          <w:numPr>
                            <w:ilvl w:val="0"/>
                            <w:numId w:val="16"/>
                          </w:numPr>
                          <w:spacing w:line="259" w:lineRule="auto"/>
                          <w:ind w:left="142" w:hanging="142"/>
                          <w:contextualSpacing w:val="0"/>
                          <w:rPr>
                            <w:rFonts w:cstheme="minorHAnsi"/>
                            <w:color w:val="FFFFFF" w:themeColor="background1"/>
                            <w:sz w:val="21"/>
                            <w:szCs w:val="21"/>
                          </w:rPr>
                        </w:pPr>
                        <w:r w:rsidRPr="001914FD">
                          <w:rPr>
                            <w:rFonts w:cstheme="minorHAnsi"/>
                            <w:color w:val="FFFFFF" w:themeColor="background1"/>
                            <w:sz w:val="21"/>
                            <w:szCs w:val="21"/>
                          </w:rPr>
                          <w:t xml:space="preserve">Cuide la confidencialidad, la información no debe trascender más allá de la red de protección, y explique este principio. </w:t>
                        </w:r>
                      </w:p>
                      <w:p w14:paraId="2FE2A9E6" w14:textId="77777777" w:rsidR="00DA4494" w:rsidRPr="001914FD" w:rsidRDefault="00DA4494" w:rsidP="00664CD9">
                        <w:pPr>
                          <w:pStyle w:val="Prrafodelista"/>
                          <w:numPr>
                            <w:ilvl w:val="0"/>
                            <w:numId w:val="16"/>
                          </w:numPr>
                          <w:spacing w:line="259" w:lineRule="auto"/>
                          <w:ind w:left="142" w:hanging="142"/>
                          <w:contextualSpacing w:val="0"/>
                          <w:rPr>
                            <w:rFonts w:cstheme="minorHAnsi"/>
                            <w:color w:val="FFFFFF" w:themeColor="background1"/>
                            <w:sz w:val="21"/>
                            <w:szCs w:val="21"/>
                          </w:rPr>
                        </w:pPr>
                        <w:r w:rsidRPr="001914FD">
                          <w:rPr>
                            <w:rFonts w:cstheme="minorHAnsi"/>
                            <w:color w:val="FFFFFF" w:themeColor="background1"/>
                            <w:sz w:val="21"/>
                            <w:szCs w:val="21"/>
                          </w:rPr>
                          <w:t>No estigmatice. Muchas veces los ofensores también son víctimas. Trate de permanecer neutral.</w:t>
                        </w:r>
                      </w:p>
                      <w:p w14:paraId="259C97E6" w14:textId="77777777" w:rsidR="00DA4494" w:rsidRPr="001914FD" w:rsidRDefault="00DA4494" w:rsidP="00664CD9">
                        <w:pPr>
                          <w:pStyle w:val="Prrafodelista"/>
                          <w:numPr>
                            <w:ilvl w:val="0"/>
                            <w:numId w:val="16"/>
                          </w:numPr>
                          <w:spacing w:line="259" w:lineRule="auto"/>
                          <w:ind w:left="142" w:hanging="142"/>
                          <w:contextualSpacing w:val="0"/>
                          <w:rPr>
                            <w:rFonts w:cstheme="minorHAnsi"/>
                            <w:color w:val="FFFFFF" w:themeColor="background1"/>
                            <w:sz w:val="21"/>
                            <w:szCs w:val="21"/>
                          </w:rPr>
                        </w:pPr>
                        <w:r w:rsidRPr="001914FD">
                          <w:rPr>
                            <w:rFonts w:cstheme="minorHAnsi"/>
                            <w:color w:val="FFFFFF" w:themeColor="background1"/>
                            <w:sz w:val="21"/>
                            <w:szCs w:val="21"/>
                          </w:rPr>
                          <w:t xml:space="preserve">Respete la autonomía y la capacidad de las personas para recuperarse y responder a las crisis de protección que viven. </w:t>
                        </w:r>
                      </w:p>
                      <w:p w14:paraId="3340863E" w14:textId="51DAD645" w:rsidR="00DA4494" w:rsidRPr="00BF341F" w:rsidRDefault="00DA4494" w:rsidP="00664CD9">
                        <w:pPr>
                          <w:pStyle w:val="Prrafodelista"/>
                          <w:numPr>
                            <w:ilvl w:val="0"/>
                            <w:numId w:val="16"/>
                          </w:numPr>
                          <w:spacing w:line="259" w:lineRule="auto"/>
                          <w:ind w:left="142" w:hanging="142"/>
                          <w:contextualSpacing w:val="0"/>
                          <w:rPr>
                            <w:rFonts w:cstheme="minorHAnsi"/>
                            <w:color w:val="FFFFFF" w:themeColor="background1"/>
                            <w:sz w:val="21"/>
                            <w:szCs w:val="21"/>
                          </w:rPr>
                        </w:pPr>
                        <w:r w:rsidRPr="00BF341F">
                          <w:rPr>
                            <w:rFonts w:cstheme="minorHAnsi"/>
                            <w:color w:val="FFFFFF" w:themeColor="background1"/>
                            <w:sz w:val="21"/>
                            <w:szCs w:val="21"/>
                          </w:rPr>
                          <w:t>Asegúrese de estar en un ambiente seguro para la víctima, donde se respete la confidencialidad.</w:t>
                        </w:r>
                      </w:p>
                      <w:p w14:paraId="037C2701" w14:textId="77777777" w:rsidR="00DA4494" w:rsidRPr="001914FD" w:rsidRDefault="00DA4494" w:rsidP="00C54511">
                        <w:pPr>
                          <w:jc w:val="right"/>
                          <w:rPr>
                            <w:rFonts w:cstheme="minorHAnsi"/>
                            <w:b/>
                            <w:color w:val="FFFFFF" w:themeColor="background1"/>
                            <w:sz w:val="21"/>
                            <w:szCs w:val="21"/>
                          </w:rPr>
                        </w:pPr>
                        <w:r w:rsidRPr="001914FD">
                          <w:rPr>
                            <w:rFonts w:cstheme="minorHAnsi"/>
                            <w:b/>
                            <w:color w:val="FFFFFF" w:themeColor="background1"/>
                            <w:sz w:val="21"/>
                            <w:szCs w:val="21"/>
                          </w:rPr>
                          <w:t>Fuente: elaboración propia.</w:t>
                        </w:r>
                      </w:p>
                    </w:txbxContent>
                  </v:textbox>
                </v:rect>
                <v:shape id="Cuadro de texto 204" o:spid="_x0000_s1334" type="#_x0000_t202" style="position:absolute;top:2318;width:18288;height:40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KnSsIA&#10;AADcAAAADwAAAGRycy9kb3ducmV2LnhtbESPQWvCQBSE7wX/w/IEb3UTaaRE1yAtbb02euntkX0m&#10;wezbsPuq8d93C4Ueh5n5htlWkxvUlULsPRvIlxko4sbbnlsDp+Pb4zOoKMgWB89k4E4Rqt3sYYul&#10;9Tf+pGstrUoQjiUa6ETGUuvYdOQwLv1InLyzDw4lydBqG/CW4G7Qqyxba4c9p4UOR3rpqLnU386A&#10;vMf8UJzkYx2+itfC1poCaWMW82m/ASU0yX/4r32wBlbZE/yeSUdA7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cqdKwgAAANwAAAAPAAAAAAAAAAAAAAAAAJgCAABkcnMvZG93&#10;bnJldi54bWxQSwUGAAAAAAQABAD1AAAAhwMAAAAA&#10;" fillcolor="white [3212]" stroked="f" strokeweight=".5pt">
                  <v:textbox inset=",7.2pt,,7.2pt">
                    <w:txbxContent>
                      <w:p w14:paraId="53A7310C" w14:textId="77777777" w:rsidR="00DA4494" w:rsidRPr="00F36613" w:rsidRDefault="00DA4494" w:rsidP="00C54511">
                        <w:pPr>
                          <w:pStyle w:val="Sinespaciado"/>
                          <w:jc w:val="center"/>
                          <w:rPr>
                            <w:rFonts w:eastAsiaTheme="majorEastAsia" w:cstheme="minorHAnsi"/>
                            <w:b/>
                            <w:caps/>
                            <w:color w:val="00A0B8" w:themeColor="accent1"/>
                            <w:sz w:val="28"/>
                            <w:szCs w:val="28"/>
                          </w:rPr>
                        </w:pPr>
                        <w:r w:rsidRPr="00F36613">
                          <w:rPr>
                            <w:rFonts w:eastAsiaTheme="majorEastAsia" w:cstheme="minorHAnsi"/>
                            <w:b/>
                            <w:caps/>
                            <w:color w:val="00A0B8" w:themeColor="accent1"/>
                            <w:sz w:val="28"/>
                            <w:szCs w:val="28"/>
                          </w:rPr>
                          <w:t>PARA NO REVICTIMIZAR</w:t>
                        </w:r>
                      </w:p>
                    </w:txbxContent>
                  </v:textbox>
                </v:shape>
                <w10:wrap type="square" anchorx="margin" anchory="margin"/>
              </v:group>
            </w:pict>
          </mc:Fallback>
        </mc:AlternateContent>
      </w:r>
      <w:r>
        <w:rPr>
          <w:noProof/>
          <w:lang w:val="es-SV" w:eastAsia="es-SV"/>
        </w:rPr>
        <mc:AlternateContent>
          <mc:Choice Requires="wps">
            <w:drawing>
              <wp:anchor distT="0" distB="0" distL="114300" distR="114300" simplePos="0" relativeHeight="251663872" behindDoc="0" locked="0" layoutInCell="1" allowOverlap="1" wp14:anchorId="69257C2C" wp14:editId="51876FC3">
                <wp:simplePos x="0" y="0"/>
                <wp:positionH relativeFrom="column">
                  <wp:posOffset>-186055</wp:posOffset>
                </wp:positionH>
                <wp:positionV relativeFrom="paragraph">
                  <wp:posOffset>-49530</wp:posOffset>
                </wp:positionV>
                <wp:extent cx="3609975" cy="2787015"/>
                <wp:effectExtent l="0" t="0" r="28575" b="13335"/>
                <wp:wrapNone/>
                <wp:docPr id="22" name="Rectángulo 1"/>
                <wp:cNvGraphicFramePr/>
                <a:graphic xmlns:a="http://schemas.openxmlformats.org/drawingml/2006/main">
                  <a:graphicData uri="http://schemas.microsoft.com/office/word/2010/wordprocessingShape">
                    <wps:wsp>
                      <wps:cNvSpPr/>
                      <wps:spPr>
                        <a:xfrm>
                          <a:off x="0" y="0"/>
                          <a:ext cx="3609975" cy="2787015"/>
                        </a:xfrm>
                        <a:prstGeom prst="rect">
                          <a:avLst/>
                        </a:prstGeom>
                        <a:gradFill flip="none" rotWithShape="1">
                          <a:gsLst>
                            <a:gs pos="8000">
                              <a:schemeClr val="bg1">
                                <a:lumMod val="95000"/>
                              </a:schemeClr>
                            </a:gs>
                            <a:gs pos="97920">
                              <a:srgbClr val="A2F2E7"/>
                            </a:gs>
                            <a:gs pos="0">
                              <a:srgbClr val="DBE8F4"/>
                            </a:gs>
                            <a:gs pos="92000">
                              <a:schemeClr val="accent6">
                                <a:lumMod val="20000"/>
                                <a:lumOff val="80000"/>
                              </a:schemeClr>
                            </a:gs>
                          </a:gsLst>
                          <a:lin ang="16200000" scaled="0"/>
                          <a:tileRect/>
                        </a:gradFill>
                      </wps:spPr>
                      <wps:style>
                        <a:lnRef idx="2">
                          <a:schemeClr val="accent4">
                            <a:shade val="50000"/>
                          </a:schemeClr>
                        </a:lnRef>
                        <a:fillRef idx="1">
                          <a:schemeClr val="accent4"/>
                        </a:fillRef>
                        <a:effectRef idx="0">
                          <a:schemeClr val="accent4"/>
                        </a:effectRef>
                        <a:fontRef idx="minor">
                          <a:schemeClr val="lt1"/>
                        </a:fontRef>
                      </wps:style>
                      <wps:txbx>
                        <w:txbxContent>
                          <w:p w14:paraId="48749D96" w14:textId="77777777" w:rsidR="00DA4494" w:rsidRPr="00281C52" w:rsidRDefault="00DA4494" w:rsidP="00150F29">
                            <w:pPr>
                              <w:pStyle w:val="Prrafodelista"/>
                              <w:spacing w:line="276" w:lineRule="auto"/>
                              <w:jc w:val="center"/>
                              <w:rPr>
                                <w:b/>
                                <w:color w:val="272D37" w:themeColor="text2" w:themeShade="80"/>
                              </w:rPr>
                            </w:pPr>
                            <w:r w:rsidRPr="00281C52">
                              <w:rPr>
                                <w:b/>
                                <w:color w:val="272D37" w:themeColor="text2" w:themeShade="80"/>
                              </w:rPr>
                              <w:t xml:space="preserve">Actitud  para empatizar </w:t>
                            </w:r>
                          </w:p>
                          <w:p w14:paraId="3CCE693F" w14:textId="77777777" w:rsidR="00DA4494" w:rsidRPr="00281C52" w:rsidRDefault="00DA4494" w:rsidP="00B725A4">
                            <w:pPr>
                              <w:pStyle w:val="Prrafodelista"/>
                              <w:numPr>
                                <w:ilvl w:val="0"/>
                                <w:numId w:val="15"/>
                              </w:numPr>
                              <w:spacing w:line="276" w:lineRule="auto"/>
                              <w:jc w:val="both"/>
                              <w:rPr>
                                <w:color w:val="272D37" w:themeColor="text2" w:themeShade="80"/>
                              </w:rPr>
                            </w:pPr>
                            <w:r w:rsidRPr="00281C52">
                              <w:rPr>
                                <w:color w:val="272D37" w:themeColor="text2" w:themeShade="80"/>
                              </w:rPr>
                              <w:t xml:space="preserve">Empatizar con la víctima y expresarle preocupación por lo que ha sucedido (“Puedo  imaginar que debe haber sido muy difícil para usted” (…) “quizás se asustó mucho”). </w:t>
                            </w:r>
                          </w:p>
                          <w:p w14:paraId="55A862FD" w14:textId="06AFC5B6" w:rsidR="00DA4494" w:rsidRPr="00281C52" w:rsidRDefault="00DA4494" w:rsidP="00664CD9">
                            <w:pPr>
                              <w:pStyle w:val="Prrafodelista"/>
                              <w:numPr>
                                <w:ilvl w:val="0"/>
                                <w:numId w:val="15"/>
                              </w:numPr>
                              <w:spacing w:line="276" w:lineRule="auto"/>
                              <w:jc w:val="both"/>
                              <w:rPr>
                                <w:color w:val="272D37" w:themeColor="text2" w:themeShade="80"/>
                              </w:rPr>
                            </w:pPr>
                            <w:r w:rsidRPr="00281C52">
                              <w:rPr>
                                <w:color w:val="272D37" w:themeColor="text2" w:themeShade="80"/>
                              </w:rPr>
                              <w:t xml:space="preserve"> Aceptar lo que la otra persona siente. Intentar sintonizar con el tono emocional de la víctima. “Gracias por compartir esa situación conmigo  estoy aquí para </w:t>
                            </w:r>
                            <w:r w:rsidRPr="00BF341F">
                              <w:t>escucharle”</w:t>
                            </w:r>
                          </w:p>
                          <w:p w14:paraId="37EA5A3A" w14:textId="77777777" w:rsidR="00DA4494" w:rsidRPr="00281C52" w:rsidRDefault="00DA4494" w:rsidP="00664CD9">
                            <w:pPr>
                              <w:pStyle w:val="Prrafodelista"/>
                              <w:numPr>
                                <w:ilvl w:val="0"/>
                                <w:numId w:val="15"/>
                              </w:numPr>
                              <w:spacing w:line="276" w:lineRule="auto"/>
                              <w:jc w:val="both"/>
                              <w:rPr>
                                <w:color w:val="272D37" w:themeColor="text2" w:themeShade="80"/>
                              </w:rPr>
                            </w:pPr>
                            <w:r w:rsidRPr="00281C52">
                              <w:rPr>
                                <w:color w:val="272D37" w:themeColor="text2" w:themeShade="80"/>
                              </w:rPr>
                              <w:t xml:space="preserve">Expresar verbalmente empatía. “Realmente no debe ser fácil lo que está viviendo. </w:t>
                            </w:r>
                          </w:p>
                          <w:p w14:paraId="34944680" w14:textId="77777777" w:rsidR="00DA4494" w:rsidRPr="00150F29" w:rsidRDefault="00DA4494" w:rsidP="00150F29">
                            <w:pPr>
                              <w:spacing w:line="276" w:lineRule="auto"/>
                              <w:jc w:val="both"/>
                            </w:pPr>
                            <w:r>
                              <w:t>Fuente: Manual de capacitación en temas de victimología del gobierno de Chile.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9257C2C" id="Rectángulo 1" o:spid="_x0000_s1335" style="position:absolute;margin-left:-14.65pt;margin-top:-3.9pt;width:284.25pt;height:219.4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" fillcolor="#dbe8f4" strokecolor="#00556d [1607]" strokeweight="2pt">
                <v:fill color2="#a2f2e7" rotate="t" angle="180" colors="0 #dbe8f4;5243f #f2f2f2;60293f #caf7f1;64173f #a2f2e7" focus="100%" type="gradient">
                  <o:fill v:ext="view" type="gradientUnscaled"/>
                </v:fill>
                <v:textbox>
                  <w:txbxContent>
                    <w:p w14:paraId="48749D96" w14:textId="77777777" w:rsidR="00DA4494" w:rsidRPr="00281C52" w:rsidRDefault="00DA4494" w:rsidP="00150F29">
                      <w:pPr>
                        <w:pStyle w:val="Prrafodelista"/>
                        <w:spacing w:line="276" w:lineRule="auto"/>
                        <w:jc w:val="center"/>
                        <w:rPr>
                          <w:b/>
                          <w:color w:val="272D37" w:themeColor="text2" w:themeShade="80"/>
                        </w:rPr>
                      </w:pPr>
                      <w:r w:rsidRPr="00281C52">
                        <w:rPr>
                          <w:b/>
                          <w:color w:val="272D37" w:themeColor="text2" w:themeShade="80"/>
                        </w:rPr>
                        <w:t xml:space="preserve">Actitud  para empatizar </w:t>
                      </w:r>
                    </w:p>
                    <w:p w14:paraId="3CCE693F" w14:textId="77777777" w:rsidR="00DA4494" w:rsidRPr="00281C52" w:rsidRDefault="00DA4494" w:rsidP="00B725A4">
                      <w:pPr>
                        <w:pStyle w:val="Prrafodelista"/>
                        <w:numPr>
                          <w:ilvl w:val="0"/>
                          <w:numId w:val="15"/>
                        </w:numPr>
                        <w:spacing w:line="276" w:lineRule="auto"/>
                        <w:jc w:val="both"/>
                        <w:rPr>
                          <w:color w:val="272D37" w:themeColor="text2" w:themeShade="80"/>
                        </w:rPr>
                      </w:pPr>
                      <w:r w:rsidRPr="00281C52">
                        <w:rPr>
                          <w:color w:val="272D37" w:themeColor="text2" w:themeShade="80"/>
                        </w:rPr>
                        <w:t xml:space="preserve">Empatizar con la víctima y expresarle preocupación por lo que ha sucedido (“Puedo  imaginar que debe haber sido muy difícil para usted” (…) “quizás se asustó mucho”). </w:t>
                      </w:r>
                    </w:p>
                    <w:p w14:paraId="55A862FD" w14:textId="06AFC5B6" w:rsidR="00DA4494" w:rsidRPr="00281C52" w:rsidRDefault="00DA4494" w:rsidP="00664CD9">
                      <w:pPr>
                        <w:pStyle w:val="Prrafodelista"/>
                        <w:numPr>
                          <w:ilvl w:val="0"/>
                          <w:numId w:val="15"/>
                        </w:numPr>
                        <w:spacing w:line="276" w:lineRule="auto"/>
                        <w:jc w:val="both"/>
                        <w:rPr>
                          <w:color w:val="272D37" w:themeColor="text2" w:themeShade="80"/>
                        </w:rPr>
                      </w:pPr>
                      <w:r w:rsidRPr="00281C52">
                        <w:rPr>
                          <w:color w:val="272D37" w:themeColor="text2" w:themeShade="80"/>
                        </w:rPr>
                        <w:t xml:space="preserve"> Aceptar lo que la otra persona siente. Intentar sintonizar con el tono emocional de la víctima. “Gracias por compartir esa situación conmigo  estoy aquí para </w:t>
                      </w:r>
                      <w:r w:rsidRPr="00BF341F">
                        <w:t>escucharle”</w:t>
                      </w:r>
                    </w:p>
                    <w:p w14:paraId="37EA5A3A" w14:textId="77777777" w:rsidR="00DA4494" w:rsidRPr="00281C52" w:rsidRDefault="00DA4494" w:rsidP="00664CD9">
                      <w:pPr>
                        <w:pStyle w:val="Prrafodelista"/>
                        <w:numPr>
                          <w:ilvl w:val="0"/>
                          <w:numId w:val="15"/>
                        </w:numPr>
                        <w:spacing w:line="276" w:lineRule="auto"/>
                        <w:jc w:val="both"/>
                        <w:rPr>
                          <w:color w:val="272D37" w:themeColor="text2" w:themeShade="80"/>
                        </w:rPr>
                      </w:pPr>
                      <w:r w:rsidRPr="00281C52">
                        <w:rPr>
                          <w:color w:val="272D37" w:themeColor="text2" w:themeShade="80"/>
                        </w:rPr>
                        <w:t xml:space="preserve">Expresar verbalmente empatía. “Realmente no debe ser fácil lo que está viviendo. </w:t>
                      </w:r>
                    </w:p>
                    <w:p w14:paraId="34944680" w14:textId="77777777" w:rsidR="00DA4494" w:rsidRPr="00150F29" w:rsidRDefault="00DA4494" w:rsidP="00150F29">
                      <w:pPr>
                        <w:spacing w:line="276" w:lineRule="auto"/>
                        <w:jc w:val="both"/>
                      </w:pPr>
                      <w:r>
                        <w:t>Fuente: Manual de capacitación en temas de victimología del gobierno de Chile.</w:t>
                      </w:r>
                    </w:p>
                  </w:txbxContent>
                </v:textbox>
              </v:rect>
            </w:pict>
          </mc:Fallback>
        </mc:AlternateContent>
      </w:r>
    </w:p>
    <w:p w14:paraId="4C96D8A3" w14:textId="77777777" w:rsidR="00970618" w:rsidRDefault="00970618" w:rsidP="00970618"/>
    <w:p w14:paraId="5201C3B3" w14:textId="5C23D223" w:rsidR="009E6C62" w:rsidRDefault="00150F29" w:rsidP="00970618">
      <w:r>
        <w:br/>
      </w:r>
      <w:r>
        <w:br/>
      </w:r>
      <w:r>
        <w:br/>
      </w:r>
    </w:p>
    <w:p w14:paraId="28BD85BE" w14:textId="77777777" w:rsidR="009E6C62" w:rsidRDefault="009E6C62" w:rsidP="00970618"/>
    <w:p w14:paraId="09C08A17" w14:textId="77777777" w:rsidR="009E6C62" w:rsidRDefault="009E6C62" w:rsidP="00970618"/>
    <w:p w14:paraId="3A7E5372" w14:textId="6541645A" w:rsidR="00B7245D" w:rsidRDefault="000346F7" w:rsidP="00970618">
      <w:pPr>
        <w:sectPr w:rsidR="00B7245D" w:rsidSect="00C95036">
          <w:headerReference w:type="first" r:id="rId75"/>
          <w:pgSz w:w="11907" w:h="16839" w:code="9"/>
          <w:pgMar w:top="1417" w:right="1701" w:bottom="1417" w:left="1276" w:header="720" w:footer="720" w:gutter="0"/>
          <w:cols w:space="720"/>
          <w:titlePg/>
          <w:docGrid w:linePitch="360"/>
        </w:sectPr>
      </w:pPr>
      <w:r>
        <w:rPr>
          <w:noProof/>
          <w:lang w:val="es-SV" w:eastAsia="es-SV"/>
        </w:rPr>
        <mc:AlternateContent>
          <mc:Choice Requires="wps">
            <w:drawing>
              <wp:anchor distT="0" distB="0" distL="114300" distR="114300" simplePos="0" relativeHeight="251668992" behindDoc="0" locked="0" layoutInCell="1" allowOverlap="1" wp14:anchorId="18F334A8" wp14:editId="18B3B028">
                <wp:simplePos x="0" y="0"/>
                <wp:positionH relativeFrom="column">
                  <wp:posOffset>-187960</wp:posOffset>
                </wp:positionH>
                <wp:positionV relativeFrom="paragraph">
                  <wp:posOffset>869315</wp:posOffset>
                </wp:positionV>
                <wp:extent cx="3609975" cy="4310380"/>
                <wp:effectExtent l="0" t="0" r="28575" b="13970"/>
                <wp:wrapNone/>
                <wp:docPr id="507" name="Rectángulo 1"/>
                <wp:cNvGraphicFramePr/>
                <a:graphic xmlns:a="http://schemas.openxmlformats.org/drawingml/2006/main">
                  <a:graphicData uri="http://schemas.microsoft.com/office/word/2010/wordprocessingShape">
                    <wps:wsp>
                      <wps:cNvSpPr/>
                      <wps:spPr>
                        <a:xfrm>
                          <a:off x="0" y="0"/>
                          <a:ext cx="3609975" cy="4310380"/>
                        </a:xfrm>
                        <a:prstGeom prst="rect">
                          <a:avLst/>
                        </a:prstGeom>
                        <a:gradFill flip="none" rotWithShape="1">
                          <a:gsLst>
                            <a:gs pos="8000">
                              <a:schemeClr val="bg1">
                                <a:lumMod val="95000"/>
                              </a:schemeClr>
                            </a:gs>
                            <a:gs pos="97920">
                              <a:srgbClr val="A2F2E7"/>
                            </a:gs>
                            <a:gs pos="0">
                              <a:srgbClr val="DBE8F4"/>
                            </a:gs>
                            <a:gs pos="92000">
                              <a:schemeClr val="accent6">
                                <a:lumMod val="20000"/>
                                <a:lumOff val="80000"/>
                              </a:schemeClr>
                            </a:gs>
                          </a:gsLst>
                          <a:lin ang="16200000" scaled="0"/>
                          <a:tileRect/>
                        </a:gradFill>
                      </wps:spPr>
                      <wps:style>
                        <a:lnRef idx="2">
                          <a:schemeClr val="accent4">
                            <a:shade val="50000"/>
                          </a:schemeClr>
                        </a:lnRef>
                        <a:fillRef idx="1">
                          <a:schemeClr val="accent4"/>
                        </a:fillRef>
                        <a:effectRef idx="0">
                          <a:schemeClr val="accent4"/>
                        </a:effectRef>
                        <a:fontRef idx="minor">
                          <a:schemeClr val="lt1"/>
                        </a:fontRef>
                      </wps:style>
                      <wps:txbx>
                        <w:txbxContent>
                          <w:p w14:paraId="313C56D2" w14:textId="77777777" w:rsidR="00DA4494" w:rsidRPr="002560FE" w:rsidRDefault="00DA4494" w:rsidP="00281C52">
                            <w:pPr>
                              <w:pStyle w:val="Prrafodelista"/>
                              <w:spacing w:line="276" w:lineRule="auto"/>
                              <w:jc w:val="center"/>
                              <w:rPr>
                                <w:b/>
                                <w:color w:val="272D37" w:themeColor="text2" w:themeShade="80"/>
                              </w:rPr>
                            </w:pPr>
                            <w:r w:rsidRPr="002560FE">
                              <w:rPr>
                                <w:b/>
                                <w:color w:val="272D37" w:themeColor="text2" w:themeShade="80"/>
                              </w:rPr>
                              <w:t xml:space="preserve">Actitud  para establecer una atmósfera de respeto y comprensión  </w:t>
                            </w:r>
                          </w:p>
                          <w:p w14:paraId="72DB8E1A" w14:textId="77777777" w:rsidR="00DA4494" w:rsidRPr="002560FE" w:rsidRDefault="00DA4494" w:rsidP="00664CD9">
                            <w:pPr>
                              <w:pStyle w:val="Prrafodelista"/>
                              <w:numPr>
                                <w:ilvl w:val="0"/>
                                <w:numId w:val="15"/>
                              </w:numPr>
                              <w:spacing w:line="276" w:lineRule="auto"/>
                              <w:jc w:val="both"/>
                              <w:rPr>
                                <w:color w:val="272D37" w:themeColor="text2" w:themeShade="80"/>
                              </w:rPr>
                            </w:pPr>
                            <w:r w:rsidRPr="002560FE">
                              <w:rPr>
                                <w:color w:val="272D37" w:themeColor="text2" w:themeShade="80"/>
                              </w:rPr>
                              <w:t>Mostrar interés y aceptación por la víctima y su experiencia.</w:t>
                            </w:r>
                          </w:p>
                          <w:p w14:paraId="6BE77726" w14:textId="77777777" w:rsidR="00DA4494" w:rsidRPr="002560FE" w:rsidRDefault="00DA4494" w:rsidP="00664CD9">
                            <w:pPr>
                              <w:pStyle w:val="Prrafodelista"/>
                              <w:numPr>
                                <w:ilvl w:val="0"/>
                                <w:numId w:val="15"/>
                              </w:numPr>
                              <w:spacing w:line="276" w:lineRule="auto"/>
                              <w:jc w:val="both"/>
                              <w:rPr>
                                <w:color w:val="272D37" w:themeColor="text2" w:themeShade="80"/>
                              </w:rPr>
                            </w:pPr>
                            <w:r w:rsidRPr="002560FE">
                              <w:rPr>
                                <w:color w:val="272D37" w:themeColor="text2" w:themeShade="80"/>
                              </w:rPr>
                              <w:t xml:space="preserve"> Propiciar la confianza de  </w:t>
                            </w:r>
                            <w:r>
                              <w:rPr>
                                <w:color w:val="272D37" w:themeColor="text2" w:themeShade="80"/>
                              </w:rPr>
                              <w:t>las y los afectados y escucharle</w:t>
                            </w:r>
                            <w:r w:rsidRPr="002560FE">
                              <w:rPr>
                                <w:color w:val="272D37" w:themeColor="text2" w:themeShade="80"/>
                              </w:rPr>
                              <w:t>s, mostrándose cálido y afable.</w:t>
                            </w:r>
                          </w:p>
                          <w:p w14:paraId="29D2E8D0" w14:textId="77777777" w:rsidR="00DA4494" w:rsidRPr="002560FE" w:rsidRDefault="00DA4494" w:rsidP="00664CD9">
                            <w:pPr>
                              <w:pStyle w:val="Prrafodelista"/>
                              <w:numPr>
                                <w:ilvl w:val="0"/>
                                <w:numId w:val="15"/>
                              </w:numPr>
                              <w:spacing w:line="276" w:lineRule="auto"/>
                              <w:jc w:val="both"/>
                              <w:rPr>
                                <w:color w:val="272D37" w:themeColor="text2" w:themeShade="80"/>
                              </w:rPr>
                            </w:pPr>
                            <w:r w:rsidRPr="002560FE">
                              <w:rPr>
                                <w:color w:val="272D37" w:themeColor="text2" w:themeShade="80"/>
                              </w:rPr>
                              <w:t>Adecuarse a las necesidades de la víctima y sus acompañantes (núcleo familiar).</w:t>
                            </w:r>
                          </w:p>
                          <w:p w14:paraId="1B3A3EB8" w14:textId="77777777" w:rsidR="00DA4494" w:rsidRPr="00B72497" w:rsidRDefault="00DA4494" w:rsidP="00664CD9">
                            <w:pPr>
                              <w:pStyle w:val="Prrafodelista"/>
                              <w:numPr>
                                <w:ilvl w:val="0"/>
                                <w:numId w:val="15"/>
                              </w:numPr>
                              <w:spacing w:line="276" w:lineRule="auto"/>
                              <w:jc w:val="both"/>
                              <w:rPr>
                                <w:color w:val="272D37" w:themeColor="text2" w:themeShade="80"/>
                              </w:rPr>
                            </w:pPr>
                            <w:r w:rsidRPr="002560FE">
                              <w:rPr>
                                <w:color w:val="272D37" w:themeColor="text2" w:themeShade="80"/>
                              </w:rPr>
                              <w:t xml:space="preserve">Brindarle el espacio para hablar de lo ocurrido, sin presionar </w:t>
                            </w:r>
                            <w:r>
                              <w:rPr>
                                <w:color w:val="272D37" w:themeColor="text2" w:themeShade="80"/>
                              </w:rPr>
                              <w:t xml:space="preserve">haciendo buen uso del lenguaje corporal, oral y expresión </w:t>
                            </w:r>
                            <w:r w:rsidRPr="002560FE">
                              <w:rPr>
                                <w:color w:val="272D37" w:themeColor="text2" w:themeShade="80"/>
                              </w:rPr>
                              <w:t>(“</w:t>
                            </w:r>
                            <w:r w:rsidRPr="002560FE">
                              <w:rPr>
                                <w:i/>
                                <w:color w:val="272D37" w:themeColor="text2" w:themeShade="80"/>
                              </w:rPr>
                              <w:t>si se siente cómodo puede contarme lo que pasó”).</w:t>
                            </w:r>
                          </w:p>
                          <w:p w14:paraId="2484D371" w14:textId="77777777" w:rsidR="00DA4494" w:rsidRPr="002560FE" w:rsidRDefault="00DA4494" w:rsidP="00B72497">
                            <w:pPr>
                              <w:pStyle w:val="Prrafodelista"/>
                              <w:spacing w:line="276" w:lineRule="auto"/>
                              <w:jc w:val="both"/>
                              <w:rPr>
                                <w:color w:val="272D37" w:themeColor="text2" w:themeShade="80"/>
                              </w:rPr>
                            </w:pPr>
                          </w:p>
                          <w:p w14:paraId="16B04B2E" w14:textId="77777777" w:rsidR="00DA4494" w:rsidRDefault="00DA4494" w:rsidP="002560FE">
                            <w:pPr>
                              <w:spacing w:line="276" w:lineRule="auto"/>
                              <w:jc w:val="center"/>
                              <w:rPr>
                                <w:b/>
                                <w:color w:val="272D37" w:themeColor="text2" w:themeShade="80"/>
                              </w:rPr>
                            </w:pPr>
                            <w:r w:rsidRPr="002560FE">
                              <w:rPr>
                                <w:b/>
                                <w:color w:val="272D37" w:themeColor="text2" w:themeShade="80"/>
                              </w:rPr>
                              <w:t>EVITE HACER LO SIGUIENTE</w:t>
                            </w:r>
                            <w:r>
                              <w:rPr>
                                <w:b/>
                                <w:color w:val="272D37" w:themeColor="text2" w:themeShade="80"/>
                              </w:rPr>
                              <w:t>:</w:t>
                            </w:r>
                          </w:p>
                          <w:p w14:paraId="0440CEE0" w14:textId="77777777" w:rsidR="00DA4494" w:rsidRDefault="00DA4494" w:rsidP="00664CD9">
                            <w:pPr>
                              <w:pStyle w:val="Prrafodelista"/>
                              <w:numPr>
                                <w:ilvl w:val="0"/>
                                <w:numId w:val="17"/>
                              </w:numPr>
                              <w:spacing w:line="276" w:lineRule="auto"/>
                              <w:jc w:val="both"/>
                              <w:rPr>
                                <w:color w:val="272D37" w:themeColor="text2" w:themeShade="80"/>
                              </w:rPr>
                            </w:pPr>
                            <w:r w:rsidRPr="00B72497">
                              <w:rPr>
                                <w:color w:val="272D37" w:themeColor="text2" w:themeShade="80"/>
                              </w:rPr>
                              <w:t>Hacer</w:t>
                            </w:r>
                            <w:r>
                              <w:rPr>
                                <w:color w:val="272D37" w:themeColor="text2" w:themeShade="80"/>
                              </w:rPr>
                              <w:t xml:space="preserve"> preguntas en tono brusco u hostil.</w:t>
                            </w:r>
                          </w:p>
                          <w:p w14:paraId="454D0C77" w14:textId="77777777" w:rsidR="00DA4494" w:rsidRPr="00B72497" w:rsidRDefault="00DA4494" w:rsidP="00664CD9">
                            <w:pPr>
                              <w:pStyle w:val="Prrafodelista"/>
                              <w:numPr>
                                <w:ilvl w:val="0"/>
                                <w:numId w:val="17"/>
                              </w:numPr>
                              <w:spacing w:line="276" w:lineRule="auto"/>
                              <w:jc w:val="both"/>
                              <w:rPr>
                                <w:color w:val="272D37" w:themeColor="text2" w:themeShade="80"/>
                              </w:rPr>
                            </w:pPr>
                            <w:r>
                              <w:rPr>
                                <w:color w:val="272D37" w:themeColor="text2" w:themeShade="80"/>
                              </w:rPr>
                              <w:t>No acudir  con soluciones preestablecidas (“</w:t>
                            </w:r>
                            <w:r>
                              <w:rPr>
                                <w:i/>
                                <w:color w:val="272D37" w:themeColor="text2" w:themeShade="80"/>
                              </w:rPr>
                              <w:t>lo que usted tiene que hacer es…”).</w:t>
                            </w:r>
                          </w:p>
                          <w:p w14:paraId="37E407B3" w14:textId="77777777" w:rsidR="00DA4494" w:rsidRDefault="00DA4494" w:rsidP="00664CD9">
                            <w:pPr>
                              <w:pStyle w:val="Prrafodelista"/>
                              <w:numPr>
                                <w:ilvl w:val="0"/>
                                <w:numId w:val="17"/>
                              </w:numPr>
                              <w:spacing w:line="276" w:lineRule="auto"/>
                              <w:jc w:val="both"/>
                              <w:rPr>
                                <w:color w:val="272D37" w:themeColor="text2" w:themeShade="80"/>
                              </w:rPr>
                            </w:pPr>
                            <w:r>
                              <w:rPr>
                                <w:i/>
                                <w:color w:val="272D37" w:themeColor="text2" w:themeShade="80"/>
                              </w:rPr>
                              <w:t>No criticar a la víctima.</w:t>
                            </w:r>
                            <w:r w:rsidRPr="00B72497">
                              <w:rPr>
                                <w:color w:val="272D37" w:themeColor="text2" w:themeShade="80"/>
                              </w:rPr>
                              <w:t xml:space="preserve"> </w:t>
                            </w:r>
                          </w:p>
                          <w:p w14:paraId="33CD26D9" w14:textId="0341817A" w:rsidR="00DA4494" w:rsidRPr="00BF341F" w:rsidRDefault="00DA4494" w:rsidP="00664CD9">
                            <w:pPr>
                              <w:pStyle w:val="Prrafodelista"/>
                              <w:numPr>
                                <w:ilvl w:val="0"/>
                                <w:numId w:val="17"/>
                              </w:numPr>
                              <w:spacing w:line="276" w:lineRule="auto"/>
                              <w:jc w:val="both"/>
                              <w:rPr>
                                <w:color w:val="000000" w:themeColor="text1"/>
                              </w:rPr>
                            </w:pPr>
                            <w:r w:rsidRPr="00BF341F">
                              <w:rPr>
                                <w:color w:val="000000" w:themeColor="text1"/>
                              </w:rPr>
                              <w:t>No emitir juicios de valor, estereotipos y prejuicios</w:t>
                            </w:r>
                          </w:p>
                          <w:p w14:paraId="42082908" w14:textId="77777777" w:rsidR="00DA4494" w:rsidRPr="002560FE" w:rsidRDefault="00DA4494" w:rsidP="002560FE">
                            <w:pPr>
                              <w:spacing w:line="276" w:lineRule="auto"/>
                              <w:jc w:val="center"/>
                              <w:rPr>
                                <w:b/>
                                <w:color w:val="272D37" w:themeColor="text2" w:themeShade="80"/>
                              </w:rPr>
                            </w:pPr>
                          </w:p>
                          <w:p w14:paraId="4E1AEAED" w14:textId="77777777" w:rsidR="00DA4494" w:rsidRPr="00150F29" w:rsidRDefault="00DA4494" w:rsidP="00281C52">
                            <w:pPr>
                              <w:spacing w:line="276" w:lineRule="auto"/>
                              <w:jc w:val="both"/>
                            </w:pPr>
                            <w:r>
                              <w:t>Fuente: Manual de capacitación en temas de victimología del gobierno de Chile.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8F334A8" id="_x0000_s1336" style="position:absolute;margin-left:-14.8pt;margin-top:68.45pt;width:284.25pt;height:339.4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" fillcolor="#dbe8f4" strokecolor="#00556d [1607]" strokeweight="2pt">
                <v:fill color2="#a2f2e7" rotate="t" angle="180" colors="0 #dbe8f4;5243f #f2f2f2;60293f #caf7f1;64173f #a2f2e7" focus="100%" type="gradient">
                  <o:fill v:ext="view" type="gradientUnscaled"/>
                </v:fill>
                <v:textbox>
                  <w:txbxContent>
                    <w:p w14:paraId="313C56D2" w14:textId="77777777" w:rsidR="00DA4494" w:rsidRPr="002560FE" w:rsidRDefault="00DA4494" w:rsidP="00281C52">
                      <w:pPr>
                        <w:pStyle w:val="Prrafodelista"/>
                        <w:spacing w:line="276" w:lineRule="auto"/>
                        <w:jc w:val="center"/>
                        <w:rPr>
                          <w:b/>
                          <w:color w:val="272D37" w:themeColor="text2" w:themeShade="80"/>
                        </w:rPr>
                      </w:pPr>
                      <w:r w:rsidRPr="002560FE">
                        <w:rPr>
                          <w:b/>
                          <w:color w:val="272D37" w:themeColor="text2" w:themeShade="80"/>
                        </w:rPr>
                        <w:t xml:space="preserve">Actitud  para establecer una atmósfera de respeto y comprensión  </w:t>
                      </w:r>
                    </w:p>
                    <w:p w14:paraId="72DB8E1A" w14:textId="77777777" w:rsidR="00DA4494" w:rsidRPr="002560FE" w:rsidRDefault="00DA4494" w:rsidP="00664CD9">
                      <w:pPr>
                        <w:pStyle w:val="Prrafodelista"/>
                        <w:numPr>
                          <w:ilvl w:val="0"/>
                          <w:numId w:val="15"/>
                        </w:numPr>
                        <w:spacing w:line="276" w:lineRule="auto"/>
                        <w:jc w:val="both"/>
                        <w:rPr>
                          <w:color w:val="272D37" w:themeColor="text2" w:themeShade="80"/>
                        </w:rPr>
                      </w:pPr>
                      <w:r w:rsidRPr="002560FE">
                        <w:rPr>
                          <w:color w:val="272D37" w:themeColor="text2" w:themeShade="80"/>
                        </w:rPr>
                        <w:t>Mostrar interés y aceptación por la víctima y su experiencia.</w:t>
                      </w:r>
                    </w:p>
                    <w:p w14:paraId="6BE77726" w14:textId="77777777" w:rsidR="00DA4494" w:rsidRPr="002560FE" w:rsidRDefault="00DA4494" w:rsidP="00664CD9">
                      <w:pPr>
                        <w:pStyle w:val="Prrafodelista"/>
                        <w:numPr>
                          <w:ilvl w:val="0"/>
                          <w:numId w:val="15"/>
                        </w:numPr>
                        <w:spacing w:line="276" w:lineRule="auto"/>
                        <w:jc w:val="both"/>
                        <w:rPr>
                          <w:color w:val="272D37" w:themeColor="text2" w:themeShade="80"/>
                        </w:rPr>
                      </w:pPr>
                      <w:r w:rsidRPr="002560FE">
                        <w:rPr>
                          <w:color w:val="272D37" w:themeColor="text2" w:themeShade="80"/>
                        </w:rPr>
                        <w:t xml:space="preserve"> Propiciar la confianza de  </w:t>
                      </w:r>
                      <w:r>
                        <w:rPr>
                          <w:color w:val="272D37" w:themeColor="text2" w:themeShade="80"/>
                        </w:rPr>
                        <w:t>las y los afectados y escucharle</w:t>
                      </w:r>
                      <w:r w:rsidRPr="002560FE">
                        <w:rPr>
                          <w:color w:val="272D37" w:themeColor="text2" w:themeShade="80"/>
                        </w:rPr>
                        <w:t>s, mostrándose cálido y afable.</w:t>
                      </w:r>
                    </w:p>
                    <w:p w14:paraId="29D2E8D0" w14:textId="77777777" w:rsidR="00DA4494" w:rsidRPr="002560FE" w:rsidRDefault="00DA4494" w:rsidP="00664CD9">
                      <w:pPr>
                        <w:pStyle w:val="Prrafodelista"/>
                        <w:numPr>
                          <w:ilvl w:val="0"/>
                          <w:numId w:val="15"/>
                        </w:numPr>
                        <w:spacing w:line="276" w:lineRule="auto"/>
                        <w:jc w:val="both"/>
                        <w:rPr>
                          <w:color w:val="272D37" w:themeColor="text2" w:themeShade="80"/>
                        </w:rPr>
                      </w:pPr>
                      <w:r w:rsidRPr="002560FE">
                        <w:rPr>
                          <w:color w:val="272D37" w:themeColor="text2" w:themeShade="80"/>
                        </w:rPr>
                        <w:t>Adecuarse a las necesidades de la víctima y sus acompañantes (núcleo familiar).</w:t>
                      </w:r>
                    </w:p>
                    <w:p w14:paraId="1B3A3EB8" w14:textId="77777777" w:rsidR="00DA4494" w:rsidRPr="00B72497" w:rsidRDefault="00DA4494" w:rsidP="00664CD9">
                      <w:pPr>
                        <w:pStyle w:val="Prrafodelista"/>
                        <w:numPr>
                          <w:ilvl w:val="0"/>
                          <w:numId w:val="15"/>
                        </w:numPr>
                        <w:spacing w:line="276" w:lineRule="auto"/>
                        <w:jc w:val="both"/>
                        <w:rPr>
                          <w:color w:val="272D37" w:themeColor="text2" w:themeShade="80"/>
                        </w:rPr>
                      </w:pPr>
                      <w:r w:rsidRPr="002560FE">
                        <w:rPr>
                          <w:color w:val="272D37" w:themeColor="text2" w:themeShade="80"/>
                        </w:rPr>
                        <w:t xml:space="preserve">Brindarle el espacio para hablar de lo ocurrido, sin presionar </w:t>
                      </w:r>
                      <w:r>
                        <w:rPr>
                          <w:color w:val="272D37" w:themeColor="text2" w:themeShade="80"/>
                        </w:rPr>
                        <w:t xml:space="preserve">haciendo buen uso del lenguaje corporal, oral y expresión </w:t>
                      </w:r>
                      <w:r w:rsidRPr="002560FE">
                        <w:rPr>
                          <w:color w:val="272D37" w:themeColor="text2" w:themeShade="80"/>
                        </w:rPr>
                        <w:t>(“</w:t>
                      </w:r>
                      <w:r w:rsidRPr="002560FE">
                        <w:rPr>
                          <w:i/>
                          <w:color w:val="272D37" w:themeColor="text2" w:themeShade="80"/>
                        </w:rPr>
                        <w:t>si se siente cómodo puede contarme lo que pasó”).</w:t>
                      </w:r>
                    </w:p>
                    <w:p w14:paraId="2484D371" w14:textId="77777777" w:rsidR="00DA4494" w:rsidRPr="002560FE" w:rsidRDefault="00DA4494" w:rsidP="00B72497">
                      <w:pPr>
                        <w:pStyle w:val="Prrafodelista"/>
                        <w:spacing w:line="276" w:lineRule="auto"/>
                        <w:jc w:val="both"/>
                        <w:rPr>
                          <w:color w:val="272D37" w:themeColor="text2" w:themeShade="80"/>
                        </w:rPr>
                      </w:pPr>
                    </w:p>
                    <w:p w14:paraId="16B04B2E" w14:textId="77777777" w:rsidR="00DA4494" w:rsidRDefault="00DA4494" w:rsidP="002560FE">
                      <w:pPr>
                        <w:spacing w:line="276" w:lineRule="auto"/>
                        <w:jc w:val="center"/>
                        <w:rPr>
                          <w:b/>
                          <w:color w:val="272D37" w:themeColor="text2" w:themeShade="80"/>
                        </w:rPr>
                      </w:pPr>
                      <w:r w:rsidRPr="002560FE">
                        <w:rPr>
                          <w:b/>
                          <w:color w:val="272D37" w:themeColor="text2" w:themeShade="80"/>
                        </w:rPr>
                        <w:t>EVITE HACER LO SIGUIENTE</w:t>
                      </w:r>
                      <w:r>
                        <w:rPr>
                          <w:b/>
                          <w:color w:val="272D37" w:themeColor="text2" w:themeShade="80"/>
                        </w:rPr>
                        <w:t>:</w:t>
                      </w:r>
                    </w:p>
                    <w:p w14:paraId="0440CEE0" w14:textId="77777777" w:rsidR="00DA4494" w:rsidRDefault="00DA4494" w:rsidP="00664CD9">
                      <w:pPr>
                        <w:pStyle w:val="Prrafodelista"/>
                        <w:numPr>
                          <w:ilvl w:val="0"/>
                          <w:numId w:val="17"/>
                        </w:numPr>
                        <w:spacing w:line="276" w:lineRule="auto"/>
                        <w:jc w:val="both"/>
                        <w:rPr>
                          <w:color w:val="272D37" w:themeColor="text2" w:themeShade="80"/>
                        </w:rPr>
                      </w:pPr>
                      <w:r w:rsidRPr="00B72497">
                        <w:rPr>
                          <w:color w:val="272D37" w:themeColor="text2" w:themeShade="80"/>
                        </w:rPr>
                        <w:t>Hacer</w:t>
                      </w:r>
                      <w:r>
                        <w:rPr>
                          <w:color w:val="272D37" w:themeColor="text2" w:themeShade="80"/>
                        </w:rPr>
                        <w:t xml:space="preserve"> preguntas en tono brusco u hostil.</w:t>
                      </w:r>
                    </w:p>
                    <w:p w14:paraId="454D0C77" w14:textId="77777777" w:rsidR="00DA4494" w:rsidRPr="00B72497" w:rsidRDefault="00DA4494" w:rsidP="00664CD9">
                      <w:pPr>
                        <w:pStyle w:val="Prrafodelista"/>
                        <w:numPr>
                          <w:ilvl w:val="0"/>
                          <w:numId w:val="17"/>
                        </w:numPr>
                        <w:spacing w:line="276" w:lineRule="auto"/>
                        <w:jc w:val="both"/>
                        <w:rPr>
                          <w:color w:val="272D37" w:themeColor="text2" w:themeShade="80"/>
                        </w:rPr>
                      </w:pPr>
                      <w:r>
                        <w:rPr>
                          <w:color w:val="272D37" w:themeColor="text2" w:themeShade="80"/>
                        </w:rPr>
                        <w:t>No acudir  con soluciones preestablecidas (“</w:t>
                      </w:r>
                      <w:r>
                        <w:rPr>
                          <w:i/>
                          <w:color w:val="272D37" w:themeColor="text2" w:themeShade="80"/>
                        </w:rPr>
                        <w:t>lo que usted tiene que hacer es…”).</w:t>
                      </w:r>
                    </w:p>
                    <w:p w14:paraId="37E407B3" w14:textId="77777777" w:rsidR="00DA4494" w:rsidRDefault="00DA4494" w:rsidP="00664CD9">
                      <w:pPr>
                        <w:pStyle w:val="Prrafodelista"/>
                        <w:numPr>
                          <w:ilvl w:val="0"/>
                          <w:numId w:val="17"/>
                        </w:numPr>
                        <w:spacing w:line="276" w:lineRule="auto"/>
                        <w:jc w:val="both"/>
                        <w:rPr>
                          <w:color w:val="272D37" w:themeColor="text2" w:themeShade="80"/>
                        </w:rPr>
                      </w:pPr>
                      <w:r>
                        <w:rPr>
                          <w:i/>
                          <w:color w:val="272D37" w:themeColor="text2" w:themeShade="80"/>
                        </w:rPr>
                        <w:t>No criticar a la víctima.</w:t>
                      </w:r>
                      <w:r w:rsidRPr="00B72497">
                        <w:rPr>
                          <w:color w:val="272D37" w:themeColor="text2" w:themeShade="80"/>
                        </w:rPr>
                        <w:t xml:space="preserve"> </w:t>
                      </w:r>
                    </w:p>
                    <w:p w14:paraId="33CD26D9" w14:textId="0341817A" w:rsidR="00DA4494" w:rsidRPr="00BF341F" w:rsidRDefault="00DA4494" w:rsidP="00664CD9">
                      <w:pPr>
                        <w:pStyle w:val="Prrafodelista"/>
                        <w:numPr>
                          <w:ilvl w:val="0"/>
                          <w:numId w:val="17"/>
                        </w:numPr>
                        <w:spacing w:line="276" w:lineRule="auto"/>
                        <w:jc w:val="both"/>
                        <w:rPr>
                          <w:color w:val="000000" w:themeColor="text1"/>
                        </w:rPr>
                      </w:pPr>
                      <w:r w:rsidRPr="00BF341F">
                        <w:rPr>
                          <w:color w:val="000000" w:themeColor="text1"/>
                        </w:rPr>
                        <w:t>No emitir juicios de valor, estereotipos y prejuicios</w:t>
                      </w:r>
                    </w:p>
                    <w:p w14:paraId="42082908" w14:textId="77777777" w:rsidR="00DA4494" w:rsidRPr="002560FE" w:rsidRDefault="00DA4494" w:rsidP="002560FE">
                      <w:pPr>
                        <w:spacing w:line="276" w:lineRule="auto"/>
                        <w:jc w:val="center"/>
                        <w:rPr>
                          <w:b/>
                          <w:color w:val="272D37" w:themeColor="text2" w:themeShade="80"/>
                        </w:rPr>
                      </w:pPr>
                    </w:p>
                    <w:p w14:paraId="4E1AEAED" w14:textId="77777777" w:rsidR="00DA4494" w:rsidRPr="00150F29" w:rsidRDefault="00DA4494" w:rsidP="00281C52">
                      <w:pPr>
                        <w:spacing w:line="276" w:lineRule="auto"/>
                        <w:jc w:val="both"/>
                      </w:pPr>
                      <w:r>
                        <w:t>Fuente: Manual de capacitación en temas de victimología del gobierno de Chile.</w:t>
                      </w:r>
                    </w:p>
                  </w:txbxContent>
                </v:textbox>
              </v:rect>
            </w:pict>
          </mc:Fallback>
        </mc:AlternateContent>
      </w:r>
      <w:r w:rsidR="00150F29">
        <w:br/>
      </w:r>
      <w:r w:rsidR="00150F29">
        <w:br/>
      </w:r>
      <w:r w:rsidR="00150F29">
        <w:br/>
      </w:r>
    </w:p>
    <w:p w14:paraId="1B541402" w14:textId="77777777" w:rsidR="00970618" w:rsidRDefault="009E6C62" w:rsidP="00970618">
      <w:r w:rsidRPr="009E6C62">
        <w:rPr>
          <w:noProof/>
          <w:lang w:val="es-SV" w:eastAsia="es-SV"/>
        </w:rPr>
        <w:lastRenderedPageBreak/>
        <mc:AlternateContent>
          <mc:Choice Requires="wps">
            <w:drawing>
              <wp:anchor distT="0" distB="0" distL="114300" distR="114300" simplePos="0" relativeHeight="251670016" behindDoc="1" locked="0" layoutInCell="1" allowOverlap="1" wp14:anchorId="072CE465" wp14:editId="3E7A19F2">
                <wp:simplePos x="0" y="0"/>
                <wp:positionH relativeFrom="column">
                  <wp:posOffset>-13335</wp:posOffset>
                </wp:positionH>
                <wp:positionV relativeFrom="paragraph">
                  <wp:posOffset>347980</wp:posOffset>
                </wp:positionV>
                <wp:extent cx="5581015" cy="4726305"/>
                <wp:effectExtent l="0" t="0" r="19685" b="17145"/>
                <wp:wrapTight wrapText="bothSides">
                  <wp:wrapPolygon edited="0">
                    <wp:start x="0" y="0"/>
                    <wp:lineTo x="0" y="21591"/>
                    <wp:lineTo x="21602" y="21591"/>
                    <wp:lineTo x="21602" y="0"/>
                    <wp:lineTo x="0" y="0"/>
                  </wp:wrapPolygon>
                </wp:wrapTight>
                <wp:docPr id="512" name="Rectángulo 1"/>
                <wp:cNvGraphicFramePr/>
                <a:graphic xmlns:a="http://schemas.openxmlformats.org/drawingml/2006/main">
                  <a:graphicData uri="http://schemas.microsoft.com/office/word/2010/wordprocessingShape">
                    <wps:wsp>
                      <wps:cNvSpPr/>
                      <wps:spPr>
                        <a:xfrm>
                          <a:off x="0" y="0"/>
                          <a:ext cx="5581015" cy="4726305"/>
                        </a:xfrm>
                        <a:prstGeom prst="rect">
                          <a:avLst/>
                        </a:prstGeom>
                        <a:gradFill flip="none" rotWithShape="1">
                          <a:gsLst>
                            <a:gs pos="8000">
                              <a:sysClr val="window" lastClr="FFFFFF">
                                <a:lumMod val="95000"/>
                              </a:sysClr>
                            </a:gs>
                            <a:gs pos="97920">
                              <a:srgbClr val="A2F2E7"/>
                            </a:gs>
                            <a:gs pos="0">
                              <a:srgbClr val="DBE8F4"/>
                            </a:gs>
                            <a:gs pos="92000">
                              <a:srgbClr val="1AB39F">
                                <a:lumMod val="20000"/>
                                <a:lumOff val="80000"/>
                              </a:srgbClr>
                            </a:gs>
                          </a:gsLst>
                          <a:lin ang="16200000" scaled="0"/>
                          <a:tileRect/>
                        </a:gradFill>
                        <a:ln w="25400" cap="flat" cmpd="sng" algn="ctr">
                          <a:solidFill>
                            <a:srgbClr val="00ADDC">
                              <a:shade val="50000"/>
                            </a:srgbClr>
                          </a:solidFill>
                          <a:prstDash val="solid"/>
                        </a:ln>
                        <a:effectLst/>
                      </wps:spPr>
                      <wps:txbx>
                        <w:txbxContent>
                          <w:p w14:paraId="72EFBAC9" w14:textId="77777777" w:rsidR="00DA4494" w:rsidRPr="009E6C62" w:rsidRDefault="00DA4494" w:rsidP="00A169BA">
                            <w:pPr>
                              <w:spacing w:line="276" w:lineRule="auto"/>
                              <w:jc w:val="center"/>
                              <w:rPr>
                                <w:b/>
                                <w:color w:val="272D37" w:themeColor="text2" w:themeShade="80"/>
                                <w:lang w:val="es-SV"/>
                              </w:rPr>
                            </w:pPr>
                            <w:r w:rsidRPr="009E6C62">
                              <w:rPr>
                                <w:b/>
                                <w:bCs/>
                                <w:color w:val="272D37" w:themeColor="text2" w:themeShade="80"/>
                              </w:rPr>
                              <w:t xml:space="preserve">Actitud </w:t>
                            </w:r>
                            <w:r>
                              <w:rPr>
                                <w:b/>
                                <w:bCs/>
                                <w:color w:val="272D37" w:themeColor="text2" w:themeShade="80"/>
                              </w:rPr>
                              <w:t>d persona receptora</w:t>
                            </w:r>
                            <w:r w:rsidRPr="009E6C62">
                              <w:rPr>
                                <w:b/>
                                <w:bCs/>
                                <w:color w:val="272D37" w:themeColor="text2" w:themeShade="80"/>
                              </w:rPr>
                              <w:t>: Escuchar activamente</w:t>
                            </w:r>
                          </w:p>
                          <w:p w14:paraId="71DDAA07" w14:textId="77777777" w:rsidR="00DA4494" w:rsidRPr="009E6C62" w:rsidRDefault="00DA4494" w:rsidP="00664CD9">
                            <w:pPr>
                              <w:numPr>
                                <w:ilvl w:val="0"/>
                                <w:numId w:val="18"/>
                              </w:numPr>
                              <w:spacing w:line="276" w:lineRule="auto"/>
                              <w:jc w:val="both"/>
                              <w:rPr>
                                <w:b/>
                                <w:color w:val="272D37" w:themeColor="text2" w:themeShade="80"/>
                                <w:lang w:val="es-SV"/>
                              </w:rPr>
                            </w:pPr>
                            <w:r w:rsidRPr="009E6C62">
                              <w:rPr>
                                <w:b/>
                                <w:color w:val="272D37" w:themeColor="text2" w:themeShade="80"/>
                              </w:rPr>
                              <w:t xml:space="preserve">Estar atento a la persona, al contenido y emoción que expresa. </w:t>
                            </w:r>
                          </w:p>
                          <w:p w14:paraId="5FD0B5DE" w14:textId="77777777" w:rsidR="00DA4494" w:rsidRPr="009E6C62" w:rsidRDefault="00DA4494" w:rsidP="00664CD9">
                            <w:pPr>
                              <w:numPr>
                                <w:ilvl w:val="0"/>
                                <w:numId w:val="18"/>
                              </w:numPr>
                              <w:spacing w:line="276" w:lineRule="auto"/>
                              <w:jc w:val="both"/>
                              <w:rPr>
                                <w:b/>
                                <w:color w:val="272D37" w:themeColor="text2" w:themeShade="80"/>
                                <w:lang w:val="es-SV"/>
                              </w:rPr>
                            </w:pPr>
                            <w:r w:rsidRPr="009E6C62">
                              <w:rPr>
                                <w:b/>
                                <w:color w:val="272D37" w:themeColor="text2" w:themeShade="80"/>
                                <w:lang w:val="es-SV"/>
                              </w:rPr>
                              <w:t>Respetar el silencio.</w:t>
                            </w:r>
                          </w:p>
                          <w:p w14:paraId="64DDF211" w14:textId="77777777" w:rsidR="00DA4494" w:rsidRPr="009E6C62" w:rsidRDefault="00DA4494" w:rsidP="00664CD9">
                            <w:pPr>
                              <w:numPr>
                                <w:ilvl w:val="0"/>
                                <w:numId w:val="18"/>
                              </w:numPr>
                              <w:spacing w:line="276" w:lineRule="auto"/>
                              <w:jc w:val="both"/>
                              <w:rPr>
                                <w:b/>
                                <w:color w:val="272D37" w:themeColor="text2" w:themeShade="80"/>
                                <w:lang w:val="es-SV"/>
                              </w:rPr>
                            </w:pPr>
                            <w:r w:rsidRPr="009E6C62">
                              <w:rPr>
                                <w:b/>
                                <w:color w:val="272D37" w:themeColor="text2" w:themeShade="80"/>
                              </w:rPr>
                              <w:t xml:space="preserve">Mostrarse interesado. </w:t>
                            </w:r>
                          </w:p>
                          <w:p w14:paraId="319C7003" w14:textId="77777777" w:rsidR="00DA4494" w:rsidRDefault="00DA4494" w:rsidP="00664CD9">
                            <w:pPr>
                              <w:numPr>
                                <w:ilvl w:val="0"/>
                                <w:numId w:val="18"/>
                              </w:numPr>
                              <w:spacing w:line="276" w:lineRule="auto"/>
                              <w:jc w:val="both"/>
                              <w:rPr>
                                <w:b/>
                                <w:color w:val="272D37" w:themeColor="text2" w:themeShade="80"/>
                                <w:lang w:val="es-SV"/>
                              </w:rPr>
                            </w:pPr>
                            <w:r w:rsidRPr="009E6C62">
                              <w:rPr>
                                <w:b/>
                                <w:color w:val="272D37" w:themeColor="text2" w:themeShade="80"/>
                                <w:lang w:val="es-SV"/>
                              </w:rPr>
                              <w:t>Ser Paciente</w:t>
                            </w:r>
                            <w:r>
                              <w:rPr>
                                <w:b/>
                                <w:color w:val="272D37" w:themeColor="text2" w:themeShade="80"/>
                                <w:lang w:val="es-SV"/>
                              </w:rPr>
                              <w:t xml:space="preserve">, recuerde que la persona que ha sufrido el impacto violento puede encontrarse en un estado emocional de alta perturbación, y esto puede resultar difícil  </w:t>
                            </w:r>
                          </w:p>
                          <w:p w14:paraId="5981E3E7" w14:textId="77777777" w:rsidR="00DA4494" w:rsidRPr="009E2A3D" w:rsidRDefault="00DA4494" w:rsidP="00664CD9">
                            <w:pPr>
                              <w:numPr>
                                <w:ilvl w:val="0"/>
                                <w:numId w:val="18"/>
                              </w:numPr>
                              <w:spacing w:line="276" w:lineRule="auto"/>
                              <w:jc w:val="both"/>
                              <w:rPr>
                                <w:b/>
                                <w:color w:val="272D37" w:themeColor="text2" w:themeShade="80"/>
                                <w:lang w:val="es-SV"/>
                              </w:rPr>
                            </w:pPr>
                            <w:r w:rsidRPr="009E2A3D">
                              <w:rPr>
                                <w:b/>
                                <w:color w:val="272D37" w:themeColor="text2" w:themeShade="80"/>
                              </w:rPr>
                              <w:t xml:space="preserve"> Realizar gestos que muestren que se está escuchando (asentir con la cabeza). </w:t>
                            </w:r>
                          </w:p>
                          <w:p w14:paraId="6710F353" w14:textId="77777777" w:rsidR="00DA4494" w:rsidRPr="003D30E9" w:rsidRDefault="00DA4494" w:rsidP="003D30E9">
                            <w:pPr>
                              <w:pStyle w:val="Prrafodelista"/>
                              <w:numPr>
                                <w:ilvl w:val="0"/>
                                <w:numId w:val="20"/>
                              </w:numPr>
                              <w:spacing w:line="276" w:lineRule="auto"/>
                              <w:jc w:val="both"/>
                              <w:rPr>
                                <w:b/>
                                <w:color w:val="272D37" w:themeColor="text2" w:themeShade="80"/>
                              </w:rPr>
                            </w:pPr>
                            <w:r w:rsidRPr="009E6C62">
                              <w:rPr>
                                <w:b/>
                                <w:color w:val="272D37" w:themeColor="text2" w:themeShade="80"/>
                              </w:rPr>
                              <w:t xml:space="preserve"> Producir expresiones verbales que indiquen que se está escuchando, tales como: </w:t>
                            </w:r>
                            <w:r w:rsidRPr="009E6C62">
                              <w:rPr>
                                <w:b/>
                                <w:i/>
                                <w:iCs/>
                                <w:color w:val="272D37" w:themeColor="text2" w:themeShade="80"/>
                              </w:rPr>
                              <w:t xml:space="preserve">“ya”, </w:t>
                            </w:r>
                            <w:r>
                              <w:rPr>
                                <w:b/>
                                <w:i/>
                                <w:iCs/>
                                <w:color w:val="272D37" w:themeColor="text2" w:themeShade="80"/>
                              </w:rPr>
                              <w:t xml:space="preserve">“continúe”, “la </w:t>
                            </w:r>
                            <w:r w:rsidRPr="003D30E9">
                              <w:rPr>
                                <w:b/>
                                <w:i/>
                                <w:iCs/>
                                <w:color w:val="272D37" w:themeColor="text2" w:themeShade="80"/>
                              </w:rPr>
                              <w:t xml:space="preserve"> entiendo”</w:t>
                            </w:r>
                            <w:r w:rsidRPr="003D30E9">
                              <w:rPr>
                                <w:b/>
                                <w:color w:val="272D37" w:themeColor="text2" w:themeShade="80"/>
                              </w:rPr>
                              <w:t xml:space="preserve">, etc. </w:t>
                            </w:r>
                          </w:p>
                          <w:p w14:paraId="1053B243" w14:textId="77777777" w:rsidR="00DA4494" w:rsidRDefault="00DA4494" w:rsidP="00664CD9">
                            <w:pPr>
                              <w:pStyle w:val="Prrafodelista"/>
                              <w:numPr>
                                <w:ilvl w:val="0"/>
                                <w:numId w:val="20"/>
                              </w:numPr>
                              <w:spacing w:line="276" w:lineRule="auto"/>
                              <w:jc w:val="both"/>
                              <w:rPr>
                                <w:b/>
                                <w:color w:val="272D37" w:themeColor="text2" w:themeShade="80"/>
                              </w:rPr>
                            </w:pPr>
                            <w:r w:rsidRPr="009E6C62">
                              <w:rPr>
                                <w:b/>
                                <w:color w:val="272D37" w:themeColor="text2" w:themeShade="80"/>
                              </w:rPr>
                              <w:t xml:space="preserve"> Resumir </w:t>
                            </w:r>
                            <w:r w:rsidRPr="009E6C62">
                              <w:rPr>
                                <w:b/>
                                <w:i/>
                                <w:iCs/>
                                <w:color w:val="272D37" w:themeColor="text2" w:themeShade="80"/>
                              </w:rPr>
                              <w:t>(“Si le he entendido bien…, entonces lo que quiere decir es que….”</w:t>
                            </w:r>
                            <w:r w:rsidRPr="009E6C62">
                              <w:rPr>
                                <w:b/>
                                <w:color w:val="272D37" w:themeColor="text2" w:themeShade="80"/>
                              </w:rPr>
                              <w:t xml:space="preserve">). Esto permite que la víctima se sienta comprendida y se puede utilizar, además, como recurso para finalizar la conversación. </w:t>
                            </w:r>
                          </w:p>
                          <w:p w14:paraId="75EA7886" w14:textId="77777777" w:rsidR="00DA4494" w:rsidRDefault="00DA4494" w:rsidP="00A169BA">
                            <w:pPr>
                              <w:pStyle w:val="Prrafodelista"/>
                              <w:spacing w:line="276" w:lineRule="auto"/>
                              <w:jc w:val="both"/>
                              <w:rPr>
                                <w:b/>
                                <w:color w:val="272D37" w:themeColor="text2" w:themeShade="80"/>
                              </w:rPr>
                            </w:pPr>
                          </w:p>
                          <w:p w14:paraId="3F1E91C2" w14:textId="77777777" w:rsidR="00DA4494" w:rsidRDefault="00DA4494" w:rsidP="00A169BA">
                            <w:pPr>
                              <w:spacing w:line="276" w:lineRule="auto"/>
                              <w:jc w:val="center"/>
                              <w:rPr>
                                <w:b/>
                                <w:color w:val="272D37" w:themeColor="text2" w:themeShade="80"/>
                              </w:rPr>
                            </w:pPr>
                            <w:r w:rsidRPr="002560FE">
                              <w:rPr>
                                <w:b/>
                                <w:color w:val="272D37" w:themeColor="text2" w:themeShade="80"/>
                              </w:rPr>
                              <w:t>EVITE HACER LO SIGUIENTE</w:t>
                            </w:r>
                            <w:r>
                              <w:rPr>
                                <w:b/>
                                <w:color w:val="272D37" w:themeColor="text2" w:themeShade="80"/>
                              </w:rPr>
                              <w:t>:</w:t>
                            </w:r>
                          </w:p>
                          <w:p w14:paraId="12CA9AAB" w14:textId="77777777" w:rsidR="00DA4494" w:rsidRPr="009E6C62" w:rsidRDefault="00DA4494" w:rsidP="00664CD9">
                            <w:pPr>
                              <w:pStyle w:val="Prrafodelista"/>
                              <w:numPr>
                                <w:ilvl w:val="0"/>
                                <w:numId w:val="19"/>
                              </w:numPr>
                              <w:spacing w:line="276" w:lineRule="auto"/>
                              <w:jc w:val="both"/>
                              <w:rPr>
                                <w:b/>
                                <w:color w:val="272D37" w:themeColor="text2" w:themeShade="80"/>
                              </w:rPr>
                            </w:pPr>
                            <w:r w:rsidRPr="009E6C62">
                              <w:rPr>
                                <w:b/>
                                <w:color w:val="272D37" w:themeColor="text2" w:themeShade="80"/>
                              </w:rPr>
                              <w:t xml:space="preserve">Evitar prejuicios o predisposiciones negativas ante la víctima (por ejemplo: </w:t>
                            </w:r>
                            <w:r w:rsidRPr="009E6C62">
                              <w:rPr>
                                <w:b/>
                                <w:i/>
                                <w:iCs/>
                                <w:color w:val="272D37" w:themeColor="text2" w:themeShade="80"/>
                              </w:rPr>
                              <w:t>“las víctimas de lesiones han ocasionado los hechos”</w:t>
                            </w:r>
                            <w:r w:rsidRPr="009E6C62">
                              <w:rPr>
                                <w:b/>
                                <w:color w:val="272D37" w:themeColor="text2" w:themeShade="80"/>
                              </w:rPr>
                              <w:t xml:space="preserve">, etc.). </w:t>
                            </w:r>
                          </w:p>
                          <w:p w14:paraId="019C47C6" w14:textId="77777777" w:rsidR="00DA4494" w:rsidRPr="009E6C62" w:rsidRDefault="00DA4494" w:rsidP="00664CD9">
                            <w:pPr>
                              <w:pStyle w:val="Prrafodelista"/>
                              <w:numPr>
                                <w:ilvl w:val="0"/>
                                <w:numId w:val="19"/>
                              </w:numPr>
                              <w:spacing w:line="276" w:lineRule="auto"/>
                              <w:jc w:val="both"/>
                              <w:rPr>
                                <w:b/>
                                <w:color w:val="272D37" w:themeColor="text2" w:themeShade="80"/>
                              </w:rPr>
                            </w:pPr>
                            <w:r w:rsidRPr="009E6C62">
                              <w:rPr>
                                <w:b/>
                                <w:color w:val="272D37" w:themeColor="text2" w:themeShade="80"/>
                              </w:rPr>
                              <w:t xml:space="preserve">No interrumpir a la víctima o a sus familiares cuando hablan. </w:t>
                            </w:r>
                            <w:r w:rsidRPr="009E6C62">
                              <w:rPr>
                                <w:b/>
                                <w:color w:val="272D37" w:themeColor="text2" w:themeShade="80"/>
                              </w:rPr>
                              <w:tab/>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72CE465" id="_x0000_s1337" style="position:absolute;margin-left:-1.05pt;margin-top:27.4pt;width:439.45pt;height:372.1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" fillcolor="#dbe8f4" strokecolor="#007ea1" strokeweight="2pt">
                <v:fill color2="#a2f2e7" rotate="t" angle="180" colors="0 #dbe8f4;5243f #f2f2f2;60293f #caf7f1;64173f #a2f2e7" focus="100%" type="gradient">
                  <o:fill v:ext="view" type="gradientUnscaled"/>
                </v:fill>
                <v:textbox>
                  <w:txbxContent>
                    <w:p w14:paraId="72EFBAC9" w14:textId="77777777" w:rsidR="00DA4494" w:rsidRPr="009E6C62" w:rsidRDefault="00DA4494" w:rsidP="00A169BA">
                      <w:pPr>
                        <w:spacing w:line="276" w:lineRule="auto"/>
                        <w:jc w:val="center"/>
                        <w:rPr>
                          <w:b/>
                          <w:color w:val="272D37" w:themeColor="text2" w:themeShade="80"/>
                          <w:lang w:val="es-SV"/>
                        </w:rPr>
                      </w:pPr>
                      <w:r w:rsidRPr="009E6C62">
                        <w:rPr>
                          <w:b/>
                          <w:bCs/>
                          <w:color w:val="272D37" w:themeColor="text2" w:themeShade="80"/>
                        </w:rPr>
                        <w:t xml:space="preserve">Actitud </w:t>
                      </w:r>
                      <w:r>
                        <w:rPr>
                          <w:b/>
                          <w:bCs/>
                          <w:color w:val="272D37" w:themeColor="text2" w:themeShade="80"/>
                        </w:rPr>
                        <w:t>d persona receptora</w:t>
                      </w:r>
                      <w:r w:rsidRPr="009E6C62">
                        <w:rPr>
                          <w:b/>
                          <w:bCs/>
                          <w:color w:val="272D37" w:themeColor="text2" w:themeShade="80"/>
                        </w:rPr>
                        <w:t>: Escuchar activamente</w:t>
                      </w:r>
                    </w:p>
                    <w:p w14:paraId="71DDAA07" w14:textId="77777777" w:rsidR="00DA4494" w:rsidRPr="009E6C62" w:rsidRDefault="00DA4494" w:rsidP="00664CD9">
                      <w:pPr>
                        <w:numPr>
                          <w:ilvl w:val="0"/>
                          <w:numId w:val="18"/>
                        </w:numPr>
                        <w:spacing w:line="276" w:lineRule="auto"/>
                        <w:jc w:val="both"/>
                        <w:rPr>
                          <w:b/>
                          <w:color w:val="272D37" w:themeColor="text2" w:themeShade="80"/>
                          <w:lang w:val="es-SV"/>
                        </w:rPr>
                      </w:pPr>
                      <w:r w:rsidRPr="009E6C62">
                        <w:rPr>
                          <w:b/>
                          <w:color w:val="272D37" w:themeColor="text2" w:themeShade="80"/>
                        </w:rPr>
                        <w:t xml:space="preserve">Estar atento a la persona, al contenido y emoción que expresa. </w:t>
                      </w:r>
                    </w:p>
                    <w:p w14:paraId="5FD0B5DE" w14:textId="77777777" w:rsidR="00DA4494" w:rsidRPr="009E6C62" w:rsidRDefault="00DA4494" w:rsidP="00664CD9">
                      <w:pPr>
                        <w:numPr>
                          <w:ilvl w:val="0"/>
                          <w:numId w:val="18"/>
                        </w:numPr>
                        <w:spacing w:line="276" w:lineRule="auto"/>
                        <w:jc w:val="both"/>
                        <w:rPr>
                          <w:b/>
                          <w:color w:val="272D37" w:themeColor="text2" w:themeShade="80"/>
                          <w:lang w:val="es-SV"/>
                        </w:rPr>
                      </w:pPr>
                      <w:r w:rsidRPr="009E6C62">
                        <w:rPr>
                          <w:b/>
                          <w:color w:val="272D37" w:themeColor="text2" w:themeShade="80"/>
                          <w:lang w:val="es-SV"/>
                        </w:rPr>
                        <w:t>Respetar el silencio.</w:t>
                      </w:r>
                    </w:p>
                    <w:p w14:paraId="64DDF211" w14:textId="77777777" w:rsidR="00DA4494" w:rsidRPr="009E6C62" w:rsidRDefault="00DA4494" w:rsidP="00664CD9">
                      <w:pPr>
                        <w:numPr>
                          <w:ilvl w:val="0"/>
                          <w:numId w:val="18"/>
                        </w:numPr>
                        <w:spacing w:line="276" w:lineRule="auto"/>
                        <w:jc w:val="both"/>
                        <w:rPr>
                          <w:b/>
                          <w:color w:val="272D37" w:themeColor="text2" w:themeShade="80"/>
                          <w:lang w:val="es-SV"/>
                        </w:rPr>
                      </w:pPr>
                      <w:r w:rsidRPr="009E6C62">
                        <w:rPr>
                          <w:b/>
                          <w:color w:val="272D37" w:themeColor="text2" w:themeShade="80"/>
                        </w:rPr>
                        <w:t xml:space="preserve">Mostrarse interesado. </w:t>
                      </w:r>
                    </w:p>
                    <w:p w14:paraId="319C7003" w14:textId="77777777" w:rsidR="00DA4494" w:rsidRDefault="00DA4494" w:rsidP="00664CD9">
                      <w:pPr>
                        <w:numPr>
                          <w:ilvl w:val="0"/>
                          <w:numId w:val="18"/>
                        </w:numPr>
                        <w:spacing w:line="276" w:lineRule="auto"/>
                        <w:jc w:val="both"/>
                        <w:rPr>
                          <w:b/>
                          <w:color w:val="272D37" w:themeColor="text2" w:themeShade="80"/>
                          <w:lang w:val="es-SV"/>
                        </w:rPr>
                      </w:pPr>
                      <w:r w:rsidRPr="009E6C62">
                        <w:rPr>
                          <w:b/>
                          <w:color w:val="272D37" w:themeColor="text2" w:themeShade="80"/>
                          <w:lang w:val="es-SV"/>
                        </w:rPr>
                        <w:t>Ser Paciente</w:t>
                      </w:r>
                      <w:r>
                        <w:rPr>
                          <w:b/>
                          <w:color w:val="272D37" w:themeColor="text2" w:themeShade="80"/>
                          <w:lang w:val="es-SV"/>
                        </w:rPr>
                        <w:t xml:space="preserve">, recuerde que la persona que ha sufrido el impacto violento puede encontrarse en un estado emocional de alta perturbación, y esto puede resultar difícil  </w:t>
                      </w:r>
                    </w:p>
                    <w:p w14:paraId="5981E3E7" w14:textId="77777777" w:rsidR="00DA4494" w:rsidRPr="009E2A3D" w:rsidRDefault="00DA4494" w:rsidP="00664CD9">
                      <w:pPr>
                        <w:numPr>
                          <w:ilvl w:val="0"/>
                          <w:numId w:val="18"/>
                        </w:numPr>
                        <w:spacing w:line="276" w:lineRule="auto"/>
                        <w:jc w:val="both"/>
                        <w:rPr>
                          <w:b/>
                          <w:color w:val="272D37" w:themeColor="text2" w:themeShade="80"/>
                          <w:lang w:val="es-SV"/>
                        </w:rPr>
                      </w:pPr>
                      <w:r w:rsidRPr="009E2A3D">
                        <w:rPr>
                          <w:b/>
                          <w:color w:val="272D37" w:themeColor="text2" w:themeShade="80"/>
                        </w:rPr>
                        <w:t xml:space="preserve"> Realizar gestos que muestren que se está escuchando (asentir con la cabeza). </w:t>
                      </w:r>
                    </w:p>
                    <w:p w14:paraId="6710F353" w14:textId="77777777" w:rsidR="00DA4494" w:rsidRPr="003D30E9" w:rsidRDefault="00DA4494" w:rsidP="003D30E9">
                      <w:pPr>
                        <w:pStyle w:val="Prrafodelista"/>
                        <w:numPr>
                          <w:ilvl w:val="0"/>
                          <w:numId w:val="20"/>
                        </w:numPr>
                        <w:spacing w:line="276" w:lineRule="auto"/>
                        <w:jc w:val="both"/>
                        <w:rPr>
                          <w:b/>
                          <w:color w:val="272D37" w:themeColor="text2" w:themeShade="80"/>
                        </w:rPr>
                      </w:pPr>
                      <w:r w:rsidRPr="009E6C62">
                        <w:rPr>
                          <w:b/>
                          <w:color w:val="272D37" w:themeColor="text2" w:themeShade="80"/>
                        </w:rPr>
                        <w:t xml:space="preserve"> Producir expresiones verbales que indiquen que se está escuchando, tales como: </w:t>
                      </w:r>
                      <w:r w:rsidRPr="009E6C62">
                        <w:rPr>
                          <w:b/>
                          <w:i/>
                          <w:iCs/>
                          <w:color w:val="272D37" w:themeColor="text2" w:themeShade="80"/>
                        </w:rPr>
                        <w:t xml:space="preserve">“ya”, </w:t>
                      </w:r>
                      <w:r>
                        <w:rPr>
                          <w:b/>
                          <w:i/>
                          <w:iCs/>
                          <w:color w:val="272D37" w:themeColor="text2" w:themeShade="80"/>
                        </w:rPr>
                        <w:t xml:space="preserve">“continúe”, “la </w:t>
                      </w:r>
                      <w:r w:rsidRPr="003D30E9">
                        <w:rPr>
                          <w:b/>
                          <w:i/>
                          <w:iCs/>
                          <w:color w:val="272D37" w:themeColor="text2" w:themeShade="80"/>
                        </w:rPr>
                        <w:t xml:space="preserve"> entiendo”</w:t>
                      </w:r>
                      <w:r w:rsidRPr="003D30E9">
                        <w:rPr>
                          <w:b/>
                          <w:color w:val="272D37" w:themeColor="text2" w:themeShade="80"/>
                        </w:rPr>
                        <w:t xml:space="preserve">, etc. </w:t>
                      </w:r>
                    </w:p>
                    <w:p w14:paraId="1053B243" w14:textId="77777777" w:rsidR="00DA4494" w:rsidRDefault="00DA4494" w:rsidP="00664CD9">
                      <w:pPr>
                        <w:pStyle w:val="Prrafodelista"/>
                        <w:numPr>
                          <w:ilvl w:val="0"/>
                          <w:numId w:val="20"/>
                        </w:numPr>
                        <w:spacing w:line="276" w:lineRule="auto"/>
                        <w:jc w:val="both"/>
                        <w:rPr>
                          <w:b/>
                          <w:color w:val="272D37" w:themeColor="text2" w:themeShade="80"/>
                        </w:rPr>
                      </w:pPr>
                      <w:r w:rsidRPr="009E6C62">
                        <w:rPr>
                          <w:b/>
                          <w:color w:val="272D37" w:themeColor="text2" w:themeShade="80"/>
                        </w:rPr>
                        <w:t xml:space="preserve"> Resumir </w:t>
                      </w:r>
                      <w:r w:rsidRPr="009E6C62">
                        <w:rPr>
                          <w:b/>
                          <w:i/>
                          <w:iCs/>
                          <w:color w:val="272D37" w:themeColor="text2" w:themeShade="80"/>
                        </w:rPr>
                        <w:t>(“Si le he entendido bien…, entonces lo que quiere decir es que….”</w:t>
                      </w:r>
                      <w:r w:rsidRPr="009E6C62">
                        <w:rPr>
                          <w:b/>
                          <w:color w:val="272D37" w:themeColor="text2" w:themeShade="80"/>
                        </w:rPr>
                        <w:t xml:space="preserve">). Esto permite que la víctima se sienta comprendida y se puede utilizar, además, como recurso para finalizar la conversación. </w:t>
                      </w:r>
                    </w:p>
                    <w:p w14:paraId="75EA7886" w14:textId="77777777" w:rsidR="00DA4494" w:rsidRDefault="00DA4494" w:rsidP="00A169BA">
                      <w:pPr>
                        <w:pStyle w:val="Prrafodelista"/>
                        <w:spacing w:line="276" w:lineRule="auto"/>
                        <w:jc w:val="both"/>
                        <w:rPr>
                          <w:b/>
                          <w:color w:val="272D37" w:themeColor="text2" w:themeShade="80"/>
                        </w:rPr>
                      </w:pPr>
                    </w:p>
                    <w:p w14:paraId="3F1E91C2" w14:textId="77777777" w:rsidR="00DA4494" w:rsidRDefault="00DA4494" w:rsidP="00A169BA">
                      <w:pPr>
                        <w:spacing w:line="276" w:lineRule="auto"/>
                        <w:jc w:val="center"/>
                        <w:rPr>
                          <w:b/>
                          <w:color w:val="272D37" w:themeColor="text2" w:themeShade="80"/>
                        </w:rPr>
                      </w:pPr>
                      <w:r w:rsidRPr="002560FE">
                        <w:rPr>
                          <w:b/>
                          <w:color w:val="272D37" w:themeColor="text2" w:themeShade="80"/>
                        </w:rPr>
                        <w:t>EVITE HACER LO SIGUIENTE</w:t>
                      </w:r>
                      <w:r>
                        <w:rPr>
                          <w:b/>
                          <w:color w:val="272D37" w:themeColor="text2" w:themeShade="80"/>
                        </w:rPr>
                        <w:t>:</w:t>
                      </w:r>
                    </w:p>
                    <w:p w14:paraId="12CA9AAB" w14:textId="77777777" w:rsidR="00DA4494" w:rsidRPr="009E6C62" w:rsidRDefault="00DA4494" w:rsidP="00664CD9">
                      <w:pPr>
                        <w:pStyle w:val="Prrafodelista"/>
                        <w:numPr>
                          <w:ilvl w:val="0"/>
                          <w:numId w:val="19"/>
                        </w:numPr>
                        <w:spacing w:line="276" w:lineRule="auto"/>
                        <w:jc w:val="both"/>
                        <w:rPr>
                          <w:b/>
                          <w:color w:val="272D37" w:themeColor="text2" w:themeShade="80"/>
                        </w:rPr>
                      </w:pPr>
                      <w:r w:rsidRPr="009E6C62">
                        <w:rPr>
                          <w:b/>
                          <w:color w:val="272D37" w:themeColor="text2" w:themeShade="80"/>
                        </w:rPr>
                        <w:t xml:space="preserve">Evitar prejuicios o predisposiciones negativas ante la víctima (por ejemplo: </w:t>
                      </w:r>
                      <w:r w:rsidRPr="009E6C62">
                        <w:rPr>
                          <w:b/>
                          <w:i/>
                          <w:iCs/>
                          <w:color w:val="272D37" w:themeColor="text2" w:themeShade="80"/>
                        </w:rPr>
                        <w:t>“las víctimas de lesiones han ocasionado los hechos”</w:t>
                      </w:r>
                      <w:r w:rsidRPr="009E6C62">
                        <w:rPr>
                          <w:b/>
                          <w:color w:val="272D37" w:themeColor="text2" w:themeShade="80"/>
                        </w:rPr>
                        <w:t xml:space="preserve">, etc.). </w:t>
                      </w:r>
                    </w:p>
                    <w:p w14:paraId="019C47C6" w14:textId="77777777" w:rsidR="00DA4494" w:rsidRPr="009E6C62" w:rsidRDefault="00DA4494" w:rsidP="00664CD9">
                      <w:pPr>
                        <w:pStyle w:val="Prrafodelista"/>
                        <w:numPr>
                          <w:ilvl w:val="0"/>
                          <w:numId w:val="19"/>
                        </w:numPr>
                        <w:spacing w:line="276" w:lineRule="auto"/>
                        <w:jc w:val="both"/>
                        <w:rPr>
                          <w:b/>
                          <w:color w:val="272D37" w:themeColor="text2" w:themeShade="80"/>
                        </w:rPr>
                      </w:pPr>
                      <w:r w:rsidRPr="009E6C62">
                        <w:rPr>
                          <w:b/>
                          <w:color w:val="272D37" w:themeColor="text2" w:themeShade="80"/>
                        </w:rPr>
                        <w:t xml:space="preserve">No interrumpir a la víctima o a sus familiares cuando hablan. </w:t>
                      </w:r>
                      <w:r w:rsidRPr="009E6C62">
                        <w:rPr>
                          <w:b/>
                          <w:color w:val="272D37" w:themeColor="text2" w:themeShade="80"/>
                        </w:rPr>
                        <w:tab/>
                      </w:r>
                    </w:p>
                  </w:txbxContent>
                </v:textbox>
                <w10:wrap type="tight"/>
              </v:rect>
            </w:pict>
          </mc:Fallback>
        </mc:AlternateContent>
      </w:r>
    </w:p>
    <w:p w14:paraId="0390512B" w14:textId="77777777" w:rsidR="00970618" w:rsidRDefault="00970618" w:rsidP="00970618"/>
    <w:p w14:paraId="52869A30" w14:textId="77777777" w:rsidR="009E6C62" w:rsidRDefault="009E6C62" w:rsidP="00970618"/>
    <w:p w14:paraId="10D60CCA" w14:textId="77777777" w:rsidR="009E6C62" w:rsidRDefault="009E6C62" w:rsidP="00970618"/>
    <w:p w14:paraId="7EB563B1" w14:textId="77777777" w:rsidR="009E6C62" w:rsidRDefault="009E6C62" w:rsidP="00970618"/>
    <w:p w14:paraId="0FBE73FE" w14:textId="77777777" w:rsidR="009E6C62" w:rsidRDefault="009E6C62" w:rsidP="00970618"/>
    <w:p w14:paraId="18747FF6" w14:textId="77777777" w:rsidR="009E6C62" w:rsidRDefault="009E6C62" w:rsidP="00970618"/>
    <w:p w14:paraId="485DCC0B" w14:textId="77777777" w:rsidR="009E6C62" w:rsidRDefault="009E6C62" w:rsidP="00970618"/>
    <w:p w14:paraId="5169AD5E" w14:textId="77777777" w:rsidR="009E6C62" w:rsidRDefault="009E6C62" w:rsidP="00970618"/>
    <w:p w14:paraId="5E2CD426" w14:textId="77777777" w:rsidR="009E6C62" w:rsidRDefault="009E6C62" w:rsidP="00970618"/>
    <w:p w14:paraId="78D3B04F" w14:textId="77777777" w:rsidR="009E6C62" w:rsidRDefault="009E6C62" w:rsidP="00970618"/>
    <w:p w14:paraId="6C1FC63A" w14:textId="77777777" w:rsidR="009E6C62" w:rsidRDefault="009E6C62" w:rsidP="00970618"/>
    <w:p w14:paraId="7CEFEEB1" w14:textId="77777777" w:rsidR="00C95036" w:rsidRDefault="00C95036" w:rsidP="00970618">
      <w:pPr>
        <w:pStyle w:val="Ttulo"/>
      </w:pPr>
    </w:p>
    <w:p w14:paraId="047DAA60" w14:textId="77777777" w:rsidR="00A169BA" w:rsidRPr="00A169BA" w:rsidRDefault="00912929" w:rsidP="00970618">
      <w:pPr>
        <w:pStyle w:val="Ttulo"/>
        <w:rPr>
          <w:sz w:val="40"/>
        </w:rPr>
      </w:pPr>
      <w:r>
        <w:rPr>
          <w:noProof/>
          <w:sz w:val="40"/>
          <w:lang w:val="es-SV" w:eastAsia="es-SV"/>
        </w:rPr>
        <mc:AlternateContent>
          <mc:Choice Requires="wpg">
            <w:drawing>
              <wp:anchor distT="0" distB="0" distL="114300" distR="114300" simplePos="0" relativeHeight="251671040" behindDoc="0" locked="0" layoutInCell="1" allowOverlap="1" wp14:anchorId="77E32CA9" wp14:editId="613553DE">
                <wp:simplePos x="0" y="0"/>
                <wp:positionH relativeFrom="column">
                  <wp:posOffset>-108263</wp:posOffset>
                </wp:positionH>
                <wp:positionV relativeFrom="paragraph">
                  <wp:posOffset>-393700</wp:posOffset>
                </wp:positionV>
                <wp:extent cx="3319318" cy="1178222"/>
                <wp:effectExtent l="0" t="57150" r="0" b="3175"/>
                <wp:wrapNone/>
                <wp:docPr id="517" name="517 Grupo"/>
                <wp:cNvGraphicFramePr/>
                <a:graphic xmlns:a="http://schemas.openxmlformats.org/drawingml/2006/main">
                  <a:graphicData uri="http://schemas.microsoft.com/office/word/2010/wordprocessingGroup">
                    <wpg:wgp>
                      <wpg:cNvGrpSpPr/>
                      <wpg:grpSpPr>
                        <a:xfrm>
                          <a:off x="0" y="0"/>
                          <a:ext cx="3319318" cy="1178222"/>
                          <a:chOff x="0" y="0"/>
                          <a:chExt cx="3319318" cy="1178222"/>
                        </a:xfrm>
                      </wpg:grpSpPr>
                      <wps:wsp>
                        <wps:cNvPr id="513" name="49 CuadroTexto"/>
                        <wps:cNvSpPr txBox="1"/>
                        <wps:spPr>
                          <a:xfrm>
                            <a:off x="1579418" y="345974"/>
                            <a:ext cx="1739900" cy="512445"/>
                          </a:xfrm>
                          <a:prstGeom prst="rect">
                            <a:avLst/>
                          </a:prstGeom>
                          <a:noFill/>
                        </wps:spPr>
                        <wps:txbx>
                          <w:txbxContent>
                            <w:p w14:paraId="610A25D5" w14:textId="77777777" w:rsidR="00DA4494" w:rsidRPr="00912929" w:rsidRDefault="00DA4494" w:rsidP="00912929">
                              <w:pPr>
                                <w:pStyle w:val="NormalWeb"/>
                                <w:spacing w:before="0" w:beforeAutospacing="0" w:after="0" w:afterAutospacing="0"/>
                                <w:rPr>
                                  <w:rFonts w:ascii="Arial Black" w:hAnsi="Arial Black"/>
                                  <w:color w:val="138576" w:themeColor="accent6" w:themeShade="BF"/>
                                  <w:sz w:val="18"/>
                                </w:rPr>
                              </w:pPr>
                              <w:r w:rsidRPr="00912929">
                                <w:rPr>
                                  <w:rFonts w:ascii="Arial Black" w:hAnsi="Arial Black" w:cstheme="minorBidi"/>
                                  <w:color w:val="138576" w:themeColor="accent6" w:themeShade="BF"/>
                                  <w:kern w:val="24"/>
                                  <w:szCs w:val="36"/>
                                  <w:lang w:val="es-ES"/>
                                </w:rPr>
                                <w:t>Respeto por sus</w:t>
                              </w:r>
                            </w:p>
                            <w:p w14:paraId="5D5A40EE" w14:textId="77777777" w:rsidR="00DA4494" w:rsidRPr="00912929" w:rsidRDefault="00DA4494" w:rsidP="00912929">
                              <w:pPr>
                                <w:pStyle w:val="NormalWeb"/>
                                <w:spacing w:before="0" w:beforeAutospacing="0" w:after="0" w:afterAutospacing="0"/>
                                <w:rPr>
                                  <w:rFonts w:ascii="Arial Black" w:hAnsi="Arial Black"/>
                                  <w:color w:val="138576" w:themeColor="accent6" w:themeShade="BF"/>
                                  <w:sz w:val="18"/>
                                </w:rPr>
                              </w:pPr>
                              <w:r w:rsidRPr="00912929">
                                <w:rPr>
                                  <w:rFonts w:ascii="Arial Black" w:hAnsi="Arial Black" w:cstheme="minorBidi"/>
                                  <w:color w:val="138576" w:themeColor="accent6" w:themeShade="BF"/>
                                  <w:kern w:val="24"/>
                                  <w:szCs w:val="36"/>
                                  <w:lang w:val="es-ES"/>
                                </w:rPr>
                                <w:t xml:space="preserve"> derechos</w:t>
                              </w:r>
                            </w:p>
                          </w:txbxContent>
                        </wps:txbx>
                        <wps:bodyPr wrap="square" rtlCol="0">
                          <a:noAutofit/>
                        </wps:bodyPr>
                      </wps:wsp>
                      <wps:wsp>
                        <wps:cNvPr id="514" name="Freeform 13"/>
                        <wps:cNvSpPr>
                          <a:spLocks/>
                        </wps:cNvSpPr>
                        <wps:spPr bwMode="auto">
                          <a:xfrm>
                            <a:off x="415636" y="617517"/>
                            <a:ext cx="808355" cy="560705"/>
                          </a:xfrm>
                          <a:custGeom>
                            <a:avLst/>
                            <a:gdLst>
                              <a:gd name="T0" fmla="*/ 333 w 727"/>
                              <a:gd name="T1" fmla="*/ 0 h 510"/>
                              <a:gd name="T2" fmla="*/ 114 w 727"/>
                              <a:gd name="T3" fmla="*/ 209 h 510"/>
                              <a:gd name="T4" fmla="*/ 0 w 727"/>
                              <a:gd name="T5" fmla="*/ 318 h 510"/>
                              <a:gd name="T6" fmla="*/ 388 w 727"/>
                              <a:gd name="T7" fmla="*/ 510 h 510"/>
                              <a:gd name="T8" fmla="*/ 727 w 727"/>
                              <a:gd name="T9" fmla="*/ 192 h 510"/>
                              <a:gd name="T10" fmla="*/ 333 w 727"/>
                              <a:gd name="T11" fmla="*/ 0 h 510"/>
                            </a:gdLst>
                            <a:ahLst/>
                            <a:cxnLst>
                              <a:cxn ang="0">
                                <a:pos x="T0" y="T1"/>
                              </a:cxn>
                              <a:cxn ang="0">
                                <a:pos x="T2" y="T3"/>
                              </a:cxn>
                              <a:cxn ang="0">
                                <a:pos x="T4" y="T5"/>
                              </a:cxn>
                              <a:cxn ang="0">
                                <a:pos x="T6" y="T7"/>
                              </a:cxn>
                              <a:cxn ang="0">
                                <a:pos x="T8" y="T9"/>
                              </a:cxn>
                              <a:cxn ang="0">
                                <a:pos x="T10" y="T11"/>
                              </a:cxn>
                            </a:cxnLst>
                            <a:rect l="0" t="0" r="r" b="b"/>
                            <a:pathLst>
                              <a:path w="727" h="510">
                                <a:moveTo>
                                  <a:pt x="333" y="0"/>
                                </a:moveTo>
                                <a:lnTo>
                                  <a:pt x="114" y="209"/>
                                </a:lnTo>
                                <a:lnTo>
                                  <a:pt x="0" y="318"/>
                                </a:lnTo>
                                <a:lnTo>
                                  <a:pt x="388" y="510"/>
                                </a:lnTo>
                                <a:lnTo>
                                  <a:pt x="727" y="192"/>
                                </a:lnTo>
                                <a:lnTo>
                                  <a:pt x="333" y="0"/>
                                </a:lnTo>
                                <a:close/>
                              </a:path>
                            </a:pathLst>
                          </a:custGeom>
                          <a:solidFill>
                            <a:schemeClr val="accent6">
                              <a:lumMod val="75000"/>
                            </a:schemeClr>
                          </a:solidFill>
                          <a:ln w="9525">
                            <a:noFill/>
                            <a:round/>
                            <a:headEnd/>
                            <a:tailEnd/>
                          </a:ln>
                        </wps:spPr>
                        <wps:bodyPr vert="horz" wrap="square" lIns="91440" tIns="45720" rIns="91440" bIns="45720" numCol="1" anchor="t" anchorCtr="0" compatLnSpc="1">
                          <a:prstTxWarp prst="textNoShape">
                            <a:avLst/>
                          </a:prstTxWarp>
                        </wps:bodyPr>
                      </wps:wsp>
                      <wps:wsp>
                        <wps:cNvPr id="515" name="Freeform 16"/>
                        <wps:cNvSpPr>
                          <a:spLocks/>
                        </wps:cNvSpPr>
                        <wps:spPr bwMode="auto">
                          <a:xfrm>
                            <a:off x="534390" y="0"/>
                            <a:ext cx="1043940" cy="851535"/>
                          </a:xfrm>
                          <a:custGeom>
                            <a:avLst/>
                            <a:gdLst>
                              <a:gd name="T0" fmla="*/ 0 w 939"/>
                              <a:gd name="T1" fmla="*/ 0 h 774"/>
                              <a:gd name="T2" fmla="*/ 0 w 939"/>
                              <a:gd name="T3" fmla="*/ 473 h 774"/>
                              <a:gd name="T4" fmla="*/ 2 w 939"/>
                              <a:gd name="T5" fmla="*/ 473 h 774"/>
                              <a:gd name="T6" fmla="*/ 221 w 939"/>
                              <a:gd name="T7" fmla="*/ 580 h 774"/>
                              <a:gd name="T8" fmla="*/ 615 w 939"/>
                              <a:gd name="T9" fmla="*/ 772 h 774"/>
                              <a:gd name="T10" fmla="*/ 617 w 939"/>
                              <a:gd name="T11" fmla="*/ 774 h 774"/>
                              <a:gd name="T12" fmla="*/ 627 w 939"/>
                              <a:gd name="T13" fmla="*/ 764 h 774"/>
                              <a:gd name="T14" fmla="*/ 939 w 939"/>
                              <a:gd name="T15" fmla="*/ 469 h 774"/>
                              <a:gd name="T16" fmla="*/ 0 w 939"/>
                              <a:gd name="T17" fmla="*/ 0 h 7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39" h="774">
                                <a:moveTo>
                                  <a:pt x="0" y="0"/>
                                </a:moveTo>
                                <a:lnTo>
                                  <a:pt x="0" y="473"/>
                                </a:lnTo>
                                <a:lnTo>
                                  <a:pt x="2" y="473"/>
                                </a:lnTo>
                                <a:lnTo>
                                  <a:pt x="221" y="580"/>
                                </a:lnTo>
                                <a:lnTo>
                                  <a:pt x="615" y="772"/>
                                </a:lnTo>
                                <a:lnTo>
                                  <a:pt x="617" y="774"/>
                                </a:lnTo>
                                <a:lnTo>
                                  <a:pt x="627" y="764"/>
                                </a:lnTo>
                                <a:lnTo>
                                  <a:pt x="939" y="469"/>
                                </a:lnTo>
                                <a:lnTo>
                                  <a:pt x="0" y="0"/>
                                </a:lnTo>
                                <a:close/>
                              </a:path>
                            </a:pathLst>
                          </a:custGeom>
                          <a:solidFill>
                            <a:schemeClr val="accent6"/>
                          </a:solidFill>
                          <a:ln w="9525">
                            <a:noFill/>
                            <a:round/>
                            <a:headEnd/>
                            <a:tailEnd/>
                          </a:ln>
                          <a:effectLst>
                            <a:outerShdw blurRad="114300" dist="38100" dir="6600000" sx="101000" sy="101000" algn="r" rotWithShape="0">
                              <a:prstClr val="black">
                                <a:alpha val="37000"/>
                              </a:prstClr>
                            </a:outerShdw>
                          </a:effectLst>
                        </wps:spPr>
                        <wps:txbx>
                          <w:txbxContent>
                            <w:p w14:paraId="60CD9D35" w14:textId="77777777" w:rsidR="00DA4494" w:rsidRDefault="00DA4494" w:rsidP="00A169BA">
                              <w:pPr>
                                <w:pStyle w:val="NormalWeb"/>
                                <w:spacing w:before="0" w:beforeAutospacing="0" w:after="0" w:afterAutospacing="0"/>
                              </w:pPr>
                              <w:r>
                                <w:rPr>
                                  <w:rFonts w:ascii="Arial" w:hAnsi="Arial" w:cs="Arial"/>
                                  <w:color w:val="FFFFFF" w:themeColor="background1"/>
                                  <w:kern w:val="24"/>
                                  <w:sz w:val="48"/>
                                  <w:szCs w:val="48"/>
                                  <w:lang w:val="en-US"/>
                                </w:rPr>
                                <w:t>03</w:t>
                              </w:r>
                            </w:p>
                          </w:txbxContent>
                        </wps:txbx>
                        <wps:bodyPr vert="horz" wrap="square" lIns="274320" tIns="457200" rIns="0" bIns="45720" numCol="1" anchor="ctr" anchorCtr="1" compatLnSpc="1">
                          <a:prstTxWarp prst="textNoShape">
                            <a:avLst/>
                          </a:prstTxWarp>
                          <a:noAutofit/>
                        </wps:bodyPr>
                      </wps:wsp>
                      <pic:pic xmlns:pic="http://schemas.openxmlformats.org/drawingml/2006/picture">
                        <pic:nvPicPr>
                          <pic:cNvPr id="516" name="5 Imagen"/>
                          <pic:cNvPicPr>
                            <a:picLocks noChangeAspect="1"/>
                          </pic:cNvPicPr>
                        </pic:nvPicPr>
                        <pic:blipFill rotWithShape="1">
                          <a:blip r:embed="rId76" cstate="print">
                            <a:duotone>
                              <a:schemeClr val="accent6">
                                <a:shade val="45000"/>
                                <a:satMod val="135000"/>
                              </a:schemeClr>
                              <a:prstClr val="white"/>
                            </a:duotone>
                            <a:extLst>
                              <a:ext uri="{28A0092B-C50C-407E-A947-70E740481C1C}">
                                <a14:useLocalDpi xmlns:a14="http://schemas.microsoft.com/office/drawing/2010/main" val="0"/>
                              </a:ext>
                            </a:extLst>
                          </a:blip>
                          <a:srcRect l="31841" t="12727" r="51999" b="74546"/>
                          <a:stretch/>
                        </pic:blipFill>
                        <pic:spPr>
                          <a:xfrm>
                            <a:off x="0" y="344384"/>
                            <a:ext cx="629392" cy="498764"/>
                          </a:xfrm>
                          <a:prstGeom prst="rect">
                            <a:avLst/>
                          </a:prstGeom>
                        </pic:spPr>
                      </pic:pic>
                    </wpg:wgp>
                  </a:graphicData>
                </a:graphic>
              </wp:anchor>
            </w:drawing>
          </mc:Choice>
          <mc:Fallback>
            <w:pict>
              <v:group w14:anchorId="77E32CA9" id="517 Grupo" o:spid="_x0000_s1338" style="position:absolute;left:0;text-align:left;margin-left:-8.5pt;margin-top:-31pt;width:261.35pt;height:92.75pt;z-index:251671040" coordsize="33193,117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MQ1DMN4&#10;yRYkhBBCCCGEEEJinRdsS0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SR+cfbs2ZdtQUIIiVewfiOEEEIIIYQQQgghhBBCCCGEEEIIIYQQ&#10;QgghhBBCCCGEEEIIIYQQQgghhBBCCCGEEEIIIYQQQgghhBBCCPk/wzD4CwdCSJyE9Zdnkev5AsS2&#10;SgiJRVi/eR7Wb4SQeEtwcPCLtiAhhMQrLl++/IoYcS/ZVgkhJF7B+o0QEm+RCu5/tiAhhMQrWL8R&#10;QgghhBBCCCGEEEIIIYQQQgghhBBCCCGEEEIIIYQQQgghhBB3wYyYR44c4YQjhJB4idRxnEmZ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HkYSwWy1PWVUIIIYQQQgghhBBCCCGEEEII&#10;IYQQQgghhBBCCCGEEEIIIYQQQgghhBBCCCGEEEIIIYQQQgghhBBCCCGEEEIIIYQQQgghhBBCCCGE&#10;EEIIIYQQQlIu0dHRT1sslsesm4QQQgghhBBCiOcQB/WJw4cPP2ndJI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">
                <v:shape id="49 CuadroTexto" o:spid="_x0000_s1339" type="#_x0000_t202" style="position:absolute;left:15794;top:3459;width:17399;height:5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" filled="f" stroked="f">
                  <v:textbox>
                    <w:txbxContent>
                      <w:p w14:paraId="610A25D5" w14:textId="77777777" w:rsidR="00DA4494" w:rsidRPr="00912929" w:rsidRDefault="00DA4494" w:rsidP="00912929">
                        <w:pPr>
                          <w:pStyle w:val="NormalWeb"/>
                          <w:spacing w:before="0" w:beforeAutospacing="0" w:after="0" w:afterAutospacing="0"/>
                          <w:rPr>
                            <w:rFonts w:ascii="Arial Black" w:hAnsi="Arial Black"/>
                            <w:color w:val="138576" w:themeColor="accent6" w:themeShade="BF"/>
                            <w:sz w:val="18"/>
                          </w:rPr>
                        </w:pPr>
                        <w:r w:rsidRPr="00912929">
                          <w:rPr>
                            <w:rFonts w:ascii="Arial Black" w:hAnsi="Arial Black" w:cstheme="minorBidi"/>
                            <w:color w:val="138576" w:themeColor="accent6" w:themeShade="BF"/>
                            <w:kern w:val="24"/>
                            <w:szCs w:val="36"/>
                            <w:lang w:val="es-ES"/>
                          </w:rPr>
                          <w:t>Respeto por sus</w:t>
                        </w:r>
                      </w:p>
                      <w:p w14:paraId="5D5A40EE" w14:textId="77777777" w:rsidR="00DA4494" w:rsidRPr="00912929" w:rsidRDefault="00DA4494" w:rsidP="00912929">
                        <w:pPr>
                          <w:pStyle w:val="NormalWeb"/>
                          <w:spacing w:before="0" w:beforeAutospacing="0" w:after="0" w:afterAutospacing="0"/>
                          <w:rPr>
                            <w:rFonts w:ascii="Arial Black" w:hAnsi="Arial Black"/>
                            <w:color w:val="138576" w:themeColor="accent6" w:themeShade="BF"/>
                            <w:sz w:val="18"/>
                          </w:rPr>
                        </w:pPr>
                        <w:r w:rsidRPr="00912929">
                          <w:rPr>
                            <w:rFonts w:ascii="Arial Black" w:hAnsi="Arial Black" w:cstheme="minorBidi"/>
                            <w:color w:val="138576" w:themeColor="accent6" w:themeShade="BF"/>
                            <w:kern w:val="24"/>
                            <w:szCs w:val="36"/>
                            <w:lang w:val="es-ES"/>
                          </w:rPr>
                          <w:t xml:space="preserve"> derechos</w:t>
                        </w:r>
                      </w:p>
                    </w:txbxContent>
                  </v:textbox>
                </v:shape>
                <v:shape id="Freeform 13" o:spid="_x0000_s1340" style="position:absolute;left:4156;top:6175;width:8083;height:5607;visibility:visible;mso-wrap-style:square;v-text-anchor:top" coordsize="727,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" path="m333,l114,209,,318,388,510,727,192,333,xe" fillcolor="#138576 [2409]" stroked="f">
                  <v:path arrowok="t" o:connecttype="custom" o:connectlocs="370264,0;126757,229779;0,349616;431419,560705;808355,211089;370264,0" o:connectangles="0,0,0,0,0,0"/>
                </v:shape>
                <v:shape id="Freeform 16" o:spid="_x0000_s1341" style="position:absolute;left:5343;width:10440;height:8515;visibility:visible;mso-wrap-style:square;v-text-anchor:middle-center" coordsize="939,7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" adj="-11796480,,5400" path="m,l,473r2,l221,580,615,772r2,2l627,764,939,469,,xe" fillcolor="#1ab39f [3209]" stroked="f">
                  <v:stroke joinstyle="round"/>
                  <v:shadow on="t" type="perspective" color="black" opacity="24248f" origin=".5" offset="-.36197mm,.9945mm" matrix="66191f,,,66191f"/>
                  <v:formulas/>
                  <v:path arrowok="t" o:connecttype="custom" o:connectlocs="0,0;0,520383;2224,520383;245698,638101;683731,849335;685954,851535;697072,840533;1043940,515982;0,0" o:connectangles="0,0,0,0,0,0,0,0,0" textboxrect="0,0,939,774"/>
                  <v:textbox inset="21.6pt,36pt,0">
                    <w:txbxContent>
                      <w:p w14:paraId="60CD9D35" w14:textId="77777777" w:rsidR="00DA4494" w:rsidRDefault="00DA4494" w:rsidP="00A169BA">
                        <w:pPr>
                          <w:pStyle w:val="NormalWeb"/>
                          <w:spacing w:before="0" w:beforeAutospacing="0" w:after="0" w:afterAutospacing="0"/>
                        </w:pPr>
                        <w:r>
                          <w:rPr>
                            <w:rFonts w:ascii="Arial" w:hAnsi="Arial" w:cs="Arial"/>
                            <w:color w:val="FFFFFF" w:themeColor="background1"/>
                            <w:kern w:val="24"/>
                            <w:sz w:val="48"/>
                            <w:szCs w:val="48"/>
                            <w:lang w:val="en-US"/>
                          </w:rPr>
                          <w:t>03</w:t>
                        </w:r>
                      </w:p>
                    </w:txbxContent>
                  </v:textbox>
                </v:shape>
                <v:shape id="5 Imagen" o:spid="_x0000_s1342" type="#_x0000_t75" style="position:absolute;top:3443;width:6293;height:4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">
                  <v:imagedata r:id="rId77" o:title="" croptop="8341f" cropbottom="48854f" cropleft="20867f" cropright="34078f" recolortarget="#0b4f46 [1449]"/>
                  <v:path arrowok="t"/>
                </v:shape>
              </v:group>
            </w:pict>
          </mc:Fallback>
        </mc:AlternateContent>
      </w:r>
    </w:p>
    <w:p w14:paraId="63FDCA6A" w14:textId="77777777" w:rsidR="00A169BA" w:rsidRDefault="00A169BA" w:rsidP="00970618">
      <w:pPr>
        <w:pStyle w:val="Ttulo"/>
      </w:pPr>
    </w:p>
    <w:p w14:paraId="1A4B1E6D" w14:textId="77777777" w:rsidR="009A1990" w:rsidRPr="009A1990" w:rsidRDefault="009A1990" w:rsidP="009A1990">
      <w:pPr>
        <w:pStyle w:val="Ttulo"/>
        <w:jc w:val="both"/>
        <w:rPr>
          <w:rFonts w:ascii="Calibri" w:hAnsi="Calibri" w:cs="Calibri"/>
          <w:sz w:val="22"/>
        </w:rPr>
      </w:pPr>
    </w:p>
    <w:p w14:paraId="4EDAEDE0" w14:textId="77777777" w:rsidR="00E50F5B" w:rsidRPr="00E50F5B" w:rsidRDefault="00D308B3" w:rsidP="00D308B3">
      <w:pPr>
        <w:pStyle w:val="Ttulo"/>
        <w:spacing w:line="276" w:lineRule="auto"/>
        <w:jc w:val="both"/>
        <w:rPr>
          <w:rFonts w:ascii="Calibri" w:hAnsi="Calibri" w:cs="Calibri"/>
          <w:color w:val="auto"/>
          <w:sz w:val="22"/>
        </w:rPr>
      </w:pPr>
      <w:r>
        <w:rPr>
          <w:rFonts w:ascii="Calibri" w:hAnsi="Calibri" w:cs="Calibri"/>
          <w:color w:val="auto"/>
          <w:sz w:val="22"/>
        </w:rPr>
        <w:t>Ante un hecho victimizante que impacta a una persona o un colectivo, se debe tener en cuenta el reconocimiento al respeto de los derechos de las víctimas, es importante recordar que la situación que experimentan es desventajosa y existe una condición de vulnerabilidad, por tanto uno de los principales derechos a identificar debe ser el reconocimiento del estado de víctimas y partir de ello</w:t>
      </w:r>
      <w:r w:rsidR="00440197">
        <w:rPr>
          <w:rFonts w:ascii="Calibri" w:hAnsi="Calibri" w:cs="Calibri"/>
          <w:color w:val="auto"/>
          <w:sz w:val="22"/>
        </w:rPr>
        <w:t xml:space="preserve"> para </w:t>
      </w:r>
      <w:r>
        <w:rPr>
          <w:rFonts w:ascii="Calibri" w:hAnsi="Calibri" w:cs="Calibri"/>
          <w:color w:val="auto"/>
          <w:sz w:val="22"/>
        </w:rPr>
        <w:t xml:space="preserve"> comprender que se necesita una actuación justa y digna</w:t>
      </w:r>
      <w:r w:rsidR="007C14F1">
        <w:rPr>
          <w:rFonts w:ascii="Calibri" w:hAnsi="Calibri" w:cs="Calibri"/>
          <w:color w:val="auto"/>
          <w:sz w:val="22"/>
        </w:rPr>
        <w:t xml:space="preserve"> por parte de las y los operadores</w:t>
      </w:r>
      <w:r w:rsidR="00417059">
        <w:rPr>
          <w:rFonts w:ascii="Calibri" w:hAnsi="Calibri" w:cs="Calibri"/>
          <w:color w:val="auto"/>
          <w:sz w:val="22"/>
        </w:rPr>
        <w:t xml:space="preserve"> o receptores</w:t>
      </w:r>
      <w:r>
        <w:rPr>
          <w:rFonts w:ascii="Calibri" w:hAnsi="Calibri" w:cs="Calibri"/>
          <w:color w:val="auto"/>
          <w:sz w:val="22"/>
        </w:rPr>
        <w:t xml:space="preserve">. </w:t>
      </w:r>
    </w:p>
    <w:p w14:paraId="3FE47FA5" w14:textId="77777777" w:rsidR="00724BA7" w:rsidRDefault="00724BA7" w:rsidP="009A1990">
      <w:pPr>
        <w:pStyle w:val="Ttulo"/>
        <w:jc w:val="both"/>
        <w:rPr>
          <w:rFonts w:ascii="Calibri" w:hAnsi="Calibri" w:cs="Calibri"/>
          <w:sz w:val="22"/>
        </w:rPr>
      </w:pPr>
    </w:p>
    <w:p w14:paraId="3C01AB8B" w14:textId="77777777" w:rsidR="00A169BA" w:rsidRPr="009A1990" w:rsidRDefault="009A1990" w:rsidP="009A1990">
      <w:pPr>
        <w:pStyle w:val="Ttulo"/>
        <w:jc w:val="both"/>
        <w:rPr>
          <w:rFonts w:ascii="Calibri" w:hAnsi="Calibri" w:cs="Calibri"/>
          <w:sz w:val="22"/>
        </w:rPr>
      </w:pPr>
      <w:r>
        <w:rPr>
          <w:rFonts w:ascii="Calibri" w:hAnsi="Calibri" w:cs="Calibri"/>
          <w:sz w:val="22"/>
        </w:rPr>
        <w:br/>
      </w:r>
    </w:p>
    <w:p w14:paraId="271EBBBB" w14:textId="77777777" w:rsidR="00A169BA" w:rsidRDefault="007C3A39" w:rsidP="00970618">
      <w:pPr>
        <w:pStyle w:val="Ttulo"/>
      </w:pPr>
      <w:r>
        <w:rPr>
          <w:noProof/>
          <w:lang w:val="es-SV" w:eastAsia="es-SV"/>
        </w:rPr>
        <mc:AlternateContent>
          <mc:Choice Requires="wpg">
            <w:drawing>
              <wp:anchor distT="0" distB="0" distL="114300" distR="114300" simplePos="0" relativeHeight="251672064" behindDoc="0" locked="0" layoutInCell="1" allowOverlap="1" wp14:anchorId="55DF4AE2" wp14:editId="724894C5">
                <wp:simplePos x="0" y="0"/>
                <wp:positionH relativeFrom="column">
                  <wp:posOffset>785260</wp:posOffset>
                </wp:positionH>
                <wp:positionV relativeFrom="paragraph">
                  <wp:posOffset>123157</wp:posOffset>
                </wp:positionV>
                <wp:extent cx="4139565" cy="4170680"/>
                <wp:effectExtent l="38100" t="38100" r="89535" b="96520"/>
                <wp:wrapNone/>
                <wp:docPr id="518" name="Group 1028"/>
                <wp:cNvGraphicFramePr/>
                <a:graphic xmlns:a="http://schemas.openxmlformats.org/drawingml/2006/main">
                  <a:graphicData uri="http://schemas.microsoft.com/office/word/2010/wordprocessingGroup">
                    <wpg:wgp>
                      <wpg:cNvGrpSpPr/>
                      <wpg:grpSpPr>
                        <a:xfrm>
                          <a:off x="0" y="0"/>
                          <a:ext cx="4139565" cy="4170680"/>
                          <a:chOff x="0" y="0"/>
                          <a:chExt cx="4760913" cy="4762483"/>
                        </a:xfrm>
                      </wpg:grpSpPr>
                      <wps:wsp>
                        <wps:cNvPr id="519" name="TextBox 175"/>
                        <wps:cNvSpPr txBox="1"/>
                        <wps:spPr>
                          <a:xfrm rot="1380291">
                            <a:off x="578814" y="4115449"/>
                            <a:ext cx="1216574" cy="336462"/>
                          </a:xfrm>
                          <a:prstGeom prst="rect">
                            <a:avLst/>
                          </a:prstGeom>
                          <a:noFill/>
                        </wps:spPr>
                        <wps:txbx>
                          <w:txbxContent>
                            <w:p w14:paraId="79A3682E" w14:textId="77777777" w:rsidR="00DA4494" w:rsidRDefault="00DA4494" w:rsidP="00724BA7">
                              <w:pPr>
                                <w:pStyle w:val="NormalWeb"/>
                                <w:spacing w:before="0" w:beforeAutospacing="0" w:after="0" w:afterAutospacing="0"/>
                                <w:jc w:val="center"/>
                              </w:pPr>
                              <w:r>
                                <w:rPr>
                                  <w:rFonts w:asciiTheme="majorHAnsi" w:eastAsia="Open Sans" w:hAnsi="Corbel" w:cs="Open Sans"/>
                                  <w:color w:val="404040" w:themeColor="text1" w:themeTint="BF"/>
                                  <w:kern w:val="24"/>
                                  <w:sz w:val="36"/>
                                  <w:szCs w:val="36"/>
                                  <w:lang w:val="en-IN"/>
                                </w:rPr>
                                <w:t>Sample Text</w:t>
                              </w:r>
                            </w:p>
                          </w:txbxContent>
                        </wps:txbx>
                        <wps:bodyPr spcFirstLastPara="1" wrap="square" numCol="1" rtlCol="0">
                          <a:prstTxWarp prst="textArchDown">
                            <a:avLst/>
                          </a:prstTxWarp>
                          <a:noAutofit/>
                        </wps:bodyPr>
                      </wps:wsp>
                      <wpg:grpSp>
                        <wpg:cNvPr id="520" name="Group 1027"/>
                        <wpg:cNvGrpSpPr/>
                        <wpg:grpSpPr>
                          <a:xfrm>
                            <a:off x="0" y="0"/>
                            <a:ext cx="4760913" cy="4762483"/>
                            <a:chOff x="0" y="0"/>
                            <a:chExt cx="4760913" cy="4762483"/>
                          </a:xfrm>
                        </wpg:grpSpPr>
                        <wps:wsp>
                          <wps:cNvPr id="521" name="Freeform 6"/>
                          <wps:cNvSpPr>
                            <a:spLocks/>
                          </wps:cNvSpPr>
                          <wps:spPr bwMode="auto">
                            <a:xfrm>
                              <a:off x="2468563" y="0"/>
                              <a:ext cx="1525588" cy="1303338"/>
                            </a:xfrm>
                            <a:custGeom>
                              <a:avLst/>
                              <a:gdLst>
                                <a:gd name="T0" fmla="*/ 116 w 1922"/>
                                <a:gd name="T1" fmla="*/ 0 h 1642"/>
                                <a:gd name="T2" fmla="*/ 169 w 1922"/>
                                <a:gd name="T3" fmla="*/ 4 h 1642"/>
                                <a:gd name="T4" fmla="*/ 266 w 1922"/>
                                <a:gd name="T5" fmla="*/ 13 h 1642"/>
                                <a:gd name="T6" fmla="*/ 399 w 1922"/>
                                <a:gd name="T7" fmla="*/ 33 h 1642"/>
                                <a:gd name="T8" fmla="*/ 563 w 1922"/>
                                <a:gd name="T9" fmla="*/ 68 h 1642"/>
                                <a:gd name="T10" fmla="*/ 745 w 1922"/>
                                <a:gd name="T11" fmla="*/ 119 h 1642"/>
                                <a:gd name="T12" fmla="*/ 942 w 1922"/>
                                <a:gd name="T13" fmla="*/ 190 h 1642"/>
                                <a:gd name="T14" fmla="*/ 1164 w 1922"/>
                                <a:gd name="T15" fmla="*/ 294 h 1642"/>
                                <a:gd name="T16" fmla="*/ 1373 w 1922"/>
                                <a:gd name="T17" fmla="*/ 405 h 1642"/>
                                <a:gd name="T18" fmla="*/ 1541 w 1922"/>
                                <a:gd name="T19" fmla="*/ 505 h 1642"/>
                                <a:gd name="T20" fmla="*/ 1672 w 1922"/>
                                <a:gd name="T21" fmla="*/ 592 h 1642"/>
                                <a:gd name="T22" fmla="*/ 1767 w 1922"/>
                                <a:gd name="T23" fmla="*/ 664 h 1642"/>
                                <a:gd name="T24" fmla="*/ 1833 w 1922"/>
                                <a:gd name="T25" fmla="*/ 716 h 1642"/>
                                <a:gd name="T26" fmla="*/ 1869 w 1922"/>
                                <a:gd name="T27" fmla="*/ 751 h 1642"/>
                                <a:gd name="T28" fmla="*/ 1880 w 1922"/>
                                <a:gd name="T29" fmla="*/ 762 h 1642"/>
                                <a:gd name="T30" fmla="*/ 1915 w 1922"/>
                                <a:gd name="T31" fmla="*/ 809 h 1642"/>
                                <a:gd name="T32" fmla="*/ 1920 w 1922"/>
                                <a:gd name="T33" fmla="*/ 849 h 1642"/>
                                <a:gd name="T34" fmla="*/ 1898 w 1922"/>
                                <a:gd name="T35" fmla="*/ 882 h 1642"/>
                                <a:gd name="T36" fmla="*/ 1131 w 1922"/>
                                <a:gd name="T37" fmla="*/ 1620 h 1642"/>
                                <a:gd name="T38" fmla="*/ 1102 w 1922"/>
                                <a:gd name="T39" fmla="*/ 1638 h 1642"/>
                                <a:gd name="T40" fmla="*/ 1067 w 1922"/>
                                <a:gd name="T41" fmla="*/ 1640 h 1642"/>
                                <a:gd name="T42" fmla="*/ 1026 w 1922"/>
                                <a:gd name="T43" fmla="*/ 1613 h 1642"/>
                                <a:gd name="T44" fmla="*/ 947 w 1922"/>
                                <a:gd name="T45" fmla="*/ 1543 h 1642"/>
                                <a:gd name="T46" fmla="*/ 891 w 1922"/>
                                <a:gd name="T47" fmla="*/ 1500 h 1642"/>
                                <a:gd name="T48" fmla="*/ 854 w 1922"/>
                                <a:gd name="T49" fmla="*/ 1476 h 1642"/>
                                <a:gd name="T50" fmla="*/ 843 w 1922"/>
                                <a:gd name="T51" fmla="*/ 1469 h 1642"/>
                                <a:gd name="T52" fmla="*/ 794 w 1922"/>
                                <a:gd name="T53" fmla="*/ 1449 h 1642"/>
                                <a:gd name="T54" fmla="*/ 727 w 1922"/>
                                <a:gd name="T55" fmla="*/ 1443 h 1642"/>
                                <a:gd name="T56" fmla="*/ 658 w 1922"/>
                                <a:gd name="T57" fmla="*/ 1465 h 1642"/>
                                <a:gd name="T58" fmla="*/ 499 w 1922"/>
                                <a:gd name="T59" fmla="*/ 1560 h 1642"/>
                                <a:gd name="T60" fmla="*/ 461 w 1922"/>
                                <a:gd name="T61" fmla="*/ 1553 h 1642"/>
                                <a:gd name="T62" fmla="*/ 439 w 1922"/>
                                <a:gd name="T63" fmla="*/ 1514 h 1642"/>
                                <a:gd name="T64" fmla="*/ 392 w 1922"/>
                                <a:gd name="T65" fmla="*/ 1290 h 1642"/>
                                <a:gd name="T66" fmla="*/ 350 w 1922"/>
                                <a:gd name="T67" fmla="*/ 1247 h 1642"/>
                                <a:gd name="T68" fmla="*/ 291 w 1922"/>
                                <a:gd name="T69" fmla="*/ 1221 h 1642"/>
                                <a:gd name="T70" fmla="*/ 224 w 1922"/>
                                <a:gd name="T71" fmla="*/ 1206 h 1642"/>
                                <a:gd name="T72" fmla="*/ 149 w 1922"/>
                                <a:gd name="T73" fmla="*/ 1197 h 1642"/>
                                <a:gd name="T74" fmla="*/ 78 w 1922"/>
                                <a:gd name="T75" fmla="*/ 1192 h 1642"/>
                                <a:gd name="T76" fmla="*/ 33 w 1922"/>
                                <a:gd name="T77" fmla="*/ 1175 h 1642"/>
                                <a:gd name="T78" fmla="*/ 5 w 1922"/>
                                <a:gd name="T79" fmla="*/ 1141 h 1642"/>
                                <a:gd name="T80" fmla="*/ 0 w 1922"/>
                                <a:gd name="T81" fmla="*/ 70 h 1642"/>
                                <a:gd name="T82" fmla="*/ 7 w 1922"/>
                                <a:gd name="T83" fmla="*/ 35 h 1642"/>
                                <a:gd name="T84" fmla="*/ 31 w 1922"/>
                                <a:gd name="T85" fmla="*/ 11 h 1642"/>
                                <a:gd name="T86" fmla="*/ 76 w 1922"/>
                                <a:gd name="T87" fmla="*/ 0 h 16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922" h="1642">
                                  <a:moveTo>
                                    <a:pt x="109" y="0"/>
                                  </a:moveTo>
                                  <a:lnTo>
                                    <a:pt x="116" y="0"/>
                                  </a:lnTo>
                                  <a:lnTo>
                                    <a:pt x="136" y="0"/>
                                  </a:lnTo>
                                  <a:lnTo>
                                    <a:pt x="169" y="4"/>
                                  </a:lnTo>
                                  <a:lnTo>
                                    <a:pt x="213" y="8"/>
                                  </a:lnTo>
                                  <a:lnTo>
                                    <a:pt x="266" y="13"/>
                                  </a:lnTo>
                                  <a:lnTo>
                                    <a:pt x="330" y="22"/>
                                  </a:lnTo>
                                  <a:lnTo>
                                    <a:pt x="399" y="33"/>
                                  </a:lnTo>
                                  <a:lnTo>
                                    <a:pt x="477" y="48"/>
                                  </a:lnTo>
                                  <a:lnTo>
                                    <a:pt x="563" y="68"/>
                                  </a:lnTo>
                                  <a:lnTo>
                                    <a:pt x="652" y="90"/>
                                  </a:lnTo>
                                  <a:lnTo>
                                    <a:pt x="745" y="119"/>
                                  </a:lnTo>
                                  <a:lnTo>
                                    <a:pt x="843" y="152"/>
                                  </a:lnTo>
                                  <a:lnTo>
                                    <a:pt x="942" y="190"/>
                                  </a:lnTo>
                                  <a:lnTo>
                                    <a:pt x="1042" y="235"/>
                                  </a:lnTo>
                                  <a:lnTo>
                                    <a:pt x="1164" y="294"/>
                                  </a:lnTo>
                                  <a:lnTo>
                                    <a:pt x="1273" y="350"/>
                                  </a:lnTo>
                                  <a:lnTo>
                                    <a:pt x="1373" y="405"/>
                                  </a:lnTo>
                                  <a:lnTo>
                                    <a:pt x="1461" y="456"/>
                                  </a:lnTo>
                                  <a:lnTo>
                                    <a:pt x="1541" y="505"/>
                                  </a:lnTo>
                                  <a:lnTo>
                                    <a:pt x="1610" y="551"/>
                                  </a:lnTo>
                                  <a:lnTo>
                                    <a:pt x="1672" y="592"/>
                                  </a:lnTo>
                                  <a:lnTo>
                                    <a:pt x="1723" y="629"/>
                                  </a:lnTo>
                                  <a:lnTo>
                                    <a:pt x="1767" y="664"/>
                                  </a:lnTo>
                                  <a:lnTo>
                                    <a:pt x="1803" y="693"/>
                                  </a:lnTo>
                                  <a:lnTo>
                                    <a:pt x="1833" y="716"/>
                                  </a:lnTo>
                                  <a:lnTo>
                                    <a:pt x="1854" y="736"/>
                                  </a:lnTo>
                                  <a:lnTo>
                                    <a:pt x="1869" y="751"/>
                                  </a:lnTo>
                                  <a:lnTo>
                                    <a:pt x="1878" y="760"/>
                                  </a:lnTo>
                                  <a:lnTo>
                                    <a:pt x="1880" y="762"/>
                                  </a:lnTo>
                                  <a:lnTo>
                                    <a:pt x="1902" y="787"/>
                                  </a:lnTo>
                                  <a:lnTo>
                                    <a:pt x="1915" y="809"/>
                                  </a:lnTo>
                                  <a:lnTo>
                                    <a:pt x="1922" y="831"/>
                                  </a:lnTo>
                                  <a:lnTo>
                                    <a:pt x="1920" y="849"/>
                                  </a:lnTo>
                                  <a:lnTo>
                                    <a:pt x="1913" y="866"/>
                                  </a:lnTo>
                                  <a:lnTo>
                                    <a:pt x="1898" y="882"/>
                                  </a:lnTo>
                                  <a:lnTo>
                                    <a:pt x="1146" y="1607"/>
                                  </a:lnTo>
                                  <a:lnTo>
                                    <a:pt x="1131" y="1620"/>
                                  </a:lnTo>
                                  <a:lnTo>
                                    <a:pt x="1117" y="1631"/>
                                  </a:lnTo>
                                  <a:lnTo>
                                    <a:pt x="1102" y="1638"/>
                                  </a:lnTo>
                                  <a:lnTo>
                                    <a:pt x="1086" y="1642"/>
                                  </a:lnTo>
                                  <a:lnTo>
                                    <a:pt x="1067" y="1640"/>
                                  </a:lnTo>
                                  <a:lnTo>
                                    <a:pt x="1047" y="1631"/>
                                  </a:lnTo>
                                  <a:lnTo>
                                    <a:pt x="1026" y="1613"/>
                                  </a:lnTo>
                                  <a:lnTo>
                                    <a:pt x="984" y="1574"/>
                                  </a:lnTo>
                                  <a:lnTo>
                                    <a:pt x="947" y="1543"/>
                                  </a:lnTo>
                                  <a:lnTo>
                                    <a:pt x="916" y="1518"/>
                                  </a:lnTo>
                                  <a:lnTo>
                                    <a:pt x="891" y="1500"/>
                                  </a:lnTo>
                                  <a:lnTo>
                                    <a:pt x="869" y="1485"/>
                                  </a:lnTo>
                                  <a:lnTo>
                                    <a:pt x="854" y="1476"/>
                                  </a:lnTo>
                                  <a:lnTo>
                                    <a:pt x="845" y="1471"/>
                                  </a:lnTo>
                                  <a:lnTo>
                                    <a:pt x="843" y="1469"/>
                                  </a:lnTo>
                                  <a:lnTo>
                                    <a:pt x="821" y="1458"/>
                                  </a:lnTo>
                                  <a:lnTo>
                                    <a:pt x="794" y="1449"/>
                                  </a:lnTo>
                                  <a:lnTo>
                                    <a:pt x="761" y="1443"/>
                                  </a:lnTo>
                                  <a:lnTo>
                                    <a:pt x="727" y="1443"/>
                                  </a:lnTo>
                                  <a:lnTo>
                                    <a:pt x="692" y="1451"/>
                                  </a:lnTo>
                                  <a:lnTo>
                                    <a:pt x="658" y="1465"/>
                                  </a:lnTo>
                                  <a:lnTo>
                                    <a:pt x="521" y="1551"/>
                                  </a:lnTo>
                                  <a:lnTo>
                                    <a:pt x="499" y="1560"/>
                                  </a:lnTo>
                                  <a:lnTo>
                                    <a:pt x="479" y="1562"/>
                                  </a:lnTo>
                                  <a:lnTo>
                                    <a:pt x="461" y="1553"/>
                                  </a:lnTo>
                                  <a:lnTo>
                                    <a:pt x="448" y="1538"/>
                                  </a:lnTo>
                                  <a:lnTo>
                                    <a:pt x="439" y="1514"/>
                                  </a:lnTo>
                                  <a:lnTo>
                                    <a:pt x="404" y="1319"/>
                                  </a:lnTo>
                                  <a:lnTo>
                                    <a:pt x="392" y="1290"/>
                                  </a:lnTo>
                                  <a:lnTo>
                                    <a:pt x="373" y="1267"/>
                                  </a:lnTo>
                                  <a:lnTo>
                                    <a:pt x="350" y="1247"/>
                                  </a:lnTo>
                                  <a:lnTo>
                                    <a:pt x="322" y="1232"/>
                                  </a:lnTo>
                                  <a:lnTo>
                                    <a:pt x="291" y="1221"/>
                                  </a:lnTo>
                                  <a:lnTo>
                                    <a:pt x="259" y="1212"/>
                                  </a:lnTo>
                                  <a:lnTo>
                                    <a:pt x="224" y="1206"/>
                                  </a:lnTo>
                                  <a:lnTo>
                                    <a:pt x="187" y="1201"/>
                                  </a:lnTo>
                                  <a:lnTo>
                                    <a:pt x="149" y="1197"/>
                                  </a:lnTo>
                                  <a:lnTo>
                                    <a:pt x="113" y="1194"/>
                                  </a:lnTo>
                                  <a:lnTo>
                                    <a:pt x="78" y="1192"/>
                                  </a:lnTo>
                                  <a:lnTo>
                                    <a:pt x="53" y="1186"/>
                                  </a:lnTo>
                                  <a:lnTo>
                                    <a:pt x="33" y="1175"/>
                                  </a:lnTo>
                                  <a:lnTo>
                                    <a:pt x="16" y="1161"/>
                                  </a:lnTo>
                                  <a:lnTo>
                                    <a:pt x="5" y="1141"/>
                                  </a:lnTo>
                                  <a:lnTo>
                                    <a:pt x="0" y="1117"/>
                                  </a:lnTo>
                                  <a:lnTo>
                                    <a:pt x="0" y="70"/>
                                  </a:lnTo>
                                  <a:lnTo>
                                    <a:pt x="2" y="51"/>
                                  </a:lnTo>
                                  <a:lnTo>
                                    <a:pt x="7" y="35"/>
                                  </a:lnTo>
                                  <a:lnTo>
                                    <a:pt x="16" y="22"/>
                                  </a:lnTo>
                                  <a:lnTo>
                                    <a:pt x="31" y="11"/>
                                  </a:lnTo>
                                  <a:lnTo>
                                    <a:pt x="51" y="4"/>
                                  </a:lnTo>
                                  <a:lnTo>
                                    <a:pt x="76" y="0"/>
                                  </a:lnTo>
                                  <a:lnTo>
                                    <a:pt x="109" y="0"/>
                                  </a:lnTo>
                                  <a:close/>
                                </a:path>
                              </a:pathLst>
                            </a:custGeom>
                            <a:solidFill>
                              <a:srgbClr val="8F8F49"/>
                            </a:solidFill>
                            <a:ln w="28575">
                              <a:solidFill>
                                <a:sysClr val="window" lastClr="FFFFFF"/>
                              </a:solidFill>
                              <a:prstDash val="solid"/>
                              <a:round/>
                              <a:headEnd/>
                              <a:tailEnd/>
                            </a:ln>
                            <a:effectLst>
                              <a:outerShdw blurRad="50800" dist="50800" dir="2700000" sx="98000" sy="98000" algn="tl" rotWithShape="0">
                                <a:prstClr val="black">
                                  <a:alpha val="50000"/>
                                </a:prstClr>
                              </a:outerShdw>
                            </a:effectLst>
                          </wps:spPr>
                          <wps:txbx>
                            <w:txbxContent>
                              <w:p w14:paraId="215F29E1" w14:textId="77777777" w:rsidR="00DA4494" w:rsidRDefault="00DA4494" w:rsidP="00724BA7">
                                <w:pPr>
                                  <w:rPr>
                                    <w:rFonts w:eastAsia="Times New Roman"/>
                                  </w:rPr>
                                </w:pPr>
                              </w:p>
                            </w:txbxContent>
                          </wps:txbx>
                          <wps:bodyPr vert="horz" wrap="square" lIns="91464" tIns="45732" rIns="91464" bIns="45732" numCol="1" anchor="t" anchorCtr="0" compatLnSpc="1">
                            <a:prstTxWarp prst="textNoShape">
                              <a:avLst/>
                            </a:prstTxWarp>
                          </wps:bodyPr>
                        </wps:wsp>
                        <wps:wsp>
                          <wps:cNvPr id="522" name="Freeform 7"/>
                          <wps:cNvSpPr>
                            <a:spLocks/>
                          </wps:cNvSpPr>
                          <wps:spPr bwMode="auto">
                            <a:xfrm>
                              <a:off x="3479800" y="774700"/>
                              <a:ext cx="1271588" cy="1538288"/>
                            </a:xfrm>
                            <a:custGeom>
                              <a:avLst/>
                              <a:gdLst>
                                <a:gd name="T0" fmla="*/ 820 w 1603"/>
                                <a:gd name="T1" fmla="*/ 2 h 1936"/>
                                <a:gd name="T2" fmla="*/ 862 w 1603"/>
                                <a:gd name="T3" fmla="*/ 25 h 1936"/>
                                <a:gd name="T4" fmla="*/ 889 w 1603"/>
                                <a:gd name="T5" fmla="*/ 53 h 1936"/>
                                <a:gd name="T6" fmla="*/ 913 w 1603"/>
                                <a:gd name="T7" fmla="*/ 80 h 1936"/>
                                <a:gd name="T8" fmla="*/ 957 w 1603"/>
                                <a:gd name="T9" fmla="*/ 131 h 1936"/>
                                <a:gd name="T10" fmla="*/ 1015 w 1603"/>
                                <a:gd name="T11" fmla="*/ 206 h 1936"/>
                                <a:gd name="T12" fmla="*/ 1086 w 1603"/>
                                <a:gd name="T13" fmla="*/ 304 h 1936"/>
                                <a:gd name="T14" fmla="*/ 1163 w 1603"/>
                                <a:gd name="T15" fmla="*/ 421 h 1936"/>
                                <a:gd name="T16" fmla="*/ 1239 w 1603"/>
                                <a:gd name="T17" fmla="*/ 556 h 1936"/>
                                <a:gd name="T18" fmla="*/ 1314 w 1603"/>
                                <a:gd name="T19" fmla="*/ 707 h 1936"/>
                                <a:gd name="T20" fmla="*/ 1381 w 1603"/>
                                <a:gd name="T21" fmla="*/ 873 h 1936"/>
                                <a:gd name="T22" fmla="*/ 1460 w 1603"/>
                                <a:gd name="T23" fmla="*/ 1104 h 1936"/>
                                <a:gd name="T24" fmla="*/ 1516 w 1603"/>
                                <a:gd name="T25" fmla="*/ 1302 h 1936"/>
                                <a:gd name="T26" fmla="*/ 1556 w 1603"/>
                                <a:gd name="T27" fmla="*/ 1468 h 1936"/>
                                <a:gd name="T28" fmla="*/ 1582 w 1603"/>
                                <a:gd name="T29" fmla="*/ 1603 h 1936"/>
                                <a:gd name="T30" fmla="*/ 1596 w 1603"/>
                                <a:gd name="T31" fmla="*/ 1707 h 1936"/>
                                <a:gd name="T32" fmla="*/ 1602 w 1603"/>
                                <a:gd name="T33" fmla="*/ 1780 h 1936"/>
                                <a:gd name="T34" fmla="*/ 1603 w 1603"/>
                                <a:gd name="T35" fmla="*/ 1824 h 1936"/>
                                <a:gd name="T36" fmla="*/ 1603 w 1603"/>
                                <a:gd name="T37" fmla="*/ 1838 h 1936"/>
                                <a:gd name="T38" fmla="*/ 1594 w 1603"/>
                                <a:gd name="T39" fmla="*/ 1896 h 1936"/>
                                <a:gd name="T40" fmla="*/ 1571 w 1603"/>
                                <a:gd name="T41" fmla="*/ 1927 h 1936"/>
                                <a:gd name="T42" fmla="*/ 1532 w 1603"/>
                                <a:gd name="T43" fmla="*/ 1936 h 1936"/>
                                <a:gd name="T44" fmla="*/ 469 w 1603"/>
                                <a:gd name="T45" fmla="*/ 1918 h 1936"/>
                                <a:gd name="T46" fmla="*/ 434 w 1603"/>
                                <a:gd name="T47" fmla="*/ 1911 h 1936"/>
                                <a:gd name="T48" fmla="*/ 410 w 1603"/>
                                <a:gd name="T49" fmla="*/ 1887 h 1936"/>
                                <a:gd name="T50" fmla="*/ 397 w 1603"/>
                                <a:gd name="T51" fmla="*/ 1838 h 1936"/>
                                <a:gd name="T52" fmla="*/ 390 w 1603"/>
                                <a:gd name="T53" fmla="*/ 1722 h 1936"/>
                                <a:gd name="T54" fmla="*/ 379 w 1603"/>
                                <a:gd name="T55" fmla="*/ 1649 h 1936"/>
                                <a:gd name="T56" fmla="*/ 370 w 1603"/>
                                <a:gd name="T57" fmla="*/ 1612 h 1936"/>
                                <a:gd name="T58" fmla="*/ 363 w 1603"/>
                                <a:gd name="T59" fmla="*/ 1585 h 1936"/>
                                <a:gd name="T60" fmla="*/ 330 w 1603"/>
                                <a:gd name="T61" fmla="*/ 1532 h 1936"/>
                                <a:gd name="T62" fmla="*/ 275 w 1603"/>
                                <a:gd name="T63" fmla="*/ 1488 h 1936"/>
                                <a:gd name="T64" fmla="*/ 84 w 1603"/>
                                <a:gd name="T65" fmla="*/ 1439 h 1936"/>
                                <a:gd name="T66" fmla="*/ 46 w 1603"/>
                                <a:gd name="T67" fmla="*/ 1417 h 1936"/>
                                <a:gd name="T68" fmla="*/ 40 w 1603"/>
                                <a:gd name="T69" fmla="*/ 1377 h 1936"/>
                                <a:gd name="T70" fmla="*/ 164 w 1603"/>
                                <a:gd name="T71" fmla="*/ 1193 h 1936"/>
                                <a:gd name="T72" fmla="*/ 179 w 1603"/>
                                <a:gd name="T73" fmla="*/ 1120 h 1936"/>
                                <a:gd name="T74" fmla="*/ 155 w 1603"/>
                                <a:gd name="T75" fmla="*/ 1047 h 1936"/>
                                <a:gd name="T76" fmla="*/ 108 w 1603"/>
                                <a:gd name="T77" fmla="*/ 975 h 1936"/>
                                <a:gd name="T78" fmla="*/ 51 w 1603"/>
                                <a:gd name="T79" fmla="*/ 905 h 1936"/>
                                <a:gd name="T80" fmla="*/ 9 w 1603"/>
                                <a:gd name="T81" fmla="*/ 851 h 1936"/>
                                <a:gd name="T82" fmla="*/ 0 w 1603"/>
                                <a:gd name="T83" fmla="*/ 807 h 1936"/>
                                <a:gd name="T84" fmla="*/ 20 w 1603"/>
                                <a:gd name="T85" fmla="*/ 765 h 1936"/>
                                <a:gd name="T86" fmla="*/ 773 w 1603"/>
                                <a:gd name="T87" fmla="*/ 9 h 1936"/>
                                <a:gd name="T88" fmla="*/ 804 w 1603"/>
                                <a:gd name="T89" fmla="*/ 0 h 19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603" h="1936">
                                  <a:moveTo>
                                    <a:pt x="804" y="0"/>
                                  </a:moveTo>
                                  <a:lnTo>
                                    <a:pt x="820" y="2"/>
                                  </a:lnTo>
                                  <a:lnTo>
                                    <a:pt x="840" y="11"/>
                                  </a:lnTo>
                                  <a:lnTo>
                                    <a:pt x="862" y="25"/>
                                  </a:lnTo>
                                  <a:lnTo>
                                    <a:pt x="886" y="49"/>
                                  </a:lnTo>
                                  <a:lnTo>
                                    <a:pt x="889" y="53"/>
                                  </a:lnTo>
                                  <a:lnTo>
                                    <a:pt x="898" y="64"/>
                                  </a:lnTo>
                                  <a:lnTo>
                                    <a:pt x="913" y="80"/>
                                  </a:lnTo>
                                  <a:lnTo>
                                    <a:pt x="933" y="102"/>
                                  </a:lnTo>
                                  <a:lnTo>
                                    <a:pt x="957" y="131"/>
                                  </a:lnTo>
                                  <a:lnTo>
                                    <a:pt x="984" y="166"/>
                                  </a:lnTo>
                                  <a:lnTo>
                                    <a:pt x="1015" y="206"/>
                                  </a:lnTo>
                                  <a:lnTo>
                                    <a:pt x="1050" y="253"/>
                                  </a:lnTo>
                                  <a:lnTo>
                                    <a:pt x="1086" y="304"/>
                                  </a:lnTo>
                                  <a:lnTo>
                                    <a:pt x="1123" y="359"/>
                                  </a:lnTo>
                                  <a:lnTo>
                                    <a:pt x="1163" y="421"/>
                                  </a:lnTo>
                                  <a:lnTo>
                                    <a:pt x="1201" y="486"/>
                                  </a:lnTo>
                                  <a:lnTo>
                                    <a:pt x="1239" y="556"/>
                                  </a:lnTo>
                                  <a:lnTo>
                                    <a:pt x="1277" y="628"/>
                                  </a:lnTo>
                                  <a:lnTo>
                                    <a:pt x="1314" y="707"/>
                                  </a:lnTo>
                                  <a:lnTo>
                                    <a:pt x="1348" y="789"/>
                                  </a:lnTo>
                                  <a:lnTo>
                                    <a:pt x="1381" y="873"/>
                                  </a:lnTo>
                                  <a:lnTo>
                                    <a:pt x="1423" y="993"/>
                                  </a:lnTo>
                                  <a:lnTo>
                                    <a:pt x="1460" y="1104"/>
                                  </a:lnTo>
                                  <a:lnTo>
                                    <a:pt x="1491" y="1208"/>
                                  </a:lnTo>
                                  <a:lnTo>
                                    <a:pt x="1516" y="1302"/>
                                  </a:lnTo>
                                  <a:lnTo>
                                    <a:pt x="1538" y="1390"/>
                                  </a:lnTo>
                                  <a:lnTo>
                                    <a:pt x="1556" y="1468"/>
                                  </a:lnTo>
                                  <a:lnTo>
                                    <a:pt x="1571" y="1539"/>
                                  </a:lnTo>
                                  <a:lnTo>
                                    <a:pt x="1582" y="1603"/>
                                  </a:lnTo>
                                  <a:lnTo>
                                    <a:pt x="1591" y="1660"/>
                                  </a:lnTo>
                                  <a:lnTo>
                                    <a:pt x="1596" y="1707"/>
                                  </a:lnTo>
                                  <a:lnTo>
                                    <a:pt x="1600" y="1747"/>
                                  </a:lnTo>
                                  <a:lnTo>
                                    <a:pt x="1602" y="1780"/>
                                  </a:lnTo>
                                  <a:lnTo>
                                    <a:pt x="1603" y="1805"/>
                                  </a:lnTo>
                                  <a:lnTo>
                                    <a:pt x="1603" y="1824"/>
                                  </a:lnTo>
                                  <a:lnTo>
                                    <a:pt x="1603" y="1834"/>
                                  </a:lnTo>
                                  <a:lnTo>
                                    <a:pt x="1603" y="1838"/>
                                  </a:lnTo>
                                  <a:lnTo>
                                    <a:pt x="1602" y="1871"/>
                                  </a:lnTo>
                                  <a:lnTo>
                                    <a:pt x="1594" y="1896"/>
                                  </a:lnTo>
                                  <a:lnTo>
                                    <a:pt x="1585" y="1915"/>
                                  </a:lnTo>
                                  <a:lnTo>
                                    <a:pt x="1571" y="1927"/>
                                  </a:lnTo>
                                  <a:lnTo>
                                    <a:pt x="1552" y="1935"/>
                                  </a:lnTo>
                                  <a:lnTo>
                                    <a:pt x="1532" y="1936"/>
                                  </a:lnTo>
                                  <a:lnTo>
                                    <a:pt x="487" y="1920"/>
                                  </a:lnTo>
                                  <a:lnTo>
                                    <a:pt x="469" y="1918"/>
                                  </a:lnTo>
                                  <a:lnTo>
                                    <a:pt x="450" y="1916"/>
                                  </a:lnTo>
                                  <a:lnTo>
                                    <a:pt x="434" y="1911"/>
                                  </a:lnTo>
                                  <a:lnTo>
                                    <a:pt x="421" y="1902"/>
                                  </a:lnTo>
                                  <a:lnTo>
                                    <a:pt x="410" y="1887"/>
                                  </a:lnTo>
                                  <a:lnTo>
                                    <a:pt x="401" y="1867"/>
                                  </a:lnTo>
                                  <a:lnTo>
                                    <a:pt x="397" y="1838"/>
                                  </a:lnTo>
                                  <a:lnTo>
                                    <a:pt x="396" y="1774"/>
                                  </a:lnTo>
                                  <a:lnTo>
                                    <a:pt x="390" y="1722"/>
                                  </a:lnTo>
                                  <a:lnTo>
                                    <a:pt x="385" y="1680"/>
                                  </a:lnTo>
                                  <a:lnTo>
                                    <a:pt x="379" y="1649"/>
                                  </a:lnTo>
                                  <a:lnTo>
                                    <a:pt x="374" y="1625"/>
                                  </a:lnTo>
                                  <a:lnTo>
                                    <a:pt x="370" y="1612"/>
                                  </a:lnTo>
                                  <a:lnTo>
                                    <a:pt x="370" y="1609"/>
                                  </a:lnTo>
                                  <a:lnTo>
                                    <a:pt x="363" y="1585"/>
                                  </a:lnTo>
                                  <a:lnTo>
                                    <a:pt x="348" y="1559"/>
                                  </a:lnTo>
                                  <a:lnTo>
                                    <a:pt x="330" y="1532"/>
                                  </a:lnTo>
                                  <a:lnTo>
                                    <a:pt x="306" y="1508"/>
                                  </a:lnTo>
                                  <a:lnTo>
                                    <a:pt x="275" y="1488"/>
                                  </a:lnTo>
                                  <a:lnTo>
                                    <a:pt x="241" y="1476"/>
                                  </a:lnTo>
                                  <a:lnTo>
                                    <a:pt x="84" y="1439"/>
                                  </a:lnTo>
                                  <a:lnTo>
                                    <a:pt x="62" y="1430"/>
                                  </a:lnTo>
                                  <a:lnTo>
                                    <a:pt x="46" y="1417"/>
                                  </a:lnTo>
                                  <a:lnTo>
                                    <a:pt x="40" y="1399"/>
                                  </a:lnTo>
                                  <a:lnTo>
                                    <a:pt x="40" y="1377"/>
                                  </a:lnTo>
                                  <a:lnTo>
                                    <a:pt x="51" y="1355"/>
                                  </a:lnTo>
                                  <a:lnTo>
                                    <a:pt x="164" y="1193"/>
                                  </a:lnTo>
                                  <a:lnTo>
                                    <a:pt x="177" y="1157"/>
                                  </a:lnTo>
                                  <a:lnTo>
                                    <a:pt x="179" y="1120"/>
                                  </a:lnTo>
                                  <a:lnTo>
                                    <a:pt x="172" y="1084"/>
                                  </a:lnTo>
                                  <a:lnTo>
                                    <a:pt x="155" y="1047"/>
                                  </a:lnTo>
                                  <a:lnTo>
                                    <a:pt x="135" y="1011"/>
                                  </a:lnTo>
                                  <a:lnTo>
                                    <a:pt x="108" y="975"/>
                                  </a:lnTo>
                                  <a:lnTo>
                                    <a:pt x="80" y="940"/>
                                  </a:lnTo>
                                  <a:lnTo>
                                    <a:pt x="51" y="905"/>
                                  </a:lnTo>
                                  <a:lnTo>
                                    <a:pt x="22" y="871"/>
                                  </a:lnTo>
                                  <a:lnTo>
                                    <a:pt x="9" y="851"/>
                                  </a:lnTo>
                                  <a:lnTo>
                                    <a:pt x="0" y="829"/>
                                  </a:lnTo>
                                  <a:lnTo>
                                    <a:pt x="0" y="807"/>
                                  </a:lnTo>
                                  <a:lnTo>
                                    <a:pt x="6" y="785"/>
                                  </a:lnTo>
                                  <a:lnTo>
                                    <a:pt x="20" y="765"/>
                                  </a:lnTo>
                                  <a:lnTo>
                                    <a:pt x="758" y="22"/>
                                  </a:lnTo>
                                  <a:lnTo>
                                    <a:pt x="773" y="9"/>
                                  </a:lnTo>
                                  <a:lnTo>
                                    <a:pt x="787" y="2"/>
                                  </a:lnTo>
                                  <a:lnTo>
                                    <a:pt x="804" y="0"/>
                                  </a:lnTo>
                                  <a:close/>
                                </a:path>
                              </a:pathLst>
                            </a:custGeom>
                            <a:solidFill>
                              <a:srgbClr val="EBC04F"/>
                            </a:solidFill>
                            <a:ln w="28575">
                              <a:solidFill>
                                <a:sysClr val="window" lastClr="FFFFFF"/>
                              </a:solidFill>
                              <a:prstDash val="solid"/>
                              <a:round/>
                              <a:headEnd/>
                              <a:tailEnd/>
                            </a:ln>
                            <a:effectLst>
                              <a:outerShdw blurRad="50800" dist="50800" dir="2700000" sx="98000" sy="98000" algn="tl" rotWithShape="0">
                                <a:prstClr val="black">
                                  <a:alpha val="50000"/>
                                </a:prstClr>
                              </a:outerShdw>
                            </a:effectLst>
                          </wps:spPr>
                          <wps:txbx>
                            <w:txbxContent>
                              <w:p w14:paraId="6D28E49F" w14:textId="77777777" w:rsidR="00DA4494" w:rsidRDefault="00DA4494" w:rsidP="00724BA7">
                                <w:pPr>
                                  <w:rPr>
                                    <w:rFonts w:eastAsia="Times New Roman"/>
                                  </w:rPr>
                                </w:pPr>
                              </w:p>
                            </w:txbxContent>
                          </wps:txbx>
                          <wps:bodyPr vert="horz" wrap="square" lIns="91464" tIns="45732" rIns="91464" bIns="45732" numCol="1" anchor="t" anchorCtr="0" compatLnSpc="1">
                            <a:prstTxWarp prst="textNoShape">
                              <a:avLst/>
                            </a:prstTxWarp>
                          </wps:bodyPr>
                        </wps:wsp>
                        <wps:wsp>
                          <wps:cNvPr id="523" name="Freeform 8"/>
                          <wps:cNvSpPr>
                            <a:spLocks/>
                          </wps:cNvSpPr>
                          <wps:spPr bwMode="auto">
                            <a:xfrm>
                              <a:off x="3459163" y="2459038"/>
                              <a:ext cx="1301750" cy="1527175"/>
                            </a:xfrm>
                            <a:custGeom>
                              <a:avLst/>
                              <a:gdLst>
                                <a:gd name="T0" fmla="*/ 1587 w 1639"/>
                                <a:gd name="T1" fmla="*/ 2 h 1924"/>
                                <a:gd name="T2" fmla="*/ 1616 w 1639"/>
                                <a:gd name="T3" fmla="*/ 17 h 1924"/>
                                <a:gd name="T4" fmla="*/ 1634 w 1639"/>
                                <a:gd name="T5" fmla="*/ 51 h 1924"/>
                                <a:gd name="T6" fmla="*/ 1639 w 1639"/>
                                <a:gd name="T7" fmla="*/ 110 h 1924"/>
                                <a:gd name="T8" fmla="*/ 1638 w 1639"/>
                                <a:gd name="T9" fmla="*/ 137 h 1924"/>
                                <a:gd name="T10" fmla="*/ 1632 w 1639"/>
                                <a:gd name="T11" fmla="*/ 214 h 1924"/>
                                <a:gd name="T12" fmla="*/ 1618 w 1639"/>
                                <a:gd name="T13" fmla="*/ 328 h 1924"/>
                                <a:gd name="T14" fmla="*/ 1592 w 1639"/>
                                <a:gd name="T15" fmla="*/ 478 h 1924"/>
                                <a:gd name="T16" fmla="*/ 1550 w 1639"/>
                                <a:gd name="T17" fmla="*/ 653 h 1924"/>
                                <a:gd name="T18" fmla="*/ 1490 w 1639"/>
                                <a:gd name="T19" fmla="*/ 844 h 1924"/>
                                <a:gd name="T20" fmla="*/ 1408 w 1639"/>
                                <a:gd name="T21" fmla="*/ 1044 h 1924"/>
                                <a:gd name="T22" fmla="*/ 1291 w 1639"/>
                                <a:gd name="T23" fmla="*/ 1276 h 1924"/>
                                <a:gd name="T24" fmla="*/ 1188 w 1639"/>
                                <a:gd name="T25" fmla="*/ 1463 h 1924"/>
                                <a:gd name="T26" fmla="*/ 1093 w 1639"/>
                                <a:gd name="T27" fmla="*/ 1613 h 1924"/>
                                <a:gd name="T28" fmla="*/ 1015 w 1639"/>
                                <a:gd name="T29" fmla="*/ 1726 h 1924"/>
                                <a:gd name="T30" fmla="*/ 953 w 1639"/>
                                <a:gd name="T31" fmla="*/ 1806 h 1924"/>
                                <a:gd name="T32" fmla="*/ 909 w 1639"/>
                                <a:gd name="T33" fmla="*/ 1857 h 1924"/>
                                <a:gd name="T34" fmla="*/ 885 w 1639"/>
                                <a:gd name="T35" fmla="*/ 1881 h 1924"/>
                                <a:gd name="T36" fmla="*/ 858 w 1639"/>
                                <a:gd name="T37" fmla="*/ 1904 h 1924"/>
                                <a:gd name="T38" fmla="*/ 814 w 1639"/>
                                <a:gd name="T39" fmla="*/ 1924 h 1924"/>
                                <a:gd name="T40" fmla="*/ 780 w 1639"/>
                                <a:gd name="T41" fmla="*/ 1915 h 1924"/>
                                <a:gd name="T42" fmla="*/ 34 w 1639"/>
                                <a:gd name="T43" fmla="*/ 1150 h 1924"/>
                                <a:gd name="T44" fmla="*/ 11 w 1639"/>
                                <a:gd name="T45" fmla="*/ 1123 h 1924"/>
                                <a:gd name="T46" fmla="*/ 0 w 1639"/>
                                <a:gd name="T47" fmla="*/ 1092 h 1924"/>
                                <a:gd name="T48" fmla="*/ 13 w 1639"/>
                                <a:gd name="T49" fmla="*/ 1053 h 1924"/>
                                <a:gd name="T50" fmla="*/ 67 w 1639"/>
                                <a:gd name="T51" fmla="*/ 990 h 1924"/>
                                <a:gd name="T52" fmla="*/ 124 w 1639"/>
                                <a:gd name="T53" fmla="*/ 921 h 1924"/>
                                <a:gd name="T54" fmla="*/ 156 w 1639"/>
                                <a:gd name="T55" fmla="*/ 875 h 1924"/>
                                <a:gd name="T56" fmla="*/ 171 w 1639"/>
                                <a:gd name="T57" fmla="*/ 851 h 1924"/>
                                <a:gd name="T58" fmla="*/ 184 w 1639"/>
                                <a:gd name="T59" fmla="*/ 826 h 1924"/>
                                <a:gd name="T60" fmla="*/ 198 w 1639"/>
                                <a:gd name="T61" fmla="*/ 767 h 1924"/>
                                <a:gd name="T62" fmla="*/ 191 w 1639"/>
                                <a:gd name="T63" fmla="*/ 698 h 1924"/>
                                <a:gd name="T64" fmla="*/ 89 w 1639"/>
                                <a:gd name="T65" fmla="*/ 527 h 1924"/>
                                <a:gd name="T66" fmla="*/ 80 w 1639"/>
                                <a:gd name="T67" fmla="*/ 483 h 1924"/>
                                <a:gd name="T68" fmla="*/ 104 w 1639"/>
                                <a:gd name="T69" fmla="*/ 452 h 1924"/>
                                <a:gd name="T70" fmla="*/ 320 w 1639"/>
                                <a:gd name="T71" fmla="*/ 409 h 1924"/>
                                <a:gd name="T72" fmla="*/ 373 w 1639"/>
                                <a:gd name="T73" fmla="*/ 378 h 1924"/>
                                <a:gd name="T74" fmla="*/ 408 w 1639"/>
                                <a:gd name="T75" fmla="*/ 327 h 1924"/>
                                <a:gd name="T76" fmla="*/ 428 w 1639"/>
                                <a:gd name="T77" fmla="*/ 263 h 1924"/>
                                <a:gd name="T78" fmla="*/ 439 w 1639"/>
                                <a:gd name="T79" fmla="*/ 192 h 1924"/>
                                <a:gd name="T80" fmla="*/ 444 w 1639"/>
                                <a:gd name="T81" fmla="*/ 117 h 1924"/>
                                <a:gd name="T82" fmla="*/ 453 w 1639"/>
                                <a:gd name="T83" fmla="*/ 57 h 1924"/>
                                <a:gd name="T84" fmla="*/ 477 w 1639"/>
                                <a:gd name="T85" fmla="*/ 19 h 1924"/>
                                <a:gd name="T86" fmla="*/ 523 w 1639"/>
                                <a:gd name="T87" fmla="*/ 4 h 19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639" h="1924">
                                  <a:moveTo>
                                    <a:pt x="1570" y="0"/>
                                  </a:moveTo>
                                  <a:lnTo>
                                    <a:pt x="1587" y="2"/>
                                  </a:lnTo>
                                  <a:lnTo>
                                    <a:pt x="1603" y="8"/>
                                  </a:lnTo>
                                  <a:lnTo>
                                    <a:pt x="1616" y="17"/>
                                  </a:lnTo>
                                  <a:lnTo>
                                    <a:pt x="1627" y="31"/>
                                  </a:lnTo>
                                  <a:lnTo>
                                    <a:pt x="1634" y="51"/>
                                  </a:lnTo>
                                  <a:lnTo>
                                    <a:pt x="1639" y="77"/>
                                  </a:lnTo>
                                  <a:lnTo>
                                    <a:pt x="1639" y="110"/>
                                  </a:lnTo>
                                  <a:lnTo>
                                    <a:pt x="1639" y="117"/>
                                  </a:lnTo>
                                  <a:lnTo>
                                    <a:pt x="1638" y="137"/>
                                  </a:lnTo>
                                  <a:lnTo>
                                    <a:pt x="1636" y="170"/>
                                  </a:lnTo>
                                  <a:lnTo>
                                    <a:pt x="1632" y="214"/>
                                  </a:lnTo>
                                  <a:lnTo>
                                    <a:pt x="1627" y="266"/>
                                  </a:lnTo>
                                  <a:lnTo>
                                    <a:pt x="1618" y="328"/>
                                  </a:lnTo>
                                  <a:lnTo>
                                    <a:pt x="1607" y="399"/>
                                  </a:lnTo>
                                  <a:lnTo>
                                    <a:pt x="1592" y="478"/>
                                  </a:lnTo>
                                  <a:lnTo>
                                    <a:pt x="1574" y="563"/>
                                  </a:lnTo>
                                  <a:lnTo>
                                    <a:pt x="1550" y="653"/>
                                  </a:lnTo>
                                  <a:lnTo>
                                    <a:pt x="1523" y="747"/>
                                  </a:lnTo>
                                  <a:lnTo>
                                    <a:pt x="1490" y="844"/>
                                  </a:lnTo>
                                  <a:lnTo>
                                    <a:pt x="1452" y="942"/>
                                  </a:lnTo>
                                  <a:lnTo>
                                    <a:pt x="1408" y="1044"/>
                                  </a:lnTo>
                                  <a:lnTo>
                                    <a:pt x="1348" y="1165"/>
                                  </a:lnTo>
                                  <a:lnTo>
                                    <a:pt x="1291" y="1276"/>
                                  </a:lnTo>
                                  <a:lnTo>
                                    <a:pt x="1239" y="1374"/>
                                  </a:lnTo>
                                  <a:lnTo>
                                    <a:pt x="1188" y="1463"/>
                                  </a:lnTo>
                                  <a:lnTo>
                                    <a:pt x="1138" y="1544"/>
                                  </a:lnTo>
                                  <a:lnTo>
                                    <a:pt x="1093" y="1613"/>
                                  </a:lnTo>
                                  <a:lnTo>
                                    <a:pt x="1053" y="1675"/>
                                  </a:lnTo>
                                  <a:lnTo>
                                    <a:pt x="1015" y="1726"/>
                                  </a:lnTo>
                                  <a:lnTo>
                                    <a:pt x="982" y="1769"/>
                                  </a:lnTo>
                                  <a:lnTo>
                                    <a:pt x="953" y="1806"/>
                                  </a:lnTo>
                                  <a:lnTo>
                                    <a:pt x="927" y="1835"/>
                                  </a:lnTo>
                                  <a:lnTo>
                                    <a:pt x="909" y="1857"/>
                                  </a:lnTo>
                                  <a:lnTo>
                                    <a:pt x="894" y="1871"/>
                                  </a:lnTo>
                                  <a:lnTo>
                                    <a:pt x="885" y="1881"/>
                                  </a:lnTo>
                                  <a:lnTo>
                                    <a:pt x="883" y="1884"/>
                                  </a:lnTo>
                                  <a:lnTo>
                                    <a:pt x="858" y="1904"/>
                                  </a:lnTo>
                                  <a:lnTo>
                                    <a:pt x="834" y="1919"/>
                                  </a:lnTo>
                                  <a:lnTo>
                                    <a:pt x="814" y="1924"/>
                                  </a:lnTo>
                                  <a:lnTo>
                                    <a:pt x="796" y="1923"/>
                                  </a:lnTo>
                                  <a:lnTo>
                                    <a:pt x="780" y="1915"/>
                                  </a:lnTo>
                                  <a:lnTo>
                                    <a:pt x="763" y="1902"/>
                                  </a:lnTo>
                                  <a:lnTo>
                                    <a:pt x="34" y="1150"/>
                                  </a:lnTo>
                                  <a:lnTo>
                                    <a:pt x="22" y="1137"/>
                                  </a:lnTo>
                                  <a:lnTo>
                                    <a:pt x="11" y="1123"/>
                                  </a:lnTo>
                                  <a:lnTo>
                                    <a:pt x="3" y="1108"/>
                                  </a:lnTo>
                                  <a:lnTo>
                                    <a:pt x="0" y="1092"/>
                                  </a:lnTo>
                                  <a:lnTo>
                                    <a:pt x="3" y="1074"/>
                                  </a:lnTo>
                                  <a:lnTo>
                                    <a:pt x="13" y="1053"/>
                                  </a:lnTo>
                                  <a:lnTo>
                                    <a:pt x="29" y="1032"/>
                                  </a:lnTo>
                                  <a:lnTo>
                                    <a:pt x="67" y="990"/>
                                  </a:lnTo>
                                  <a:lnTo>
                                    <a:pt x="98" y="953"/>
                                  </a:lnTo>
                                  <a:lnTo>
                                    <a:pt x="124" y="921"/>
                                  </a:lnTo>
                                  <a:lnTo>
                                    <a:pt x="142" y="895"/>
                                  </a:lnTo>
                                  <a:lnTo>
                                    <a:pt x="156" y="875"/>
                                  </a:lnTo>
                                  <a:lnTo>
                                    <a:pt x="166" y="860"/>
                                  </a:lnTo>
                                  <a:lnTo>
                                    <a:pt x="171" y="851"/>
                                  </a:lnTo>
                                  <a:lnTo>
                                    <a:pt x="173" y="848"/>
                                  </a:lnTo>
                                  <a:lnTo>
                                    <a:pt x="184" y="826"/>
                                  </a:lnTo>
                                  <a:lnTo>
                                    <a:pt x="193" y="798"/>
                                  </a:lnTo>
                                  <a:lnTo>
                                    <a:pt x="198" y="767"/>
                                  </a:lnTo>
                                  <a:lnTo>
                                    <a:pt x="198" y="733"/>
                                  </a:lnTo>
                                  <a:lnTo>
                                    <a:pt x="191" y="698"/>
                                  </a:lnTo>
                                  <a:lnTo>
                                    <a:pt x="175" y="664"/>
                                  </a:lnTo>
                                  <a:lnTo>
                                    <a:pt x="89" y="527"/>
                                  </a:lnTo>
                                  <a:lnTo>
                                    <a:pt x="80" y="505"/>
                                  </a:lnTo>
                                  <a:lnTo>
                                    <a:pt x="80" y="483"/>
                                  </a:lnTo>
                                  <a:lnTo>
                                    <a:pt x="87" y="467"/>
                                  </a:lnTo>
                                  <a:lnTo>
                                    <a:pt x="104" y="452"/>
                                  </a:lnTo>
                                  <a:lnTo>
                                    <a:pt x="125" y="445"/>
                                  </a:lnTo>
                                  <a:lnTo>
                                    <a:pt x="320" y="409"/>
                                  </a:lnTo>
                                  <a:lnTo>
                                    <a:pt x="350" y="396"/>
                                  </a:lnTo>
                                  <a:lnTo>
                                    <a:pt x="373" y="378"/>
                                  </a:lnTo>
                                  <a:lnTo>
                                    <a:pt x="393" y="354"/>
                                  </a:lnTo>
                                  <a:lnTo>
                                    <a:pt x="408" y="327"/>
                                  </a:lnTo>
                                  <a:lnTo>
                                    <a:pt x="419" y="296"/>
                                  </a:lnTo>
                                  <a:lnTo>
                                    <a:pt x="428" y="263"/>
                                  </a:lnTo>
                                  <a:lnTo>
                                    <a:pt x="433" y="228"/>
                                  </a:lnTo>
                                  <a:lnTo>
                                    <a:pt x="439" y="192"/>
                                  </a:lnTo>
                                  <a:lnTo>
                                    <a:pt x="442" y="154"/>
                                  </a:lnTo>
                                  <a:lnTo>
                                    <a:pt x="444" y="117"/>
                                  </a:lnTo>
                                  <a:lnTo>
                                    <a:pt x="448" y="81"/>
                                  </a:lnTo>
                                  <a:lnTo>
                                    <a:pt x="453" y="57"/>
                                  </a:lnTo>
                                  <a:lnTo>
                                    <a:pt x="463" y="37"/>
                                  </a:lnTo>
                                  <a:lnTo>
                                    <a:pt x="477" y="19"/>
                                  </a:lnTo>
                                  <a:lnTo>
                                    <a:pt x="497" y="8"/>
                                  </a:lnTo>
                                  <a:lnTo>
                                    <a:pt x="523" y="4"/>
                                  </a:lnTo>
                                  <a:lnTo>
                                    <a:pt x="1570" y="0"/>
                                  </a:lnTo>
                                  <a:close/>
                                </a:path>
                              </a:pathLst>
                            </a:custGeom>
                            <a:solidFill>
                              <a:srgbClr val="872E5A"/>
                            </a:solidFill>
                            <a:ln w="28575">
                              <a:solidFill>
                                <a:sysClr val="window" lastClr="FFFFFF"/>
                              </a:solidFill>
                              <a:prstDash val="solid"/>
                              <a:round/>
                              <a:headEnd/>
                              <a:tailEnd/>
                            </a:ln>
                            <a:effectLst>
                              <a:outerShdw blurRad="50800" dist="50800" dir="2700000" sx="98000" sy="98000" algn="tl" rotWithShape="0">
                                <a:prstClr val="black">
                                  <a:alpha val="50000"/>
                                </a:prstClr>
                              </a:outerShdw>
                            </a:effectLst>
                          </wps:spPr>
                          <wps:txbx>
                            <w:txbxContent>
                              <w:p w14:paraId="6DAA3F33" w14:textId="77777777" w:rsidR="00DA4494" w:rsidRDefault="00DA4494" w:rsidP="00724BA7">
                                <w:pPr>
                                  <w:rPr>
                                    <w:rFonts w:eastAsia="Times New Roman"/>
                                  </w:rPr>
                                </w:pPr>
                              </w:p>
                            </w:txbxContent>
                          </wps:txbx>
                          <wps:bodyPr vert="horz" wrap="square" lIns="91464" tIns="45732" rIns="91464" bIns="45732" numCol="1" anchor="t" anchorCtr="0" compatLnSpc="1">
                            <a:prstTxWarp prst="textNoShape">
                              <a:avLst/>
                            </a:prstTxWarp>
                          </wps:bodyPr>
                        </wps:wsp>
                        <wps:wsp>
                          <wps:cNvPr id="524" name="Freeform 9"/>
                          <wps:cNvSpPr>
                            <a:spLocks/>
                          </wps:cNvSpPr>
                          <wps:spPr bwMode="auto">
                            <a:xfrm>
                              <a:off x="2479926" y="3482958"/>
                              <a:ext cx="1531938" cy="1279525"/>
                            </a:xfrm>
                            <a:custGeom>
                              <a:avLst/>
                              <a:gdLst>
                                <a:gd name="T0" fmla="*/ 1137 w 1929"/>
                                <a:gd name="T1" fmla="*/ 6 h 1612"/>
                                <a:gd name="T2" fmla="*/ 1907 w 1929"/>
                                <a:gd name="T3" fmla="*/ 753 h 1612"/>
                                <a:gd name="T4" fmla="*/ 1926 w 1929"/>
                                <a:gd name="T5" fmla="*/ 780 h 1612"/>
                                <a:gd name="T6" fmla="*/ 1927 w 1929"/>
                                <a:gd name="T7" fmla="*/ 814 h 1612"/>
                                <a:gd name="T8" fmla="*/ 1904 w 1929"/>
                                <a:gd name="T9" fmla="*/ 855 h 1612"/>
                                <a:gd name="T10" fmla="*/ 1876 w 1929"/>
                                <a:gd name="T11" fmla="*/ 882 h 1612"/>
                                <a:gd name="T12" fmla="*/ 1851 w 1929"/>
                                <a:gd name="T13" fmla="*/ 906 h 1612"/>
                                <a:gd name="T14" fmla="*/ 1798 w 1929"/>
                                <a:gd name="T15" fmla="*/ 951 h 1612"/>
                                <a:gd name="T16" fmla="*/ 1723 w 1929"/>
                                <a:gd name="T17" fmla="*/ 1011 h 1612"/>
                                <a:gd name="T18" fmla="*/ 1629 w 1929"/>
                                <a:gd name="T19" fmla="*/ 1082 h 1612"/>
                                <a:gd name="T20" fmla="*/ 1512 w 1929"/>
                                <a:gd name="T21" fmla="*/ 1159 h 1612"/>
                                <a:gd name="T22" fmla="*/ 1377 w 1929"/>
                                <a:gd name="T23" fmla="*/ 1237 h 1612"/>
                                <a:gd name="T24" fmla="*/ 1226 w 1929"/>
                                <a:gd name="T25" fmla="*/ 1314 h 1612"/>
                                <a:gd name="T26" fmla="*/ 1060 w 1929"/>
                                <a:gd name="T27" fmla="*/ 1383 h 1612"/>
                                <a:gd name="T28" fmla="*/ 831 w 1929"/>
                                <a:gd name="T29" fmla="*/ 1461 h 1612"/>
                                <a:gd name="T30" fmla="*/ 632 w 1929"/>
                                <a:gd name="T31" fmla="*/ 1521 h 1612"/>
                                <a:gd name="T32" fmla="*/ 466 w 1929"/>
                                <a:gd name="T33" fmla="*/ 1561 h 1612"/>
                                <a:gd name="T34" fmla="*/ 333 w 1929"/>
                                <a:gd name="T35" fmla="*/ 1589 h 1612"/>
                                <a:gd name="T36" fmla="*/ 229 w 1929"/>
                                <a:gd name="T37" fmla="*/ 1603 h 1612"/>
                                <a:gd name="T38" fmla="*/ 155 w 1929"/>
                                <a:gd name="T39" fmla="*/ 1611 h 1612"/>
                                <a:gd name="T40" fmla="*/ 113 w 1929"/>
                                <a:gd name="T41" fmla="*/ 1612 h 1612"/>
                                <a:gd name="T42" fmla="*/ 98 w 1929"/>
                                <a:gd name="T43" fmla="*/ 1612 h 1612"/>
                                <a:gd name="T44" fmla="*/ 38 w 1929"/>
                                <a:gd name="T45" fmla="*/ 1605 h 1612"/>
                                <a:gd name="T46" fmla="*/ 7 w 1929"/>
                                <a:gd name="T47" fmla="*/ 1580 h 1612"/>
                                <a:gd name="T48" fmla="*/ 0 w 1929"/>
                                <a:gd name="T49" fmla="*/ 1543 h 1612"/>
                                <a:gd name="T50" fmla="*/ 7 w 1929"/>
                                <a:gd name="T51" fmla="*/ 477 h 1612"/>
                                <a:gd name="T52" fmla="*/ 14 w 1929"/>
                                <a:gd name="T53" fmla="*/ 445 h 1612"/>
                                <a:gd name="T54" fmla="*/ 38 w 1929"/>
                                <a:gd name="T55" fmla="*/ 419 h 1612"/>
                                <a:gd name="T56" fmla="*/ 87 w 1929"/>
                                <a:gd name="T57" fmla="*/ 408 h 1612"/>
                                <a:gd name="T58" fmla="*/ 202 w 1929"/>
                                <a:gd name="T59" fmla="*/ 399 h 1612"/>
                                <a:gd name="T60" fmla="*/ 277 w 1929"/>
                                <a:gd name="T61" fmla="*/ 386 h 1612"/>
                                <a:gd name="T62" fmla="*/ 313 w 1929"/>
                                <a:gd name="T63" fmla="*/ 377 h 1612"/>
                                <a:gd name="T64" fmla="*/ 341 w 1929"/>
                                <a:gd name="T65" fmla="*/ 368 h 1612"/>
                                <a:gd name="T66" fmla="*/ 392 w 1929"/>
                                <a:gd name="T67" fmla="*/ 337 h 1612"/>
                                <a:gd name="T68" fmla="*/ 435 w 1929"/>
                                <a:gd name="T69" fmla="*/ 282 h 1612"/>
                                <a:gd name="T70" fmla="*/ 483 w 1929"/>
                                <a:gd name="T71" fmla="*/ 89 h 1612"/>
                                <a:gd name="T72" fmla="*/ 506 w 1929"/>
                                <a:gd name="T73" fmla="*/ 51 h 1612"/>
                                <a:gd name="T74" fmla="*/ 545 w 1929"/>
                                <a:gd name="T75" fmla="*/ 46 h 1612"/>
                                <a:gd name="T76" fmla="*/ 730 w 1929"/>
                                <a:gd name="T77" fmla="*/ 168 h 1612"/>
                                <a:gd name="T78" fmla="*/ 803 w 1929"/>
                                <a:gd name="T79" fmla="*/ 182 h 1612"/>
                                <a:gd name="T80" fmla="*/ 876 w 1929"/>
                                <a:gd name="T81" fmla="*/ 159 h 1612"/>
                                <a:gd name="T82" fmla="*/ 947 w 1929"/>
                                <a:gd name="T83" fmla="*/ 109 h 1612"/>
                                <a:gd name="T84" fmla="*/ 1016 w 1929"/>
                                <a:gd name="T85" fmla="*/ 51 h 1612"/>
                                <a:gd name="T86" fmla="*/ 1071 w 1929"/>
                                <a:gd name="T87" fmla="*/ 9 h 1612"/>
                                <a:gd name="T88" fmla="*/ 1115 w 1929"/>
                                <a:gd name="T89" fmla="*/ 0 h 16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929" h="1612">
                                  <a:moveTo>
                                    <a:pt x="1115" y="0"/>
                                  </a:moveTo>
                                  <a:lnTo>
                                    <a:pt x="1137" y="6"/>
                                  </a:lnTo>
                                  <a:lnTo>
                                    <a:pt x="1157" y="20"/>
                                  </a:lnTo>
                                  <a:lnTo>
                                    <a:pt x="1907" y="753"/>
                                  </a:lnTo>
                                  <a:lnTo>
                                    <a:pt x="1918" y="765"/>
                                  </a:lnTo>
                                  <a:lnTo>
                                    <a:pt x="1926" y="780"/>
                                  </a:lnTo>
                                  <a:lnTo>
                                    <a:pt x="1929" y="796"/>
                                  </a:lnTo>
                                  <a:lnTo>
                                    <a:pt x="1927" y="814"/>
                                  </a:lnTo>
                                  <a:lnTo>
                                    <a:pt x="1918" y="833"/>
                                  </a:lnTo>
                                  <a:lnTo>
                                    <a:pt x="1904" y="855"/>
                                  </a:lnTo>
                                  <a:lnTo>
                                    <a:pt x="1880" y="878"/>
                                  </a:lnTo>
                                  <a:lnTo>
                                    <a:pt x="1876" y="882"/>
                                  </a:lnTo>
                                  <a:lnTo>
                                    <a:pt x="1867" y="891"/>
                                  </a:lnTo>
                                  <a:lnTo>
                                    <a:pt x="1851" y="906"/>
                                  </a:lnTo>
                                  <a:lnTo>
                                    <a:pt x="1827" y="926"/>
                                  </a:lnTo>
                                  <a:lnTo>
                                    <a:pt x="1798" y="951"/>
                                  </a:lnTo>
                                  <a:lnTo>
                                    <a:pt x="1763" y="978"/>
                                  </a:lnTo>
                                  <a:lnTo>
                                    <a:pt x="1723" y="1011"/>
                                  </a:lnTo>
                                  <a:lnTo>
                                    <a:pt x="1678" y="1046"/>
                                  </a:lnTo>
                                  <a:lnTo>
                                    <a:pt x="1629" y="1082"/>
                                  </a:lnTo>
                                  <a:lnTo>
                                    <a:pt x="1572" y="1119"/>
                                  </a:lnTo>
                                  <a:lnTo>
                                    <a:pt x="1512" y="1159"/>
                                  </a:lnTo>
                                  <a:lnTo>
                                    <a:pt x="1446" y="1199"/>
                                  </a:lnTo>
                                  <a:lnTo>
                                    <a:pt x="1377" y="1237"/>
                                  </a:lnTo>
                                  <a:lnTo>
                                    <a:pt x="1304" y="1275"/>
                                  </a:lnTo>
                                  <a:lnTo>
                                    <a:pt x="1226" y="1314"/>
                                  </a:lnTo>
                                  <a:lnTo>
                                    <a:pt x="1146" y="1348"/>
                                  </a:lnTo>
                                  <a:lnTo>
                                    <a:pt x="1060" y="1383"/>
                                  </a:lnTo>
                                  <a:lnTo>
                                    <a:pt x="942" y="1425"/>
                                  </a:lnTo>
                                  <a:lnTo>
                                    <a:pt x="831" y="1461"/>
                                  </a:lnTo>
                                  <a:lnTo>
                                    <a:pt x="727" y="1494"/>
                                  </a:lnTo>
                                  <a:lnTo>
                                    <a:pt x="632" y="1521"/>
                                  </a:lnTo>
                                  <a:lnTo>
                                    <a:pt x="546" y="1543"/>
                                  </a:lnTo>
                                  <a:lnTo>
                                    <a:pt x="466" y="1561"/>
                                  </a:lnTo>
                                  <a:lnTo>
                                    <a:pt x="395" y="1576"/>
                                  </a:lnTo>
                                  <a:lnTo>
                                    <a:pt x="333" y="1589"/>
                                  </a:lnTo>
                                  <a:lnTo>
                                    <a:pt x="277" y="1598"/>
                                  </a:lnTo>
                                  <a:lnTo>
                                    <a:pt x="229" y="1603"/>
                                  </a:lnTo>
                                  <a:lnTo>
                                    <a:pt x="189" y="1609"/>
                                  </a:lnTo>
                                  <a:lnTo>
                                    <a:pt x="155" y="1611"/>
                                  </a:lnTo>
                                  <a:lnTo>
                                    <a:pt x="129" y="1612"/>
                                  </a:lnTo>
                                  <a:lnTo>
                                    <a:pt x="113" y="1612"/>
                                  </a:lnTo>
                                  <a:lnTo>
                                    <a:pt x="102" y="1612"/>
                                  </a:lnTo>
                                  <a:lnTo>
                                    <a:pt x="98" y="1612"/>
                                  </a:lnTo>
                                  <a:lnTo>
                                    <a:pt x="64" y="1611"/>
                                  </a:lnTo>
                                  <a:lnTo>
                                    <a:pt x="38" y="1605"/>
                                  </a:lnTo>
                                  <a:lnTo>
                                    <a:pt x="20" y="1594"/>
                                  </a:lnTo>
                                  <a:lnTo>
                                    <a:pt x="7" y="1580"/>
                                  </a:lnTo>
                                  <a:lnTo>
                                    <a:pt x="2" y="1563"/>
                                  </a:lnTo>
                                  <a:lnTo>
                                    <a:pt x="0" y="1543"/>
                                  </a:lnTo>
                                  <a:lnTo>
                                    <a:pt x="7" y="496"/>
                                  </a:lnTo>
                                  <a:lnTo>
                                    <a:pt x="7" y="477"/>
                                  </a:lnTo>
                                  <a:lnTo>
                                    <a:pt x="9" y="461"/>
                                  </a:lnTo>
                                  <a:lnTo>
                                    <a:pt x="14" y="445"/>
                                  </a:lnTo>
                                  <a:lnTo>
                                    <a:pt x="24" y="430"/>
                                  </a:lnTo>
                                  <a:lnTo>
                                    <a:pt x="38" y="419"/>
                                  </a:lnTo>
                                  <a:lnTo>
                                    <a:pt x="58" y="412"/>
                                  </a:lnTo>
                                  <a:lnTo>
                                    <a:pt x="87" y="408"/>
                                  </a:lnTo>
                                  <a:lnTo>
                                    <a:pt x="151" y="403"/>
                                  </a:lnTo>
                                  <a:lnTo>
                                    <a:pt x="202" y="399"/>
                                  </a:lnTo>
                                  <a:lnTo>
                                    <a:pt x="246" y="392"/>
                                  </a:lnTo>
                                  <a:lnTo>
                                    <a:pt x="277" y="386"/>
                                  </a:lnTo>
                                  <a:lnTo>
                                    <a:pt x="299" y="381"/>
                                  </a:lnTo>
                                  <a:lnTo>
                                    <a:pt x="313" y="377"/>
                                  </a:lnTo>
                                  <a:lnTo>
                                    <a:pt x="317" y="377"/>
                                  </a:lnTo>
                                  <a:lnTo>
                                    <a:pt x="341" y="368"/>
                                  </a:lnTo>
                                  <a:lnTo>
                                    <a:pt x="366" y="355"/>
                                  </a:lnTo>
                                  <a:lnTo>
                                    <a:pt x="392" y="337"/>
                                  </a:lnTo>
                                  <a:lnTo>
                                    <a:pt x="415" y="312"/>
                                  </a:lnTo>
                                  <a:lnTo>
                                    <a:pt x="435" y="282"/>
                                  </a:lnTo>
                                  <a:lnTo>
                                    <a:pt x="448" y="246"/>
                                  </a:lnTo>
                                  <a:lnTo>
                                    <a:pt x="483" y="89"/>
                                  </a:lnTo>
                                  <a:lnTo>
                                    <a:pt x="492" y="68"/>
                                  </a:lnTo>
                                  <a:lnTo>
                                    <a:pt x="506" y="51"/>
                                  </a:lnTo>
                                  <a:lnTo>
                                    <a:pt x="525" y="46"/>
                                  </a:lnTo>
                                  <a:lnTo>
                                    <a:pt x="545" y="46"/>
                                  </a:lnTo>
                                  <a:lnTo>
                                    <a:pt x="566" y="57"/>
                                  </a:lnTo>
                                  <a:lnTo>
                                    <a:pt x="730" y="168"/>
                                  </a:lnTo>
                                  <a:lnTo>
                                    <a:pt x="767" y="180"/>
                                  </a:lnTo>
                                  <a:lnTo>
                                    <a:pt x="803" y="182"/>
                                  </a:lnTo>
                                  <a:lnTo>
                                    <a:pt x="840" y="173"/>
                                  </a:lnTo>
                                  <a:lnTo>
                                    <a:pt x="876" y="159"/>
                                  </a:lnTo>
                                  <a:lnTo>
                                    <a:pt x="913" y="137"/>
                                  </a:lnTo>
                                  <a:lnTo>
                                    <a:pt x="947" y="109"/>
                                  </a:lnTo>
                                  <a:lnTo>
                                    <a:pt x="984" y="82"/>
                                  </a:lnTo>
                                  <a:lnTo>
                                    <a:pt x="1016" y="51"/>
                                  </a:lnTo>
                                  <a:lnTo>
                                    <a:pt x="1051" y="24"/>
                                  </a:lnTo>
                                  <a:lnTo>
                                    <a:pt x="1071" y="9"/>
                                  </a:lnTo>
                                  <a:lnTo>
                                    <a:pt x="1093" y="2"/>
                                  </a:lnTo>
                                  <a:lnTo>
                                    <a:pt x="1115" y="0"/>
                                  </a:lnTo>
                                  <a:close/>
                                </a:path>
                              </a:pathLst>
                            </a:custGeom>
                            <a:solidFill>
                              <a:srgbClr val="91BDAE"/>
                            </a:solidFill>
                            <a:ln w="28575">
                              <a:solidFill>
                                <a:sysClr val="window" lastClr="FFFFFF"/>
                              </a:solidFill>
                              <a:prstDash val="solid"/>
                              <a:round/>
                              <a:headEnd/>
                              <a:tailEnd/>
                            </a:ln>
                            <a:effectLst>
                              <a:outerShdw blurRad="50800" dist="50800" dir="2700000" sx="98000" sy="98000" algn="tl" rotWithShape="0">
                                <a:prstClr val="black">
                                  <a:alpha val="50000"/>
                                </a:prstClr>
                              </a:outerShdw>
                            </a:effectLst>
                          </wps:spPr>
                          <wps:txbx>
                            <w:txbxContent>
                              <w:p w14:paraId="4D180F4D" w14:textId="77777777" w:rsidR="00DA4494" w:rsidRDefault="00DA4494" w:rsidP="00724BA7">
                                <w:pPr>
                                  <w:rPr>
                                    <w:rFonts w:eastAsia="Times New Roman"/>
                                  </w:rPr>
                                </w:pPr>
                              </w:p>
                            </w:txbxContent>
                          </wps:txbx>
                          <wps:bodyPr vert="horz" wrap="square" lIns="91464" tIns="45732" rIns="91464" bIns="45732" numCol="1" anchor="t" anchorCtr="0" compatLnSpc="1">
                            <a:prstTxWarp prst="textNoShape">
                              <a:avLst/>
                            </a:prstTxWarp>
                          </wps:bodyPr>
                        </wps:wsp>
                        <wps:wsp>
                          <wps:cNvPr id="525" name="Freeform 10"/>
                          <wps:cNvSpPr>
                            <a:spLocks/>
                          </wps:cNvSpPr>
                          <wps:spPr bwMode="auto">
                            <a:xfrm>
                              <a:off x="788988" y="3465513"/>
                              <a:ext cx="1531938" cy="1293813"/>
                            </a:xfrm>
                            <a:custGeom>
                              <a:avLst/>
                              <a:gdLst>
                                <a:gd name="T0" fmla="*/ 843 w 1929"/>
                                <a:gd name="T1" fmla="*/ 2 h 1631"/>
                                <a:gd name="T2" fmla="*/ 885 w 1929"/>
                                <a:gd name="T3" fmla="*/ 30 h 1631"/>
                                <a:gd name="T4" fmla="*/ 965 w 1929"/>
                                <a:gd name="T5" fmla="*/ 97 h 1631"/>
                                <a:gd name="T6" fmla="*/ 1024 w 1929"/>
                                <a:gd name="T7" fmla="*/ 141 h 1631"/>
                                <a:gd name="T8" fmla="*/ 1058 w 1929"/>
                                <a:gd name="T9" fmla="*/ 164 h 1631"/>
                                <a:gd name="T10" fmla="*/ 1071 w 1929"/>
                                <a:gd name="T11" fmla="*/ 170 h 1631"/>
                                <a:gd name="T12" fmla="*/ 1120 w 1929"/>
                                <a:gd name="T13" fmla="*/ 190 h 1631"/>
                                <a:gd name="T14" fmla="*/ 1186 w 1929"/>
                                <a:gd name="T15" fmla="*/ 195 h 1631"/>
                                <a:gd name="T16" fmla="*/ 1255 w 1929"/>
                                <a:gd name="T17" fmla="*/ 172 h 1631"/>
                                <a:gd name="T18" fmla="*/ 1413 w 1929"/>
                                <a:gd name="T19" fmla="*/ 75 h 1631"/>
                                <a:gd name="T20" fmla="*/ 1452 w 1929"/>
                                <a:gd name="T21" fmla="*/ 82 h 1631"/>
                                <a:gd name="T22" fmla="*/ 1474 w 1929"/>
                                <a:gd name="T23" fmla="*/ 121 h 1631"/>
                                <a:gd name="T24" fmla="*/ 1525 w 1929"/>
                                <a:gd name="T25" fmla="*/ 345 h 1631"/>
                                <a:gd name="T26" fmla="*/ 1566 w 1929"/>
                                <a:gd name="T27" fmla="*/ 387 h 1631"/>
                                <a:gd name="T28" fmla="*/ 1625 w 1929"/>
                                <a:gd name="T29" fmla="*/ 412 h 1631"/>
                                <a:gd name="T30" fmla="*/ 1694 w 1929"/>
                                <a:gd name="T31" fmla="*/ 427 h 1631"/>
                                <a:gd name="T32" fmla="*/ 1767 w 1929"/>
                                <a:gd name="T33" fmla="*/ 434 h 1631"/>
                                <a:gd name="T34" fmla="*/ 1840 w 1929"/>
                                <a:gd name="T35" fmla="*/ 440 h 1631"/>
                                <a:gd name="T36" fmla="*/ 1885 w 1929"/>
                                <a:gd name="T37" fmla="*/ 454 h 1631"/>
                                <a:gd name="T38" fmla="*/ 1913 w 1929"/>
                                <a:gd name="T39" fmla="*/ 489 h 1631"/>
                                <a:gd name="T40" fmla="*/ 1929 w 1929"/>
                                <a:gd name="T41" fmla="*/ 1560 h 1631"/>
                                <a:gd name="T42" fmla="*/ 1924 w 1929"/>
                                <a:gd name="T43" fmla="*/ 1595 h 1631"/>
                                <a:gd name="T44" fmla="*/ 1900 w 1929"/>
                                <a:gd name="T45" fmla="*/ 1618 h 1631"/>
                                <a:gd name="T46" fmla="*/ 1854 w 1929"/>
                                <a:gd name="T47" fmla="*/ 1631 h 1631"/>
                                <a:gd name="T48" fmla="*/ 1814 w 1929"/>
                                <a:gd name="T49" fmla="*/ 1631 h 1631"/>
                                <a:gd name="T50" fmla="*/ 1761 w 1929"/>
                                <a:gd name="T51" fmla="*/ 1627 h 1631"/>
                                <a:gd name="T52" fmla="*/ 1665 w 1929"/>
                                <a:gd name="T53" fmla="*/ 1620 h 1631"/>
                                <a:gd name="T54" fmla="*/ 1530 w 1929"/>
                                <a:gd name="T55" fmla="*/ 1602 h 1631"/>
                                <a:gd name="T56" fmla="*/ 1368 w 1929"/>
                                <a:gd name="T57" fmla="*/ 1569 h 1631"/>
                                <a:gd name="T58" fmla="*/ 1184 w 1929"/>
                                <a:gd name="T59" fmla="*/ 1520 h 1631"/>
                                <a:gd name="T60" fmla="*/ 987 w 1929"/>
                                <a:gd name="T61" fmla="*/ 1451 h 1631"/>
                                <a:gd name="T62" fmla="*/ 763 w 1929"/>
                                <a:gd name="T63" fmla="*/ 1350 h 1631"/>
                                <a:gd name="T64" fmla="*/ 554 w 1929"/>
                                <a:gd name="T65" fmla="*/ 1241 h 1631"/>
                                <a:gd name="T66" fmla="*/ 384 w 1929"/>
                                <a:gd name="T67" fmla="*/ 1143 h 1631"/>
                                <a:gd name="T68" fmla="*/ 253 w 1929"/>
                                <a:gd name="T69" fmla="*/ 1057 h 1631"/>
                                <a:gd name="T70" fmla="*/ 155 w 1929"/>
                                <a:gd name="T71" fmla="*/ 988 h 1631"/>
                                <a:gd name="T72" fmla="*/ 89 w 1929"/>
                                <a:gd name="T73" fmla="*/ 935 h 1631"/>
                                <a:gd name="T74" fmla="*/ 53 w 1929"/>
                                <a:gd name="T75" fmla="*/ 902 h 1631"/>
                                <a:gd name="T76" fmla="*/ 42 w 1929"/>
                                <a:gd name="T77" fmla="*/ 890 h 1631"/>
                                <a:gd name="T78" fmla="*/ 5 w 1929"/>
                                <a:gd name="T79" fmla="*/ 842 h 1631"/>
                                <a:gd name="T80" fmla="*/ 2 w 1929"/>
                                <a:gd name="T81" fmla="*/ 804 h 1631"/>
                                <a:gd name="T82" fmla="*/ 22 w 1929"/>
                                <a:gd name="T83" fmla="*/ 771 h 1631"/>
                                <a:gd name="T84" fmla="*/ 779 w 1929"/>
                                <a:gd name="T85" fmla="*/ 22 h 1631"/>
                                <a:gd name="T86" fmla="*/ 809 w 1929"/>
                                <a:gd name="T87" fmla="*/ 4 h 16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929" h="1631">
                                  <a:moveTo>
                                    <a:pt x="825" y="0"/>
                                  </a:moveTo>
                                  <a:lnTo>
                                    <a:pt x="843" y="2"/>
                                  </a:lnTo>
                                  <a:lnTo>
                                    <a:pt x="863" y="11"/>
                                  </a:lnTo>
                                  <a:lnTo>
                                    <a:pt x="885" y="30"/>
                                  </a:lnTo>
                                  <a:lnTo>
                                    <a:pt x="927" y="66"/>
                                  </a:lnTo>
                                  <a:lnTo>
                                    <a:pt x="965" y="97"/>
                                  </a:lnTo>
                                  <a:lnTo>
                                    <a:pt x="996" y="123"/>
                                  </a:lnTo>
                                  <a:lnTo>
                                    <a:pt x="1024" y="141"/>
                                  </a:lnTo>
                                  <a:lnTo>
                                    <a:pt x="1044" y="155"/>
                                  </a:lnTo>
                                  <a:lnTo>
                                    <a:pt x="1058" y="164"/>
                                  </a:lnTo>
                                  <a:lnTo>
                                    <a:pt x="1067" y="168"/>
                                  </a:lnTo>
                                  <a:lnTo>
                                    <a:pt x="1071" y="170"/>
                                  </a:lnTo>
                                  <a:lnTo>
                                    <a:pt x="1093" y="181"/>
                                  </a:lnTo>
                                  <a:lnTo>
                                    <a:pt x="1120" y="190"/>
                                  </a:lnTo>
                                  <a:lnTo>
                                    <a:pt x="1151" y="195"/>
                                  </a:lnTo>
                                  <a:lnTo>
                                    <a:pt x="1186" y="195"/>
                                  </a:lnTo>
                                  <a:lnTo>
                                    <a:pt x="1220" y="188"/>
                                  </a:lnTo>
                                  <a:lnTo>
                                    <a:pt x="1255" y="172"/>
                                  </a:lnTo>
                                  <a:lnTo>
                                    <a:pt x="1392" y="84"/>
                                  </a:lnTo>
                                  <a:lnTo>
                                    <a:pt x="1413" y="75"/>
                                  </a:lnTo>
                                  <a:lnTo>
                                    <a:pt x="1433" y="75"/>
                                  </a:lnTo>
                                  <a:lnTo>
                                    <a:pt x="1452" y="82"/>
                                  </a:lnTo>
                                  <a:lnTo>
                                    <a:pt x="1464" y="97"/>
                                  </a:lnTo>
                                  <a:lnTo>
                                    <a:pt x="1474" y="121"/>
                                  </a:lnTo>
                                  <a:lnTo>
                                    <a:pt x="1510" y="316"/>
                                  </a:lnTo>
                                  <a:lnTo>
                                    <a:pt x="1525" y="345"/>
                                  </a:lnTo>
                                  <a:lnTo>
                                    <a:pt x="1543" y="368"/>
                                  </a:lnTo>
                                  <a:lnTo>
                                    <a:pt x="1566" y="387"/>
                                  </a:lnTo>
                                  <a:lnTo>
                                    <a:pt x="1594" y="401"/>
                                  </a:lnTo>
                                  <a:lnTo>
                                    <a:pt x="1625" y="412"/>
                                  </a:lnTo>
                                  <a:lnTo>
                                    <a:pt x="1658" y="421"/>
                                  </a:lnTo>
                                  <a:lnTo>
                                    <a:pt x="1694" y="427"/>
                                  </a:lnTo>
                                  <a:lnTo>
                                    <a:pt x="1730" y="430"/>
                                  </a:lnTo>
                                  <a:lnTo>
                                    <a:pt x="1767" y="434"/>
                                  </a:lnTo>
                                  <a:lnTo>
                                    <a:pt x="1803" y="436"/>
                                  </a:lnTo>
                                  <a:lnTo>
                                    <a:pt x="1840" y="440"/>
                                  </a:lnTo>
                                  <a:lnTo>
                                    <a:pt x="1863" y="443"/>
                                  </a:lnTo>
                                  <a:lnTo>
                                    <a:pt x="1885" y="454"/>
                                  </a:lnTo>
                                  <a:lnTo>
                                    <a:pt x="1902" y="469"/>
                                  </a:lnTo>
                                  <a:lnTo>
                                    <a:pt x="1913" y="489"/>
                                  </a:lnTo>
                                  <a:lnTo>
                                    <a:pt x="1916" y="512"/>
                                  </a:lnTo>
                                  <a:lnTo>
                                    <a:pt x="1929" y="1560"/>
                                  </a:lnTo>
                                  <a:lnTo>
                                    <a:pt x="1929" y="1578"/>
                                  </a:lnTo>
                                  <a:lnTo>
                                    <a:pt x="1924" y="1595"/>
                                  </a:lnTo>
                                  <a:lnTo>
                                    <a:pt x="1914" y="1607"/>
                                  </a:lnTo>
                                  <a:lnTo>
                                    <a:pt x="1900" y="1618"/>
                                  </a:lnTo>
                                  <a:lnTo>
                                    <a:pt x="1880" y="1626"/>
                                  </a:lnTo>
                                  <a:lnTo>
                                    <a:pt x="1854" y="1631"/>
                                  </a:lnTo>
                                  <a:lnTo>
                                    <a:pt x="1822" y="1631"/>
                                  </a:lnTo>
                                  <a:lnTo>
                                    <a:pt x="1814" y="1631"/>
                                  </a:lnTo>
                                  <a:lnTo>
                                    <a:pt x="1794" y="1629"/>
                                  </a:lnTo>
                                  <a:lnTo>
                                    <a:pt x="1761" y="1627"/>
                                  </a:lnTo>
                                  <a:lnTo>
                                    <a:pt x="1718" y="1626"/>
                                  </a:lnTo>
                                  <a:lnTo>
                                    <a:pt x="1665" y="1620"/>
                                  </a:lnTo>
                                  <a:lnTo>
                                    <a:pt x="1601" y="1611"/>
                                  </a:lnTo>
                                  <a:lnTo>
                                    <a:pt x="1530" y="1602"/>
                                  </a:lnTo>
                                  <a:lnTo>
                                    <a:pt x="1452" y="1587"/>
                                  </a:lnTo>
                                  <a:lnTo>
                                    <a:pt x="1368" y="1569"/>
                                  </a:lnTo>
                                  <a:lnTo>
                                    <a:pt x="1279" y="1547"/>
                                  </a:lnTo>
                                  <a:lnTo>
                                    <a:pt x="1184" y="1520"/>
                                  </a:lnTo>
                                  <a:lnTo>
                                    <a:pt x="1086" y="1489"/>
                                  </a:lnTo>
                                  <a:lnTo>
                                    <a:pt x="987" y="1451"/>
                                  </a:lnTo>
                                  <a:lnTo>
                                    <a:pt x="885" y="1407"/>
                                  </a:lnTo>
                                  <a:lnTo>
                                    <a:pt x="763" y="1350"/>
                                  </a:lnTo>
                                  <a:lnTo>
                                    <a:pt x="654" y="1294"/>
                                  </a:lnTo>
                                  <a:lnTo>
                                    <a:pt x="554" y="1241"/>
                                  </a:lnTo>
                                  <a:lnTo>
                                    <a:pt x="464" y="1190"/>
                                  </a:lnTo>
                                  <a:lnTo>
                                    <a:pt x="384" y="1143"/>
                                  </a:lnTo>
                                  <a:lnTo>
                                    <a:pt x="313" y="1099"/>
                                  </a:lnTo>
                                  <a:lnTo>
                                    <a:pt x="253" y="1057"/>
                                  </a:lnTo>
                                  <a:lnTo>
                                    <a:pt x="200" y="1021"/>
                                  </a:lnTo>
                                  <a:lnTo>
                                    <a:pt x="155" y="988"/>
                                  </a:lnTo>
                                  <a:lnTo>
                                    <a:pt x="118" y="959"/>
                                  </a:lnTo>
                                  <a:lnTo>
                                    <a:pt x="89" y="935"/>
                                  </a:lnTo>
                                  <a:lnTo>
                                    <a:pt x="67" y="915"/>
                                  </a:lnTo>
                                  <a:lnTo>
                                    <a:pt x="53" y="902"/>
                                  </a:lnTo>
                                  <a:lnTo>
                                    <a:pt x="43" y="893"/>
                                  </a:lnTo>
                                  <a:lnTo>
                                    <a:pt x="42" y="890"/>
                                  </a:lnTo>
                                  <a:lnTo>
                                    <a:pt x="20" y="864"/>
                                  </a:lnTo>
                                  <a:lnTo>
                                    <a:pt x="5" y="842"/>
                                  </a:lnTo>
                                  <a:lnTo>
                                    <a:pt x="0" y="822"/>
                                  </a:lnTo>
                                  <a:lnTo>
                                    <a:pt x="2" y="804"/>
                                  </a:lnTo>
                                  <a:lnTo>
                                    <a:pt x="9" y="787"/>
                                  </a:lnTo>
                                  <a:lnTo>
                                    <a:pt x="22" y="771"/>
                                  </a:lnTo>
                                  <a:lnTo>
                                    <a:pt x="767" y="35"/>
                                  </a:lnTo>
                                  <a:lnTo>
                                    <a:pt x="779" y="22"/>
                                  </a:lnTo>
                                  <a:lnTo>
                                    <a:pt x="794" y="11"/>
                                  </a:lnTo>
                                  <a:lnTo>
                                    <a:pt x="809" y="4"/>
                                  </a:lnTo>
                                  <a:lnTo>
                                    <a:pt x="825" y="0"/>
                                  </a:lnTo>
                                  <a:close/>
                                </a:path>
                              </a:pathLst>
                            </a:custGeom>
                            <a:solidFill>
                              <a:srgbClr val="162441"/>
                            </a:solidFill>
                            <a:ln w="28575">
                              <a:solidFill>
                                <a:sysClr val="window" lastClr="FFFFFF"/>
                              </a:solidFill>
                              <a:prstDash val="solid"/>
                              <a:round/>
                              <a:headEnd/>
                              <a:tailEnd/>
                            </a:ln>
                            <a:effectLst>
                              <a:outerShdw blurRad="50800" dist="50800" dir="2700000" sx="98000" sy="98000" algn="tl" rotWithShape="0">
                                <a:prstClr val="black">
                                  <a:alpha val="50000"/>
                                </a:prstClr>
                              </a:outerShdw>
                            </a:effectLst>
                          </wps:spPr>
                          <wps:txbx>
                            <w:txbxContent>
                              <w:p w14:paraId="0C606A5E" w14:textId="77777777" w:rsidR="00DA4494" w:rsidRDefault="00DA4494" w:rsidP="00724BA7">
                                <w:pPr>
                                  <w:rPr>
                                    <w:rFonts w:eastAsia="Times New Roman"/>
                                  </w:rPr>
                                </w:pPr>
                              </w:p>
                            </w:txbxContent>
                          </wps:txbx>
                          <wps:bodyPr vert="horz" wrap="square" lIns="91464" tIns="45732" rIns="91464" bIns="45732" numCol="1" anchor="t" anchorCtr="0" compatLnSpc="1">
                            <a:prstTxWarp prst="textNoShape">
                              <a:avLst/>
                            </a:prstTxWarp>
                          </wps:bodyPr>
                        </wps:wsp>
                        <wps:wsp>
                          <wps:cNvPr id="526" name="Freeform 11"/>
                          <wps:cNvSpPr>
                            <a:spLocks/>
                          </wps:cNvSpPr>
                          <wps:spPr bwMode="auto">
                            <a:xfrm>
                              <a:off x="11113" y="2466975"/>
                              <a:ext cx="1281113" cy="1531938"/>
                            </a:xfrm>
                            <a:custGeom>
                              <a:avLst/>
                              <a:gdLst>
                                <a:gd name="T0" fmla="*/ 1116 w 1614"/>
                                <a:gd name="T1" fmla="*/ 6 h 1930"/>
                                <a:gd name="T2" fmla="*/ 1153 w 1614"/>
                                <a:gd name="T3" fmla="*/ 10 h 1930"/>
                                <a:gd name="T4" fmla="*/ 1182 w 1614"/>
                                <a:gd name="T5" fmla="*/ 22 h 1930"/>
                                <a:gd name="T6" fmla="*/ 1202 w 1614"/>
                                <a:gd name="T7" fmla="*/ 59 h 1930"/>
                                <a:gd name="T8" fmla="*/ 1209 w 1614"/>
                                <a:gd name="T9" fmla="*/ 150 h 1930"/>
                                <a:gd name="T10" fmla="*/ 1220 w 1614"/>
                                <a:gd name="T11" fmla="*/ 245 h 1930"/>
                                <a:gd name="T12" fmla="*/ 1231 w 1614"/>
                                <a:gd name="T13" fmla="*/ 299 h 1930"/>
                                <a:gd name="T14" fmla="*/ 1237 w 1614"/>
                                <a:gd name="T15" fmla="*/ 316 h 1930"/>
                                <a:gd name="T16" fmla="*/ 1257 w 1614"/>
                                <a:gd name="T17" fmla="*/ 365 h 1930"/>
                                <a:gd name="T18" fmla="*/ 1300 w 1614"/>
                                <a:gd name="T19" fmla="*/ 416 h 1930"/>
                                <a:gd name="T20" fmla="*/ 1366 w 1614"/>
                                <a:gd name="T21" fmla="*/ 449 h 1930"/>
                                <a:gd name="T22" fmla="*/ 1546 w 1614"/>
                                <a:gd name="T23" fmla="*/ 490 h 1930"/>
                                <a:gd name="T24" fmla="*/ 1568 w 1614"/>
                                <a:gd name="T25" fmla="*/ 523 h 1930"/>
                                <a:gd name="T26" fmla="*/ 1557 w 1614"/>
                                <a:gd name="T27" fmla="*/ 565 h 1930"/>
                                <a:gd name="T28" fmla="*/ 1433 w 1614"/>
                                <a:gd name="T29" fmla="*/ 767 h 1930"/>
                                <a:gd name="T30" fmla="*/ 1439 w 1614"/>
                                <a:gd name="T31" fmla="*/ 840 h 1930"/>
                                <a:gd name="T32" fmla="*/ 1477 w 1614"/>
                                <a:gd name="T33" fmla="*/ 911 h 1930"/>
                                <a:gd name="T34" fmla="*/ 1532 w 1614"/>
                                <a:gd name="T35" fmla="*/ 982 h 1930"/>
                                <a:gd name="T36" fmla="*/ 1590 w 1614"/>
                                <a:gd name="T37" fmla="*/ 1050 h 1930"/>
                                <a:gd name="T38" fmla="*/ 1612 w 1614"/>
                                <a:gd name="T39" fmla="*/ 1092 h 1930"/>
                                <a:gd name="T40" fmla="*/ 1606 w 1614"/>
                                <a:gd name="T41" fmla="*/ 1137 h 1930"/>
                                <a:gd name="T42" fmla="*/ 861 w 1614"/>
                                <a:gd name="T43" fmla="*/ 1906 h 1930"/>
                                <a:gd name="T44" fmla="*/ 834 w 1614"/>
                                <a:gd name="T45" fmla="*/ 1926 h 1930"/>
                                <a:gd name="T46" fmla="*/ 799 w 1614"/>
                                <a:gd name="T47" fmla="*/ 1928 h 1930"/>
                                <a:gd name="T48" fmla="*/ 759 w 1614"/>
                                <a:gd name="T49" fmla="*/ 1902 h 1930"/>
                                <a:gd name="T50" fmla="*/ 732 w 1614"/>
                                <a:gd name="T51" fmla="*/ 1877 h 1930"/>
                                <a:gd name="T52" fmla="*/ 706 w 1614"/>
                                <a:gd name="T53" fmla="*/ 1850 h 1930"/>
                                <a:gd name="T54" fmla="*/ 663 w 1614"/>
                                <a:gd name="T55" fmla="*/ 1799 h 1930"/>
                                <a:gd name="T56" fmla="*/ 603 w 1614"/>
                                <a:gd name="T57" fmla="*/ 1724 h 1930"/>
                                <a:gd name="T58" fmla="*/ 532 w 1614"/>
                                <a:gd name="T59" fmla="*/ 1627 h 1930"/>
                                <a:gd name="T60" fmla="*/ 455 w 1614"/>
                                <a:gd name="T61" fmla="*/ 1513 h 1930"/>
                                <a:gd name="T62" fmla="*/ 377 w 1614"/>
                                <a:gd name="T63" fmla="*/ 1378 h 1930"/>
                                <a:gd name="T64" fmla="*/ 300 w 1614"/>
                                <a:gd name="T65" fmla="*/ 1227 h 1930"/>
                                <a:gd name="T66" fmla="*/ 231 w 1614"/>
                                <a:gd name="T67" fmla="*/ 1061 h 1930"/>
                                <a:gd name="T68" fmla="*/ 151 w 1614"/>
                                <a:gd name="T69" fmla="*/ 831 h 1930"/>
                                <a:gd name="T70" fmla="*/ 92 w 1614"/>
                                <a:gd name="T71" fmla="*/ 633 h 1930"/>
                                <a:gd name="T72" fmla="*/ 51 w 1614"/>
                                <a:gd name="T73" fmla="*/ 467 h 1930"/>
                                <a:gd name="T74" fmla="*/ 25 w 1614"/>
                                <a:gd name="T75" fmla="*/ 332 h 1930"/>
                                <a:gd name="T76" fmla="*/ 9 w 1614"/>
                                <a:gd name="T77" fmla="*/ 230 h 1930"/>
                                <a:gd name="T78" fmla="*/ 1 w 1614"/>
                                <a:gd name="T79" fmla="*/ 155 h 1930"/>
                                <a:gd name="T80" fmla="*/ 0 w 1614"/>
                                <a:gd name="T81" fmla="*/ 112 h 1930"/>
                                <a:gd name="T82" fmla="*/ 0 w 1614"/>
                                <a:gd name="T83" fmla="*/ 99 h 1930"/>
                                <a:gd name="T84" fmla="*/ 9 w 1614"/>
                                <a:gd name="T85" fmla="*/ 39 h 1930"/>
                                <a:gd name="T86" fmla="*/ 32 w 1614"/>
                                <a:gd name="T87" fmla="*/ 8 h 1930"/>
                                <a:gd name="T88" fmla="*/ 71 w 1614"/>
                                <a:gd name="T89" fmla="*/ 0 h 19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614" h="1930">
                                  <a:moveTo>
                                    <a:pt x="71" y="0"/>
                                  </a:moveTo>
                                  <a:lnTo>
                                    <a:pt x="1116" y="6"/>
                                  </a:lnTo>
                                  <a:lnTo>
                                    <a:pt x="1135" y="8"/>
                                  </a:lnTo>
                                  <a:lnTo>
                                    <a:pt x="1153" y="10"/>
                                  </a:lnTo>
                                  <a:lnTo>
                                    <a:pt x="1169" y="13"/>
                                  </a:lnTo>
                                  <a:lnTo>
                                    <a:pt x="1182" y="22"/>
                                  </a:lnTo>
                                  <a:lnTo>
                                    <a:pt x="1193" y="37"/>
                                  </a:lnTo>
                                  <a:lnTo>
                                    <a:pt x="1202" y="59"/>
                                  </a:lnTo>
                                  <a:lnTo>
                                    <a:pt x="1206" y="86"/>
                                  </a:lnTo>
                                  <a:lnTo>
                                    <a:pt x="1209" y="150"/>
                                  </a:lnTo>
                                  <a:lnTo>
                                    <a:pt x="1215" y="203"/>
                                  </a:lnTo>
                                  <a:lnTo>
                                    <a:pt x="1220" y="245"/>
                                  </a:lnTo>
                                  <a:lnTo>
                                    <a:pt x="1226" y="277"/>
                                  </a:lnTo>
                                  <a:lnTo>
                                    <a:pt x="1231" y="299"/>
                                  </a:lnTo>
                                  <a:lnTo>
                                    <a:pt x="1235" y="312"/>
                                  </a:lnTo>
                                  <a:lnTo>
                                    <a:pt x="1237" y="316"/>
                                  </a:lnTo>
                                  <a:lnTo>
                                    <a:pt x="1244" y="339"/>
                                  </a:lnTo>
                                  <a:lnTo>
                                    <a:pt x="1257" y="365"/>
                                  </a:lnTo>
                                  <a:lnTo>
                                    <a:pt x="1277" y="392"/>
                                  </a:lnTo>
                                  <a:lnTo>
                                    <a:pt x="1300" y="416"/>
                                  </a:lnTo>
                                  <a:lnTo>
                                    <a:pt x="1331" y="436"/>
                                  </a:lnTo>
                                  <a:lnTo>
                                    <a:pt x="1366" y="449"/>
                                  </a:lnTo>
                                  <a:lnTo>
                                    <a:pt x="1524" y="483"/>
                                  </a:lnTo>
                                  <a:lnTo>
                                    <a:pt x="1546" y="490"/>
                                  </a:lnTo>
                                  <a:lnTo>
                                    <a:pt x="1561" y="505"/>
                                  </a:lnTo>
                                  <a:lnTo>
                                    <a:pt x="1568" y="523"/>
                                  </a:lnTo>
                                  <a:lnTo>
                                    <a:pt x="1566" y="543"/>
                                  </a:lnTo>
                                  <a:lnTo>
                                    <a:pt x="1557" y="565"/>
                                  </a:lnTo>
                                  <a:lnTo>
                                    <a:pt x="1444" y="729"/>
                                  </a:lnTo>
                                  <a:lnTo>
                                    <a:pt x="1433" y="767"/>
                                  </a:lnTo>
                                  <a:lnTo>
                                    <a:pt x="1432" y="804"/>
                                  </a:lnTo>
                                  <a:lnTo>
                                    <a:pt x="1439" y="840"/>
                                  </a:lnTo>
                                  <a:lnTo>
                                    <a:pt x="1455" y="877"/>
                                  </a:lnTo>
                                  <a:lnTo>
                                    <a:pt x="1477" y="911"/>
                                  </a:lnTo>
                                  <a:lnTo>
                                    <a:pt x="1503" y="948"/>
                                  </a:lnTo>
                                  <a:lnTo>
                                    <a:pt x="1532" y="982"/>
                                  </a:lnTo>
                                  <a:lnTo>
                                    <a:pt x="1561" y="1017"/>
                                  </a:lnTo>
                                  <a:lnTo>
                                    <a:pt x="1590" y="1050"/>
                                  </a:lnTo>
                                  <a:lnTo>
                                    <a:pt x="1605" y="1070"/>
                                  </a:lnTo>
                                  <a:lnTo>
                                    <a:pt x="1612" y="1092"/>
                                  </a:lnTo>
                                  <a:lnTo>
                                    <a:pt x="1614" y="1115"/>
                                  </a:lnTo>
                                  <a:lnTo>
                                    <a:pt x="1606" y="1137"/>
                                  </a:lnTo>
                                  <a:lnTo>
                                    <a:pt x="1594" y="1157"/>
                                  </a:lnTo>
                                  <a:lnTo>
                                    <a:pt x="861" y="1906"/>
                                  </a:lnTo>
                                  <a:lnTo>
                                    <a:pt x="849" y="1919"/>
                                  </a:lnTo>
                                  <a:lnTo>
                                    <a:pt x="834" y="1926"/>
                                  </a:lnTo>
                                  <a:lnTo>
                                    <a:pt x="818" y="1930"/>
                                  </a:lnTo>
                                  <a:lnTo>
                                    <a:pt x="799" y="1928"/>
                                  </a:lnTo>
                                  <a:lnTo>
                                    <a:pt x="781" y="1919"/>
                                  </a:lnTo>
                                  <a:lnTo>
                                    <a:pt x="759" y="1902"/>
                                  </a:lnTo>
                                  <a:lnTo>
                                    <a:pt x="736" y="1881"/>
                                  </a:lnTo>
                                  <a:lnTo>
                                    <a:pt x="732" y="1877"/>
                                  </a:lnTo>
                                  <a:lnTo>
                                    <a:pt x="723" y="1866"/>
                                  </a:lnTo>
                                  <a:lnTo>
                                    <a:pt x="706" y="1850"/>
                                  </a:lnTo>
                                  <a:lnTo>
                                    <a:pt x="686" y="1828"/>
                                  </a:lnTo>
                                  <a:lnTo>
                                    <a:pt x="663" y="1799"/>
                                  </a:lnTo>
                                  <a:lnTo>
                                    <a:pt x="634" y="1764"/>
                                  </a:lnTo>
                                  <a:lnTo>
                                    <a:pt x="603" y="1724"/>
                                  </a:lnTo>
                                  <a:lnTo>
                                    <a:pt x="568" y="1678"/>
                                  </a:lnTo>
                                  <a:lnTo>
                                    <a:pt x="532" y="1627"/>
                                  </a:lnTo>
                                  <a:lnTo>
                                    <a:pt x="493" y="1573"/>
                                  </a:lnTo>
                                  <a:lnTo>
                                    <a:pt x="455" y="1513"/>
                                  </a:lnTo>
                                  <a:lnTo>
                                    <a:pt x="415" y="1447"/>
                                  </a:lnTo>
                                  <a:lnTo>
                                    <a:pt x="377" y="1378"/>
                                  </a:lnTo>
                                  <a:lnTo>
                                    <a:pt x="337" y="1303"/>
                                  </a:lnTo>
                                  <a:lnTo>
                                    <a:pt x="300" y="1227"/>
                                  </a:lnTo>
                                  <a:lnTo>
                                    <a:pt x="264" y="1146"/>
                                  </a:lnTo>
                                  <a:lnTo>
                                    <a:pt x="231" y="1061"/>
                                  </a:lnTo>
                                  <a:lnTo>
                                    <a:pt x="189" y="942"/>
                                  </a:lnTo>
                                  <a:lnTo>
                                    <a:pt x="151" y="831"/>
                                  </a:lnTo>
                                  <a:lnTo>
                                    <a:pt x="120" y="727"/>
                                  </a:lnTo>
                                  <a:lnTo>
                                    <a:pt x="92" y="633"/>
                                  </a:lnTo>
                                  <a:lnTo>
                                    <a:pt x="71" y="547"/>
                                  </a:lnTo>
                                  <a:lnTo>
                                    <a:pt x="51" y="467"/>
                                  </a:lnTo>
                                  <a:lnTo>
                                    <a:pt x="36" y="396"/>
                                  </a:lnTo>
                                  <a:lnTo>
                                    <a:pt x="25" y="332"/>
                                  </a:lnTo>
                                  <a:lnTo>
                                    <a:pt x="16" y="277"/>
                                  </a:lnTo>
                                  <a:lnTo>
                                    <a:pt x="9" y="230"/>
                                  </a:lnTo>
                                  <a:lnTo>
                                    <a:pt x="5" y="188"/>
                                  </a:lnTo>
                                  <a:lnTo>
                                    <a:pt x="1" y="155"/>
                                  </a:lnTo>
                                  <a:lnTo>
                                    <a:pt x="0" y="130"/>
                                  </a:lnTo>
                                  <a:lnTo>
                                    <a:pt x="0" y="112"/>
                                  </a:lnTo>
                                  <a:lnTo>
                                    <a:pt x="0" y="101"/>
                                  </a:lnTo>
                                  <a:lnTo>
                                    <a:pt x="0" y="99"/>
                                  </a:lnTo>
                                  <a:lnTo>
                                    <a:pt x="1" y="64"/>
                                  </a:lnTo>
                                  <a:lnTo>
                                    <a:pt x="9" y="39"/>
                                  </a:lnTo>
                                  <a:lnTo>
                                    <a:pt x="18" y="20"/>
                                  </a:lnTo>
                                  <a:lnTo>
                                    <a:pt x="32" y="8"/>
                                  </a:lnTo>
                                  <a:lnTo>
                                    <a:pt x="49" y="2"/>
                                  </a:lnTo>
                                  <a:lnTo>
                                    <a:pt x="71" y="0"/>
                                  </a:lnTo>
                                  <a:close/>
                                </a:path>
                              </a:pathLst>
                            </a:custGeom>
                            <a:solidFill>
                              <a:srgbClr val="F2977C"/>
                            </a:solidFill>
                            <a:ln w="28575">
                              <a:solidFill>
                                <a:sysClr val="window" lastClr="FFFFFF"/>
                              </a:solidFill>
                              <a:prstDash val="solid"/>
                              <a:round/>
                              <a:headEnd/>
                              <a:tailEnd/>
                            </a:ln>
                            <a:effectLst>
                              <a:outerShdw blurRad="50800" dist="50800" dir="2700000" sx="98000" sy="98000" algn="tl" rotWithShape="0">
                                <a:prstClr val="black">
                                  <a:alpha val="50000"/>
                                </a:prstClr>
                              </a:outerShdw>
                            </a:effectLst>
                          </wps:spPr>
                          <wps:txbx>
                            <w:txbxContent>
                              <w:p w14:paraId="6CDE45F0" w14:textId="77777777" w:rsidR="00DA4494" w:rsidRDefault="00DA4494" w:rsidP="00724BA7">
                                <w:pPr>
                                  <w:rPr>
                                    <w:rFonts w:eastAsia="Times New Roman"/>
                                  </w:rPr>
                                </w:pPr>
                              </w:p>
                            </w:txbxContent>
                          </wps:txbx>
                          <wps:bodyPr vert="horz" wrap="square" lIns="91464" tIns="45732" rIns="91464" bIns="45732" numCol="1" anchor="t" anchorCtr="0" compatLnSpc="1">
                            <a:prstTxWarp prst="textNoShape">
                              <a:avLst/>
                            </a:prstTxWarp>
                          </wps:bodyPr>
                        </wps:wsp>
                        <wps:wsp>
                          <wps:cNvPr id="527" name="Freeform 12"/>
                          <wps:cNvSpPr>
                            <a:spLocks/>
                          </wps:cNvSpPr>
                          <wps:spPr bwMode="auto">
                            <a:xfrm>
                              <a:off x="0" y="792163"/>
                              <a:ext cx="1290638" cy="1535113"/>
                            </a:xfrm>
                            <a:custGeom>
                              <a:avLst/>
                              <a:gdLst>
                                <a:gd name="T0" fmla="*/ 822 w 1627"/>
                                <a:gd name="T1" fmla="*/ 2 h 1933"/>
                                <a:gd name="T2" fmla="*/ 854 w 1627"/>
                                <a:gd name="T3" fmla="*/ 22 h 1933"/>
                                <a:gd name="T4" fmla="*/ 1605 w 1627"/>
                                <a:gd name="T5" fmla="*/ 778 h 1933"/>
                                <a:gd name="T6" fmla="*/ 1623 w 1627"/>
                                <a:gd name="T7" fmla="*/ 807 h 1933"/>
                                <a:gd name="T8" fmla="*/ 1625 w 1627"/>
                                <a:gd name="T9" fmla="*/ 840 h 1933"/>
                                <a:gd name="T10" fmla="*/ 1598 w 1627"/>
                                <a:gd name="T11" fmla="*/ 883 h 1933"/>
                                <a:gd name="T12" fmla="*/ 1530 w 1627"/>
                                <a:gd name="T13" fmla="*/ 963 h 1933"/>
                                <a:gd name="T14" fmla="*/ 1487 w 1627"/>
                                <a:gd name="T15" fmla="*/ 1020 h 1933"/>
                                <a:gd name="T16" fmla="*/ 1465 w 1627"/>
                                <a:gd name="T17" fmla="*/ 1056 h 1933"/>
                                <a:gd name="T18" fmla="*/ 1457 w 1627"/>
                                <a:gd name="T19" fmla="*/ 1069 h 1933"/>
                                <a:gd name="T20" fmla="*/ 1437 w 1627"/>
                                <a:gd name="T21" fmla="*/ 1118 h 1933"/>
                                <a:gd name="T22" fmla="*/ 1434 w 1627"/>
                                <a:gd name="T23" fmla="*/ 1184 h 1933"/>
                                <a:gd name="T24" fmla="*/ 1457 w 1627"/>
                                <a:gd name="T25" fmla="*/ 1253 h 1933"/>
                                <a:gd name="T26" fmla="*/ 1554 w 1627"/>
                                <a:gd name="T27" fmla="*/ 1410 h 1933"/>
                                <a:gd name="T28" fmla="*/ 1549 w 1627"/>
                                <a:gd name="T29" fmla="*/ 1448 h 1933"/>
                                <a:gd name="T30" fmla="*/ 1510 w 1627"/>
                                <a:gd name="T31" fmla="*/ 1472 h 1933"/>
                                <a:gd name="T32" fmla="*/ 1286 w 1627"/>
                                <a:gd name="T33" fmla="*/ 1523 h 1933"/>
                                <a:gd name="T34" fmla="*/ 1244 w 1627"/>
                                <a:gd name="T35" fmla="*/ 1565 h 1933"/>
                                <a:gd name="T36" fmla="*/ 1217 w 1627"/>
                                <a:gd name="T37" fmla="*/ 1623 h 1933"/>
                                <a:gd name="T38" fmla="*/ 1204 w 1627"/>
                                <a:gd name="T39" fmla="*/ 1692 h 1933"/>
                                <a:gd name="T40" fmla="*/ 1197 w 1627"/>
                                <a:gd name="T41" fmla="*/ 1765 h 1933"/>
                                <a:gd name="T42" fmla="*/ 1191 w 1627"/>
                                <a:gd name="T43" fmla="*/ 1838 h 1933"/>
                                <a:gd name="T44" fmla="*/ 1177 w 1627"/>
                                <a:gd name="T45" fmla="*/ 1884 h 1933"/>
                                <a:gd name="T46" fmla="*/ 1142 w 1627"/>
                                <a:gd name="T47" fmla="*/ 1911 h 1933"/>
                                <a:gd name="T48" fmla="*/ 71 w 1627"/>
                                <a:gd name="T49" fmla="*/ 1933 h 1933"/>
                                <a:gd name="T50" fmla="*/ 38 w 1627"/>
                                <a:gd name="T51" fmla="*/ 1925 h 1933"/>
                                <a:gd name="T52" fmla="*/ 13 w 1627"/>
                                <a:gd name="T53" fmla="*/ 1904 h 1933"/>
                                <a:gd name="T54" fmla="*/ 2 w 1627"/>
                                <a:gd name="T55" fmla="*/ 1858 h 1933"/>
                                <a:gd name="T56" fmla="*/ 0 w 1627"/>
                                <a:gd name="T57" fmla="*/ 1818 h 1933"/>
                                <a:gd name="T58" fmla="*/ 2 w 1627"/>
                                <a:gd name="T59" fmla="*/ 1765 h 1933"/>
                                <a:gd name="T60" fmla="*/ 11 w 1627"/>
                                <a:gd name="T61" fmla="*/ 1667 h 1933"/>
                                <a:gd name="T62" fmla="*/ 29 w 1627"/>
                                <a:gd name="T63" fmla="*/ 1534 h 1933"/>
                                <a:gd name="T64" fmla="*/ 60 w 1627"/>
                                <a:gd name="T65" fmla="*/ 1370 h 1933"/>
                                <a:gd name="T66" fmla="*/ 107 w 1627"/>
                                <a:gd name="T67" fmla="*/ 1186 h 1933"/>
                                <a:gd name="T68" fmla="*/ 177 w 1627"/>
                                <a:gd name="T69" fmla="*/ 989 h 1933"/>
                                <a:gd name="T70" fmla="*/ 277 w 1627"/>
                                <a:gd name="T71" fmla="*/ 767 h 1933"/>
                                <a:gd name="T72" fmla="*/ 386 w 1627"/>
                                <a:gd name="T73" fmla="*/ 555 h 1933"/>
                                <a:gd name="T74" fmla="*/ 483 w 1627"/>
                                <a:gd name="T75" fmla="*/ 386 h 1933"/>
                                <a:gd name="T76" fmla="*/ 568 w 1627"/>
                                <a:gd name="T77" fmla="*/ 253 h 1933"/>
                                <a:gd name="T78" fmla="*/ 638 w 1627"/>
                                <a:gd name="T79" fmla="*/ 156 h 1933"/>
                                <a:gd name="T80" fmla="*/ 690 w 1627"/>
                                <a:gd name="T81" fmla="*/ 91 h 1933"/>
                                <a:gd name="T82" fmla="*/ 723 w 1627"/>
                                <a:gd name="T83" fmla="*/ 53 h 1933"/>
                                <a:gd name="T84" fmla="*/ 734 w 1627"/>
                                <a:gd name="T85" fmla="*/ 42 h 1933"/>
                                <a:gd name="T86" fmla="*/ 782 w 1627"/>
                                <a:gd name="T87" fmla="*/ 5 h 19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627" h="1933">
                                  <a:moveTo>
                                    <a:pt x="803" y="0"/>
                                  </a:moveTo>
                                  <a:lnTo>
                                    <a:pt x="822" y="2"/>
                                  </a:lnTo>
                                  <a:lnTo>
                                    <a:pt x="838" y="9"/>
                                  </a:lnTo>
                                  <a:lnTo>
                                    <a:pt x="854" y="22"/>
                                  </a:lnTo>
                                  <a:lnTo>
                                    <a:pt x="1592" y="763"/>
                                  </a:lnTo>
                                  <a:lnTo>
                                    <a:pt x="1605" y="778"/>
                                  </a:lnTo>
                                  <a:lnTo>
                                    <a:pt x="1616" y="790"/>
                                  </a:lnTo>
                                  <a:lnTo>
                                    <a:pt x="1623" y="807"/>
                                  </a:lnTo>
                                  <a:lnTo>
                                    <a:pt x="1627" y="823"/>
                                  </a:lnTo>
                                  <a:lnTo>
                                    <a:pt x="1625" y="840"/>
                                  </a:lnTo>
                                  <a:lnTo>
                                    <a:pt x="1616" y="860"/>
                                  </a:lnTo>
                                  <a:lnTo>
                                    <a:pt x="1598" y="883"/>
                                  </a:lnTo>
                                  <a:lnTo>
                                    <a:pt x="1561" y="925"/>
                                  </a:lnTo>
                                  <a:lnTo>
                                    <a:pt x="1530" y="963"/>
                                  </a:lnTo>
                                  <a:lnTo>
                                    <a:pt x="1507" y="994"/>
                                  </a:lnTo>
                                  <a:lnTo>
                                    <a:pt x="1487" y="1020"/>
                                  </a:lnTo>
                                  <a:lnTo>
                                    <a:pt x="1474" y="1042"/>
                                  </a:lnTo>
                                  <a:lnTo>
                                    <a:pt x="1465" y="1056"/>
                                  </a:lnTo>
                                  <a:lnTo>
                                    <a:pt x="1459" y="1066"/>
                                  </a:lnTo>
                                  <a:lnTo>
                                    <a:pt x="1457" y="1069"/>
                                  </a:lnTo>
                                  <a:lnTo>
                                    <a:pt x="1447" y="1091"/>
                                  </a:lnTo>
                                  <a:lnTo>
                                    <a:pt x="1437" y="1118"/>
                                  </a:lnTo>
                                  <a:lnTo>
                                    <a:pt x="1434" y="1149"/>
                                  </a:lnTo>
                                  <a:lnTo>
                                    <a:pt x="1434" y="1184"/>
                                  </a:lnTo>
                                  <a:lnTo>
                                    <a:pt x="1441" y="1219"/>
                                  </a:lnTo>
                                  <a:lnTo>
                                    <a:pt x="1457" y="1253"/>
                                  </a:lnTo>
                                  <a:lnTo>
                                    <a:pt x="1545" y="1388"/>
                                  </a:lnTo>
                                  <a:lnTo>
                                    <a:pt x="1554" y="1410"/>
                                  </a:lnTo>
                                  <a:lnTo>
                                    <a:pt x="1556" y="1432"/>
                                  </a:lnTo>
                                  <a:lnTo>
                                    <a:pt x="1549" y="1448"/>
                                  </a:lnTo>
                                  <a:lnTo>
                                    <a:pt x="1532" y="1463"/>
                                  </a:lnTo>
                                  <a:lnTo>
                                    <a:pt x="1510" y="1472"/>
                                  </a:lnTo>
                                  <a:lnTo>
                                    <a:pt x="1315" y="1508"/>
                                  </a:lnTo>
                                  <a:lnTo>
                                    <a:pt x="1286" y="1523"/>
                                  </a:lnTo>
                                  <a:lnTo>
                                    <a:pt x="1263" y="1541"/>
                                  </a:lnTo>
                                  <a:lnTo>
                                    <a:pt x="1244" y="1565"/>
                                  </a:lnTo>
                                  <a:lnTo>
                                    <a:pt x="1230" y="1592"/>
                                  </a:lnTo>
                                  <a:lnTo>
                                    <a:pt x="1217" y="1623"/>
                                  </a:lnTo>
                                  <a:lnTo>
                                    <a:pt x="1210" y="1656"/>
                                  </a:lnTo>
                                  <a:lnTo>
                                    <a:pt x="1204" y="1692"/>
                                  </a:lnTo>
                                  <a:lnTo>
                                    <a:pt x="1201" y="1729"/>
                                  </a:lnTo>
                                  <a:lnTo>
                                    <a:pt x="1197" y="1765"/>
                                  </a:lnTo>
                                  <a:lnTo>
                                    <a:pt x="1195" y="1802"/>
                                  </a:lnTo>
                                  <a:lnTo>
                                    <a:pt x="1191" y="1838"/>
                                  </a:lnTo>
                                  <a:lnTo>
                                    <a:pt x="1188" y="1862"/>
                                  </a:lnTo>
                                  <a:lnTo>
                                    <a:pt x="1177" y="1884"/>
                                  </a:lnTo>
                                  <a:lnTo>
                                    <a:pt x="1162" y="1900"/>
                                  </a:lnTo>
                                  <a:lnTo>
                                    <a:pt x="1142" y="1911"/>
                                  </a:lnTo>
                                  <a:lnTo>
                                    <a:pt x="1119" y="1916"/>
                                  </a:lnTo>
                                  <a:lnTo>
                                    <a:pt x="71" y="1933"/>
                                  </a:lnTo>
                                  <a:lnTo>
                                    <a:pt x="53" y="1931"/>
                                  </a:lnTo>
                                  <a:lnTo>
                                    <a:pt x="38" y="1925"/>
                                  </a:lnTo>
                                  <a:lnTo>
                                    <a:pt x="24" y="1916"/>
                                  </a:lnTo>
                                  <a:lnTo>
                                    <a:pt x="13" y="1904"/>
                                  </a:lnTo>
                                  <a:lnTo>
                                    <a:pt x="5" y="1884"/>
                                  </a:lnTo>
                                  <a:lnTo>
                                    <a:pt x="2" y="1858"/>
                                  </a:lnTo>
                                  <a:lnTo>
                                    <a:pt x="0" y="1823"/>
                                  </a:lnTo>
                                  <a:lnTo>
                                    <a:pt x="0" y="1818"/>
                                  </a:lnTo>
                                  <a:lnTo>
                                    <a:pt x="2" y="1796"/>
                                  </a:lnTo>
                                  <a:lnTo>
                                    <a:pt x="2" y="1765"/>
                                  </a:lnTo>
                                  <a:lnTo>
                                    <a:pt x="5" y="1721"/>
                                  </a:lnTo>
                                  <a:lnTo>
                                    <a:pt x="11" y="1667"/>
                                  </a:lnTo>
                                  <a:lnTo>
                                    <a:pt x="18" y="1605"/>
                                  </a:lnTo>
                                  <a:lnTo>
                                    <a:pt x="29" y="1534"/>
                                  </a:lnTo>
                                  <a:lnTo>
                                    <a:pt x="42" y="1455"/>
                                  </a:lnTo>
                                  <a:lnTo>
                                    <a:pt x="60" y="1370"/>
                                  </a:lnTo>
                                  <a:lnTo>
                                    <a:pt x="82" y="1280"/>
                                  </a:lnTo>
                                  <a:lnTo>
                                    <a:pt x="107" y="1186"/>
                                  </a:lnTo>
                                  <a:lnTo>
                                    <a:pt x="140" y="1089"/>
                                  </a:lnTo>
                                  <a:lnTo>
                                    <a:pt x="177" y="989"/>
                                  </a:lnTo>
                                  <a:lnTo>
                                    <a:pt x="220" y="887"/>
                                  </a:lnTo>
                                  <a:lnTo>
                                    <a:pt x="277" y="767"/>
                                  </a:lnTo>
                                  <a:lnTo>
                                    <a:pt x="333" y="656"/>
                                  </a:lnTo>
                                  <a:lnTo>
                                    <a:pt x="386" y="555"/>
                                  </a:lnTo>
                                  <a:lnTo>
                                    <a:pt x="435" y="464"/>
                                  </a:lnTo>
                                  <a:lnTo>
                                    <a:pt x="483" y="386"/>
                                  </a:lnTo>
                                  <a:lnTo>
                                    <a:pt x="527" y="315"/>
                                  </a:lnTo>
                                  <a:lnTo>
                                    <a:pt x="568" y="253"/>
                                  </a:lnTo>
                                  <a:lnTo>
                                    <a:pt x="605" y="200"/>
                                  </a:lnTo>
                                  <a:lnTo>
                                    <a:pt x="638" y="156"/>
                                  </a:lnTo>
                                  <a:lnTo>
                                    <a:pt x="667" y="120"/>
                                  </a:lnTo>
                                  <a:lnTo>
                                    <a:pt x="690" y="91"/>
                                  </a:lnTo>
                                  <a:lnTo>
                                    <a:pt x="709" y="69"/>
                                  </a:lnTo>
                                  <a:lnTo>
                                    <a:pt x="723" y="53"/>
                                  </a:lnTo>
                                  <a:lnTo>
                                    <a:pt x="732" y="45"/>
                                  </a:lnTo>
                                  <a:lnTo>
                                    <a:pt x="734" y="42"/>
                                  </a:lnTo>
                                  <a:lnTo>
                                    <a:pt x="760" y="20"/>
                                  </a:lnTo>
                                  <a:lnTo>
                                    <a:pt x="782" y="5"/>
                                  </a:lnTo>
                                  <a:lnTo>
                                    <a:pt x="803" y="0"/>
                                  </a:lnTo>
                                  <a:close/>
                                </a:path>
                              </a:pathLst>
                            </a:custGeom>
                            <a:solidFill>
                              <a:srgbClr val="710330"/>
                            </a:solidFill>
                            <a:ln w="28575">
                              <a:solidFill>
                                <a:sysClr val="window" lastClr="FFFFFF"/>
                              </a:solidFill>
                              <a:prstDash val="solid"/>
                              <a:round/>
                              <a:headEnd/>
                              <a:tailEnd/>
                            </a:ln>
                            <a:effectLst>
                              <a:outerShdw blurRad="50800" dist="50800" dir="2700000" sx="98000" sy="98000" algn="tl" rotWithShape="0">
                                <a:prstClr val="black">
                                  <a:alpha val="50000"/>
                                </a:prstClr>
                              </a:outerShdw>
                            </a:effectLst>
                          </wps:spPr>
                          <wps:txbx>
                            <w:txbxContent>
                              <w:p w14:paraId="4B69FFAA" w14:textId="77777777" w:rsidR="00DA4494" w:rsidRDefault="00DA4494" w:rsidP="00724BA7">
                                <w:pPr>
                                  <w:rPr>
                                    <w:rFonts w:eastAsia="Times New Roman"/>
                                  </w:rPr>
                                </w:pPr>
                              </w:p>
                            </w:txbxContent>
                          </wps:txbx>
                          <wps:bodyPr vert="horz" wrap="square" lIns="91464" tIns="45732" rIns="91464" bIns="45732" numCol="1" anchor="t" anchorCtr="0" compatLnSpc="1">
                            <a:prstTxWarp prst="textNoShape">
                              <a:avLst/>
                            </a:prstTxWarp>
                          </wps:bodyPr>
                        </wps:wsp>
                        <wps:wsp>
                          <wps:cNvPr id="528" name="Freeform 13"/>
                          <wps:cNvSpPr>
                            <a:spLocks/>
                          </wps:cNvSpPr>
                          <wps:spPr bwMode="auto">
                            <a:xfrm>
                              <a:off x="771525" y="7938"/>
                              <a:ext cx="1533525" cy="1276350"/>
                            </a:xfrm>
                            <a:custGeom>
                              <a:avLst/>
                              <a:gdLst>
                                <a:gd name="T0" fmla="*/ 1835 w 1933"/>
                                <a:gd name="T1" fmla="*/ 0 h 1608"/>
                                <a:gd name="T2" fmla="*/ 1893 w 1933"/>
                                <a:gd name="T3" fmla="*/ 9 h 1608"/>
                                <a:gd name="T4" fmla="*/ 1924 w 1933"/>
                                <a:gd name="T5" fmla="*/ 34 h 1608"/>
                                <a:gd name="T6" fmla="*/ 1933 w 1933"/>
                                <a:gd name="T7" fmla="*/ 71 h 1608"/>
                                <a:gd name="T8" fmla="*/ 1920 w 1933"/>
                                <a:gd name="T9" fmla="*/ 1136 h 1608"/>
                                <a:gd name="T10" fmla="*/ 1913 w 1933"/>
                                <a:gd name="T11" fmla="*/ 1169 h 1608"/>
                                <a:gd name="T12" fmla="*/ 1889 w 1933"/>
                                <a:gd name="T13" fmla="*/ 1195 h 1608"/>
                                <a:gd name="T14" fmla="*/ 1840 w 1933"/>
                                <a:gd name="T15" fmla="*/ 1206 h 1608"/>
                                <a:gd name="T16" fmla="*/ 1723 w 1933"/>
                                <a:gd name="T17" fmla="*/ 1215 h 1608"/>
                                <a:gd name="T18" fmla="*/ 1651 w 1933"/>
                                <a:gd name="T19" fmla="*/ 1226 h 1608"/>
                                <a:gd name="T20" fmla="*/ 1614 w 1933"/>
                                <a:gd name="T21" fmla="*/ 1235 h 1608"/>
                                <a:gd name="T22" fmla="*/ 1587 w 1933"/>
                                <a:gd name="T23" fmla="*/ 1244 h 1608"/>
                                <a:gd name="T24" fmla="*/ 1534 w 1933"/>
                                <a:gd name="T25" fmla="*/ 1275 h 1608"/>
                                <a:gd name="T26" fmla="*/ 1490 w 1933"/>
                                <a:gd name="T27" fmla="*/ 1329 h 1608"/>
                                <a:gd name="T28" fmla="*/ 1443 w 1933"/>
                                <a:gd name="T29" fmla="*/ 1523 h 1608"/>
                                <a:gd name="T30" fmla="*/ 1419 w 1933"/>
                                <a:gd name="T31" fmla="*/ 1559 h 1608"/>
                                <a:gd name="T32" fmla="*/ 1381 w 1933"/>
                                <a:gd name="T33" fmla="*/ 1564 h 1608"/>
                                <a:gd name="T34" fmla="*/ 1195 w 1933"/>
                                <a:gd name="T35" fmla="*/ 1442 h 1608"/>
                                <a:gd name="T36" fmla="*/ 1122 w 1933"/>
                                <a:gd name="T37" fmla="*/ 1428 h 1608"/>
                                <a:gd name="T38" fmla="*/ 1049 w 1933"/>
                                <a:gd name="T39" fmla="*/ 1451 h 1608"/>
                                <a:gd name="T40" fmla="*/ 978 w 1933"/>
                                <a:gd name="T41" fmla="*/ 1499 h 1608"/>
                                <a:gd name="T42" fmla="*/ 909 w 1933"/>
                                <a:gd name="T43" fmla="*/ 1557 h 1608"/>
                                <a:gd name="T44" fmla="*/ 854 w 1933"/>
                                <a:gd name="T45" fmla="*/ 1599 h 1608"/>
                                <a:gd name="T46" fmla="*/ 809 w 1933"/>
                                <a:gd name="T47" fmla="*/ 1608 h 1608"/>
                                <a:gd name="T48" fmla="*/ 769 w 1933"/>
                                <a:gd name="T49" fmla="*/ 1588 h 1608"/>
                                <a:gd name="T50" fmla="*/ 11 w 1933"/>
                                <a:gd name="T51" fmla="*/ 839 h 1608"/>
                                <a:gd name="T52" fmla="*/ 0 w 1933"/>
                                <a:gd name="T53" fmla="*/ 808 h 1608"/>
                                <a:gd name="T54" fmla="*/ 11 w 1933"/>
                                <a:gd name="T55" fmla="*/ 772 h 1608"/>
                                <a:gd name="T56" fmla="*/ 49 w 1933"/>
                                <a:gd name="T57" fmla="*/ 726 h 1608"/>
                                <a:gd name="T58" fmla="*/ 62 w 1933"/>
                                <a:gd name="T59" fmla="*/ 714 h 1608"/>
                                <a:gd name="T60" fmla="*/ 102 w 1933"/>
                                <a:gd name="T61" fmla="*/ 679 h 1608"/>
                                <a:gd name="T62" fmla="*/ 166 w 1933"/>
                                <a:gd name="T63" fmla="*/ 626 h 1608"/>
                                <a:gd name="T64" fmla="*/ 251 w 1933"/>
                                <a:gd name="T65" fmla="*/ 561 h 1608"/>
                                <a:gd name="T66" fmla="*/ 359 w 1933"/>
                                <a:gd name="T67" fmla="*/ 488 h 1608"/>
                                <a:gd name="T68" fmla="*/ 485 w 1933"/>
                                <a:gd name="T69" fmla="*/ 409 h 1608"/>
                                <a:gd name="T70" fmla="*/ 627 w 1933"/>
                                <a:gd name="T71" fmla="*/ 331 h 1608"/>
                                <a:gd name="T72" fmla="*/ 787 w 1933"/>
                                <a:gd name="T73" fmla="*/ 260 h 1608"/>
                                <a:gd name="T74" fmla="*/ 991 w 1933"/>
                                <a:gd name="T75" fmla="*/ 185 h 1608"/>
                                <a:gd name="T76" fmla="*/ 1204 w 1933"/>
                                <a:gd name="T77" fmla="*/ 118 h 1608"/>
                                <a:gd name="T78" fmla="*/ 1386 w 1933"/>
                                <a:gd name="T79" fmla="*/ 69 h 1608"/>
                                <a:gd name="T80" fmla="*/ 1536 w 1933"/>
                                <a:gd name="T81" fmla="*/ 36 h 1608"/>
                                <a:gd name="T82" fmla="*/ 1656 w 1933"/>
                                <a:gd name="T83" fmla="*/ 16 h 1608"/>
                                <a:gd name="T84" fmla="*/ 1744 w 1933"/>
                                <a:gd name="T85" fmla="*/ 5 h 1608"/>
                                <a:gd name="T86" fmla="*/ 1802 w 1933"/>
                                <a:gd name="T87" fmla="*/ 1 h 1608"/>
                                <a:gd name="T88" fmla="*/ 1831 w 1933"/>
                                <a:gd name="T89" fmla="*/ 0 h 16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933" h="1608">
                                  <a:moveTo>
                                    <a:pt x="1831" y="0"/>
                                  </a:moveTo>
                                  <a:lnTo>
                                    <a:pt x="1835" y="0"/>
                                  </a:lnTo>
                                  <a:lnTo>
                                    <a:pt x="1867" y="3"/>
                                  </a:lnTo>
                                  <a:lnTo>
                                    <a:pt x="1893" y="9"/>
                                  </a:lnTo>
                                  <a:lnTo>
                                    <a:pt x="1913" y="20"/>
                                  </a:lnTo>
                                  <a:lnTo>
                                    <a:pt x="1924" y="34"/>
                                  </a:lnTo>
                                  <a:lnTo>
                                    <a:pt x="1931" y="51"/>
                                  </a:lnTo>
                                  <a:lnTo>
                                    <a:pt x="1933" y="71"/>
                                  </a:lnTo>
                                  <a:lnTo>
                                    <a:pt x="1920" y="1118"/>
                                  </a:lnTo>
                                  <a:lnTo>
                                    <a:pt x="1920" y="1136"/>
                                  </a:lnTo>
                                  <a:lnTo>
                                    <a:pt x="1918" y="1153"/>
                                  </a:lnTo>
                                  <a:lnTo>
                                    <a:pt x="1913" y="1169"/>
                                  </a:lnTo>
                                  <a:lnTo>
                                    <a:pt x="1904" y="1184"/>
                                  </a:lnTo>
                                  <a:lnTo>
                                    <a:pt x="1889" y="1195"/>
                                  </a:lnTo>
                                  <a:lnTo>
                                    <a:pt x="1869" y="1202"/>
                                  </a:lnTo>
                                  <a:lnTo>
                                    <a:pt x="1840" y="1206"/>
                                  </a:lnTo>
                                  <a:lnTo>
                                    <a:pt x="1776" y="1209"/>
                                  </a:lnTo>
                                  <a:lnTo>
                                    <a:pt x="1723" y="1215"/>
                                  </a:lnTo>
                                  <a:lnTo>
                                    <a:pt x="1682" y="1220"/>
                                  </a:lnTo>
                                  <a:lnTo>
                                    <a:pt x="1651" y="1226"/>
                                  </a:lnTo>
                                  <a:lnTo>
                                    <a:pt x="1627" y="1231"/>
                                  </a:lnTo>
                                  <a:lnTo>
                                    <a:pt x="1614" y="1235"/>
                                  </a:lnTo>
                                  <a:lnTo>
                                    <a:pt x="1611" y="1237"/>
                                  </a:lnTo>
                                  <a:lnTo>
                                    <a:pt x="1587" y="1244"/>
                                  </a:lnTo>
                                  <a:lnTo>
                                    <a:pt x="1561" y="1257"/>
                                  </a:lnTo>
                                  <a:lnTo>
                                    <a:pt x="1534" y="1275"/>
                                  </a:lnTo>
                                  <a:lnTo>
                                    <a:pt x="1510" y="1300"/>
                                  </a:lnTo>
                                  <a:lnTo>
                                    <a:pt x="1490" y="1329"/>
                                  </a:lnTo>
                                  <a:lnTo>
                                    <a:pt x="1478" y="1366"/>
                                  </a:lnTo>
                                  <a:lnTo>
                                    <a:pt x="1443" y="1523"/>
                                  </a:lnTo>
                                  <a:lnTo>
                                    <a:pt x="1434" y="1544"/>
                                  </a:lnTo>
                                  <a:lnTo>
                                    <a:pt x="1419" y="1559"/>
                                  </a:lnTo>
                                  <a:lnTo>
                                    <a:pt x="1401" y="1566"/>
                                  </a:lnTo>
                                  <a:lnTo>
                                    <a:pt x="1381" y="1564"/>
                                  </a:lnTo>
                                  <a:lnTo>
                                    <a:pt x="1359" y="1555"/>
                                  </a:lnTo>
                                  <a:lnTo>
                                    <a:pt x="1195" y="1442"/>
                                  </a:lnTo>
                                  <a:lnTo>
                                    <a:pt x="1159" y="1430"/>
                                  </a:lnTo>
                                  <a:lnTo>
                                    <a:pt x="1122" y="1428"/>
                                  </a:lnTo>
                                  <a:lnTo>
                                    <a:pt x="1086" y="1437"/>
                                  </a:lnTo>
                                  <a:lnTo>
                                    <a:pt x="1049" y="1451"/>
                                  </a:lnTo>
                                  <a:lnTo>
                                    <a:pt x="1013" y="1473"/>
                                  </a:lnTo>
                                  <a:lnTo>
                                    <a:pt x="978" y="1499"/>
                                  </a:lnTo>
                                  <a:lnTo>
                                    <a:pt x="942" y="1528"/>
                                  </a:lnTo>
                                  <a:lnTo>
                                    <a:pt x="909" y="1557"/>
                                  </a:lnTo>
                                  <a:lnTo>
                                    <a:pt x="875" y="1586"/>
                                  </a:lnTo>
                                  <a:lnTo>
                                    <a:pt x="854" y="1599"/>
                                  </a:lnTo>
                                  <a:lnTo>
                                    <a:pt x="833" y="1608"/>
                                  </a:lnTo>
                                  <a:lnTo>
                                    <a:pt x="809" y="1608"/>
                                  </a:lnTo>
                                  <a:lnTo>
                                    <a:pt x="789" y="1603"/>
                                  </a:lnTo>
                                  <a:lnTo>
                                    <a:pt x="769" y="1588"/>
                                  </a:lnTo>
                                  <a:lnTo>
                                    <a:pt x="22" y="852"/>
                                  </a:lnTo>
                                  <a:lnTo>
                                    <a:pt x="11" y="839"/>
                                  </a:lnTo>
                                  <a:lnTo>
                                    <a:pt x="2" y="825"/>
                                  </a:lnTo>
                                  <a:lnTo>
                                    <a:pt x="0" y="808"/>
                                  </a:lnTo>
                                  <a:lnTo>
                                    <a:pt x="2" y="792"/>
                                  </a:lnTo>
                                  <a:lnTo>
                                    <a:pt x="11" y="772"/>
                                  </a:lnTo>
                                  <a:lnTo>
                                    <a:pt x="26" y="750"/>
                                  </a:lnTo>
                                  <a:lnTo>
                                    <a:pt x="49" y="726"/>
                                  </a:lnTo>
                                  <a:lnTo>
                                    <a:pt x="53" y="723"/>
                                  </a:lnTo>
                                  <a:lnTo>
                                    <a:pt x="62" y="714"/>
                                  </a:lnTo>
                                  <a:lnTo>
                                    <a:pt x="78" y="699"/>
                                  </a:lnTo>
                                  <a:lnTo>
                                    <a:pt x="102" y="679"/>
                                  </a:lnTo>
                                  <a:lnTo>
                                    <a:pt x="131" y="655"/>
                                  </a:lnTo>
                                  <a:lnTo>
                                    <a:pt x="166" y="626"/>
                                  </a:lnTo>
                                  <a:lnTo>
                                    <a:pt x="206" y="595"/>
                                  </a:lnTo>
                                  <a:lnTo>
                                    <a:pt x="251" y="561"/>
                                  </a:lnTo>
                                  <a:lnTo>
                                    <a:pt x="302" y="524"/>
                                  </a:lnTo>
                                  <a:lnTo>
                                    <a:pt x="359" y="488"/>
                                  </a:lnTo>
                                  <a:lnTo>
                                    <a:pt x="419" y="448"/>
                                  </a:lnTo>
                                  <a:lnTo>
                                    <a:pt x="485" y="409"/>
                                  </a:lnTo>
                                  <a:lnTo>
                                    <a:pt x="554" y="369"/>
                                  </a:lnTo>
                                  <a:lnTo>
                                    <a:pt x="627" y="331"/>
                                  </a:lnTo>
                                  <a:lnTo>
                                    <a:pt x="705" y="295"/>
                                  </a:lnTo>
                                  <a:lnTo>
                                    <a:pt x="787" y="260"/>
                                  </a:lnTo>
                                  <a:lnTo>
                                    <a:pt x="871" y="227"/>
                                  </a:lnTo>
                                  <a:lnTo>
                                    <a:pt x="991" y="185"/>
                                  </a:lnTo>
                                  <a:lnTo>
                                    <a:pt x="1102" y="149"/>
                                  </a:lnTo>
                                  <a:lnTo>
                                    <a:pt x="1204" y="118"/>
                                  </a:lnTo>
                                  <a:lnTo>
                                    <a:pt x="1299" y="91"/>
                                  </a:lnTo>
                                  <a:lnTo>
                                    <a:pt x="1386" y="69"/>
                                  </a:lnTo>
                                  <a:lnTo>
                                    <a:pt x="1465" y="51"/>
                                  </a:lnTo>
                                  <a:lnTo>
                                    <a:pt x="1536" y="36"/>
                                  </a:lnTo>
                                  <a:lnTo>
                                    <a:pt x="1600" y="23"/>
                                  </a:lnTo>
                                  <a:lnTo>
                                    <a:pt x="1656" y="16"/>
                                  </a:lnTo>
                                  <a:lnTo>
                                    <a:pt x="1703" y="9"/>
                                  </a:lnTo>
                                  <a:lnTo>
                                    <a:pt x="1744" y="5"/>
                                  </a:lnTo>
                                  <a:lnTo>
                                    <a:pt x="1776" y="1"/>
                                  </a:lnTo>
                                  <a:lnTo>
                                    <a:pt x="1802" y="1"/>
                                  </a:lnTo>
                                  <a:lnTo>
                                    <a:pt x="1820" y="0"/>
                                  </a:lnTo>
                                  <a:lnTo>
                                    <a:pt x="1831" y="0"/>
                                  </a:lnTo>
                                  <a:close/>
                                </a:path>
                              </a:pathLst>
                            </a:custGeom>
                            <a:solidFill>
                              <a:srgbClr val="91BDAE"/>
                            </a:solidFill>
                            <a:ln w="28575">
                              <a:solidFill>
                                <a:sysClr val="window" lastClr="FFFFFF"/>
                              </a:solidFill>
                              <a:prstDash val="solid"/>
                              <a:round/>
                              <a:headEnd/>
                              <a:tailEnd/>
                            </a:ln>
                            <a:effectLst>
                              <a:outerShdw blurRad="50800" dist="50800" dir="2700000" sx="98000" sy="98000" algn="tl" rotWithShape="0">
                                <a:prstClr val="black">
                                  <a:alpha val="50000"/>
                                </a:prstClr>
                              </a:outerShdw>
                            </a:effectLst>
                          </wps:spPr>
                          <wps:txbx>
                            <w:txbxContent>
                              <w:p w14:paraId="5FE9C83F" w14:textId="77777777" w:rsidR="00DA4494" w:rsidRDefault="00DA4494" w:rsidP="00724BA7">
                                <w:pPr>
                                  <w:rPr>
                                    <w:rFonts w:eastAsia="Times New Roman"/>
                                  </w:rPr>
                                </w:pPr>
                              </w:p>
                            </w:txbxContent>
                          </wps:txbx>
                          <wps:bodyPr vert="horz" wrap="square" lIns="91464" tIns="45732" rIns="91464" bIns="45732" numCol="1" anchor="t" anchorCtr="0" compatLnSpc="1">
                            <a:prstTxWarp prst="textNoShape">
                              <a:avLst/>
                            </a:prstTxWarp>
                          </wps:bodyPr>
                        </wps:wsp>
                        <wps:wsp>
                          <wps:cNvPr id="529" name="TextBox 18"/>
                          <wps:cNvSpPr txBox="1"/>
                          <wps:spPr>
                            <a:xfrm>
                              <a:off x="680135" y="1444494"/>
                              <a:ext cx="3397004" cy="1660957"/>
                            </a:xfrm>
                            <a:prstGeom prst="rect">
                              <a:avLst/>
                            </a:prstGeom>
                            <a:noFill/>
                          </wps:spPr>
                          <wps:txbx>
                            <w:txbxContent>
                              <w:p w14:paraId="6122F35A" w14:textId="77777777" w:rsidR="00DA4494" w:rsidRDefault="00DA4494" w:rsidP="00724BA7">
                                <w:pPr>
                                  <w:pStyle w:val="NormalWeb"/>
                                  <w:spacing w:before="0" w:beforeAutospacing="0" w:after="0" w:afterAutospacing="0" w:line="192" w:lineRule="auto"/>
                                  <w:jc w:val="center"/>
                                </w:pPr>
                                <w:r w:rsidRPr="00BE1DF1">
                                  <w:rPr>
                                    <w:rFonts w:asciiTheme="majorHAnsi" w:eastAsia="Open Sans" w:hAnsi="Corbel" w:cs="Open Sans"/>
                                    <w:b/>
                                    <w:bCs/>
                                    <w:color w:val="FEB80A" w:themeColor="accent3"/>
                                    <w:spacing w:val="-30"/>
                                    <w:sz w:val="56"/>
                                    <w:szCs w:val="56"/>
                                  </w:rPr>
                                  <w:t xml:space="preserve">Respeto  al </w:t>
                                </w:r>
                                <w:r w:rsidRPr="00BE1DF1">
                                  <w:rPr>
                                    <w:rFonts w:asciiTheme="majorHAnsi" w:eastAsia="Open Sans" w:hAnsi="Corbel" w:cs="Open Sans"/>
                                    <w:b/>
                                    <w:bCs/>
                                    <w:color w:val="FEB80A" w:themeColor="accent3"/>
                                    <w:spacing w:val="-30"/>
                                    <w:sz w:val="56"/>
                                    <w:szCs w:val="56"/>
                                  </w:rPr>
                                  <w:br/>
                                  <w:t xml:space="preserve">derecho del </w:t>
                                </w:r>
                              </w:p>
                              <w:p w14:paraId="14DEAE3F" w14:textId="77777777" w:rsidR="00DA4494" w:rsidRDefault="00DA4494" w:rsidP="00724BA7">
                                <w:pPr>
                                  <w:pStyle w:val="NormalWeb"/>
                                  <w:spacing w:before="0" w:beforeAutospacing="0" w:after="0" w:afterAutospacing="0" w:line="192" w:lineRule="auto"/>
                                  <w:jc w:val="center"/>
                                </w:pPr>
                                <w:r w:rsidRPr="00BE1DF1">
                                  <w:rPr>
                                    <w:rFonts w:asciiTheme="majorHAnsi" w:eastAsia="Open Sans" w:hAnsi="Corbel" w:cs="Open Sans"/>
                                    <w:b/>
                                    <w:bCs/>
                                    <w:color w:val="FEB80A" w:themeColor="accent3"/>
                                    <w:spacing w:val="-30"/>
                                    <w:sz w:val="56"/>
                                    <w:szCs w:val="56"/>
                                  </w:rPr>
                                  <w:t xml:space="preserve">reconocimiento </w:t>
                                </w:r>
                              </w:p>
                              <w:p w14:paraId="3DCF659A" w14:textId="77777777" w:rsidR="00DA4494" w:rsidRDefault="00DA4494" w:rsidP="00724BA7">
                                <w:pPr>
                                  <w:pStyle w:val="NormalWeb"/>
                                  <w:spacing w:before="0" w:beforeAutospacing="0" w:after="0" w:afterAutospacing="0" w:line="192" w:lineRule="auto"/>
                                  <w:jc w:val="center"/>
                                </w:pPr>
                                <w:r w:rsidRPr="00BE1DF1">
                                  <w:rPr>
                                    <w:rFonts w:asciiTheme="majorHAnsi" w:eastAsia="Open Sans" w:hAnsi="Corbel" w:cs="Open Sans"/>
                                    <w:b/>
                                    <w:bCs/>
                                    <w:color w:val="FEB80A" w:themeColor="accent3"/>
                                    <w:spacing w:val="-30"/>
                                    <w:sz w:val="56"/>
                                    <w:szCs w:val="56"/>
                                  </w:rPr>
                                  <w:t xml:space="preserve">de ser víctima </w:t>
                                </w:r>
                              </w:p>
                              <w:p w14:paraId="5879A00F" w14:textId="77777777" w:rsidR="00DA4494" w:rsidRDefault="00DA4494" w:rsidP="00724BA7">
                                <w:pPr>
                                  <w:pStyle w:val="NormalWeb"/>
                                  <w:spacing w:before="0" w:beforeAutospacing="0" w:after="0" w:afterAutospacing="0" w:line="192" w:lineRule="auto"/>
                                  <w:jc w:val="center"/>
                                </w:pPr>
                                <w:r w:rsidRPr="004021E1">
                                  <w:rPr>
                                    <w:rFonts w:asciiTheme="majorHAnsi" w:eastAsia="Open Sans" w:hAnsi="Corbel" w:cs="Open Sans"/>
                                    <w:b/>
                                    <w:bCs/>
                                    <w:color w:val="FEB80A" w:themeColor="accent3"/>
                                    <w:spacing w:val="-30"/>
                                    <w:sz w:val="56"/>
                                    <w:szCs w:val="56"/>
                                  </w:rPr>
                                  <w:t>de violenica</w:t>
                                </w:r>
                              </w:p>
                            </w:txbxContent>
                          </wps:txbx>
                          <wps:bodyPr wrap="square" rtlCol="0">
                            <a:noAutofit/>
                          </wps:bodyPr>
                        </wps:wsp>
                        <wpg:grpSp>
                          <wpg:cNvPr id="530" name="Group 27"/>
                          <wpg:cNvGrpSpPr/>
                          <wpg:grpSpPr>
                            <a:xfrm>
                              <a:off x="2376671" y="1706425"/>
                              <a:ext cx="21224" cy="1012"/>
                              <a:chOff x="2377360" y="1706425"/>
                              <a:chExt cx="100013" cy="4763"/>
                            </a:xfrm>
                          </wpg:grpSpPr>
                          <wps:wsp>
                            <wps:cNvPr id="531" name="Rectangle 21"/>
                            <wps:cNvSpPr>
                              <a:spLocks noChangeArrowheads="1"/>
                            </wps:cNvSpPr>
                            <wps:spPr bwMode="auto">
                              <a:xfrm>
                                <a:off x="2377360" y="1706425"/>
                                <a:ext cx="1588" cy="4763"/>
                              </a:xfrm>
                              <a:prstGeom prst="rect">
                                <a:avLst/>
                              </a:prstGeom>
                              <a:solidFill>
                                <a:srgbClr val="000000"/>
                              </a:solidFill>
                              <a:ln w="0">
                                <a:noFill/>
                                <a:prstDash val="solid"/>
                                <a:miter lim="800000"/>
                                <a:headEnd/>
                                <a:tailEnd/>
                              </a:ln>
                            </wps:spPr>
                            <wps:txbx>
                              <w:txbxContent>
                                <w:p w14:paraId="4F30A5D5" w14:textId="77777777" w:rsidR="00DA4494" w:rsidRDefault="00DA4494" w:rsidP="00724BA7">
                                  <w:pPr>
                                    <w:rPr>
                                      <w:rFonts w:eastAsia="Times New Roman"/>
                                    </w:rPr>
                                  </w:pPr>
                                </w:p>
                              </w:txbxContent>
                            </wps:txbx>
                            <wps:bodyPr vert="horz" wrap="square" lIns="91464" tIns="45732" rIns="91464" bIns="45732" numCol="1" anchor="t" anchorCtr="0" compatLnSpc="1">
                              <a:prstTxWarp prst="textNoShape">
                                <a:avLst/>
                              </a:prstTxWarp>
                            </wps:bodyPr>
                          </wps:wsp>
                          <wps:wsp>
                            <wps:cNvPr id="532" name="Freeform 22"/>
                            <wps:cNvSpPr>
                              <a:spLocks/>
                            </wps:cNvSpPr>
                            <wps:spPr bwMode="auto">
                              <a:xfrm>
                                <a:off x="2377360" y="1706425"/>
                                <a:ext cx="100013" cy="4763"/>
                              </a:xfrm>
                              <a:custGeom>
                                <a:avLst/>
                                <a:gdLst>
                                  <a:gd name="T0" fmla="*/ 0 w 63"/>
                                  <a:gd name="T1" fmla="*/ 0 h 3"/>
                                  <a:gd name="T2" fmla="*/ 62 w 63"/>
                                  <a:gd name="T3" fmla="*/ 0 h 3"/>
                                  <a:gd name="T4" fmla="*/ 63 w 63"/>
                                  <a:gd name="T5" fmla="*/ 3 h 3"/>
                                  <a:gd name="T6" fmla="*/ 0 w 63"/>
                                  <a:gd name="T7" fmla="*/ 3 h 3"/>
                                  <a:gd name="T8" fmla="*/ 0 w 63"/>
                                  <a:gd name="T9" fmla="*/ 0 h 3"/>
                                </a:gdLst>
                                <a:ahLst/>
                                <a:cxnLst>
                                  <a:cxn ang="0">
                                    <a:pos x="T0" y="T1"/>
                                  </a:cxn>
                                  <a:cxn ang="0">
                                    <a:pos x="T2" y="T3"/>
                                  </a:cxn>
                                  <a:cxn ang="0">
                                    <a:pos x="T4" y="T5"/>
                                  </a:cxn>
                                  <a:cxn ang="0">
                                    <a:pos x="T6" y="T7"/>
                                  </a:cxn>
                                  <a:cxn ang="0">
                                    <a:pos x="T8" y="T9"/>
                                  </a:cxn>
                                </a:cxnLst>
                                <a:rect l="0" t="0" r="r" b="b"/>
                                <a:pathLst>
                                  <a:path w="63" h="3">
                                    <a:moveTo>
                                      <a:pt x="0" y="0"/>
                                    </a:moveTo>
                                    <a:lnTo>
                                      <a:pt x="62" y="0"/>
                                    </a:lnTo>
                                    <a:lnTo>
                                      <a:pt x="63" y="3"/>
                                    </a:lnTo>
                                    <a:lnTo>
                                      <a:pt x="0" y="3"/>
                                    </a:lnTo>
                                    <a:lnTo>
                                      <a:pt x="0" y="0"/>
                                    </a:lnTo>
                                    <a:close/>
                                  </a:path>
                                </a:pathLst>
                              </a:custGeom>
                              <a:solidFill>
                                <a:srgbClr val="057A61"/>
                              </a:solidFill>
                              <a:ln w="0">
                                <a:noFill/>
                                <a:prstDash val="solid"/>
                                <a:round/>
                                <a:headEnd/>
                                <a:tailEnd/>
                              </a:ln>
                            </wps:spPr>
                            <wps:txbx>
                              <w:txbxContent>
                                <w:p w14:paraId="50D01D11" w14:textId="77777777" w:rsidR="00DA4494" w:rsidRDefault="00DA4494" w:rsidP="00724BA7">
                                  <w:pPr>
                                    <w:rPr>
                                      <w:rFonts w:eastAsia="Times New Roman"/>
                                    </w:rPr>
                                  </w:pPr>
                                </w:p>
                              </w:txbxContent>
                            </wps:txbx>
                            <wps:bodyPr vert="horz" wrap="square" lIns="91464" tIns="45732" rIns="91464" bIns="45732" numCol="1" anchor="t" anchorCtr="0" compatLnSpc="1">
                              <a:prstTxWarp prst="textNoShape">
                                <a:avLst/>
                              </a:prstTxWarp>
                            </wps:bodyPr>
                          </wps:wsp>
                        </wpg:grpSp>
                        <wpg:grpSp>
                          <wpg:cNvPr id="533" name="Group 49"/>
                          <wpg:cNvGrpSpPr/>
                          <wpg:grpSpPr>
                            <a:xfrm>
                              <a:off x="2295746" y="3238354"/>
                              <a:ext cx="184199" cy="209159"/>
                              <a:chOff x="2295732" y="3238351"/>
                              <a:chExt cx="866775" cy="984250"/>
                            </a:xfrm>
                          </wpg:grpSpPr>
                          <wps:wsp>
                            <wps:cNvPr id="534" name="Rectangle 35"/>
                            <wps:cNvSpPr>
                              <a:spLocks noChangeArrowheads="1"/>
                            </wps:cNvSpPr>
                            <wps:spPr bwMode="auto">
                              <a:xfrm>
                                <a:off x="2695782" y="3582838"/>
                                <a:ext cx="52388" cy="639763"/>
                              </a:xfrm>
                              <a:prstGeom prst="rect">
                                <a:avLst/>
                              </a:prstGeom>
                              <a:solidFill>
                                <a:srgbClr val="FFFFFF"/>
                              </a:solidFill>
                              <a:ln w="0">
                                <a:noFill/>
                                <a:prstDash val="solid"/>
                                <a:miter lim="800000"/>
                                <a:headEnd/>
                                <a:tailEnd/>
                              </a:ln>
                            </wps:spPr>
                            <wps:txbx>
                              <w:txbxContent>
                                <w:p w14:paraId="77849C7F" w14:textId="77777777" w:rsidR="00DA4494" w:rsidRDefault="00DA4494" w:rsidP="00724BA7">
                                  <w:pPr>
                                    <w:rPr>
                                      <w:rFonts w:eastAsia="Times New Roman"/>
                                    </w:rPr>
                                  </w:pPr>
                                </w:p>
                              </w:txbxContent>
                            </wps:txbx>
                            <wps:bodyPr vert="horz" wrap="square" lIns="91464" tIns="45732" rIns="91464" bIns="45732" numCol="1" anchor="t" anchorCtr="0" compatLnSpc="1">
                              <a:prstTxWarp prst="textNoShape">
                                <a:avLst/>
                              </a:prstTxWarp>
                            </wps:bodyPr>
                          </wps:wsp>
                          <wps:wsp>
                            <wps:cNvPr id="535" name="Freeform 36"/>
                            <wps:cNvSpPr>
                              <a:spLocks/>
                            </wps:cNvSpPr>
                            <wps:spPr bwMode="auto">
                              <a:xfrm>
                                <a:off x="2295732" y="3246288"/>
                                <a:ext cx="427038" cy="522288"/>
                              </a:xfrm>
                              <a:custGeom>
                                <a:avLst/>
                                <a:gdLst>
                                  <a:gd name="T0" fmla="*/ 114 w 269"/>
                                  <a:gd name="T1" fmla="*/ 0 h 329"/>
                                  <a:gd name="T2" fmla="*/ 269 w 269"/>
                                  <a:gd name="T3" fmla="*/ 210 h 329"/>
                                  <a:gd name="T4" fmla="*/ 145 w 269"/>
                                  <a:gd name="T5" fmla="*/ 329 h 329"/>
                                  <a:gd name="T6" fmla="*/ 0 w 269"/>
                                  <a:gd name="T7" fmla="*/ 104 h 329"/>
                                  <a:gd name="T8" fmla="*/ 114 w 269"/>
                                  <a:gd name="T9" fmla="*/ 0 h 329"/>
                                </a:gdLst>
                                <a:ahLst/>
                                <a:cxnLst>
                                  <a:cxn ang="0">
                                    <a:pos x="T0" y="T1"/>
                                  </a:cxn>
                                  <a:cxn ang="0">
                                    <a:pos x="T2" y="T3"/>
                                  </a:cxn>
                                  <a:cxn ang="0">
                                    <a:pos x="T4" y="T5"/>
                                  </a:cxn>
                                  <a:cxn ang="0">
                                    <a:pos x="T6" y="T7"/>
                                  </a:cxn>
                                  <a:cxn ang="0">
                                    <a:pos x="T8" y="T9"/>
                                  </a:cxn>
                                </a:cxnLst>
                                <a:rect l="0" t="0" r="r" b="b"/>
                                <a:pathLst>
                                  <a:path w="269" h="329">
                                    <a:moveTo>
                                      <a:pt x="114" y="0"/>
                                    </a:moveTo>
                                    <a:lnTo>
                                      <a:pt x="269" y="210"/>
                                    </a:lnTo>
                                    <a:lnTo>
                                      <a:pt x="145" y="329"/>
                                    </a:lnTo>
                                    <a:lnTo>
                                      <a:pt x="0" y="104"/>
                                    </a:lnTo>
                                    <a:lnTo>
                                      <a:pt x="114" y="0"/>
                                    </a:lnTo>
                                    <a:close/>
                                  </a:path>
                                </a:pathLst>
                              </a:custGeom>
                              <a:solidFill>
                                <a:sysClr val="window" lastClr="FFFFFF"/>
                              </a:solidFill>
                              <a:ln w="0">
                                <a:noFill/>
                                <a:prstDash val="solid"/>
                                <a:round/>
                                <a:headEnd/>
                                <a:tailEnd/>
                              </a:ln>
                            </wps:spPr>
                            <wps:txbx>
                              <w:txbxContent>
                                <w:p w14:paraId="598D7B79" w14:textId="77777777" w:rsidR="00DA4494" w:rsidRDefault="00DA4494" w:rsidP="00724BA7">
                                  <w:pPr>
                                    <w:rPr>
                                      <w:rFonts w:eastAsia="Times New Roman"/>
                                    </w:rPr>
                                  </w:pPr>
                                </w:p>
                              </w:txbxContent>
                            </wps:txbx>
                            <wps:bodyPr vert="horz" wrap="square" lIns="91464" tIns="45732" rIns="91464" bIns="45732" numCol="1" anchor="t" anchorCtr="0" compatLnSpc="1">
                              <a:prstTxWarp prst="textNoShape">
                                <a:avLst/>
                              </a:prstTxWarp>
                            </wps:bodyPr>
                          </wps:wsp>
                          <wps:wsp>
                            <wps:cNvPr id="536" name="Freeform 37"/>
                            <wps:cNvSpPr>
                              <a:spLocks/>
                            </wps:cNvSpPr>
                            <wps:spPr bwMode="auto">
                              <a:xfrm>
                                <a:off x="2722769" y="3246288"/>
                                <a:ext cx="439738" cy="522288"/>
                              </a:xfrm>
                              <a:custGeom>
                                <a:avLst/>
                                <a:gdLst>
                                  <a:gd name="T0" fmla="*/ 164 w 277"/>
                                  <a:gd name="T1" fmla="*/ 0 h 329"/>
                                  <a:gd name="T2" fmla="*/ 277 w 277"/>
                                  <a:gd name="T3" fmla="*/ 109 h 329"/>
                                  <a:gd name="T4" fmla="*/ 125 w 277"/>
                                  <a:gd name="T5" fmla="*/ 329 h 329"/>
                                  <a:gd name="T6" fmla="*/ 0 w 277"/>
                                  <a:gd name="T7" fmla="*/ 210 h 329"/>
                                  <a:gd name="T8" fmla="*/ 164 w 277"/>
                                  <a:gd name="T9" fmla="*/ 0 h 329"/>
                                </a:gdLst>
                                <a:ahLst/>
                                <a:cxnLst>
                                  <a:cxn ang="0">
                                    <a:pos x="T0" y="T1"/>
                                  </a:cxn>
                                  <a:cxn ang="0">
                                    <a:pos x="T2" y="T3"/>
                                  </a:cxn>
                                  <a:cxn ang="0">
                                    <a:pos x="T4" y="T5"/>
                                  </a:cxn>
                                  <a:cxn ang="0">
                                    <a:pos x="T6" y="T7"/>
                                  </a:cxn>
                                  <a:cxn ang="0">
                                    <a:pos x="T8" y="T9"/>
                                  </a:cxn>
                                </a:cxnLst>
                                <a:rect l="0" t="0" r="r" b="b"/>
                                <a:pathLst>
                                  <a:path w="277" h="329">
                                    <a:moveTo>
                                      <a:pt x="164" y="0"/>
                                    </a:moveTo>
                                    <a:lnTo>
                                      <a:pt x="277" y="109"/>
                                    </a:lnTo>
                                    <a:lnTo>
                                      <a:pt x="125" y="329"/>
                                    </a:lnTo>
                                    <a:lnTo>
                                      <a:pt x="0" y="210"/>
                                    </a:lnTo>
                                    <a:lnTo>
                                      <a:pt x="164" y="0"/>
                                    </a:lnTo>
                                    <a:close/>
                                  </a:path>
                                </a:pathLst>
                              </a:custGeom>
                              <a:solidFill>
                                <a:sysClr val="window" lastClr="FFFFFF"/>
                              </a:solidFill>
                              <a:ln w="0">
                                <a:noFill/>
                                <a:prstDash val="solid"/>
                                <a:round/>
                                <a:headEnd/>
                                <a:tailEnd/>
                              </a:ln>
                            </wps:spPr>
                            <wps:txbx>
                              <w:txbxContent>
                                <w:p w14:paraId="17458947" w14:textId="77777777" w:rsidR="00DA4494" w:rsidRDefault="00DA4494" w:rsidP="00724BA7">
                                  <w:pPr>
                                    <w:rPr>
                                      <w:rFonts w:eastAsia="Times New Roman"/>
                                    </w:rPr>
                                  </w:pPr>
                                </w:p>
                              </w:txbxContent>
                            </wps:txbx>
                            <wps:bodyPr vert="horz" wrap="square" lIns="91464" tIns="45732" rIns="91464" bIns="45732" numCol="1" anchor="t" anchorCtr="0" compatLnSpc="1">
                              <a:prstTxWarp prst="textNoShape">
                                <a:avLst/>
                              </a:prstTxWarp>
                            </wps:bodyPr>
                          </wps:wsp>
                          <wps:wsp>
                            <wps:cNvPr id="537" name="Rectangle 39"/>
                            <wps:cNvSpPr>
                              <a:spLocks noChangeArrowheads="1"/>
                            </wps:cNvSpPr>
                            <wps:spPr bwMode="auto">
                              <a:xfrm>
                                <a:off x="2722769" y="3579663"/>
                                <a:ext cx="1588" cy="1588"/>
                              </a:xfrm>
                              <a:prstGeom prst="rect">
                                <a:avLst/>
                              </a:prstGeom>
                              <a:solidFill>
                                <a:srgbClr val="10886F"/>
                              </a:solidFill>
                              <a:ln w="0">
                                <a:noFill/>
                                <a:prstDash val="solid"/>
                                <a:miter lim="800000"/>
                                <a:headEnd/>
                                <a:tailEnd/>
                              </a:ln>
                            </wps:spPr>
                            <wps:txbx>
                              <w:txbxContent>
                                <w:p w14:paraId="3B957C1C" w14:textId="77777777" w:rsidR="00DA4494" w:rsidRDefault="00DA4494" w:rsidP="00724BA7">
                                  <w:pPr>
                                    <w:rPr>
                                      <w:rFonts w:eastAsia="Times New Roman"/>
                                    </w:rPr>
                                  </w:pPr>
                                </w:p>
                              </w:txbxContent>
                            </wps:txbx>
                            <wps:bodyPr vert="horz" wrap="square" lIns="91464" tIns="45732" rIns="91464" bIns="45732" numCol="1" anchor="t" anchorCtr="0" compatLnSpc="1">
                              <a:prstTxWarp prst="textNoShape">
                                <a:avLst/>
                              </a:prstTxWarp>
                            </wps:bodyPr>
                          </wps:wsp>
                          <wps:wsp>
                            <wps:cNvPr id="538" name="Freeform 40"/>
                            <wps:cNvSpPr>
                              <a:spLocks/>
                            </wps:cNvSpPr>
                            <wps:spPr bwMode="auto">
                              <a:xfrm>
                                <a:off x="2476707" y="3238351"/>
                                <a:ext cx="506413" cy="341313"/>
                              </a:xfrm>
                              <a:custGeom>
                                <a:avLst/>
                                <a:gdLst>
                                  <a:gd name="T0" fmla="*/ 0 w 319"/>
                                  <a:gd name="T1" fmla="*/ 0 h 215"/>
                                  <a:gd name="T2" fmla="*/ 155 w 319"/>
                                  <a:gd name="T3" fmla="*/ 210 h 215"/>
                                  <a:gd name="T4" fmla="*/ 319 w 319"/>
                                  <a:gd name="T5" fmla="*/ 0 h 215"/>
                                  <a:gd name="T6" fmla="*/ 319 w 319"/>
                                  <a:gd name="T7" fmla="*/ 5 h 215"/>
                                  <a:gd name="T8" fmla="*/ 156 w 319"/>
                                  <a:gd name="T9" fmla="*/ 215 h 215"/>
                                  <a:gd name="T10" fmla="*/ 155 w 319"/>
                                  <a:gd name="T11" fmla="*/ 215 h 215"/>
                                  <a:gd name="T12" fmla="*/ 0 w 319"/>
                                  <a:gd name="T13" fmla="*/ 5 h 215"/>
                                  <a:gd name="T14" fmla="*/ 0 w 319"/>
                                  <a:gd name="T15" fmla="*/ 0 h 21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19" h="215">
                                    <a:moveTo>
                                      <a:pt x="0" y="0"/>
                                    </a:moveTo>
                                    <a:lnTo>
                                      <a:pt x="155" y="210"/>
                                    </a:lnTo>
                                    <a:lnTo>
                                      <a:pt x="319" y="0"/>
                                    </a:lnTo>
                                    <a:lnTo>
                                      <a:pt x="319" y="5"/>
                                    </a:lnTo>
                                    <a:lnTo>
                                      <a:pt x="156" y="215"/>
                                    </a:lnTo>
                                    <a:lnTo>
                                      <a:pt x="155" y="215"/>
                                    </a:lnTo>
                                    <a:lnTo>
                                      <a:pt x="0" y="5"/>
                                    </a:lnTo>
                                    <a:lnTo>
                                      <a:pt x="0" y="0"/>
                                    </a:lnTo>
                                    <a:close/>
                                  </a:path>
                                </a:pathLst>
                              </a:custGeom>
                              <a:solidFill>
                                <a:srgbClr val="EDCAC0"/>
                              </a:solidFill>
                              <a:ln w="0">
                                <a:noFill/>
                                <a:prstDash val="solid"/>
                                <a:round/>
                                <a:headEnd/>
                                <a:tailEnd/>
                              </a:ln>
                            </wps:spPr>
                            <wps:txbx>
                              <w:txbxContent>
                                <w:p w14:paraId="2194D564" w14:textId="77777777" w:rsidR="00DA4494" w:rsidRDefault="00DA4494" w:rsidP="00724BA7">
                                  <w:pPr>
                                    <w:rPr>
                                      <w:rFonts w:eastAsia="Times New Roman"/>
                                    </w:rPr>
                                  </w:pPr>
                                </w:p>
                              </w:txbxContent>
                            </wps:txbx>
                            <wps:bodyPr vert="horz" wrap="square" lIns="91464" tIns="45732" rIns="91464" bIns="45732" numCol="1" anchor="t" anchorCtr="0" compatLnSpc="1">
                              <a:prstTxWarp prst="textNoShape">
                                <a:avLst/>
                              </a:prstTxWarp>
                            </wps:bodyPr>
                          </wps:wsp>
                          <wps:wsp>
                            <wps:cNvPr id="539" name="Freeform 41"/>
                            <wps:cNvSpPr>
                              <a:spLocks/>
                            </wps:cNvSpPr>
                            <wps:spPr bwMode="auto">
                              <a:xfrm>
                                <a:off x="2476707" y="3246288"/>
                                <a:ext cx="246063" cy="333375"/>
                              </a:xfrm>
                              <a:custGeom>
                                <a:avLst/>
                                <a:gdLst>
                                  <a:gd name="T0" fmla="*/ 0 w 155"/>
                                  <a:gd name="T1" fmla="*/ 0 h 210"/>
                                  <a:gd name="T2" fmla="*/ 155 w 155"/>
                                  <a:gd name="T3" fmla="*/ 210 h 210"/>
                                  <a:gd name="T4" fmla="*/ 155 w 155"/>
                                  <a:gd name="T5" fmla="*/ 210 h 210"/>
                                  <a:gd name="T6" fmla="*/ 0 w 155"/>
                                  <a:gd name="T7" fmla="*/ 0 h 210"/>
                                </a:gdLst>
                                <a:ahLst/>
                                <a:cxnLst>
                                  <a:cxn ang="0">
                                    <a:pos x="T0" y="T1"/>
                                  </a:cxn>
                                  <a:cxn ang="0">
                                    <a:pos x="T2" y="T3"/>
                                  </a:cxn>
                                  <a:cxn ang="0">
                                    <a:pos x="T4" y="T5"/>
                                  </a:cxn>
                                  <a:cxn ang="0">
                                    <a:pos x="T6" y="T7"/>
                                  </a:cxn>
                                </a:cxnLst>
                                <a:rect l="0" t="0" r="r" b="b"/>
                                <a:pathLst>
                                  <a:path w="155" h="210">
                                    <a:moveTo>
                                      <a:pt x="0" y="0"/>
                                    </a:moveTo>
                                    <a:lnTo>
                                      <a:pt x="155" y="210"/>
                                    </a:lnTo>
                                    <a:lnTo>
                                      <a:pt x="155" y="210"/>
                                    </a:lnTo>
                                    <a:lnTo>
                                      <a:pt x="0" y="0"/>
                                    </a:lnTo>
                                    <a:close/>
                                  </a:path>
                                </a:pathLst>
                              </a:custGeom>
                              <a:solidFill>
                                <a:srgbClr val="F6F9F9"/>
                              </a:solidFill>
                              <a:ln w="0">
                                <a:noFill/>
                                <a:prstDash val="solid"/>
                                <a:round/>
                                <a:headEnd/>
                                <a:tailEnd/>
                              </a:ln>
                            </wps:spPr>
                            <wps:txbx>
                              <w:txbxContent>
                                <w:p w14:paraId="3F4CC716" w14:textId="77777777" w:rsidR="00DA4494" w:rsidRDefault="00DA4494" w:rsidP="00724BA7">
                                  <w:pPr>
                                    <w:rPr>
                                      <w:rFonts w:eastAsia="Times New Roman"/>
                                    </w:rPr>
                                  </w:pPr>
                                </w:p>
                              </w:txbxContent>
                            </wps:txbx>
                            <wps:bodyPr vert="horz" wrap="square" lIns="91464" tIns="45732" rIns="91464" bIns="45732" numCol="1" anchor="t" anchorCtr="0" compatLnSpc="1">
                              <a:prstTxWarp prst="textNoShape">
                                <a:avLst/>
                              </a:prstTxWarp>
                            </wps:bodyPr>
                          </wps:wsp>
                          <wps:wsp>
                            <wps:cNvPr id="540" name="Freeform 42"/>
                            <wps:cNvSpPr>
                              <a:spLocks/>
                            </wps:cNvSpPr>
                            <wps:spPr bwMode="auto">
                              <a:xfrm>
                                <a:off x="2722769" y="3246288"/>
                                <a:ext cx="260350" cy="333375"/>
                              </a:xfrm>
                              <a:custGeom>
                                <a:avLst/>
                                <a:gdLst>
                                  <a:gd name="T0" fmla="*/ 164 w 164"/>
                                  <a:gd name="T1" fmla="*/ 0 h 210"/>
                                  <a:gd name="T2" fmla="*/ 1 w 164"/>
                                  <a:gd name="T3" fmla="*/ 210 h 210"/>
                                  <a:gd name="T4" fmla="*/ 0 w 164"/>
                                  <a:gd name="T5" fmla="*/ 210 h 210"/>
                                  <a:gd name="T6" fmla="*/ 164 w 164"/>
                                  <a:gd name="T7" fmla="*/ 0 h 210"/>
                                </a:gdLst>
                                <a:ahLst/>
                                <a:cxnLst>
                                  <a:cxn ang="0">
                                    <a:pos x="T0" y="T1"/>
                                  </a:cxn>
                                  <a:cxn ang="0">
                                    <a:pos x="T2" y="T3"/>
                                  </a:cxn>
                                  <a:cxn ang="0">
                                    <a:pos x="T4" y="T5"/>
                                  </a:cxn>
                                  <a:cxn ang="0">
                                    <a:pos x="T6" y="T7"/>
                                  </a:cxn>
                                </a:cxnLst>
                                <a:rect l="0" t="0" r="r" b="b"/>
                                <a:pathLst>
                                  <a:path w="164" h="210">
                                    <a:moveTo>
                                      <a:pt x="164" y="0"/>
                                    </a:moveTo>
                                    <a:lnTo>
                                      <a:pt x="1" y="210"/>
                                    </a:lnTo>
                                    <a:lnTo>
                                      <a:pt x="0" y="210"/>
                                    </a:lnTo>
                                    <a:lnTo>
                                      <a:pt x="164" y="0"/>
                                    </a:lnTo>
                                    <a:close/>
                                  </a:path>
                                </a:pathLst>
                              </a:custGeom>
                              <a:solidFill>
                                <a:srgbClr val="F6F9F9"/>
                              </a:solidFill>
                              <a:ln w="0">
                                <a:noFill/>
                                <a:prstDash val="solid"/>
                                <a:round/>
                                <a:headEnd/>
                                <a:tailEnd/>
                              </a:ln>
                            </wps:spPr>
                            <wps:txbx>
                              <w:txbxContent>
                                <w:p w14:paraId="326A99A7" w14:textId="77777777" w:rsidR="00DA4494" w:rsidRDefault="00DA4494" w:rsidP="00724BA7">
                                  <w:pPr>
                                    <w:rPr>
                                      <w:rFonts w:eastAsia="Times New Roman"/>
                                    </w:rPr>
                                  </w:pPr>
                                </w:p>
                              </w:txbxContent>
                            </wps:txbx>
                            <wps:bodyPr vert="horz" wrap="square" lIns="91464" tIns="45732" rIns="91464" bIns="45732" numCol="1" anchor="t" anchorCtr="0" compatLnSpc="1">
                              <a:prstTxWarp prst="textNoShape">
                                <a:avLst/>
                              </a:prstTxWarp>
                            </wps:bodyPr>
                          </wps:wsp>
                        </wpg:grpSp>
                        <wpg:grpSp>
                          <wpg:cNvPr id="541" name="Group 90"/>
                          <wpg:cNvGrpSpPr/>
                          <wpg:grpSpPr>
                            <a:xfrm>
                              <a:off x="3408987" y="4043527"/>
                              <a:ext cx="30578" cy="10760"/>
                              <a:chOff x="3408987" y="4043527"/>
                              <a:chExt cx="85725" cy="30163"/>
                            </a:xfrm>
                          </wpg:grpSpPr>
                          <wps:wsp>
                            <wps:cNvPr id="542" name="Freeform 73"/>
                            <wps:cNvSpPr>
                              <a:spLocks/>
                            </wps:cNvSpPr>
                            <wps:spPr bwMode="auto">
                              <a:xfrm>
                                <a:off x="3408987" y="4043527"/>
                                <a:ext cx="31750" cy="30163"/>
                              </a:xfrm>
                              <a:custGeom>
                                <a:avLst/>
                                <a:gdLst>
                                  <a:gd name="T0" fmla="*/ 11 w 20"/>
                                  <a:gd name="T1" fmla="*/ 0 h 19"/>
                                  <a:gd name="T2" fmla="*/ 14 w 20"/>
                                  <a:gd name="T3" fmla="*/ 1 h 19"/>
                                  <a:gd name="T4" fmla="*/ 17 w 20"/>
                                  <a:gd name="T5" fmla="*/ 3 h 19"/>
                                  <a:gd name="T6" fmla="*/ 19 w 20"/>
                                  <a:gd name="T7" fmla="*/ 6 h 19"/>
                                  <a:gd name="T8" fmla="*/ 20 w 20"/>
                                  <a:gd name="T9" fmla="*/ 10 h 19"/>
                                  <a:gd name="T10" fmla="*/ 19 w 20"/>
                                  <a:gd name="T11" fmla="*/ 14 h 19"/>
                                  <a:gd name="T12" fmla="*/ 17 w 20"/>
                                  <a:gd name="T13" fmla="*/ 17 h 19"/>
                                  <a:gd name="T14" fmla="*/ 14 w 20"/>
                                  <a:gd name="T15" fmla="*/ 19 h 19"/>
                                  <a:gd name="T16" fmla="*/ 11 w 20"/>
                                  <a:gd name="T17" fmla="*/ 19 h 19"/>
                                  <a:gd name="T18" fmla="*/ 7 w 20"/>
                                  <a:gd name="T19" fmla="*/ 19 h 19"/>
                                  <a:gd name="T20" fmla="*/ 3 w 20"/>
                                  <a:gd name="T21" fmla="*/ 17 h 19"/>
                                  <a:gd name="T22" fmla="*/ 1 w 20"/>
                                  <a:gd name="T23" fmla="*/ 14 h 19"/>
                                  <a:gd name="T24" fmla="*/ 0 w 20"/>
                                  <a:gd name="T25" fmla="*/ 10 h 19"/>
                                  <a:gd name="T26" fmla="*/ 1 w 20"/>
                                  <a:gd name="T27" fmla="*/ 6 h 19"/>
                                  <a:gd name="T28" fmla="*/ 3 w 20"/>
                                  <a:gd name="T29" fmla="*/ 3 h 19"/>
                                  <a:gd name="T30" fmla="*/ 7 w 20"/>
                                  <a:gd name="T31" fmla="*/ 1 h 19"/>
                                  <a:gd name="T32" fmla="*/ 11 w 20"/>
                                  <a:gd name="T33" fmla="*/ 0 h 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0" h="19">
                                    <a:moveTo>
                                      <a:pt x="11" y="0"/>
                                    </a:moveTo>
                                    <a:lnTo>
                                      <a:pt x="14" y="1"/>
                                    </a:lnTo>
                                    <a:lnTo>
                                      <a:pt x="17" y="3"/>
                                    </a:lnTo>
                                    <a:lnTo>
                                      <a:pt x="19" y="6"/>
                                    </a:lnTo>
                                    <a:lnTo>
                                      <a:pt x="20" y="10"/>
                                    </a:lnTo>
                                    <a:lnTo>
                                      <a:pt x="19" y="14"/>
                                    </a:lnTo>
                                    <a:lnTo>
                                      <a:pt x="17" y="17"/>
                                    </a:lnTo>
                                    <a:lnTo>
                                      <a:pt x="14" y="19"/>
                                    </a:lnTo>
                                    <a:lnTo>
                                      <a:pt x="11" y="19"/>
                                    </a:lnTo>
                                    <a:lnTo>
                                      <a:pt x="7" y="19"/>
                                    </a:lnTo>
                                    <a:lnTo>
                                      <a:pt x="3" y="17"/>
                                    </a:lnTo>
                                    <a:lnTo>
                                      <a:pt x="1" y="14"/>
                                    </a:lnTo>
                                    <a:lnTo>
                                      <a:pt x="0" y="10"/>
                                    </a:lnTo>
                                    <a:lnTo>
                                      <a:pt x="1" y="6"/>
                                    </a:lnTo>
                                    <a:lnTo>
                                      <a:pt x="3" y="3"/>
                                    </a:lnTo>
                                    <a:lnTo>
                                      <a:pt x="7" y="1"/>
                                    </a:lnTo>
                                    <a:lnTo>
                                      <a:pt x="11" y="0"/>
                                    </a:lnTo>
                                    <a:close/>
                                  </a:path>
                                </a:pathLst>
                              </a:custGeom>
                              <a:solidFill>
                                <a:sysClr val="window" lastClr="FFFFFF"/>
                              </a:solidFill>
                              <a:ln w="0">
                                <a:noFill/>
                                <a:prstDash val="solid"/>
                                <a:round/>
                                <a:headEnd/>
                                <a:tailEnd/>
                              </a:ln>
                            </wps:spPr>
                            <wps:txbx>
                              <w:txbxContent>
                                <w:p w14:paraId="0611D62E" w14:textId="77777777" w:rsidR="00DA4494" w:rsidRDefault="00DA4494" w:rsidP="00724BA7">
                                  <w:pPr>
                                    <w:rPr>
                                      <w:rFonts w:eastAsia="Times New Roman"/>
                                    </w:rPr>
                                  </w:pPr>
                                </w:p>
                              </w:txbxContent>
                            </wps:txbx>
                            <wps:bodyPr vert="horz" wrap="square" lIns="91464" tIns="45732" rIns="91464" bIns="45732" numCol="1" anchor="t" anchorCtr="0" compatLnSpc="1">
                              <a:prstTxWarp prst="textNoShape">
                                <a:avLst/>
                              </a:prstTxWarp>
                            </wps:bodyPr>
                          </wps:wsp>
                          <wps:wsp>
                            <wps:cNvPr id="543" name="Freeform 74"/>
                            <wps:cNvSpPr>
                              <a:spLocks/>
                            </wps:cNvSpPr>
                            <wps:spPr bwMode="auto">
                              <a:xfrm>
                                <a:off x="3462962" y="4043527"/>
                                <a:ext cx="31750" cy="30163"/>
                              </a:xfrm>
                              <a:custGeom>
                                <a:avLst/>
                                <a:gdLst>
                                  <a:gd name="T0" fmla="*/ 10 w 20"/>
                                  <a:gd name="T1" fmla="*/ 0 h 19"/>
                                  <a:gd name="T2" fmla="*/ 15 w 20"/>
                                  <a:gd name="T3" fmla="*/ 1 h 19"/>
                                  <a:gd name="T4" fmla="*/ 18 w 20"/>
                                  <a:gd name="T5" fmla="*/ 3 h 19"/>
                                  <a:gd name="T6" fmla="*/ 20 w 20"/>
                                  <a:gd name="T7" fmla="*/ 6 h 19"/>
                                  <a:gd name="T8" fmla="*/ 20 w 20"/>
                                  <a:gd name="T9" fmla="*/ 10 h 19"/>
                                  <a:gd name="T10" fmla="*/ 20 w 20"/>
                                  <a:gd name="T11" fmla="*/ 14 h 19"/>
                                  <a:gd name="T12" fmla="*/ 18 w 20"/>
                                  <a:gd name="T13" fmla="*/ 17 h 19"/>
                                  <a:gd name="T14" fmla="*/ 15 w 20"/>
                                  <a:gd name="T15" fmla="*/ 19 h 19"/>
                                  <a:gd name="T16" fmla="*/ 10 w 20"/>
                                  <a:gd name="T17" fmla="*/ 19 h 19"/>
                                  <a:gd name="T18" fmla="*/ 6 w 20"/>
                                  <a:gd name="T19" fmla="*/ 19 h 19"/>
                                  <a:gd name="T20" fmla="*/ 3 w 20"/>
                                  <a:gd name="T21" fmla="*/ 17 h 19"/>
                                  <a:gd name="T22" fmla="*/ 1 w 20"/>
                                  <a:gd name="T23" fmla="*/ 14 h 19"/>
                                  <a:gd name="T24" fmla="*/ 0 w 20"/>
                                  <a:gd name="T25" fmla="*/ 10 h 19"/>
                                  <a:gd name="T26" fmla="*/ 1 w 20"/>
                                  <a:gd name="T27" fmla="*/ 6 h 19"/>
                                  <a:gd name="T28" fmla="*/ 3 w 20"/>
                                  <a:gd name="T29" fmla="*/ 3 h 19"/>
                                  <a:gd name="T30" fmla="*/ 6 w 20"/>
                                  <a:gd name="T31" fmla="*/ 1 h 19"/>
                                  <a:gd name="T32" fmla="*/ 10 w 20"/>
                                  <a:gd name="T33" fmla="*/ 0 h 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0" h="19">
                                    <a:moveTo>
                                      <a:pt x="10" y="0"/>
                                    </a:moveTo>
                                    <a:lnTo>
                                      <a:pt x="15" y="1"/>
                                    </a:lnTo>
                                    <a:lnTo>
                                      <a:pt x="18" y="3"/>
                                    </a:lnTo>
                                    <a:lnTo>
                                      <a:pt x="20" y="6"/>
                                    </a:lnTo>
                                    <a:lnTo>
                                      <a:pt x="20" y="10"/>
                                    </a:lnTo>
                                    <a:lnTo>
                                      <a:pt x="20" y="14"/>
                                    </a:lnTo>
                                    <a:lnTo>
                                      <a:pt x="18" y="17"/>
                                    </a:lnTo>
                                    <a:lnTo>
                                      <a:pt x="15" y="19"/>
                                    </a:lnTo>
                                    <a:lnTo>
                                      <a:pt x="10" y="19"/>
                                    </a:lnTo>
                                    <a:lnTo>
                                      <a:pt x="6" y="19"/>
                                    </a:lnTo>
                                    <a:lnTo>
                                      <a:pt x="3" y="17"/>
                                    </a:lnTo>
                                    <a:lnTo>
                                      <a:pt x="1" y="14"/>
                                    </a:lnTo>
                                    <a:lnTo>
                                      <a:pt x="0" y="10"/>
                                    </a:lnTo>
                                    <a:lnTo>
                                      <a:pt x="1" y="6"/>
                                    </a:lnTo>
                                    <a:lnTo>
                                      <a:pt x="3" y="3"/>
                                    </a:lnTo>
                                    <a:lnTo>
                                      <a:pt x="6" y="1"/>
                                    </a:lnTo>
                                    <a:lnTo>
                                      <a:pt x="10" y="0"/>
                                    </a:lnTo>
                                    <a:close/>
                                  </a:path>
                                </a:pathLst>
                              </a:custGeom>
                              <a:solidFill>
                                <a:sysClr val="window" lastClr="FFFFFF"/>
                              </a:solidFill>
                              <a:ln w="0">
                                <a:noFill/>
                                <a:prstDash val="solid"/>
                                <a:round/>
                                <a:headEnd/>
                                <a:tailEnd/>
                              </a:ln>
                            </wps:spPr>
                            <wps:txbx>
                              <w:txbxContent>
                                <w:p w14:paraId="71F80A29" w14:textId="77777777" w:rsidR="00DA4494" w:rsidRDefault="00DA4494" w:rsidP="00724BA7">
                                  <w:pPr>
                                    <w:rPr>
                                      <w:rFonts w:eastAsia="Times New Roman"/>
                                    </w:rPr>
                                  </w:pPr>
                                </w:p>
                              </w:txbxContent>
                            </wps:txbx>
                            <wps:bodyPr vert="horz" wrap="square" lIns="91464" tIns="45732" rIns="91464" bIns="45732" numCol="1" anchor="t" anchorCtr="0" compatLnSpc="1">
                              <a:prstTxWarp prst="textNoShape">
                                <a:avLst/>
                              </a:prstTxWarp>
                            </wps:bodyPr>
                          </wps:wsp>
                        </wpg:grpSp>
                        <wps:wsp>
                          <wps:cNvPr id="544" name="Rectangle 104"/>
                          <wps:cNvSpPr>
                            <a:spLocks noChangeArrowheads="1"/>
                          </wps:cNvSpPr>
                          <wps:spPr bwMode="auto">
                            <a:xfrm>
                              <a:off x="679561" y="3642494"/>
                              <a:ext cx="566" cy="566"/>
                            </a:xfrm>
                            <a:prstGeom prst="rect">
                              <a:avLst/>
                            </a:prstGeom>
                            <a:solidFill>
                              <a:srgbClr val="3E708A"/>
                            </a:solidFill>
                            <a:ln w="0">
                              <a:noFill/>
                              <a:prstDash val="solid"/>
                              <a:miter lim="800000"/>
                              <a:headEnd/>
                              <a:tailEnd/>
                            </a:ln>
                          </wps:spPr>
                          <wps:txbx>
                            <w:txbxContent>
                              <w:p w14:paraId="56D07C6B" w14:textId="77777777" w:rsidR="00DA4494" w:rsidRDefault="00DA4494" w:rsidP="00724BA7">
                                <w:pPr>
                                  <w:rPr>
                                    <w:rFonts w:eastAsia="Times New Roman"/>
                                  </w:rPr>
                                </w:pPr>
                              </w:p>
                            </w:txbxContent>
                          </wps:txbx>
                          <wps:bodyPr vert="horz" wrap="square" lIns="91464" tIns="45732" rIns="91464" bIns="45732" numCol="1" anchor="t" anchorCtr="0" compatLnSpc="1">
                            <a:prstTxWarp prst="textNoShape">
                              <a:avLst/>
                            </a:prstTxWarp>
                          </wps:bodyPr>
                        </wps:wsp>
                        <wps:wsp>
                          <wps:cNvPr id="545" name="TextBox 16"/>
                          <wps:cNvSpPr txBox="1"/>
                          <wps:spPr>
                            <a:xfrm>
                              <a:off x="1424322" y="316331"/>
                              <a:ext cx="750259" cy="438036"/>
                            </a:xfrm>
                            <a:prstGeom prst="rect">
                              <a:avLst/>
                            </a:prstGeom>
                            <a:noFill/>
                          </wps:spPr>
                          <wps:txbx>
                            <w:txbxContent>
                              <w:p w14:paraId="58D11DE1" w14:textId="77777777" w:rsidR="00DA4494" w:rsidRDefault="00DA4494" w:rsidP="00724BA7">
                                <w:pPr>
                                  <w:rPr>
                                    <w:rFonts w:eastAsia="Times New Roman"/>
                                  </w:rPr>
                                </w:pPr>
                              </w:p>
                            </w:txbxContent>
                          </wps:txbx>
                          <wps:bodyPr wrap="square" rtlCol="0">
                            <a:noAutofit/>
                          </wps:bodyPr>
                        </wps:wsp>
                        <wps:wsp>
                          <wps:cNvPr id="546" name="TextBox 17"/>
                          <wps:cNvSpPr txBox="1"/>
                          <wps:spPr>
                            <a:xfrm>
                              <a:off x="2554195" y="244087"/>
                              <a:ext cx="1037809" cy="827184"/>
                            </a:xfrm>
                            <a:prstGeom prst="rect">
                              <a:avLst/>
                            </a:prstGeom>
                            <a:noFill/>
                          </wps:spPr>
                          <wps:txbx>
                            <w:txbxContent>
                              <w:p w14:paraId="2AA19E19" w14:textId="77777777" w:rsidR="00DA4494" w:rsidRPr="00073F21" w:rsidRDefault="00DA4494" w:rsidP="00724BA7">
                                <w:pPr>
                                  <w:pStyle w:val="NormalWeb"/>
                                  <w:spacing w:before="0" w:beforeAutospacing="0" w:after="0" w:afterAutospacing="0" w:line="192" w:lineRule="auto"/>
                                  <w:rPr>
                                    <w:sz w:val="32"/>
                                    <w:szCs w:val="20"/>
                                  </w:rPr>
                                </w:pPr>
                                <w:r w:rsidRPr="00073F21">
                                  <w:rPr>
                                    <w:rFonts w:asciiTheme="majorHAnsi" w:eastAsia="Open Sans" w:hAnsi="Corbel" w:cs="Open Sans"/>
                                    <w:color w:val="FFFFFF" w:themeColor="background1"/>
                                    <w:szCs w:val="20"/>
                                    <w:lang w:val="en-US"/>
                                  </w:rPr>
                                  <w:t>Derecho a co</w:t>
                                </w:r>
                                <w:r>
                                  <w:rPr>
                                    <w:rFonts w:asciiTheme="majorHAnsi" w:eastAsia="Open Sans" w:hAnsi="Corbel" w:cs="Open Sans"/>
                                    <w:color w:val="FFFFFF" w:themeColor="background1"/>
                                    <w:szCs w:val="20"/>
                                    <w:lang w:val="en-US"/>
                                  </w:rPr>
                                  <w:t>no</w:t>
                                </w:r>
                                <w:r w:rsidRPr="00073F21">
                                  <w:rPr>
                                    <w:rFonts w:asciiTheme="majorHAnsi" w:eastAsia="Open Sans" w:hAnsi="Corbel" w:cs="Open Sans"/>
                                    <w:color w:val="FFFFFF" w:themeColor="background1"/>
                                    <w:szCs w:val="20"/>
                                    <w:lang w:val="en-US"/>
                                  </w:rPr>
                                  <w:t>cer la verdad</w:t>
                                </w:r>
                              </w:p>
                            </w:txbxContent>
                          </wps:txbx>
                          <wps:bodyPr wrap="square" rtlCol="0">
                            <a:noAutofit/>
                          </wps:bodyPr>
                        </wps:wsp>
                        <wps:wsp>
                          <wps:cNvPr id="547" name="TextBox 19"/>
                          <wps:cNvSpPr txBox="1"/>
                          <wps:spPr>
                            <a:xfrm>
                              <a:off x="3676809" y="1300279"/>
                              <a:ext cx="885159" cy="869383"/>
                            </a:xfrm>
                            <a:prstGeom prst="rect">
                              <a:avLst/>
                            </a:prstGeom>
                            <a:noFill/>
                          </wps:spPr>
                          <wps:txbx>
                            <w:txbxContent>
                              <w:p w14:paraId="0F89C0FE" w14:textId="77777777" w:rsidR="00DA4494" w:rsidRPr="007C3A39" w:rsidRDefault="00DA4494" w:rsidP="00724BA7">
                                <w:pPr>
                                  <w:pStyle w:val="NormalWeb"/>
                                  <w:spacing w:before="0" w:beforeAutospacing="0" w:after="0" w:afterAutospacing="0" w:line="192" w:lineRule="auto"/>
                                  <w:rPr>
                                    <w:sz w:val="22"/>
                                  </w:rPr>
                                </w:pPr>
                                <w:r w:rsidRPr="007C3A39">
                                  <w:rPr>
                                    <w:rFonts w:asciiTheme="majorHAnsi" w:eastAsia="Open Sans" w:hAnsi="Corbel" w:cs="Open Sans"/>
                                    <w:color w:val="404040" w:themeColor="text1" w:themeTint="BF"/>
                                    <w:sz w:val="22"/>
                                    <w:lang w:val="en-US"/>
                                  </w:rPr>
                                  <w:t>Derecho a ser atendida</w:t>
                                </w:r>
                              </w:p>
                            </w:txbxContent>
                          </wps:txbx>
                          <wps:bodyPr wrap="square" rtlCol="0">
                            <a:noAutofit/>
                          </wps:bodyPr>
                        </wps:wsp>
                        <wps:wsp>
                          <wps:cNvPr id="548" name="TextBox 20"/>
                          <wps:cNvSpPr txBox="1"/>
                          <wps:spPr>
                            <a:xfrm>
                              <a:off x="3812274" y="2666211"/>
                              <a:ext cx="750093" cy="976850"/>
                            </a:xfrm>
                            <a:prstGeom prst="rect">
                              <a:avLst/>
                            </a:prstGeom>
                            <a:noFill/>
                          </wps:spPr>
                          <wps:txbx>
                            <w:txbxContent>
                              <w:p w14:paraId="2C8B01E1" w14:textId="77777777" w:rsidR="00DA4494" w:rsidRPr="00583C93" w:rsidRDefault="00DA4494" w:rsidP="00724BA7">
                                <w:pPr>
                                  <w:pStyle w:val="NormalWeb"/>
                                  <w:spacing w:before="0" w:beforeAutospacing="0" w:after="0" w:afterAutospacing="0" w:line="192" w:lineRule="auto"/>
                                  <w:rPr>
                                    <w:sz w:val="20"/>
                                    <w:szCs w:val="20"/>
                                  </w:rPr>
                                </w:pPr>
                                <w:r w:rsidRPr="00BE1DF1">
                                  <w:rPr>
                                    <w:rFonts w:asciiTheme="majorHAnsi" w:eastAsia="Open Sans" w:hAnsi="Corbel" w:cs="Open Sans"/>
                                    <w:color w:val="FFFFFF" w:themeColor="background1"/>
                                    <w:sz w:val="20"/>
                                    <w:szCs w:val="20"/>
                                  </w:rPr>
                                  <w:t>Derecho a recibir un trato digno</w:t>
                                </w:r>
                              </w:p>
                            </w:txbxContent>
                          </wps:txbx>
                          <wps:bodyPr wrap="square" rtlCol="0">
                            <a:noAutofit/>
                          </wps:bodyPr>
                        </wps:wsp>
                        <wps:wsp>
                          <wps:cNvPr id="549" name="TextBox 22"/>
                          <wps:cNvSpPr txBox="1"/>
                          <wps:spPr>
                            <a:xfrm>
                              <a:off x="1112786" y="3783586"/>
                              <a:ext cx="1182756" cy="869942"/>
                            </a:xfrm>
                            <a:prstGeom prst="rect">
                              <a:avLst/>
                            </a:prstGeom>
                            <a:noFill/>
                          </wps:spPr>
                          <wps:txbx>
                            <w:txbxContent>
                              <w:p w14:paraId="39F93205" w14:textId="77777777" w:rsidR="00DA4494" w:rsidRDefault="00DA4494" w:rsidP="00724BA7">
                                <w:pPr>
                                  <w:pStyle w:val="NormalWeb"/>
                                  <w:spacing w:before="0" w:beforeAutospacing="0" w:after="0" w:afterAutospacing="0" w:line="192" w:lineRule="auto"/>
                                  <w:jc w:val="right"/>
                                </w:pPr>
                                <w:r w:rsidRPr="00BE1DF1">
                                  <w:rPr>
                                    <w:rFonts w:asciiTheme="majorHAnsi" w:eastAsia="Open Sans" w:hAnsi="Corbel" w:cs="Open Sans"/>
                                    <w:color w:val="FFFFFF" w:themeColor="background1"/>
                                    <w:sz w:val="18"/>
                                    <w:szCs w:val="20"/>
                                  </w:rPr>
                                  <w:t>Derecho a recibir una atención que resguard</w:t>
                                </w:r>
                                <w:r w:rsidRPr="00BE1DF1">
                                  <w:rPr>
                                    <w:rFonts w:asciiTheme="majorHAnsi" w:eastAsia="Open Sans" w:hAnsi="Corbel" w:cs="Open Sans"/>
                                    <w:color w:val="FFFFFF" w:themeColor="background1"/>
                                    <w:sz w:val="20"/>
                                    <w:szCs w:val="20"/>
                                  </w:rPr>
                                  <w:t>e su integridad física y mental</w:t>
                                </w:r>
                              </w:p>
                            </w:txbxContent>
                          </wps:txbx>
                          <wps:bodyPr wrap="square" rtlCol="0">
                            <a:noAutofit/>
                          </wps:bodyPr>
                        </wps:wsp>
                        <wps:wsp>
                          <wps:cNvPr id="550" name="TextBox 23"/>
                          <wps:cNvSpPr txBox="1"/>
                          <wps:spPr>
                            <a:xfrm>
                              <a:off x="69658" y="2730945"/>
                              <a:ext cx="1043340" cy="1161853"/>
                            </a:xfrm>
                            <a:prstGeom prst="rect">
                              <a:avLst/>
                            </a:prstGeom>
                            <a:noFill/>
                          </wps:spPr>
                          <wps:txbx>
                            <w:txbxContent>
                              <w:p w14:paraId="3ED2278D" w14:textId="77777777" w:rsidR="00DA4494" w:rsidRPr="00583C93" w:rsidRDefault="00DA4494" w:rsidP="00724BA7">
                                <w:pPr>
                                  <w:pStyle w:val="NormalWeb"/>
                                  <w:spacing w:before="0" w:beforeAutospacing="0" w:after="0" w:afterAutospacing="0" w:line="192" w:lineRule="auto"/>
                                  <w:jc w:val="right"/>
                                </w:pPr>
                                <w:r w:rsidRPr="00BE1DF1">
                                  <w:rPr>
                                    <w:rFonts w:asciiTheme="majorHAnsi" w:eastAsia="Open Sans" w:hAnsi="Corbel" w:cs="Open Sans"/>
                                    <w:sz w:val="20"/>
                                  </w:rPr>
                                  <w:t xml:space="preserve">Derecho a ser   protegida en </w:t>
                                </w:r>
                                <w:r w:rsidRPr="00BE1DF1">
                                  <w:rPr>
                                    <w:rFonts w:asciiTheme="majorHAnsi" w:eastAsia="Open Sans" w:hAnsi="Corbel" w:cs="Open Sans"/>
                                  </w:rPr>
                                  <w:t>el proceso</w:t>
                                </w:r>
                              </w:p>
                            </w:txbxContent>
                          </wps:txbx>
                          <wps:bodyPr wrap="square" rtlCol="0">
                            <a:noAutofit/>
                          </wps:bodyPr>
                        </wps:wsp>
                        <wps:wsp>
                          <wps:cNvPr id="551" name="TextBox 24"/>
                          <wps:cNvSpPr txBox="1"/>
                          <wps:spPr>
                            <a:xfrm>
                              <a:off x="1196781" y="0"/>
                              <a:ext cx="1098761" cy="1544868"/>
                            </a:xfrm>
                            <a:prstGeom prst="rect">
                              <a:avLst/>
                            </a:prstGeom>
                            <a:noFill/>
                          </wps:spPr>
                          <wps:txbx>
                            <w:txbxContent>
                              <w:p w14:paraId="136111E7" w14:textId="77777777" w:rsidR="00DA4494" w:rsidRDefault="00DA4494" w:rsidP="00846252">
                                <w:pPr>
                                  <w:pStyle w:val="NormalWeb"/>
                                  <w:spacing w:before="0" w:beforeAutospacing="0" w:after="0" w:afterAutospacing="0" w:line="192" w:lineRule="auto"/>
                                  <w:jc w:val="both"/>
                                  <w:rPr>
                                    <w:rFonts w:ascii="Verdana" w:hAnsi="Verdana"/>
                                    <w:color w:val="FFFFFF" w:themeColor="background1"/>
                                    <w:sz w:val="19"/>
                                    <w:szCs w:val="19"/>
                                  </w:rPr>
                                </w:pPr>
                              </w:p>
                              <w:p w14:paraId="0DF889F0" w14:textId="77777777" w:rsidR="00DA4494" w:rsidRDefault="00DA4494" w:rsidP="00846252">
                                <w:pPr>
                                  <w:pStyle w:val="NormalWeb"/>
                                  <w:spacing w:before="0" w:beforeAutospacing="0" w:after="0" w:afterAutospacing="0" w:line="192" w:lineRule="auto"/>
                                  <w:jc w:val="both"/>
                                  <w:rPr>
                                    <w:rFonts w:ascii="Verdana" w:hAnsi="Verdana"/>
                                    <w:color w:val="FFFFFF" w:themeColor="background1"/>
                                    <w:sz w:val="19"/>
                                    <w:szCs w:val="19"/>
                                  </w:rPr>
                                </w:pPr>
                              </w:p>
                              <w:p w14:paraId="12D06673" w14:textId="77777777" w:rsidR="00DA4494" w:rsidRPr="00BE1DF1" w:rsidRDefault="00DA4494" w:rsidP="00846252">
                                <w:pPr>
                                  <w:pStyle w:val="NormalWeb"/>
                                  <w:spacing w:before="0" w:beforeAutospacing="0" w:after="0" w:afterAutospacing="0" w:line="192" w:lineRule="auto"/>
                                  <w:jc w:val="both"/>
                                  <w:rPr>
                                    <w:rFonts w:asciiTheme="majorHAnsi" w:eastAsia="Open Sans" w:hAnsi="Corbel" w:cs="Open Sans"/>
                                    <w:sz w:val="20"/>
                                  </w:rPr>
                                </w:pPr>
                                <w:r w:rsidRPr="00846252">
                                  <w:rPr>
                                    <w:rFonts w:ascii="Verdana" w:hAnsi="Verdana"/>
                                    <w:sz w:val="19"/>
                                    <w:szCs w:val="19"/>
                                  </w:rPr>
                                  <w:t xml:space="preserve">Las </w:t>
                                </w:r>
                                <w:r w:rsidRPr="00BE1DF1">
                                  <w:rPr>
                                    <w:rFonts w:asciiTheme="majorHAnsi" w:eastAsia="Open Sans" w:hAnsi="Corbel" w:cs="Open Sans"/>
                                    <w:sz w:val="20"/>
                                  </w:rPr>
                                  <w:t xml:space="preserve">víctimas serán tratadas con compasión y </w:t>
                                </w:r>
                                <w:r w:rsidRPr="00BE1DF1">
                                  <w:rPr>
                                    <w:rFonts w:asciiTheme="majorHAnsi" w:eastAsia="Open Sans" w:hAnsi="Corbel" w:cs="Open Sans"/>
                                    <w:b/>
                                    <w:sz w:val="20"/>
                                  </w:rPr>
                                  <w:t>respeto</w:t>
                                </w:r>
                                <w:r w:rsidRPr="00BE1DF1">
                                  <w:rPr>
                                    <w:rFonts w:asciiTheme="majorHAnsi" w:eastAsia="Open Sans" w:hAnsi="Corbel" w:cs="Open Sans"/>
                                    <w:sz w:val="20"/>
                                  </w:rPr>
                                  <w:t xml:space="preserve"> por su dignidad</w:t>
                                </w:r>
                              </w:p>
                            </w:txbxContent>
                          </wps:txbx>
                          <wps:bodyPr wrap="square" rtlCol="0">
                            <a:noAutofit/>
                          </wps:bodyPr>
                        </wps:wsp>
                      </wpg:grpSp>
                    </wpg:wgp>
                  </a:graphicData>
                </a:graphic>
                <wp14:sizeRelH relativeFrom="margin">
                  <wp14:pctWidth>0</wp14:pctWidth>
                </wp14:sizeRelH>
                <wp14:sizeRelV relativeFrom="margin">
                  <wp14:pctHeight>0</wp14:pctHeight>
                </wp14:sizeRelV>
              </wp:anchor>
            </w:drawing>
          </mc:Choice>
          <mc:Fallback>
            <w:pict>
              <v:group w14:anchorId="55DF4AE2" id="Group 1028" o:spid="_x0000_s1343" style="position:absolute;left:0;text-align:left;margin-left:61.85pt;margin-top:9.7pt;width:325.95pt;height:328.4pt;z-index:251672064;mso-width-relative:margin;mso-height-relative:margin" coordsize="47609,47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">
                <v:shape id="TextBox 175" o:spid="_x0000_s1344" type="#_x0000_t202" style="position:absolute;left:5788;top:41154;width:12165;height:3365;rotation:150764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hlsYA&#10;AADcAAAADwAAAGRycy9kb3ducmV2LnhtbESP3WrCQBSE7wt9h+UUvCm6UVA0dZVSjAoW8bfXh+xp&#10;Epo9G7OrRp/eLRR6OczMN8x42phSXKh2hWUF3U4Egji1uuBMwWGftIcgnEfWWFomBTdyMJ08P40x&#10;1vbKW7rsfCYChF2MCnLvq1hKl+Zk0HVsRRy8b1sb9EHWmdQ1XgPclLIXRQNpsOCwkGNFHzmlP7uz&#10;UTDL6PgpV9FpuHldf90Xh2SejEqlWi/N+xsIT43/D/+1l1pBvzuC3zPhCMj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9hlsYAAADcAAAADwAAAAAAAAAAAAAAAACYAgAAZHJz&#10;L2Rvd25yZXYueG1sUEsFBgAAAAAEAAQA9QAAAIsDAAAAAA==&#10;" filled="f" stroked="f">
                  <v:textbox>
                    <w:txbxContent>
                      <w:p w14:paraId="79A3682E" w14:textId="77777777" w:rsidR="00DA4494" w:rsidRDefault="00DA4494" w:rsidP="00724BA7">
                        <w:pPr>
                          <w:pStyle w:val="NormalWeb"/>
                          <w:spacing w:before="0" w:beforeAutospacing="0" w:after="0" w:afterAutospacing="0"/>
                          <w:jc w:val="center"/>
                        </w:pPr>
                        <w:r>
                          <w:rPr>
                            <w:rFonts w:asciiTheme="majorHAnsi" w:eastAsia="Open Sans" w:hAnsi="Corbel" w:cs="Open Sans"/>
                            <w:color w:val="404040" w:themeColor="text1" w:themeTint="BF"/>
                            <w:kern w:val="24"/>
                            <w:sz w:val="36"/>
                            <w:szCs w:val="36"/>
                            <w:lang w:val="en-IN"/>
                          </w:rPr>
                          <w:t>Sample Text</w:t>
                        </w:r>
                      </w:p>
                    </w:txbxContent>
                  </v:textbox>
                </v:shape>
                <v:group id="Group 1027" o:spid="_x0000_s1345" style="position:absolute;width:47609;height:47624" coordsize="47609,47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5qJcMAAADcAAAADwAAAGRycy9kb3ducmV2LnhtbERPTWvCQBC9F/oflhF6&#10;q5tYUiS6BpFaeghCVSi9DdkxCcnOhuyaxH/vHgSPj/e9zibTioF6V1tWEM8jEMSF1TWXCs6n/fsS&#10;hPPIGlvLpOBGDrLN68saU21H/qXh6EsRQtilqKDyvkuldEVFBt3cdsSBu9jeoA+wL6XucQzhppWL&#10;KPqUBmsODRV2tKuoaI5Xo+B7xHH7EX8NeXPZ3f5PyeEvj0mpt9m0XYHwNPmn+OH+0QqSR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molwwAAANwAAAAP&#10;AAAAAAAAAAAAAAAAAKoCAABkcnMvZG93bnJldi54bWxQSwUGAAAAAAQABAD6AAAAmgMAAAAA&#10;">
                  <v:shape id="Freeform 6" o:spid="_x0000_s1346" style="position:absolute;left:24685;width:15256;height:13033;visibility:visible;mso-wrap-style:square;v-text-anchor:top" coordsize="1922,16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vrdsQA&#10;AADcAAAADwAAAGRycy9kb3ducmV2LnhtbESPQWvCQBSE7wX/w/IEb3WTgEWjq4gg6ElM66G3Z/aZ&#10;DWbfxuyq8d93C4Ueh5n5hlmsetuIB3W+dqwgHScgiEuna64UfH1u36cgfEDW2DgmBS/ysFoO3haY&#10;a/fkIz2KUIkIYZ+jAhNCm0vpS0MW/di1xNG7uM5iiLKrpO7wGeG2kVmSfEiLNccFgy1tDJXX4m4V&#10;HIvZtMi+z7vTDdPDfT87XWrTKDUa9us5iEB9+A//tXdawSRL4fdMP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L63bEAAAA3AAAAA8AAAAAAAAAAAAAAAAAmAIAAGRycy9k&#10;b3ducmV2LnhtbFBLBQYAAAAABAAEAPUAAACJAwAAAAA=&#10;" adj="-11796480,,5400" path="m109,r7,l136,r33,4l213,8r53,5l330,22r69,11l477,48r86,20l652,90r93,29l843,152r99,38l1042,235r122,59l1273,350r100,55l1461,456r80,49l1610,551r62,41l1723,629r44,35l1803,693r30,23l1854,736r15,15l1878,760r2,2l1902,787r13,22l1922,831r-2,18l1913,866r-15,16l1146,1607r-15,13l1117,1631r-15,7l1086,1642r-19,-2l1047,1631r-21,-18l984,1574r-37,-31l916,1518r-25,-18l869,1485r-15,-9l845,1471r-2,-2l821,1458r-27,-9l761,1443r-34,l692,1451r-34,14l521,1551r-22,9l479,1562r-18,-9l448,1538r-9,-24l404,1319r-12,-29l373,1267r-23,-20l322,1232r-31,-11l259,1212r-35,-6l187,1201r-38,-4l113,1194r-35,-2l53,1186,33,1175,16,1161,5,1141,,1117,,70,2,51,7,35,16,22,31,11,51,4,76,r33,xe" fillcolor="#8f8f49" strokecolor="window" strokeweight="2.25pt">
                    <v:stroke joinstyle="round"/>
                    <v:shadow on="t" type="perspective" color="black" opacity=".5" origin="-.5,-.5" offset=".99781mm,.99781mm" matrix="64225f,,,64225f"/>
                    <v:formulas/>
                    <v:path arrowok="t" o:connecttype="custom" o:connectlocs="92075,0;134144,3175;211138,10319;316706,26194;446881,53975;591344,94456;747713,150813;923925,233363;1089819,321469;1223169,400844;1327150,469900;1402557,527050;1454944,568325;1483519,596106;1492250,604838;1520032,642144;1524000,673894;1506538,700088;897732,1285875;874713,1300163;846932,1301750;814388,1280319;751681,1224757;707231,1190625;677863,1171575;669131,1166019;630238,1150144;577056,1145382;522288,1162844;396081,1238250;365919,1232694;348456,1201738;311150,1023938;277813,989807;230981,969169;177800,957263;118269,950119;61913,946150;26194,932657;3969,905669;0,55563;5556,27781;24606,8731;60325,0" o:connectangles="0,0,0,0,0,0,0,0,0,0,0,0,0,0,0,0,0,0,0,0,0,0,0,0,0,0,0,0,0,0,0,0,0,0,0,0,0,0,0,0,0,0,0,0" textboxrect="0,0,1922,1642"/>
                    <v:textbox inset="2.54067mm,1.2703mm,2.54067mm,1.2703mm">
                      <w:txbxContent>
                        <w:p w14:paraId="215F29E1" w14:textId="77777777" w:rsidR="00DA4494" w:rsidRDefault="00DA4494" w:rsidP="00724BA7">
                          <w:pPr>
                            <w:rPr>
                              <w:rFonts w:eastAsia="Times New Roman"/>
                            </w:rPr>
                          </w:pPr>
                        </w:p>
                      </w:txbxContent>
                    </v:textbox>
                  </v:shape>
                  <v:shape id="Freeform 7" o:spid="_x0000_s1347" style="position:absolute;left:34798;top:7747;width:12715;height:15382;visibility:visible;mso-wrap-style:square;v-text-anchor:top" coordsize="1603,19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ymr8gA&#10;AADcAAAADwAAAGRycy9kb3ducmV2LnhtbESPT2vCQBTE7wW/w/KE3urGlGhJXaWUWixUsP459PbM&#10;PpOQ7Nuwu9X47d1CocdhZn7DzBa9acWZnK8tKxiPEhDEhdU1lwr2u+XDEwgfkDW2lknBlTws5oO7&#10;GebaXviLzttQighhn6OCKoQul9IXFRn0I9sRR+9kncEQpSuldniJcNPKNEkm0mDNcaHCjl4rKprt&#10;j1Ew2Z3eV9OPxi3Xm8fj23eThc9DptT9sH95BhGoD//hv/ZKK8jSFH7PxCM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TKavyAAAANwAAAAPAAAAAAAAAAAAAAAAAJgCAABk&#10;cnMvZG93bnJldi54bWxQSwUGAAAAAAQABAD1AAAAjQMAAAAA&#10;" adj="-11796480,,5400" path="m804,r16,2l840,11r22,14l886,49r3,4l898,64r15,16l933,102r24,29l984,166r31,40l1050,253r36,51l1123,359r40,62l1201,486r38,70l1277,628r37,79l1348,789r33,84l1423,993r37,111l1491,1208r25,94l1538,1390r18,78l1571,1539r11,64l1591,1660r5,47l1600,1747r2,33l1603,1805r,19l1603,1834r,4l1602,1871r-8,25l1585,1915r-14,12l1552,1935r-20,1l487,1920r-18,-2l450,1916r-16,-5l421,1902r-11,-15l401,1867r-4,-29l396,1774r-6,-52l385,1680r-6,-31l374,1625r-4,-13l370,1609r-7,-24l348,1559r-18,-27l306,1508r-31,-20l241,1476,84,1439r-22,-9l46,1417r-6,-18l40,1377r11,-22l164,1193r13,-36l179,1120r-7,-36l155,1047r-20,-36l108,975,80,940,51,905,22,871,9,851,,829,,807,6,785,20,765,758,22,773,9,787,2,804,xe" fillcolor="#ebc04f" strokecolor="window" strokeweight="2.25pt">
                    <v:stroke joinstyle="round"/>
                    <v:shadow on="t" type="perspective" color="black" opacity=".5" origin="-.5,-.5" offset=".99781mm,.99781mm" matrix="64225f,,,64225f"/>
                    <v:formulas/>
                    <v:path arrowok="t" o:connecttype="custom" o:connectlocs="650469,1589;683786,19864;705204,42112;724242,63566;759145,104089;805154,163681;861475,241549;922556,334514;982843,441781;1042337,561761;1095485,693660;1158153,877206;1202575,1034530;1234305,1166429;1254930,1273696;1266035,1356331;1270795,1414335;1271588,1449296;1271588,1460420;1264449,1506505;1246204,1531137;1215267,1538288;372037,1523986;344273,1518424;325235,1499354;314922,1460420;309370,1368250;300644,1310246;293504,1280847;287952,1259394;261774,1217282;218145,1182321;66633,1143387;36490,1125906;31730,1094123;130094,947922;141993,889919;122955,831915;85672,774706;40456,719086;7139,676179;0,641218;15865,607846;613186,7151;637777,0" o:connectangles="0,0,0,0,0,0,0,0,0,0,0,0,0,0,0,0,0,0,0,0,0,0,0,0,0,0,0,0,0,0,0,0,0,0,0,0,0,0,0,0,0,0,0,0,0" textboxrect="0,0,1603,1936"/>
                    <v:textbox inset="2.54067mm,1.2703mm,2.54067mm,1.2703mm">
                      <w:txbxContent>
                        <w:p w14:paraId="6D28E49F" w14:textId="77777777" w:rsidR="00DA4494" w:rsidRDefault="00DA4494" w:rsidP="00724BA7">
                          <w:pPr>
                            <w:rPr>
                              <w:rFonts w:eastAsia="Times New Roman"/>
                            </w:rPr>
                          </w:pPr>
                        </w:p>
                      </w:txbxContent>
                    </v:textbox>
                  </v:shape>
                  <v:shape id="Freeform 8" o:spid="_x0000_s1348" style="position:absolute;left:34591;top:24590;width:13018;height:15272;visibility:visible;mso-wrap-style:square;v-text-anchor:top" coordsize="1639,19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jX68QA&#10;AADcAAAADwAAAGRycy9kb3ducmV2LnhtbESPQWvCQBSE74L/YXlCb7qJrVrSrCItLd7EKPT6yL4m&#10;wezbsLvG2F/vFgoeh5n5hsk3g2lFT843lhWkswQEcWl1w5WC0/Fz+grCB2SNrWVScCMPm/V4lGOm&#10;7ZUP1BehEhHCPkMFdQhdJqUvazLoZ7Yjjt6PdQZDlK6S2uE1wk0r50mylAYbjgs1dvReU3kuLkbB&#10;b+oue9/fzMfKdfrr5bs4Lg+FUk+TYfsGItAQHuH/9k4rWMyf4e9MPA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Y1+vEAAAA3AAAAA8AAAAAAAAAAAAAAAAAmAIAAGRycy9k&#10;b3ducmV2LnhtbFBLBQYAAAAABAAEAPUAAACJAwAAAAA=&#10;" adj="-11796480,,5400" path="m1570,r17,2l1603,8r13,9l1627,31r7,20l1639,77r,33l1639,117r-1,20l1636,170r-4,44l1627,266r-9,62l1607,399r-15,79l1574,563r-24,90l1523,747r-33,97l1452,942r-44,102l1348,1165r-57,111l1239,1374r-51,89l1138,1544r-45,69l1053,1675r-38,51l982,1769r-29,37l927,1835r-18,22l894,1871r-9,10l883,1884r-25,20l834,1919r-20,5l796,1923r-16,-8l763,1902,34,1150,22,1137,11,1123,3,1108,,1092r3,-18l13,1053r16,-21l67,990,98,953r26,-32l142,895r14,-20l166,860r5,-9l173,848r11,-22l193,798r5,-31l198,733r-7,-35l175,664,89,527,80,505r,-22l87,467r17,-15l125,445,320,409r30,-13l373,378r20,-24l408,327r11,-31l428,263r5,-35l439,192r3,-38l444,117r4,-36l453,57,463,37,477,19,497,8,523,4,1570,xe" fillcolor="#872e5a" strokecolor="window" strokeweight="2.25pt">
                    <v:stroke joinstyle="round"/>
                    <v:shadow on="t" type="perspective" color="black" opacity=".5" origin="-.5,-.5" offset=".99781mm,.99781mm" matrix="64225f,,,64225f"/>
                    <v:formulas/>
                    <v:path arrowok="t" o:connecttype="custom" o:connectlocs="1260450,1588;1283483,13494;1297779,40481;1301750,87313;1300956,108744;1296190,169863;1285071,260350;1264421,379413;1231063,518319;1183409,669925;1118282,828675;1025356,1012825;943550,1161256;868098,1280319;806148,1370013;756905,1433513;721959,1473994;702897,1493044;681453,1511300;646507,1527175;619503,1520031;27004,912813;8737,891381;0,866775;10325,835819;53214,785813;98485,731044;123901,694531;135814,675481;146139,655638;157258,608806;151699,554038;70687,418306;63539,383381;82600,358775;254155,324644;296249,300038;324048,259556;339932,208756;348669,152400;352640,92869;359788,45244;378850,15081;415385,3175" o:connectangles="0,0,0,0,0,0,0,0,0,0,0,0,0,0,0,0,0,0,0,0,0,0,0,0,0,0,0,0,0,0,0,0,0,0,0,0,0,0,0,0,0,0,0,0" textboxrect="0,0,1639,1924"/>
                    <v:textbox inset="2.54067mm,1.2703mm,2.54067mm,1.2703mm">
                      <w:txbxContent>
                        <w:p w14:paraId="6DAA3F33" w14:textId="77777777" w:rsidR="00DA4494" w:rsidRDefault="00DA4494" w:rsidP="00724BA7">
                          <w:pPr>
                            <w:rPr>
                              <w:rFonts w:eastAsia="Times New Roman"/>
                            </w:rPr>
                          </w:pPr>
                        </w:p>
                      </w:txbxContent>
                    </v:textbox>
                  </v:shape>
                  <v:shape id="Freeform 9" o:spid="_x0000_s1349" style="position:absolute;left:24799;top:34829;width:15319;height:12795;visibility:visible;mso-wrap-style:square;v-text-anchor:top" coordsize="1929,16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7Sp8MA&#10;AADcAAAADwAAAGRycy9kb3ducmV2LnhtbESPQWvCQBSE7wX/w/KE3urGoLWkrmIDBfGm7cXbM/vM&#10;BrNvw+42if/eLRR6HGbmG2a9HW0revKhcaxgPstAEFdON1wr+P76fHkDESKyxtYxKbhTgO1m8rTG&#10;QruBj9SfYi0ShEOBCkyMXSFlqAxZDDPXESfv6rzFmKSvpfY4JLhtZZ5lr9Jiw2nBYEeloep2+rEK&#10;Dh/3xCiNp/FyvhwP9XIhV51Sz9Nx9w4i0hj/w3/tvVawzBfweyYd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7Sp8MAAADcAAAADwAAAAAAAAAAAAAAAACYAgAAZHJzL2Rv&#10;d25yZXYueG1sUEsFBgAAAAAEAAQA9QAAAIgDAAAAAA==&#10;" adj="-11796480,,5400" path="m1115,r22,6l1157,20r750,733l1918,765r8,15l1929,796r-2,18l1918,833r-14,22l1880,878r-4,4l1867,891r-16,15l1827,926r-29,25l1763,978r-40,33l1678,1046r-49,36l1572,1119r-60,40l1446,1199r-69,38l1304,1275r-78,39l1146,1348r-86,35l942,1425r-111,36l727,1494r-95,27l546,1543r-80,18l395,1576r-62,13l277,1598r-48,5l189,1609r-34,2l129,1612r-16,l102,1612r-4,l64,1611r-26,-6l20,1594,7,1580,2,1563,,1543,7,496r,-19l9,461r5,-16l24,430,38,419r20,-7l87,408r64,-5l202,399r44,-7l277,386r22,-5l313,377r4,l341,368r25,-13l392,337r23,-25l435,282r13,-36l483,89r9,-21l506,51r19,-5l545,46r21,11l730,168r37,12l803,182r37,-9l876,159r37,-22l947,109,984,82r32,-31l1051,24,1071,9r22,-7l1115,xe" fillcolor="#91bdae" strokecolor="window" strokeweight="2.25pt">
                    <v:stroke joinstyle="round"/>
                    <v:shadow on="t" type="perspective" color="black" opacity=".5" origin="-.5,-.5" offset=".99781mm,.99781mm" matrix="64225f,,,64225f"/>
                    <v:formulas/>
                    <v:path arrowok="t" o:connecttype="custom" o:connectlocs="902962,4763;1514466,597694;1529556,619125;1530350,646113;1512084,678656;1489847,700088;1469993,719138;1427903,754856;1368341,802481;1293689,858838;1200773,919956;1093561,981869;973642,1042988;841811,1097756;659948,1159669;501910,1207294;370079,1239044;264456,1261269;181863,1272381;123095,1278731;89740,1279525;77828,1279525;30178,1273969;5559,1254125;0,1224756;5559,378619;11118,353219;30178,332581;69092,323850;160421,316706;219983,306388;248573,299244;270809,292100;311311,267494;345460,223838;383580,70644;401846,40481;432818,36513;579738,133350;637712,144463;695686,126206;752071,86519;806868,40481;850547,7144;885490,0" o:connectangles="0,0,0,0,0,0,0,0,0,0,0,0,0,0,0,0,0,0,0,0,0,0,0,0,0,0,0,0,0,0,0,0,0,0,0,0,0,0,0,0,0,0,0,0,0" textboxrect="0,0,1929,1612"/>
                    <v:textbox inset="2.54067mm,1.2703mm,2.54067mm,1.2703mm">
                      <w:txbxContent>
                        <w:p w14:paraId="4D180F4D" w14:textId="77777777" w:rsidR="00DA4494" w:rsidRDefault="00DA4494" w:rsidP="00724BA7">
                          <w:pPr>
                            <w:rPr>
                              <w:rFonts w:eastAsia="Times New Roman"/>
                            </w:rPr>
                          </w:pPr>
                        </w:p>
                      </w:txbxContent>
                    </v:textbox>
                  </v:shape>
                  <v:shape id="Freeform 10" o:spid="_x0000_s1350" style="position:absolute;left:7889;top:34655;width:15320;height:12938;visibility:visible;mso-wrap-style:square;v-text-anchor:top" coordsize="1929,163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qU+8QA&#10;AADcAAAADwAAAGRycy9kb3ducmV2LnhtbESP3WrCQBSE7wu+w3KE3tWNgRSJrmKFQHqh4M8DHLPH&#10;bGj2bMiuJr69Wyj0cpiZb5jVZrSteFDvG8cK5rMEBHHldMO1gsu5+FiA8AFZY+uYFDzJw2Y9eVth&#10;rt3AR3qcQi0ihH2OCkwIXS6lrwxZ9DPXEUfv5nqLIcq+lrrHIcJtK9Mk+ZQWG44LBjvaGap+Tner&#10;INmXabEv+fpF39vhXpjDkLUHpd6n43YJItAY/sN/7VIryNIMfs/EIyD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qlPvEAAAA3AAAAA8AAAAAAAAAAAAAAAAAmAIAAGRycy9k&#10;b3ducmV2LnhtbFBLBQYAAAAABAAEAPUAAACJAwAAAAA=&#10;" adj="-11796480,,5400" path="m825,r18,2l863,11r22,19l927,66r38,31l996,123r28,18l1044,155r14,9l1067,168r4,2l1093,181r27,9l1151,195r35,l1220,188r35,-16l1392,84r21,-9l1433,75r19,7l1464,97r10,24l1510,316r15,29l1543,368r23,19l1594,401r31,11l1658,421r36,6l1730,430r37,4l1803,436r37,4l1863,443r22,11l1902,469r11,20l1916,512r13,1048l1929,1578r-5,17l1914,1607r-14,11l1880,1626r-26,5l1822,1631r-8,l1794,1629r-33,-2l1718,1626r-53,-6l1601,1611r-71,-9l1452,1587r-84,-18l1279,1547r-95,-27l1086,1489r-99,-38l885,1407,763,1350,654,1294,554,1241r-90,-51l384,1143r-71,-44l253,1057r-53,-36l155,988,118,959,89,935,67,915,53,902,43,893r-1,-3l20,864,5,842,,822,2,804,9,787,22,771,767,35,779,22,794,11,809,4,825,xe" fillcolor="#162441" strokecolor="window" strokeweight="2.25pt">
                    <v:stroke joinstyle="round"/>
                    <v:shadow on="t" type="perspective" color="black" opacity=".5" origin="-.5,-.5" offset=".99781mm,.99781mm" matrix="64225f,,,64225f"/>
                    <v:formulas/>
                    <v:path arrowok="t" o:connecttype="custom" o:connectlocs="669478,1587;702833,23798;766366,76947;813222,111850;840223,130095;850547,134855;889461,150720;941876,154686;996673,136441;1122151,59495;1153123,65048;1170594,95985;1211097,273676;1243657,306993;1290513,326825;1345310,338724;1403284,344276;1461258,349036;1496995,360142;1519231,387906;1531938,1237491;1527967,1265256;1508907,1283501;1472376,1293813;1440609,1293813;1398519,1290640;1322279,1285087;1215067,1270808;1086413,1244631;940288,1205761;783838,1151026;605945,1070906;439966,984440;304958,906700;200923,838480;123095,783744;70680,741702;42091,715524;33355,706005;3971,667928;1588,637784;17472,611606;618652,17452;642477,3173" o:connectangles="0,0,0,0,0,0,0,0,0,0,0,0,0,0,0,0,0,0,0,0,0,0,0,0,0,0,0,0,0,0,0,0,0,0,0,0,0,0,0,0,0,0,0,0" textboxrect="0,0,1929,1631"/>
                    <v:textbox inset="2.54067mm,1.2703mm,2.54067mm,1.2703mm">
                      <w:txbxContent>
                        <w:p w14:paraId="0C606A5E" w14:textId="77777777" w:rsidR="00DA4494" w:rsidRDefault="00DA4494" w:rsidP="00724BA7">
                          <w:pPr>
                            <w:rPr>
                              <w:rFonts w:eastAsia="Times New Roman"/>
                            </w:rPr>
                          </w:pPr>
                        </w:p>
                      </w:txbxContent>
                    </v:textbox>
                  </v:shape>
                  <v:shape id="Freeform 11" o:spid="_x0000_s1351" style="position:absolute;left:111;top:24669;width:12811;height:15320;visibility:visible;mso-wrap-style:square;v-text-anchor:top" coordsize="1614,19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8AZ8YA&#10;AADcAAAADwAAAGRycy9kb3ducmV2LnhtbESPQWvCQBSE7wX/w/KE3upGpVJSN0EFoe2laKzQ22v2&#10;mQR334bsVqO/3i0IPQ4z8w0zz3trxIk63zhWMB4lIIhLpxuuFOyK9dMLCB+QNRrHpOBCHvJs8DDH&#10;VLszb+i0DZWIEPYpKqhDaFMpfVmTRT9yLXH0Dq6zGKLsKqk7PEe4NXKSJDNpseG4UGNLq5rK4/bX&#10;KigW10/zk1TfvTdfu/2+mC7fP6ZKPQ77xSuIQH34D9/bb1rB82QGf2fiEZD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08AZ8YAAADcAAAADwAAAAAAAAAAAAAAAACYAgAAZHJz&#10;L2Rvd25yZXYueG1sUEsFBgAAAAAEAAQA9QAAAIsDAAAAAA==&#10;" adj="-11796480,,5400" path="m71,l1116,6r19,2l1153,10r16,3l1182,22r11,15l1202,59r4,27l1209,150r6,53l1220,245r6,32l1231,299r4,13l1237,316r7,23l1257,365r20,27l1300,416r31,20l1366,449r158,34l1546,490r15,15l1568,523r-2,20l1557,565,1444,729r-11,38l1432,804r7,36l1455,877r22,34l1503,948r29,34l1561,1017r29,33l1605,1070r7,22l1614,1115r-8,22l1594,1157,861,1906r-12,13l834,1926r-16,4l799,1928r-18,-9l759,1902r-23,-21l732,1877r-9,-11l706,1850r-20,-22l663,1799r-29,-35l603,1724r-35,-46l532,1627r-39,-54l455,1513r-40,-66l377,1378r-40,-75l300,1227r-36,-81l231,1061,189,942,151,831,120,727,92,633,71,547,51,467,36,396,25,332,16,277,9,230,5,188,1,155,,130,,112,,101,,99,1,64,9,39,18,20,32,8,49,2,71,xe" fillcolor="#f2977c" strokecolor="window" strokeweight="2.25pt">
                    <v:stroke joinstyle="round"/>
                    <v:shadow on="t" type="perspective" color="black" opacity=".5" origin="-.5,-.5" offset=".99781mm,.99781mm" matrix="64225f,,,64225f"/>
                    <v:formulas/>
                    <v:path arrowok="t" o:connecttype="custom" o:connectlocs="885825,4763;915194,7938;938213,17463;954088,46831;959644,119063;968375,194469;977107,237331;981869,250825;997744,289719;1031875,330200;1084263,356394;1227138,388938;1244600,415131;1235869,448469;1137444,608806;1142207,666750;1172369,723106;1216025,779463;1262063,833438;1279525,866775;1274763,902494;683419,1512888;661988,1528763;634206,1530350;602456,1509713;581025,1489869;560388,1468438;526256,1427957;478631,1368425;422275,1291432;361156,1200944;299244,1093788;238125,973932;183356,842169;119856,659606;73025,502444;40481,370681;19844,263525;7144,182563;794,123031;0,88900;0,78581;7144,30956;25400,6350;56356,0" o:connectangles="0,0,0,0,0,0,0,0,0,0,0,0,0,0,0,0,0,0,0,0,0,0,0,0,0,0,0,0,0,0,0,0,0,0,0,0,0,0,0,0,0,0,0,0,0" textboxrect="0,0,1614,1930"/>
                    <v:textbox inset="2.54067mm,1.2703mm,2.54067mm,1.2703mm">
                      <w:txbxContent>
                        <w:p w14:paraId="6CDE45F0" w14:textId="77777777" w:rsidR="00DA4494" w:rsidRDefault="00DA4494" w:rsidP="00724BA7">
                          <w:pPr>
                            <w:rPr>
                              <w:rFonts w:eastAsia="Times New Roman"/>
                            </w:rPr>
                          </w:pPr>
                        </w:p>
                      </w:txbxContent>
                    </v:textbox>
                  </v:shape>
                  <v:shape id="Freeform 12" o:spid="_x0000_s1352" style="position:absolute;top:7921;width:12906;height:15351;visibility:visible;mso-wrap-style:square;v-text-anchor:top" coordsize="1627,19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gXBsUA&#10;AADcAAAADwAAAGRycy9kb3ducmV2LnhtbESP3WoCMRSE74W+QziF3mm2Fn/YGqXVinojuO0DHDan&#10;u8HNyTZJdfftm4Lg5TAz3zCLVWcbcSEfjGMFz6MMBHHptOFKwdfndjgHESKyxsYxKegpwGr5MFhg&#10;rt2VT3QpYiUShEOOCuoY21zKUNZkMYxcS5y8b+ctxiR9JbXHa4LbRo6zbCotGk4LNba0rqk8F79W&#10;gdntTsd+c/jwPy/v/bk3IXIxV+rpsXt7BRGpi/fwrb3XCibjGfyfS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OBcGxQAAANwAAAAPAAAAAAAAAAAAAAAAAJgCAABkcnMv&#10;ZG93bnJldi54bWxQSwUGAAAAAAQABAD1AAAAigMAAAAA&#10;" adj="-11796480,,5400" path="m803,r19,2l838,9r16,13l1592,763r13,15l1616,790r7,17l1627,823r-2,17l1616,860r-18,23l1561,925r-31,38l1507,994r-20,26l1474,1042r-9,14l1459,1066r-2,3l1447,1091r-10,27l1434,1149r,35l1441,1219r16,34l1545,1388r9,22l1556,1432r-7,16l1532,1463r-22,9l1315,1508r-29,15l1263,1541r-19,24l1230,1592r-13,31l1210,1656r-6,36l1201,1729r-4,36l1195,1802r-4,36l1188,1862r-11,22l1162,1900r-20,11l1119,1916,71,1933r-18,-2l38,1925r-14,-9l13,1904,5,1884,2,1858,,1823r,-5l2,1796r,-31l5,1721r6,-54l18,1605r11,-71l42,1455r18,-85l82,1280r25,-94l140,1089,177,989,220,887,277,767,333,656,386,555r49,-91l483,386r44,-71l568,253r37,-53l638,156r29,-36l690,91,709,69,723,53r9,-8l734,42,760,20,782,5,803,xe" fillcolor="#710330" strokecolor="window" strokeweight="2.25pt">
                    <v:stroke joinstyle="round"/>
                    <v:shadow on="t" type="perspective" color="black" opacity=".5" origin="-.5,-.5" offset=".99781mm,.99781mm" matrix="64225f,,,64225f"/>
                    <v:formulas/>
                    <v:path arrowok="t" o:connecttype="custom" o:connectlocs="652062,1588;677446,17472;1273186,617857;1287465,640888;1289051,667095;1267633,701244;1213692,764777;1179581,810044;1162129,838634;1155783,848958;1139918,887872;1137538,940286;1155783,995084;1232730,1119767;1228764,1149945;1197826,1169005;1020136,1209507;986818,1242862;965400,1288923;955088,1343720;949535,1401694;944776,1459668;933670,1496199;905906,1517641;56322,1535113;30144,1528760;10312,1512082;1587,1475551;0,1443784;1587,1401694;8726,1323866;23005,1218243;47596,1088000;84879,941875;140407,785425;219734,609121;306199,440759;383146,306546;450573,200923;506101,123889;547351,72269;573529,42091;582255,33355;620331,3971" o:connectangles="0,0,0,0,0,0,0,0,0,0,0,0,0,0,0,0,0,0,0,0,0,0,0,0,0,0,0,0,0,0,0,0,0,0,0,0,0,0,0,0,0,0,0,0" textboxrect="0,0,1627,1933"/>
                    <v:textbox inset="2.54067mm,1.2703mm,2.54067mm,1.2703mm">
                      <w:txbxContent>
                        <w:p w14:paraId="4B69FFAA" w14:textId="77777777" w:rsidR="00DA4494" w:rsidRDefault="00DA4494" w:rsidP="00724BA7">
                          <w:pPr>
                            <w:rPr>
                              <w:rFonts w:eastAsia="Times New Roman"/>
                            </w:rPr>
                          </w:pPr>
                        </w:p>
                      </w:txbxContent>
                    </v:textbox>
                  </v:shape>
                  <v:shape id="Freeform 13" o:spid="_x0000_s1353" style="position:absolute;left:7715;top:79;width:15335;height:12763;visibility:visible;mso-wrap-style:square;v-text-anchor:top" coordsize="1933,160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z+hr4A&#10;AADcAAAADwAAAGRycy9kb3ducmV2LnhtbERPSwrCMBDdC94hjOBOU0VFq1FEEboQwR+4HJqxLTaT&#10;0kSttzcLweXj/RerxpTiRbUrLCsY9CMQxKnVBWcKLuddbwrCeWSNpWVS8CEHq2W7tcBY2zcf6XXy&#10;mQgh7GJUkHtfxVK6NCeDrm8r4sDdbW3QB1hnUtf4DuGmlMMomkiDBYeGHCva5JQ+Tk+joLodiuS5&#10;vx+SZjP7lHQdbUc3q1S306znIDw1/i/+uROtYDwMa8OZcATk8g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Rs/oa+AAAA3AAAAA8AAAAAAAAAAAAAAAAAmAIAAGRycy9kb3ducmV2&#10;LnhtbFBLBQYAAAAABAAEAPUAAACDAwAAAAA=&#10;" adj="-11796480,,5400" path="m1831,r4,l1867,3r26,6l1913,20r11,14l1931,51r2,20l1920,1118r,18l1918,1153r-5,16l1904,1184r-15,11l1869,1202r-29,4l1776,1209r-53,6l1682,1220r-31,6l1627,1231r-13,4l1611,1237r-24,7l1561,1257r-27,18l1510,1300r-20,29l1478,1366r-35,157l1434,1544r-15,15l1401,1566r-20,-2l1359,1555,1195,1442r-36,-12l1122,1428r-36,9l1049,1451r-36,22l978,1499r-36,29l909,1557r-34,29l854,1599r-21,9l809,1608r-20,-5l769,1588,22,852,11,839,2,825,,808,2,792r9,-20l26,750,49,726r4,-3l62,714,78,699r24,-20l131,655r35,-29l206,595r45,-34l302,524r57,-36l419,448r66,-39l554,369r73,-38l705,295r82,-35l871,227,991,185r111,-36l1204,118r95,-27l1386,69r79,-18l1536,36r64,-13l1656,16r47,-7l1744,5r32,-4l1802,1,1820,r11,xe" fillcolor="#91bdae" strokecolor="window" strokeweight="2.25pt">
                    <v:stroke joinstyle="round"/>
                    <v:shadow on="t" type="perspective" color="black" opacity=".5" origin="-.5,-.5" offset=".99781mm,.99781mm" matrix="64225f,,,64225f"/>
                    <v:formulas/>
                    <v:path arrowok="t" o:connecttype="custom" o:connectlocs="1455778,0;1501791,7144;1526385,26988;1533525,56356;1523212,901700;1517658,927894;1498618,948531;1459744,957263;1366924,964406;1309803,973138;1280450,980281;1259030,987425;1216983,1012031;1182076,1054894;1144789,1208881;1125749,1237456;1095602,1241425;948041,1144588;890127,1133475;832213,1151731;775886,1189831;721145,1235869;677512,1269206;641812,1276350;610078,1260475;8727,665956;0,641350;8727,612775;38874,576263;49187,566738;80921,538956;131694,496888;199128,445294;284809,387350;384770,324644;497424,262731;624358,206375;786199,146844;955181,93663;1099568,54769;1218569,28575;1313770,12700;1383584,3969;1429598,794;1452604,0" o:connectangles="0,0,0,0,0,0,0,0,0,0,0,0,0,0,0,0,0,0,0,0,0,0,0,0,0,0,0,0,0,0,0,0,0,0,0,0,0,0,0,0,0,0,0,0,0" textboxrect="0,0,1933,1608"/>
                    <v:textbox inset="2.54067mm,1.2703mm,2.54067mm,1.2703mm">
                      <w:txbxContent>
                        <w:p w14:paraId="5FE9C83F" w14:textId="77777777" w:rsidR="00DA4494" w:rsidRDefault="00DA4494" w:rsidP="00724BA7">
                          <w:pPr>
                            <w:rPr>
                              <w:rFonts w:eastAsia="Times New Roman"/>
                            </w:rPr>
                          </w:pPr>
                        </w:p>
                      </w:txbxContent>
                    </v:textbox>
                  </v:shape>
                  <v:shape id="TextBox 18" o:spid="_x0000_s1354" type="#_x0000_t202" style="position:absolute;left:6801;top:14444;width:33970;height:16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BGBMQA&#10;AADcAAAADwAAAGRycy9kb3ducmV2LnhtbESPQWvCQBSE7wX/w/KE3uquYopGN0EsQk8tTVXw9sg+&#10;k2D2bchuTfrvu4VCj8PMfMNs89G24k69bxxrmM8UCOLSmYYrDcfPw9MKhA/IBlvHpOGbPOTZ5GGL&#10;qXEDf9C9CJWIEPYpaqhD6FIpfVmTRT9zHXH0rq63GKLsK2l6HCLctnKh1LO02HBcqLGjfU3lrfiy&#10;Gk5v18t5qd6rF5t0gxuVZLuWWj9Ox90GRKAx/If/2q9GQ7JY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QRgTEAAAA3AAAAA8AAAAAAAAAAAAAAAAAmAIAAGRycy9k&#10;b3ducmV2LnhtbFBLBQYAAAAABAAEAPUAAACJAwAAAAA=&#10;" filled="f" stroked="f">
                    <v:textbox>
                      <w:txbxContent>
                        <w:p w14:paraId="6122F35A" w14:textId="77777777" w:rsidR="00DA4494" w:rsidRDefault="00DA4494" w:rsidP="00724BA7">
                          <w:pPr>
                            <w:pStyle w:val="NormalWeb"/>
                            <w:spacing w:before="0" w:beforeAutospacing="0" w:after="0" w:afterAutospacing="0" w:line="192" w:lineRule="auto"/>
                            <w:jc w:val="center"/>
                          </w:pPr>
                          <w:r w:rsidRPr="00BE1DF1">
                            <w:rPr>
                              <w:rFonts w:asciiTheme="majorHAnsi" w:eastAsia="Open Sans" w:hAnsi="Corbel" w:cs="Open Sans"/>
                              <w:b/>
                              <w:bCs/>
                              <w:color w:val="FEB80A" w:themeColor="accent3"/>
                              <w:spacing w:val="-30"/>
                              <w:sz w:val="56"/>
                              <w:szCs w:val="56"/>
                            </w:rPr>
                            <w:t xml:space="preserve">Respeto  al </w:t>
                          </w:r>
                          <w:r w:rsidRPr="00BE1DF1">
                            <w:rPr>
                              <w:rFonts w:asciiTheme="majorHAnsi" w:eastAsia="Open Sans" w:hAnsi="Corbel" w:cs="Open Sans"/>
                              <w:b/>
                              <w:bCs/>
                              <w:color w:val="FEB80A" w:themeColor="accent3"/>
                              <w:spacing w:val="-30"/>
                              <w:sz w:val="56"/>
                              <w:szCs w:val="56"/>
                            </w:rPr>
                            <w:br/>
                            <w:t xml:space="preserve">derecho del </w:t>
                          </w:r>
                        </w:p>
                        <w:p w14:paraId="14DEAE3F" w14:textId="77777777" w:rsidR="00DA4494" w:rsidRDefault="00DA4494" w:rsidP="00724BA7">
                          <w:pPr>
                            <w:pStyle w:val="NormalWeb"/>
                            <w:spacing w:before="0" w:beforeAutospacing="0" w:after="0" w:afterAutospacing="0" w:line="192" w:lineRule="auto"/>
                            <w:jc w:val="center"/>
                          </w:pPr>
                          <w:r w:rsidRPr="00BE1DF1">
                            <w:rPr>
                              <w:rFonts w:asciiTheme="majorHAnsi" w:eastAsia="Open Sans" w:hAnsi="Corbel" w:cs="Open Sans"/>
                              <w:b/>
                              <w:bCs/>
                              <w:color w:val="FEB80A" w:themeColor="accent3"/>
                              <w:spacing w:val="-30"/>
                              <w:sz w:val="56"/>
                              <w:szCs w:val="56"/>
                            </w:rPr>
                            <w:t xml:space="preserve">reconocimiento </w:t>
                          </w:r>
                        </w:p>
                        <w:p w14:paraId="3DCF659A" w14:textId="77777777" w:rsidR="00DA4494" w:rsidRDefault="00DA4494" w:rsidP="00724BA7">
                          <w:pPr>
                            <w:pStyle w:val="NormalWeb"/>
                            <w:spacing w:before="0" w:beforeAutospacing="0" w:after="0" w:afterAutospacing="0" w:line="192" w:lineRule="auto"/>
                            <w:jc w:val="center"/>
                          </w:pPr>
                          <w:r w:rsidRPr="00BE1DF1">
                            <w:rPr>
                              <w:rFonts w:asciiTheme="majorHAnsi" w:eastAsia="Open Sans" w:hAnsi="Corbel" w:cs="Open Sans"/>
                              <w:b/>
                              <w:bCs/>
                              <w:color w:val="FEB80A" w:themeColor="accent3"/>
                              <w:spacing w:val="-30"/>
                              <w:sz w:val="56"/>
                              <w:szCs w:val="56"/>
                            </w:rPr>
                            <w:t xml:space="preserve">de ser víctima </w:t>
                          </w:r>
                        </w:p>
                        <w:p w14:paraId="5879A00F" w14:textId="77777777" w:rsidR="00DA4494" w:rsidRDefault="00DA4494" w:rsidP="00724BA7">
                          <w:pPr>
                            <w:pStyle w:val="NormalWeb"/>
                            <w:spacing w:before="0" w:beforeAutospacing="0" w:after="0" w:afterAutospacing="0" w:line="192" w:lineRule="auto"/>
                            <w:jc w:val="center"/>
                          </w:pPr>
                          <w:r w:rsidRPr="004021E1">
                            <w:rPr>
                              <w:rFonts w:asciiTheme="majorHAnsi" w:eastAsia="Open Sans" w:hAnsi="Corbel" w:cs="Open Sans"/>
                              <w:b/>
                              <w:bCs/>
                              <w:color w:val="FEB80A" w:themeColor="accent3"/>
                              <w:spacing w:val="-30"/>
                              <w:sz w:val="56"/>
                              <w:szCs w:val="56"/>
                            </w:rPr>
                            <w:t>de violenica</w:t>
                          </w:r>
                        </w:p>
                      </w:txbxContent>
                    </v:textbox>
                  </v:shape>
                  <v:group id="Group 27" o:spid="_x0000_s1355" style="position:absolute;left:23766;top:17064;width:212;height:10" coordorigin="23773,17064" coordsize=",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f8+MMAAADcAAAADwAAAGRycy9kb3ducmV2LnhtbERPTWvCQBC9F/wPywi9&#10;1U0qKSW6BhErPQShWhBvQ3ZMQrKzIbsm8d93DwWPj/e9zibTioF6V1tWEC8iEMSF1TWXCn7PX2+f&#10;IJxH1thaJgUPcpBtZi9rTLUd+YeGky9FCGGXooLK+y6V0hUVGXQL2xEH7mZ7gz7AvpS6xzGEm1a+&#10;R9GHNFhzaKiwo11FRXO6GwWHEcftMt4PeXPbPa7n5HjJY1LqdT5tVyA8Tf4p/nd/awXJMs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J/z4wwAAANwAAAAP&#10;AAAAAAAAAAAAAAAAAKoCAABkcnMvZG93bnJldi54bWxQSwUGAAAAAAQABAD6AAAAmgMAAAAA&#10;">
                    <v:rect id="Rectangle 21" o:spid="_x0000_s1356" style="position:absolute;left:23773;top:17064;width:16;height: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H0D8UA&#10;AADcAAAADwAAAGRycy9kb3ducmV2LnhtbESPQWvCQBSE74L/YXlCb3VjS4pEV6mlhWJPxgbq7Zl9&#10;JqnZtyG7TeK/7wqCx2FmvmGW68HUoqPWVZYVzKYRCOLc6ooLBd/7j8c5COeRNdaWScGFHKxX49ES&#10;E2173lGX+kIECLsEFZTeN4mULi/JoJvahjh4J9sa9EG2hdQt9gFuavkURS/SYMVhocSG3krKz+mf&#10;USB/Xaat5ON7l23ibZof+p+vWKmHyfC6AOFp8Pfwrf2pFcTPM7ieCUd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EfQPxQAAANwAAAAPAAAAAAAAAAAAAAAAAJgCAABkcnMv&#10;ZG93bnJldi54bWxQSwUGAAAAAAQABAD1AAAAigMAAAAA&#10;" fillcolor="black" stroked="f" strokeweight="0">
                      <v:textbox inset="2.54067mm,1.2703mm,2.54067mm,1.2703mm">
                        <w:txbxContent>
                          <w:p w14:paraId="4F30A5D5" w14:textId="77777777" w:rsidR="00DA4494" w:rsidRDefault="00DA4494" w:rsidP="00724BA7">
                            <w:pPr>
                              <w:rPr>
                                <w:rFonts w:eastAsia="Times New Roman"/>
                              </w:rPr>
                            </w:pPr>
                          </w:p>
                        </w:txbxContent>
                      </v:textbox>
                    </v:rect>
                    <v:shape id="Freeform 22" o:spid="_x0000_s1357" style="position:absolute;left:23773;top:17064;width:1000;height:47;visibility:visible;mso-wrap-style:square;v-text-anchor:top" coordsize="6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XCq8MA&#10;AADcAAAADwAAAGRycy9kb3ducmV2LnhtbESPQWsCMRSE70L/Q3gFb5qtomxXo4goKNJDVXp+TZ67&#10;Wzcvyybq+u9NQfA4zMw3zHTe2kpcqfGlYwUf/QQEsXam5FzB8bDupSB8QDZYOSYFd/Iwn711ppgZ&#10;d+Nvuu5DLiKEfYYKihDqTEqvC7Lo+64mjt7JNRZDlE0uTYO3CLeVHCTJWFosOS4UWNOyIH3eX6yC&#10;X6MPi/S82h5x577+UOrPnzZVqvveLiYgArXhFX62N0bBaDiA/zPxCM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XCq8MAAADcAAAADwAAAAAAAAAAAAAAAACYAgAAZHJzL2Rv&#10;d25yZXYueG1sUEsFBgAAAAAEAAQA9QAAAIgDAAAAAA==&#10;" adj="-11796480,,5400" path="m,l62,r1,3l,3,,xe" fillcolor="#057a61" stroked="f" strokeweight="0">
                      <v:stroke joinstyle="round"/>
                      <v:formulas/>
                      <v:path arrowok="t" o:connecttype="custom" o:connectlocs="0,0;98425,0;100013,4763;0,4763;0,0" o:connectangles="0,0,0,0,0" textboxrect="0,0,63,3"/>
                      <v:textbox inset="2.54067mm,1.2703mm,2.54067mm,1.2703mm">
                        <w:txbxContent>
                          <w:p w14:paraId="50D01D11" w14:textId="77777777" w:rsidR="00DA4494" w:rsidRDefault="00DA4494" w:rsidP="00724BA7">
                            <w:pPr>
                              <w:rPr>
                                <w:rFonts w:eastAsia="Times New Roman"/>
                              </w:rPr>
                            </w:pPr>
                          </w:p>
                        </w:txbxContent>
                      </v:textbox>
                    </v:shape>
                  </v:group>
                  <v:group id="Group 49" o:spid="_x0000_s1358" style="position:absolute;left:22957;top:32383;width:1842;height:2092" coordorigin="22957,32383" coordsize="8667,9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vVij8UAAADcAAAADwAAAGRycy9kb3ducmV2LnhtbESPT4vCMBTE74LfITzB&#10;m6bdokjXKCK7sgcR/AOyt0fzbIvNS2mybf32G0HwOMzMb5jlujeVaKlxpWUF8TQCQZxZXXKu4HL+&#10;nixAOI+ssbJMCh7kYL0aDpaYatvxkdqTz0WAsEtRQeF9nUrpsoIMuqmtiYN3s41BH2STS91gF+Cm&#10;kh9RNJcGSw4LBda0LSi7n/6Mgl2H3SaJv9r9/bZ9/J5nh+s+JqXGo37zCcJT79/hV/tHK5gl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71Yo/FAAAA3AAA&#10;AA8AAAAAAAAAAAAAAAAAqgIAAGRycy9kb3ducmV2LnhtbFBLBQYAAAAABAAEAPoAAACcAwAAAAA=&#10;">
                    <v:rect id="Rectangle 35" o:spid="_x0000_s1359" style="position:absolute;left:26957;top:35828;width:524;height:6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apgMIA&#10;AADcAAAADwAAAGRycy9kb3ducmV2LnhtbERPy2oCMRTdF/yHcAvuaqbVik7NSFEE6bSIj0WXl8md&#10;B05uhiTq+PdNodDl4bwXy9604krON5YVPI8SEMSF1Q1XCk7HzdMMhA/IGlvLpOBOHpbZ4GGBqbY3&#10;3tP1ECoRQ9inqKAOoUul9EVNBv3IdsSRK60zGCJ0ldQObzHctPIlSabSYMOxocaOVjUV58PFKGjz&#10;L7v+nLtvjAvWuzJ3H/smV2r42L+/gQjUh3/xn3urFbyOJ/B7Jh4Bmf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VqmAwgAAANwAAAAPAAAAAAAAAAAAAAAAAJgCAABkcnMvZG93&#10;bnJldi54bWxQSwUGAAAAAAQABAD1AAAAhwMAAAAA&#10;" stroked="f" strokeweight="0">
                      <v:textbox inset="2.54067mm,1.2703mm,2.54067mm,1.2703mm">
                        <w:txbxContent>
                          <w:p w14:paraId="77849C7F" w14:textId="77777777" w:rsidR="00DA4494" w:rsidRDefault="00DA4494" w:rsidP="00724BA7">
                            <w:pPr>
                              <w:rPr>
                                <w:rFonts w:eastAsia="Times New Roman"/>
                              </w:rPr>
                            </w:pPr>
                          </w:p>
                        </w:txbxContent>
                      </v:textbox>
                    </v:rect>
                    <v:shape id="Freeform 36" o:spid="_x0000_s1360" style="position:absolute;left:22957;top:32462;width:4270;height:5223;visibility:visible;mso-wrap-style:square;v-text-anchor:top" coordsize="269,32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L3RcQA&#10;AADcAAAADwAAAGRycy9kb3ducmV2LnhtbESP3WrCQBCF7wu+wzJC7+qmlZSSukoRUixIQtUHGLPT&#10;JJidjdnVJG/vCkIvD+fn4yxWg2nElTpXW1bwOotAEBdW11wqOOzTlw8QziNrbCyTgpEcrJaTpwUm&#10;2vb8S9edL0UYYZeggsr7NpHSFRUZdDPbEgfvz3YGfZBdKXWHfRg3jXyLondpsOZAqLCldUXFaXcx&#10;AZKOgz8fv9NDXp8uP2Wf5WabKfU8Hb4+QXga/H/40d5oBfE8hvuZc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y90XEAAAA3AAAAA8AAAAAAAAAAAAAAAAAmAIAAGRycy9k&#10;b3ducmV2LnhtbFBLBQYAAAAABAAEAPUAAACJAwAAAAA=&#10;" adj="-11796480,,5400" path="m114,l269,210,145,329,,104,114,xe" fillcolor="window" stroked="f" strokeweight="0">
                      <v:stroke joinstyle="round"/>
                      <v:formulas/>
                      <v:path arrowok="t" o:connecttype="custom" o:connectlocs="180975,0;427038,333375;230188,522288;0,165100;180975,0" o:connectangles="0,0,0,0,0" textboxrect="0,0,269,329"/>
                      <v:textbox inset="2.54067mm,1.2703mm,2.54067mm,1.2703mm">
                        <w:txbxContent>
                          <w:p w14:paraId="598D7B79" w14:textId="77777777" w:rsidR="00DA4494" w:rsidRDefault="00DA4494" w:rsidP="00724BA7">
                            <w:pPr>
                              <w:rPr>
                                <w:rFonts w:eastAsia="Times New Roman"/>
                              </w:rPr>
                            </w:pPr>
                          </w:p>
                        </w:txbxContent>
                      </v:textbox>
                    </v:shape>
                    <v:shape id="Freeform 37" o:spid="_x0000_s1361" style="position:absolute;left:27227;top:32462;width:4398;height:5223;visibility:visible;mso-wrap-style:square;v-text-anchor:top" coordsize="277,32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UTMMQA&#10;AADcAAAADwAAAGRycy9kb3ducmV2LnhtbESPQWvCQBSE70L/w/IK3nRjRZHUVUpBGk9itDm/7j6T&#10;0OzbkF1N/PeuUOhxmJlvmPV2sI24Uedrxwpm0wQEsXam5lLB+bSbrED4gGywcUwK7uRhu3kZrTE1&#10;rucj3fJQighhn6KCKoQ2ldLriiz6qWuJo3dxncUQZVdK02Ef4baRb0mylBZrjgsVtvRZkf7Nr1ZB&#10;fpgtfnC3N8VVfxfFRWdffZ4pNX4dPt5BBBrCf/ivnRkFi/kSnmfiEZC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VEzDEAAAA3AAAAA8AAAAAAAAAAAAAAAAAmAIAAGRycy9k&#10;b3ducmV2LnhtbFBLBQYAAAAABAAEAPUAAACJAwAAAAA=&#10;" adj="-11796480,,5400" path="m164,l277,109,125,329,,210,164,xe" fillcolor="window" stroked="f" strokeweight="0">
                      <v:stroke joinstyle="round"/>
                      <v:formulas/>
                      <v:path arrowok="t" o:connecttype="custom" o:connectlocs="260350,0;439738,173038;198438,522288;0,333375;260350,0" o:connectangles="0,0,0,0,0" textboxrect="0,0,277,329"/>
                      <v:textbox inset="2.54067mm,1.2703mm,2.54067mm,1.2703mm">
                        <w:txbxContent>
                          <w:p w14:paraId="17458947" w14:textId="77777777" w:rsidR="00DA4494" w:rsidRDefault="00DA4494" w:rsidP="00724BA7">
                            <w:pPr>
                              <w:rPr>
                                <w:rFonts w:eastAsia="Times New Roman"/>
                              </w:rPr>
                            </w:pPr>
                          </w:p>
                        </w:txbxContent>
                      </v:textbox>
                    </v:shape>
                    <v:rect id="Rectangle 39" o:spid="_x0000_s1362" style="position:absolute;left:27227;top:35796;width:16;height: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Yv58cA&#10;AADcAAAADwAAAGRycy9kb3ducmV2LnhtbESPT2vCQBTE7wW/w/KE3uomllaJrkFspUIP4r+Dt2f2&#10;mQSzb8PuNqbfvlso9DjMzG+Yed6bRnTkfG1ZQTpKQBAXVtdcKjge1k9TED4ga2wsk4Jv8pAvBg9z&#10;zLS98466fShFhLDPUEEVQptJ6YuKDPqRbYmjd7XOYIjSlVI7vEe4aeQ4SV6lwZrjQoUtrSoqbvsv&#10;o+DcX7r0/fRmLu6Tlh/F+Npu1lulHof9cgYiUB/+w3/tjVbw8jyB3zPxCM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WL+fHAAAA3AAAAA8AAAAAAAAAAAAAAAAAmAIAAGRy&#10;cy9kb3ducmV2LnhtbFBLBQYAAAAABAAEAPUAAACMAwAAAAA=&#10;" fillcolor="#10886f" stroked="f" strokeweight="0">
                      <v:textbox inset="2.54067mm,1.2703mm,2.54067mm,1.2703mm">
                        <w:txbxContent>
                          <w:p w14:paraId="3B957C1C" w14:textId="77777777" w:rsidR="00DA4494" w:rsidRDefault="00DA4494" w:rsidP="00724BA7">
                            <w:pPr>
                              <w:rPr>
                                <w:rFonts w:eastAsia="Times New Roman"/>
                              </w:rPr>
                            </w:pPr>
                          </w:p>
                        </w:txbxContent>
                      </v:textbox>
                    </v:rect>
                    <v:shape id="Freeform 40" o:spid="_x0000_s1363" style="position:absolute;left:24767;top:32383;width:5064;height:3413;visibility:visible;mso-wrap-style:square;v-text-anchor:top" coordsize="319,2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POacIA&#10;AADcAAAADwAAAGRycy9kb3ducmV2LnhtbERPXWvCMBR9F/Yfwh34NtNNlFGNIm7ChsJYpz5fkmvb&#10;rbkpSaz135uHgY+H8z1f9rYRHflQO1bwPMpAEGtnai4V7H82T68gQkQ22DgmBVcKsFw8DOaYG3fh&#10;b+qKWIoUwiFHBVWMbS5l0BVZDCPXEifu5LzFmKAvpfF4SeG2kS9ZNpUWa04NFba0rkj/FWer4LN7&#10;v+rd0R8m9Zq6rV79ftHxTanhY7+agYjUx7v43/1hFEzGaW06k46A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E85pwgAAANwAAAAPAAAAAAAAAAAAAAAAAJgCAABkcnMvZG93&#10;bnJldi54bWxQSwUGAAAAAAQABAD1AAAAhwMAAAAA&#10;" adj="-11796480,,5400" path="m,l155,210,319,r,5l156,215r-1,l,5,,xe" fillcolor="#edcac0" stroked="f" strokeweight="0">
                      <v:stroke joinstyle="round"/>
                      <v:formulas/>
                      <v:path arrowok="t" o:connecttype="custom" o:connectlocs="0,0;246063,333375;506413,0;506413,7938;247650,341313;246063,341313;0,7938;0,0" o:connectangles="0,0,0,0,0,0,0,0" textboxrect="0,0,319,215"/>
                      <v:textbox inset="2.54067mm,1.2703mm,2.54067mm,1.2703mm">
                        <w:txbxContent>
                          <w:p w14:paraId="2194D564" w14:textId="77777777" w:rsidR="00DA4494" w:rsidRDefault="00DA4494" w:rsidP="00724BA7">
                            <w:pPr>
                              <w:rPr>
                                <w:rFonts w:eastAsia="Times New Roman"/>
                              </w:rPr>
                            </w:pPr>
                          </w:p>
                        </w:txbxContent>
                      </v:textbox>
                    </v:shape>
                    <v:shape id="Freeform 41" o:spid="_x0000_s1364" style="position:absolute;left:24767;top:32462;width:2460;height:3334;visibility:visible;mso-wrap-style:square;v-text-anchor:top" coordsize="155,2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Th/McA&#10;AADcAAAADwAAAGRycy9kb3ducmV2LnhtbESPQWvCQBSE74L/YXmFXkQ3VipNdBUpCIWC0liwvT2y&#10;zyQ0+zbNrrr6612h0OMwM98w82UwjThR52rLCsajBARxYXXNpYLP3Xr4AsJ5ZI2NZVJwIQfLRb83&#10;x0zbM3/QKfeliBB2GSqovG8zKV1RkUE3si1x9A62M+ij7EqpOzxHuGnkU5JMpcGa40KFLb1WVPzk&#10;R6Pga11vjt+6yH/TVXjfhw1tr+VAqceHsJqB8BT8f/iv/aYVPE9SuJ+JR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E4fzHAAAA3AAAAA8AAAAAAAAAAAAAAAAAmAIAAGRy&#10;cy9kb3ducmV2LnhtbFBLBQYAAAAABAAEAPUAAACMAwAAAAA=&#10;" adj="-11796480,,5400" path="m,l155,210r,l,xe" fillcolor="#f6f9f9" stroked="f" strokeweight="0">
                      <v:stroke joinstyle="round"/>
                      <v:formulas/>
                      <v:path arrowok="t" o:connecttype="custom" o:connectlocs="0,0;246063,333375;246063,333375;0,0" o:connectangles="0,0,0,0" textboxrect="0,0,155,210"/>
                      <v:textbox inset="2.54067mm,1.2703mm,2.54067mm,1.2703mm">
                        <w:txbxContent>
                          <w:p w14:paraId="3F4CC716" w14:textId="77777777" w:rsidR="00DA4494" w:rsidRDefault="00DA4494" w:rsidP="00724BA7">
                            <w:pPr>
                              <w:rPr>
                                <w:rFonts w:eastAsia="Times New Roman"/>
                              </w:rPr>
                            </w:pPr>
                          </w:p>
                        </w:txbxContent>
                      </v:textbox>
                    </v:shape>
                    <v:shape id="Freeform 42" o:spid="_x0000_s1365" style="position:absolute;left:27227;top:32462;width:2604;height:3334;visibility:visible;mso-wrap-style:square;v-text-anchor:top" coordsize="164,2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ht88MA&#10;AADcAAAADwAAAGRycy9kb3ducmV2LnhtbERPzWoCMRC+F3yHMIKXUrOKWt0aRQWpxUOp7QMMm+lm&#10;6WayJFF3ffrmIHj8+P6X69bW4kI+VI4VjIYZCOLC6YpLBT/f+5c5iBCRNdaOSUFHAdar3tMSc+2u&#10;/EWXUyxFCuGQowITY5NLGQpDFsPQNcSJ+3XeYkzQl1J7vKZwW8txls2kxYpTg8GGdoaKv9PZKng1&#10;frGdfUw/u/lm8dwd32/H1tyUGvTbzRuISG18iO/ug1YwnaT56Uw6An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ht88MAAADcAAAADwAAAAAAAAAAAAAAAACYAgAAZHJzL2Rv&#10;d25yZXYueG1sUEsFBgAAAAAEAAQA9QAAAIgDAAAAAA==&#10;" adj="-11796480,,5400" path="m164,l1,210r-1,l164,xe" fillcolor="#f6f9f9" stroked="f" strokeweight="0">
                      <v:stroke joinstyle="round"/>
                      <v:formulas/>
                      <v:path arrowok="t" o:connecttype="custom" o:connectlocs="260350,0;1588,333375;0,333375;260350,0" o:connectangles="0,0,0,0" textboxrect="0,0,164,210"/>
                      <v:textbox inset="2.54067mm,1.2703mm,2.54067mm,1.2703mm">
                        <w:txbxContent>
                          <w:p w14:paraId="326A99A7" w14:textId="77777777" w:rsidR="00DA4494" w:rsidRDefault="00DA4494" w:rsidP="00724BA7">
                            <w:pPr>
                              <w:rPr>
                                <w:rFonts w:eastAsia="Times New Roman"/>
                              </w:rPr>
                            </w:pPr>
                          </w:p>
                        </w:txbxContent>
                      </v:textbox>
                    </v:shape>
                  </v:group>
                  <v:group id="Group 90" o:spid="_x0000_s1366" style="position:absolute;left:34089;top:40435;width:306;height:107" coordorigin="34089,40435" coordsize="857,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0qHsYAAADcAAAADwAAAGRycy9kb3ducmV2LnhtbESPT2vCQBTE74V+h+UV&#10;ejObtFokZhWRtvQQBLUg3h7ZZxLMvg3Zbf58e7dQ6HGYmd8w2WY0jeipc7VlBUkUgyAurK65VPB9&#10;+pgtQTiPrLGxTAomcrBZPz5kmGo78IH6oy9FgLBLUUHlfZtK6YqKDLrItsTBu9rOoA+yK6XucAhw&#10;08iXOH6TBmsOCxW2tKuouB1/jILPAYfta/Le57frbrqcFvtznpBSz0/jdgXC0+j/w3/tL61gMU/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bSoexgAAANwA&#10;AAAPAAAAAAAAAAAAAAAAAKoCAABkcnMvZG93bnJldi54bWxQSwUGAAAAAAQABAD6AAAAnQMAAAAA&#10;">
                    <v:shape id="Freeform 73" o:spid="_x0000_s1367" style="position:absolute;left:34089;top:40435;width:318;height:301;visibility:visible;mso-wrap-style:square;v-text-anchor:top" coordsize="20,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gUsQA&#10;AADcAAAADwAAAGRycy9kb3ducmV2LnhtbESPQWsCMRSE74L/ITzBm2Zrq8jWKCIo9uDBVZDeHpvX&#10;3cXNS0jSdfvvG6HQ4zAz3zCrTW9a0ZEPjWUFL9MMBHFpdcOVgutlP1mCCBFZY2uZFPxQgM16OFhh&#10;ru2Dz9QVsRIJwiFHBXWMLpcylDUZDFPriJP3Zb3BmKSvpPb4SHDTylmWLaTBhtNCjY52NZX34tso&#10;cNg5I+PpEO4f2i/7z9f94XJTajzqt+8gIvXxP/zXPmoF87cZPM+k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qYFLEAAAA3AAAAA8AAAAAAAAAAAAAAAAAmAIAAGRycy9k&#10;b3ducmV2LnhtbFBLBQYAAAAABAAEAPUAAACJAwAAAAA=&#10;" adj="-11796480,,5400" path="m11,r3,1l17,3r2,3l20,10r-1,4l17,17r-3,2l11,19r-4,l3,17,1,14,,10,1,6,3,3,7,1,11,xe" fillcolor="window" stroked="f" strokeweight="0">
                      <v:stroke joinstyle="round"/>
                      <v:formulas/>
                      <v:path arrowok="t" o:connecttype="custom" o:connectlocs="17463,0;22225,1588;26988,4763;30163,9525;31750,15875;30163,22225;26988,26988;22225,30163;17463,30163;11113,30163;4763,26988;1588,22225;0,15875;1588,9525;4763,4763;11113,1588;17463,0" o:connectangles="0,0,0,0,0,0,0,0,0,0,0,0,0,0,0,0,0" textboxrect="0,0,20,19"/>
                      <v:textbox inset="2.54067mm,1.2703mm,2.54067mm,1.2703mm">
                        <w:txbxContent>
                          <w:p w14:paraId="0611D62E" w14:textId="77777777" w:rsidR="00DA4494" w:rsidRDefault="00DA4494" w:rsidP="00724BA7">
                            <w:pPr>
                              <w:rPr>
                                <w:rFonts w:eastAsia="Times New Roman"/>
                              </w:rPr>
                            </w:pPr>
                          </w:p>
                        </w:txbxContent>
                      </v:textbox>
                    </v:shape>
                    <v:shape id="Freeform 74" o:spid="_x0000_s1368" style="position:absolute;left:34629;top:40435;width:318;height:301;visibility:visible;mso-wrap-style:square;v-text-anchor:top" coordsize="20,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bFycUA&#10;AADcAAAADwAAAGRycy9kb3ducmV2LnhtbESPQWvCQBSE74L/YXlCb7ppbUVSNyKC0h56aBSkt0f2&#10;NQnJvl12tzH+e7dQ6HGYmW+YzXY0vRjIh9aygsdFBoK4srrlWsH5dJivQYSIrLG3TApuFGBbTCcb&#10;zLW98icNZaxFgnDIUUETo8ulDFVDBsPCOuLkfVtvMCbpa6k9XhPc9PIpy1bSYMtpoUFH+4aqrvwx&#10;ChwOzsj4cQzdu/br8Wt5OJ4uSj3Mxt0riEhj/A//td+0gpfnJfyeSUdAF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psXJxQAAANwAAAAPAAAAAAAAAAAAAAAAAJgCAABkcnMv&#10;ZG93bnJldi54bWxQSwUGAAAAAAQABAD1AAAAigMAAAAA&#10;" adj="-11796480,,5400" path="m10,r5,1l18,3r2,3l20,10r,4l18,17r-3,2l10,19r-4,l3,17,1,14,,10,1,6,3,3,6,1,10,xe" fillcolor="window" stroked="f" strokeweight="0">
                      <v:stroke joinstyle="round"/>
                      <v:formulas/>
                      <v:path arrowok="t" o:connecttype="custom" o:connectlocs="15875,0;23813,1588;28575,4763;31750,9525;31750,15875;31750,22225;28575,26988;23813,30163;15875,30163;9525,30163;4763,26988;1588,22225;0,15875;1588,9525;4763,4763;9525,1588;15875,0" o:connectangles="0,0,0,0,0,0,0,0,0,0,0,0,0,0,0,0,0" textboxrect="0,0,20,19"/>
                      <v:textbox inset="2.54067mm,1.2703mm,2.54067mm,1.2703mm">
                        <w:txbxContent>
                          <w:p w14:paraId="71F80A29" w14:textId="77777777" w:rsidR="00DA4494" w:rsidRDefault="00DA4494" w:rsidP="00724BA7">
                            <w:pPr>
                              <w:rPr>
                                <w:rFonts w:eastAsia="Times New Roman"/>
                              </w:rPr>
                            </w:pPr>
                          </w:p>
                        </w:txbxContent>
                      </v:textbox>
                    </v:shape>
                  </v:group>
                  <v:rect id="Rectangle 104" o:spid="_x0000_s1369" style="position:absolute;left:6795;top:36424;width:6;height: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nh18UA&#10;AADcAAAADwAAAGRycy9kb3ducmV2LnhtbESPT4vCMBTE74LfITzBi6ypUqVUo4h/WA97Ufewe3s0&#10;z7bYvJQmat1PbxYEj8PM/IaZL1tTiRs1rrSsYDSMQBBnVpecK/g+7T4SEM4ja6wsk4IHOVguup05&#10;ptre+UC3o89FgLBLUUHhfZ1K6bKCDLqhrYmDd7aNQR9kk0vd4D3ATSXHUTSVBksOCwXWtC4ouxyv&#10;RsHv6BJ/8uArKZPN9u9a/+AUEZXq99rVDISn1r/Dr/ZeK5jEMfyfCUd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eHXxQAAANwAAAAPAAAAAAAAAAAAAAAAAJgCAABkcnMv&#10;ZG93bnJldi54bWxQSwUGAAAAAAQABAD1AAAAigMAAAAA&#10;" fillcolor="#3e708a" stroked="f" strokeweight="0">
                    <v:textbox inset="2.54067mm,1.2703mm,2.54067mm,1.2703mm">
                      <w:txbxContent>
                        <w:p w14:paraId="56D07C6B" w14:textId="77777777" w:rsidR="00DA4494" w:rsidRDefault="00DA4494" w:rsidP="00724BA7">
                          <w:pPr>
                            <w:rPr>
                              <w:rFonts w:eastAsia="Times New Roman"/>
                            </w:rPr>
                          </w:pPr>
                        </w:p>
                      </w:txbxContent>
                    </v:textbox>
                  </v:rect>
                  <v:shape id="TextBox 16" o:spid="_x0000_s1370" type="#_x0000_t202" style="position:absolute;left:14243;top:3163;width:7502;height:4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KpocMA&#10;AADcAAAADwAAAGRycy9kb3ducmV2LnhtbESPT4vCMBTE7wt+h/AEb2viYhetRhEXwZPL+g+8PZpn&#10;W2xeShNt/fabhQWPw8z8hpkvO1uJBzW+dKxhNFQgiDNnSs41HA+b9wkIH5ANVo5Jw5M8LBe9tzmm&#10;xrX8Q499yEWEsE9RQxFCnUrps4Is+qGriaN3dY3FEGWTS9NgG+G2kh9KfUqLJceFAmtaF5Td9ner&#10;4bS7Xs5j9Z1/2aRuXack26nUetDvVjMQgbrwCv+3t0ZDMk7g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KpocMAAADcAAAADwAAAAAAAAAAAAAAAACYAgAAZHJzL2Rv&#10;d25yZXYueG1sUEsFBgAAAAAEAAQA9QAAAIgDAAAAAA==&#10;" filled="f" stroked="f">
                    <v:textbox>
                      <w:txbxContent>
                        <w:p w14:paraId="58D11DE1" w14:textId="77777777" w:rsidR="00DA4494" w:rsidRDefault="00DA4494" w:rsidP="00724BA7">
                          <w:pPr>
                            <w:rPr>
                              <w:rFonts w:eastAsia="Times New Roman"/>
                            </w:rPr>
                          </w:pPr>
                        </w:p>
                      </w:txbxContent>
                    </v:textbox>
                  </v:shape>
                  <v:shape id="TextBox 17" o:spid="_x0000_s1371" type="#_x0000_t202" style="position:absolute;left:25541;top:2440;width:10379;height:8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A31sMA&#10;AADcAAAADwAAAGRycy9kb3ducmV2LnhtbESPT4vCMBTE7wt+h/AEb2vioqLVKLIi7ElZ/4G3R/Ns&#10;i81LaaLtfnsjLHgcZuY3zHzZ2lI8qPaFYw2DvgJBnDpTcKbheNh8TkD4gGywdEwa/sjDctH5mGNi&#10;XMO/9NiHTEQI+wQ15CFUiZQ+zcmi77uKOHpXV1sMUdaZNDU2EW5L+aXUWFosOC7kWNF3Tultf7ca&#10;Ttvr5TxUu2xtR1XjWiXZTqXWvW67moEI1IZ3+L/9YzSMhm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A31sMAAADcAAAADwAAAAAAAAAAAAAAAACYAgAAZHJzL2Rv&#10;d25yZXYueG1sUEsFBgAAAAAEAAQA9QAAAIgDAAAAAA==&#10;" filled="f" stroked="f">
                    <v:textbox>
                      <w:txbxContent>
                        <w:p w14:paraId="2AA19E19" w14:textId="77777777" w:rsidR="00DA4494" w:rsidRPr="00073F21" w:rsidRDefault="00DA4494" w:rsidP="00724BA7">
                          <w:pPr>
                            <w:pStyle w:val="NormalWeb"/>
                            <w:spacing w:before="0" w:beforeAutospacing="0" w:after="0" w:afterAutospacing="0" w:line="192" w:lineRule="auto"/>
                            <w:rPr>
                              <w:sz w:val="32"/>
                              <w:szCs w:val="20"/>
                            </w:rPr>
                          </w:pPr>
                          <w:r w:rsidRPr="00073F21">
                            <w:rPr>
                              <w:rFonts w:asciiTheme="majorHAnsi" w:eastAsia="Open Sans" w:hAnsi="Corbel" w:cs="Open Sans"/>
                              <w:color w:val="FFFFFF" w:themeColor="background1"/>
                              <w:szCs w:val="20"/>
                              <w:lang w:val="en-US"/>
                            </w:rPr>
                            <w:t>Derecho a co</w:t>
                          </w:r>
                          <w:r>
                            <w:rPr>
                              <w:rFonts w:asciiTheme="majorHAnsi" w:eastAsia="Open Sans" w:hAnsi="Corbel" w:cs="Open Sans"/>
                              <w:color w:val="FFFFFF" w:themeColor="background1"/>
                              <w:szCs w:val="20"/>
                              <w:lang w:val="en-US"/>
                            </w:rPr>
                            <w:t>no</w:t>
                          </w:r>
                          <w:r w:rsidRPr="00073F21">
                            <w:rPr>
                              <w:rFonts w:asciiTheme="majorHAnsi" w:eastAsia="Open Sans" w:hAnsi="Corbel" w:cs="Open Sans"/>
                              <w:color w:val="FFFFFF" w:themeColor="background1"/>
                              <w:szCs w:val="20"/>
                              <w:lang w:val="en-US"/>
                            </w:rPr>
                            <w:t>cer la verdad</w:t>
                          </w:r>
                        </w:p>
                      </w:txbxContent>
                    </v:textbox>
                  </v:shape>
                  <v:shape id="TextBox 19" o:spid="_x0000_s1372" type="#_x0000_t202" style="position:absolute;left:36768;top:13002;width:8851;height:8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ySTcQA&#10;AADcAAAADwAAAGRycy9kb3ducmV2LnhtbESPQWvCQBSE7wX/w/KE3nRX0Wqjq4gieGoxrQVvj+wz&#10;CWbfhuzWxH/vFoQeh5n5hlmuO1uJGzW+dKxhNFQgiDNnSs41fH/tB3MQPiAbrByThjt5WK96L0tM&#10;jGv5SLc05CJC2CeooQihTqT0WUEW/dDVxNG7uMZiiLLJpWmwjXBbybFSb9JiyXGhwJq2BWXX9Ndq&#10;OH1czj8T9Znv7LRuXack23ep9Wu/2yxABOrCf/jZPhgN08kM/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ckk3EAAAA3AAAAA8AAAAAAAAAAAAAAAAAmAIAAGRycy9k&#10;b3ducmV2LnhtbFBLBQYAAAAABAAEAPUAAACJAwAAAAA=&#10;" filled="f" stroked="f">
                    <v:textbox>
                      <w:txbxContent>
                        <w:p w14:paraId="0F89C0FE" w14:textId="77777777" w:rsidR="00DA4494" w:rsidRPr="007C3A39" w:rsidRDefault="00DA4494" w:rsidP="00724BA7">
                          <w:pPr>
                            <w:pStyle w:val="NormalWeb"/>
                            <w:spacing w:before="0" w:beforeAutospacing="0" w:after="0" w:afterAutospacing="0" w:line="192" w:lineRule="auto"/>
                            <w:rPr>
                              <w:sz w:val="22"/>
                            </w:rPr>
                          </w:pPr>
                          <w:r w:rsidRPr="007C3A39">
                            <w:rPr>
                              <w:rFonts w:asciiTheme="majorHAnsi" w:eastAsia="Open Sans" w:hAnsi="Corbel" w:cs="Open Sans"/>
                              <w:color w:val="404040" w:themeColor="text1" w:themeTint="BF"/>
                              <w:sz w:val="22"/>
                              <w:lang w:val="en-US"/>
                            </w:rPr>
                            <w:t>Derecho a ser atendida</w:t>
                          </w:r>
                        </w:p>
                      </w:txbxContent>
                    </v:textbox>
                  </v:shape>
                  <v:shape id="TextBox 20" o:spid="_x0000_s1373" type="#_x0000_t202" style="position:absolute;left:38122;top:26662;width:7501;height:9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MGP78A&#10;AADcAAAADwAAAGRycy9kb3ducmV2LnhtbERPTYvCMBC9C/6HMII3TRSVtRpFFMHTLroqeBuasS02&#10;k9JE2/33m4Pg8fG+l+vWluJFtS8caxgNFQji1JmCMw3n3/3gC4QPyAZLx6ThjzysV93OEhPjGj7S&#10;6xQyEUPYJ6ghD6FKpPRpThb90FXEkbu72mKIsM6kqbGJ4baUY6Vm0mLBsSHHirY5pY/T02q4fN9v&#10;14n6yXZ2WjWuVZLtXGrd77WbBYhAbfiI3+6D0TCdxLX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fwwY/vwAAANwAAAAPAAAAAAAAAAAAAAAAAJgCAABkcnMvZG93bnJl&#10;di54bWxQSwUGAAAAAAQABAD1AAAAhAMAAAAA&#10;" filled="f" stroked="f">
                    <v:textbox>
                      <w:txbxContent>
                        <w:p w14:paraId="2C8B01E1" w14:textId="77777777" w:rsidR="00DA4494" w:rsidRPr="00583C93" w:rsidRDefault="00DA4494" w:rsidP="00724BA7">
                          <w:pPr>
                            <w:pStyle w:val="NormalWeb"/>
                            <w:spacing w:before="0" w:beforeAutospacing="0" w:after="0" w:afterAutospacing="0" w:line="192" w:lineRule="auto"/>
                            <w:rPr>
                              <w:sz w:val="20"/>
                              <w:szCs w:val="20"/>
                            </w:rPr>
                          </w:pPr>
                          <w:r w:rsidRPr="00BE1DF1">
                            <w:rPr>
                              <w:rFonts w:asciiTheme="majorHAnsi" w:eastAsia="Open Sans" w:hAnsi="Corbel" w:cs="Open Sans"/>
                              <w:color w:val="FFFFFF" w:themeColor="background1"/>
                              <w:sz w:val="20"/>
                              <w:szCs w:val="20"/>
                            </w:rPr>
                            <w:t>Derecho a recibir un trato digno</w:t>
                          </w:r>
                        </w:p>
                      </w:txbxContent>
                    </v:textbox>
                  </v:shape>
                  <v:shape id="TextBox 22" o:spid="_x0000_s1374" type="#_x0000_t202" style="position:absolute;left:11127;top:37835;width:11828;height:8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jpMMA&#10;AADcAAAADwAAAGRycy9kb3ducmV2LnhtbESPQYvCMBSE7wv+h/AEb2ui6KLVKKIInlzWVcHbo3m2&#10;xealNNHWf78RhD0OM/MNM1+2thQPqn3hWMOgr0AQp84UnGk4/m4/JyB8QDZYOiYNT/KwXHQ+5pgY&#10;1/APPQ4hExHCPkENeQhVIqVPc7Lo+64ijt7V1RZDlHUmTY1NhNtSDpX6khYLjgs5VrTOKb0d7lbD&#10;aX+9nEfqO9vYcdW4Vkm2U6l1r9uuZiACteE//G7vjIbxaAq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jpMMAAADcAAAADwAAAAAAAAAAAAAAAACYAgAAZHJzL2Rv&#10;d25yZXYueG1sUEsFBgAAAAAEAAQA9QAAAIgDAAAAAA==&#10;" filled="f" stroked="f">
                    <v:textbox>
                      <w:txbxContent>
                        <w:p w14:paraId="39F93205" w14:textId="77777777" w:rsidR="00DA4494" w:rsidRDefault="00DA4494" w:rsidP="00724BA7">
                          <w:pPr>
                            <w:pStyle w:val="NormalWeb"/>
                            <w:spacing w:before="0" w:beforeAutospacing="0" w:after="0" w:afterAutospacing="0" w:line="192" w:lineRule="auto"/>
                            <w:jc w:val="right"/>
                          </w:pPr>
                          <w:r w:rsidRPr="00BE1DF1">
                            <w:rPr>
                              <w:rFonts w:asciiTheme="majorHAnsi" w:eastAsia="Open Sans" w:hAnsi="Corbel" w:cs="Open Sans"/>
                              <w:color w:val="FFFFFF" w:themeColor="background1"/>
                              <w:sz w:val="18"/>
                              <w:szCs w:val="20"/>
                            </w:rPr>
                            <w:t>Derecho a recibir una atención que resguard</w:t>
                          </w:r>
                          <w:r w:rsidRPr="00BE1DF1">
                            <w:rPr>
                              <w:rFonts w:asciiTheme="majorHAnsi" w:eastAsia="Open Sans" w:hAnsi="Corbel" w:cs="Open Sans"/>
                              <w:color w:val="FFFFFF" w:themeColor="background1"/>
                              <w:sz w:val="20"/>
                              <w:szCs w:val="20"/>
                            </w:rPr>
                            <w:t>e su integridad física y mental</w:t>
                          </w:r>
                        </w:p>
                      </w:txbxContent>
                    </v:textbox>
                  </v:shape>
                  <v:shape id="TextBox 23" o:spid="_x0000_s1375" type="#_x0000_t202" style="position:absolute;left:696;top:27309;width:10433;height:11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yc5MAA&#10;AADcAAAADwAAAGRycy9kb3ducmV2LnhtbERPTYvCMBC9C/6HMII3TZSt7HaNIsqCJ0XdFbwNzdiW&#10;bSalibb+e3MQPD7e93zZ2UrcqfGlYw2TsQJBnDlTcq7h9/Qz+gThA7LByjFpeJCH5aLfm2NqXMsH&#10;uh9DLmII+xQ1FCHUqZQ+K8iiH7uaOHJX11gMETa5NA22MdxWcqrUTFosOTYUWNO6oOz/eLMa/nbX&#10;y/lD7fONTerWdUqy/ZJaDwfd6htEoC68xS/31mhIkjg/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Gyc5MAAAADcAAAADwAAAAAAAAAAAAAAAACYAgAAZHJzL2Rvd25y&#10;ZXYueG1sUEsFBgAAAAAEAAQA9QAAAIUDAAAAAA==&#10;" filled="f" stroked="f">
                    <v:textbox>
                      <w:txbxContent>
                        <w:p w14:paraId="3ED2278D" w14:textId="77777777" w:rsidR="00DA4494" w:rsidRPr="00583C93" w:rsidRDefault="00DA4494" w:rsidP="00724BA7">
                          <w:pPr>
                            <w:pStyle w:val="NormalWeb"/>
                            <w:spacing w:before="0" w:beforeAutospacing="0" w:after="0" w:afterAutospacing="0" w:line="192" w:lineRule="auto"/>
                            <w:jc w:val="right"/>
                          </w:pPr>
                          <w:r w:rsidRPr="00BE1DF1">
                            <w:rPr>
                              <w:rFonts w:asciiTheme="majorHAnsi" w:eastAsia="Open Sans" w:hAnsi="Corbel" w:cs="Open Sans"/>
                              <w:sz w:val="20"/>
                            </w:rPr>
                            <w:t xml:space="preserve">Derecho a ser   protegida en </w:t>
                          </w:r>
                          <w:r w:rsidRPr="00BE1DF1">
                            <w:rPr>
                              <w:rFonts w:asciiTheme="majorHAnsi" w:eastAsia="Open Sans" w:hAnsi="Corbel" w:cs="Open Sans"/>
                            </w:rPr>
                            <w:t>el proceso</w:t>
                          </w:r>
                        </w:p>
                      </w:txbxContent>
                    </v:textbox>
                  </v:shape>
                  <v:shape id="_x0000_s1376" type="#_x0000_t202" style="position:absolute;left:11967;width:10988;height:15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A5f8MA&#10;AADcAAAADwAAAGRycy9kb3ducmV2LnhtbESPQWvCQBSE74L/YXkFb2bX0hSNriItBU9KtRW8PbLP&#10;JDT7NmS3Jv57VxA8DjPzDbNY9bYWF2p95VjDJFEgiHNnKi40/By+xlMQPiAbrB2Thit5WC2HgwVm&#10;xnX8TZd9KESEsM9QQxlCk0np85Is+sQ1xNE7u9ZiiLItpGmxi3Bby1el3qXFiuNCiQ19lJT/7f+t&#10;ht/t+XR8U7vi06ZN53ol2c6k1qOXfj0HEagPz/CjvTEa0nQC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A5f8MAAADcAAAADwAAAAAAAAAAAAAAAACYAgAAZHJzL2Rv&#10;d25yZXYueG1sUEsFBgAAAAAEAAQA9QAAAIgDAAAAAA==&#10;" filled="f" stroked="f">
                    <v:textbox>
                      <w:txbxContent>
                        <w:p w14:paraId="136111E7" w14:textId="77777777" w:rsidR="00DA4494" w:rsidRDefault="00DA4494" w:rsidP="00846252">
                          <w:pPr>
                            <w:pStyle w:val="NormalWeb"/>
                            <w:spacing w:before="0" w:beforeAutospacing="0" w:after="0" w:afterAutospacing="0" w:line="192" w:lineRule="auto"/>
                            <w:jc w:val="both"/>
                            <w:rPr>
                              <w:rFonts w:ascii="Verdana" w:hAnsi="Verdana"/>
                              <w:color w:val="FFFFFF" w:themeColor="background1"/>
                              <w:sz w:val="19"/>
                              <w:szCs w:val="19"/>
                            </w:rPr>
                          </w:pPr>
                        </w:p>
                        <w:p w14:paraId="0DF889F0" w14:textId="77777777" w:rsidR="00DA4494" w:rsidRDefault="00DA4494" w:rsidP="00846252">
                          <w:pPr>
                            <w:pStyle w:val="NormalWeb"/>
                            <w:spacing w:before="0" w:beforeAutospacing="0" w:after="0" w:afterAutospacing="0" w:line="192" w:lineRule="auto"/>
                            <w:jc w:val="both"/>
                            <w:rPr>
                              <w:rFonts w:ascii="Verdana" w:hAnsi="Verdana"/>
                              <w:color w:val="FFFFFF" w:themeColor="background1"/>
                              <w:sz w:val="19"/>
                              <w:szCs w:val="19"/>
                            </w:rPr>
                          </w:pPr>
                        </w:p>
                        <w:p w14:paraId="12D06673" w14:textId="77777777" w:rsidR="00DA4494" w:rsidRPr="00BE1DF1" w:rsidRDefault="00DA4494" w:rsidP="00846252">
                          <w:pPr>
                            <w:pStyle w:val="NormalWeb"/>
                            <w:spacing w:before="0" w:beforeAutospacing="0" w:after="0" w:afterAutospacing="0" w:line="192" w:lineRule="auto"/>
                            <w:jc w:val="both"/>
                            <w:rPr>
                              <w:rFonts w:asciiTheme="majorHAnsi" w:eastAsia="Open Sans" w:hAnsi="Corbel" w:cs="Open Sans"/>
                              <w:sz w:val="20"/>
                            </w:rPr>
                          </w:pPr>
                          <w:r w:rsidRPr="00846252">
                            <w:rPr>
                              <w:rFonts w:ascii="Verdana" w:hAnsi="Verdana"/>
                              <w:sz w:val="19"/>
                              <w:szCs w:val="19"/>
                            </w:rPr>
                            <w:t xml:space="preserve">Las </w:t>
                          </w:r>
                          <w:r w:rsidRPr="00BE1DF1">
                            <w:rPr>
                              <w:rFonts w:asciiTheme="majorHAnsi" w:eastAsia="Open Sans" w:hAnsi="Corbel" w:cs="Open Sans"/>
                              <w:sz w:val="20"/>
                            </w:rPr>
                            <w:t xml:space="preserve">víctimas serán tratadas con compasión y </w:t>
                          </w:r>
                          <w:r w:rsidRPr="00BE1DF1">
                            <w:rPr>
                              <w:rFonts w:asciiTheme="majorHAnsi" w:eastAsia="Open Sans" w:hAnsi="Corbel" w:cs="Open Sans"/>
                              <w:b/>
                              <w:sz w:val="20"/>
                            </w:rPr>
                            <w:t>respeto</w:t>
                          </w:r>
                          <w:r w:rsidRPr="00BE1DF1">
                            <w:rPr>
                              <w:rFonts w:asciiTheme="majorHAnsi" w:eastAsia="Open Sans" w:hAnsi="Corbel" w:cs="Open Sans"/>
                              <w:sz w:val="20"/>
                            </w:rPr>
                            <w:t xml:space="preserve"> por su dignidad</w:t>
                          </w:r>
                        </w:p>
                      </w:txbxContent>
                    </v:textbox>
                  </v:shape>
                </v:group>
              </v:group>
            </w:pict>
          </mc:Fallback>
        </mc:AlternateContent>
      </w:r>
    </w:p>
    <w:p w14:paraId="6114AC4E" w14:textId="77777777" w:rsidR="00A169BA" w:rsidRDefault="00A169BA" w:rsidP="00970618">
      <w:pPr>
        <w:pStyle w:val="Ttulo"/>
      </w:pPr>
    </w:p>
    <w:p w14:paraId="71230F17" w14:textId="77777777" w:rsidR="00A169BA" w:rsidRDefault="00073F21" w:rsidP="00970618">
      <w:pPr>
        <w:pStyle w:val="Ttulo"/>
      </w:pPr>
      <w:r w:rsidRPr="00073F21">
        <w:rPr>
          <w:noProof/>
          <w:lang w:val="es-SV" w:eastAsia="es-SV"/>
        </w:rPr>
        <mc:AlternateContent>
          <mc:Choice Requires="wps">
            <w:drawing>
              <wp:anchor distT="0" distB="0" distL="114300" distR="114300" simplePos="0" relativeHeight="251678208" behindDoc="0" locked="0" layoutInCell="1" allowOverlap="1" wp14:anchorId="65802D25" wp14:editId="0150CDB8">
                <wp:simplePos x="0" y="0"/>
                <wp:positionH relativeFrom="column">
                  <wp:posOffset>921385</wp:posOffset>
                </wp:positionH>
                <wp:positionV relativeFrom="paragraph">
                  <wp:posOffset>308467</wp:posOffset>
                </wp:positionV>
                <wp:extent cx="824865" cy="978535"/>
                <wp:effectExtent l="0" t="0" r="0" b="0"/>
                <wp:wrapNone/>
                <wp:docPr id="558" name="TextBox 24"/>
                <wp:cNvGraphicFramePr/>
                <a:graphic xmlns:a="http://schemas.openxmlformats.org/drawingml/2006/main">
                  <a:graphicData uri="http://schemas.microsoft.com/office/word/2010/wordprocessingShape">
                    <wps:wsp>
                      <wps:cNvSpPr txBox="1"/>
                      <wps:spPr>
                        <a:xfrm>
                          <a:off x="0" y="0"/>
                          <a:ext cx="824865" cy="978535"/>
                        </a:xfrm>
                        <a:prstGeom prst="rect">
                          <a:avLst/>
                        </a:prstGeom>
                        <a:noFill/>
                      </wps:spPr>
                      <wps:txbx>
                        <w:txbxContent>
                          <w:p w14:paraId="23EDDACD" w14:textId="77777777" w:rsidR="00DA4494" w:rsidRPr="00073F21" w:rsidRDefault="00DA4494" w:rsidP="00073F21">
                            <w:pPr>
                              <w:pStyle w:val="NormalWeb"/>
                              <w:spacing w:before="0" w:beforeAutospacing="0" w:after="0" w:afterAutospacing="0" w:line="192" w:lineRule="auto"/>
                              <w:jc w:val="right"/>
                              <w:rPr>
                                <w:sz w:val="20"/>
                              </w:rPr>
                            </w:pPr>
                            <w:r w:rsidRPr="00BE1DF1">
                              <w:rPr>
                                <w:rFonts w:asciiTheme="majorHAnsi" w:eastAsia="Open Sans" w:hAnsi="Corbel" w:cs="Open Sans"/>
                                <w:color w:val="FFFFFF" w:themeColor="background1"/>
                                <w:sz w:val="20"/>
                              </w:rPr>
                              <w:t xml:space="preserve">Adopción de medidas  para minimizar molestias </w:t>
                            </w:r>
                          </w:p>
                        </w:txbxContent>
                      </wps:txbx>
                      <wps:bodyPr wrap="square" rtlCol="0">
                        <a:spAutoFit/>
                      </wps:bodyPr>
                    </wps:wsp>
                  </a:graphicData>
                </a:graphic>
              </wp:anchor>
            </w:drawing>
          </mc:Choice>
          <mc:Fallback>
            <w:pict>
              <v:shape w14:anchorId="65802D25" id="TextBox 24" o:spid="_x0000_s1377" type="#_x0000_t202" style="position:absolute;left:0;text-align:left;margin-left:72.55pt;margin-top:24.3pt;width:64.95pt;height:77.05pt;z-index:25167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" filled="f" stroked="f">
                <v:textbox style="mso-fit-shape-to-text:t">
                  <w:txbxContent>
                    <w:p w14:paraId="23EDDACD" w14:textId="77777777" w:rsidR="00DA4494" w:rsidRPr="00073F21" w:rsidRDefault="00DA4494" w:rsidP="00073F21">
                      <w:pPr>
                        <w:pStyle w:val="NormalWeb"/>
                        <w:spacing w:before="0" w:beforeAutospacing="0" w:after="0" w:afterAutospacing="0" w:line="192" w:lineRule="auto"/>
                        <w:jc w:val="right"/>
                        <w:rPr>
                          <w:sz w:val="20"/>
                        </w:rPr>
                      </w:pPr>
                      <w:r w:rsidRPr="00BE1DF1">
                        <w:rPr>
                          <w:rFonts w:asciiTheme="majorHAnsi" w:eastAsia="Open Sans" w:hAnsi="Corbel" w:cs="Open Sans"/>
                          <w:color w:val="FFFFFF" w:themeColor="background1"/>
                          <w:sz w:val="20"/>
                        </w:rPr>
                        <w:t xml:space="preserve">Adopción de medidas  para minimizar molestias </w:t>
                      </w:r>
                    </w:p>
                  </w:txbxContent>
                </v:textbox>
              </v:shape>
            </w:pict>
          </mc:Fallback>
        </mc:AlternateContent>
      </w:r>
    </w:p>
    <w:p w14:paraId="6906CEA1" w14:textId="77777777" w:rsidR="00A169BA" w:rsidRDefault="00A169BA" w:rsidP="00970618">
      <w:pPr>
        <w:pStyle w:val="Ttulo"/>
      </w:pPr>
    </w:p>
    <w:p w14:paraId="4531D845" w14:textId="77777777" w:rsidR="00A169BA" w:rsidRDefault="00A169BA" w:rsidP="00970618">
      <w:pPr>
        <w:pStyle w:val="Ttulo"/>
      </w:pPr>
    </w:p>
    <w:p w14:paraId="2442AA7B" w14:textId="77777777" w:rsidR="00A169BA" w:rsidRDefault="00A169BA" w:rsidP="00970618">
      <w:pPr>
        <w:pStyle w:val="Ttulo"/>
      </w:pPr>
    </w:p>
    <w:p w14:paraId="2C92FB3D" w14:textId="77777777" w:rsidR="00A169BA" w:rsidRDefault="00A169BA" w:rsidP="00583C93">
      <w:pPr>
        <w:pStyle w:val="Ttulo"/>
        <w:jc w:val="right"/>
      </w:pPr>
    </w:p>
    <w:p w14:paraId="1DBD22BD" w14:textId="77777777" w:rsidR="00A169BA" w:rsidRDefault="00073F21" w:rsidP="00970618">
      <w:pPr>
        <w:pStyle w:val="Ttulo"/>
      </w:pPr>
      <w:r w:rsidRPr="00073F21">
        <w:rPr>
          <w:noProof/>
          <w:lang w:val="es-SV" w:eastAsia="es-SV"/>
        </w:rPr>
        <mc:AlternateContent>
          <mc:Choice Requires="wps">
            <w:drawing>
              <wp:anchor distT="0" distB="0" distL="114300" distR="114300" simplePos="0" relativeHeight="251677184" behindDoc="0" locked="0" layoutInCell="1" allowOverlap="1" wp14:anchorId="13F0C731" wp14:editId="171650E3">
                <wp:simplePos x="0" y="0"/>
                <wp:positionH relativeFrom="column">
                  <wp:posOffset>3001010</wp:posOffset>
                </wp:positionH>
                <wp:positionV relativeFrom="paragraph">
                  <wp:posOffset>260727</wp:posOffset>
                </wp:positionV>
                <wp:extent cx="1094048" cy="830580"/>
                <wp:effectExtent l="0" t="0" r="0" b="0"/>
                <wp:wrapNone/>
                <wp:docPr id="557" name="TextBox 24"/>
                <wp:cNvGraphicFramePr/>
                <a:graphic xmlns:a="http://schemas.openxmlformats.org/drawingml/2006/main">
                  <a:graphicData uri="http://schemas.microsoft.com/office/word/2010/wordprocessingShape">
                    <wps:wsp>
                      <wps:cNvSpPr txBox="1"/>
                      <wps:spPr>
                        <a:xfrm>
                          <a:off x="0" y="0"/>
                          <a:ext cx="1094048" cy="830580"/>
                        </a:xfrm>
                        <a:prstGeom prst="rect">
                          <a:avLst/>
                        </a:prstGeom>
                        <a:noFill/>
                      </wps:spPr>
                      <wps:txbx>
                        <w:txbxContent>
                          <w:p w14:paraId="64656419" w14:textId="77777777" w:rsidR="00DA4494" w:rsidRPr="00073F21" w:rsidRDefault="00DA4494" w:rsidP="00073F21">
                            <w:pPr>
                              <w:pStyle w:val="NormalWeb"/>
                              <w:spacing w:before="0" w:beforeAutospacing="0" w:after="0" w:afterAutospacing="0" w:line="192" w:lineRule="auto"/>
                              <w:jc w:val="right"/>
                            </w:pPr>
                            <w:r w:rsidRPr="00BE1DF1">
                              <w:rPr>
                                <w:rFonts w:asciiTheme="majorHAnsi" w:eastAsia="Open Sans" w:hAnsi="Corbel" w:cs="Open Sans"/>
                              </w:rPr>
                              <w:t>Acceso a los mecanismos de justicia.</w:t>
                            </w:r>
                          </w:p>
                        </w:txbxContent>
                      </wps:txbx>
                      <wps:bodyPr wrap="square" rtlCol="0">
                        <a:spAutoFit/>
                      </wps:bodyPr>
                    </wps:wsp>
                  </a:graphicData>
                </a:graphic>
                <wp14:sizeRelH relativeFrom="margin">
                  <wp14:pctWidth>0</wp14:pctWidth>
                </wp14:sizeRelH>
              </wp:anchor>
            </w:drawing>
          </mc:Choice>
          <mc:Fallback>
            <w:pict>
              <v:shape w14:anchorId="13F0C731" id="_x0000_s1378" type="#_x0000_t202" style="position:absolute;left:0;text-align:left;margin-left:236.3pt;margin-top:20.55pt;width:86.15pt;height:65.4pt;z-index:25167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" filled="f" stroked="f">
                <v:textbox style="mso-fit-shape-to-text:t">
                  <w:txbxContent>
                    <w:p w14:paraId="64656419" w14:textId="77777777" w:rsidR="00DA4494" w:rsidRPr="00073F21" w:rsidRDefault="00DA4494" w:rsidP="00073F21">
                      <w:pPr>
                        <w:pStyle w:val="NormalWeb"/>
                        <w:spacing w:before="0" w:beforeAutospacing="0" w:after="0" w:afterAutospacing="0" w:line="192" w:lineRule="auto"/>
                        <w:jc w:val="right"/>
                      </w:pPr>
                      <w:r w:rsidRPr="00BE1DF1">
                        <w:rPr>
                          <w:rFonts w:asciiTheme="majorHAnsi" w:eastAsia="Open Sans" w:hAnsi="Corbel" w:cs="Open Sans"/>
                        </w:rPr>
                        <w:t>Acceso a los mecanismos de justicia.</w:t>
                      </w:r>
                    </w:p>
                  </w:txbxContent>
                </v:textbox>
              </v:shape>
            </w:pict>
          </mc:Fallback>
        </mc:AlternateContent>
      </w:r>
    </w:p>
    <w:p w14:paraId="7BEA5C63" w14:textId="77777777" w:rsidR="00A169BA" w:rsidRPr="00583C93" w:rsidRDefault="00A169BA" w:rsidP="00970618">
      <w:pPr>
        <w:pStyle w:val="Ttulo"/>
      </w:pPr>
    </w:p>
    <w:p w14:paraId="68E736DA" w14:textId="77777777" w:rsidR="00A169BA" w:rsidRDefault="00073F21" w:rsidP="00073F21">
      <w:pPr>
        <w:pStyle w:val="Ttulo"/>
        <w:tabs>
          <w:tab w:val="left" w:pos="3740"/>
        </w:tabs>
        <w:jc w:val="left"/>
      </w:pPr>
      <w:r>
        <w:rPr>
          <w:noProof/>
          <w:lang w:val="es-SV" w:eastAsia="es-SV"/>
        </w:rPr>
        <mc:AlternateContent>
          <mc:Choice Requires="wps">
            <w:drawing>
              <wp:anchor distT="0" distB="0" distL="114300" distR="114300" simplePos="0" relativeHeight="251679232" behindDoc="0" locked="0" layoutInCell="1" allowOverlap="1" wp14:anchorId="4E29C847" wp14:editId="33F529A4">
                <wp:simplePos x="0" y="0"/>
                <wp:positionH relativeFrom="column">
                  <wp:posOffset>297176</wp:posOffset>
                </wp:positionH>
                <wp:positionV relativeFrom="paragraph">
                  <wp:posOffset>288290</wp:posOffset>
                </wp:positionV>
                <wp:extent cx="5218637" cy="558141"/>
                <wp:effectExtent l="0" t="0" r="1270" b="0"/>
                <wp:wrapNone/>
                <wp:docPr id="559" name="559 Cuadro de texto"/>
                <wp:cNvGraphicFramePr/>
                <a:graphic xmlns:a="http://schemas.openxmlformats.org/drawingml/2006/main">
                  <a:graphicData uri="http://schemas.microsoft.com/office/word/2010/wordprocessingShape">
                    <wps:wsp>
                      <wps:cNvSpPr txBox="1"/>
                      <wps:spPr>
                        <a:xfrm>
                          <a:off x="0" y="0"/>
                          <a:ext cx="5218637" cy="55814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541BCDA" w14:textId="77777777" w:rsidR="00DA4494" w:rsidRDefault="00DA4494" w:rsidP="00073F21">
                            <w:pPr>
                              <w:jc w:val="center"/>
                            </w:pPr>
                            <w:r>
                              <w:t>Fuente: adaptación propia con datos de la declaración sobre los principios fundamentales  de justicia para la víctimas de delito y abuso del poder.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9C847" id="559 Cuadro de texto" o:spid="_x0000_s1379" type="#_x0000_t202" style="position:absolute;margin-left:23.4pt;margin-top:22.7pt;width:410.9pt;height:43.9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" fillcolor="white [3201]" stroked="f" strokeweight=".5pt">
                <v:textbox>
                  <w:txbxContent>
                    <w:p w14:paraId="3541BCDA" w14:textId="77777777" w:rsidR="00DA4494" w:rsidRDefault="00DA4494" w:rsidP="00073F21">
                      <w:pPr>
                        <w:jc w:val="center"/>
                      </w:pPr>
                      <w:r>
                        <w:t>Fuente: adaptación propia con datos de la declaración sobre los principios fundamentales  de justicia para la víctimas de delito y abuso del poder.</w:t>
                      </w:r>
                    </w:p>
                  </w:txbxContent>
                </v:textbox>
              </v:shape>
            </w:pict>
          </mc:Fallback>
        </mc:AlternateContent>
      </w:r>
      <w:r>
        <w:tab/>
      </w:r>
    </w:p>
    <w:p w14:paraId="093030D3" w14:textId="77777777" w:rsidR="00A169BA" w:rsidRDefault="00A169BA" w:rsidP="00970618">
      <w:pPr>
        <w:pStyle w:val="Ttulo"/>
      </w:pPr>
    </w:p>
    <w:p w14:paraId="18CDCA26" w14:textId="6D422A49" w:rsidR="00325B98" w:rsidRDefault="00325B98" w:rsidP="00970618">
      <w:pPr>
        <w:pStyle w:val="Ttulo"/>
      </w:pPr>
    </w:p>
    <w:p w14:paraId="29D0CFD3" w14:textId="7D381A2A" w:rsidR="00A169BA" w:rsidRDefault="006553BA" w:rsidP="00583C93">
      <w:pPr>
        <w:pStyle w:val="Ttulo"/>
        <w:tabs>
          <w:tab w:val="left" w:pos="1066"/>
        </w:tabs>
        <w:jc w:val="left"/>
      </w:pPr>
      <w:r w:rsidRPr="00583C93">
        <w:rPr>
          <w:noProof/>
          <w:lang w:val="es-SV" w:eastAsia="es-SV"/>
        </w:rPr>
        <w:lastRenderedPageBreak/>
        <mc:AlternateContent>
          <mc:Choice Requires="wps">
            <w:drawing>
              <wp:anchor distT="0" distB="0" distL="114300" distR="114300" simplePos="0" relativeHeight="251674112" behindDoc="0" locked="0" layoutInCell="1" allowOverlap="1" wp14:anchorId="59BE2B29" wp14:editId="0D5DFA52">
                <wp:simplePos x="0" y="0"/>
                <wp:positionH relativeFrom="column">
                  <wp:posOffset>226060</wp:posOffset>
                </wp:positionH>
                <wp:positionV relativeFrom="paragraph">
                  <wp:posOffset>195580</wp:posOffset>
                </wp:positionV>
                <wp:extent cx="669290" cy="838200"/>
                <wp:effectExtent l="0" t="0" r="0" b="0"/>
                <wp:wrapNone/>
                <wp:docPr id="553"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9290" cy="838200"/>
                        </a:xfrm>
                        <a:custGeom>
                          <a:avLst/>
                          <a:gdLst>
                            <a:gd name="T0" fmla="*/ 204 w 602"/>
                            <a:gd name="T1" fmla="*/ 0 h 762"/>
                            <a:gd name="T2" fmla="*/ 0 w 602"/>
                            <a:gd name="T3" fmla="*/ 196 h 762"/>
                            <a:gd name="T4" fmla="*/ 0 w 602"/>
                            <a:gd name="T5" fmla="*/ 762 h 762"/>
                            <a:gd name="T6" fmla="*/ 602 w 602"/>
                            <a:gd name="T7" fmla="*/ 187 h 762"/>
                            <a:gd name="T8" fmla="*/ 204 w 602"/>
                            <a:gd name="T9" fmla="*/ 0 h 762"/>
                          </a:gdLst>
                          <a:ahLst/>
                          <a:cxnLst>
                            <a:cxn ang="0">
                              <a:pos x="T0" y="T1"/>
                            </a:cxn>
                            <a:cxn ang="0">
                              <a:pos x="T2" y="T3"/>
                            </a:cxn>
                            <a:cxn ang="0">
                              <a:pos x="T4" y="T5"/>
                            </a:cxn>
                            <a:cxn ang="0">
                              <a:pos x="T6" y="T7"/>
                            </a:cxn>
                            <a:cxn ang="0">
                              <a:pos x="T8" y="T9"/>
                            </a:cxn>
                          </a:cxnLst>
                          <a:rect l="0" t="0" r="r" b="b"/>
                          <a:pathLst>
                            <a:path w="602" h="762">
                              <a:moveTo>
                                <a:pt x="204" y="0"/>
                              </a:moveTo>
                              <a:lnTo>
                                <a:pt x="0" y="196"/>
                              </a:lnTo>
                              <a:lnTo>
                                <a:pt x="0" y="762"/>
                              </a:lnTo>
                              <a:lnTo>
                                <a:pt x="602" y="187"/>
                              </a:lnTo>
                              <a:lnTo>
                                <a:pt x="204" y="0"/>
                              </a:lnTo>
                              <a:close/>
                            </a:path>
                          </a:pathLst>
                        </a:custGeom>
                        <a:solidFill>
                          <a:schemeClr val="accent1">
                            <a:lumMod val="75000"/>
                          </a:schemeClr>
                        </a:solidFill>
                        <a:ln w="9525">
                          <a:noFill/>
                          <a:round/>
                          <a:headEnd/>
                          <a:tailEnd/>
                        </a:ln>
                      </wps:spPr>
                      <wps:bodyPr vert="horz" wrap="square" lIns="91440" tIns="45720" rIns="91440" bIns="45720" numCol="1" anchor="t" anchorCtr="0" compatLnSpc="1">
                        <a:prstTxWarp prst="textNoShape">
                          <a:avLst/>
                        </a:prstTxWarp>
                      </wps:bodyPr>
                    </wps:wsp>
                  </a:graphicData>
                </a:graphic>
              </wp:anchor>
            </w:drawing>
          </mc:Choice>
          <mc:Fallback>
            <w:pict>
              <v:shape w14:anchorId="5E972FEF" id="Freeform 12" o:spid="_x0000_s1026" style="position:absolute;margin-left:17.8pt;margin-top:15.4pt;width:52.7pt;height:66pt;z-index:251674112;visibility:visible;mso-wrap-style:square;mso-wrap-distance-left:9pt;mso-wrap-distance-top:0;mso-wrap-distance-right:9pt;mso-wrap-distance-bottom:0;mso-position-horizontal:absolute;mso-position-horizontal-relative:text;mso-position-vertical:absolute;mso-position-vertical-relative:text;v-text-anchor:top" coordsize="602,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" path="m204,l,196,,762,602,187,204,xe" fillcolor="#007789 [2404]" stroked="f">
                <v:path arrowok="t" o:connecttype="custom" o:connectlocs="226803,0;0,215600;0,838200;669290,205700;226803,0" o:connectangles="0,0,0,0,0"/>
              </v:shape>
            </w:pict>
          </mc:Fallback>
        </mc:AlternateContent>
      </w:r>
      <w:r w:rsidRPr="00583C93">
        <w:rPr>
          <w:noProof/>
          <w:lang w:val="es-SV" w:eastAsia="es-SV"/>
        </w:rPr>
        <mc:AlternateContent>
          <mc:Choice Requires="wps">
            <w:drawing>
              <wp:anchor distT="0" distB="0" distL="114300" distR="114300" simplePos="0" relativeHeight="251675136" behindDoc="0" locked="0" layoutInCell="1" allowOverlap="1" wp14:anchorId="23797F8F" wp14:editId="7CE236D1">
                <wp:simplePos x="0" y="0"/>
                <wp:positionH relativeFrom="column">
                  <wp:posOffset>214630</wp:posOffset>
                </wp:positionH>
                <wp:positionV relativeFrom="paragraph">
                  <wp:posOffset>-374015</wp:posOffset>
                </wp:positionV>
                <wp:extent cx="1011555" cy="814705"/>
                <wp:effectExtent l="133350" t="57150" r="74295" b="156845"/>
                <wp:wrapNone/>
                <wp:docPr id="554"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1555" cy="814705"/>
                        </a:xfrm>
                        <a:custGeom>
                          <a:avLst/>
                          <a:gdLst>
                            <a:gd name="T0" fmla="*/ 0 w 910"/>
                            <a:gd name="T1" fmla="*/ 0 h 741"/>
                            <a:gd name="T2" fmla="*/ 0 w 910"/>
                            <a:gd name="T3" fmla="*/ 459 h 741"/>
                            <a:gd name="T4" fmla="*/ 204 w 910"/>
                            <a:gd name="T5" fmla="*/ 554 h 741"/>
                            <a:gd name="T6" fmla="*/ 602 w 910"/>
                            <a:gd name="T7" fmla="*/ 741 h 741"/>
                            <a:gd name="T8" fmla="*/ 602 w 910"/>
                            <a:gd name="T9" fmla="*/ 741 h 741"/>
                            <a:gd name="T10" fmla="*/ 610 w 910"/>
                            <a:gd name="T11" fmla="*/ 735 h 741"/>
                            <a:gd name="T12" fmla="*/ 910 w 910"/>
                            <a:gd name="T13" fmla="*/ 448 h 741"/>
                            <a:gd name="T14" fmla="*/ 0 w 910"/>
                            <a:gd name="T15" fmla="*/ 0 h 74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10" h="741">
                              <a:moveTo>
                                <a:pt x="0" y="0"/>
                              </a:moveTo>
                              <a:lnTo>
                                <a:pt x="0" y="459"/>
                              </a:lnTo>
                              <a:lnTo>
                                <a:pt x="204" y="554"/>
                              </a:lnTo>
                              <a:lnTo>
                                <a:pt x="602" y="741"/>
                              </a:lnTo>
                              <a:lnTo>
                                <a:pt x="602" y="741"/>
                              </a:lnTo>
                              <a:lnTo>
                                <a:pt x="610" y="735"/>
                              </a:lnTo>
                              <a:lnTo>
                                <a:pt x="910" y="448"/>
                              </a:lnTo>
                              <a:lnTo>
                                <a:pt x="0" y="0"/>
                              </a:lnTo>
                              <a:close/>
                            </a:path>
                          </a:pathLst>
                        </a:custGeom>
                        <a:solidFill>
                          <a:schemeClr val="accent1"/>
                        </a:solidFill>
                        <a:ln w="9525">
                          <a:noFill/>
                          <a:round/>
                          <a:headEnd/>
                          <a:tailEnd/>
                        </a:ln>
                        <a:effectLst>
                          <a:outerShdw blurRad="114300" dist="38100" dir="6600000" sx="101000" sy="101000" algn="r" rotWithShape="0">
                            <a:prstClr val="black">
                              <a:alpha val="37000"/>
                            </a:prstClr>
                          </a:outerShdw>
                        </a:effectLst>
                      </wps:spPr>
                      <wps:txbx>
                        <w:txbxContent>
                          <w:p w14:paraId="6AA922E5" w14:textId="77777777" w:rsidR="00DA4494" w:rsidRDefault="00DA4494" w:rsidP="00583C93">
                            <w:pPr>
                              <w:pStyle w:val="NormalWeb"/>
                              <w:spacing w:before="0" w:beforeAutospacing="0" w:after="0" w:afterAutospacing="0"/>
                            </w:pPr>
                            <w:r>
                              <w:rPr>
                                <w:rFonts w:ascii="Arial" w:hAnsi="Arial" w:cs="Arial"/>
                                <w:color w:val="FFFFFF" w:themeColor="background1"/>
                                <w:kern w:val="24"/>
                                <w:sz w:val="48"/>
                                <w:szCs w:val="48"/>
                                <w:lang w:val="en-US"/>
                              </w:rPr>
                              <w:t>04</w:t>
                            </w:r>
                          </w:p>
                        </w:txbxContent>
                      </wps:txbx>
                      <wps:bodyPr vert="horz" wrap="square" lIns="274320" tIns="457200" rIns="0" bIns="45720" numCol="1" anchor="ctr" anchorCtr="1" compatLnSpc="1">
                        <a:prstTxWarp prst="textNoShape">
                          <a:avLst/>
                        </a:prstTxWarp>
                        <a:noAutofit/>
                      </wps:bodyPr>
                    </wps:wsp>
                  </a:graphicData>
                </a:graphic>
              </wp:anchor>
            </w:drawing>
          </mc:Choice>
          <mc:Fallback>
            <w:pict>
              <v:shape w14:anchorId="23797F8F" id="Freeform 17" o:spid="_x0000_s1380" style="position:absolute;margin-left:16.9pt;margin-top:-29.45pt;width:79.65pt;height:64.15pt;z-index:251675136;visibility:visible;mso-wrap-style:square;mso-wrap-distance-left:9pt;mso-wrap-distance-top:0;mso-wrap-distance-right:9pt;mso-wrap-distance-bottom:0;mso-position-horizontal:absolute;mso-position-horizontal-relative:text;mso-position-vertical:absolute;mso-position-vertical-relative:text;v-text-anchor:middle-center" coordsize="910,74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" adj="-11796480,,5400" path="m,l,459r204,95l602,741r,l610,735,910,448,,xe" fillcolor="#00a0b8 [3204]" stroked="f">
                <v:stroke joinstyle="round"/>
                <v:shadow on="t" type="perspective" color="black" opacity="24248f" origin=".5" offset="-.36197mm,.9945mm" matrix="66191f,,,66191f"/>
                <v:formulas/>
                <v:path arrowok="t" o:connecttype="custom" o:connectlocs="0,0;0,504655;226766,609105;669183,814705;669183,814705;678075,808108;1011555,492561;0,0" o:connectangles="0,0,0,0,0,0,0,0" textboxrect="0,0,910,741"/>
                <v:textbox inset="21.6pt,36pt,0">
                  <w:txbxContent>
                    <w:p w14:paraId="6AA922E5" w14:textId="77777777" w:rsidR="00DA4494" w:rsidRDefault="00DA4494" w:rsidP="00583C93">
                      <w:pPr>
                        <w:pStyle w:val="NormalWeb"/>
                        <w:spacing w:before="0" w:beforeAutospacing="0" w:after="0" w:afterAutospacing="0"/>
                      </w:pPr>
                      <w:r>
                        <w:rPr>
                          <w:rFonts w:ascii="Arial" w:hAnsi="Arial" w:cs="Arial"/>
                          <w:color w:val="FFFFFF" w:themeColor="background1"/>
                          <w:kern w:val="24"/>
                          <w:sz w:val="48"/>
                          <w:szCs w:val="48"/>
                          <w:lang w:val="en-US"/>
                        </w:rPr>
                        <w:t>04</w:t>
                      </w:r>
                    </w:p>
                  </w:txbxContent>
                </v:textbox>
              </v:shape>
            </w:pict>
          </mc:Fallback>
        </mc:AlternateContent>
      </w:r>
      <w:r w:rsidR="00583C93" w:rsidRPr="00583C93">
        <w:rPr>
          <w:noProof/>
          <w:lang w:val="es-SV" w:eastAsia="es-SV"/>
        </w:rPr>
        <mc:AlternateContent>
          <mc:Choice Requires="wps">
            <w:drawing>
              <wp:anchor distT="0" distB="0" distL="114300" distR="114300" simplePos="0" relativeHeight="251673088" behindDoc="0" locked="0" layoutInCell="1" allowOverlap="1" wp14:anchorId="5F4B52A4" wp14:editId="700B4EFD">
                <wp:simplePos x="0" y="0"/>
                <wp:positionH relativeFrom="column">
                  <wp:posOffset>1235710</wp:posOffset>
                </wp:positionH>
                <wp:positionV relativeFrom="paragraph">
                  <wp:posOffset>-54610</wp:posOffset>
                </wp:positionV>
                <wp:extent cx="1995170" cy="557530"/>
                <wp:effectExtent l="0" t="0" r="0" b="0"/>
                <wp:wrapNone/>
                <wp:docPr id="552" name="51 CuadroTexto"/>
                <wp:cNvGraphicFramePr/>
                <a:graphic xmlns:a="http://schemas.openxmlformats.org/drawingml/2006/main">
                  <a:graphicData uri="http://schemas.microsoft.com/office/word/2010/wordprocessingShape">
                    <wps:wsp>
                      <wps:cNvSpPr txBox="1"/>
                      <wps:spPr>
                        <a:xfrm>
                          <a:off x="0" y="0"/>
                          <a:ext cx="1995170" cy="557530"/>
                        </a:xfrm>
                        <a:prstGeom prst="rect">
                          <a:avLst/>
                        </a:prstGeom>
                        <a:noFill/>
                      </wps:spPr>
                      <wps:txbx>
                        <w:txbxContent>
                          <w:p w14:paraId="54D00534" w14:textId="77777777" w:rsidR="00DA4494" w:rsidRPr="00583C93" w:rsidRDefault="00DA4494" w:rsidP="00583C93">
                            <w:pPr>
                              <w:pStyle w:val="NormalWeb"/>
                              <w:spacing w:before="0" w:beforeAutospacing="0" w:after="0" w:afterAutospacing="0"/>
                              <w:jc w:val="both"/>
                              <w:rPr>
                                <w:rFonts w:ascii="Arial Black" w:hAnsi="Arial Black"/>
                                <w:color w:val="007789" w:themeColor="accent1" w:themeShade="BF"/>
                                <w:sz w:val="18"/>
                              </w:rPr>
                            </w:pPr>
                            <w:r w:rsidRPr="00583C93">
                              <w:rPr>
                                <w:rFonts w:ascii="Arial Black" w:hAnsi="Arial Black" w:cstheme="minorBidi"/>
                                <w:color w:val="007789" w:themeColor="accent1" w:themeShade="BF"/>
                                <w:kern w:val="24"/>
                                <w:szCs w:val="36"/>
                                <w:lang w:val="es-ES"/>
                              </w:rPr>
                              <w:t xml:space="preserve">Entrega de </w:t>
                            </w:r>
                          </w:p>
                          <w:p w14:paraId="4B648C35" w14:textId="77777777" w:rsidR="00DA4494" w:rsidRPr="00583C93" w:rsidRDefault="00DA4494" w:rsidP="00583C93">
                            <w:pPr>
                              <w:pStyle w:val="NormalWeb"/>
                              <w:spacing w:before="0" w:beforeAutospacing="0" w:after="0" w:afterAutospacing="0"/>
                              <w:rPr>
                                <w:rFonts w:ascii="Arial Black" w:hAnsi="Arial Black"/>
                                <w:color w:val="007789" w:themeColor="accent1" w:themeShade="BF"/>
                                <w:sz w:val="18"/>
                              </w:rPr>
                            </w:pPr>
                            <w:r w:rsidRPr="00583C93">
                              <w:rPr>
                                <w:rFonts w:ascii="Arial Black" w:hAnsi="Arial Black" w:cstheme="minorBidi"/>
                                <w:color w:val="007789" w:themeColor="accent1" w:themeShade="BF"/>
                                <w:kern w:val="24"/>
                                <w:szCs w:val="36"/>
                                <w:lang w:val="es-ES"/>
                              </w:rPr>
                              <w:t>información</w:t>
                            </w:r>
                          </w:p>
                        </w:txbxContent>
                      </wps:txbx>
                      <wps:bodyPr wrap="square" rtlCol="0">
                        <a:noAutofit/>
                      </wps:bodyPr>
                    </wps:wsp>
                  </a:graphicData>
                </a:graphic>
              </wp:anchor>
            </w:drawing>
          </mc:Choice>
          <mc:Fallback>
            <w:pict>
              <v:shape w14:anchorId="5F4B52A4" id="51 CuadroTexto" o:spid="_x0000_s1381" type="#_x0000_t202" style="position:absolute;margin-left:97.3pt;margin-top:-4.3pt;width:157.1pt;height:43.9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" filled="f" stroked="f">
                <v:textbox>
                  <w:txbxContent>
                    <w:p w14:paraId="54D00534" w14:textId="77777777" w:rsidR="00DA4494" w:rsidRPr="00583C93" w:rsidRDefault="00DA4494" w:rsidP="00583C93">
                      <w:pPr>
                        <w:pStyle w:val="NormalWeb"/>
                        <w:spacing w:before="0" w:beforeAutospacing="0" w:after="0" w:afterAutospacing="0"/>
                        <w:jc w:val="both"/>
                        <w:rPr>
                          <w:rFonts w:ascii="Arial Black" w:hAnsi="Arial Black"/>
                          <w:color w:val="007789" w:themeColor="accent1" w:themeShade="BF"/>
                          <w:sz w:val="18"/>
                        </w:rPr>
                      </w:pPr>
                      <w:r w:rsidRPr="00583C93">
                        <w:rPr>
                          <w:rFonts w:ascii="Arial Black" w:hAnsi="Arial Black" w:cstheme="minorBidi"/>
                          <w:color w:val="007789" w:themeColor="accent1" w:themeShade="BF"/>
                          <w:kern w:val="24"/>
                          <w:szCs w:val="36"/>
                          <w:lang w:val="es-ES"/>
                        </w:rPr>
                        <w:t xml:space="preserve">Entrega de </w:t>
                      </w:r>
                    </w:p>
                    <w:p w14:paraId="4B648C35" w14:textId="77777777" w:rsidR="00DA4494" w:rsidRPr="00583C93" w:rsidRDefault="00DA4494" w:rsidP="00583C93">
                      <w:pPr>
                        <w:pStyle w:val="NormalWeb"/>
                        <w:spacing w:before="0" w:beforeAutospacing="0" w:after="0" w:afterAutospacing="0"/>
                        <w:rPr>
                          <w:rFonts w:ascii="Arial Black" w:hAnsi="Arial Black"/>
                          <w:color w:val="007789" w:themeColor="accent1" w:themeShade="BF"/>
                          <w:sz w:val="18"/>
                        </w:rPr>
                      </w:pPr>
                      <w:r w:rsidRPr="00583C93">
                        <w:rPr>
                          <w:rFonts w:ascii="Arial Black" w:hAnsi="Arial Black" w:cstheme="minorBidi"/>
                          <w:color w:val="007789" w:themeColor="accent1" w:themeShade="BF"/>
                          <w:kern w:val="24"/>
                          <w:szCs w:val="36"/>
                          <w:lang w:val="es-ES"/>
                        </w:rPr>
                        <w:t>información</w:t>
                      </w:r>
                    </w:p>
                  </w:txbxContent>
                </v:textbox>
              </v:shape>
            </w:pict>
          </mc:Fallback>
        </mc:AlternateContent>
      </w:r>
      <w:r w:rsidR="00583C93" w:rsidRPr="00583C93">
        <w:rPr>
          <w:noProof/>
          <w:lang w:val="es-SV" w:eastAsia="es-SV"/>
        </w:rPr>
        <w:drawing>
          <wp:anchor distT="0" distB="0" distL="114300" distR="114300" simplePos="0" relativeHeight="251676160" behindDoc="0" locked="0" layoutInCell="1" allowOverlap="1" wp14:anchorId="33FA4529" wp14:editId="233BFBF4">
            <wp:simplePos x="0" y="0"/>
            <wp:positionH relativeFrom="column">
              <wp:posOffset>-365125</wp:posOffset>
            </wp:positionH>
            <wp:positionV relativeFrom="paragraph">
              <wp:posOffset>-66040</wp:posOffset>
            </wp:positionV>
            <wp:extent cx="598170" cy="626110"/>
            <wp:effectExtent l="0" t="0" r="0" b="2540"/>
            <wp:wrapNone/>
            <wp:docPr id="555" name="6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6 Imagen"/>
                    <pic:cNvPicPr>
                      <a:picLocks noChangeAspect="1"/>
                    </pic:cNvPicPr>
                  </pic:nvPicPr>
                  <pic:blipFill rotWithShape="1">
                    <a:blip r:embed="rId60" cstate="print">
                      <a:duotone>
                        <a:schemeClr val="accent1">
                          <a:shade val="45000"/>
                          <a:satMod val="135000"/>
                        </a:schemeClr>
                        <a:prstClr val="white"/>
                      </a:duotone>
                      <a:extLst>
                        <a:ext uri="{28A0092B-C50C-407E-A947-70E740481C1C}">
                          <a14:useLocalDpi xmlns:a14="http://schemas.microsoft.com/office/drawing/2010/main" val="0"/>
                        </a:ext>
                      </a:extLst>
                    </a:blip>
                    <a:srcRect l="77903" t="72180" r="5939" b="12153"/>
                    <a:stretch/>
                  </pic:blipFill>
                  <pic:spPr>
                    <a:xfrm>
                      <a:off x="0" y="0"/>
                      <a:ext cx="598170" cy="626110"/>
                    </a:xfrm>
                    <a:prstGeom prst="rect">
                      <a:avLst/>
                    </a:prstGeom>
                  </pic:spPr>
                </pic:pic>
              </a:graphicData>
            </a:graphic>
          </wp:anchor>
        </w:drawing>
      </w:r>
      <w:r w:rsidR="00583C93">
        <w:tab/>
      </w:r>
    </w:p>
    <w:tbl>
      <w:tblPr>
        <w:tblStyle w:val="Sombreadoclaro-nfasis4"/>
        <w:tblpPr w:leftFromText="141" w:rightFromText="141" w:vertAnchor="text" w:horzAnchor="margin" w:tblpXSpec="right" w:tblpY="197"/>
        <w:tblW w:w="0" w:type="auto"/>
        <w:tblLook w:val="04A0" w:firstRow="1" w:lastRow="0" w:firstColumn="1" w:lastColumn="0" w:noHBand="0" w:noVBand="1"/>
      </w:tblPr>
      <w:tblGrid>
        <w:gridCol w:w="8397"/>
      </w:tblGrid>
      <w:tr w:rsidR="00AE02B9" w14:paraId="7FF453F0" w14:textId="77777777" w:rsidTr="00D963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97" w:type="dxa"/>
          </w:tcPr>
          <w:p w14:paraId="4AC19816" w14:textId="77777777" w:rsidR="00AE02B9" w:rsidRDefault="00AE02B9" w:rsidP="00AE02B9">
            <w:pPr>
              <w:pStyle w:val="Ttulo"/>
              <w:tabs>
                <w:tab w:val="left" w:pos="1066"/>
              </w:tabs>
            </w:pPr>
            <w:r w:rsidRPr="006F5002">
              <w:rPr>
                <w:sz w:val="36"/>
              </w:rPr>
              <w:t>Información elemental</w:t>
            </w:r>
          </w:p>
        </w:tc>
      </w:tr>
      <w:tr w:rsidR="00AE02B9" w14:paraId="0494E0B3" w14:textId="77777777" w:rsidTr="00D96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97" w:type="dxa"/>
          </w:tcPr>
          <w:p w14:paraId="5B45171F" w14:textId="77777777" w:rsidR="00AE02B9" w:rsidRPr="007227DD" w:rsidRDefault="00AE02B9" w:rsidP="00AE02B9">
            <w:pPr>
              <w:spacing w:after="120" w:line="276" w:lineRule="auto"/>
              <w:jc w:val="both"/>
              <w:rPr>
                <w:b w:val="0"/>
                <w:color w:val="auto"/>
              </w:rPr>
            </w:pPr>
            <w:r w:rsidRPr="007227DD">
              <w:rPr>
                <w:color w:val="auto"/>
              </w:rPr>
              <w:t>La entrega de información es una forma concreta de ayudar a la víctima a co</w:t>
            </w:r>
            <w:r>
              <w:rPr>
                <w:color w:val="auto"/>
              </w:rPr>
              <w:t>mprender la situación en que se encuentra y, con ello, contribuir a calmar su angustia.</w:t>
            </w:r>
          </w:p>
        </w:tc>
      </w:tr>
      <w:tr w:rsidR="00AE02B9" w14:paraId="775363AA" w14:textId="77777777" w:rsidTr="00D9633D">
        <w:tc>
          <w:tcPr>
            <w:cnfStyle w:val="001000000000" w:firstRow="0" w:lastRow="0" w:firstColumn="1" w:lastColumn="0" w:oddVBand="0" w:evenVBand="0" w:oddHBand="0" w:evenHBand="0" w:firstRowFirstColumn="0" w:firstRowLastColumn="0" w:lastRowFirstColumn="0" w:lastRowLastColumn="0"/>
            <w:tcW w:w="8397" w:type="dxa"/>
          </w:tcPr>
          <w:p w14:paraId="5E7CDDBC" w14:textId="77777777" w:rsidR="00AE02B9" w:rsidRPr="006F5002" w:rsidRDefault="00AE02B9" w:rsidP="00AE02B9">
            <w:pPr>
              <w:spacing w:after="120" w:line="276" w:lineRule="auto"/>
              <w:jc w:val="both"/>
              <w:rPr>
                <w:b w:val="0"/>
              </w:rPr>
            </w:pPr>
            <w:r w:rsidRPr="006F5002">
              <w:rPr>
                <w:color w:val="auto"/>
              </w:rPr>
              <w:t>La información debe de ser básica y transmitida en palabras comprensibles. Sólo se le debe entregar antecedentes pertinentes al momento de crisis en que se encuentra, para no abrumarla con información que no puedan manejar.</w:t>
            </w:r>
          </w:p>
        </w:tc>
      </w:tr>
      <w:tr w:rsidR="00AE02B9" w14:paraId="4924DC65" w14:textId="77777777" w:rsidTr="00D96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97" w:type="dxa"/>
          </w:tcPr>
          <w:p w14:paraId="55235FF3" w14:textId="77777777" w:rsidR="00AE02B9" w:rsidRPr="006F5002" w:rsidRDefault="00AE02B9" w:rsidP="00AE02B9">
            <w:pPr>
              <w:spacing w:after="120" w:line="276" w:lineRule="auto"/>
              <w:jc w:val="both"/>
              <w:rPr>
                <w:b w:val="0"/>
                <w:color w:val="auto"/>
              </w:rPr>
            </w:pPr>
            <w:r>
              <w:rPr>
                <w:color w:val="auto"/>
              </w:rPr>
              <w:t>Es recomendable que la información elemental se entregue por escrito, ya que la víctima no está e</w:t>
            </w:r>
            <w:r w:rsidR="00325B98">
              <w:rPr>
                <w:color w:val="auto"/>
              </w:rPr>
              <w:t>n</w:t>
            </w:r>
            <w:r>
              <w:rPr>
                <w:color w:val="auto"/>
              </w:rPr>
              <w:t xml:space="preserve"> condiciones de retener en su memoria una gran cantidad de datos.</w:t>
            </w:r>
          </w:p>
        </w:tc>
      </w:tr>
      <w:tr w:rsidR="00D9633D" w14:paraId="25261BD5" w14:textId="77777777" w:rsidTr="00B4274F">
        <w:tc>
          <w:tcPr>
            <w:cnfStyle w:val="001000000000" w:firstRow="0" w:lastRow="0" w:firstColumn="1" w:lastColumn="0" w:oddVBand="0" w:evenVBand="0" w:oddHBand="0" w:evenHBand="0" w:firstRowFirstColumn="0" w:firstRowLastColumn="0" w:lastRowFirstColumn="0" w:lastRowLastColumn="0"/>
            <w:tcW w:w="8397" w:type="dxa"/>
            <w:shd w:val="clear" w:color="auto" w:fill="auto"/>
          </w:tcPr>
          <w:p w14:paraId="1379079F" w14:textId="2012505F" w:rsidR="00D9633D" w:rsidRDefault="00D9633D" w:rsidP="00D9633D">
            <w:pPr>
              <w:spacing w:after="120" w:line="276" w:lineRule="auto"/>
              <w:jc w:val="both"/>
              <w:rPr>
                <w:b w:val="0"/>
                <w:color w:val="auto"/>
              </w:rPr>
            </w:pPr>
            <w:r>
              <w:rPr>
                <w:color w:val="auto"/>
              </w:rPr>
              <w:t>Valorar las redes de apoyando cuando existe un riesgo significado de la violencia y en caso de un riesgo extremo gestionar el ingreso a un albergue temporal</w:t>
            </w:r>
            <w:r w:rsidR="00675364">
              <w:rPr>
                <w:color w:val="auto"/>
              </w:rPr>
              <w:t xml:space="preserve">. </w:t>
            </w:r>
            <w:r w:rsidR="00620538" w:rsidRPr="00B4274F">
              <w:rPr>
                <w:color w:val="auto"/>
              </w:rPr>
              <w:t>(V</w:t>
            </w:r>
            <w:r w:rsidR="00B4274F">
              <w:rPr>
                <w:color w:val="auto"/>
              </w:rPr>
              <w:t>er anexo 8</w:t>
            </w:r>
            <w:r w:rsidR="00675364" w:rsidRPr="00B4274F">
              <w:rPr>
                <w:color w:val="auto"/>
              </w:rPr>
              <w:t>)</w:t>
            </w:r>
            <w:r>
              <w:rPr>
                <w:color w:val="auto"/>
              </w:rPr>
              <w:t xml:space="preserve"> </w:t>
            </w:r>
          </w:p>
        </w:tc>
      </w:tr>
    </w:tbl>
    <w:p w14:paraId="5C788D35" w14:textId="11E8217B" w:rsidR="00583C93" w:rsidRDefault="00D9633D" w:rsidP="00583C93">
      <w:pPr>
        <w:pStyle w:val="Ttulo"/>
        <w:tabs>
          <w:tab w:val="left" w:pos="1066"/>
        </w:tabs>
        <w:jc w:val="left"/>
      </w:pPr>
      <w:r>
        <w:rPr>
          <w:noProof/>
          <w:lang w:val="es-SV" w:eastAsia="es-SV"/>
        </w:rPr>
        <mc:AlternateContent>
          <mc:Choice Requires="wpg">
            <w:drawing>
              <wp:anchor distT="0" distB="0" distL="114300" distR="114300" simplePos="0" relativeHeight="251680256" behindDoc="0" locked="0" layoutInCell="1" allowOverlap="1" wp14:anchorId="4F3D931C" wp14:editId="11593711">
                <wp:simplePos x="0" y="0"/>
                <wp:positionH relativeFrom="column">
                  <wp:posOffset>395605</wp:posOffset>
                </wp:positionH>
                <wp:positionV relativeFrom="paragraph">
                  <wp:posOffset>3014980</wp:posOffset>
                </wp:positionV>
                <wp:extent cx="5201285" cy="4673600"/>
                <wp:effectExtent l="0" t="0" r="0" b="0"/>
                <wp:wrapNone/>
                <wp:docPr id="642" name="642 Grupo"/>
                <wp:cNvGraphicFramePr/>
                <a:graphic xmlns:a="http://schemas.openxmlformats.org/drawingml/2006/main">
                  <a:graphicData uri="http://schemas.microsoft.com/office/word/2010/wordprocessingGroup">
                    <wpg:wgp>
                      <wpg:cNvGrpSpPr/>
                      <wpg:grpSpPr>
                        <a:xfrm>
                          <a:off x="0" y="0"/>
                          <a:ext cx="5201285" cy="4673600"/>
                          <a:chOff x="0" y="0"/>
                          <a:chExt cx="5210000" cy="5627699"/>
                        </a:xfrm>
                      </wpg:grpSpPr>
                      <wps:wsp>
                        <wps:cNvPr id="608" name="Freeform 5"/>
                        <wps:cNvSpPr>
                          <a:spLocks/>
                        </wps:cNvSpPr>
                        <wps:spPr bwMode="auto">
                          <a:xfrm>
                            <a:off x="1213945" y="4887311"/>
                            <a:ext cx="3872865" cy="701675"/>
                          </a:xfrm>
                          <a:custGeom>
                            <a:avLst/>
                            <a:gdLst>
                              <a:gd name="T0" fmla="*/ 1549 w 1549"/>
                              <a:gd name="T1" fmla="*/ 185 h 372"/>
                              <a:gd name="T2" fmla="*/ 1355 w 1549"/>
                              <a:gd name="T3" fmla="*/ 0 h 372"/>
                              <a:gd name="T4" fmla="*/ 1508 w 1549"/>
                              <a:gd name="T5" fmla="*/ 0 h 372"/>
                              <a:gd name="T6" fmla="*/ 0 w 1549"/>
                              <a:gd name="T7" fmla="*/ 0 h 372"/>
                              <a:gd name="T8" fmla="*/ 0 w 1549"/>
                              <a:gd name="T9" fmla="*/ 372 h 372"/>
                              <a:gd name="T10" fmla="*/ 1355 w 1549"/>
                              <a:gd name="T11" fmla="*/ 372 h 372"/>
                              <a:gd name="T12" fmla="*/ 1355 w 1549"/>
                              <a:gd name="T13" fmla="*/ 372 h 372"/>
                              <a:gd name="T14" fmla="*/ 1549 w 1549"/>
                              <a:gd name="T15" fmla="*/ 185 h 37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549" h="372">
                                <a:moveTo>
                                  <a:pt x="1549" y="185"/>
                                </a:moveTo>
                                <a:lnTo>
                                  <a:pt x="1355" y="0"/>
                                </a:lnTo>
                                <a:lnTo>
                                  <a:pt x="1508" y="0"/>
                                </a:lnTo>
                                <a:lnTo>
                                  <a:pt x="0" y="0"/>
                                </a:lnTo>
                                <a:lnTo>
                                  <a:pt x="0" y="372"/>
                                </a:lnTo>
                                <a:lnTo>
                                  <a:pt x="1355" y="372"/>
                                </a:lnTo>
                                <a:lnTo>
                                  <a:pt x="1355" y="372"/>
                                </a:lnTo>
                                <a:lnTo>
                                  <a:pt x="1549" y="185"/>
                                </a:lnTo>
                                <a:close/>
                              </a:path>
                            </a:pathLst>
                          </a:custGeom>
                          <a:solidFill>
                            <a:srgbClr val="0779B7">
                              <a:lumMod val="60000"/>
                              <a:lumOff val="40000"/>
                            </a:srgbClr>
                          </a:solidFill>
                          <a:ln w="9525">
                            <a:noFill/>
                            <a:round/>
                            <a:headEnd/>
                            <a:tailEnd/>
                          </a:ln>
                        </wps:spPr>
                        <wps:bodyPr vert="horz" wrap="square" lIns="91440" tIns="45720" rIns="91440" bIns="45720" numCol="1" anchor="t" anchorCtr="0" compatLnSpc="1">
                          <a:prstTxWarp prst="textNoShape">
                            <a:avLst/>
                          </a:prstTxWarp>
                        </wps:bodyPr>
                      </wps:wsp>
                      <wps:wsp>
                        <wps:cNvPr id="609" name="Freeform 6"/>
                        <wps:cNvSpPr>
                          <a:spLocks/>
                        </wps:cNvSpPr>
                        <wps:spPr bwMode="auto">
                          <a:xfrm>
                            <a:off x="1213945" y="4193628"/>
                            <a:ext cx="3872865" cy="695960"/>
                          </a:xfrm>
                          <a:custGeom>
                            <a:avLst/>
                            <a:gdLst>
                              <a:gd name="T0" fmla="*/ 1703 w 1703"/>
                              <a:gd name="T1" fmla="*/ 184 h 369"/>
                              <a:gd name="T2" fmla="*/ 1508 w 1703"/>
                              <a:gd name="T3" fmla="*/ 0 h 369"/>
                              <a:gd name="T4" fmla="*/ 1508 w 1703"/>
                              <a:gd name="T5" fmla="*/ 0 h 369"/>
                              <a:gd name="T6" fmla="*/ 0 w 1703"/>
                              <a:gd name="T7" fmla="*/ 0 h 369"/>
                              <a:gd name="T8" fmla="*/ 0 w 1703"/>
                              <a:gd name="T9" fmla="*/ 369 h 369"/>
                              <a:gd name="T10" fmla="*/ 1508 w 1703"/>
                              <a:gd name="T11" fmla="*/ 369 h 369"/>
                              <a:gd name="T12" fmla="*/ 1508 w 1703"/>
                              <a:gd name="T13" fmla="*/ 369 h 369"/>
                              <a:gd name="T14" fmla="*/ 1703 w 1703"/>
                              <a:gd name="T15" fmla="*/ 184 h 36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03" h="369">
                                <a:moveTo>
                                  <a:pt x="1703" y="184"/>
                                </a:moveTo>
                                <a:lnTo>
                                  <a:pt x="1508" y="0"/>
                                </a:lnTo>
                                <a:lnTo>
                                  <a:pt x="1508" y="0"/>
                                </a:lnTo>
                                <a:lnTo>
                                  <a:pt x="0" y="0"/>
                                </a:lnTo>
                                <a:lnTo>
                                  <a:pt x="0" y="369"/>
                                </a:lnTo>
                                <a:lnTo>
                                  <a:pt x="1508" y="369"/>
                                </a:lnTo>
                                <a:lnTo>
                                  <a:pt x="1508" y="369"/>
                                </a:lnTo>
                                <a:lnTo>
                                  <a:pt x="1703" y="184"/>
                                </a:lnTo>
                                <a:close/>
                              </a:path>
                            </a:pathLst>
                          </a:custGeom>
                          <a:solidFill>
                            <a:srgbClr val="6BC2ED">
                              <a:lumMod val="75000"/>
                            </a:srgbClr>
                          </a:solidFill>
                          <a:ln w="9525">
                            <a:noFill/>
                            <a:round/>
                            <a:headEnd/>
                            <a:tailEnd/>
                          </a:ln>
                        </wps:spPr>
                        <wps:bodyPr vert="horz" wrap="square" lIns="91440" tIns="45720" rIns="91440" bIns="45720" numCol="1" anchor="t" anchorCtr="0" compatLnSpc="1">
                          <a:prstTxWarp prst="textNoShape">
                            <a:avLst/>
                          </a:prstTxWarp>
                        </wps:bodyPr>
                      </wps:wsp>
                      <wps:wsp>
                        <wps:cNvPr id="610" name="Freeform 7"/>
                        <wps:cNvSpPr>
                          <a:spLocks/>
                        </wps:cNvSpPr>
                        <wps:spPr bwMode="auto">
                          <a:xfrm>
                            <a:off x="1213945" y="3499945"/>
                            <a:ext cx="3872865" cy="702945"/>
                          </a:xfrm>
                          <a:custGeom>
                            <a:avLst/>
                            <a:gdLst>
                              <a:gd name="T0" fmla="*/ 1972 w 1972"/>
                              <a:gd name="T1" fmla="*/ 185 h 369"/>
                              <a:gd name="T2" fmla="*/ 1778 w 1972"/>
                              <a:gd name="T3" fmla="*/ 0 h 369"/>
                              <a:gd name="T4" fmla="*/ 1778 w 1972"/>
                              <a:gd name="T5" fmla="*/ 0 h 369"/>
                              <a:gd name="T6" fmla="*/ 0 w 1972"/>
                              <a:gd name="T7" fmla="*/ 0 h 369"/>
                              <a:gd name="T8" fmla="*/ 0 w 1972"/>
                              <a:gd name="T9" fmla="*/ 369 h 369"/>
                              <a:gd name="T10" fmla="*/ 1778 w 1972"/>
                              <a:gd name="T11" fmla="*/ 369 h 369"/>
                              <a:gd name="T12" fmla="*/ 1778 w 1972"/>
                              <a:gd name="T13" fmla="*/ 369 h 369"/>
                              <a:gd name="T14" fmla="*/ 1972 w 1972"/>
                              <a:gd name="T15" fmla="*/ 185 h 36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72" h="369">
                                <a:moveTo>
                                  <a:pt x="1972" y="185"/>
                                </a:moveTo>
                                <a:lnTo>
                                  <a:pt x="1778" y="0"/>
                                </a:lnTo>
                                <a:lnTo>
                                  <a:pt x="1778" y="0"/>
                                </a:lnTo>
                                <a:lnTo>
                                  <a:pt x="0" y="0"/>
                                </a:lnTo>
                                <a:lnTo>
                                  <a:pt x="0" y="369"/>
                                </a:lnTo>
                                <a:lnTo>
                                  <a:pt x="1778" y="369"/>
                                </a:lnTo>
                                <a:lnTo>
                                  <a:pt x="1778" y="369"/>
                                </a:lnTo>
                                <a:lnTo>
                                  <a:pt x="1972" y="185"/>
                                </a:lnTo>
                                <a:close/>
                              </a:path>
                            </a:pathLst>
                          </a:custGeom>
                          <a:solidFill>
                            <a:srgbClr val="6BC2ED"/>
                          </a:solidFill>
                          <a:ln w="9525">
                            <a:noFill/>
                            <a:round/>
                            <a:headEnd/>
                            <a:tailEnd/>
                          </a:ln>
                        </wps:spPr>
                        <wps:bodyPr vert="horz" wrap="square" lIns="91440" tIns="45720" rIns="91440" bIns="45720" numCol="1" anchor="t" anchorCtr="0" compatLnSpc="1">
                          <a:prstTxWarp prst="textNoShape">
                            <a:avLst/>
                          </a:prstTxWarp>
                        </wps:bodyPr>
                      </wps:wsp>
                      <wps:wsp>
                        <wps:cNvPr id="611" name="Freeform 8"/>
                        <wps:cNvSpPr>
                          <a:spLocks/>
                        </wps:cNvSpPr>
                        <wps:spPr bwMode="auto">
                          <a:xfrm>
                            <a:off x="1213945" y="2790497"/>
                            <a:ext cx="3996055" cy="701675"/>
                          </a:xfrm>
                          <a:custGeom>
                            <a:avLst/>
                            <a:gdLst>
                              <a:gd name="T0" fmla="*/ 1513 w 1513"/>
                              <a:gd name="T1" fmla="*/ 185 h 372"/>
                              <a:gd name="T2" fmla="*/ 1319 w 1513"/>
                              <a:gd name="T3" fmla="*/ 0 h 372"/>
                              <a:gd name="T4" fmla="*/ 1319 w 1513"/>
                              <a:gd name="T5" fmla="*/ 0 h 372"/>
                              <a:gd name="T6" fmla="*/ 0 w 1513"/>
                              <a:gd name="T7" fmla="*/ 0 h 372"/>
                              <a:gd name="T8" fmla="*/ 0 w 1513"/>
                              <a:gd name="T9" fmla="*/ 372 h 372"/>
                              <a:gd name="T10" fmla="*/ 1319 w 1513"/>
                              <a:gd name="T11" fmla="*/ 372 h 372"/>
                              <a:gd name="T12" fmla="*/ 1319 w 1513"/>
                              <a:gd name="T13" fmla="*/ 369 h 372"/>
                              <a:gd name="T14" fmla="*/ 1513 w 1513"/>
                              <a:gd name="T15" fmla="*/ 185 h 37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513" h="372">
                                <a:moveTo>
                                  <a:pt x="1513" y="185"/>
                                </a:moveTo>
                                <a:lnTo>
                                  <a:pt x="1319" y="0"/>
                                </a:lnTo>
                                <a:lnTo>
                                  <a:pt x="1319" y="0"/>
                                </a:lnTo>
                                <a:lnTo>
                                  <a:pt x="0" y="0"/>
                                </a:lnTo>
                                <a:lnTo>
                                  <a:pt x="0" y="372"/>
                                </a:lnTo>
                                <a:lnTo>
                                  <a:pt x="1319" y="372"/>
                                </a:lnTo>
                                <a:lnTo>
                                  <a:pt x="1319" y="369"/>
                                </a:lnTo>
                                <a:lnTo>
                                  <a:pt x="1513" y="185"/>
                                </a:lnTo>
                                <a:close/>
                              </a:path>
                            </a:pathLst>
                          </a:custGeom>
                          <a:solidFill>
                            <a:srgbClr val="6BC2ED">
                              <a:lumMod val="60000"/>
                              <a:lumOff val="40000"/>
                            </a:srgbClr>
                          </a:solidFill>
                          <a:ln w="9525">
                            <a:noFill/>
                            <a:round/>
                            <a:headEnd/>
                            <a:tailEnd/>
                          </a:ln>
                        </wps:spPr>
                        <wps:bodyPr vert="horz" wrap="square" lIns="91440" tIns="45720" rIns="91440" bIns="45720" numCol="1" anchor="t" anchorCtr="0" compatLnSpc="1">
                          <a:prstTxWarp prst="textNoShape">
                            <a:avLst/>
                          </a:prstTxWarp>
                        </wps:bodyPr>
                      </wps:wsp>
                      <wps:wsp>
                        <wps:cNvPr id="612" name="Freeform 9"/>
                        <wps:cNvSpPr>
                          <a:spLocks/>
                        </wps:cNvSpPr>
                        <wps:spPr bwMode="auto">
                          <a:xfrm>
                            <a:off x="1213945" y="693683"/>
                            <a:ext cx="3996055" cy="704850"/>
                          </a:xfrm>
                          <a:custGeom>
                            <a:avLst/>
                            <a:gdLst>
                              <a:gd name="T0" fmla="*/ 1726 w 1726"/>
                              <a:gd name="T1" fmla="*/ 185 h 370"/>
                              <a:gd name="T2" fmla="*/ 1530 w 1726"/>
                              <a:gd name="T3" fmla="*/ 0 h 370"/>
                              <a:gd name="T4" fmla="*/ 1530 w 1726"/>
                              <a:gd name="T5" fmla="*/ 0 h 370"/>
                              <a:gd name="T6" fmla="*/ 0 w 1726"/>
                              <a:gd name="T7" fmla="*/ 0 h 370"/>
                              <a:gd name="T8" fmla="*/ 0 w 1726"/>
                              <a:gd name="T9" fmla="*/ 370 h 370"/>
                              <a:gd name="T10" fmla="*/ 1530 w 1726"/>
                              <a:gd name="T11" fmla="*/ 370 h 370"/>
                              <a:gd name="T12" fmla="*/ 1530 w 1726"/>
                              <a:gd name="T13" fmla="*/ 370 h 370"/>
                              <a:gd name="T14" fmla="*/ 1726 w 1726"/>
                              <a:gd name="T15" fmla="*/ 185 h 37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26" h="370">
                                <a:moveTo>
                                  <a:pt x="1726" y="185"/>
                                </a:moveTo>
                                <a:lnTo>
                                  <a:pt x="1530" y="0"/>
                                </a:lnTo>
                                <a:lnTo>
                                  <a:pt x="1530" y="0"/>
                                </a:lnTo>
                                <a:lnTo>
                                  <a:pt x="0" y="0"/>
                                </a:lnTo>
                                <a:lnTo>
                                  <a:pt x="0" y="370"/>
                                </a:lnTo>
                                <a:lnTo>
                                  <a:pt x="1530" y="370"/>
                                </a:lnTo>
                                <a:lnTo>
                                  <a:pt x="1530" y="370"/>
                                </a:lnTo>
                                <a:lnTo>
                                  <a:pt x="1726" y="185"/>
                                </a:lnTo>
                                <a:close/>
                              </a:path>
                            </a:pathLst>
                          </a:custGeom>
                          <a:solidFill>
                            <a:srgbClr val="6BC2ED">
                              <a:lumMod val="75000"/>
                            </a:srgbClr>
                          </a:solidFill>
                          <a:ln w="9525">
                            <a:noFill/>
                            <a:round/>
                            <a:headEnd/>
                            <a:tailEnd/>
                          </a:ln>
                        </wps:spPr>
                        <wps:bodyPr vert="horz" wrap="square" lIns="91440" tIns="45720" rIns="91440" bIns="45720" numCol="1" anchor="t" anchorCtr="0" compatLnSpc="1">
                          <a:prstTxWarp prst="textNoShape">
                            <a:avLst/>
                          </a:prstTxWarp>
                        </wps:bodyPr>
                      </wps:wsp>
                      <wps:wsp>
                        <wps:cNvPr id="613" name="Freeform 10"/>
                        <wps:cNvSpPr>
                          <a:spLocks/>
                        </wps:cNvSpPr>
                        <wps:spPr bwMode="auto">
                          <a:xfrm>
                            <a:off x="1213945" y="0"/>
                            <a:ext cx="3872865" cy="699770"/>
                          </a:xfrm>
                          <a:custGeom>
                            <a:avLst/>
                            <a:gdLst>
                              <a:gd name="T0" fmla="*/ 2053 w 2053"/>
                              <a:gd name="T1" fmla="*/ 187 h 371"/>
                              <a:gd name="T2" fmla="*/ 1859 w 2053"/>
                              <a:gd name="T3" fmla="*/ 2 h 371"/>
                              <a:gd name="T4" fmla="*/ 1859 w 2053"/>
                              <a:gd name="T5" fmla="*/ 0 h 371"/>
                              <a:gd name="T6" fmla="*/ 0 w 2053"/>
                              <a:gd name="T7" fmla="*/ 0 h 371"/>
                              <a:gd name="T8" fmla="*/ 0 w 2053"/>
                              <a:gd name="T9" fmla="*/ 371 h 371"/>
                              <a:gd name="T10" fmla="*/ 1859 w 2053"/>
                              <a:gd name="T11" fmla="*/ 371 h 371"/>
                              <a:gd name="T12" fmla="*/ 1859 w 2053"/>
                              <a:gd name="T13" fmla="*/ 371 h 371"/>
                              <a:gd name="T14" fmla="*/ 2053 w 2053"/>
                              <a:gd name="T15" fmla="*/ 187 h 37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53" h="371">
                                <a:moveTo>
                                  <a:pt x="2053" y="187"/>
                                </a:moveTo>
                                <a:lnTo>
                                  <a:pt x="1859" y="2"/>
                                </a:lnTo>
                                <a:lnTo>
                                  <a:pt x="1859" y="0"/>
                                </a:lnTo>
                                <a:lnTo>
                                  <a:pt x="0" y="0"/>
                                </a:lnTo>
                                <a:lnTo>
                                  <a:pt x="0" y="371"/>
                                </a:lnTo>
                                <a:lnTo>
                                  <a:pt x="1859" y="371"/>
                                </a:lnTo>
                                <a:lnTo>
                                  <a:pt x="1859" y="371"/>
                                </a:lnTo>
                                <a:lnTo>
                                  <a:pt x="2053" y="187"/>
                                </a:lnTo>
                                <a:close/>
                              </a:path>
                            </a:pathLst>
                          </a:custGeom>
                          <a:solidFill>
                            <a:srgbClr val="6BC2ED">
                              <a:lumMod val="50000"/>
                            </a:srgbClr>
                          </a:solidFill>
                          <a:ln w="9525">
                            <a:noFill/>
                            <a:round/>
                            <a:headEnd/>
                            <a:tailEnd/>
                          </a:ln>
                        </wps:spPr>
                        <wps:bodyPr vert="horz" wrap="square" lIns="91440" tIns="45720" rIns="91440" bIns="45720" numCol="1" anchor="t" anchorCtr="0" compatLnSpc="1">
                          <a:prstTxWarp prst="textNoShape">
                            <a:avLst/>
                          </a:prstTxWarp>
                        </wps:bodyPr>
                      </wps:wsp>
                      <wps:wsp>
                        <wps:cNvPr id="614" name="Freeform 11"/>
                        <wps:cNvSpPr>
                          <a:spLocks/>
                        </wps:cNvSpPr>
                        <wps:spPr bwMode="auto">
                          <a:xfrm>
                            <a:off x="1213945" y="1403131"/>
                            <a:ext cx="3996055" cy="695960"/>
                          </a:xfrm>
                          <a:custGeom>
                            <a:avLst/>
                            <a:gdLst>
                              <a:gd name="T0" fmla="*/ 1830 w 1830"/>
                              <a:gd name="T1" fmla="*/ 185 h 369"/>
                              <a:gd name="T2" fmla="*/ 1636 w 1830"/>
                              <a:gd name="T3" fmla="*/ 0 h 369"/>
                              <a:gd name="T4" fmla="*/ 1636 w 1830"/>
                              <a:gd name="T5" fmla="*/ 0 h 369"/>
                              <a:gd name="T6" fmla="*/ 0 w 1830"/>
                              <a:gd name="T7" fmla="*/ 0 h 369"/>
                              <a:gd name="T8" fmla="*/ 0 w 1830"/>
                              <a:gd name="T9" fmla="*/ 369 h 369"/>
                              <a:gd name="T10" fmla="*/ 1636 w 1830"/>
                              <a:gd name="T11" fmla="*/ 369 h 369"/>
                              <a:gd name="T12" fmla="*/ 1636 w 1830"/>
                              <a:gd name="T13" fmla="*/ 369 h 369"/>
                              <a:gd name="T14" fmla="*/ 1830 w 1830"/>
                              <a:gd name="T15" fmla="*/ 185 h 36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30" h="369">
                                <a:moveTo>
                                  <a:pt x="1830" y="185"/>
                                </a:moveTo>
                                <a:lnTo>
                                  <a:pt x="1636" y="0"/>
                                </a:lnTo>
                                <a:lnTo>
                                  <a:pt x="1636" y="0"/>
                                </a:lnTo>
                                <a:lnTo>
                                  <a:pt x="0" y="0"/>
                                </a:lnTo>
                                <a:lnTo>
                                  <a:pt x="0" y="369"/>
                                </a:lnTo>
                                <a:lnTo>
                                  <a:pt x="1636" y="369"/>
                                </a:lnTo>
                                <a:lnTo>
                                  <a:pt x="1636" y="369"/>
                                </a:lnTo>
                                <a:lnTo>
                                  <a:pt x="1830" y="185"/>
                                </a:lnTo>
                                <a:close/>
                              </a:path>
                            </a:pathLst>
                          </a:custGeom>
                          <a:solidFill>
                            <a:srgbClr val="6BC2ED"/>
                          </a:solidFill>
                          <a:ln w="9525">
                            <a:noFill/>
                            <a:round/>
                            <a:headEnd/>
                            <a:tailEnd/>
                          </a:ln>
                        </wps:spPr>
                        <wps:bodyPr vert="horz" wrap="square" lIns="91440" tIns="45720" rIns="91440" bIns="45720" numCol="1" anchor="t" anchorCtr="0" compatLnSpc="1">
                          <a:prstTxWarp prst="textNoShape">
                            <a:avLst/>
                          </a:prstTxWarp>
                        </wps:bodyPr>
                      </wps:wsp>
                      <wps:wsp>
                        <wps:cNvPr id="615" name="Freeform 12"/>
                        <wps:cNvSpPr>
                          <a:spLocks/>
                        </wps:cNvSpPr>
                        <wps:spPr bwMode="auto">
                          <a:xfrm>
                            <a:off x="1213945" y="2096814"/>
                            <a:ext cx="3996055" cy="701675"/>
                          </a:xfrm>
                          <a:custGeom>
                            <a:avLst/>
                            <a:gdLst>
                              <a:gd name="T0" fmla="*/ 1613 w 1613"/>
                              <a:gd name="T1" fmla="*/ 187 h 372"/>
                              <a:gd name="T2" fmla="*/ 1418 w 1613"/>
                              <a:gd name="T3" fmla="*/ 3 h 372"/>
                              <a:gd name="T4" fmla="*/ 1418 w 1613"/>
                              <a:gd name="T5" fmla="*/ 0 h 372"/>
                              <a:gd name="T6" fmla="*/ 0 w 1613"/>
                              <a:gd name="T7" fmla="*/ 0 h 372"/>
                              <a:gd name="T8" fmla="*/ 0 w 1613"/>
                              <a:gd name="T9" fmla="*/ 372 h 372"/>
                              <a:gd name="T10" fmla="*/ 1418 w 1613"/>
                              <a:gd name="T11" fmla="*/ 372 h 372"/>
                              <a:gd name="T12" fmla="*/ 1418 w 1613"/>
                              <a:gd name="T13" fmla="*/ 372 h 372"/>
                              <a:gd name="T14" fmla="*/ 1613 w 1613"/>
                              <a:gd name="T15" fmla="*/ 187 h 37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13" h="372">
                                <a:moveTo>
                                  <a:pt x="1613" y="187"/>
                                </a:moveTo>
                                <a:lnTo>
                                  <a:pt x="1418" y="3"/>
                                </a:lnTo>
                                <a:lnTo>
                                  <a:pt x="1418" y="0"/>
                                </a:lnTo>
                                <a:lnTo>
                                  <a:pt x="0" y="0"/>
                                </a:lnTo>
                                <a:lnTo>
                                  <a:pt x="0" y="372"/>
                                </a:lnTo>
                                <a:lnTo>
                                  <a:pt x="1418" y="372"/>
                                </a:lnTo>
                                <a:lnTo>
                                  <a:pt x="1418" y="372"/>
                                </a:lnTo>
                                <a:lnTo>
                                  <a:pt x="1613" y="187"/>
                                </a:lnTo>
                                <a:close/>
                              </a:path>
                            </a:pathLst>
                          </a:custGeom>
                          <a:solidFill>
                            <a:srgbClr val="6BC2ED">
                              <a:lumMod val="75000"/>
                            </a:srgbClr>
                          </a:solidFill>
                          <a:ln w="9525">
                            <a:noFill/>
                            <a:round/>
                            <a:headEnd/>
                            <a:tailEnd/>
                          </a:ln>
                        </wps:spPr>
                        <wps:bodyPr vert="horz" wrap="square" lIns="91440" tIns="45720" rIns="91440" bIns="45720" numCol="1" anchor="t" anchorCtr="0" compatLnSpc="1">
                          <a:prstTxWarp prst="textNoShape">
                            <a:avLst/>
                          </a:prstTxWarp>
                        </wps:bodyPr>
                      </wps:wsp>
                      <wps:wsp>
                        <wps:cNvPr id="616" name="Rectangle 13"/>
                        <wps:cNvSpPr>
                          <a:spLocks noChangeArrowheads="1"/>
                        </wps:cNvSpPr>
                        <wps:spPr bwMode="auto">
                          <a:xfrm>
                            <a:off x="0" y="2081048"/>
                            <a:ext cx="499745" cy="179070"/>
                          </a:xfrm>
                          <a:prstGeom prst="rect">
                            <a:avLst/>
                          </a:prstGeom>
                          <a:solidFill>
                            <a:srgbClr val="6BC2ED">
                              <a:lumMod val="50000"/>
                            </a:srgbClr>
                          </a:solidFill>
                          <a:ln w="9525">
                            <a:noFill/>
                            <a:miter lim="800000"/>
                            <a:headEnd/>
                            <a:tailEnd/>
                          </a:ln>
                        </wps:spPr>
                        <wps:bodyPr vert="horz" wrap="square" lIns="91440" tIns="45720" rIns="91440" bIns="45720" numCol="1" anchor="t" anchorCtr="0" compatLnSpc="1">
                          <a:prstTxWarp prst="textNoShape">
                            <a:avLst/>
                          </a:prstTxWarp>
                        </wps:bodyPr>
                      </wps:wsp>
                      <wps:wsp>
                        <wps:cNvPr id="617" name="Freeform 14"/>
                        <wps:cNvSpPr>
                          <a:spLocks/>
                        </wps:cNvSpPr>
                        <wps:spPr bwMode="auto">
                          <a:xfrm>
                            <a:off x="504496" y="0"/>
                            <a:ext cx="711200" cy="2269490"/>
                          </a:xfrm>
                          <a:custGeom>
                            <a:avLst/>
                            <a:gdLst>
                              <a:gd name="T0" fmla="*/ 0 w 377"/>
                              <a:gd name="T1" fmla="*/ 1203 h 1203"/>
                              <a:gd name="T2" fmla="*/ 377 w 377"/>
                              <a:gd name="T3" fmla="*/ 369 h 1203"/>
                              <a:gd name="T4" fmla="*/ 377 w 377"/>
                              <a:gd name="T5" fmla="*/ 0 h 1203"/>
                              <a:gd name="T6" fmla="*/ 0 w 377"/>
                              <a:gd name="T7" fmla="*/ 1108 h 1203"/>
                              <a:gd name="T8" fmla="*/ 0 w 377"/>
                              <a:gd name="T9" fmla="*/ 1203 h 1203"/>
                            </a:gdLst>
                            <a:ahLst/>
                            <a:cxnLst>
                              <a:cxn ang="0">
                                <a:pos x="T0" y="T1"/>
                              </a:cxn>
                              <a:cxn ang="0">
                                <a:pos x="T2" y="T3"/>
                              </a:cxn>
                              <a:cxn ang="0">
                                <a:pos x="T4" y="T5"/>
                              </a:cxn>
                              <a:cxn ang="0">
                                <a:pos x="T6" y="T7"/>
                              </a:cxn>
                              <a:cxn ang="0">
                                <a:pos x="T8" y="T9"/>
                              </a:cxn>
                            </a:cxnLst>
                            <a:rect l="0" t="0" r="r" b="b"/>
                            <a:pathLst>
                              <a:path w="377" h="1203">
                                <a:moveTo>
                                  <a:pt x="0" y="1203"/>
                                </a:moveTo>
                                <a:lnTo>
                                  <a:pt x="377" y="369"/>
                                </a:lnTo>
                                <a:lnTo>
                                  <a:pt x="377" y="0"/>
                                </a:lnTo>
                                <a:lnTo>
                                  <a:pt x="0" y="1108"/>
                                </a:lnTo>
                                <a:lnTo>
                                  <a:pt x="0" y="1203"/>
                                </a:lnTo>
                                <a:close/>
                              </a:path>
                            </a:pathLst>
                          </a:custGeom>
                          <a:gradFill>
                            <a:gsLst>
                              <a:gs pos="0">
                                <a:srgbClr val="6BC2ED"/>
                              </a:gs>
                              <a:gs pos="100000">
                                <a:srgbClr val="6BC2ED">
                                  <a:lumMod val="50000"/>
                                </a:srgbClr>
                              </a:gs>
                            </a:gsLst>
                            <a:lin ang="10800000" scaled="1"/>
                          </a:gradFill>
                          <a:ln w="9525">
                            <a:noFill/>
                            <a:round/>
                            <a:headEnd/>
                            <a:tailEnd/>
                          </a:ln>
                        </wps:spPr>
                        <wps:bodyPr vert="horz" wrap="square" lIns="91440" tIns="45720" rIns="91440" bIns="45720" numCol="1" anchor="t" anchorCtr="0" compatLnSpc="1">
                          <a:prstTxWarp prst="textNoShape">
                            <a:avLst/>
                          </a:prstTxWarp>
                        </wps:bodyPr>
                      </wps:wsp>
                      <wps:wsp>
                        <wps:cNvPr id="618" name="Rectangle 15"/>
                        <wps:cNvSpPr>
                          <a:spLocks noChangeArrowheads="1"/>
                        </wps:cNvSpPr>
                        <wps:spPr bwMode="auto">
                          <a:xfrm>
                            <a:off x="0" y="2270235"/>
                            <a:ext cx="499745" cy="173355"/>
                          </a:xfrm>
                          <a:prstGeom prst="rect">
                            <a:avLst/>
                          </a:prstGeom>
                          <a:solidFill>
                            <a:srgbClr val="6BC2ED">
                              <a:lumMod val="75000"/>
                            </a:srgbClr>
                          </a:solidFill>
                          <a:ln w="9525">
                            <a:noFill/>
                            <a:miter lim="800000"/>
                            <a:headEnd/>
                            <a:tailEnd/>
                          </a:ln>
                        </wps:spPr>
                        <wps:bodyPr vert="horz" wrap="square" lIns="91440" tIns="45720" rIns="91440" bIns="45720" numCol="1" anchor="t" anchorCtr="0" compatLnSpc="1">
                          <a:prstTxWarp prst="textNoShape">
                            <a:avLst/>
                          </a:prstTxWarp>
                        </wps:bodyPr>
                      </wps:wsp>
                      <wps:wsp>
                        <wps:cNvPr id="619" name="Freeform 16"/>
                        <wps:cNvSpPr>
                          <a:spLocks/>
                        </wps:cNvSpPr>
                        <wps:spPr bwMode="auto">
                          <a:xfrm>
                            <a:off x="504496" y="693683"/>
                            <a:ext cx="705485" cy="1741170"/>
                          </a:xfrm>
                          <a:custGeom>
                            <a:avLst/>
                            <a:gdLst>
                              <a:gd name="T0" fmla="*/ 0 w 374"/>
                              <a:gd name="T1" fmla="*/ 923 h 923"/>
                              <a:gd name="T2" fmla="*/ 374 w 374"/>
                              <a:gd name="T3" fmla="*/ 369 h 923"/>
                              <a:gd name="T4" fmla="*/ 374 w 374"/>
                              <a:gd name="T5" fmla="*/ 0 h 923"/>
                              <a:gd name="T6" fmla="*/ 0 w 374"/>
                              <a:gd name="T7" fmla="*/ 831 h 923"/>
                              <a:gd name="T8" fmla="*/ 0 w 374"/>
                              <a:gd name="T9" fmla="*/ 923 h 923"/>
                            </a:gdLst>
                            <a:ahLst/>
                            <a:cxnLst>
                              <a:cxn ang="0">
                                <a:pos x="T0" y="T1"/>
                              </a:cxn>
                              <a:cxn ang="0">
                                <a:pos x="T2" y="T3"/>
                              </a:cxn>
                              <a:cxn ang="0">
                                <a:pos x="T4" y="T5"/>
                              </a:cxn>
                              <a:cxn ang="0">
                                <a:pos x="T6" y="T7"/>
                              </a:cxn>
                              <a:cxn ang="0">
                                <a:pos x="T8" y="T9"/>
                              </a:cxn>
                            </a:cxnLst>
                            <a:rect l="0" t="0" r="r" b="b"/>
                            <a:pathLst>
                              <a:path w="374" h="923">
                                <a:moveTo>
                                  <a:pt x="0" y="923"/>
                                </a:moveTo>
                                <a:lnTo>
                                  <a:pt x="374" y="369"/>
                                </a:lnTo>
                                <a:lnTo>
                                  <a:pt x="374" y="0"/>
                                </a:lnTo>
                                <a:lnTo>
                                  <a:pt x="0" y="831"/>
                                </a:lnTo>
                                <a:lnTo>
                                  <a:pt x="0" y="923"/>
                                </a:lnTo>
                                <a:close/>
                              </a:path>
                            </a:pathLst>
                          </a:custGeom>
                          <a:gradFill>
                            <a:gsLst>
                              <a:gs pos="0">
                                <a:srgbClr val="6BC2ED"/>
                              </a:gs>
                              <a:gs pos="100000">
                                <a:srgbClr val="6BC2ED">
                                  <a:lumMod val="75000"/>
                                </a:srgbClr>
                              </a:gs>
                            </a:gsLst>
                            <a:lin ang="10800000" scaled="1"/>
                          </a:gradFill>
                          <a:ln w="9525">
                            <a:noFill/>
                            <a:round/>
                            <a:headEnd/>
                            <a:tailEnd/>
                          </a:ln>
                        </wps:spPr>
                        <wps:bodyPr vert="horz" wrap="square" lIns="91440" tIns="45720" rIns="91440" bIns="45720" numCol="1" anchor="t" anchorCtr="0" compatLnSpc="1">
                          <a:prstTxWarp prst="textNoShape">
                            <a:avLst/>
                          </a:prstTxWarp>
                        </wps:bodyPr>
                      </wps:wsp>
                      <wps:wsp>
                        <wps:cNvPr id="510" name="Rectangle 17"/>
                        <wps:cNvSpPr>
                          <a:spLocks noChangeArrowheads="1"/>
                        </wps:cNvSpPr>
                        <wps:spPr bwMode="auto">
                          <a:xfrm>
                            <a:off x="0" y="2443655"/>
                            <a:ext cx="499745" cy="179070"/>
                          </a:xfrm>
                          <a:prstGeom prst="rect">
                            <a:avLst/>
                          </a:prstGeom>
                          <a:solidFill>
                            <a:srgbClr val="6BC2ED"/>
                          </a:solidFill>
                          <a:ln w="9525">
                            <a:noFill/>
                            <a:miter lim="800000"/>
                            <a:headEnd/>
                            <a:tailEnd/>
                          </a:ln>
                        </wps:spPr>
                        <wps:bodyPr vert="horz" wrap="square" lIns="91440" tIns="45720" rIns="91440" bIns="45720" numCol="1" anchor="t" anchorCtr="0" compatLnSpc="1">
                          <a:prstTxWarp prst="textNoShape">
                            <a:avLst/>
                          </a:prstTxWarp>
                        </wps:bodyPr>
                      </wps:wsp>
                      <wps:wsp>
                        <wps:cNvPr id="620" name="Freeform 18"/>
                        <wps:cNvSpPr>
                          <a:spLocks/>
                        </wps:cNvSpPr>
                        <wps:spPr bwMode="auto">
                          <a:xfrm>
                            <a:off x="504496" y="1403131"/>
                            <a:ext cx="705485" cy="1224280"/>
                          </a:xfrm>
                          <a:custGeom>
                            <a:avLst/>
                            <a:gdLst>
                              <a:gd name="T0" fmla="*/ 0 w 374"/>
                              <a:gd name="T1" fmla="*/ 649 h 649"/>
                              <a:gd name="T2" fmla="*/ 374 w 374"/>
                              <a:gd name="T3" fmla="*/ 369 h 649"/>
                              <a:gd name="T4" fmla="*/ 374 w 374"/>
                              <a:gd name="T5" fmla="*/ 0 h 649"/>
                              <a:gd name="T6" fmla="*/ 0 w 374"/>
                              <a:gd name="T7" fmla="*/ 554 h 649"/>
                              <a:gd name="T8" fmla="*/ 0 w 374"/>
                              <a:gd name="T9" fmla="*/ 649 h 649"/>
                            </a:gdLst>
                            <a:ahLst/>
                            <a:cxnLst>
                              <a:cxn ang="0">
                                <a:pos x="T0" y="T1"/>
                              </a:cxn>
                              <a:cxn ang="0">
                                <a:pos x="T2" y="T3"/>
                              </a:cxn>
                              <a:cxn ang="0">
                                <a:pos x="T4" y="T5"/>
                              </a:cxn>
                              <a:cxn ang="0">
                                <a:pos x="T6" y="T7"/>
                              </a:cxn>
                              <a:cxn ang="0">
                                <a:pos x="T8" y="T9"/>
                              </a:cxn>
                            </a:cxnLst>
                            <a:rect l="0" t="0" r="r" b="b"/>
                            <a:pathLst>
                              <a:path w="374" h="649">
                                <a:moveTo>
                                  <a:pt x="0" y="649"/>
                                </a:moveTo>
                                <a:lnTo>
                                  <a:pt x="374" y="369"/>
                                </a:lnTo>
                                <a:lnTo>
                                  <a:pt x="374" y="0"/>
                                </a:lnTo>
                                <a:lnTo>
                                  <a:pt x="0" y="554"/>
                                </a:lnTo>
                                <a:lnTo>
                                  <a:pt x="0" y="649"/>
                                </a:lnTo>
                                <a:close/>
                              </a:path>
                            </a:pathLst>
                          </a:custGeom>
                          <a:gradFill>
                            <a:gsLst>
                              <a:gs pos="0">
                                <a:srgbClr val="6BC2ED">
                                  <a:lumMod val="40000"/>
                                  <a:lumOff val="60000"/>
                                </a:srgbClr>
                              </a:gs>
                              <a:gs pos="100000">
                                <a:srgbClr val="6BC2ED"/>
                              </a:gs>
                            </a:gsLst>
                            <a:lin ang="10800000" scaled="1"/>
                          </a:gradFill>
                          <a:ln w="9525">
                            <a:noFill/>
                            <a:round/>
                            <a:headEnd/>
                            <a:tailEnd/>
                          </a:ln>
                        </wps:spPr>
                        <wps:bodyPr vert="horz" wrap="square" lIns="91440" tIns="45720" rIns="91440" bIns="45720" numCol="1" anchor="t" anchorCtr="0" compatLnSpc="1">
                          <a:prstTxWarp prst="textNoShape">
                            <a:avLst/>
                          </a:prstTxWarp>
                        </wps:bodyPr>
                      </wps:wsp>
                      <wps:wsp>
                        <wps:cNvPr id="621" name="Rectangle 19"/>
                        <wps:cNvSpPr>
                          <a:spLocks noChangeArrowheads="1"/>
                        </wps:cNvSpPr>
                        <wps:spPr bwMode="auto">
                          <a:xfrm>
                            <a:off x="0" y="2617076"/>
                            <a:ext cx="499745" cy="173355"/>
                          </a:xfrm>
                          <a:prstGeom prst="rect">
                            <a:avLst/>
                          </a:prstGeom>
                          <a:solidFill>
                            <a:srgbClr val="6BC2ED">
                              <a:lumMod val="75000"/>
                            </a:srgbClr>
                          </a:solidFill>
                          <a:ln w="9525">
                            <a:noFill/>
                            <a:miter lim="800000"/>
                            <a:headEnd/>
                            <a:tailEnd/>
                          </a:ln>
                        </wps:spPr>
                        <wps:bodyPr vert="horz" wrap="square" lIns="91440" tIns="45720" rIns="91440" bIns="45720" numCol="1" anchor="t" anchorCtr="0" compatLnSpc="1">
                          <a:prstTxWarp prst="textNoShape">
                            <a:avLst/>
                          </a:prstTxWarp>
                        </wps:bodyPr>
                      </wps:wsp>
                      <wps:wsp>
                        <wps:cNvPr id="622" name="Freeform 20"/>
                        <wps:cNvSpPr>
                          <a:spLocks/>
                        </wps:cNvSpPr>
                        <wps:spPr bwMode="auto">
                          <a:xfrm>
                            <a:off x="504496" y="2096814"/>
                            <a:ext cx="705485" cy="701675"/>
                          </a:xfrm>
                          <a:custGeom>
                            <a:avLst/>
                            <a:gdLst>
                              <a:gd name="T0" fmla="*/ 0 w 374"/>
                              <a:gd name="T1" fmla="*/ 372 h 372"/>
                              <a:gd name="T2" fmla="*/ 374 w 374"/>
                              <a:gd name="T3" fmla="*/ 372 h 372"/>
                              <a:gd name="T4" fmla="*/ 374 w 374"/>
                              <a:gd name="T5" fmla="*/ 0 h 372"/>
                              <a:gd name="T6" fmla="*/ 0 w 374"/>
                              <a:gd name="T7" fmla="*/ 280 h 372"/>
                              <a:gd name="T8" fmla="*/ 0 w 374"/>
                              <a:gd name="T9" fmla="*/ 372 h 372"/>
                            </a:gdLst>
                            <a:ahLst/>
                            <a:cxnLst>
                              <a:cxn ang="0">
                                <a:pos x="T0" y="T1"/>
                              </a:cxn>
                              <a:cxn ang="0">
                                <a:pos x="T2" y="T3"/>
                              </a:cxn>
                              <a:cxn ang="0">
                                <a:pos x="T4" y="T5"/>
                              </a:cxn>
                              <a:cxn ang="0">
                                <a:pos x="T6" y="T7"/>
                              </a:cxn>
                              <a:cxn ang="0">
                                <a:pos x="T8" y="T9"/>
                              </a:cxn>
                            </a:cxnLst>
                            <a:rect l="0" t="0" r="r" b="b"/>
                            <a:pathLst>
                              <a:path w="374" h="372">
                                <a:moveTo>
                                  <a:pt x="0" y="372"/>
                                </a:moveTo>
                                <a:lnTo>
                                  <a:pt x="374" y="372"/>
                                </a:lnTo>
                                <a:lnTo>
                                  <a:pt x="374" y="0"/>
                                </a:lnTo>
                                <a:lnTo>
                                  <a:pt x="0" y="280"/>
                                </a:lnTo>
                                <a:lnTo>
                                  <a:pt x="0" y="372"/>
                                </a:lnTo>
                                <a:close/>
                              </a:path>
                            </a:pathLst>
                          </a:custGeom>
                          <a:gradFill>
                            <a:gsLst>
                              <a:gs pos="0">
                                <a:srgbClr val="6BC2ED"/>
                              </a:gs>
                              <a:gs pos="100000">
                                <a:srgbClr val="6BC2ED">
                                  <a:lumMod val="75000"/>
                                </a:srgbClr>
                              </a:gs>
                            </a:gsLst>
                            <a:lin ang="10800000" scaled="1"/>
                          </a:gradFill>
                          <a:ln w="9525">
                            <a:noFill/>
                            <a:round/>
                            <a:headEnd/>
                            <a:tailEnd/>
                          </a:ln>
                        </wps:spPr>
                        <wps:bodyPr vert="horz" wrap="square" lIns="91440" tIns="45720" rIns="91440" bIns="45720" numCol="1" anchor="t" anchorCtr="0" compatLnSpc="1">
                          <a:prstTxWarp prst="textNoShape">
                            <a:avLst/>
                          </a:prstTxWarp>
                        </wps:bodyPr>
                      </wps:wsp>
                      <wps:wsp>
                        <wps:cNvPr id="623" name="Rectangle 21"/>
                        <wps:cNvSpPr>
                          <a:spLocks noChangeArrowheads="1"/>
                        </wps:cNvSpPr>
                        <wps:spPr bwMode="auto">
                          <a:xfrm>
                            <a:off x="0" y="2790497"/>
                            <a:ext cx="499745" cy="179070"/>
                          </a:xfrm>
                          <a:prstGeom prst="rect">
                            <a:avLst/>
                          </a:prstGeom>
                          <a:solidFill>
                            <a:srgbClr val="6BC2ED">
                              <a:lumMod val="60000"/>
                              <a:lumOff val="40000"/>
                            </a:srgbClr>
                          </a:solidFill>
                          <a:ln w="9525">
                            <a:noFill/>
                            <a:miter lim="800000"/>
                            <a:headEnd/>
                            <a:tailEnd/>
                          </a:ln>
                        </wps:spPr>
                        <wps:bodyPr vert="horz" wrap="square" lIns="91440" tIns="45720" rIns="91440" bIns="45720" numCol="1" anchor="t" anchorCtr="0" compatLnSpc="1">
                          <a:prstTxWarp prst="textNoShape">
                            <a:avLst/>
                          </a:prstTxWarp>
                        </wps:bodyPr>
                      </wps:wsp>
                      <wps:wsp>
                        <wps:cNvPr id="508" name="Freeform 22"/>
                        <wps:cNvSpPr>
                          <a:spLocks/>
                        </wps:cNvSpPr>
                        <wps:spPr bwMode="auto">
                          <a:xfrm>
                            <a:off x="504496" y="2790497"/>
                            <a:ext cx="711200" cy="708660"/>
                          </a:xfrm>
                          <a:custGeom>
                            <a:avLst/>
                            <a:gdLst>
                              <a:gd name="T0" fmla="*/ 0 w 377"/>
                              <a:gd name="T1" fmla="*/ 95 h 372"/>
                              <a:gd name="T2" fmla="*/ 377 w 377"/>
                              <a:gd name="T3" fmla="*/ 372 h 372"/>
                              <a:gd name="T4" fmla="*/ 377 w 377"/>
                              <a:gd name="T5" fmla="*/ 0 h 372"/>
                              <a:gd name="T6" fmla="*/ 0 w 377"/>
                              <a:gd name="T7" fmla="*/ 0 h 372"/>
                              <a:gd name="T8" fmla="*/ 0 w 377"/>
                              <a:gd name="T9" fmla="*/ 95 h 372"/>
                            </a:gdLst>
                            <a:ahLst/>
                            <a:cxnLst>
                              <a:cxn ang="0">
                                <a:pos x="T0" y="T1"/>
                              </a:cxn>
                              <a:cxn ang="0">
                                <a:pos x="T2" y="T3"/>
                              </a:cxn>
                              <a:cxn ang="0">
                                <a:pos x="T4" y="T5"/>
                              </a:cxn>
                              <a:cxn ang="0">
                                <a:pos x="T6" y="T7"/>
                              </a:cxn>
                              <a:cxn ang="0">
                                <a:pos x="T8" y="T9"/>
                              </a:cxn>
                            </a:cxnLst>
                            <a:rect l="0" t="0" r="r" b="b"/>
                            <a:pathLst>
                              <a:path w="377" h="372">
                                <a:moveTo>
                                  <a:pt x="0" y="95"/>
                                </a:moveTo>
                                <a:lnTo>
                                  <a:pt x="377" y="372"/>
                                </a:lnTo>
                                <a:lnTo>
                                  <a:pt x="377" y="0"/>
                                </a:lnTo>
                                <a:lnTo>
                                  <a:pt x="0" y="0"/>
                                </a:lnTo>
                                <a:lnTo>
                                  <a:pt x="0" y="95"/>
                                </a:lnTo>
                                <a:close/>
                              </a:path>
                            </a:pathLst>
                          </a:custGeom>
                          <a:gradFill>
                            <a:gsLst>
                              <a:gs pos="0">
                                <a:srgbClr val="6BC2ED">
                                  <a:lumMod val="20000"/>
                                  <a:lumOff val="80000"/>
                                </a:srgbClr>
                              </a:gs>
                              <a:gs pos="100000">
                                <a:srgbClr val="6BC2ED">
                                  <a:lumMod val="60000"/>
                                  <a:lumOff val="40000"/>
                                </a:srgbClr>
                              </a:gs>
                            </a:gsLst>
                            <a:lin ang="10800000" scaled="1"/>
                          </a:gradFill>
                          <a:ln w="9525">
                            <a:noFill/>
                            <a:round/>
                            <a:headEnd/>
                            <a:tailEnd/>
                          </a:ln>
                        </wps:spPr>
                        <wps:bodyPr vert="horz" wrap="square" lIns="91440" tIns="45720" rIns="91440" bIns="45720" numCol="1" anchor="t" anchorCtr="0" compatLnSpc="1">
                          <a:prstTxWarp prst="textNoShape">
                            <a:avLst/>
                          </a:prstTxWarp>
                        </wps:bodyPr>
                      </wps:wsp>
                      <wps:wsp>
                        <wps:cNvPr id="509" name="Rectangle 23"/>
                        <wps:cNvSpPr>
                          <a:spLocks noChangeArrowheads="1"/>
                        </wps:cNvSpPr>
                        <wps:spPr bwMode="auto">
                          <a:xfrm>
                            <a:off x="0" y="2979683"/>
                            <a:ext cx="499745" cy="173355"/>
                          </a:xfrm>
                          <a:prstGeom prst="rect">
                            <a:avLst/>
                          </a:prstGeom>
                          <a:solidFill>
                            <a:srgbClr val="6BC2ED"/>
                          </a:solidFill>
                          <a:ln w="9525">
                            <a:noFill/>
                            <a:miter lim="800000"/>
                            <a:headEnd/>
                            <a:tailEnd/>
                          </a:ln>
                        </wps:spPr>
                        <wps:bodyPr vert="horz" wrap="square" lIns="91440" tIns="45720" rIns="91440" bIns="45720" numCol="1" anchor="t" anchorCtr="0" compatLnSpc="1">
                          <a:prstTxWarp prst="textNoShape">
                            <a:avLst/>
                          </a:prstTxWarp>
                        </wps:bodyPr>
                      </wps:wsp>
                      <wps:wsp>
                        <wps:cNvPr id="624" name="Freeform 24"/>
                        <wps:cNvSpPr>
                          <a:spLocks/>
                        </wps:cNvSpPr>
                        <wps:spPr bwMode="auto">
                          <a:xfrm>
                            <a:off x="504496" y="2963917"/>
                            <a:ext cx="705485" cy="1242695"/>
                          </a:xfrm>
                          <a:custGeom>
                            <a:avLst/>
                            <a:gdLst>
                              <a:gd name="T0" fmla="*/ 0 w 374"/>
                              <a:gd name="T1" fmla="*/ 92 h 646"/>
                              <a:gd name="T2" fmla="*/ 374 w 374"/>
                              <a:gd name="T3" fmla="*/ 646 h 646"/>
                              <a:gd name="T4" fmla="*/ 374 w 374"/>
                              <a:gd name="T5" fmla="*/ 277 h 646"/>
                              <a:gd name="T6" fmla="*/ 0 w 374"/>
                              <a:gd name="T7" fmla="*/ 0 h 646"/>
                              <a:gd name="T8" fmla="*/ 0 w 374"/>
                              <a:gd name="T9" fmla="*/ 92 h 646"/>
                            </a:gdLst>
                            <a:ahLst/>
                            <a:cxnLst>
                              <a:cxn ang="0">
                                <a:pos x="T0" y="T1"/>
                              </a:cxn>
                              <a:cxn ang="0">
                                <a:pos x="T2" y="T3"/>
                              </a:cxn>
                              <a:cxn ang="0">
                                <a:pos x="T4" y="T5"/>
                              </a:cxn>
                              <a:cxn ang="0">
                                <a:pos x="T6" y="T7"/>
                              </a:cxn>
                              <a:cxn ang="0">
                                <a:pos x="T8" y="T9"/>
                              </a:cxn>
                            </a:cxnLst>
                            <a:rect l="0" t="0" r="r" b="b"/>
                            <a:pathLst>
                              <a:path w="374" h="646">
                                <a:moveTo>
                                  <a:pt x="0" y="92"/>
                                </a:moveTo>
                                <a:lnTo>
                                  <a:pt x="374" y="646"/>
                                </a:lnTo>
                                <a:lnTo>
                                  <a:pt x="374" y="277"/>
                                </a:lnTo>
                                <a:lnTo>
                                  <a:pt x="0" y="0"/>
                                </a:lnTo>
                                <a:lnTo>
                                  <a:pt x="0" y="92"/>
                                </a:lnTo>
                                <a:close/>
                              </a:path>
                            </a:pathLst>
                          </a:custGeom>
                          <a:gradFill>
                            <a:gsLst>
                              <a:gs pos="0">
                                <a:srgbClr val="6BC2ED">
                                  <a:lumMod val="40000"/>
                                  <a:lumOff val="60000"/>
                                </a:srgbClr>
                              </a:gs>
                              <a:gs pos="100000">
                                <a:srgbClr val="6BC2ED"/>
                              </a:gs>
                            </a:gsLst>
                            <a:lin ang="10800000" scaled="1"/>
                          </a:gradFill>
                          <a:ln w="9525">
                            <a:noFill/>
                            <a:round/>
                            <a:headEnd/>
                            <a:tailEnd/>
                          </a:ln>
                        </wps:spPr>
                        <wps:bodyPr vert="horz" wrap="square" lIns="91440" tIns="45720" rIns="91440" bIns="45720" numCol="1" anchor="t" anchorCtr="0" compatLnSpc="1">
                          <a:prstTxWarp prst="textNoShape">
                            <a:avLst/>
                          </a:prstTxWarp>
                        </wps:bodyPr>
                      </wps:wsp>
                      <wps:wsp>
                        <wps:cNvPr id="625" name="Rectangle 25"/>
                        <wps:cNvSpPr>
                          <a:spLocks noChangeArrowheads="1"/>
                        </wps:cNvSpPr>
                        <wps:spPr bwMode="auto">
                          <a:xfrm>
                            <a:off x="0" y="3153104"/>
                            <a:ext cx="499745" cy="179070"/>
                          </a:xfrm>
                          <a:prstGeom prst="rect">
                            <a:avLst/>
                          </a:prstGeom>
                          <a:solidFill>
                            <a:srgbClr val="6BC2ED">
                              <a:lumMod val="75000"/>
                            </a:srgbClr>
                          </a:solidFill>
                          <a:ln w="9525">
                            <a:noFill/>
                            <a:miter lim="800000"/>
                            <a:headEnd/>
                            <a:tailEnd/>
                          </a:ln>
                        </wps:spPr>
                        <wps:bodyPr vert="horz" wrap="square" lIns="91440" tIns="45720" rIns="91440" bIns="45720" numCol="1" anchor="t" anchorCtr="0" compatLnSpc="1">
                          <a:prstTxWarp prst="textNoShape">
                            <a:avLst/>
                          </a:prstTxWarp>
                        </wps:bodyPr>
                      </wps:wsp>
                      <wps:wsp>
                        <wps:cNvPr id="626" name="Freeform 26"/>
                        <wps:cNvSpPr>
                          <a:spLocks/>
                        </wps:cNvSpPr>
                        <wps:spPr bwMode="auto">
                          <a:xfrm>
                            <a:off x="504496" y="3153104"/>
                            <a:ext cx="705485" cy="1746885"/>
                          </a:xfrm>
                          <a:custGeom>
                            <a:avLst/>
                            <a:gdLst>
                              <a:gd name="T0" fmla="*/ 0 w 374"/>
                              <a:gd name="T1" fmla="*/ 95 h 926"/>
                              <a:gd name="T2" fmla="*/ 374 w 374"/>
                              <a:gd name="T3" fmla="*/ 926 h 926"/>
                              <a:gd name="T4" fmla="*/ 374 w 374"/>
                              <a:gd name="T5" fmla="*/ 557 h 926"/>
                              <a:gd name="T6" fmla="*/ 0 w 374"/>
                              <a:gd name="T7" fmla="*/ 0 h 926"/>
                              <a:gd name="T8" fmla="*/ 0 w 374"/>
                              <a:gd name="T9" fmla="*/ 95 h 926"/>
                            </a:gdLst>
                            <a:ahLst/>
                            <a:cxnLst>
                              <a:cxn ang="0">
                                <a:pos x="T0" y="T1"/>
                              </a:cxn>
                              <a:cxn ang="0">
                                <a:pos x="T2" y="T3"/>
                              </a:cxn>
                              <a:cxn ang="0">
                                <a:pos x="T4" y="T5"/>
                              </a:cxn>
                              <a:cxn ang="0">
                                <a:pos x="T6" y="T7"/>
                              </a:cxn>
                              <a:cxn ang="0">
                                <a:pos x="T8" y="T9"/>
                              </a:cxn>
                            </a:cxnLst>
                            <a:rect l="0" t="0" r="r" b="b"/>
                            <a:pathLst>
                              <a:path w="374" h="926">
                                <a:moveTo>
                                  <a:pt x="0" y="95"/>
                                </a:moveTo>
                                <a:lnTo>
                                  <a:pt x="374" y="926"/>
                                </a:lnTo>
                                <a:lnTo>
                                  <a:pt x="374" y="557"/>
                                </a:lnTo>
                                <a:lnTo>
                                  <a:pt x="0" y="0"/>
                                </a:lnTo>
                                <a:lnTo>
                                  <a:pt x="0" y="95"/>
                                </a:lnTo>
                                <a:close/>
                              </a:path>
                            </a:pathLst>
                          </a:custGeom>
                          <a:gradFill>
                            <a:gsLst>
                              <a:gs pos="0">
                                <a:srgbClr val="6BC2ED"/>
                              </a:gs>
                              <a:gs pos="100000">
                                <a:srgbClr val="6BC2ED">
                                  <a:lumMod val="75000"/>
                                </a:srgbClr>
                              </a:gs>
                            </a:gsLst>
                            <a:lin ang="10800000" scaled="1"/>
                          </a:gradFill>
                          <a:ln w="9525">
                            <a:noFill/>
                            <a:round/>
                            <a:headEnd/>
                            <a:tailEnd/>
                          </a:ln>
                        </wps:spPr>
                        <wps:bodyPr vert="horz" wrap="square" lIns="91440" tIns="45720" rIns="91440" bIns="45720" numCol="1" anchor="t" anchorCtr="0" compatLnSpc="1">
                          <a:prstTxWarp prst="textNoShape">
                            <a:avLst/>
                          </a:prstTxWarp>
                        </wps:bodyPr>
                      </wps:wsp>
                      <wps:wsp>
                        <wps:cNvPr id="627" name="Rectangle 27"/>
                        <wps:cNvSpPr>
                          <a:spLocks noChangeArrowheads="1"/>
                        </wps:cNvSpPr>
                        <wps:spPr bwMode="auto">
                          <a:xfrm>
                            <a:off x="0" y="3326524"/>
                            <a:ext cx="499745" cy="173355"/>
                          </a:xfrm>
                          <a:prstGeom prst="rect">
                            <a:avLst/>
                          </a:prstGeom>
                          <a:solidFill>
                            <a:srgbClr val="6BC2ED">
                              <a:lumMod val="40000"/>
                              <a:lumOff val="60000"/>
                            </a:srgbClr>
                          </a:solidFill>
                          <a:ln w="9525">
                            <a:noFill/>
                            <a:miter lim="800000"/>
                            <a:headEnd/>
                            <a:tailEnd/>
                          </a:ln>
                        </wps:spPr>
                        <wps:bodyPr vert="horz" wrap="square" lIns="91440" tIns="45720" rIns="91440" bIns="45720" numCol="1" anchor="t" anchorCtr="0" compatLnSpc="1">
                          <a:prstTxWarp prst="textNoShape">
                            <a:avLst/>
                          </a:prstTxWarp>
                        </wps:bodyPr>
                      </wps:wsp>
                      <wps:wsp>
                        <wps:cNvPr id="628" name="Freeform 28"/>
                        <wps:cNvSpPr>
                          <a:spLocks/>
                        </wps:cNvSpPr>
                        <wps:spPr bwMode="auto">
                          <a:xfrm>
                            <a:off x="504496" y="3326524"/>
                            <a:ext cx="705485" cy="2263775"/>
                          </a:xfrm>
                          <a:custGeom>
                            <a:avLst/>
                            <a:gdLst>
                              <a:gd name="T0" fmla="*/ 0 w 374"/>
                              <a:gd name="T1" fmla="*/ 92 h 1200"/>
                              <a:gd name="T2" fmla="*/ 374 w 374"/>
                              <a:gd name="T3" fmla="*/ 1200 h 1200"/>
                              <a:gd name="T4" fmla="*/ 374 w 374"/>
                              <a:gd name="T5" fmla="*/ 831 h 1200"/>
                              <a:gd name="T6" fmla="*/ 0 w 374"/>
                              <a:gd name="T7" fmla="*/ 0 h 1200"/>
                              <a:gd name="T8" fmla="*/ 0 w 374"/>
                              <a:gd name="T9" fmla="*/ 92 h 1200"/>
                            </a:gdLst>
                            <a:ahLst/>
                            <a:cxnLst>
                              <a:cxn ang="0">
                                <a:pos x="T0" y="T1"/>
                              </a:cxn>
                              <a:cxn ang="0">
                                <a:pos x="T2" y="T3"/>
                              </a:cxn>
                              <a:cxn ang="0">
                                <a:pos x="T4" y="T5"/>
                              </a:cxn>
                              <a:cxn ang="0">
                                <a:pos x="T6" y="T7"/>
                              </a:cxn>
                              <a:cxn ang="0">
                                <a:pos x="T8" y="T9"/>
                              </a:cxn>
                            </a:cxnLst>
                            <a:rect l="0" t="0" r="r" b="b"/>
                            <a:pathLst>
                              <a:path w="374" h="1200">
                                <a:moveTo>
                                  <a:pt x="0" y="92"/>
                                </a:moveTo>
                                <a:lnTo>
                                  <a:pt x="374" y="1200"/>
                                </a:lnTo>
                                <a:lnTo>
                                  <a:pt x="374" y="831"/>
                                </a:lnTo>
                                <a:lnTo>
                                  <a:pt x="0" y="0"/>
                                </a:lnTo>
                                <a:lnTo>
                                  <a:pt x="0" y="92"/>
                                </a:lnTo>
                                <a:close/>
                              </a:path>
                            </a:pathLst>
                          </a:custGeom>
                          <a:gradFill flip="none" rotWithShape="1">
                            <a:gsLst>
                              <a:gs pos="0">
                                <a:srgbClr val="6BC2ED">
                                  <a:lumMod val="20000"/>
                                  <a:lumOff val="80000"/>
                                </a:srgbClr>
                              </a:gs>
                              <a:gs pos="100000">
                                <a:srgbClr val="6BC2ED">
                                  <a:lumMod val="60000"/>
                                  <a:lumOff val="40000"/>
                                </a:srgbClr>
                              </a:gs>
                            </a:gsLst>
                            <a:lin ang="10800000" scaled="1"/>
                            <a:tileRect/>
                          </a:gradFill>
                          <a:ln w="9525">
                            <a:noFill/>
                            <a:round/>
                            <a:headEnd/>
                            <a:tailEnd/>
                          </a:ln>
                        </wps:spPr>
                        <wps:bodyPr vert="horz" wrap="square" lIns="91440" tIns="45720" rIns="91440" bIns="45720" numCol="1" anchor="t" anchorCtr="0" compatLnSpc="1">
                          <a:prstTxWarp prst="textNoShape">
                            <a:avLst/>
                          </a:prstTxWarp>
                        </wps:bodyPr>
                      </wps:wsp>
                      <wps:wsp>
                        <wps:cNvPr id="629" name="TextBox 45"/>
                        <wps:cNvSpPr txBox="1"/>
                        <wps:spPr>
                          <a:xfrm>
                            <a:off x="1213945" y="141890"/>
                            <a:ext cx="505460" cy="338455"/>
                          </a:xfrm>
                          <a:prstGeom prst="rect">
                            <a:avLst/>
                          </a:prstGeom>
                          <a:noFill/>
                        </wps:spPr>
                        <wps:txbx>
                          <w:txbxContent>
                            <w:p w14:paraId="7A15EBEF" w14:textId="77777777" w:rsidR="00DA4494" w:rsidRPr="00616535" w:rsidRDefault="00DA4494" w:rsidP="00616535">
                              <w:pPr>
                                <w:pStyle w:val="NormalWeb"/>
                                <w:spacing w:before="0" w:beforeAutospacing="0" w:after="0" w:afterAutospacing="0"/>
                                <w:jc w:val="center"/>
                              </w:pPr>
                              <w:r w:rsidRPr="00616535">
                                <w:rPr>
                                  <w:rFonts w:ascii="Calibri Light" w:eastAsia="Calibri Light" w:hAnsi="Calibri Light" w:cs="Calibri Light"/>
                                  <w:kern w:val="24"/>
                                  <w:sz w:val="32"/>
                                  <w:szCs w:val="32"/>
                                  <w:lang w:val="en-US"/>
                                </w:rPr>
                                <w:t>01</w:t>
                              </w:r>
                            </w:p>
                          </w:txbxContent>
                        </wps:txbx>
                        <wps:bodyPr wrap="square" rtlCol="0">
                          <a:noAutofit/>
                        </wps:bodyPr>
                      </wps:wsp>
                      <wps:wsp>
                        <wps:cNvPr id="630" name="TextBox 46"/>
                        <wps:cNvSpPr txBox="1"/>
                        <wps:spPr>
                          <a:xfrm>
                            <a:off x="1213920" y="835461"/>
                            <a:ext cx="505460" cy="434836"/>
                          </a:xfrm>
                          <a:prstGeom prst="rect">
                            <a:avLst/>
                          </a:prstGeom>
                          <a:noFill/>
                        </wps:spPr>
                        <wps:txbx>
                          <w:txbxContent>
                            <w:p w14:paraId="160EF620" w14:textId="77777777" w:rsidR="00DA4494" w:rsidRPr="00616535" w:rsidRDefault="00DA4494" w:rsidP="00616535">
                              <w:pPr>
                                <w:pStyle w:val="NormalWeb"/>
                                <w:spacing w:before="0" w:beforeAutospacing="0" w:after="0" w:afterAutospacing="0"/>
                                <w:jc w:val="center"/>
                              </w:pPr>
                              <w:r w:rsidRPr="00616535">
                                <w:rPr>
                                  <w:rFonts w:ascii="Calibri Light" w:eastAsia="Calibri Light" w:hAnsi="Calibri Light" w:cs="Calibri Light"/>
                                  <w:kern w:val="24"/>
                                  <w:sz w:val="32"/>
                                  <w:szCs w:val="32"/>
                                  <w:lang w:val="en-US"/>
                                </w:rPr>
                                <w:t>02</w:t>
                              </w:r>
                            </w:p>
                          </w:txbxContent>
                        </wps:txbx>
                        <wps:bodyPr wrap="square" rtlCol="0">
                          <a:noAutofit/>
                        </wps:bodyPr>
                      </wps:wsp>
                      <wps:wsp>
                        <wps:cNvPr id="631" name="TextBox 47"/>
                        <wps:cNvSpPr txBox="1"/>
                        <wps:spPr>
                          <a:xfrm>
                            <a:off x="1213945" y="1545021"/>
                            <a:ext cx="505460" cy="338455"/>
                          </a:xfrm>
                          <a:prstGeom prst="rect">
                            <a:avLst/>
                          </a:prstGeom>
                          <a:noFill/>
                        </wps:spPr>
                        <wps:txbx>
                          <w:txbxContent>
                            <w:p w14:paraId="721B8F2C" w14:textId="77777777" w:rsidR="00DA4494" w:rsidRPr="00616535" w:rsidRDefault="00DA4494" w:rsidP="00616535">
                              <w:pPr>
                                <w:pStyle w:val="NormalWeb"/>
                                <w:spacing w:before="0" w:beforeAutospacing="0" w:after="0" w:afterAutospacing="0"/>
                                <w:jc w:val="center"/>
                              </w:pPr>
                              <w:r w:rsidRPr="00616535">
                                <w:rPr>
                                  <w:rFonts w:ascii="Calibri Light" w:eastAsia="Calibri Light" w:hAnsi="Calibri Light" w:cs="Calibri Light"/>
                                  <w:kern w:val="24"/>
                                  <w:sz w:val="32"/>
                                  <w:szCs w:val="32"/>
                                  <w:lang w:val="en-US"/>
                                </w:rPr>
                                <w:t>03</w:t>
                              </w:r>
                            </w:p>
                          </w:txbxContent>
                        </wps:txbx>
                        <wps:bodyPr wrap="square" rtlCol="0">
                          <a:noAutofit/>
                        </wps:bodyPr>
                      </wps:wsp>
                      <wps:wsp>
                        <wps:cNvPr id="632" name="TextBox 48"/>
                        <wps:cNvSpPr txBox="1"/>
                        <wps:spPr>
                          <a:xfrm>
                            <a:off x="1213920" y="2238404"/>
                            <a:ext cx="505460" cy="388656"/>
                          </a:xfrm>
                          <a:prstGeom prst="rect">
                            <a:avLst/>
                          </a:prstGeom>
                          <a:noFill/>
                        </wps:spPr>
                        <wps:txbx>
                          <w:txbxContent>
                            <w:p w14:paraId="7A7CE7AB" w14:textId="77777777" w:rsidR="00DA4494" w:rsidRPr="00616535" w:rsidRDefault="00DA4494" w:rsidP="00616535">
                              <w:pPr>
                                <w:pStyle w:val="NormalWeb"/>
                                <w:spacing w:before="0" w:beforeAutospacing="0" w:after="0" w:afterAutospacing="0"/>
                                <w:jc w:val="center"/>
                              </w:pPr>
                              <w:r w:rsidRPr="00616535">
                                <w:rPr>
                                  <w:rFonts w:ascii="Calibri Light" w:eastAsia="Calibri Light" w:hAnsi="Calibri Light" w:cs="Calibri Light"/>
                                  <w:kern w:val="24"/>
                                  <w:sz w:val="32"/>
                                  <w:szCs w:val="32"/>
                                  <w:lang w:val="en-US"/>
                                </w:rPr>
                                <w:t>04</w:t>
                              </w:r>
                            </w:p>
                          </w:txbxContent>
                        </wps:txbx>
                        <wps:bodyPr wrap="square" rtlCol="0">
                          <a:noAutofit/>
                        </wps:bodyPr>
                      </wps:wsp>
                      <wps:wsp>
                        <wps:cNvPr id="633" name="TextBox 49"/>
                        <wps:cNvSpPr txBox="1"/>
                        <wps:spPr>
                          <a:xfrm>
                            <a:off x="1213945" y="2948152"/>
                            <a:ext cx="505460" cy="338455"/>
                          </a:xfrm>
                          <a:prstGeom prst="rect">
                            <a:avLst/>
                          </a:prstGeom>
                          <a:noFill/>
                        </wps:spPr>
                        <wps:txbx>
                          <w:txbxContent>
                            <w:p w14:paraId="6D3BFAF7" w14:textId="77777777" w:rsidR="00DA4494" w:rsidRPr="00616535" w:rsidRDefault="00DA4494" w:rsidP="00616535">
                              <w:pPr>
                                <w:pStyle w:val="NormalWeb"/>
                                <w:spacing w:before="0" w:beforeAutospacing="0" w:after="0" w:afterAutospacing="0"/>
                                <w:jc w:val="center"/>
                              </w:pPr>
                              <w:r w:rsidRPr="00616535">
                                <w:rPr>
                                  <w:rFonts w:ascii="Calibri Light" w:eastAsia="Calibri Light" w:hAnsi="Calibri Light" w:cs="Calibri Light"/>
                                  <w:kern w:val="24"/>
                                  <w:sz w:val="32"/>
                                  <w:szCs w:val="32"/>
                                  <w:lang w:val="en-US"/>
                                </w:rPr>
                                <w:t>05</w:t>
                              </w:r>
                            </w:p>
                          </w:txbxContent>
                        </wps:txbx>
                        <wps:bodyPr wrap="square" rtlCol="0">
                          <a:noAutofit/>
                        </wps:bodyPr>
                      </wps:wsp>
                      <wps:wsp>
                        <wps:cNvPr id="634" name="TextBox 50"/>
                        <wps:cNvSpPr txBox="1"/>
                        <wps:spPr>
                          <a:xfrm>
                            <a:off x="1213920" y="3657109"/>
                            <a:ext cx="505460" cy="407840"/>
                          </a:xfrm>
                          <a:prstGeom prst="rect">
                            <a:avLst/>
                          </a:prstGeom>
                          <a:noFill/>
                        </wps:spPr>
                        <wps:txbx>
                          <w:txbxContent>
                            <w:p w14:paraId="7A23A765" w14:textId="77777777" w:rsidR="00DA4494" w:rsidRPr="00616535" w:rsidRDefault="00DA4494" w:rsidP="00616535">
                              <w:pPr>
                                <w:pStyle w:val="NormalWeb"/>
                                <w:spacing w:before="0" w:beforeAutospacing="0" w:after="0" w:afterAutospacing="0"/>
                                <w:jc w:val="center"/>
                              </w:pPr>
                              <w:r w:rsidRPr="00616535">
                                <w:rPr>
                                  <w:rFonts w:ascii="Calibri Light" w:eastAsia="Calibri Light" w:hAnsi="Calibri Light" w:cs="Calibri Light"/>
                                  <w:kern w:val="24"/>
                                  <w:sz w:val="32"/>
                                  <w:szCs w:val="32"/>
                                  <w:lang w:val="en-US"/>
                                </w:rPr>
                                <w:t>06</w:t>
                              </w:r>
                            </w:p>
                          </w:txbxContent>
                        </wps:txbx>
                        <wps:bodyPr wrap="square" rtlCol="0">
                          <a:noAutofit/>
                        </wps:bodyPr>
                      </wps:wsp>
                      <wps:wsp>
                        <wps:cNvPr id="635" name="TextBox 51"/>
                        <wps:cNvSpPr txBox="1"/>
                        <wps:spPr>
                          <a:xfrm>
                            <a:off x="1213945" y="4351283"/>
                            <a:ext cx="505460" cy="338455"/>
                          </a:xfrm>
                          <a:prstGeom prst="rect">
                            <a:avLst/>
                          </a:prstGeom>
                          <a:noFill/>
                        </wps:spPr>
                        <wps:txbx>
                          <w:txbxContent>
                            <w:p w14:paraId="6FABDF51" w14:textId="77777777" w:rsidR="00DA4494" w:rsidRPr="00616535" w:rsidRDefault="00DA4494" w:rsidP="00616535">
                              <w:pPr>
                                <w:pStyle w:val="NormalWeb"/>
                                <w:spacing w:before="0" w:beforeAutospacing="0" w:after="0" w:afterAutospacing="0"/>
                                <w:jc w:val="center"/>
                              </w:pPr>
                              <w:r w:rsidRPr="00616535">
                                <w:rPr>
                                  <w:rFonts w:ascii="Calibri Light" w:eastAsia="Calibri Light" w:hAnsi="Calibri Light" w:cs="Calibri Light"/>
                                  <w:kern w:val="24"/>
                                  <w:sz w:val="32"/>
                                  <w:szCs w:val="32"/>
                                  <w:lang w:val="en-US"/>
                                </w:rPr>
                                <w:t>07</w:t>
                              </w:r>
                            </w:p>
                          </w:txbxContent>
                        </wps:txbx>
                        <wps:bodyPr wrap="square" rtlCol="0">
                          <a:noAutofit/>
                        </wps:bodyPr>
                      </wps:wsp>
                      <wps:wsp>
                        <wps:cNvPr id="636" name="TextBox 52"/>
                        <wps:cNvSpPr txBox="1"/>
                        <wps:spPr>
                          <a:xfrm>
                            <a:off x="1213920" y="5044288"/>
                            <a:ext cx="505460" cy="417986"/>
                          </a:xfrm>
                          <a:prstGeom prst="rect">
                            <a:avLst/>
                          </a:prstGeom>
                          <a:noFill/>
                        </wps:spPr>
                        <wps:txbx>
                          <w:txbxContent>
                            <w:p w14:paraId="1F3375A7" w14:textId="77777777" w:rsidR="00DA4494" w:rsidRPr="00616535" w:rsidRDefault="00DA4494" w:rsidP="00616535">
                              <w:pPr>
                                <w:pStyle w:val="NormalWeb"/>
                                <w:spacing w:before="0" w:beforeAutospacing="0" w:after="0" w:afterAutospacing="0"/>
                                <w:jc w:val="center"/>
                              </w:pPr>
                              <w:r w:rsidRPr="00616535">
                                <w:rPr>
                                  <w:rFonts w:ascii="Calibri Light" w:eastAsia="Calibri Light" w:hAnsi="Calibri Light" w:cs="Calibri Light"/>
                                  <w:kern w:val="24"/>
                                  <w:sz w:val="32"/>
                                  <w:szCs w:val="32"/>
                                  <w:lang w:val="en-US"/>
                                </w:rPr>
                                <w:t>08</w:t>
                              </w:r>
                            </w:p>
                          </w:txbxContent>
                        </wps:txbx>
                        <wps:bodyPr wrap="square" rtlCol="0">
                          <a:noAutofit/>
                        </wps:bodyPr>
                      </wps:wsp>
                      <wps:wsp>
                        <wps:cNvPr id="637" name="TextBox 86"/>
                        <wps:cNvSpPr txBox="1"/>
                        <wps:spPr>
                          <a:xfrm>
                            <a:off x="1860331" y="1434470"/>
                            <a:ext cx="2810927" cy="645795"/>
                          </a:xfrm>
                          <a:prstGeom prst="rect">
                            <a:avLst/>
                          </a:prstGeom>
                          <a:noFill/>
                        </wps:spPr>
                        <wps:txbx>
                          <w:txbxContent>
                            <w:p w14:paraId="599AE711" w14:textId="2F4CB205" w:rsidR="00DA4494" w:rsidRPr="00616535" w:rsidRDefault="00DA4494" w:rsidP="00616535">
                              <w:pPr>
                                <w:pStyle w:val="NormalWeb"/>
                                <w:spacing w:before="0" w:beforeAutospacing="0" w:after="0" w:afterAutospacing="0"/>
                                <w:rPr>
                                  <w:sz w:val="20"/>
                                </w:rPr>
                              </w:pPr>
                              <w:r w:rsidRPr="00616535">
                                <w:rPr>
                                  <w:rFonts w:ascii="Calibri Light" w:eastAsia="Calibri Light" w:hAnsi="Calibri Light" w:cs="Calibri Light"/>
                                  <w:kern w:val="24"/>
                                  <w:sz w:val="20"/>
                                </w:rPr>
                                <w:t>Explique la clase de ayuda que puede brindar. Recuer</w:t>
                              </w:r>
                              <w:r>
                                <w:rPr>
                                  <w:rFonts w:ascii="Calibri Light" w:eastAsia="Calibri Light" w:hAnsi="Calibri Light" w:cs="Calibri Light"/>
                                  <w:kern w:val="24"/>
                                  <w:sz w:val="20"/>
                                </w:rPr>
                                <w:t>de no crear falsas expectativas.</w:t>
                              </w:r>
                            </w:p>
                          </w:txbxContent>
                        </wps:txbx>
                        <wps:bodyPr wrap="square" rtlCol="0">
                          <a:noAutofit/>
                        </wps:bodyPr>
                      </wps:wsp>
                      <wps:wsp>
                        <wps:cNvPr id="638" name="TextBox 86"/>
                        <wps:cNvSpPr txBox="1"/>
                        <wps:spPr>
                          <a:xfrm>
                            <a:off x="1860331" y="110359"/>
                            <a:ext cx="2652395" cy="461645"/>
                          </a:xfrm>
                          <a:prstGeom prst="rect">
                            <a:avLst/>
                          </a:prstGeom>
                          <a:noFill/>
                        </wps:spPr>
                        <wps:txbx>
                          <w:txbxContent>
                            <w:p w14:paraId="4D8B833B" w14:textId="77777777" w:rsidR="00DA4494" w:rsidRPr="00616535" w:rsidRDefault="00DA4494" w:rsidP="00616535">
                              <w:pPr>
                                <w:pStyle w:val="NormalWeb"/>
                                <w:spacing w:before="0" w:beforeAutospacing="0" w:after="0" w:afterAutospacing="0"/>
                                <w:rPr>
                                  <w:sz w:val="20"/>
                                </w:rPr>
                              </w:pPr>
                              <w:r w:rsidRPr="00616535">
                                <w:rPr>
                                  <w:rFonts w:ascii="Calibri Light" w:eastAsia="Calibri Light" w:hAnsi="Calibri Light" w:cs="Calibri Light"/>
                                  <w:kern w:val="24"/>
                                  <w:sz w:val="20"/>
                                  <w:lang w:val="es-ES"/>
                                </w:rPr>
                                <w:t>Explique las reacciones emocionales normales luego del hecho victimizante.</w:t>
                              </w:r>
                            </w:p>
                          </w:txbxContent>
                        </wps:txbx>
                        <wps:bodyPr wrap="square" rtlCol="0">
                          <a:noAutofit/>
                        </wps:bodyPr>
                      </wps:wsp>
                      <wps:wsp>
                        <wps:cNvPr id="96" name="TextBox 86"/>
                        <wps:cNvSpPr txBox="1"/>
                        <wps:spPr>
                          <a:xfrm>
                            <a:off x="1891862" y="914400"/>
                            <a:ext cx="2652395" cy="276860"/>
                          </a:xfrm>
                          <a:prstGeom prst="rect">
                            <a:avLst/>
                          </a:prstGeom>
                          <a:noFill/>
                        </wps:spPr>
                        <wps:txbx>
                          <w:txbxContent>
                            <w:p w14:paraId="49CD139C" w14:textId="6C0FB775" w:rsidR="00DA4494" w:rsidRPr="00616535" w:rsidRDefault="00DA4494" w:rsidP="00616535">
                              <w:pPr>
                                <w:pStyle w:val="NormalWeb"/>
                                <w:spacing w:before="0" w:beforeAutospacing="0" w:after="0" w:afterAutospacing="0"/>
                                <w:rPr>
                                  <w:sz w:val="20"/>
                                </w:rPr>
                              </w:pPr>
                              <w:r>
                                <w:rPr>
                                  <w:rFonts w:ascii="Calibri Light" w:eastAsia="Calibri Light" w:hAnsi="Calibri Light" w:cs="Calibri Light"/>
                                  <w:kern w:val="24"/>
                                  <w:sz w:val="20"/>
                                  <w:lang w:val="es-ES"/>
                                </w:rPr>
                                <w:t>Explique</w:t>
                              </w:r>
                              <w:r w:rsidRPr="00616535">
                                <w:rPr>
                                  <w:rFonts w:ascii="Calibri Light" w:eastAsia="Calibri Light" w:hAnsi="Calibri Light" w:cs="Calibri Light"/>
                                  <w:kern w:val="24"/>
                                  <w:sz w:val="20"/>
                                  <w:lang w:val="es-ES"/>
                                </w:rPr>
                                <w:t xml:space="preserve"> cuáles son  sus derechos.</w:t>
                              </w:r>
                            </w:p>
                          </w:txbxContent>
                        </wps:txbx>
                        <wps:bodyPr wrap="square" rtlCol="0">
                          <a:noAutofit/>
                        </wps:bodyPr>
                      </wps:wsp>
                      <wps:wsp>
                        <wps:cNvPr id="639" name="TextBox 86"/>
                        <wps:cNvSpPr txBox="1"/>
                        <wps:spPr>
                          <a:xfrm>
                            <a:off x="1860331" y="2096251"/>
                            <a:ext cx="2993190" cy="693805"/>
                          </a:xfrm>
                          <a:prstGeom prst="rect">
                            <a:avLst/>
                          </a:prstGeom>
                          <a:noFill/>
                        </wps:spPr>
                        <wps:txbx>
                          <w:txbxContent>
                            <w:p w14:paraId="5E74AA50" w14:textId="77777777" w:rsidR="00DA4494" w:rsidRPr="00616535" w:rsidRDefault="00DA4494" w:rsidP="00616535">
                              <w:pPr>
                                <w:pStyle w:val="NormalWeb"/>
                                <w:spacing w:before="0" w:beforeAutospacing="0" w:after="0" w:afterAutospacing="0"/>
                              </w:pPr>
                              <w:r w:rsidRPr="00616535">
                                <w:rPr>
                                  <w:rFonts w:ascii="Calibri Light" w:eastAsia="Calibri Light" w:hAnsi="Calibri Light" w:cs="Calibri Light"/>
                                  <w:kern w:val="24"/>
                                  <w:sz w:val="20"/>
                                  <w:lang w:val="es-ES"/>
                                </w:rPr>
                                <w:t xml:space="preserve">Oriente sobre las instituciones que pueden brindar apoyo destacando </w:t>
                              </w:r>
                              <w:r>
                                <w:rPr>
                                  <w:rFonts w:ascii="Calibri Light" w:eastAsia="Calibri Light" w:hAnsi="Calibri Light" w:cs="Calibri Light"/>
                                  <w:kern w:val="24"/>
                                  <w:sz w:val="20"/>
                                  <w:lang w:val="es-ES"/>
                                </w:rPr>
                                <w:t xml:space="preserve">las </w:t>
                              </w:r>
                              <w:r w:rsidRPr="00616535">
                                <w:rPr>
                                  <w:rFonts w:ascii="Calibri Light" w:eastAsia="Calibri Light" w:hAnsi="Calibri Light" w:cs="Calibri Light"/>
                                  <w:kern w:val="24"/>
                                  <w:sz w:val="20"/>
                                  <w:lang w:val="es-ES"/>
                                </w:rPr>
                                <w:t xml:space="preserve"> que posee el estado.</w:t>
                              </w:r>
                            </w:p>
                          </w:txbxContent>
                        </wps:txbx>
                        <wps:bodyPr wrap="square" rtlCol="0">
                          <a:noAutofit/>
                        </wps:bodyPr>
                      </wps:wsp>
                      <wps:wsp>
                        <wps:cNvPr id="640" name="TextBox 86"/>
                        <wps:cNvSpPr txBox="1"/>
                        <wps:spPr>
                          <a:xfrm>
                            <a:off x="1860130" y="2726544"/>
                            <a:ext cx="2933547" cy="835659"/>
                          </a:xfrm>
                          <a:prstGeom prst="rect">
                            <a:avLst/>
                          </a:prstGeom>
                          <a:noFill/>
                        </wps:spPr>
                        <wps:txbx>
                          <w:txbxContent>
                            <w:p w14:paraId="4459A47C" w14:textId="77777777" w:rsidR="00DA4494" w:rsidRPr="00616535" w:rsidRDefault="00DA4494" w:rsidP="00616535">
                              <w:pPr>
                                <w:pStyle w:val="NormalWeb"/>
                                <w:spacing w:before="0" w:beforeAutospacing="0" w:after="0" w:afterAutospacing="0"/>
                                <w:rPr>
                                  <w:sz w:val="20"/>
                                </w:rPr>
                              </w:pPr>
                              <w:r w:rsidRPr="00616535">
                                <w:rPr>
                                  <w:rFonts w:ascii="Calibri Light" w:eastAsia="Calibri Light" w:hAnsi="Calibri Light" w:cs="Calibri Light"/>
                                  <w:kern w:val="24"/>
                                  <w:sz w:val="20"/>
                                </w:rPr>
                                <w:t xml:space="preserve">Es importante mencionar que todos los datos recabados son de uso del proceso de atención y la información es  usada con discreción y confidencialidad. </w:t>
                              </w:r>
                            </w:p>
                          </w:txbxContent>
                        </wps:txbx>
                        <wps:bodyPr wrap="square" rtlCol="0">
                          <a:noAutofit/>
                        </wps:bodyPr>
                      </wps:wsp>
                      <wps:wsp>
                        <wps:cNvPr id="641" name="TextBox 86"/>
                        <wps:cNvSpPr txBox="1"/>
                        <wps:spPr>
                          <a:xfrm>
                            <a:off x="1876057" y="3515239"/>
                            <a:ext cx="2652395" cy="835461"/>
                          </a:xfrm>
                          <a:prstGeom prst="rect">
                            <a:avLst/>
                          </a:prstGeom>
                          <a:noFill/>
                        </wps:spPr>
                        <wps:txbx>
                          <w:txbxContent>
                            <w:p w14:paraId="56BF34FA" w14:textId="77777777" w:rsidR="00DA4494" w:rsidRPr="00616535" w:rsidRDefault="00DA4494" w:rsidP="00616535">
                              <w:pPr>
                                <w:pStyle w:val="NormalWeb"/>
                                <w:spacing w:before="0" w:beforeAutospacing="0" w:after="0" w:afterAutospacing="0"/>
                              </w:pPr>
                              <w:r w:rsidRPr="00616535">
                                <w:rPr>
                                  <w:rFonts w:ascii="Calibri Light" w:eastAsia="Calibri Light" w:hAnsi="Calibri Light" w:cs="Calibri Light"/>
                                  <w:kern w:val="24"/>
                                  <w:sz w:val="20"/>
                                </w:rPr>
                                <w:t xml:space="preserve">Recuerde explicar que es importante adoptar medidas de seguridad  que protejan  la integridad del grupo </w:t>
                              </w:r>
                              <w:r w:rsidRPr="00675364">
                                <w:rPr>
                                  <w:rFonts w:ascii="Calibri Light" w:eastAsia="Calibri Light" w:hAnsi="Calibri Light" w:cs="Calibri Light"/>
                                  <w:kern w:val="24"/>
                                  <w:sz w:val="22"/>
                                </w:rPr>
                                <w:t xml:space="preserve">familiar </w:t>
                              </w:r>
                            </w:p>
                          </w:txbxContent>
                        </wps:txbx>
                        <wps:bodyPr wrap="square" rtlCol="0">
                          <a:noAutofit/>
                        </wps:bodyPr>
                      </wps:wsp>
                      <wps:wsp>
                        <wps:cNvPr id="114" name="TextBox 86"/>
                        <wps:cNvSpPr txBox="1"/>
                        <wps:spPr>
                          <a:xfrm>
                            <a:off x="1891862" y="4240924"/>
                            <a:ext cx="2779395" cy="645795"/>
                          </a:xfrm>
                          <a:prstGeom prst="rect">
                            <a:avLst/>
                          </a:prstGeom>
                          <a:noFill/>
                        </wps:spPr>
                        <wps:txbx>
                          <w:txbxContent>
                            <w:p w14:paraId="08496C9E" w14:textId="77777777" w:rsidR="00DA4494" w:rsidRPr="00616535" w:rsidRDefault="00DA4494" w:rsidP="00616535">
                              <w:pPr>
                                <w:pStyle w:val="NormalWeb"/>
                                <w:spacing w:before="0" w:beforeAutospacing="0" w:after="0" w:afterAutospacing="0"/>
                                <w:rPr>
                                  <w:sz w:val="20"/>
                                </w:rPr>
                              </w:pPr>
                              <w:r w:rsidRPr="00616535">
                                <w:rPr>
                                  <w:rFonts w:ascii="Calibri Light" w:eastAsia="Calibri Light" w:hAnsi="Calibri Light" w:cs="Calibri Light"/>
                                  <w:kern w:val="24"/>
                                  <w:sz w:val="20"/>
                                </w:rPr>
                                <w:t>Oriente de acuerdo a la ruta y según la particularidad del caso, el procedimiento que posiblemente se dará de atención.</w:t>
                              </w:r>
                            </w:p>
                          </w:txbxContent>
                        </wps:txbx>
                        <wps:bodyPr wrap="square" rtlCol="0">
                          <a:noAutofit/>
                        </wps:bodyPr>
                      </wps:wsp>
                      <wps:wsp>
                        <wps:cNvPr id="116" name="TextBox 86"/>
                        <wps:cNvSpPr txBox="1"/>
                        <wps:spPr>
                          <a:xfrm>
                            <a:off x="1954924" y="4981904"/>
                            <a:ext cx="2652395" cy="645795"/>
                          </a:xfrm>
                          <a:prstGeom prst="rect">
                            <a:avLst/>
                          </a:prstGeom>
                          <a:noFill/>
                        </wps:spPr>
                        <wps:txbx>
                          <w:txbxContent>
                            <w:p w14:paraId="2A1245E3" w14:textId="516BEF9D" w:rsidR="00DA4494" w:rsidRPr="00616535" w:rsidRDefault="00DA4494" w:rsidP="00616535">
                              <w:pPr>
                                <w:pStyle w:val="NormalWeb"/>
                                <w:spacing w:before="0" w:beforeAutospacing="0" w:after="0" w:afterAutospacing="0"/>
                                <w:rPr>
                                  <w:sz w:val="20"/>
                                </w:rPr>
                              </w:pPr>
                              <w:r w:rsidRPr="00616535">
                                <w:rPr>
                                  <w:rFonts w:ascii="Calibri Light" w:eastAsia="Calibri Light" w:hAnsi="Calibri Light" w:cs="Calibri Light"/>
                                  <w:kern w:val="24"/>
                                  <w:sz w:val="20"/>
                                  <w:lang w:val="es-ES"/>
                                </w:rPr>
                                <w:t>Es importante mencionar que se bri</w:t>
                              </w:r>
                              <w:r>
                                <w:rPr>
                                  <w:rFonts w:ascii="Calibri Light" w:eastAsia="Calibri Light" w:hAnsi="Calibri Light" w:cs="Calibri Light"/>
                                  <w:kern w:val="24"/>
                                  <w:sz w:val="20"/>
                                  <w:lang w:val="es-ES"/>
                                </w:rPr>
                                <w:t>ndará algún tipo de seguimiento</w:t>
                              </w:r>
                              <w:r w:rsidRPr="00616535">
                                <w:rPr>
                                  <w:rFonts w:ascii="Calibri Light" w:eastAsia="Calibri Light" w:hAnsi="Calibri Light" w:cs="Calibri Light"/>
                                  <w:kern w:val="24"/>
                                  <w:sz w:val="20"/>
                                  <w:lang w:val="es-ES"/>
                                </w:rPr>
                                <w:t xml:space="preserve"> en aras de acompañar procesos.</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F3D931C" id="642 Grupo" o:spid="_x0000_s1382" style="position:absolute;margin-left:31.15pt;margin-top:237.4pt;width:409.55pt;height:368pt;z-index:251680256;mso-width-relative:margin;mso-height-relative:margin" coordsize="52100,56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">
                <v:shape id="Freeform 5" o:spid="_x0000_s1383" style="position:absolute;left:12139;top:48873;width:38729;height:7016;visibility:visible;mso-wrap-style:square;v-text-anchor:top" coordsize="1549,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RjIcEA&#10;AADcAAAADwAAAGRycy9kb3ducmV2LnhtbERPu27CMBTdkfoP1q3EBk6ReChgEGpBlIEB6NDxyr4k&#10;ofF1ZJsQ/r4ekBiPznux6mwtWvKhcqzgY5iBINbOVFwo+DlvBzMQISIbrB2TggcFWC3fegvMjbvz&#10;kdpTLEQK4ZCjgjLGJpcy6JIshqFriBN3cd5iTNAX0ni8p3Bby1GWTaTFilNDiQ19lqT/TjerwGFb&#10;fbn9dXf41a2/ntf7zVSPleq/d+s5iEhdfImf7m+jYJKltelMOg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kYyHBAAAA3AAAAA8AAAAAAAAAAAAAAAAAmAIAAGRycy9kb3du&#10;cmV2LnhtbFBLBQYAAAAABAAEAPUAAACGAwAAAAA=&#10;" path="m1549,185l1355,r153,l,,,372r1355,l1355,372,1549,185xe" fillcolor="#46b9f8" stroked="f">
                  <v:path arrowok="t" o:connecttype="custom" o:connectlocs="3872865,348951;3387819,0;3770355,0;0,0;0,701675;3387819,701675;3387819,701675;3872865,348951" o:connectangles="0,0,0,0,0,0,0,0"/>
                </v:shape>
                <v:shape id="Freeform 6" o:spid="_x0000_s1384" style="position:absolute;left:12139;top:41936;width:38729;height:6959;visibility:visible;mso-wrap-style:square;v-text-anchor:top" coordsize="1703,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woFsQA&#10;AADcAAAADwAAAGRycy9kb3ducmV2LnhtbESPzWrDMBCE74W8g9hCb43cBkLiWglOQiBHO8mlt8Va&#10;/2BrZSzVdvP0VaHQ4zAz3zDJfjadGGlwjWUFb8sIBHFhdcOVgvvt/LoB4Tyyxs4yKfgmB/vd4inB&#10;WNuJcxqvvhIBwi5GBbX3fSylK2oy6Ja2Jw5eaQeDPsihknrAKcBNJ9+jaC0NNhwWauzpWFPRXr+M&#10;grycUteVh5RWq3FDn9kpa48PpV6e5/QDhKfZ/4f/2hetYB1t4fdMO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8KBbEAAAA3AAAAA8AAAAAAAAAAAAAAAAAmAIAAGRycy9k&#10;b3ducmV2LnhtbFBLBQYAAAAABAAEAPUAAACJAwAAAAA=&#10;" path="m1703,184l1508,r,l,,,369r1508,l1508,369,1703,184xe" fillcolor="#1ea2e4" stroked="f">
                  <v:path arrowok="t" o:connecttype="custom" o:connectlocs="3872865,347037;3429407,0;3429407,0;0,0;0,695960;3429407,695960;3429407,695960;3872865,347037" o:connectangles="0,0,0,0,0,0,0,0"/>
                </v:shape>
                <v:shape id="Freeform 7" o:spid="_x0000_s1385" style="position:absolute;left:12139;top:34999;width:38729;height:7029;visibility:visible;mso-wrap-style:square;v-text-anchor:top" coordsize="1972,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UuGMMA&#10;AADcAAAADwAAAGRycy9kb3ducmV2LnhtbERPy4rCMBTdD/gP4QpuRNMqdKQaRUUZmVn52Li7NNe2&#10;2NzUJmrHr58shFkeznu2aE0lHtS40rKCeBiBIM6sLjlXcDpuBxMQziNrrCyTgl9ysJh3PmaYavvk&#10;PT0OPhchhF2KCgrv61RKlxVk0A1tTRy4i20M+gCbXOoGnyHcVHIURYk0WHJoKLCmdUHZ9XA3Cn72&#10;n/GK48l58zU+3l79cXL9Xt6U6nXb5RSEp9b/i9/unVaQxGF+OBOOg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rUuGMMAAADcAAAADwAAAAAAAAAAAAAAAACYAgAAZHJzL2Rv&#10;d25yZXYueG1sUEsFBgAAAAAEAAQA9QAAAIgDAAAAAA==&#10;" path="m1972,185l1778,r,l,,,369r1778,l1778,369,1972,185xe" fillcolor="#6bc2ed" stroked="f">
                  <v:path arrowok="t" o:connecttype="custom" o:connectlocs="3872865,352425;3491863,0;3491863,0;0,0;0,702945;3491863,702945;3491863,702945;3872865,352425" o:connectangles="0,0,0,0,0,0,0,0"/>
                </v:shape>
                <v:shape id="Freeform 8" o:spid="_x0000_s1386" style="position:absolute;left:12139;top:27904;width:39961;height:7017;visibility:visible;mso-wrap-style:square;v-text-anchor:top" coordsize="1513,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3P0sMA&#10;AADcAAAADwAAAGRycy9kb3ducmV2LnhtbESPwWrDMBBE74X8g9hAb41sH0xxogQ3EOghlzr1fWNt&#10;bDXWyliq7fx9VSj0OMzMG2Z3WGwvJhq9cawg3SQgiBunDbcKPi+nl1cQPiBr7B2Tggd5OOxXTzss&#10;tJv5g6YqtCJC2BeooAthKKT0TUcW/cYNxNG7udFiiHJspR5xjnDbyyxJcmnRcFzocKBjR829+rYK&#10;6rfMlPerPPuvcKlnsnVZmlSp5/VSbkEEWsJ/+K/9rhXkaQq/Z+IRkP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3P0sMAAADcAAAADwAAAAAAAAAAAAAAAACYAgAAZHJzL2Rv&#10;d25yZXYueG1sUEsFBgAAAAAEAAQA9QAAAIgDAAAAAA==&#10;" path="m1513,185l1319,r,l,,,372r1319,l1319,369,1513,185xe" fillcolor="#a6daf4" stroked="f">
                  <v:path arrowok="t" o:connecttype="custom" o:connectlocs="3996055,348951;3483673,0;3483673,0;0,0;0,701675;3483673,701675;3483673,696016;3996055,348951" o:connectangles="0,0,0,0,0,0,0,0"/>
                </v:shape>
                <v:shape id="Freeform 9" o:spid="_x0000_s1387" style="position:absolute;left:12139;top:6936;width:39961;height:7049;visibility:visible;mso-wrap-style:square;v-text-anchor:top" coordsize="1726,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Gy0cUA&#10;AADcAAAADwAAAGRycy9kb3ducmV2LnhtbESPT2vCQBTE74LfYXlCb3VjiiKpaxChUE+iLQVvr9nX&#10;JE32bcyu+fPt3ULB4zAzv2E26WBq0VHrSssKFvMIBHFmdcm5gs+Pt+c1COeRNdaWScFIDtLtdLLB&#10;RNueT9SdfS4ChF2CCgrvm0RKlxVk0M1tQxy8H9sa9EG2udQt9gFuahlH0UoaLDksFNjQvqCsOt+M&#10;guo4ymV8Onzx7/eyGq91+dJd9ko9zYbdKwhPg3+E/9vvWsFqEcPfmXAE5P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kbLRxQAAANwAAAAPAAAAAAAAAAAAAAAAAJgCAABkcnMv&#10;ZG93bnJldi54bWxQSwUGAAAAAAQABAD1AAAAigMAAAAA&#10;" path="m1726,185l1530,r,l,,,370r1530,l1530,370,1726,185xe" fillcolor="#1ea2e4" stroked="f">
                  <v:path arrowok="t" o:connecttype="custom" o:connectlocs="3996055,352425;3542274,0;3542274,0;0,0;0,704850;3542274,704850;3542274,704850;3996055,352425" o:connectangles="0,0,0,0,0,0,0,0"/>
                </v:shape>
                <v:shape id="Freeform 10" o:spid="_x0000_s1388" style="position:absolute;left:12139;width:38729;height:6997;visibility:visible;mso-wrap-style:square;v-text-anchor:top" coordsize="205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ohP8MA&#10;AADcAAAADwAAAGRycy9kb3ducmV2LnhtbESPwWrDMBBE74X8g9hAbo1sp5jiRgnFEEgKPdRt7ou1&#10;sU2tlZCU2Pn7qlDocZiZN8x2P5tR3MiHwbKCfJ2BIG6tHrhT8PV5eHwGESKyxtEyKbhTgP1u8bDF&#10;StuJP+jWxE4kCIcKFfQxukrK0PZkMKytI07exXqDMUnfSe1xSnAzyiLLSmlw4LTQo6O6p/a7uZpE&#10;Obvm/dLYt9rgKRzOrpj9U6HUajm/voCINMf/8F/7qBWU+QZ+z6Qj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1ohP8MAAADcAAAADwAAAAAAAAAAAAAAAACYAgAAZHJzL2Rv&#10;d25yZXYueG1sUEsFBgAAAAAEAAQA9QAAAIgDAAAAAA==&#10;" path="m2053,187l1859,2r,-2l,,,371r1859,l1859,371,2053,187xe" fillcolor="#136d99" stroked="f">
                  <v:path arrowok="t" o:connecttype="custom" o:connectlocs="3872865,352714;3506895,3772;3506895,0;0,0;0,699770;3506895,699770;3506895,699770;3872865,352714" o:connectangles="0,0,0,0,0,0,0,0"/>
                </v:shape>
                <v:shape id="Freeform 11" o:spid="_x0000_s1389" style="position:absolute;left:12139;top:14031;width:39961;height:6959;visibility:visible;mso-wrap-style:square;v-text-anchor:top" coordsize="1830,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0CkMUA&#10;AADcAAAADwAAAGRycy9kb3ducmV2LnhtbESPQYvCMBSE78L+h/AWvGnaVUSqUUQQRFTQXfX6aJ5t&#10;3ealNFG7++uNIHgcZuYbZjxtTCluVLvCsoK4G4EgTq0uOFPw873oDEE4j6yxtEwK/sjBdPLRGmOi&#10;7Z13dNv7TAQIuwQV5N5XiZQuzcmg69qKOHhnWxv0QdaZ1DXeA9yU8iuKBtJgwWEhx4rmOaW/+6tR&#10;MDyc4tlGe/rfHE+H9WrbW1zmPaXan81sBMJT49/hV3upFQziPjzPhCMgJ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QKQxQAAANwAAAAPAAAAAAAAAAAAAAAAAJgCAABkcnMv&#10;ZG93bnJldi54bWxQSwUGAAAAAAQABAD1AAAAigMAAAAA&#10;" path="m1830,185l1636,r,l,,,369r1636,l1636,369,1830,185xe" fillcolor="#6bc2ed" stroked="f">
                  <v:path arrowok="t" o:connecttype="custom" o:connectlocs="3996055,348923;3572429,0;3572429,0;0,0;0,695960;3572429,695960;3572429,695960;3996055,348923" o:connectangles="0,0,0,0,0,0,0,0"/>
                </v:shape>
                <v:shape id="Freeform 12" o:spid="_x0000_s1390" style="position:absolute;left:12139;top:20968;width:39961;height:7016;visibility:visible;mso-wrap-style:square;v-text-anchor:top" coordsize="1613,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gJZ8cA&#10;AADcAAAADwAAAGRycy9kb3ducmV2LnhtbESPzWvCQBTE7wX/h+UJXopulDRIdJV+ENpCL34c9PbI&#10;PpNo9m3Irkn633cLhR6HmfkNs94OphYdta6yrGA+i0AQ51ZXXCg4HrLpEoTzyBpry6TgmxxsN6OH&#10;Naba9ryjbu8LESDsUlRQet+kUrq8JINuZhvi4F1sa9AH2RZSt9gHuKnlIooSabDisFBiQ68l5bf9&#10;3Sj4OkbXKz+e330Xv3zaZR7fs7eTUpPx8LwC4Wnw/+G/9odWkMyf4PdMO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YCWfHAAAA3AAAAA8AAAAAAAAAAAAAAAAAmAIAAGRy&#10;cy9kb3ducmV2LnhtbFBLBQYAAAAABAAEAPUAAACMAwAAAAA=&#10;" path="m1613,187l1418,3r,-3l,,,372r1418,l1418,372,1613,187xe" fillcolor="#1ea2e4" stroked="f">
                  <v:path arrowok="t" o:connecttype="custom" o:connectlocs="3996055,352724;3512961,5659;3512961,0;0,0;0,701675;3512961,701675;3512961,701675;3996055,352724" o:connectangles="0,0,0,0,0,0,0,0"/>
                </v:shape>
                <v:rect id="Rectangle 13" o:spid="_x0000_s1391" style="position:absolute;top:20810;width:4997;height:1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lmLsYA&#10;AADcAAAADwAAAGRycy9kb3ducmV2LnhtbESPQWvCQBSE74L/YXmCFzGbeAgS3Yi0tlpvtfXQ2yP7&#10;TEKyb0N2q8m/7xYKPQ4z8w2z3Q2mFXfqXW1ZQRLFIIgLq2suFXx+vCzXIJxH1thaJgUjOdjl08kW&#10;M20f/E73iy9FgLDLUEHlfZdJ6YqKDLrIdsTBu9neoA+yL6Xu8RHgppWrOE6lwZrDQoUdPVVUNJdv&#10;o+D53CSL1/h6u5rjYWyaw9e+HN+Ums+G/QaEp8H/h//aJ60gTVL4PROOg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lmLsYAAADcAAAADwAAAAAAAAAAAAAAAACYAgAAZHJz&#10;L2Rvd25yZXYueG1sUEsFBgAAAAAEAAQA9QAAAIsDAAAAAA==&#10;" fillcolor="#136d99" stroked="f"/>
                <v:shape id="Freeform 14" o:spid="_x0000_s1392" style="position:absolute;left:5044;width:7112;height:22694;visibility:visible;mso-wrap-style:square;v-text-anchor:top" coordsize="377,1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XT8cUA&#10;AADcAAAADwAAAGRycy9kb3ducmV2LnhtbESPQWvCQBSE7wX/w/IEL0U3EUklukoQWtqT1MaDt0f2&#10;mQR334bsqum/7wpCj8PMfMOst4M14ka9bx0rSGcJCOLK6ZZrBeXP+3QJwgdkjcYxKfglD9vN6GWN&#10;uXZ3/qbbIdQiQtjnqKAJocul9FVDFv3MdcTRO7veYoiyr6Xu8R7h1sh5kmTSYstxocGOdg1Vl8PV&#10;Kjh+0etpkdJ5fx0+Smey4liaQqnJeChWIAIN4T/8bH9qBVn6Bo8z8Qj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BdPxxQAAANwAAAAPAAAAAAAAAAAAAAAAAJgCAABkcnMv&#10;ZG93bnJldi54bWxQSwUGAAAAAAQABAD1AAAAigMAAAAA&#10;" path="m,1203l377,369,377,,,1108r,95xe" fillcolor="#6bc2ed" stroked="f">
                  <v:fill color2="#136d99" angle="270" focus="100%" type="gradient"/>
                  <v:path arrowok="t" o:connecttype="custom" o:connectlocs="0,2269490;711200,696128;711200,0;0,2090270;0,2269490" o:connectangles="0,0,0,0,0"/>
                </v:shape>
                <v:rect id="Rectangle 15" o:spid="_x0000_s1393" style="position:absolute;top:22702;width:4997;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EKEMMA&#10;AADcAAAADwAAAGRycy9kb3ducmV2LnhtbERPXWvCMBR9F/Yfwh3sTVMHk62alqGMiSJoN9jrtblr&#10;65qbksRa//3yIPh4ON+LfDCt6Mn5xrKC6SQBQVxa3XCl4PvrY/wKwgdkja1lUnAlD3n2MFpgqu2F&#10;D9QXoRIxhH2KCuoQulRKX9Zk0E9sRxy5X+sMhghdJbXDSww3rXxOkpk02HBsqLGjZU3lX3E2CpaV&#10;Oe42P7v+9LYpT/vPl9XWDSulnh6H9zmIQEO4i2/utVYwm8a18Uw8Aj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EKEMMAAADcAAAADwAAAAAAAAAAAAAAAACYAgAAZHJzL2Rv&#10;d25yZXYueG1sUEsFBgAAAAAEAAQA9QAAAIgDAAAAAA==&#10;" fillcolor="#1ea2e4" stroked="f"/>
                <v:shape id="Freeform 16" o:spid="_x0000_s1394" style="position:absolute;left:5044;top:6936;width:7055;height:17412;visibility:visible;mso-wrap-style:square;v-text-anchor:top" coordsize="374,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27MUA&#10;AADcAAAADwAAAGRycy9kb3ducmV2LnhtbESPQWvCQBSE70L/w/IK3nSTYqVN3UgpKIoQMO2lt0f2&#10;Ndk2+zZk1xj/fVcQPA4z8w2zWo+2FQP13jhWkM4TEMSV04ZrBV+fm9kLCB+QNbaOScGFPKzzh8kK&#10;M+3OfKShDLWIEPYZKmhC6DIpfdWQRT93HXH0flxvMUTZ11L3eI5w28qnJFlKi4bjQoMdfTRU/ZUn&#10;q6A4FAa/01+5CNvn3elS7Cuz75SaPo7vbyACjeEevrV3WsEyfYXrmXgEZP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7bsxQAAANwAAAAPAAAAAAAAAAAAAAAAAJgCAABkcnMv&#10;ZG93bnJldi54bWxQSwUGAAAAAAQABAD1AAAAigMAAAAA&#10;" path="m,923l374,369,374,,,831r,92xe" fillcolor="#6bc2ed" stroked="f">
                  <v:fill color2="#1ea2e4" angle="270" focus="100%" type="gradient"/>
                  <v:path arrowok="t" o:connecttype="custom" o:connectlocs="0,1741170;705485,696091;705485,0;0,1567619;0,1741170" o:connectangles="0,0,0,0,0"/>
                </v:shape>
                <v:rect id="Rectangle 17" o:spid="_x0000_s1395" style="position:absolute;top:24436;width:4997;height:1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3LY8IA&#10;AADcAAAADwAAAGRycy9kb3ducmV2LnhtbERP3WrCMBS+F3yHcAa7kZnW0U06owxlIHohOh/g0Byb&#10;YnNSk0y7tzcXgpcf3/9s0dtWXMmHxrGCfJyBIK6cbrhWcPz9eZuCCBFZY+uYFPxTgMV8OJhhqd2N&#10;93Q9xFqkEA4lKjAxdqWUoTJkMYxdR5y4k/MWY4K+ltrjLYXbVk6y7ENabDg1GOxoaag6H/6sgkvt&#10;d8tibUfb3Bw35/hZrDbvnVKvL/33F4hIfXyKH+61VlDkaX46k46An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PctjwgAAANwAAAAPAAAAAAAAAAAAAAAAAJgCAABkcnMvZG93&#10;bnJldi54bWxQSwUGAAAAAAQABAD1AAAAhwMAAAAA&#10;" fillcolor="#6bc2ed" stroked="f"/>
                <v:shape id="Freeform 18" o:spid="_x0000_s1396" style="position:absolute;left:5044;top:14031;width:7055;height:12243;visibility:visible;mso-wrap-style:square;v-text-anchor:top" coordsize="374,6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pwRsEA&#10;AADcAAAADwAAAGRycy9kb3ducmV2LnhtbERPy4rCMBTdD/gP4QruxtQuRKqxFFFmGBB8LVxem2tb&#10;bW5Kk6n1781CcHk470Xam1p01LrKsoLJOAJBnFtdcaHgdNx8z0A4j6yxtkwKnuQgXQ6+Fpho++A9&#10;dQdfiBDCLkEFpfdNIqXLSzLoxrYhDtzVtgZ9gG0hdYuPEG5qGUfRVBqsODSU2NCqpPx++DcKTLTO&#10;dvFzdln/XG/nv+N235HtlRoN+2wOwlPvP+K3+1crmMZhfjgTjoB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acEbBAAAA3AAAAA8AAAAAAAAAAAAAAAAAmAIAAGRycy9kb3du&#10;cmV2LnhtbFBLBQYAAAAABAAEAPUAAACGAwAAAAA=&#10;" path="m,649l374,369,374,,,554r,95xe" fillcolor="#c4e7f8" stroked="f">
                  <v:fill color2="#6bc2ed" angle="270" focus="100%" type="gradient"/>
                  <v:path arrowok="t" o:connecttype="custom" o:connectlocs="0,1224280;705485,696085;705485,0;0,1045071;0,1224280" o:connectangles="0,0,0,0,0"/>
                </v:shape>
                <v:rect id="Rectangle 19" o:spid="_x0000_s1397" style="position:absolute;top:26170;width:4997;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dpMMUA&#10;AADcAAAADwAAAGRycy9kb3ducmV2LnhtbESPQWsCMRSE74L/ITzBW80qKHVrFFFEsQitFnp93Tx3&#10;VzcvSxLX9d83hYLHYWa+YWaL1lSiIedLywqGgwQEcWZ1ybmCr9Pm5RWED8gaK8uk4EEeFvNuZ4ap&#10;tnf+pOYYchEh7FNUUIRQp1L6rCCDfmBr4uidrTMYonS51A7vEW4qOUqSiTRYclwosKZVQdn1eDMK&#10;Vrn5Oey/D81lus8uH9vx+t21a6X6vXb5BiJQG57h//ZOK5iMhvB3Jh4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p2kwxQAAANwAAAAPAAAAAAAAAAAAAAAAAJgCAABkcnMv&#10;ZG93bnJldi54bWxQSwUGAAAAAAQABAD1AAAAigMAAAAA&#10;" fillcolor="#1ea2e4" stroked="f"/>
                <v:shape id="Freeform 20" o:spid="_x0000_s1398" style="position:absolute;left:5044;top:20968;width:7055;height:7016;visibility:visible;mso-wrap-style:square;v-text-anchor:top" coordsize="374,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xZIMQA&#10;AADcAAAADwAAAGRycy9kb3ducmV2LnhtbESPUWvCMBSF3wf7D+EO9jZTOxCpRhHHnLAXp/6AS3Ob&#10;VJubrom1/nszEPZ4OOd8hzNfDq4RPXWh9qxgPMpAEJde12wUHA+fb1MQISJrbDyTghsFWC6en+ZY&#10;aH/lH+r30YgE4VCgAhtjW0gZSksOw8i3xMmrfOcwJtkZqTu8JrhrZJ5lE+mw5rRgsaW1pfK8vzgF&#10;76dqY7LbZtr25vLtqq+T/d19KPX6MqxmICIN8T/8aG+1gkmew9+Zd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8WSDEAAAA3AAAAA8AAAAAAAAAAAAAAAAAmAIAAGRycy9k&#10;b3ducmV2LnhtbFBLBQYAAAAABAAEAPUAAACJAwAAAAA=&#10;" path="m,372r374,l374,,,280r,92xe" fillcolor="#6bc2ed" stroked="f">
                  <v:fill color2="#1ea2e4" angle="270" focus="100%" type="gradient"/>
                  <v:path arrowok="t" o:connecttype="custom" o:connectlocs="0,701675;705485,701675;705485,0;0,528142;0,701675" o:connectangles="0,0,0,0,0"/>
                </v:shape>
                <v:rect id="Rectangle 21" o:spid="_x0000_s1399" style="position:absolute;top:27904;width:4997;height:1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ebWsUA&#10;AADcAAAADwAAAGRycy9kb3ducmV2LnhtbESPQWvCQBSE7wX/w/IK3uqmKZUSXUULbRURWuvB4yP7&#10;zAazb0N2TeK/dwXB4zAz3zDTeW8r0VLjS8cKXkcJCOLc6ZILBfv/r5cPED4ga6wck4ILeZjPBk9T&#10;zLTr+I/aXShEhLDPUIEJoc6k9Lkhi37kauLoHV1jMUTZFFI32EW4rWSaJGNpseS4YLCmT0P5aXe2&#10;Crbme71ddT/LU7fY2Pffg0zTolVq+NwvJiAC9eERvrdXWsE4fYPbmXgE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t5taxQAAANwAAAAPAAAAAAAAAAAAAAAAAJgCAABkcnMv&#10;ZG93bnJldi54bWxQSwUGAAAAAAQABAD1AAAAigMAAAAA&#10;" fillcolor="#a6daf4" stroked="f"/>
                <v:shape id="Freeform 22" o:spid="_x0000_s1400" style="position:absolute;left:5044;top:27904;width:7112;height:7087;visibility:visible;mso-wrap-style:square;v-text-anchor:top" coordsize="377,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bdosAA&#10;AADcAAAADwAAAGRycy9kb3ducmV2LnhtbERPTYvCMBC9L/gfwgheFk0VLFJNiwiC6LJgFc9jM7bF&#10;ZlKaqPXfbw7CHh/ve5X1phFP6lxtWcF0EoEgLqyuuVRwPm3HCxDOI2tsLJOCNznI0sHXChNtX3yk&#10;Z+5LEULYJaig8r5NpHRFRQbdxLbEgbvZzqAPsCul7vAVwk0jZ1EUS4M1h4YKW9pUVNzzh1HwY/Or&#10;s7/Tmy73cYzHg/neFRelRsN+vQThqff/4o97pxXMo7A2nAlHQK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GbdosAAAADcAAAADwAAAAAAAAAAAAAAAACYAgAAZHJzL2Rvd25y&#10;ZXYueG1sUEsFBgAAAAAEAAQA9QAAAIUDAAAAAA==&#10;" path="m,95l377,372,377,,,,,95xe" fillcolor="#e1f3fb" stroked="f">
                  <v:fill color2="#a6daf4" angle="270" focus="100%" type="gradient"/>
                  <v:path arrowok="t" o:connecttype="custom" o:connectlocs="0,180975;711200,708660;711200,0;0,0;0,180975" o:connectangles="0,0,0,0,0"/>
                </v:shape>
                <v:rect id="Rectangle 23" o:spid="_x0000_s1401" style="position:absolute;top:29796;width:4997;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70I8YA&#10;AADcAAAADwAAAGRycy9kb3ducmV2LnhtbESP3WoCMRSE7wu+QziCN6VmbVlrV6MURRB7Ufx5gMPm&#10;dLO4OVmTqNu3N0Khl8PMfMPMFp1txJV8qB0rGA0zEMSl0zVXCo6H9csERIjIGhvHpOCXAizmvacZ&#10;FtrdeEfXfaxEgnAoUIGJsS2kDKUhi2HoWuLk/ThvMSbpK6k93hLcNvI1y8bSYs1pwWBLS0PlaX+x&#10;Cs6V/17mG/v8NTLH7Sm+56vtW6vUoN99TkFE6uJ/+K+90Qry7AMeZ9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70I8YAAADcAAAADwAAAAAAAAAAAAAAAACYAgAAZHJz&#10;L2Rvd25yZXYueG1sUEsFBgAAAAAEAAQA9QAAAIsDAAAAAA==&#10;" fillcolor="#6bc2ed" stroked="f"/>
                <v:shape id="Freeform 24" o:spid="_x0000_s1402" style="position:absolute;left:5044;top:29639;width:7055;height:12427;visibility:visible;mso-wrap-style:square;v-text-anchor:top" coordsize="374,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LC2cQA&#10;AADcAAAADwAAAGRycy9kb3ducmV2LnhtbESPQWvCQBSE74X+h+UVeim6aSgi0VWkEJB6avTg8Zl9&#10;JjHZt2F3G9N/7wqCx2FmvmGW69F0YiDnG8sKPqcJCOLS6oYrBYd9PpmD8AFZY2eZFPyTh/Xq9WWJ&#10;mbZX/qWhCJWIEPYZKqhD6DMpfVmTQT+1PXH0ztYZDFG6SmqH1wg3nUyTZCYNNhwXauzpu6ayLf6M&#10;gmOa51Ux5Fv3YdvW/Oz0yVyCUu9v42YBItAYnuFHe6sVzNIvuJ+JR0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iwtnEAAAA3AAAAA8AAAAAAAAAAAAAAAAAmAIAAGRycy9k&#10;b3ducmV2LnhtbFBLBQYAAAAABAAEAPUAAACJAwAAAAA=&#10;" path="m,92l374,646r,-369l,,,92xe" fillcolor="#c4e7f8" stroked="f">
                  <v:fill color2="#6bc2ed" angle="270" focus="100%" type="gradient"/>
                  <v:path arrowok="t" o:connecttype="custom" o:connectlocs="0,176978;705485,1242695;705485,532858;0,0;0,176978" o:connectangles="0,0,0,0,0"/>
                </v:shape>
                <v:rect id="Rectangle 25" o:spid="_x0000_s1403" style="position:absolute;top:31531;width:4997;height:1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xvM8UA&#10;AADcAAAADwAAAGRycy9kb3ducmV2LnhtbESPQWsCMRSE74L/IbyCN81WUOzWKEURxSKoLfT6unnd&#10;Xd28LElc13/fCILHYWa+Yabz1lSiIedLywpeBwkI4szqknMF31+r/gSED8gaK8uk4EYe5rNuZ4qp&#10;tlc+UHMMuYgQ9ikqKEKoUyl9VpBBP7A1cfT+rDMYonS51A6vEW4qOUySsTRYclwosKZFQdn5eDEK&#10;Frn53W1/ds3pbZud9uvR8tO1S6V6L+3HO4hAbXiGH+2NVjAejuB+Jh4BOf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nG8zxQAAANwAAAAPAAAAAAAAAAAAAAAAAJgCAABkcnMv&#10;ZG93bnJldi54bWxQSwUGAAAAAAQABAD1AAAAigMAAAAA&#10;" fillcolor="#1ea2e4" stroked="f"/>
                <v:shape id="Freeform 26" o:spid="_x0000_s1404" style="position:absolute;left:5044;top:31531;width:7055;height:17468;visibility:visible;mso-wrap-style:square;v-text-anchor:top" coordsize="374,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AL6cUA&#10;AADcAAAADwAAAGRycy9kb3ducmV2LnhtbESPQWvCQBSE74L/YXkFb7ppkNCmrtJIC14Ea0t7fWRf&#10;km2zb0N2o/Hfu4LQ4zAz3zCrzWhbcaLeG8cKHhcJCOLSacO1gq/P9/kTCB+QNbaOScGFPGzW08kK&#10;c+3O/EGnY6hFhLDPUUETQpdL6cuGLPqF64ijV7neYoiyr6Xu8RzhtpVpkmTSouG40GBH24bKv+Ng&#10;FbhlYfbp809RDeHblG/V/qB/tVKzh/H1BUSgMfyH7+2dVpClGdzOxCMg1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kAvpxQAAANwAAAAPAAAAAAAAAAAAAAAAAJgCAABkcnMv&#10;ZG93bnJldi54bWxQSwUGAAAAAAQABAD1AAAAigMAAAAA&#10;" path="m,95l374,926r,-369l,,,95xe" fillcolor="#6bc2ed" stroked="f">
                  <v:fill color2="#1ea2e4" angle="270" focus="100%" type="gradient"/>
                  <v:path arrowok="t" o:connecttype="custom" o:connectlocs="0,179216;705485,1746885;705485,1050772;0,0;0,179216" o:connectangles="0,0,0,0,0"/>
                </v:shape>
                <v:rect id="Rectangle 27" o:spid="_x0000_s1405" style="position:absolute;top:33265;width:4997;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ibxsYA&#10;AADcAAAADwAAAGRycy9kb3ducmV2LnhtbESPT2vCQBTE74V+h+UVeqsbpdgYXaWUtvTqHxRvz+wz&#10;iWbfht01SfvpXaHgcZiZ3zCzRW9q0ZLzlWUFw0ECgji3uuJCwWb99ZKC8AFZY22ZFPySh8X88WGG&#10;mbYdL6ldhUJECPsMFZQhNJmUPi/JoB/Yhjh6R+sMhihdIbXDLsJNLUdJMpYGK44LJTb0UVJ+Xl2M&#10;gu/l5HIy9effYbffNOm2a1+la5V6furfpyAC9eEe/m//aAXj0R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ibxsYAAADcAAAADwAAAAAAAAAAAAAAAACYAgAAZHJz&#10;L2Rvd25yZXYueG1sUEsFBgAAAAAEAAQA9QAAAIsDAAAAAA==&#10;" fillcolor="#c4e7f8" stroked="f"/>
                <v:shape id="Freeform 28" o:spid="_x0000_s1406" style="position:absolute;left:5044;top:33265;width:7055;height:22637;visibility:visible;mso-wrap-style:square;v-text-anchor:top" coordsize="374,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OC2MEA&#10;AADcAAAADwAAAGRycy9kb3ducmV2LnhtbERPy4rCMBTdC/5DuIIbmaZ2IdIxFRUEBcEnri/NnbZM&#10;c1ObWDt+/WQxMMvDeS+WvalFR62rLCuYRjEI4tzqigsFt+v2Yw7CeWSNtWVS8EMOltlwsMBU2xef&#10;qbv4QoQQdikqKL1vUildXpJBF9mGOHBftjXoA2wLqVt8hXBTyySOZ9JgxaGhxIY2JeXfl6dRsH4n&#10;725v8Xig1f0xMd1puj+elBqP+tUnCE+9/xf/uXdawSwJa8OZcARk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zgtjBAAAA3AAAAA8AAAAAAAAAAAAAAAAAmAIAAGRycy9kb3du&#10;cmV2LnhtbFBLBQYAAAAABAAEAPUAAACGAwAAAAA=&#10;" path="m,92l374,1200r,-369l,,,92xe" fillcolor="#e1f3fb" stroked="f">
                  <v:fill color2="#a6daf4" rotate="t" angle="270" focus="100%" type="gradient"/>
                  <v:path arrowok="t" o:connecttype="custom" o:connectlocs="0,173556;705485,2263775;705485,1567664;0,0;0,173556" o:connectangles="0,0,0,0,0"/>
                </v:shape>
                <v:shape id="TextBox 45" o:spid="_x0000_s1407" type="#_x0000_t202" style="position:absolute;left:12139;top:1418;width:5055;height:3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UneMQA&#10;AADcAAAADwAAAGRycy9kb3ducmV2LnhtbESPQWvCQBSE70L/w/IKveluxYYa3QSxCD1VjG3B2yP7&#10;TEKzb0N2a9J/3xUEj8PMfMOs89G24kK9bxxreJ4pEMSlMw1XGj6Pu+krCB+QDbaOScMfecizh8ka&#10;U+MGPtClCJWIEPYpaqhD6FIpfVmTRT9zHXH0zq63GKLsK2l6HCLctnKuVCItNhwXauxoW1P5U/xa&#10;DV8f59P3Qu2rN/vSDW5Uku1Sav30OG5WIAKN4R6+td+NhmS+hO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1J3jEAAAA3AAAAA8AAAAAAAAAAAAAAAAAmAIAAGRycy9k&#10;b3ducmV2LnhtbFBLBQYAAAAABAAEAPUAAACJAwAAAAA=&#10;" filled="f" stroked="f">
                  <v:textbox>
                    <w:txbxContent>
                      <w:p w14:paraId="7A15EBEF" w14:textId="77777777" w:rsidR="00DA4494" w:rsidRPr="00616535" w:rsidRDefault="00DA4494" w:rsidP="00616535">
                        <w:pPr>
                          <w:pStyle w:val="NormalWeb"/>
                          <w:spacing w:before="0" w:beforeAutospacing="0" w:after="0" w:afterAutospacing="0"/>
                          <w:jc w:val="center"/>
                        </w:pPr>
                        <w:r w:rsidRPr="00616535">
                          <w:rPr>
                            <w:rFonts w:ascii="Calibri Light" w:eastAsia="Calibri Light" w:hAnsi="Calibri Light" w:cs="Calibri Light"/>
                            <w:kern w:val="24"/>
                            <w:sz w:val="32"/>
                            <w:szCs w:val="32"/>
                            <w:lang w:val="en-US"/>
                          </w:rPr>
                          <w:t>01</w:t>
                        </w:r>
                      </w:p>
                    </w:txbxContent>
                  </v:textbox>
                </v:shape>
                <v:shape id="TextBox 46" o:spid="_x0000_s1408" type="#_x0000_t202" style="position:absolute;left:12139;top:8354;width:5054;height:4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YYOMAA&#10;AADcAAAADwAAAGRycy9kb3ducmV2LnhtbERPy4rCMBTdC/MP4Q7MThNnVLRjlEERXCk+YXaX5toW&#10;m5vSRFv/3iwEl4fzns5bW4o71b5wrKHfUyCIU2cKzjQcD6vuGIQPyAZLx6ThQR7ms4/OFBPjGt7R&#10;fR8yEUPYJ6ghD6FKpPRpThZ9z1XEkbu42mKIsM6kqbGJ4baU30qNpMWCY0OOFS1ySq/7m9Vw2lz+&#10;zwO1zZZ2WDWuVZLtRGr99dn+/YII1Ia3+OVeGw2jnzg/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pYYOMAAAADcAAAADwAAAAAAAAAAAAAAAACYAgAAZHJzL2Rvd25y&#10;ZXYueG1sUEsFBgAAAAAEAAQA9QAAAIUDAAAAAA==&#10;" filled="f" stroked="f">
                  <v:textbox>
                    <w:txbxContent>
                      <w:p w14:paraId="160EF620" w14:textId="77777777" w:rsidR="00DA4494" w:rsidRPr="00616535" w:rsidRDefault="00DA4494" w:rsidP="00616535">
                        <w:pPr>
                          <w:pStyle w:val="NormalWeb"/>
                          <w:spacing w:before="0" w:beforeAutospacing="0" w:after="0" w:afterAutospacing="0"/>
                          <w:jc w:val="center"/>
                        </w:pPr>
                        <w:r w:rsidRPr="00616535">
                          <w:rPr>
                            <w:rFonts w:ascii="Calibri Light" w:eastAsia="Calibri Light" w:hAnsi="Calibri Light" w:cs="Calibri Light"/>
                            <w:kern w:val="24"/>
                            <w:sz w:val="32"/>
                            <w:szCs w:val="32"/>
                            <w:lang w:val="en-US"/>
                          </w:rPr>
                          <w:t>02</w:t>
                        </w:r>
                      </w:p>
                    </w:txbxContent>
                  </v:textbox>
                </v:shape>
                <v:shape id="TextBox 47" o:spid="_x0000_s1409" type="#_x0000_t202" style="position:absolute;left:12139;top:15450;width:5055;height:3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q9o8QA&#10;AADcAAAADwAAAGRycy9kb3ducmV2LnhtbESPQWvCQBSE74L/YXmCN93VWrExGxFLoSdLbS14e2Sf&#10;STD7NmRXE/+9Wyj0OMzMN0y66W0tbtT6yrGG2VSBIM6dqbjQ8P31NlmB8AHZYO2YNNzJwyYbDlJM&#10;jOv4k26HUIgIYZ+ghjKEJpHS5yVZ9FPXEEfv7FqLIcq2kKbFLsJtLedKLaXFiuNCiQ3tSsovh6vV&#10;cNyfTz8L9VG82uemc72SbF+k1uNRv12DCNSH//Bf+91oWD7N4P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avaPEAAAA3AAAAA8AAAAAAAAAAAAAAAAAmAIAAGRycy9k&#10;b3ducmV2LnhtbFBLBQYAAAAABAAEAPUAAACJAwAAAAA=&#10;" filled="f" stroked="f">
                  <v:textbox>
                    <w:txbxContent>
                      <w:p w14:paraId="721B8F2C" w14:textId="77777777" w:rsidR="00DA4494" w:rsidRPr="00616535" w:rsidRDefault="00DA4494" w:rsidP="00616535">
                        <w:pPr>
                          <w:pStyle w:val="NormalWeb"/>
                          <w:spacing w:before="0" w:beforeAutospacing="0" w:after="0" w:afterAutospacing="0"/>
                          <w:jc w:val="center"/>
                        </w:pPr>
                        <w:r w:rsidRPr="00616535">
                          <w:rPr>
                            <w:rFonts w:ascii="Calibri Light" w:eastAsia="Calibri Light" w:hAnsi="Calibri Light" w:cs="Calibri Light"/>
                            <w:kern w:val="24"/>
                            <w:sz w:val="32"/>
                            <w:szCs w:val="32"/>
                            <w:lang w:val="en-US"/>
                          </w:rPr>
                          <w:t>03</w:t>
                        </w:r>
                      </w:p>
                    </w:txbxContent>
                  </v:textbox>
                </v:shape>
                <v:shape id="TextBox 48" o:spid="_x0000_s1410" type="#_x0000_t202" style="position:absolute;left:12139;top:22384;width:5054;height:38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gj1MMA&#10;AADcAAAADwAAAGRycy9kb3ducmV2LnhtbESPQWsCMRSE74L/ITzBmyZaFbsaRSyFnpTaWvD22Dx3&#10;Fzcvyya66783gtDjMDPfMMt1a0txo9oXjjWMhgoEcepMwZmG35/PwRyED8gGS8ek4U4e1qtuZ4mJ&#10;cQ1/0+0QMhEh7BPUkIdQJVL6NCeLfugq4uidXW0xRFln0tTYRLgt5VipmbRYcFzIsaJtTunlcLUa&#10;jrvz6W+i9tmHnVaNa5Vk+y617vfazQJEoDb8h1/tL6Nh9jaG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gj1MMAAADcAAAADwAAAAAAAAAAAAAAAACYAgAAZHJzL2Rv&#10;d25yZXYueG1sUEsFBgAAAAAEAAQA9QAAAIgDAAAAAA==&#10;" filled="f" stroked="f">
                  <v:textbox>
                    <w:txbxContent>
                      <w:p w14:paraId="7A7CE7AB" w14:textId="77777777" w:rsidR="00DA4494" w:rsidRPr="00616535" w:rsidRDefault="00DA4494" w:rsidP="00616535">
                        <w:pPr>
                          <w:pStyle w:val="NormalWeb"/>
                          <w:spacing w:before="0" w:beforeAutospacing="0" w:after="0" w:afterAutospacing="0"/>
                          <w:jc w:val="center"/>
                        </w:pPr>
                        <w:r w:rsidRPr="00616535">
                          <w:rPr>
                            <w:rFonts w:ascii="Calibri Light" w:eastAsia="Calibri Light" w:hAnsi="Calibri Light" w:cs="Calibri Light"/>
                            <w:kern w:val="24"/>
                            <w:sz w:val="32"/>
                            <w:szCs w:val="32"/>
                            <w:lang w:val="en-US"/>
                          </w:rPr>
                          <w:t>04</w:t>
                        </w:r>
                      </w:p>
                    </w:txbxContent>
                  </v:textbox>
                </v:shape>
                <v:shape id="TextBox 49" o:spid="_x0000_s1411" type="#_x0000_t202" style="position:absolute;left:12139;top:29481;width:5055;height:3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SGT8QA&#10;AADcAAAADwAAAGRycy9kb3ducmV2LnhtbESPQWvCQBSE74L/YXlCb7pbtWLTbESUQk8W01ro7ZF9&#10;JqHZtyG7NfHfu4WCx2FmvmHSzWAbcaHO1441PM4UCOLCmZpLDZ8fr9M1CB+QDTaOScOVPGyy8SjF&#10;xLiej3TJQykihH2CGqoQ2kRKX1Rk0c9cSxy9s+sshii7UpoO+wi3jZwrtZIWa44LFba0q6j4yX+t&#10;htPh/P21VO/l3j61vRuUZPsstX6YDNsXEIGGcA//t9+MhtVi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Ehk/EAAAA3AAAAA8AAAAAAAAAAAAAAAAAmAIAAGRycy9k&#10;b3ducmV2LnhtbFBLBQYAAAAABAAEAPUAAACJAwAAAAA=&#10;" filled="f" stroked="f">
                  <v:textbox>
                    <w:txbxContent>
                      <w:p w14:paraId="6D3BFAF7" w14:textId="77777777" w:rsidR="00DA4494" w:rsidRPr="00616535" w:rsidRDefault="00DA4494" w:rsidP="00616535">
                        <w:pPr>
                          <w:pStyle w:val="NormalWeb"/>
                          <w:spacing w:before="0" w:beforeAutospacing="0" w:after="0" w:afterAutospacing="0"/>
                          <w:jc w:val="center"/>
                        </w:pPr>
                        <w:r w:rsidRPr="00616535">
                          <w:rPr>
                            <w:rFonts w:ascii="Calibri Light" w:eastAsia="Calibri Light" w:hAnsi="Calibri Light" w:cs="Calibri Light"/>
                            <w:kern w:val="24"/>
                            <w:sz w:val="32"/>
                            <w:szCs w:val="32"/>
                            <w:lang w:val="en-US"/>
                          </w:rPr>
                          <w:t>05</w:t>
                        </w:r>
                      </w:p>
                    </w:txbxContent>
                  </v:textbox>
                </v:shape>
                <v:shape id="TextBox 50" o:spid="_x0000_s1412" type="#_x0000_t202" style="position:absolute;left:12139;top:36571;width:5054;height:4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0eO8QA&#10;AADcAAAADwAAAGRycy9kb3ducmV2LnhtbESPQWvCQBSE74L/YXlCb7qrtWJjNiItBU+VprXg7ZF9&#10;JsHs25Ddmvjvu0Khx2FmvmHS7WAbcaXO1441zGcKBHHhTM2lhq/Pt+kahA/IBhvHpOFGHrbZeJRi&#10;YlzPH3TNQykihH2CGqoQ2kRKX1Rk0c9cSxy9s+sshii7UpoO+wi3jVwotZIWa44LFbb0UlFxyX+s&#10;huP7+fS9VIfy1T61vRuUZPsstX6YDLsNiEBD+A//tfdGw+pxC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tHjvEAAAA3AAAAA8AAAAAAAAAAAAAAAAAmAIAAGRycy9k&#10;b3ducmV2LnhtbFBLBQYAAAAABAAEAPUAAACJAwAAAAA=&#10;" filled="f" stroked="f">
                  <v:textbox>
                    <w:txbxContent>
                      <w:p w14:paraId="7A23A765" w14:textId="77777777" w:rsidR="00DA4494" w:rsidRPr="00616535" w:rsidRDefault="00DA4494" w:rsidP="00616535">
                        <w:pPr>
                          <w:pStyle w:val="NormalWeb"/>
                          <w:spacing w:before="0" w:beforeAutospacing="0" w:after="0" w:afterAutospacing="0"/>
                          <w:jc w:val="center"/>
                        </w:pPr>
                        <w:r w:rsidRPr="00616535">
                          <w:rPr>
                            <w:rFonts w:ascii="Calibri Light" w:eastAsia="Calibri Light" w:hAnsi="Calibri Light" w:cs="Calibri Light"/>
                            <w:kern w:val="24"/>
                            <w:sz w:val="32"/>
                            <w:szCs w:val="32"/>
                            <w:lang w:val="en-US"/>
                          </w:rPr>
                          <w:t>06</w:t>
                        </w:r>
                      </w:p>
                    </w:txbxContent>
                  </v:textbox>
                </v:shape>
                <v:shape id="TextBox 51" o:spid="_x0000_s1413" type="#_x0000_t202" style="position:absolute;left:12139;top:43512;width:5055;height:3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G7oMQA&#10;AADcAAAADwAAAGRycy9kb3ducmV2LnhtbESPQWvCQBSE7wX/w/KE3uquVsXGbERaCp5aTGvB2yP7&#10;TILZtyG7NfHfu4WCx2FmvmHSzWAbcaHO1441TCcKBHHhTM2lhu+v96cVCB+QDTaOScOVPGyy0UOK&#10;iXE97+mSh1JECPsENVQhtImUvqjIop+4ljh6J9dZDFF2pTQd9hFuGzlTaikt1hwXKmzptaLinP9a&#10;DYeP0/Fnrj7LN7toezcoyfZFav04HrZrEIGGcA//t3dGw/J5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hu6DEAAAA3AAAAA8AAAAAAAAAAAAAAAAAmAIAAGRycy9k&#10;b3ducmV2LnhtbFBLBQYAAAAABAAEAPUAAACJAwAAAAA=&#10;" filled="f" stroked="f">
                  <v:textbox>
                    <w:txbxContent>
                      <w:p w14:paraId="6FABDF51" w14:textId="77777777" w:rsidR="00DA4494" w:rsidRPr="00616535" w:rsidRDefault="00DA4494" w:rsidP="00616535">
                        <w:pPr>
                          <w:pStyle w:val="NormalWeb"/>
                          <w:spacing w:before="0" w:beforeAutospacing="0" w:after="0" w:afterAutospacing="0"/>
                          <w:jc w:val="center"/>
                        </w:pPr>
                        <w:r w:rsidRPr="00616535">
                          <w:rPr>
                            <w:rFonts w:ascii="Calibri Light" w:eastAsia="Calibri Light" w:hAnsi="Calibri Light" w:cs="Calibri Light"/>
                            <w:kern w:val="24"/>
                            <w:sz w:val="32"/>
                            <w:szCs w:val="32"/>
                            <w:lang w:val="en-US"/>
                          </w:rPr>
                          <w:t>07</w:t>
                        </w:r>
                      </w:p>
                    </w:txbxContent>
                  </v:textbox>
                </v:shape>
                <v:shape id="TextBox 52" o:spid="_x0000_s1414" type="#_x0000_t202" style="position:absolute;left:12139;top:50442;width:5054;height:4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Ml18QA&#10;AADcAAAADwAAAGRycy9kb3ducmV2LnhtbESPQWvCQBSE74X+h+UVvNXdVhtq6iaUiuDJolbB2yP7&#10;TEKzb0N2NfHfu4WCx2FmvmHm+WAbcaHO1441vIwVCOLCmZpLDT+75fM7CB+QDTaOScOVPOTZ48Mc&#10;U+N63tBlG0oRIexT1FCF0KZS+qIii37sWuLonVxnMUTZldJ02Ee4beSrUom0WHNcqLClr4qK3+3Z&#10;ativT8fDVH2XC/vW9m5Qku1Maj16Gj4/QAQawj38314ZDckkgb8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zJdfEAAAA3AAAAA8AAAAAAAAAAAAAAAAAmAIAAGRycy9k&#10;b3ducmV2LnhtbFBLBQYAAAAABAAEAPUAAACJAwAAAAA=&#10;" filled="f" stroked="f">
                  <v:textbox>
                    <w:txbxContent>
                      <w:p w14:paraId="1F3375A7" w14:textId="77777777" w:rsidR="00DA4494" w:rsidRPr="00616535" w:rsidRDefault="00DA4494" w:rsidP="00616535">
                        <w:pPr>
                          <w:pStyle w:val="NormalWeb"/>
                          <w:spacing w:before="0" w:beforeAutospacing="0" w:after="0" w:afterAutospacing="0"/>
                          <w:jc w:val="center"/>
                        </w:pPr>
                        <w:r w:rsidRPr="00616535">
                          <w:rPr>
                            <w:rFonts w:ascii="Calibri Light" w:eastAsia="Calibri Light" w:hAnsi="Calibri Light" w:cs="Calibri Light"/>
                            <w:kern w:val="24"/>
                            <w:sz w:val="32"/>
                            <w:szCs w:val="32"/>
                            <w:lang w:val="en-US"/>
                          </w:rPr>
                          <w:t>08</w:t>
                        </w:r>
                      </w:p>
                    </w:txbxContent>
                  </v:textbox>
                </v:shape>
                <v:shape id="TextBox 86" o:spid="_x0000_s1415" type="#_x0000_t202" style="position:absolute;left:18603;top:14344;width:28109;height:6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ATMQA&#10;AADcAAAADwAAAGRycy9kb3ducmV2LnhtbESPSWvDMBSE74X8B/EKuTVSlyx1rYTSUsgpJSvk9rCe&#10;F2I9GUuJ3X8fBQI9DjPzDZMueluLC7W+cqzheaRAEGfOVFxo2G1/nmYgfEA2WDsmDX/kYTEfPKSY&#10;GNfxmi6bUIgIYZ+ghjKEJpHSZyVZ9CPXEEcvd63FEGVbSNNiF+G2li9KTaTFiuNCiQ19lZSdNmer&#10;Yb/Kj4c39Vt823HTuV5Jtu9S6+Fj//kBIlAf/sP39tJomLxO4X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gEzEAAAA3AAAAA8AAAAAAAAAAAAAAAAAmAIAAGRycy9k&#10;b3ducmV2LnhtbFBLBQYAAAAABAAEAPUAAACJAwAAAAA=&#10;" filled="f" stroked="f">
                  <v:textbox>
                    <w:txbxContent>
                      <w:p w14:paraId="599AE711" w14:textId="2F4CB205" w:rsidR="00DA4494" w:rsidRPr="00616535" w:rsidRDefault="00DA4494" w:rsidP="00616535">
                        <w:pPr>
                          <w:pStyle w:val="NormalWeb"/>
                          <w:spacing w:before="0" w:beforeAutospacing="0" w:after="0" w:afterAutospacing="0"/>
                          <w:rPr>
                            <w:sz w:val="20"/>
                          </w:rPr>
                        </w:pPr>
                        <w:r w:rsidRPr="00616535">
                          <w:rPr>
                            <w:rFonts w:ascii="Calibri Light" w:eastAsia="Calibri Light" w:hAnsi="Calibri Light" w:cs="Calibri Light"/>
                            <w:kern w:val="24"/>
                            <w:sz w:val="20"/>
                          </w:rPr>
                          <w:t>Explique la clase de ayuda que puede brindar. Recuer</w:t>
                        </w:r>
                        <w:r>
                          <w:rPr>
                            <w:rFonts w:ascii="Calibri Light" w:eastAsia="Calibri Light" w:hAnsi="Calibri Light" w:cs="Calibri Light"/>
                            <w:kern w:val="24"/>
                            <w:sz w:val="20"/>
                          </w:rPr>
                          <w:t>de no crear falsas expectativas.</w:t>
                        </w:r>
                      </w:p>
                    </w:txbxContent>
                  </v:textbox>
                </v:shape>
                <v:shape id="TextBox 86" o:spid="_x0000_s1416" type="#_x0000_t202" style="position:absolute;left:18603;top:1103;width:26524;height:4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AUPsAA&#10;AADcAAAADwAAAGRycy9kb3ducmV2LnhtbERPy4rCMBTdC/MP4Q7MThNnVLRjlEERXCk+YXaX5toW&#10;m5vSRFv/3iwEl4fzns5bW4o71b5wrKHfUyCIU2cKzjQcD6vuGIQPyAZLx6ThQR7ms4/OFBPjGt7R&#10;fR8yEUPYJ6ghD6FKpPRpThZ9z1XEkbu42mKIsM6kqbGJ4baU30qNpMWCY0OOFS1ySq/7m9Vw2lz+&#10;zwO1zZZ2WDWuVZLtRGr99dn+/YII1Ia3+OVeGw2jn7g2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OAUPsAAAADcAAAADwAAAAAAAAAAAAAAAACYAgAAZHJzL2Rvd25y&#10;ZXYueG1sUEsFBgAAAAAEAAQA9QAAAIUDAAAAAA==&#10;" filled="f" stroked="f">
                  <v:textbox>
                    <w:txbxContent>
                      <w:p w14:paraId="4D8B833B" w14:textId="77777777" w:rsidR="00DA4494" w:rsidRPr="00616535" w:rsidRDefault="00DA4494" w:rsidP="00616535">
                        <w:pPr>
                          <w:pStyle w:val="NormalWeb"/>
                          <w:spacing w:before="0" w:beforeAutospacing="0" w:after="0" w:afterAutospacing="0"/>
                          <w:rPr>
                            <w:sz w:val="20"/>
                          </w:rPr>
                        </w:pPr>
                        <w:r w:rsidRPr="00616535">
                          <w:rPr>
                            <w:rFonts w:ascii="Calibri Light" w:eastAsia="Calibri Light" w:hAnsi="Calibri Light" w:cs="Calibri Light"/>
                            <w:kern w:val="24"/>
                            <w:sz w:val="20"/>
                            <w:lang w:val="es-ES"/>
                          </w:rPr>
                          <w:t>Explique las reacciones emocionales normales luego del hecho victimizante.</w:t>
                        </w:r>
                      </w:p>
                    </w:txbxContent>
                  </v:textbox>
                </v:shape>
                <v:shape id="TextBox 86" o:spid="_x0000_s1417" type="#_x0000_t202" style="position:absolute;left:18918;top:9144;width:26524;height:2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brTMIA&#10;AADbAAAADwAAAGRycy9kb3ducmV2LnhtbESPQYvCMBSE74L/ITzBmybKKmvXKKIseFJ0dwVvj+bZ&#10;lm1eShNt/fdGEDwOM/MNM1+2thQ3qn3hWMNoqEAQp84UnGn4/fkefILwAdlg6Zg03MnDctHtzDEx&#10;ruED3Y4hExHCPkENeQhVIqVPc7Loh64ijt7F1RZDlHUmTY1NhNtSjpWaSosFx4UcK1rnlP4fr1bD&#10;3+5yPn2ofbaxk6pxrZJsZ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utMwgAAANsAAAAPAAAAAAAAAAAAAAAAAJgCAABkcnMvZG93&#10;bnJldi54bWxQSwUGAAAAAAQABAD1AAAAhwMAAAAA&#10;" filled="f" stroked="f">
                  <v:textbox>
                    <w:txbxContent>
                      <w:p w14:paraId="49CD139C" w14:textId="6C0FB775" w:rsidR="00DA4494" w:rsidRPr="00616535" w:rsidRDefault="00DA4494" w:rsidP="00616535">
                        <w:pPr>
                          <w:pStyle w:val="NormalWeb"/>
                          <w:spacing w:before="0" w:beforeAutospacing="0" w:after="0" w:afterAutospacing="0"/>
                          <w:rPr>
                            <w:sz w:val="20"/>
                          </w:rPr>
                        </w:pPr>
                        <w:r>
                          <w:rPr>
                            <w:rFonts w:ascii="Calibri Light" w:eastAsia="Calibri Light" w:hAnsi="Calibri Light" w:cs="Calibri Light"/>
                            <w:kern w:val="24"/>
                            <w:sz w:val="20"/>
                            <w:lang w:val="es-ES"/>
                          </w:rPr>
                          <w:t>Explique</w:t>
                        </w:r>
                        <w:r w:rsidRPr="00616535">
                          <w:rPr>
                            <w:rFonts w:ascii="Calibri Light" w:eastAsia="Calibri Light" w:hAnsi="Calibri Light" w:cs="Calibri Light"/>
                            <w:kern w:val="24"/>
                            <w:sz w:val="20"/>
                            <w:lang w:val="es-ES"/>
                          </w:rPr>
                          <w:t xml:space="preserve"> cuáles son  sus derechos.</w:t>
                        </w:r>
                      </w:p>
                    </w:txbxContent>
                  </v:textbox>
                </v:shape>
                <v:shape id="TextBox 86" o:spid="_x0000_s1418" type="#_x0000_t202" style="position:absolute;left:18603;top:20962;width:29932;height:69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yxpcQA&#10;AADcAAAADwAAAGRycy9kb3ducmV2LnhtbESPQWvCQBSE74L/YXmCN93VqmjqKmIp9FQxrYXeHtln&#10;Epp9G7Krif++Kwgeh5n5hllvO1uJKzW+dKxhMlYgiDNnSs41fH+9j5YgfEA2WDkmDTfysN30e2tM&#10;jGv5SNc05CJC2CeooQihTqT0WUEW/djVxNE7u8ZiiLLJpWmwjXBbyalSC2mx5LhQYE37grK/9GI1&#10;nD7Pvz8zdcjf7LxuXack25XUejjodq8gAnXhGX60P4yGxcsK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ssaXEAAAA3AAAAA8AAAAAAAAAAAAAAAAAmAIAAGRycy9k&#10;b3ducmV2LnhtbFBLBQYAAAAABAAEAPUAAACJAwAAAAA=&#10;" filled="f" stroked="f">
                  <v:textbox>
                    <w:txbxContent>
                      <w:p w14:paraId="5E74AA50" w14:textId="77777777" w:rsidR="00DA4494" w:rsidRPr="00616535" w:rsidRDefault="00DA4494" w:rsidP="00616535">
                        <w:pPr>
                          <w:pStyle w:val="NormalWeb"/>
                          <w:spacing w:before="0" w:beforeAutospacing="0" w:after="0" w:afterAutospacing="0"/>
                        </w:pPr>
                        <w:r w:rsidRPr="00616535">
                          <w:rPr>
                            <w:rFonts w:ascii="Calibri Light" w:eastAsia="Calibri Light" w:hAnsi="Calibri Light" w:cs="Calibri Light"/>
                            <w:kern w:val="24"/>
                            <w:sz w:val="20"/>
                            <w:lang w:val="es-ES"/>
                          </w:rPr>
                          <w:t xml:space="preserve">Oriente sobre las instituciones que pueden brindar apoyo destacando </w:t>
                        </w:r>
                        <w:r>
                          <w:rPr>
                            <w:rFonts w:ascii="Calibri Light" w:eastAsia="Calibri Light" w:hAnsi="Calibri Light" w:cs="Calibri Light"/>
                            <w:kern w:val="24"/>
                            <w:sz w:val="20"/>
                            <w:lang w:val="es-ES"/>
                          </w:rPr>
                          <w:t xml:space="preserve">las </w:t>
                        </w:r>
                        <w:r w:rsidRPr="00616535">
                          <w:rPr>
                            <w:rFonts w:ascii="Calibri Light" w:eastAsia="Calibri Light" w:hAnsi="Calibri Light" w:cs="Calibri Light"/>
                            <w:kern w:val="24"/>
                            <w:sz w:val="20"/>
                            <w:lang w:val="es-ES"/>
                          </w:rPr>
                          <w:t xml:space="preserve"> que posee el estado.</w:t>
                        </w:r>
                      </w:p>
                    </w:txbxContent>
                  </v:textbox>
                </v:shape>
                <v:shape id="TextBox 86" o:spid="_x0000_s1419" type="#_x0000_t202" style="position:absolute;left:18601;top:27265;width:29335;height:8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BrRb8A&#10;AADcAAAADwAAAGRycy9kb3ducmV2LnhtbERPTYvCMBC9C/6HMII3TRSVtRpFFMHTLroqeBuasS02&#10;k9JE2/335rDg8fG+l+vWluJFtS8caxgNFQji1JmCMw3n3/3gC4QPyAZLx6ThjzysV93OEhPjGj7S&#10;6xQyEUPYJ6ghD6FKpPRpThb90FXEkbu72mKIsM6kqbGJ4baUY6Vm0mLBsSHHirY5pY/T02q4fN9v&#10;14n6yXZ2WjWuVZLtXGrd77WbBYhAbfiI/90Ho2E2ifP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6kGtFvwAAANwAAAAPAAAAAAAAAAAAAAAAAJgCAABkcnMvZG93bnJl&#10;di54bWxQSwUGAAAAAAQABAD1AAAAhAMAAAAA&#10;" filled="f" stroked="f">
                  <v:textbox>
                    <w:txbxContent>
                      <w:p w14:paraId="4459A47C" w14:textId="77777777" w:rsidR="00DA4494" w:rsidRPr="00616535" w:rsidRDefault="00DA4494" w:rsidP="00616535">
                        <w:pPr>
                          <w:pStyle w:val="NormalWeb"/>
                          <w:spacing w:before="0" w:beforeAutospacing="0" w:after="0" w:afterAutospacing="0"/>
                          <w:rPr>
                            <w:sz w:val="20"/>
                          </w:rPr>
                        </w:pPr>
                        <w:r w:rsidRPr="00616535">
                          <w:rPr>
                            <w:rFonts w:ascii="Calibri Light" w:eastAsia="Calibri Light" w:hAnsi="Calibri Light" w:cs="Calibri Light"/>
                            <w:kern w:val="24"/>
                            <w:sz w:val="20"/>
                          </w:rPr>
                          <w:t xml:space="preserve">Es importante mencionar que todos los datos recabados son de uso del proceso de atención y la información es  usada con discreción y confidencialidad. </w:t>
                        </w:r>
                      </w:p>
                    </w:txbxContent>
                  </v:textbox>
                </v:shape>
                <v:shape id="TextBox 86" o:spid="_x0000_s1420" type="#_x0000_t202" style="position:absolute;left:18760;top:35152;width:26524;height:8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zO3sQA&#10;AADcAAAADwAAAGRycy9kb3ducmV2LnhtbESPQWvCQBSE70L/w/IKvemuJQ1t6ipiKfSkGFvB2yP7&#10;TEKzb0N2m8R/3xUEj8PMfMMsVqNtRE+drx1rmM8UCOLCmZpLDd+Hz+krCB+QDTaOScOFPKyWD5MF&#10;ZsYNvKc+D6WIEPYZaqhCaDMpfVGRRT9zLXH0zq6zGKLsSmk6HCLcNvJZqVRarDkuVNjSpqLiN/+z&#10;Gn6259MxUbvyw760gxuVZPsmtX56HNfvIAKN4R6+tb+MhjSZw/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czt7EAAAA3AAAAA8AAAAAAAAAAAAAAAAAmAIAAGRycy9k&#10;b3ducmV2LnhtbFBLBQYAAAAABAAEAPUAAACJAwAAAAA=&#10;" filled="f" stroked="f">
                  <v:textbox>
                    <w:txbxContent>
                      <w:p w14:paraId="56BF34FA" w14:textId="77777777" w:rsidR="00DA4494" w:rsidRPr="00616535" w:rsidRDefault="00DA4494" w:rsidP="00616535">
                        <w:pPr>
                          <w:pStyle w:val="NormalWeb"/>
                          <w:spacing w:before="0" w:beforeAutospacing="0" w:after="0" w:afterAutospacing="0"/>
                        </w:pPr>
                        <w:r w:rsidRPr="00616535">
                          <w:rPr>
                            <w:rFonts w:ascii="Calibri Light" w:eastAsia="Calibri Light" w:hAnsi="Calibri Light" w:cs="Calibri Light"/>
                            <w:kern w:val="24"/>
                            <w:sz w:val="20"/>
                          </w:rPr>
                          <w:t xml:space="preserve">Recuerde explicar que es importante adoptar medidas de seguridad  que protejan  la integridad del grupo </w:t>
                        </w:r>
                        <w:r w:rsidRPr="00675364">
                          <w:rPr>
                            <w:rFonts w:ascii="Calibri Light" w:eastAsia="Calibri Light" w:hAnsi="Calibri Light" w:cs="Calibri Light"/>
                            <w:kern w:val="24"/>
                            <w:sz w:val="22"/>
                          </w:rPr>
                          <w:t xml:space="preserve">familiar </w:t>
                        </w:r>
                      </w:p>
                    </w:txbxContent>
                  </v:textbox>
                </v:shape>
                <v:shape id="TextBox 86" o:spid="_x0000_s1421" type="#_x0000_t202" style="position:absolute;left:18918;top:42409;width:27794;height:6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PPsAA&#10;AADcAAAADwAAAGRycy9kb3ducmV2LnhtbERPTYvCMBC9C/sfwgh700RR0a5RFmXBk6LuCnsbmrEt&#10;NpPSRFv/vREEb/N4nzNftrYUN6p94VjDoK9AEKfOFJxp+D3+9KYgfEA2WDomDXfysFx8dOaYGNfw&#10;nm6HkIkYwj5BDXkIVSKlT3Oy6PuuIo7c2dUWQ4R1Jk2NTQy3pRwqNZEWC44NOVa0yim9HK5Ww9/2&#10;/H8aqV22tuOqca2SbGdS689u+/0FIlAb3uKXe2Pi/MEI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rKPPsAAAADcAAAADwAAAAAAAAAAAAAAAACYAgAAZHJzL2Rvd25y&#10;ZXYueG1sUEsFBgAAAAAEAAQA9QAAAIUDAAAAAA==&#10;" filled="f" stroked="f">
                  <v:textbox>
                    <w:txbxContent>
                      <w:p w14:paraId="08496C9E" w14:textId="77777777" w:rsidR="00DA4494" w:rsidRPr="00616535" w:rsidRDefault="00DA4494" w:rsidP="00616535">
                        <w:pPr>
                          <w:pStyle w:val="NormalWeb"/>
                          <w:spacing w:before="0" w:beforeAutospacing="0" w:after="0" w:afterAutospacing="0"/>
                          <w:rPr>
                            <w:sz w:val="20"/>
                          </w:rPr>
                        </w:pPr>
                        <w:r w:rsidRPr="00616535">
                          <w:rPr>
                            <w:rFonts w:ascii="Calibri Light" w:eastAsia="Calibri Light" w:hAnsi="Calibri Light" w:cs="Calibri Light"/>
                            <w:kern w:val="24"/>
                            <w:sz w:val="20"/>
                          </w:rPr>
                          <w:t>Oriente de acuerdo a la ruta y según la particularidad del caso, el procedimiento que posiblemente se dará de atención.</w:t>
                        </w:r>
                      </w:p>
                    </w:txbxContent>
                  </v:textbox>
                </v:shape>
                <v:shape id="TextBox 86" o:spid="_x0000_s1422" type="#_x0000_t202" style="position:absolute;left:19549;top:49819;width:26524;height:6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y00sIA&#10;AADcAAAADwAAAGRycy9kb3ducmV2LnhtbERPTWvCQBC9C/0Pywi9md1IK5pmDcVS6KmitkJvQ3ZM&#10;gtnZkN2a9N93BcHbPN7n5MVoW3Gh3jeONaSJAkFcOtNwpeHr8D5bgvAB2WDrmDT8kYdi/TDJMTNu&#10;4B1d9qESMYR9hhrqELpMSl/WZNEnriOO3Mn1FkOEfSVNj0MMt62cK7WQFhuODTV2tKmpPO9/rYbv&#10;z9PP8Ultqzf73A1uVJLtSmr9OB1fX0AEGsNdfHN/mDg/XcD1mXiB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LLTSwgAAANwAAAAPAAAAAAAAAAAAAAAAAJgCAABkcnMvZG93&#10;bnJldi54bWxQSwUGAAAAAAQABAD1AAAAhwMAAAAA&#10;" filled="f" stroked="f">
                  <v:textbox>
                    <w:txbxContent>
                      <w:p w14:paraId="2A1245E3" w14:textId="516BEF9D" w:rsidR="00DA4494" w:rsidRPr="00616535" w:rsidRDefault="00DA4494" w:rsidP="00616535">
                        <w:pPr>
                          <w:pStyle w:val="NormalWeb"/>
                          <w:spacing w:before="0" w:beforeAutospacing="0" w:after="0" w:afterAutospacing="0"/>
                          <w:rPr>
                            <w:sz w:val="20"/>
                          </w:rPr>
                        </w:pPr>
                        <w:r w:rsidRPr="00616535">
                          <w:rPr>
                            <w:rFonts w:ascii="Calibri Light" w:eastAsia="Calibri Light" w:hAnsi="Calibri Light" w:cs="Calibri Light"/>
                            <w:kern w:val="24"/>
                            <w:sz w:val="20"/>
                            <w:lang w:val="es-ES"/>
                          </w:rPr>
                          <w:t>Es importante mencionar que se bri</w:t>
                        </w:r>
                        <w:r>
                          <w:rPr>
                            <w:rFonts w:ascii="Calibri Light" w:eastAsia="Calibri Light" w:hAnsi="Calibri Light" w:cs="Calibri Light"/>
                            <w:kern w:val="24"/>
                            <w:sz w:val="20"/>
                            <w:lang w:val="es-ES"/>
                          </w:rPr>
                          <w:t>ndará algún tipo de seguimiento</w:t>
                        </w:r>
                        <w:r w:rsidRPr="00616535">
                          <w:rPr>
                            <w:rFonts w:ascii="Calibri Light" w:eastAsia="Calibri Light" w:hAnsi="Calibri Light" w:cs="Calibri Light"/>
                            <w:kern w:val="24"/>
                            <w:sz w:val="20"/>
                            <w:lang w:val="es-ES"/>
                          </w:rPr>
                          <w:t xml:space="preserve"> en aras de acompañar procesos.</w:t>
                        </w:r>
                      </w:p>
                    </w:txbxContent>
                  </v:textbox>
                </v:shape>
              </v:group>
            </w:pict>
          </mc:Fallback>
        </mc:AlternateContent>
      </w:r>
    </w:p>
    <w:p w14:paraId="17CE060B" w14:textId="2615158A" w:rsidR="00583C93" w:rsidRDefault="00583C93" w:rsidP="00616535">
      <w:pPr>
        <w:pStyle w:val="Ttulo"/>
        <w:tabs>
          <w:tab w:val="left" w:pos="1066"/>
        </w:tabs>
      </w:pPr>
    </w:p>
    <w:p w14:paraId="55CA9B07" w14:textId="77777777" w:rsidR="00583C93" w:rsidRDefault="00583C93" w:rsidP="00583C93">
      <w:pPr>
        <w:pStyle w:val="Ttulo"/>
        <w:tabs>
          <w:tab w:val="left" w:pos="1066"/>
        </w:tabs>
        <w:jc w:val="left"/>
      </w:pPr>
    </w:p>
    <w:p w14:paraId="58AA3CE0" w14:textId="77777777" w:rsidR="00583C93" w:rsidRDefault="00583C93" w:rsidP="00583C93">
      <w:pPr>
        <w:pStyle w:val="Ttulo"/>
        <w:tabs>
          <w:tab w:val="left" w:pos="1066"/>
        </w:tabs>
        <w:jc w:val="left"/>
      </w:pPr>
    </w:p>
    <w:p w14:paraId="15EE3558" w14:textId="77F01C9C" w:rsidR="00583C93" w:rsidRDefault="00D9633D" w:rsidP="00583C93">
      <w:pPr>
        <w:pStyle w:val="Ttulo"/>
        <w:tabs>
          <w:tab w:val="left" w:pos="1066"/>
        </w:tabs>
        <w:jc w:val="left"/>
      </w:pPr>
      <w:r>
        <w:rPr>
          <w:noProof/>
          <w:lang w:val="es-SV" w:eastAsia="es-SV"/>
        </w:rPr>
        <mc:AlternateContent>
          <mc:Choice Requires="wps">
            <w:drawing>
              <wp:anchor distT="0" distB="0" distL="114300" distR="114300" simplePos="0" relativeHeight="251681280" behindDoc="0" locked="0" layoutInCell="1" allowOverlap="1" wp14:anchorId="53E5B4BE" wp14:editId="51867F50">
                <wp:simplePos x="0" y="0"/>
                <wp:positionH relativeFrom="column">
                  <wp:posOffset>-690880</wp:posOffset>
                </wp:positionH>
                <wp:positionV relativeFrom="paragraph">
                  <wp:posOffset>43180</wp:posOffset>
                </wp:positionV>
                <wp:extent cx="1042670" cy="1177925"/>
                <wp:effectExtent l="57150" t="38100" r="81280" b="98425"/>
                <wp:wrapNone/>
                <wp:docPr id="643" name="643 Cuadro de texto"/>
                <wp:cNvGraphicFramePr/>
                <a:graphic xmlns:a="http://schemas.openxmlformats.org/drawingml/2006/main">
                  <a:graphicData uri="http://schemas.microsoft.com/office/word/2010/wordprocessingShape">
                    <wps:wsp>
                      <wps:cNvSpPr txBox="1"/>
                      <wps:spPr>
                        <a:xfrm>
                          <a:off x="0" y="0"/>
                          <a:ext cx="1042670" cy="1177925"/>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6FDEEEA8" w14:textId="77777777" w:rsidR="00DA4494" w:rsidRPr="00737B02" w:rsidRDefault="00DA4494" w:rsidP="00737B02">
                            <w:pPr>
                              <w:jc w:val="right"/>
                              <w:rPr>
                                <w:b/>
                              </w:rPr>
                            </w:pPr>
                            <w:r w:rsidRPr="00737B02">
                              <w:rPr>
                                <w:b/>
                              </w:rPr>
                              <w:t>Tomar en consideración los siguientes elementos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5B4BE" id="643 Cuadro de texto" o:spid="_x0000_s1423" type="#_x0000_t202" style="position:absolute;margin-left:-54.4pt;margin-top:3.4pt;width:82.1pt;height:92.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" fillcolor="#5ce9ff [1620]" strokecolor="#0097ae [3044]">
                <v:fill color2="#cef8ff [500]" rotate="t" angle="180" colors="0 #98e9ff;22938f #b8eeff;1 #e3f9ff" focus="100%" type="gradient"/>
                <v:shadow on="t" color="black" opacity="24903f" origin=",.5" offset="0,.55556mm"/>
                <v:textbox>
                  <w:txbxContent>
                    <w:p w14:paraId="6FDEEEA8" w14:textId="77777777" w:rsidR="00DA4494" w:rsidRPr="00737B02" w:rsidRDefault="00DA4494" w:rsidP="00737B02">
                      <w:pPr>
                        <w:jc w:val="right"/>
                        <w:rPr>
                          <w:b/>
                        </w:rPr>
                      </w:pPr>
                      <w:r w:rsidRPr="00737B02">
                        <w:rPr>
                          <w:b/>
                        </w:rPr>
                        <w:t>Tomar en consideración los siguientes elementos</w:t>
                      </w:r>
                    </w:p>
                  </w:txbxContent>
                </v:textbox>
              </v:shape>
            </w:pict>
          </mc:Fallback>
        </mc:AlternateContent>
      </w:r>
    </w:p>
    <w:p w14:paraId="6E812DE2" w14:textId="145E1248" w:rsidR="00583C93" w:rsidRDefault="00583C93" w:rsidP="00583C93">
      <w:pPr>
        <w:pStyle w:val="Ttulo"/>
        <w:tabs>
          <w:tab w:val="left" w:pos="1066"/>
        </w:tabs>
        <w:jc w:val="left"/>
      </w:pPr>
    </w:p>
    <w:p w14:paraId="6CCA2ACA" w14:textId="77777777" w:rsidR="00583C93" w:rsidRDefault="00583C93" w:rsidP="00583C93">
      <w:pPr>
        <w:pStyle w:val="Ttulo"/>
        <w:tabs>
          <w:tab w:val="left" w:pos="1066"/>
        </w:tabs>
        <w:jc w:val="left"/>
      </w:pPr>
    </w:p>
    <w:p w14:paraId="22D8729B" w14:textId="77777777" w:rsidR="00583C93" w:rsidRDefault="00583C93" w:rsidP="00583C93">
      <w:pPr>
        <w:pStyle w:val="Ttulo"/>
        <w:tabs>
          <w:tab w:val="left" w:pos="1066"/>
        </w:tabs>
        <w:jc w:val="left"/>
      </w:pPr>
    </w:p>
    <w:p w14:paraId="64B17B73" w14:textId="77777777" w:rsidR="00583C93" w:rsidRDefault="00583C93" w:rsidP="00583C93">
      <w:pPr>
        <w:pStyle w:val="Ttulo"/>
        <w:tabs>
          <w:tab w:val="left" w:pos="1066"/>
        </w:tabs>
        <w:jc w:val="left"/>
      </w:pPr>
    </w:p>
    <w:p w14:paraId="07D9CE23" w14:textId="77777777" w:rsidR="00970618" w:rsidRDefault="00970618" w:rsidP="00737B02">
      <w:pPr>
        <w:pStyle w:val="Ttulo"/>
        <w:jc w:val="left"/>
      </w:pPr>
    </w:p>
    <w:p w14:paraId="1BA50978" w14:textId="77777777" w:rsidR="00C95036" w:rsidRDefault="00E2091C" w:rsidP="00737B02">
      <w:pPr>
        <w:pStyle w:val="Ttulo"/>
        <w:jc w:val="left"/>
        <w:rPr>
          <w:sz w:val="32"/>
        </w:rPr>
      </w:pPr>
      <w:r>
        <w:rPr>
          <w:sz w:val="32"/>
        </w:rPr>
        <w:t xml:space="preserve"> </w:t>
      </w:r>
    </w:p>
    <w:p w14:paraId="479E9A3E" w14:textId="77777777" w:rsidR="00C95036" w:rsidRDefault="00C95036" w:rsidP="00737B02">
      <w:pPr>
        <w:pStyle w:val="Ttulo"/>
        <w:jc w:val="left"/>
        <w:rPr>
          <w:sz w:val="32"/>
        </w:rPr>
      </w:pPr>
    </w:p>
    <w:p w14:paraId="2A902533" w14:textId="77777777" w:rsidR="00C95036" w:rsidRDefault="00C95036" w:rsidP="00737B02">
      <w:pPr>
        <w:pStyle w:val="Ttulo"/>
        <w:jc w:val="left"/>
        <w:rPr>
          <w:sz w:val="32"/>
        </w:rPr>
      </w:pPr>
    </w:p>
    <w:p w14:paraId="381F4C70" w14:textId="2568FC2A" w:rsidR="00970618" w:rsidRDefault="00970618" w:rsidP="00737B02">
      <w:pPr>
        <w:pStyle w:val="Ttulo"/>
        <w:jc w:val="left"/>
        <w:rPr>
          <w:sz w:val="32"/>
        </w:rPr>
      </w:pPr>
      <w:r w:rsidRPr="00143F04">
        <w:rPr>
          <w:sz w:val="32"/>
        </w:rPr>
        <w:lastRenderedPageBreak/>
        <w:t>Qué hacer y Qué no hacer</w:t>
      </w:r>
      <w:r w:rsidR="00143F04" w:rsidRPr="00143F04">
        <w:rPr>
          <w:sz w:val="32"/>
        </w:rPr>
        <w:t xml:space="preserve"> en la </w:t>
      </w:r>
      <w:r w:rsidR="00E2091C" w:rsidRPr="00143F04">
        <w:rPr>
          <w:sz w:val="32"/>
        </w:rPr>
        <w:t>recepción</w:t>
      </w:r>
      <w:r w:rsidR="00143F04" w:rsidRPr="00143F04">
        <w:rPr>
          <w:sz w:val="32"/>
        </w:rPr>
        <w:t xml:space="preserve"> de </w:t>
      </w:r>
      <w:r w:rsidR="00E2091C" w:rsidRPr="00143F04">
        <w:rPr>
          <w:sz w:val="32"/>
        </w:rPr>
        <w:t>emergencia</w:t>
      </w:r>
    </w:p>
    <w:p w14:paraId="23C43D8E" w14:textId="77777777" w:rsidR="00E2091C" w:rsidRPr="00143F04" w:rsidRDefault="00E2091C" w:rsidP="00737B02">
      <w:pPr>
        <w:pStyle w:val="Ttulo"/>
        <w:jc w:val="left"/>
        <w:rPr>
          <w:sz w:val="32"/>
        </w:rPr>
      </w:pPr>
    </w:p>
    <w:tbl>
      <w:tblPr>
        <w:tblStyle w:val="Tabladecuadrcula4-nfasis51"/>
        <w:tblW w:w="9656" w:type="dxa"/>
        <w:jc w:val="center"/>
        <w:tblLook w:val="04A0" w:firstRow="1" w:lastRow="0" w:firstColumn="1" w:lastColumn="0" w:noHBand="0" w:noVBand="1"/>
      </w:tblPr>
      <w:tblGrid>
        <w:gridCol w:w="4931"/>
        <w:gridCol w:w="4725"/>
      </w:tblGrid>
      <w:tr w:rsidR="00737B02" w:rsidRPr="00620538" w14:paraId="0C40D99B" w14:textId="77777777" w:rsidTr="00737B02">
        <w:trPr>
          <w:cnfStyle w:val="100000000000" w:firstRow="1" w:lastRow="0" w:firstColumn="0" w:lastColumn="0" w:oddVBand="0" w:evenVBand="0" w:oddHBand="0"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4931" w:type="dxa"/>
          </w:tcPr>
          <w:p w14:paraId="3A7A3466" w14:textId="77777777" w:rsidR="00737B02" w:rsidRPr="00620538" w:rsidRDefault="00737B02" w:rsidP="00143F04">
            <w:pPr>
              <w:jc w:val="center"/>
              <w:rPr>
                <w:b w:val="0"/>
                <w:color w:val="auto"/>
                <w:szCs w:val="20"/>
              </w:rPr>
            </w:pPr>
            <w:r w:rsidRPr="00620538">
              <w:rPr>
                <w:color w:val="auto"/>
                <w:szCs w:val="20"/>
              </w:rPr>
              <w:t>HACER</w:t>
            </w:r>
          </w:p>
        </w:tc>
        <w:tc>
          <w:tcPr>
            <w:tcW w:w="4725" w:type="dxa"/>
          </w:tcPr>
          <w:p w14:paraId="7D38EF4A" w14:textId="77777777" w:rsidR="00737B02" w:rsidRPr="00620538" w:rsidRDefault="00737B02" w:rsidP="00143F04">
            <w:pPr>
              <w:jc w:val="center"/>
              <w:cnfStyle w:val="100000000000" w:firstRow="1" w:lastRow="0" w:firstColumn="0" w:lastColumn="0" w:oddVBand="0" w:evenVBand="0" w:oddHBand="0" w:evenHBand="0" w:firstRowFirstColumn="0" w:firstRowLastColumn="0" w:lastRowFirstColumn="0" w:lastRowLastColumn="0"/>
              <w:rPr>
                <w:b w:val="0"/>
                <w:color w:val="auto"/>
                <w:szCs w:val="20"/>
              </w:rPr>
            </w:pPr>
            <w:r w:rsidRPr="00620538">
              <w:rPr>
                <w:color w:val="auto"/>
                <w:szCs w:val="20"/>
              </w:rPr>
              <w:t>NO HACER</w:t>
            </w:r>
          </w:p>
        </w:tc>
      </w:tr>
      <w:tr w:rsidR="00737B02" w:rsidRPr="00620538" w14:paraId="763BAA95" w14:textId="77777777" w:rsidTr="00737B02">
        <w:trPr>
          <w:cnfStyle w:val="000000100000" w:firstRow="0" w:lastRow="0" w:firstColumn="0" w:lastColumn="0" w:oddVBand="0" w:evenVBand="0" w:oddHBand="1" w:evenHBand="0" w:firstRowFirstColumn="0" w:firstRowLastColumn="0" w:lastRowFirstColumn="0" w:lastRowLastColumn="0"/>
          <w:trHeight w:val="7491"/>
          <w:jc w:val="center"/>
        </w:trPr>
        <w:tc>
          <w:tcPr>
            <w:cnfStyle w:val="001000000000" w:firstRow="0" w:lastRow="0" w:firstColumn="1" w:lastColumn="0" w:oddVBand="0" w:evenVBand="0" w:oddHBand="0" w:evenHBand="0" w:firstRowFirstColumn="0" w:firstRowLastColumn="0" w:lastRowFirstColumn="0" w:lastRowLastColumn="0"/>
            <w:tcW w:w="4931" w:type="dxa"/>
            <w:shd w:val="clear" w:color="auto" w:fill="FFFFFF" w:themeFill="background1"/>
            <w:hideMark/>
          </w:tcPr>
          <w:p w14:paraId="2EE8BC31" w14:textId="1FB5BE13" w:rsidR="00737B02" w:rsidRPr="00620538" w:rsidRDefault="00143F04" w:rsidP="00664CD9">
            <w:pPr>
              <w:numPr>
                <w:ilvl w:val="0"/>
                <w:numId w:val="21"/>
              </w:numPr>
              <w:tabs>
                <w:tab w:val="left" w:pos="720"/>
              </w:tabs>
              <w:rPr>
                <w:rFonts w:ascii="Calibri" w:hAnsi="Calibri" w:cs="Calibri"/>
                <w:b w:val="0"/>
                <w:sz w:val="18"/>
                <w:szCs w:val="20"/>
              </w:rPr>
            </w:pPr>
            <w:r w:rsidRPr="00620538">
              <w:rPr>
                <w:rFonts w:ascii="Calibri" w:hAnsi="Calibri" w:cs="Calibri"/>
                <w:sz w:val="18"/>
                <w:szCs w:val="20"/>
              </w:rPr>
              <w:t>Debe</w:t>
            </w:r>
            <w:r w:rsidR="00737B02" w:rsidRPr="00620538">
              <w:rPr>
                <w:rFonts w:ascii="Calibri" w:hAnsi="Calibri" w:cs="Calibri"/>
                <w:sz w:val="18"/>
                <w:szCs w:val="20"/>
              </w:rPr>
              <w:t xml:space="preserve"> tener un interés sincero por las personas y su bienestar.</w:t>
            </w:r>
          </w:p>
          <w:p w14:paraId="31887613" w14:textId="77777777" w:rsidR="00737B02" w:rsidRPr="00620538" w:rsidRDefault="00143F04" w:rsidP="00664CD9">
            <w:pPr>
              <w:numPr>
                <w:ilvl w:val="0"/>
                <w:numId w:val="21"/>
              </w:numPr>
              <w:tabs>
                <w:tab w:val="left" w:pos="720"/>
              </w:tabs>
              <w:rPr>
                <w:rFonts w:ascii="Calibri" w:hAnsi="Calibri" w:cs="Calibri"/>
                <w:b w:val="0"/>
                <w:sz w:val="18"/>
                <w:szCs w:val="20"/>
              </w:rPr>
            </w:pPr>
            <w:r w:rsidRPr="00620538">
              <w:rPr>
                <w:rFonts w:ascii="Calibri" w:hAnsi="Calibri" w:cs="Calibri"/>
                <w:sz w:val="18"/>
                <w:szCs w:val="20"/>
              </w:rPr>
              <w:t>Debe</w:t>
            </w:r>
            <w:r w:rsidR="00737B02" w:rsidRPr="00620538">
              <w:rPr>
                <w:rFonts w:ascii="Calibri" w:hAnsi="Calibri" w:cs="Calibri"/>
                <w:sz w:val="18"/>
                <w:szCs w:val="20"/>
              </w:rPr>
              <w:t xml:space="preserve"> aceptar la diferencia y creer en que todas las personas tienen aspectos positivos que pueden desarrollar.</w:t>
            </w:r>
          </w:p>
          <w:p w14:paraId="5B267B4F" w14:textId="77777777" w:rsidR="00737B02" w:rsidRPr="00620538" w:rsidRDefault="00737B02" w:rsidP="00664CD9">
            <w:pPr>
              <w:numPr>
                <w:ilvl w:val="0"/>
                <w:numId w:val="21"/>
              </w:numPr>
              <w:tabs>
                <w:tab w:val="left" w:pos="720"/>
              </w:tabs>
              <w:rPr>
                <w:rFonts w:ascii="Calibri" w:hAnsi="Calibri" w:cs="Calibri"/>
                <w:b w:val="0"/>
                <w:sz w:val="18"/>
                <w:szCs w:val="20"/>
              </w:rPr>
            </w:pPr>
            <w:r w:rsidRPr="00620538">
              <w:rPr>
                <w:rFonts w:ascii="Calibri" w:hAnsi="Calibri" w:cs="Calibri"/>
                <w:sz w:val="18"/>
                <w:szCs w:val="20"/>
              </w:rPr>
              <w:t xml:space="preserve">Conocer los propios límites y recursos personales. </w:t>
            </w:r>
          </w:p>
          <w:p w14:paraId="6E557FAE" w14:textId="77777777" w:rsidR="00737B02" w:rsidRPr="00620538" w:rsidRDefault="00143F04" w:rsidP="00664CD9">
            <w:pPr>
              <w:numPr>
                <w:ilvl w:val="0"/>
                <w:numId w:val="21"/>
              </w:numPr>
              <w:tabs>
                <w:tab w:val="left" w:pos="720"/>
              </w:tabs>
              <w:rPr>
                <w:rFonts w:ascii="Calibri" w:hAnsi="Calibri" w:cs="Calibri"/>
                <w:b w:val="0"/>
                <w:sz w:val="18"/>
                <w:szCs w:val="20"/>
              </w:rPr>
            </w:pPr>
            <w:r w:rsidRPr="00620538">
              <w:rPr>
                <w:rFonts w:ascii="Calibri" w:hAnsi="Calibri" w:cs="Calibri"/>
                <w:sz w:val="18"/>
                <w:szCs w:val="20"/>
              </w:rPr>
              <w:t xml:space="preserve">Ponga </w:t>
            </w:r>
            <w:r w:rsidR="00737B02" w:rsidRPr="00620538">
              <w:rPr>
                <w:rFonts w:ascii="Calibri" w:hAnsi="Calibri" w:cs="Calibri"/>
                <w:sz w:val="18"/>
                <w:szCs w:val="20"/>
              </w:rPr>
              <w:t xml:space="preserve">en práctica la autorregulación para que tus problemas y dificultades personales no interfieran en la recepción inicial. Si piensas que no te es posible actuar con objetividad, es mejor que dimitas. Hacerlo, no significa en absoluto una amenaza a tus capacidades, todo lo contrario, requiere mucho coraje reconocer nuestras limitaciones y esta aceptación nos ayuda a descubrir áreas de mejora y ser cada día mejores. </w:t>
            </w:r>
          </w:p>
          <w:p w14:paraId="61102B52" w14:textId="77777777" w:rsidR="00737B02" w:rsidRPr="00620538" w:rsidRDefault="00737B02" w:rsidP="00664CD9">
            <w:pPr>
              <w:numPr>
                <w:ilvl w:val="0"/>
                <w:numId w:val="21"/>
              </w:numPr>
              <w:tabs>
                <w:tab w:val="left" w:pos="720"/>
              </w:tabs>
              <w:rPr>
                <w:rFonts w:ascii="Calibri" w:hAnsi="Calibri" w:cs="Calibri"/>
                <w:b w:val="0"/>
                <w:sz w:val="18"/>
                <w:szCs w:val="20"/>
              </w:rPr>
            </w:pPr>
            <w:r w:rsidRPr="00620538">
              <w:rPr>
                <w:rFonts w:ascii="Calibri" w:hAnsi="Calibri" w:cs="Calibri"/>
                <w:sz w:val="18"/>
                <w:szCs w:val="20"/>
              </w:rPr>
              <w:t>Procura tener un buen ajuste psicológico general. Una buena salud mental de parte de quien realiza la evaluación inicial, siempre mejora los resultados.</w:t>
            </w:r>
          </w:p>
          <w:p w14:paraId="0205485D" w14:textId="13A9095C" w:rsidR="00DB35DF" w:rsidRPr="00620538" w:rsidRDefault="00DB35DF" w:rsidP="00664CD9">
            <w:pPr>
              <w:numPr>
                <w:ilvl w:val="0"/>
                <w:numId w:val="21"/>
              </w:numPr>
              <w:tabs>
                <w:tab w:val="left" w:pos="720"/>
              </w:tabs>
              <w:rPr>
                <w:rFonts w:ascii="Calibri" w:hAnsi="Calibri" w:cs="Calibri"/>
                <w:b w:val="0"/>
                <w:sz w:val="18"/>
                <w:szCs w:val="20"/>
              </w:rPr>
            </w:pPr>
            <w:r w:rsidRPr="00620538">
              <w:rPr>
                <w:rFonts w:ascii="Calibri" w:hAnsi="Calibri" w:cs="Calibri"/>
                <w:sz w:val="18"/>
                <w:szCs w:val="20"/>
              </w:rPr>
              <w:t>Si considera por A o B motivos que no puede seguir apoyando a la persona víctima, comuníquelo a su jefatura inmediata para no interferir en la atención ni caer en la re victimización</w:t>
            </w:r>
          </w:p>
          <w:p w14:paraId="445AE565" w14:textId="111587BE" w:rsidR="00737B02" w:rsidRPr="00620538" w:rsidRDefault="00CF57CA" w:rsidP="00664CD9">
            <w:pPr>
              <w:numPr>
                <w:ilvl w:val="0"/>
                <w:numId w:val="21"/>
              </w:numPr>
              <w:tabs>
                <w:tab w:val="left" w:pos="720"/>
              </w:tabs>
              <w:rPr>
                <w:rFonts w:ascii="Calibri" w:hAnsi="Calibri" w:cs="Calibri"/>
                <w:b w:val="0"/>
                <w:sz w:val="18"/>
                <w:szCs w:val="20"/>
              </w:rPr>
            </w:pPr>
            <w:r w:rsidRPr="00620538">
              <w:rPr>
                <w:rFonts w:ascii="Calibri" w:hAnsi="Calibri" w:cs="Calibri"/>
                <w:sz w:val="18"/>
                <w:szCs w:val="20"/>
              </w:rPr>
              <w:t>Permanezca</w:t>
            </w:r>
            <w:r w:rsidR="00737B02" w:rsidRPr="00620538">
              <w:rPr>
                <w:rFonts w:ascii="Calibri" w:hAnsi="Calibri" w:cs="Calibri"/>
                <w:sz w:val="18"/>
                <w:szCs w:val="20"/>
              </w:rPr>
              <w:t xml:space="preserve"> abierto a cada experiencia vital. Una amplia experiencia vital facilita la comprensión de los sentimientos y vivencias de las personas a las que atendemos y mejora la búsqueda de soluciones a estos problemas.</w:t>
            </w:r>
          </w:p>
          <w:p w14:paraId="6E1F3027" w14:textId="77777777" w:rsidR="00737B02" w:rsidRPr="00620538" w:rsidRDefault="00737B02" w:rsidP="00664CD9">
            <w:pPr>
              <w:numPr>
                <w:ilvl w:val="0"/>
                <w:numId w:val="21"/>
              </w:numPr>
              <w:tabs>
                <w:tab w:val="left" w:pos="720"/>
              </w:tabs>
              <w:rPr>
                <w:rFonts w:ascii="Calibri" w:hAnsi="Calibri" w:cs="Calibri"/>
                <w:b w:val="0"/>
                <w:sz w:val="18"/>
                <w:szCs w:val="20"/>
              </w:rPr>
            </w:pPr>
            <w:r w:rsidRPr="00620538">
              <w:rPr>
                <w:rFonts w:ascii="Calibri" w:hAnsi="Calibri" w:cs="Calibri"/>
                <w:sz w:val="18"/>
                <w:szCs w:val="20"/>
              </w:rPr>
              <w:t xml:space="preserve">Incrementa tus capacidades a partir de formación teórica y práctica en temas de derechos, género y victimología con enfoque reintegrativo. </w:t>
            </w:r>
          </w:p>
          <w:p w14:paraId="3D87278D" w14:textId="77777777" w:rsidR="00737B02" w:rsidRPr="00620538" w:rsidRDefault="00CF57CA" w:rsidP="00664CD9">
            <w:pPr>
              <w:numPr>
                <w:ilvl w:val="0"/>
                <w:numId w:val="21"/>
              </w:numPr>
              <w:tabs>
                <w:tab w:val="left" w:pos="720"/>
              </w:tabs>
              <w:rPr>
                <w:rFonts w:ascii="Calibri" w:hAnsi="Calibri" w:cs="Calibri"/>
                <w:b w:val="0"/>
                <w:sz w:val="18"/>
                <w:szCs w:val="20"/>
              </w:rPr>
            </w:pPr>
            <w:r w:rsidRPr="00620538">
              <w:rPr>
                <w:rFonts w:ascii="Calibri" w:hAnsi="Calibri" w:cs="Calibri"/>
                <w:sz w:val="18"/>
                <w:szCs w:val="20"/>
              </w:rPr>
              <w:t>Sea</w:t>
            </w:r>
            <w:r w:rsidR="00737B02" w:rsidRPr="00620538">
              <w:rPr>
                <w:rFonts w:ascii="Calibri" w:hAnsi="Calibri" w:cs="Calibri"/>
                <w:sz w:val="18"/>
                <w:szCs w:val="20"/>
              </w:rPr>
              <w:t xml:space="preserve"> enérgico y persistente. Es probable que una persona con poca energía inspire poca confianza y seguridad a los que demandan su ayuda. Además, en la fase de atención prolongada, el logro de resultados requiere tiempo, por lo que se necesita paciencia y persistencia.</w:t>
            </w:r>
          </w:p>
          <w:p w14:paraId="05052EE8" w14:textId="77777777" w:rsidR="00737B02" w:rsidRPr="00620538" w:rsidRDefault="00CF57CA" w:rsidP="00664CD9">
            <w:pPr>
              <w:numPr>
                <w:ilvl w:val="0"/>
                <w:numId w:val="21"/>
              </w:numPr>
              <w:tabs>
                <w:tab w:val="left" w:pos="720"/>
              </w:tabs>
              <w:rPr>
                <w:rFonts w:ascii="Calibri" w:hAnsi="Calibri" w:cs="Calibri"/>
                <w:b w:val="0"/>
                <w:sz w:val="18"/>
                <w:szCs w:val="20"/>
              </w:rPr>
            </w:pPr>
            <w:r w:rsidRPr="00620538">
              <w:rPr>
                <w:rFonts w:ascii="Calibri" w:hAnsi="Calibri" w:cs="Calibri"/>
                <w:sz w:val="18"/>
                <w:szCs w:val="20"/>
              </w:rPr>
              <w:t>Sea</w:t>
            </w:r>
            <w:r w:rsidR="00737B02" w:rsidRPr="00620538">
              <w:rPr>
                <w:rFonts w:ascii="Calibri" w:hAnsi="Calibri" w:cs="Calibri"/>
                <w:sz w:val="18"/>
                <w:szCs w:val="20"/>
              </w:rPr>
              <w:t xml:space="preserve"> flexible. Una persona debe saber adaptar sus métodos y técnicas a los problemas y características de cada persona. Además, debe estar abierto a la adquisición de nuevas competencias.</w:t>
            </w:r>
          </w:p>
          <w:p w14:paraId="5913A09B" w14:textId="77777777" w:rsidR="00737B02" w:rsidRPr="00620538" w:rsidRDefault="00CF57CA" w:rsidP="00664CD9">
            <w:pPr>
              <w:numPr>
                <w:ilvl w:val="0"/>
                <w:numId w:val="21"/>
              </w:numPr>
              <w:tabs>
                <w:tab w:val="left" w:pos="720"/>
              </w:tabs>
              <w:rPr>
                <w:rFonts w:ascii="Calibri" w:hAnsi="Calibri" w:cs="Calibri"/>
                <w:b w:val="0"/>
                <w:sz w:val="18"/>
                <w:szCs w:val="20"/>
              </w:rPr>
            </w:pPr>
            <w:r w:rsidRPr="00620538">
              <w:rPr>
                <w:rFonts w:ascii="Calibri" w:hAnsi="Calibri" w:cs="Calibri"/>
                <w:sz w:val="18"/>
                <w:szCs w:val="20"/>
              </w:rPr>
              <w:t>Finalmente, no olvide</w:t>
            </w:r>
            <w:r w:rsidR="00737B02" w:rsidRPr="00620538">
              <w:rPr>
                <w:rFonts w:ascii="Calibri" w:hAnsi="Calibri" w:cs="Calibri"/>
                <w:sz w:val="18"/>
                <w:szCs w:val="20"/>
              </w:rPr>
              <w:t xml:space="preserve"> el cumplimiento de principios éticos y profesionales.</w:t>
            </w:r>
          </w:p>
          <w:p w14:paraId="32E5363A" w14:textId="0F3925A6" w:rsidR="0028712B" w:rsidRPr="00620538" w:rsidRDefault="0028712B" w:rsidP="00664CD9">
            <w:pPr>
              <w:numPr>
                <w:ilvl w:val="0"/>
                <w:numId w:val="21"/>
              </w:numPr>
              <w:tabs>
                <w:tab w:val="left" w:pos="720"/>
              </w:tabs>
              <w:rPr>
                <w:rFonts w:ascii="Calibri" w:hAnsi="Calibri" w:cs="Calibri"/>
                <w:b w:val="0"/>
                <w:sz w:val="18"/>
                <w:szCs w:val="20"/>
              </w:rPr>
            </w:pPr>
            <w:r w:rsidRPr="00620538">
              <w:rPr>
                <w:rFonts w:ascii="Calibri" w:hAnsi="Calibri" w:cs="Calibri"/>
                <w:sz w:val="18"/>
                <w:szCs w:val="20"/>
              </w:rPr>
              <w:t>Al momento de la atención, deje fuera sus creencias o practicas personales que puedan obstaculizar la atención de calidad y con calidez</w:t>
            </w:r>
          </w:p>
        </w:tc>
        <w:tc>
          <w:tcPr>
            <w:tcW w:w="4725" w:type="dxa"/>
            <w:shd w:val="clear" w:color="auto" w:fill="FFFFFF" w:themeFill="background1"/>
            <w:hideMark/>
          </w:tcPr>
          <w:p w14:paraId="1E5E0E89" w14:textId="77777777" w:rsidR="00737B02" w:rsidRPr="00620538" w:rsidRDefault="00737B02" w:rsidP="00664CD9">
            <w:pPr>
              <w:numPr>
                <w:ilvl w:val="0"/>
                <w:numId w:val="21"/>
              </w:num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620538">
              <w:rPr>
                <w:rFonts w:ascii="Calibri" w:hAnsi="Calibri" w:cs="Calibri"/>
                <w:sz w:val="18"/>
                <w:szCs w:val="20"/>
              </w:rPr>
              <w:t xml:space="preserve">Juzgar o criticar las conductas o situaciones expresadas por las personas que buscan ayuda. </w:t>
            </w:r>
          </w:p>
          <w:p w14:paraId="196071D7" w14:textId="77777777" w:rsidR="00737B02" w:rsidRPr="00620538" w:rsidRDefault="00737B02" w:rsidP="00664CD9">
            <w:pPr>
              <w:numPr>
                <w:ilvl w:val="0"/>
                <w:numId w:val="21"/>
              </w:num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620538">
              <w:rPr>
                <w:rFonts w:ascii="Calibri" w:hAnsi="Calibri" w:cs="Calibri"/>
                <w:sz w:val="18"/>
                <w:szCs w:val="20"/>
              </w:rPr>
              <w:t xml:space="preserve">Opinar sobre campos que no son tu especialidad. Por ejemplo: Si una persona joven manifiesta indicadores de problemáticas relacionadas con su salud, lo ético es derivar a profesionales con especialidad para atender el caso, en lugar de emplear expresiones como “no creo en eso” o “sientes eso porque estás triste y pasará pronto”. </w:t>
            </w:r>
          </w:p>
          <w:p w14:paraId="23FC174E" w14:textId="77777777" w:rsidR="00737B02" w:rsidRPr="00620538" w:rsidRDefault="00737B02" w:rsidP="00664CD9">
            <w:pPr>
              <w:numPr>
                <w:ilvl w:val="0"/>
                <w:numId w:val="21"/>
              </w:num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620538">
              <w:rPr>
                <w:rFonts w:ascii="Calibri" w:hAnsi="Calibri" w:cs="Calibri"/>
                <w:sz w:val="18"/>
                <w:szCs w:val="20"/>
              </w:rPr>
              <w:t>Hablar sobre vivencias personales. No es correcto ni seguro que hables de tus experiencias personales. Supera la tentación de exponer tus propios logros frente a las adversidades de otras personas.</w:t>
            </w:r>
          </w:p>
          <w:p w14:paraId="1916C8C8" w14:textId="77777777" w:rsidR="00737B02" w:rsidRPr="00620538" w:rsidRDefault="00737B02" w:rsidP="00664CD9">
            <w:pPr>
              <w:numPr>
                <w:ilvl w:val="0"/>
                <w:numId w:val="21"/>
              </w:num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620538">
              <w:rPr>
                <w:rFonts w:ascii="Calibri" w:hAnsi="Calibri" w:cs="Calibri"/>
                <w:sz w:val="18"/>
                <w:szCs w:val="20"/>
              </w:rPr>
              <w:t>Tener poca asertividad. Tener mucho conocimiento técnico no es garantía para establecer confianza con otras. Es primordial que la persona entrevistadora domine habilidades conversacionales y de comunicación y escucha activa que le permitan no sólo expresarse con efectividad, sino también, enseñar a las y los entrevistados a ser asertivos.</w:t>
            </w:r>
          </w:p>
          <w:p w14:paraId="1A215209" w14:textId="77777777" w:rsidR="00737B02" w:rsidRPr="00620538" w:rsidRDefault="00737B02" w:rsidP="00664CD9">
            <w:pPr>
              <w:numPr>
                <w:ilvl w:val="0"/>
                <w:numId w:val="21"/>
              </w:num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620538">
              <w:rPr>
                <w:rFonts w:ascii="Calibri" w:hAnsi="Calibri" w:cs="Calibri"/>
                <w:sz w:val="18"/>
                <w:szCs w:val="20"/>
              </w:rPr>
              <w:t xml:space="preserve">Cruzar la línea. Evita comportamientos como abrazos inapropiados, caricias o cualquier contacto físico innecesario. Este comportamiento es siempre inaceptable, pero es aún más grave y revictimizante cuando trabajas con personas que han sido víctimas de violencia sexual u otras formas de violencia física, donde “lo corporal” ha sido herido y vulnerado. </w:t>
            </w:r>
          </w:p>
          <w:p w14:paraId="0B54F1A6" w14:textId="77777777" w:rsidR="00737B02" w:rsidRPr="00620538" w:rsidRDefault="00737B02" w:rsidP="00664CD9">
            <w:pPr>
              <w:numPr>
                <w:ilvl w:val="0"/>
                <w:numId w:val="21"/>
              </w:num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620538">
              <w:rPr>
                <w:rFonts w:ascii="Calibri" w:hAnsi="Calibri" w:cs="Calibri"/>
                <w:sz w:val="18"/>
                <w:szCs w:val="20"/>
              </w:rPr>
              <w:t xml:space="preserve">Infravalorar las problemáticas de las personas. Comparar, minimizar y juzgar las problemáticas de las personas solicitantes de ayuda, con base a tu propia jerarquía de prioridades es un error. Cada persona enfrenta dificultades muy particulares y merece respeto y todo el apoyo posible. </w:t>
            </w:r>
          </w:p>
          <w:p w14:paraId="7C66A141" w14:textId="77777777" w:rsidR="00737B02" w:rsidRPr="00620538" w:rsidRDefault="00737B02" w:rsidP="00664CD9">
            <w:pPr>
              <w:numPr>
                <w:ilvl w:val="0"/>
                <w:numId w:val="21"/>
              </w:num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620538">
              <w:rPr>
                <w:rFonts w:ascii="Calibri" w:hAnsi="Calibri" w:cs="Calibri"/>
                <w:sz w:val="18"/>
                <w:szCs w:val="20"/>
              </w:rPr>
              <w:t xml:space="preserve">Faltas éticas. Si existe una sola violación a las normas éticas, todo el proceso de confianza se pierde, y esto afecta no sólo el trabajo personal, profesional sino también institucional. Cada vez que, teniendo como única justificación el resguardo a la integridad personal, te sientas obligado a compartir información con un agente externo, debe ser con total participación de la persona involucrada, conocimiento de causa y consentimiento informado, informando sólo lo que sea pertinente al caso. Por ejemplo, en la hoja de derivación, podrías omitir información sensible pero dejar la suficiente para dar seguimiento al caso. </w:t>
            </w:r>
          </w:p>
          <w:p w14:paraId="54C720A1" w14:textId="2C23D374" w:rsidR="0028712B" w:rsidRPr="00620538" w:rsidRDefault="0028712B" w:rsidP="00664CD9">
            <w:pPr>
              <w:numPr>
                <w:ilvl w:val="0"/>
                <w:numId w:val="21"/>
              </w:numP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rPr>
            </w:pPr>
            <w:r w:rsidRPr="00620538">
              <w:rPr>
                <w:rFonts w:ascii="Calibri" w:hAnsi="Calibri" w:cs="Calibri"/>
                <w:sz w:val="18"/>
                <w:szCs w:val="20"/>
              </w:rPr>
              <w:t xml:space="preserve">Dar una opinión basada en sus creencias o practicas personales </w:t>
            </w:r>
          </w:p>
        </w:tc>
      </w:tr>
      <w:tr w:rsidR="00737B02" w:rsidRPr="00620538" w14:paraId="24D7BB1D" w14:textId="77777777" w:rsidTr="00737B02">
        <w:trPr>
          <w:trHeight w:val="283"/>
          <w:jc w:val="center"/>
        </w:trPr>
        <w:tc>
          <w:tcPr>
            <w:cnfStyle w:val="001000000000" w:firstRow="0" w:lastRow="0" w:firstColumn="1" w:lastColumn="0" w:oddVBand="0" w:evenVBand="0" w:oddHBand="0" w:evenHBand="0" w:firstRowFirstColumn="0" w:firstRowLastColumn="0" w:lastRowFirstColumn="0" w:lastRowLastColumn="0"/>
            <w:tcW w:w="4931" w:type="dxa"/>
            <w:shd w:val="clear" w:color="auto" w:fill="E3E7F4" w:themeFill="accent5" w:themeFillTint="33"/>
            <w:hideMark/>
          </w:tcPr>
          <w:p w14:paraId="6A0C1E1F" w14:textId="77777777" w:rsidR="00737B02" w:rsidRPr="00620538" w:rsidRDefault="00737B02" w:rsidP="00143F04">
            <w:pPr>
              <w:rPr>
                <w:rFonts w:ascii="Calibri" w:hAnsi="Calibri" w:cs="Calibri"/>
                <w:b w:val="0"/>
                <w:sz w:val="18"/>
                <w:szCs w:val="20"/>
              </w:rPr>
            </w:pPr>
            <w:r w:rsidRPr="00620538">
              <w:rPr>
                <w:rFonts w:ascii="Calibri" w:hAnsi="Calibri" w:cs="Calibri"/>
                <w:sz w:val="18"/>
                <w:szCs w:val="20"/>
              </w:rPr>
              <w:t>Fuente:  Elaboración propia con datos Cormier y Cormier (1991)</w:t>
            </w:r>
          </w:p>
        </w:tc>
        <w:tc>
          <w:tcPr>
            <w:tcW w:w="4725" w:type="dxa"/>
            <w:shd w:val="clear" w:color="auto" w:fill="E3E7F4" w:themeFill="accent5" w:themeFillTint="33"/>
            <w:hideMark/>
          </w:tcPr>
          <w:p w14:paraId="6DEC7F2C" w14:textId="77777777" w:rsidR="00737B02" w:rsidRPr="00620538" w:rsidRDefault="00737B02" w:rsidP="00143F04">
            <w:pP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rPr>
            </w:pPr>
            <w:r w:rsidRPr="00620538">
              <w:rPr>
                <w:rFonts w:ascii="Calibri" w:hAnsi="Calibri" w:cs="Calibri"/>
                <w:bCs/>
                <w:sz w:val="18"/>
                <w:szCs w:val="20"/>
              </w:rPr>
              <w:t xml:space="preserve">Fuente: Adaptación propia con datos de Corbin, Armando J. (2017) </w:t>
            </w:r>
          </w:p>
        </w:tc>
      </w:tr>
    </w:tbl>
    <w:p w14:paraId="7A71E71E" w14:textId="77777777" w:rsidR="00E2091C" w:rsidRDefault="00E2091C" w:rsidP="00675364">
      <w:pPr>
        <w:pStyle w:val="Ttulo"/>
        <w:jc w:val="left"/>
        <w:rPr>
          <w:sz w:val="40"/>
        </w:rPr>
      </w:pPr>
    </w:p>
    <w:p w14:paraId="76EFE5D9" w14:textId="77777777" w:rsidR="00C95036" w:rsidRDefault="00C95036" w:rsidP="00675364">
      <w:pPr>
        <w:pStyle w:val="Ttulo"/>
        <w:jc w:val="left"/>
        <w:rPr>
          <w:sz w:val="40"/>
        </w:rPr>
      </w:pPr>
    </w:p>
    <w:p w14:paraId="5A505516" w14:textId="77777777" w:rsidR="00675B0F" w:rsidRDefault="00675B0F" w:rsidP="00675364">
      <w:pPr>
        <w:pStyle w:val="Ttulo"/>
        <w:jc w:val="left"/>
        <w:rPr>
          <w:sz w:val="40"/>
        </w:rPr>
      </w:pPr>
    </w:p>
    <w:p w14:paraId="7EBC50EC" w14:textId="77777777" w:rsidR="00737B02" w:rsidRPr="000974F1" w:rsidRDefault="00325B98" w:rsidP="00E2091C">
      <w:pPr>
        <w:pStyle w:val="Ttulo"/>
        <w:outlineLvl w:val="1"/>
        <w:rPr>
          <w:sz w:val="40"/>
        </w:rPr>
      </w:pPr>
      <w:bookmarkStart w:id="196" w:name="_Toc2602862"/>
      <w:bookmarkStart w:id="197" w:name="_Toc2722149"/>
      <w:r w:rsidRPr="00325B98">
        <w:rPr>
          <w:sz w:val="40"/>
        </w:rPr>
        <w:lastRenderedPageBreak/>
        <w:t>Pasos para</w:t>
      </w:r>
      <w:r w:rsidR="000974F1">
        <w:rPr>
          <w:sz w:val="40"/>
        </w:rPr>
        <w:t xml:space="preserve"> la  Primera Ayuda Psicológica</w:t>
      </w:r>
      <w:bookmarkEnd w:id="196"/>
      <w:bookmarkEnd w:id="197"/>
      <w:r w:rsidR="000974F1">
        <w:rPr>
          <w:sz w:val="40"/>
        </w:rPr>
        <w:t xml:space="preserve"> </w:t>
      </w:r>
    </w:p>
    <w:p w14:paraId="197964A6" w14:textId="77777777" w:rsidR="00737B02" w:rsidRPr="00620538" w:rsidRDefault="000974F1" w:rsidP="000974F1">
      <w:pPr>
        <w:jc w:val="both"/>
        <w:rPr>
          <w:color w:val="auto"/>
        </w:rPr>
      </w:pPr>
      <w:r w:rsidRPr="00620538">
        <w:rPr>
          <w:color w:val="auto"/>
        </w:rPr>
        <w:t>Los primeros auxilios psicológicos</w:t>
      </w:r>
      <w:r w:rsidR="009862D6" w:rsidRPr="00620538">
        <w:rPr>
          <w:color w:val="auto"/>
        </w:rPr>
        <w:t xml:space="preserve"> (PAP´S)</w:t>
      </w:r>
      <w:r w:rsidRPr="00620538">
        <w:rPr>
          <w:rFonts w:asciiTheme="majorHAnsi" w:eastAsiaTheme="majorEastAsia" w:hAnsiTheme="majorHAnsi" w:cstheme="majorBidi"/>
          <w:color w:val="auto"/>
          <w:kern w:val="28"/>
          <w:sz w:val="60"/>
        </w:rPr>
        <w:t xml:space="preserve"> </w:t>
      </w:r>
      <w:r w:rsidRPr="00620538">
        <w:rPr>
          <w:color w:val="auto"/>
        </w:rPr>
        <w:t xml:space="preserve">son la primera ayuda que se presta a personas que se encuentran confundidas y afectadas emocionalmente por una situación de crisis, que es provocado por un hecho de violencia, y </w:t>
      </w:r>
      <w:r w:rsidR="008D7419" w:rsidRPr="00620538">
        <w:rPr>
          <w:color w:val="auto"/>
        </w:rPr>
        <w:t xml:space="preserve">que </w:t>
      </w:r>
      <w:r w:rsidRPr="00620538">
        <w:rPr>
          <w:color w:val="auto"/>
        </w:rPr>
        <w:t xml:space="preserve">para usos prácticos de la presente ruta de atención a víctimas se usará como herramienta básica del trato digno a la víctimas, siendo </w:t>
      </w:r>
      <w:r w:rsidR="008D7419" w:rsidRPr="00620538">
        <w:rPr>
          <w:color w:val="auto"/>
        </w:rPr>
        <w:t xml:space="preserve">así, ejecutada </w:t>
      </w:r>
      <w:r w:rsidRPr="00620538">
        <w:rPr>
          <w:color w:val="auto"/>
        </w:rPr>
        <w:t xml:space="preserve"> en </w:t>
      </w:r>
      <w:r w:rsidR="008D7419" w:rsidRPr="00620538">
        <w:rPr>
          <w:color w:val="auto"/>
        </w:rPr>
        <w:t xml:space="preserve"> la </w:t>
      </w:r>
      <w:r w:rsidRPr="00620538">
        <w:rPr>
          <w:color w:val="auto"/>
        </w:rPr>
        <w:t>recepción de casos y entrevistas iniciales. Esta herramienta</w:t>
      </w:r>
      <w:r w:rsidR="008D7419" w:rsidRPr="00620538">
        <w:rPr>
          <w:color w:val="auto"/>
        </w:rPr>
        <w:t xml:space="preserve"> </w:t>
      </w:r>
      <w:r w:rsidRPr="00620538">
        <w:rPr>
          <w:color w:val="auto"/>
        </w:rPr>
        <w:t xml:space="preserve"> </w:t>
      </w:r>
      <w:r w:rsidR="008D7419" w:rsidRPr="00620538">
        <w:rPr>
          <w:color w:val="auto"/>
        </w:rPr>
        <w:t xml:space="preserve">como tal podrá ser usada por cualquier operador y operadora que posea la sensibilidad  para establecer el trato digno a las personas afectas por hechos de violencia, por tanto es necesario profundizar en el presente tema </w:t>
      </w:r>
      <w:r w:rsidR="009862D6" w:rsidRPr="00620538">
        <w:rPr>
          <w:color w:val="auto"/>
        </w:rPr>
        <w:t>y tomar las consideraciones que aquí se presentan.</w:t>
      </w:r>
    </w:p>
    <w:p w14:paraId="6116F1F8" w14:textId="77777777" w:rsidR="000974F1" w:rsidRPr="00620538" w:rsidRDefault="000974F1" w:rsidP="000974F1">
      <w:pPr>
        <w:jc w:val="both"/>
        <w:rPr>
          <w:color w:val="auto"/>
        </w:rPr>
      </w:pPr>
      <w:r w:rsidRPr="00620538">
        <w:rPr>
          <w:color w:val="auto"/>
        </w:rPr>
        <w:t>Sus principales objetivos son los siguientes:</w:t>
      </w:r>
    </w:p>
    <w:p w14:paraId="484DA3BD" w14:textId="77777777" w:rsidR="000974F1" w:rsidRDefault="000974F1" w:rsidP="000974F1">
      <w:pPr>
        <w:jc w:val="both"/>
      </w:pPr>
      <w:r w:rsidRPr="00CE7D5C">
        <w:rPr>
          <w:b/>
          <w:noProof/>
          <w:sz w:val="20"/>
          <w:szCs w:val="20"/>
          <w:lang w:val="es-SV" w:eastAsia="es-SV"/>
        </w:rPr>
        <w:drawing>
          <wp:inline distT="0" distB="0" distL="0" distR="0" wp14:anchorId="5BD796C0" wp14:editId="78BF28D3">
            <wp:extent cx="5486400" cy="1523379"/>
            <wp:effectExtent l="0" t="0" r="19050" b="0"/>
            <wp:docPr id="644" name="Diagrama 6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14:paraId="658F7209" w14:textId="77777777" w:rsidR="00737B02" w:rsidRPr="00620538" w:rsidRDefault="009862D6" w:rsidP="009862D6">
      <w:pPr>
        <w:jc w:val="both"/>
        <w:rPr>
          <w:color w:val="auto"/>
        </w:rPr>
      </w:pPr>
      <w:r w:rsidRPr="00620538">
        <w:rPr>
          <w:color w:val="auto"/>
        </w:rPr>
        <w:t>Es importante poseer condiciones mínimas que permitirán facilitar los PAP´S, tomando en cuenta que la situación de vulnerabilidad despoja de algunas condiciones de seguridad de las víctimas y en un primer momento se sentirán totalmente desprotegidas, es por ello que brindar las condiciones de espacio</w:t>
      </w:r>
      <w:r w:rsidR="00C94C93" w:rsidRPr="00620538">
        <w:rPr>
          <w:color w:val="auto"/>
        </w:rPr>
        <w:t xml:space="preserve">, privacidad </w:t>
      </w:r>
      <w:r w:rsidRPr="00620538">
        <w:rPr>
          <w:color w:val="auto"/>
        </w:rPr>
        <w:t xml:space="preserve">o </w:t>
      </w:r>
      <w:r w:rsidR="00C94C93" w:rsidRPr="00620538">
        <w:rPr>
          <w:color w:val="auto"/>
        </w:rPr>
        <w:t xml:space="preserve">alimentación si es posible, facilitará una primer respuesta de recepción efectiva, por </w:t>
      </w:r>
      <w:r w:rsidRPr="00620538">
        <w:rPr>
          <w:color w:val="auto"/>
        </w:rPr>
        <w:t xml:space="preserve"> tanto tome en cuenta las siguientes consideraciones: </w:t>
      </w:r>
    </w:p>
    <w:p w14:paraId="4B169E15" w14:textId="77777777" w:rsidR="009862D6" w:rsidRPr="009862D6" w:rsidRDefault="009862D6" w:rsidP="009862D6">
      <w:pPr>
        <w:jc w:val="both"/>
      </w:pPr>
      <w:r w:rsidRPr="009862D6">
        <w:rPr>
          <w:rFonts w:ascii="Calibri" w:eastAsia="Calibri" w:hAnsi="Calibri" w:cs="Times New Roman"/>
          <w:noProof/>
          <w:color w:val="auto"/>
          <w:sz w:val="20"/>
          <w:szCs w:val="20"/>
          <w:lang w:val="es-SV" w:eastAsia="es-SV"/>
        </w:rPr>
        <w:drawing>
          <wp:inline distT="0" distB="0" distL="0" distR="0" wp14:anchorId="588E2821" wp14:editId="60A64F08">
            <wp:extent cx="5295014" cy="2998381"/>
            <wp:effectExtent l="0" t="0" r="20320" b="0"/>
            <wp:docPr id="645" name="Diagrama 6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p>
    <w:p w14:paraId="3DBB6B2A" w14:textId="77777777" w:rsidR="005315ED" w:rsidRDefault="005315ED" w:rsidP="005315ED"/>
    <w:p w14:paraId="5A0AF470" w14:textId="77777777" w:rsidR="005315ED" w:rsidRPr="00620538" w:rsidRDefault="005315ED" w:rsidP="00D47DA8">
      <w:pPr>
        <w:jc w:val="both"/>
        <w:rPr>
          <w:color w:val="auto"/>
        </w:rPr>
      </w:pPr>
      <w:r w:rsidRPr="00620538">
        <w:rPr>
          <w:color w:val="auto"/>
        </w:rPr>
        <w:t>Saber cómo se aplican los primeros auxili</w:t>
      </w:r>
      <w:r w:rsidR="00417059" w:rsidRPr="00620538">
        <w:rPr>
          <w:color w:val="auto"/>
        </w:rPr>
        <w:t>os psicológicos</w:t>
      </w:r>
      <w:r w:rsidRPr="00620538">
        <w:rPr>
          <w:color w:val="auto"/>
        </w:rPr>
        <w:t xml:space="preserve"> dará un mejor resultado en el uso de los recurso que brinda la ruta de atención a víctimas,  y la incidencia para que los casos sigan un </w:t>
      </w:r>
      <w:r w:rsidRPr="00620538">
        <w:rPr>
          <w:color w:val="auto"/>
        </w:rPr>
        <w:lastRenderedPageBreak/>
        <w:t>proceso</w:t>
      </w:r>
      <w:r w:rsidR="00D47DA8" w:rsidRPr="00620538">
        <w:rPr>
          <w:color w:val="auto"/>
        </w:rPr>
        <w:t xml:space="preserve"> y se pueda brindar un seguimiento de todas las fases de asistencia de penderá en gran medida del trabajo que realice en la recepción inicial</w:t>
      </w:r>
      <w:r w:rsidRPr="00620538">
        <w:rPr>
          <w:color w:val="auto"/>
        </w:rPr>
        <w:t xml:space="preserve">  </w:t>
      </w:r>
    </w:p>
    <w:p w14:paraId="71503FC8" w14:textId="77777777" w:rsidR="00D47DA8" w:rsidRPr="00D47DA8" w:rsidRDefault="00D47DA8" w:rsidP="00D47DA8">
      <w:pPr>
        <w:pStyle w:val="Ttulo"/>
        <w:tabs>
          <w:tab w:val="left" w:pos="611"/>
          <w:tab w:val="center" w:pos="4320"/>
        </w:tabs>
        <w:jc w:val="left"/>
        <w:rPr>
          <w:sz w:val="36"/>
        </w:rPr>
      </w:pPr>
      <w:r>
        <w:rPr>
          <w:noProof/>
          <w:lang w:val="es-SV" w:eastAsia="es-SV"/>
        </w:rPr>
        <mc:AlternateContent>
          <mc:Choice Requires="wps">
            <w:drawing>
              <wp:anchor distT="0" distB="0" distL="114300" distR="114300" simplePos="0" relativeHeight="251688448" behindDoc="0" locked="0" layoutInCell="1" allowOverlap="1" wp14:anchorId="6732C5F6" wp14:editId="21E16954">
                <wp:simplePos x="0" y="0"/>
                <wp:positionH relativeFrom="column">
                  <wp:posOffset>5063155</wp:posOffset>
                </wp:positionH>
                <wp:positionV relativeFrom="paragraph">
                  <wp:posOffset>237874</wp:posOffset>
                </wp:positionV>
                <wp:extent cx="1175385" cy="1271905"/>
                <wp:effectExtent l="0" t="0" r="24765" b="23495"/>
                <wp:wrapNone/>
                <wp:docPr id="673" name="673 Cuadro de texto"/>
                <wp:cNvGraphicFramePr/>
                <a:graphic xmlns:a="http://schemas.openxmlformats.org/drawingml/2006/main">
                  <a:graphicData uri="http://schemas.microsoft.com/office/word/2010/wordprocessingShape">
                    <wps:wsp>
                      <wps:cNvSpPr txBox="1"/>
                      <wps:spPr>
                        <a:xfrm>
                          <a:off x="0" y="0"/>
                          <a:ext cx="1175385" cy="1271905"/>
                        </a:xfrm>
                        <a:prstGeom prst="rect">
                          <a:avLst/>
                        </a:prstGeom>
                        <a:solidFill>
                          <a:schemeClr val="accent6">
                            <a:lumMod val="20000"/>
                            <a:lumOff val="80000"/>
                          </a:schemeClr>
                        </a:solidFill>
                        <a:ln/>
                      </wps:spPr>
                      <wps:style>
                        <a:lnRef idx="2">
                          <a:schemeClr val="accent6"/>
                        </a:lnRef>
                        <a:fillRef idx="1">
                          <a:schemeClr val="lt1"/>
                        </a:fillRef>
                        <a:effectRef idx="0">
                          <a:schemeClr val="accent6"/>
                        </a:effectRef>
                        <a:fontRef idx="minor">
                          <a:schemeClr val="dk1"/>
                        </a:fontRef>
                      </wps:style>
                      <wps:txbx>
                        <w:txbxContent>
                          <w:p w14:paraId="1EA37A84" w14:textId="77777777" w:rsidR="00DA4494" w:rsidRPr="00970BE1" w:rsidRDefault="00DA4494" w:rsidP="00791188">
                            <w:pPr>
                              <w:rPr>
                                <w:color w:val="auto"/>
                                <w:sz w:val="18"/>
                                <w:szCs w:val="18"/>
                              </w:rPr>
                            </w:pPr>
                            <w:r w:rsidRPr="00970BE1">
                              <w:rPr>
                                <w:b/>
                                <w:color w:val="auto"/>
                                <w:sz w:val="18"/>
                                <w:szCs w:val="18"/>
                              </w:rPr>
                              <w:t>CONSOLAR:</w:t>
                            </w:r>
                            <w:r w:rsidRPr="00970BE1">
                              <w:rPr>
                                <w:color w:val="auto"/>
                                <w:sz w:val="18"/>
                                <w:szCs w:val="18"/>
                              </w:rPr>
                              <w:t xml:space="preserve"> Anime a expresarse, pero sin forzarle a ello, es importante que pueda percibir que existe empatía.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2C5F6" id="673 Cuadro de texto" o:spid="_x0000_s1424" type="#_x0000_t202" style="position:absolute;margin-left:398.65pt;margin-top:18.75pt;width:92.55pt;height:100.1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" fillcolor="#c9f7f1 [665]" strokecolor="#1ab39f [3209]" strokeweight="2pt">
                <v:textbox>
                  <w:txbxContent>
                    <w:p w14:paraId="1EA37A84" w14:textId="77777777" w:rsidR="00DA4494" w:rsidRPr="00970BE1" w:rsidRDefault="00DA4494" w:rsidP="00791188">
                      <w:pPr>
                        <w:rPr>
                          <w:color w:val="auto"/>
                          <w:sz w:val="18"/>
                          <w:szCs w:val="18"/>
                        </w:rPr>
                      </w:pPr>
                      <w:r w:rsidRPr="00970BE1">
                        <w:rPr>
                          <w:b/>
                          <w:color w:val="auto"/>
                          <w:sz w:val="18"/>
                          <w:szCs w:val="18"/>
                        </w:rPr>
                        <w:t>CONSOLAR:</w:t>
                      </w:r>
                      <w:r w:rsidRPr="00970BE1">
                        <w:rPr>
                          <w:color w:val="auto"/>
                          <w:sz w:val="18"/>
                          <w:szCs w:val="18"/>
                        </w:rPr>
                        <w:t xml:space="preserve"> Anime a expresarse, pero sin forzarle a ello, es importante que pueda percibir que existe empatía.</w:t>
                      </w:r>
                    </w:p>
                  </w:txbxContent>
                </v:textbox>
              </v:shape>
            </w:pict>
          </mc:Fallback>
        </mc:AlternateContent>
      </w:r>
      <w:r>
        <w:rPr>
          <w:sz w:val="36"/>
        </w:rPr>
        <w:t>¿</w:t>
      </w:r>
      <w:r w:rsidRPr="00D47DA8">
        <w:rPr>
          <w:sz w:val="36"/>
        </w:rPr>
        <w:t>C</w:t>
      </w:r>
      <w:r>
        <w:rPr>
          <w:sz w:val="36"/>
        </w:rPr>
        <w:t>ó</w:t>
      </w:r>
      <w:r w:rsidRPr="00D47DA8">
        <w:rPr>
          <w:sz w:val="36"/>
        </w:rPr>
        <w:t>mo se aplican los PAP´s</w:t>
      </w:r>
      <w:r>
        <w:rPr>
          <w:sz w:val="36"/>
        </w:rPr>
        <w:t>?</w:t>
      </w:r>
      <w:r w:rsidRPr="00D47DA8">
        <w:rPr>
          <w:sz w:val="36"/>
        </w:rPr>
        <w:t xml:space="preserve"> </w:t>
      </w:r>
    </w:p>
    <w:p w14:paraId="2EABC65B" w14:textId="77777777" w:rsidR="00737B02" w:rsidRDefault="00333710" w:rsidP="00D47DA8">
      <w:pPr>
        <w:pStyle w:val="Ttulo"/>
        <w:tabs>
          <w:tab w:val="left" w:pos="611"/>
          <w:tab w:val="center" w:pos="4320"/>
        </w:tabs>
        <w:jc w:val="left"/>
      </w:pPr>
      <w:r>
        <w:rPr>
          <w:noProof/>
          <w:lang w:val="es-SV" w:eastAsia="es-SV"/>
        </w:rPr>
        <mc:AlternateContent>
          <mc:Choice Requires="wps">
            <w:drawing>
              <wp:anchor distT="0" distB="0" distL="114300" distR="114300" simplePos="0" relativeHeight="251686400" behindDoc="0" locked="0" layoutInCell="1" allowOverlap="1" wp14:anchorId="5F9271C3" wp14:editId="1023332A">
                <wp:simplePos x="0" y="0"/>
                <wp:positionH relativeFrom="column">
                  <wp:posOffset>3713480</wp:posOffset>
                </wp:positionH>
                <wp:positionV relativeFrom="paragraph">
                  <wp:posOffset>10160</wp:posOffset>
                </wp:positionV>
                <wp:extent cx="1175385" cy="1509395"/>
                <wp:effectExtent l="0" t="0" r="24765" b="14605"/>
                <wp:wrapNone/>
                <wp:docPr id="667" name="667 Cuadro de texto"/>
                <wp:cNvGraphicFramePr/>
                <a:graphic xmlns:a="http://schemas.openxmlformats.org/drawingml/2006/main">
                  <a:graphicData uri="http://schemas.microsoft.com/office/word/2010/wordprocessingShape">
                    <wps:wsp>
                      <wps:cNvSpPr txBox="1"/>
                      <wps:spPr>
                        <a:xfrm>
                          <a:off x="0" y="0"/>
                          <a:ext cx="1175385" cy="1509395"/>
                        </a:xfrm>
                        <a:prstGeom prst="rect">
                          <a:avLst/>
                        </a:prstGeom>
                        <a:solidFill>
                          <a:schemeClr val="accent5">
                            <a:lumMod val="20000"/>
                            <a:lumOff val="80000"/>
                          </a:schemeClr>
                        </a:solidFill>
                        <a:ln/>
                      </wps:spPr>
                      <wps:style>
                        <a:lnRef idx="2">
                          <a:schemeClr val="accent1"/>
                        </a:lnRef>
                        <a:fillRef idx="1">
                          <a:schemeClr val="lt1"/>
                        </a:fillRef>
                        <a:effectRef idx="0">
                          <a:schemeClr val="accent1"/>
                        </a:effectRef>
                        <a:fontRef idx="minor">
                          <a:schemeClr val="dk1"/>
                        </a:fontRef>
                      </wps:style>
                      <wps:txbx>
                        <w:txbxContent>
                          <w:p w14:paraId="1144BC59" w14:textId="77777777" w:rsidR="00DA4494" w:rsidRPr="00333710" w:rsidRDefault="00DA4494" w:rsidP="00A42E0F">
                            <w:pPr>
                              <w:rPr>
                                <w:color w:val="auto"/>
                                <w:sz w:val="18"/>
                                <w:szCs w:val="18"/>
                              </w:rPr>
                            </w:pPr>
                            <w:r w:rsidRPr="00970BE1">
                              <w:rPr>
                                <w:b/>
                                <w:color w:val="auto"/>
                                <w:sz w:val="18"/>
                                <w:szCs w:val="18"/>
                              </w:rPr>
                              <w:t>NORMALIZAR:</w:t>
                            </w:r>
                            <w:r w:rsidRPr="00333710">
                              <w:rPr>
                                <w:color w:val="auto"/>
                                <w:sz w:val="18"/>
                                <w:szCs w:val="18"/>
                              </w:rPr>
                              <w:t xml:space="preserve"> explicarle que todas las emociones que en esos momentos sientes son normales frente a lo que se está vi</w:t>
                            </w:r>
                            <w:r>
                              <w:rPr>
                                <w:color w:val="auto"/>
                                <w:sz w:val="18"/>
                                <w:szCs w:val="18"/>
                              </w:rPr>
                              <w:t>vi</w:t>
                            </w:r>
                            <w:r w:rsidRPr="00333710">
                              <w:rPr>
                                <w:color w:val="auto"/>
                                <w:sz w:val="18"/>
                                <w:szCs w:val="18"/>
                              </w:rPr>
                              <w:t xml:space="preserve">endo.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271C3" id="667 Cuadro de texto" o:spid="_x0000_s1425" type="#_x0000_t202" style="position:absolute;margin-left:292.4pt;margin-top:.8pt;width:92.55pt;height:118.8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" fillcolor="#e3e7f4 [664]" strokecolor="#00a0b8 [3204]" strokeweight="2pt">
                <v:textbox>
                  <w:txbxContent>
                    <w:p w14:paraId="1144BC59" w14:textId="77777777" w:rsidR="00DA4494" w:rsidRPr="00333710" w:rsidRDefault="00DA4494" w:rsidP="00A42E0F">
                      <w:pPr>
                        <w:rPr>
                          <w:color w:val="auto"/>
                          <w:sz w:val="18"/>
                          <w:szCs w:val="18"/>
                        </w:rPr>
                      </w:pPr>
                      <w:r w:rsidRPr="00970BE1">
                        <w:rPr>
                          <w:b/>
                          <w:color w:val="auto"/>
                          <w:sz w:val="18"/>
                          <w:szCs w:val="18"/>
                        </w:rPr>
                        <w:t>NORMALIZAR:</w:t>
                      </w:r>
                      <w:r w:rsidRPr="00333710">
                        <w:rPr>
                          <w:color w:val="auto"/>
                          <w:sz w:val="18"/>
                          <w:szCs w:val="18"/>
                        </w:rPr>
                        <w:t xml:space="preserve"> explicarle que todas las emociones que en esos momentos sientes son normales frente a lo que se está vi</w:t>
                      </w:r>
                      <w:r>
                        <w:rPr>
                          <w:color w:val="auto"/>
                          <w:sz w:val="18"/>
                          <w:szCs w:val="18"/>
                        </w:rPr>
                        <w:t>vi</w:t>
                      </w:r>
                      <w:r w:rsidRPr="00333710">
                        <w:rPr>
                          <w:color w:val="auto"/>
                          <w:sz w:val="18"/>
                          <w:szCs w:val="18"/>
                        </w:rPr>
                        <w:t xml:space="preserve">endo. </w:t>
                      </w:r>
                    </w:p>
                  </w:txbxContent>
                </v:textbox>
              </v:shape>
            </w:pict>
          </mc:Fallback>
        </mc:AlternateContent>
      </w:r>
      <w:r>
        <w:rPr>
          <w:noProof/>
          <w:lang w:val="es-SV" w:eastAsia="es-SV"/>
        </w:rPr>
        <mc:AlternateContent>
          <mc:Choice Requires="wps">
            <w:drawing>
              <wp:anchor distT="0" distB="0" distL="114300" distR="114300" simplePos="0" relativeHeight="251685376" behindDoc="0" locked="0" layoutInCell="1" allowOverlap="1" wp14:anchorId="316E8642" wp14:editId="78216E0F">
                <wp:simplePos x="0" y="0"/>
                <wp:positionH relativeFrom="column">
                  <wp:posOffset>2276475</wp:posOffset>
                </wp:positionH>
                <wp:positionV relativeFrom="paragraph">
                  <wp:posOffset>247650</wp:posOffset>
                </wp:positionV>
                <wp:extent cx="1243330" cy="1568450"/>
                <wp:effectExtent l="0" t="0" r="13970" b="12700"/>
                <wp:wrapNone/>
                <wp:docPr id="666" name="666 Cuadro de texto"/>
                <wp:cNvGraphicFramePr/>
                <a:graphic xmlns:a="http://schemas.openxmlformats.org/drawingml/2006/main">
                  <a:graphicData uri="http://schemas.microsoft.com/office/word/2010/wordprocessingShape">
                    <wps:wsp>
                      <wps:cNvSpPr txBox="1"/>
                      <wps:spPr>
                        <a:xfrm>
                          <a:off x="0" y="0"/>
                          <a:ext cx="1243330" cy="156845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61EEAC8E" w14:textId="77777777" w:rsidR="00DA4494" w:rsidRPr="00333710" w:rsidRDefault="00DA4494" w:rsidP="00A42E0F">
                            <w:pPr>
                              <w:rPr>
                                <w:color w:val="auto"/>
                                <w:sz w:val="18"/>
                                <w:szCs w:val="18"/>
                              </w:rPr>
                            </w:pPr>
                            <w:r w:rsidRPr="00333710">
                              <w:rPr>
                                <w:b/>
                                <w:color w:val="auto"/>
                                <w:sz w:val="18"/>
                                <w:szCs w:val="18"/>
                              </w:rPr>
                              <w:t>INFORMAR:</w:t>
                            </w:r>
                            <w:r w:rsidRPr="00333710">
                              <w:rPr>
                                <w:color w:val="auto"/>
                                <w:sz w:val="18"/>
                                <w:szCs w:val="18"/>
                              </w:rPr>
                              <w:t xml:space="preserve"> recuerde no ocultar ningún tipo de información, se debe de utilizar palabras simples, responda todas sus preguntas</w:t>
                            </w:r>
                            <w:r>
                              <w:rPr>
                                <w:color w:val="auto"/>
                                <w:sz w:val="18"/>
                                <w:szCs w:val="18"/>
                              </w:rPr>
                              <w:t xml:space="preserve"> según sus conocimientos</w:t>
                            </w:r>
                            <w:r w:rsidRPr="00333710">
                              <w:rPr>
                                <w:color w:val="auto"/>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6E8642" id="666 Cuadro de texto" o:spid="_x0000_s1426" type="#_x0000_t202" style="position:absolute;margin-left:179.25pt;margin-top:19.5pt;width:97.9pt;height:123.5pt;z-index:25168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" fillcolor="#fad0e4 [661]" strokecolor="#ea157a [3205]" strokeweight="2pt">
                <v:textbox>
                  <w:txbxContent>
                    <w:p w14:paraId="61EEAC8E" w14:textId="77777777" w:rsidR="00DA4494" w:rsidRPr="00333710" w:rsidRDefault="00DA4494" w:rsidP="00A42E0F">
                      <w:pPr>
                        <w:rPr>
                          <w:color w:val="auto"/>
                          <w:sz w:val="18"/>
                          <w:szCs w:val="18"/>
                        </w:rPr>
                      </w:pPr>
                      <w:r w:rsidRPr="00333710">
                        <w:rPr>
                          <w:b/>
                          <w:color w:val="auto"/>
                          <w:sz w:val="18"/>
                          <w:szCs w:val="18"/>
                        </w:rPr>
                        <w:t>INFORMAR:</w:t>
                      </w:r>
                      <w:r w:rsidRPr="00333710">
                        <w:rPr>
                          <w:color w:val="auto"/>
                          <w:sz w:val="18"/>
                          <w:szCs w:val="18"/>
                        </w:rPr>
                        <w:t xml:space="preserve"> recuerde no ocultar ningún tipo de información, se debe de utilizar palabras simples, responda todas sus preguntas</w:t>
                      </w:r>
                      <w:r>
                        <w:rPr>
                          <w:color w:val="auto"/>
                          <w:sz w:val="18"/>
                          <w:szCs w:val="18"/>
                        </w:rPr>
                        <w:t xml:space="preserve"> según sus conocimientos</w:t>
                      </w:r>
                      <w:r w:rsidRPr="00333710">
                        <w:rPr>
                          <w:color w:val="auto"/>
                          <w:sz w:val="18"/>
                          <w:szCs w:val="18"/>
                        </w:rPr>
                        <w:t xml:space="preserve">. </w:t>
                      </w:r>
                    </w:p>
                  </w:txbxContent>
                </v:textbox>
              </v:shape>
            </w:pict>
          </mc:Fallback>
        </mc:AlternateContent>
      </w:r>
      <w:r>
        <w:rPr>
          <w:noProof/>
          <w:lang w:val="es-SV" w:eastAsia="es-SV"/>
        </w:rPr>
        <mc:AlternateContent>
          <mc:Choice Requires="wps">
            <w:drawing>
              <wp:anchor distT="0" distB="0" distL="114300" distR="114300" simplePos="0" relativeHeight="251684352" behindDoc="0" locked="0" layoutInCell="1" allowOverlap="1" wp14:anchorId="35883EB8" wp14:editId="46DAE9B1">
                <wp:simplePos x="0" y="0"/>
                <wp:positionH relativeFrom="column">
                  <wp:posOffset>1143635</wp:posOffset>
                </wp:positionH>
                <wp:positionV relativeFrom="paragraph">
                  <wp:posOffset>385445</wp:posOffset>
                </wp:positionV>
                <wp:extent cx="999490" cy="1431290"/>
                <wp:effectExtent l="0" t="0" r="10160" b="16510"/>
                <wp:wrapNone/>
                <wp:docPr id="665" name="665 Cuadro de texto"/>
                <wp:cNvGraphicFramePr/>
                <a:graphic xmlns:a="http://schemas.openxmlformats.org/drawingml/2006/main">
                  <a:graphicData uri="http://schemas.microsoft.com/office/word/2010/wordprocessingShape">
                    <wps:wsp>
                      <wps:cNvSpPr txBox="1"/>
                      <wps:spPr>
                        <a:xfrm>
                          <a:off x="0" y="0"/>
                          <a:ext cx="999490" cy="1431290"/>
                        </a:xfrm>
                        <a:prstGeom prst="rect">
                          <a:avLst/>
                        </a:prstGeom>
                        <a:solidFill>
                          <a:schemeClr val="accent3">
                            <a:lumMod val="40000"/>
                            <a:lumOff val="60000"/>
                          </a:schemeClr>
                        </a:solidFill>
                        <a:ln/>
                      </wps:spPr>
                      <wps:style>
                        <a:lnRef idx="2">
                          <a:schemeClr val="accent3"/>
                        </a:lnRef>
                        <a:fillRef idx="1">
                          <a:schemeClr val="lt1"/>
                        </a:fillRef>
                        <a:effectRef idx="0">
                          <a:schemeClr val="accent3"/>
                        </a:effectRef>
                        <a:fontRef idx="minor">
                          <a:schemeClr val="dk1"/>
                        </a:fontRef>
                      </wps:style>
                      <wps:txbx>
                        <w:txbxContent>
                          <w:p w14:paraId="74C5E06C" w14:textId="77777777" w:rsidR="00DA4494" w:rsidRPr="00A42E0F" w:rsidRDefault="00DA4494" w:rsidP="00A42E0F">
                            <w:pPr>
                              <w:rPr>
                                <w:sz w:val="18"/>
                                <w:szCs w:val="18"/>
                              </w:rPr>
                            </w:pPr>
                            <w:r w:rsidRPr="00333710">
                              <w:rPr>
                                <w:b/>
                                <w:color w:val="auto"/>
                                <w:sz w:val="18"/>
                                <w:szCs w:val="18"/>
                              </w:rPr>
                              <w:t>CALMAR</w:t>
                            </w:r>
                            <w:r w:rsidRPr="00333710">
                              <w:rPr>
                                <w:color w:val="auto"/>
                                <w:sz w:val="18"/>
                                <w:szCs w:val="18"/>
                              </w:rPr>
                              <w:t xml:space="preserve">: se debe de hablar con voz serena y pausada, motivar que existen razones para tranquilizarse </w:t>
                            </w:r>
                            <w:r>
                              <w:rPr>
                                <w:sz w:val="18"/>
                                <w:szCs w:val="18"/>
                              </w:rPr>
                              <w:t>gradualmente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83EB8" id="665 Cuadro de texto" o:spid="_x0000_s1427" type="#_x0000_t202" style="position:absolute;margin-left:90.05pt;margin-top:30.35pt;width:78.7pt;height:112.7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" fillcolor="#fee29c [1302]" strokecolor="#feb80a [3206]" strokeweight="2pt">
                <v:textbox>
                  <w:txbxContent>
                    <w:p w14:paraId="74C5E06C" w14:textId="77777777" w:rsidR="00DA4494" w:rsidRPr="00A42E0F" w:rsidRDefault="00DA4494" w:rsidP="00A42E0F">
                      <w:pPr>
                        <w:rPr>
                          <w:sz w:val="18"/>
                          <w:szCs w:val="18"/>
                        </w:rPr>
                      </w:pPr>
                      <w:r w:rsidRPr="00333710">
                        <w:rPr>
                          <w:b/>
                          <w:color w:val="auto"/>
                          <w:sz w:val="18"/>
                          <w:szCs w:val="18"/>
                        </w:rPr>
                        <w:t>CALMAR</w:t>
                      </w:r>
                      <w:r w:rsidRPr="00333710">
                        <w:rPr>
                          <w:color w:val="auto"/>
                          <w:sz w:val="18"/>
                          <w:szCs w:val="18"/>
                        </w:rPr>
                        <w:t xml:space="preserve">: se debe de hablar con voz serena y pausada, motivar que existen razones para tranquilizarse </w:t>
                      </w:r>
                      <w:r>
                        <w:rPr>
                          <w:sz w:val="18"/>
                          <w:szCs w:val="18"/>
                        </w:rPr>
                        <w:t>gradualmente</w:t>
                      </w:r>
                    </w:p>
                  </w:txbxContent>
                </v:textbox>
              </v:shape>
            </w:pict>
          </mc:Fallback>
        </mc:AlternateContent>
      </w:r>
      <w:r w:rsidR="00D47DA8">
        <w:tab/>
      </w:r>
      <w:r w:rsidR="005315ED">
        <w:rPr>
          <w:noProof/>
          <w:lang w:val="es-SV" w:eastAsia="es-SV"/>
        </w:rPr>
        <w:drawing>
          <wp:anchor distT="0" distB="0" distL="114300" distR="114300" simplePos="0" relativeHeight="251691520" behindDoc="0" locked="0" layoutInCell="1" allowOverlap="1" wp14:anchorId="574404C4" wp14:editId="6777A865">
            <wp:simplePos x="0" y="0"/>
            <wp:positionH relativeFrom="column">
              <wp:posOffset>4772660</wp:posOffset>
            </wp:positionH>
            <wp:positionV relativeFrom="paragraph">
              <wp:posOffset>565785</wp:posOffset>
            </wp:positionV>
            <wp:extent cx="291465" cy="248920"/>
            <wp:effectExtent l="2223" t="0" r="0" b="0"/>
            <wp:wrapNone/>
            <wp:docPr id="681" name="Imagen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16200000">
                      <a:off x="0" y="0"/>
                      <a:ext cx="291465" cy="248920"/>
                    </a:xfrm>
                    <a:prstGeom prst="rect">
                      <a:avLst/>
                    </a:prstGeom>
                    <a:noFill/>
                  </pic:spPr>
                </pic:pic>
              </a:graphicData>
            </a:graphic>
            <wp14:sizeRelH relativeFrom="page">
              <wp14:pctWidth>0</wp14:pctWidth>
            </wp14:sizeRelH>
            <wp14:sizeRelV relativeFrom="page">
              <wp14:pctHeight>0</wp14:pctHeight>
            </wp14:sizeRelV>
          </wp:anchor>
        </w:drawing>
      </w:r>
    </w:p>
    <w:p w14:paraId="0EE55DB7" w14:textId="77777777" w:rsidR="00737B02" w:rsidRDefault="00E157DF" w:rsidP="00970618">
      <w:pPr>
        <w:pStyle w:val="Ttulo"/>
      </w:pPr>
      <w:r>
        <w:rPr>
          <w:noProof/>
          <w:lang w:val="es-SV" w:eastAsia="es-SV"/>
        </w:rPr>
        <mc:AlternateContent>
          <mc:Choice Requires="wps">
            <w:drawing>
              <wp:anchor distT="0" distB="0" distL="114300" distR="114300" simplePos="0" relativeHeight="251729408" behindDoc="0" locked="0" layoutInCell="1" allowOverlap="1" wp14:anchorId="748418AF" wp14:editId="0AB3E44B">
                <wp:simplePos x="0" y="0"/>
                <wp:positionH relativeFrom="column">
                  <wp:posOffset>2692264</wp:posOffset>
                </wp:positionH>
                <wp:positionV relativeFrom="paragraph">
                  <wp:posOffset>221500</wp:posOffset>
                </wp:positionV>
                <wp:extent cx="680299" cy="5586730"/>
                <wp:effectExtent l="80328" t="33972" r="66992" b="86043"/>
                <wp:wrapNone/>
                <wp:docPr id="83" name="83 Abrir llave"/>
                <wp:cNvGraphicFramePr/>
                <a:graphic xmlns:a="http://schemas.openxmlformats.org/drawingml/2006/main">
                  <a:graphicData uri="http://schemas.microsoft.com/office/word/2010/wordprocessingShape">
                    <wps:wsp>
                      <wps:cNvSpPr/>
                      <wps:spPr>
                        <a:xfrm rot="16200000">
                          <a:off x="0" y="0"/>
                          <a:ext cx="680299" cy="5586730"/>
                        </a:xfrm>
                        <a:prstGeom prst="leftBrace">
                          <a:avLst>
                            <a:gd name="adj1" fmla="val 8333"/>
                            <a:gd name="adj2" fmla="val 48668"/>
                          </a:avLst>
                        </a:prstGeom>
                        <a:ln w="38100"/>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13F62B"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83 Abrir llave" o:spid="_x0000_s1026" type="#_x0000_t87" style="position:absolute;margin-left:212pt;margin-top:17.45pt;width:53.55pt;height:439.9pt;rotation:-90;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" adj="219,10512" strokecolor="black [3200]" strokeweight="3pt">
                <v:shadow on="t" color="black" opacity="24903f" origin=",.5" offset="0,.55556mm"/>
              </v:shape>
            </w:pict>
          </mc:Fallback>
        </mc:AlternateContent>
      </w:r>
      <w:r w:rsidR="005315ED">
        <w:rPr>
          <w:noProof/>
          <w:lang w:val="es-SV" w:eastAsia="es-SV"/>
        </w:rPr>
        <w:drawing>
          <wp:anchor distT="0" distB="0" distL="114300" distR="114300" simplePos="0" relativeHeight="251690496" behindDoc="0" locked="0" layoutInCell="1" allowOverlap="1" wp14:anchorId="3249C852" wp14:editId="5396B8AC">
            <wp:simplePos x="0" y="0"/>
            <wp:positionH relativeFrom="column">
              <wp:posOffset>3451225</wp:posOffset>
            </wp:positionH>
            <wp:positionV relativeFrom="paragraph">
              <wp:posOffset>340360</wp:posOffset>
            </wp:positionV>
            <wp:extent cx="291465" cy="248920"/>
            <wp:effectExtent l="2223" t="0" r="0" b="0"/>
            <wp:wrapNone/>
            <wp:docPr id="680" name="Imagen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16200000">
                      <a:off x="0" y="0"/>
                      <a:ext cx="291465" cy="248920"/>
                    </a:xfrm>
                    <a:prstGeom prst="rect">
                      <a:avLst/>
                    </a:prstGeom>
                    <a:noFill/>
                  </pic:spPr>
                </pic:pic>
              </a:graphicData>
            </a:graphic>
            <wp14:sizeRelH relativeFrom="page">
              <wp14:pctWidth>0</wp14:pctWidth>
            </wp14:sizeRelH>
            <wp14:sizeRelV relativeFrom="page">
              <wp14:pctHeight>0</wp14:pctHeight>
            </wp14:sizeRelV>
          </wp:anchor>
        </w:drawing>
      </w:r>
      <w:r w:rsidR="00A42E0F">
        <w:rPr>
          <w:noProof/>
          <w:lang w:val="es-SV" w:eastAsia="es-SV"/>
        </w:rPr>
        <mc:AlternateContent>
          <mc:Choice Requires="wps">
            <w:drawing>
              <wp:anchor distT="0" distB="0" distL="114300" distR="114300" simplePos="0" relativeHeight="251683328" behindDoc="0" locked="0" layoutInCell="1" allowOverlap="1" wp14:anchorId="583771E1" wp14:editId="6218A4F2">
                <wp:simplePos x="0" y="0"/>
                <wp:positionH relativeFrom="column">
                  <wp:posOffset>-258796</wp:posOffset>
                </wp:positionH>
                <wp:positionV relativeFrom="paragraph">
                  <wp:posOffset>351498</wp:posOffset>
                </wp:positionV>
                <wp:extent cx="1243330" cy="1271905"/>
                <wp:effectExtent l="0" t="0" r="13970" b="23495"/>
                <wp:wrapNone/>
                <wp:docPr id="664" name="664 Cuadro de texto"/>
                <wp:cNvGraphicFramePr/>
                <a:graphic xmlns:a="http://schemas.openxmlformats.org/drawingml/2006/main">
                  <a:graphicData uri="http://schemas.microsoft.com/office/word/2010/wordprocessingShape">
                    <wps:wsp>
                      <wps:cNvSpPr txBox="1"/>
                      <wps:spPr>
                        <a:xfrm>
                          <a:off x="0" y="0"/>
                          <a:ext cx="1243330" cy="1271905"/>
                        </a:xfrm>
                        <a:prstGeom prst="rect">
                          <a:avLst/>
                        </a:prstGeom>
                        <a:solidFill>
                          <a:schemeClr val="accent6">
                            <a:lumMod val="40000"/>
                            <a:lumOff val="60000"/>
                          </a:schemeClr>
                        </a:solidFill>
                        <a:ln/>
                      </wps:spPr>
                      <wps:style>
                        <a:lnRef idx="2">
                          <a:schemeClr val="accent6"/>
                        </a:lnRef>
                        <a:fillRef idx="1">
                          <a:schemeClr val="lt1"/>
                        </a:fillRef>
                        <a:effectRef idx="0">
                          <a:schemeClr val="accent6"/>
                        </a:effectRef>
                        <a:fontRef idx="minor">
                          <a:schemeClr val="dk1"/>
                        </a:fontRef>
                      </wps:style>
                      <wps:txbx>
                        <w:txbxContent>
                          <w:p w14:paraId="2FC4C98E" w14:textId="77777777" w:rsidR="00DA4494" w:rsidRPr="00333710" w:rsidRDefault="00DA4494">
                            <w:pPr>
                              <w:rPr>
                                <w:color w:val="auto"/>
                                <w:sz w:val="18"/>
                                <w:szCs w:val="18"/>
                              </w:rPr>
                            </w:pPr>
                            <w:r w:rsidRPr="00333710">
                              <w:rPr>
                                <w:b/>
                                <w:color w:val="auto"/>
                                <w:sz w:val="18"/>
                                <w:szCs w:val="18"/>
                              </w:rPr>
                              <w:t>CONTENER</w:t>
                            </w:r>
                            <w:r w:rsidRPr="00333710">
                              <w:rPr>
                                <w:color w:val="auto"/>
                                <w:sz w:val="18"/>
                                <w:szCs w:val="18"/>
                              </w:rPr>
                              <w:t>: se debe de tratar que las emociones no se desborden, por tanto debe de haber ventilación emocional y control racional.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3771E1" id="664 Cuadro de texto" o:spid="_x0000_s1428" type="#_x0000_t202" style="position:absolute;left:0;text-align:left;margin-left:-20.4pt;margin-top:27.7pt;width:97.9pt;height:100.15pt;z-index:25168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" fillcolor="#94efe3 [1305]" strokecolor="#1ab39f [3209]" strokeweight="2pt">
                <v:textbox>
                  <w:txbxContent>
                    <w:p w14:paraId="2FC4C98E" w14:textId="77777777" w:rsidR="00DA4494" w:rsidRPr="00333710" w:rsidRDefault="00DA4494">
                      <w:pPr>
                        <w:rPr>
                          <w:color w:val="auto"/>
                          <w:sz w:val="18"/>
                          <w:szCs w:val="18"/>
                        </w:rPr>
                      </w:pPr>
                      <w:r w:rsidRPr="00333710">
                        <w:rPr>
                          <w:b/>
                          <w:color w:val="auto"/>
                          <w:sz w:val="18"/>
                          <w:szCs w:val="18"/>
                        </w:rPr>
                        <w:t>CONTENER</w:t>
                      </w:r>
                      <w:r w:rsidRPr="00333710">
                        <w:rPr>
                          <w:color w:val="auto"/>
                          <w:sz w:val="18"/>
                          <w:szCs w:val="18"/>
                        </w:rPr>
                        <w:t>: se debe de tratar que las emociones no se desborden, por tanto debe de haber ventilación emocional y control racional.</w:t>
                      </w:r>
                    </w:p>
                  </w:txbxContent>
                </v:textbox>
              </v:shape>
            </w:pict>
          </mc:Fallback>
        </mc:AlternateContent>
      </w:r>
    </w:p>
    <w:p w14:paraId="1048E1FE" w14:textId="77777777" w:rsidR="00737B02" w:rsidRDefault="005315ED" w:rsidP="00970618">
      <w:pPr>
        <w:pStyle w:val="Ttulo"/>
      </w:pPr>
      <w:r>
        <w:rPr>
          <w:noProof/>
          <w:lang w:val="es-SV" w:eastAsia="es-SV"/>
        </w:rPr>
        <w:drawing>
          <wp:anchor distT="0" distB="0" distL="114300" distR="114300" simplePos="0" relativeHeight="251689472" behindDoc="0" locked="0" layoutInCell="1" allowOverlap="1" wp14:anchorId="667CBA71" wp14:editId="5A097BC8">
            <wp:simplePos x="0" y="0"/>
            <wp:positionH relativeFrom="column">
              <wp:posOffset>2008300</wp:posOffset>
            </wp:positionH>
            <wp:positionV relativeFrom="paragraph">
              <wp:posOffset>237452</wp:posOffset>
            </wp:positionV>
            <wp:extent cx="292045" cy="249307"/>
            <wp:effectExtent l="2223" t="0" r="0" b="0"/>
            <wp:wrapNone/>
            <wp:docPr id="678" name="Imagen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16200000">
                      <a:off x="0" y="0"/>
                      <a:ext cx="292045" cy="249307"/>
                    </a:xfrm>
                    <a:prstGeom prst="rect">
                      <a:avLst/>
                    </a:prstGeom>
                    <a:noFill/>
                  </pic:spPr>
                </pic:pic>
              </a:graphicData>
            </a:graphic>
            <wp14:sizeRelH relativeFrom="page">
              <wp14:pctWidth>0</wp14:pctWidth>
            </wp14:sizeRelH>
            <wp14:sizeRelV relativeFrom="page">
              <wp14:pctHeight>0</wp14:pctHeight>
            </wp14:sizeRelV>
          </wp:anchor>
        </w:drawing>
      </w:r>
      <w:r>
        <w:rPr>
          <w:noProof/>
          <w:lang w:val="es-SV" w:eastAsia="es-SV"/>
        </w:rPr>
        <mc:AlternateContent>
          <mc:Choice Requires="wpg">
            <w:drawing>
              <wp:anchor distT="0" distB="0" distL="114300" distR="114300" simplePos="0" relativeHeight="251687424" behindDoc="0" locked="0" layoutInCell="1" allowOverlap="1" wp14:anchorId="38DE95BA" wp14:editId="4E22D3E4">
                <wp:simplePos x="0" y="0"/>
                <wp:positionH relativeFrom="column">
                  <wp:posOffset>4989830</wp:posOffset>
                </wp:positionH>
                <wp:positionV relativeFrom="paragraph">
                  <wp:posOffset>70485</wp:posOffset>
                </wp:positionV>
                <wp:extent cx="1104265" cy="2002790"/>
                <wp:effectExtent l="0" t="0" r="635" b="0"/>
                <wp:wrapNone/>
                <wp:docPr id="672" name="672 Grupo"/>
                <wp:cNvGraphicFramePr/>
                <a:graphic xmlns:a="http://schemas.openxmlformats.org/drawingml/2006/main">
                  <a:graphicData uri="http://schemas.microsoft.com/office/word/2010/wordprocessingGroup">
                    <wpg:wgp>
                      <wpg:cNvGrpSpPr/>
                      <wpg:grpSpPr>
                        <a:xfrm>
                          <a:off x="0" y="0"/>
                          <a:ext cx="1104265" cy="2002790"/>
                          <a:chOff x="0" y="0"/>
                          <a:chExt cx="2066924" cy="3503047"/>
                        </a:xfrm>
                      </wpg:grpSpPr>
                      <wps:wsp>
                        <wps:cNvPr id="669" name="Rectangle 28"/>
                        <wps:cNvSpPr/>
                        <wps:spPr>
                          <a:xfrm>
                            <a:off x="94593" y="599090"/>
                            <a:ext cx="1871662" cy="2903957"/>
                          </a:xfrm>
                          <a:prstGeom prst="rect">
                            <a:avLst/>
                          </a:prstGeom>
                          <a:solidFill>
                            <a:srgbClr val="15AB8E"/>
                          </a:solidFill>
                          <a:ln w="25400" cap="flat" cmpd="sng" algn="ctr">
                            <a:noFill/>
                            <a:prstDash val="solid"/>
                          </a:ln>
                          <a:effectLst/>
                        </wps:spPr>
                        <wps:txbx>
                          <w:txbxContent>
                            <w:p w14:paraId="480258C3" w14:textId="77777777" w:rsidR="00DA4494" w:rsidRDefault="00DA4494" w:rsidP="00A42E0F">
                              <w:pPr>
                                <w:pStyle w:val="NormalWeb"/>
                                <w:spacing w:before="0" w:beforeAutospacing="0" w:after="0" w:afterAutospacing="0"/>
                                <w:jc w:val="center"/>
                              </w:pPr>
                              <w:r>
                                <w:rPr>
                                  <w:rFonts w:ascii="Arial" w:eastAsia="+mn-ea" w:hAnsi="Arial" w:cs="Arial"/>
                                  <w:b/>
                                  <w:bCs/>
                                  <w:color w:val="FFFFFF"/>
                                  <w:kern w:val="24"/>
                                  <w:sz w:val="80"/>
                                  <w:szCs w:val="80"/>
                                  <w:lang w:val="en-US"/>
                                </w:rPr>
                                <w:t>05</w:t>
                              </w:r>
                            </w:p>
                          </w:txbxContent>
                        </wps:txbx>
                        <wps:bodyPr rtlCol="0" anchor="ctr"/>
                      </wps:wsp>
                      <wps:wsp>
                        <wps:cNvPr id="670" name="Rectangle 5"/>
                        <wps:cNvSpPr>
                          <a:spLocks noChangeArrowheads="1"/>
                        </wps:cNvSpPr>
                        <wps:spPr bwMode="auto">
                          <a:xfrm>
                            <a:off x="0" y="299545"/>
                            <a:ext cx="2066924" cy="301374"/>
                          </a:xfrm>
                          <a:prstGeom prst="rect">
                            <a:avLst/>
                          </a:prstGeom>
                          <a:gradFill>
                            <a:gsLst>
                              <a:gs pos="100000">
                                <a:sysClr val="window" lastClr="FFFFFF">
                                  <a:lumMod val="75000"/>
                                </a:sysClr>
                              </a:gs>
                              <a:gs pos="0">
                                <a:sysClr val="window" lastClr="FFFFFF">
                                  <a:lumMod val="50000"/>
                                </a:sysClr>
                              </a:gs>
                            </a:gsLst>
                            <a:lin ang="5400000" scaled="1"/>
                          </a:gradFill>
                          <a:ln w="9525">
                            <a:noFill/>
                            <a:miter lim="800000"/>
                            <a:headEnd/>
                            <a:tailEnd/>
                          </a:ln>
                        </wps:spPr>
                        <wps:bodyPr vert="horz" wrap="square" lIns="91440" tIns="45720" rIns="91440" bIns="45720" numCol="1" anchor="t" anchorCtr="0" compatLnSpc="1">
                          <a:prstTxWarp prst="textNoShape">
                            <a:avLst/>
                          </a:prstTxWarp>
                        </wps:bodyPr>
                      </wps:wsp>
                      <wps:wsp>
                        <wps:cNvPr id="671" name="Freeform 6"/>
                        <wps:cNvSpPr>
                          <a:spLocks/>
                        </wps:cNvSpPr>
                        <wps:spPr bwMode="auto">
                          <a:xfrm>
                            <a:off x="0" y="0"/>
                            <a:ext cx="2066924" cy="308909"/>
                          </a:xfrm>
                          <a:custGeom>
                            <a:avLst/>
                            <a:gdLst>
                              <a:gd name="T0" fmla="*/ 1406 w 1646"/>
                              <a:gd name="T1" fmla="*/ 0 h 246"/>
                              <a:gd name="T2" fmla="*/ 239 w 1646"/>
                              <a:gd name="T3" fmla="*/ 0 h 246"/>
                              <a:gd name="T4" fmla="*/ 0 w 1646"/>
                              <a:gd name="T5" fmla="*/ 246 h 246"/>
                              <a:gd name="T6" fmla="*/ 1646 w 1646"/>
                              <a:gd name="T7" fmla="*/ 246 h 246"/>
                              <a:gd name="T8" fmla="*/ 1406 w 1646"/>
                              <a:gd name="T9" fmla="*/ 0 h 246"/>
                            </a:gdLst>
                            <a:ahLst/>
                            <a:cxnLst>
                              <a:cxn ang="0">
                                <a:pos x="T0" y="T1"/>
                              </a:cxn>
                              <a:cxn ang="0">
                                <a:pos x="T2" y="T3"/>
                              </a:cxn>
                              <a:cxn ang="0">
                                <a:pos x="T4" y="T5"/>
                              </a:cxn>
                              <a:cxn ang="0">
                                <a:pos x="T6" y="T7"/>
                              </a:cxn>
                              <a:cxn ang="0">
                                <a:pos x="T8" y="T9"/>
                              </a:cxn>
                            </a:cxnLst>
                            <a:rect l="0" t="0" r="r" b="b"/>
                            <a:pathLst>
                              <a:path w="1646" h="246">
                                <a:moveTo>
                                  <a:pt x="1406" y="0"/>
                                </a:moveTo>
                                <a:lnTo>
                                  <a:pt x="239" y="0"/>
                                </a:lnTo>
                                <a:lnTo>
                                  <a:pt x="0" y="246"/>
                                </a:lnTo>
                                <a:lnTo>
                                  <a:pt x="1646" y="246"/>
                                </a:lnTo>
                                <a:lnTo>
                                  <a:pt x="1406" y="0"/>
                                </a:lnTo>
                                <a:close/>
                              </a:path>
                            </a:pathLst>
                          </a:custGeom>
                          <a:solidFill>
                            <a:sysClr val="window" lastClr="FFFFFF">
                              <a:lumMod val="85000"/>
                            </a:sysClr>
                          </a:solidFill>
                          <a:ln w="9525">
                            <a:noFill/>
                            <a:round/>
                            <a:headEnd/>
                            <a:tailEnd/>
                          </a:ln>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8DE95BA" id="672 Grupo" o:spid="_x0000_s1429" style="position:absolute;left:0;text-align:left;margin-left:392.9pt;margin-top:5.55pt;width:86.95pt;height:157.7pt;z-index:251687424;mso-width-relative:margin;mso-height-relative:margin" coordsize="20669,35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">
                <v:rect id="Rectangle 28" o:spid="_x0000_s1430" style="position:absolute;left:945;top:5990;width:18717;height:29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3GFcQA&#10;AADcAAAADwAAAGRycy9kb3ducmV2LnhtbESPwWrDMBBE74X8g9hAbo1cH0zrRAnGEEibXuz20N4W&#10;a2ObWithKbHz91Gh0OMwM2+Y7X42g7jS6HvLCp7WCQjixuqeWwWfH4fHZxA+IGscLJOCG3nY7xYP&#10;W8y1nbiiax1aESHsc1TQheByKX3TkUG/to44emc7GgxRjq3UI04RbgaZJkkmDfYcFzp0VHbU/NQX&#10;o+CLkuGt0GVVpe+M6enoXqtvp9RqORcbEIHm8B/+ax+1gix7gd8z8QjI3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9xhXEAAAA3AAAAA8AAAAAAAAAAAAAAAAAmAIAAGRycy9k&#10;b3ducmV2LnhtbFBLBQYAAAAABAAEAPUAAACJAwAAAAA=&#10;" fillcolor="#15ab8e" stroked="f" strokeweight="2pt">
                  <v:textbox>
                    <w:txbxContent>
                      <w:p w14:paraId="480258C3" w14:textId="77777777" w:rsidR="00DA4494" w:rsidRDefault="00DA4494" w:rsidP="00A42E0F">
                        <w:pPr>
                          <w:pStyle w:val="NormalWeb"/>
                          <w:spacing w:before="0" w:beforeAutospacing="0" w:after="0" w:afterAutospacing="0"/>
                          <w:jc w:val="center"/>
                        </w:pPr>
                        <w:r>
                          <w:rPr>
                            <w:rFonts w:ascii="Arial" w:eastAsia="+mn-ea" w:hAnsi="Arial" w:cs="Arial"/>
                            <w:b/>
                            <w:bCs/>
                            <w:color w:val="FFFFFF"/>
                            <w:kern w:val="24"/>
                            <w:sz w:val="80"/>
                            <w:szCs w:val="80"/>
                            <w:lang w:val="en-US"/>
                          </w:rPr>
                          <w:t>05</w:t>
                        </w:r>
                      </w:p>
                    </w:txbxContent>
                  </v:textbox>
                </v:rect>
                <v:rect id="Rectangle 5" o:spid="_x0000_s1431" style="position:absolute;top:2995;width:20669;height:3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mSXsIA&#10;AADcAAAADwAAAGRycy9kb3ducmV2LnhtbERPy2oCMRTdF/yHcAV3NVMRldEopaKIoPUFdnmZ3E6m&#10;Tm6GSdTx781C6PJw3pNZY0txo9oXjhV8dBMQxJnTBecKTsfF+wiED8gaS8ek4EEeZtPW2wRT7e68&#10;p9sh5CKGsE9RgQmhSqX0mSGLvusq4sj9utpiiLDOpa7xHsNtKXtJMpAWC44NBiv6MpRdDlerYL1c&#10;/8xtsv0zy/72zGHzvRtdpFKddvM5BhGoCf/il3ulFQyGcX48E4+An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qZJewgAAANwAAAAPAAAAAAAAAAAAAAAAAJgCAABkcnMvZG93&#10;bnJldi54bWxQSwUGAAAAAAQABAD1AAAAhwMAAAAA&#10;" fillcolor="#7f7f7f" stroked="f">
                  <v:fill color2="#bfbfbf" focus="100%" type="gradient"/>
                </v:rect>
                <v:shape id="Freeform 6" o:spid="_x0000_s1432" style="position:absolute;width:20669;height:3089;visibility:visible;mso-wrap-style:square;v-text-anchor:top" coordsize="1646,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1LMIA&#10;AADcAAAADwAAAGRycy9kb3ducmV2LnhtbESPQYvCMBSE74L/ITxhL6JpPVSpRhFBWPe2Kp4fzbMp&#10;Ni8libb77zcLCx6HmfmG2ewG24oX+dA4VpDPMxDEldMN1wqul+NsBSJEZI2tY1LwQwF22/Fog6V2&#10;PX/T6xxrkSAcSlRgYuxKKUNlyGKYu444eXfnLcYkfS21xz7BbSsXWVZIiw2nBYMdHQxVj/PTKqiL&#10;kJ8Oq/z2NfW3S992ZAbzVOpjMuzXICIN8R3+b39qBcUyh78z6Qj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9vUswgAAANwAAAAPAAAAAAAAAAAAAAAAAJgCAABkcnMvZG93&#10;bnJldi54bWxQSwUGAAAAAAQABAD1AAAAhwMAAAAA&#10;" path="m1406,l239,,,246r1646,l1406,xe" fillcolor="#d9d9d9" stroked="f">
                  <v:path arrowok="t" o:connecttype="custom" o:connectlocs="1765550,0;300118,0;0,308909;2066924,308909;1765550,0" o:connectangles="0,0,0,0,0"/>
                </v:shape>
              </v:group>
            </w:pict>
          </mc:Fallback>
        </mc:AlternateContent>
      </w:r>
      <w:r w:rsidR="00C94C93" w:rsidRPr="00C94C93">
        <w:rPr>
          <w:noProof/>
          <w:lang w:val="es-SV" w:eastAsia="es-SV"/>
        </w:rPr>
        <mc:AlternateContent>
          <mc:Choice Requires="wpg">
            <w:drawing>
              <wp:anchor distT="0" distB="0" distL="114300" distR="114300" simplePos="0" relativeHeight="251682304" behindDoc="0" locked="0" layoutInCell="1" allowOverlap="1" wp14:anchorId="2927AB12" wp14:editId="71DA91D3">
                <wp:simplePos x="0" y="0"/>
                <wp:positionH relativeFrom="column">
                  <wp:posOffset>-165538</wp:posOffset>
                </wp:positionH>
                <wp:positionV relativeFrom="paragraph">
                  <wp:posOffset>411720</wp:posOffset>
                </wp:positionV>
                <wp:extent cx="4950372" cy="1655379"/>
                <wp:effectExtent l="0" t="0" r="3175" b="2540"/>
                <wp:wrapNone/>
                <wp:docPr id="646" name="1 Grupo"/>
                <wp:cNvGraphicFramePr/>
                <a:graphic xmlns:a="http://schemas.openxmlformats.org/drawingml/2006/main">
                  <a:graphicData uri="http://schemas.microsoft.com/office/word/2010/wordprocessingGroup">
                    <wpg:wgp>
                      <wpg:cNvGrpSpPr/>
                      <wpg:grpSpPr>
                        <a:xfrm>
                          <a:off x="0" y="0"/>
                          <a:ext cx="4950372" cy="1655379"/>
                          <a:chOff x="0" y="0"/>
                          <a:chExt cx="10117971" cy="3514240"/>
                        </a:xfrm>
                      </wpg:grpSpPr>
                      <wps:wsp>
                        <wps:cNvPr id="647" name="Rectangle 28"/>
                        <wps:cNvSpPr/>
                        <wps:spPr>
                          <a:xfrm>
                            <a:off x="8148678" y="610283"/>
                            <a:ext cx="1871662" cy="2903957"/>
                          </a:xfrm>
                          <a:prstGeom prst="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46AE42" w14:textId="77777777" w:rsidR="00DA4494" w:rsidRDefault="00DA4494" w:rsidP="00C94C93">
                              <w:pPr>
                                <w:pStyle w:val="NormalWeb"/>
                                <w:spacing w:before="0" w:beforeAutospacing="0" w:after="0" w:afterAutospacing="0"/>
                                <w:jc w:val="center"/>
                              </w:pPr>
                              <w:r>
                                <w:rPr>
                                  <w:rFonts w:ascii="Arial" w:hAnsi="Arial" w:cs="Arial"/>
                                  <w:b/>
                                  <w:bCs/>
                                  <w:color w:val="FFFFFF"/>
                                  <w:kern w:val="24"/>
                                  <w:sz w:val="80"/>
                                  <w:szCs w:val="80"/>
                                  <w:lang w:val="en-US"/>
                                </w:rPr>
                                <w:t>04</w:t>
                              </w:r>
                            </w:p>
                          </w:txbxContent>
                        </wps:txbx>
                        <wps:bodyPr rtlCol="0" anchor="ctr"/>
                      </wps:wsp>
                      <wpg:grpSp>
                        <wpg:cNvPr id="648" name="Group 30"/>
                        <wpg:cNvGrpSpPr/>
                        <wpg:grpSpPr>
                          <a:xfrm>
                            <a:off x="8051047" y="0"/>
                            <a:ext cx="2066924" cy="610282"/>
                            <a:chOff x="8051047" y="0"/>
                            <a:chExt cx="2613025" cy="771525"/>
                          </a:xfrm>
                        </wpg:grpSpPr>
                        <wps:wsp>
                          <wps:cNvPr id="649" name="Rectangle 5"/>
                          <wps:cNvSpPr>
                            <a:spLocks noChangeArrowheads="1"/>
                          </wps:cNvSpPr>
                          <wps:spPr bwMode="auto">
                            <a:xfrm>
                              <a:off x="8051047" y="390525"/>
                              <a:ext cx="2613025" cy="381000"/>
                            </a:xfrm>
                            <a:prstGeom prst="rect">
                              <a:avLst/>
                            </a:prstGeom>
                            <a:gradFill>
                              <a:gsLst>
                                <a:gs pos="100000">
                                  <a:schemeClr val="bg1">
                                    <a:lumMod val="75000"/>
                                  </a:schemeClr>
                                </a:gs>
                                <a:gs pos="0">
                                  <a:schemeClr val="bg1">
                                    <a:lumMod val="50000"/>
                                  </a:schemeClr>
                                </a:gs>
                              </a:gsLst>
                              <a:lin ang="5400000" scaled="1"/>
                            </a:gradFill>
                            <a:ln w="9525">
                              <a:noFill/>
                              <a:miter lim="800000"/>
                              <a:headEnd/>
                              <a:tailEnd/>
                            </a:ln>
                          </wps:spPr>
                          <wps:txbx>
                            <w:txbxContent>
                              <w:p w14:paraId="49558571" w14:textId="77777777" w:rsidR="00DA4494" w:rsidRDefault="00DA4494" w:rsidP="00C94C93">
                                <w:pPr>
                                  <w:rPr>
                                    <w:rFonts w:eastAsia="Times New Roman"/>
                                  </w:rPr>
                                </w:pPr>
                              </w:p>
                            </w:txbxContent>
                          </wps:txbx>
                          <wps:bodyPr vert="horz" wrap="square" lIns="91440" tIns="45720" rIns="91440" bIns="45720" numCol="1" anchor="t" anchorCtr="0" compatLnSpc="1">
                            <a:prstTxWarp prst="textNoShape">
                              <a:avLst/>
                            </a:prstTxWarp>
                          </wps:bodyPr>
                        </wps:wsp>
                        <wps:wsp>
                          <wps:cNvPr id="650" name="Freeform 6"/>
                          <wps:cNvSpPr>
                            <a:spLocks/>
                          </wps:cNvSpPr>
                          <wps:spPr bwMode="auto">
                            <a:xfrm>
                              <a:off x="8051047" y="0"/>
                              <a:ext cx="2613025" cy="390525"/>
                            </a:xfrm>
                            <a:custGeom>
                              <a:avLst/>
                              <a:gdLst>
                                <a:gd name="T0" fmla="*/ 1406 w 1646"/>
                                <a:gd name="T1" fmla="*/ 0 h 246"/>
                                <a:gd name="T2" fmla="*/ 239 w 1646"/>
                                <a:gd name="T3" fmla="*/ 0 h 246"/>
                                <a:gd name="T4" fmla="*/ 0 w 1646"/>
                                <a:gd name="T5" fmla="*/ 246 h 246"/>
                                <a:gd name="T6" fmla="*/ 1646 w 1646"/>
                                <a:gd name="T7" fmla="*/ 246 h 246"/>
                                <a:gd name="T8" fmla="*/ 1406 w 1646"/>
                                <a:gd name="T9" fmla="*/ 0 h 246"/>
                              </a:gdLst>
                              <a:ahLst/>
                              <a:cxnLst>
                                <a:cxn ang="0">
                                  <a:pos x="T0" y="T1"/>
                                </a:cxn>
                                <a:cxn ang="0">
                                  <a:pos x="T2" y="T3"/>
                                </a:cxn>
                                <a:cxn ang="0">
                                  <a:pos x="T4" y="T5"/>
                                </a:cxn>
                                <a:cxn ang="0">
                                  <a:pos x="T6" y="T7"/>
                                </a:cxn>
                                <a:cxn ang="0">
                                  <a:pos x="T8" y="T9"/>
                                </a:cxn>
                              </a:cxnLst>
                              <a:rect l="0" t="0" r="r" b="b"/>
                              <a:pathLst>
                                <a:path w="1646" h="246">
                                  <a:moveTo>
                                    <a:pt x="1406" y="0"/>
                                  </a:moveTo>
                                  <a:lnTo>
                                    <a:pt x="239" y="0"/>
                                  </a:lnTo>
                                  <a:lnTo>
                                    <a:pt x="0" y="246"/>
                                  </a:lnTo>
                                  <a:lnTo>
                                    <a:pt x="1646" y="246"/>
                                  </a:lnTo>
                                  <a:lnTo>
                                    <a:pt x="1406" y="0"/>
                                  </a:lnTo>
                                  <a:close/>
                                </a:path>
                              </a:pathLst>
                            </a:custGeom>
                            <a:solidFill>
                              <a:schemeClr val="bg1">
                                <a:lumMod val="85000"/>
                              </a:schemeClr>
                            </a:solidFill>
                            <a:ln w="9525">
                              <a:noFill/>
                              <a:round/>
                              <a:headEnd/>
                              <a:tailEnd/>
                            </a:ln>
                          </wps:spPr>
                          <wps:txbx>
                            <w:txbxContent>
                              <w:p w14:paraId="5240BA6C" w14:textId="77777777" w:rsidR="00DA4494" w:rsidRDefault="00DA4494" w:rsidP="00C94C93">
                                <w:pPr>
                                  <w:rPr>
                                    <w:rFonts w:eastAsia="Times New Roman"/>
                                  </w:rPr>
                                </w:pPr>
                              </w:p>
                            </w:txbxContent>
                          </wps:txbx>
                          <wps:bodyPr vert="horz" wrap="square" lIns="91440" tIns="45720" rIns="91440" bIns="45720" numCol="1" anchor="t" anchorCtr="0" compatLnSpc="1">
                            <a:prstTxWarp prst="textNoShape">
                              <a:avLst/>
                            </a:prstTxWarp>
                          </wps:bodyPr>
                        </wps:wsp>
                      </wpg:grpSp>
                      <wps:wsp>
                        <wps:cNvPr id="651" name="Rectangle 12"/>
                        <wps:cNvSpPr/>
                        <wps:spPr>
                          <a:xfrm>
                            <a:off x="5464995" y="1171491"/>
                            <a:ext cx="1871662" cy="2342749"/>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661EEE" w14:textId="77777777" w:rsidR="00DA4494" w:rsidRDefault="00DA4494" w:rsidP="00C94C93">
                              <w:pPr>
                                <w:pStyle w:val="NormalWeb"/>
                                <w:spacing w:before="0" w:beforeAutospacing="0" w:after="0" w:afterAutospacing="0"/>
                                <w:jc w:val="center"/>
                              </w:pPr>
                              <w:r>
                                <w:rPr>
                                  <w:rFonts w:ascii="Arial" w:hAnsi="Arial" w:cs="Arial"/>
                                  <w:b/>
                                  <w:bCs/>
                                  <w:color w:val="FFFFFF"/>
                                  <w:kern w:val="24"/>
                                  <w:sz w:val="80"/>
                                  <w:szCs w:val="80"/>
                                  <w:lang w:val="en-US"/>
                                </w:rPr>
                                <w:t>03</w:t>
                              </w:r>
                            </w:p>
                          </w:txbxContent>
                        </wps:txbx>
                        <wps:bodyPr rtlCol="0" anchor="ctr"/>
                      </wps:wsp>
                      <wpg:grpSp>
                        <wpg:cNvPr id="652" name="Group 11"/>
                        <wpg:cNvGrpSpPr/>
                        <wpg:grpSpPr>
                          <a:xfrm>
                            <a:off x="5367364" y="561207"/>
                            <a:ext cx="2066924" cy="610282"/>
                            <a:chOff x="5367364" y="561208"/>
                            <a:chExt cx="2613025" cy="771525"/>
                          </a:xfrm>
                        </wpg:grpSpPr>
                        <wps:wsp>
                          <wps:cNvPr id="653" name="Rectangle 5"/>
                          <wps:cNvSpPr>
                            <a:spLocks noChangeArrowheads="1"/>
                          </wps:cNvSpPr>
                          <wps:spPr bwMode="auto">
                            <a:xfrm>
                              <a:off x="5367364" y="951733"/>
                              <a:ext cx="2613025" cy="381000"/>
                            </a:xfrm>
                            <a:prstGeom prst="rect">
                              <a:avLst/>
                            </a:prstGeom>
                            <a:gradFill>
                              <a:gsLst>
                                <a:gs pos="100000">
                                  <a:schemeClr val="bg1">
                                    <a:lumMod val="75000"/>
                                  </a:schemeClr>
                                </a:gs>
                                <a:gs pos="0">
                                  <a:schemeClr val="bg1">
                                    <a:lumMod val="50000"/>
                                  </a:schemeClr>
                                </a:gs>
                              </a:gsLst>
                              <a:lin ang="5400000" scaled="1"/>
                            </a:gradFill>
                            <a:ln w="9525">
                              <a:noFill/>
                              <a:miter lim="800000"/>
                              <a:headEnd/>
                              <a:tailEnd/>
                            </a:ln>
                          </wps:spPr>
                          <wps:txbx>
                            <w:txbxContent>
                              <w:p w14:paraId="0494A4BF" w14:textId="77777777" w:rsidR="00DA4494" w:rsidRDefault="00DA4494" w:rsidP="00C94C93">
                                <w:pPr>
                                  <w:rPr>
                                    <w:rFonts w:eastAsia="Times New Roman"/>
                                  </w:rPr>
                                </w:pPr>
                              </w:p>
                            </w:txbxContent>
                          </wps:txbx>
                          <wps:bodyPr vert="horz" wrap="square" lIns="91440" tIns="45720" rIns="91440" bIns="45720" numCol="1" anchor="t" anchorCtr="0" compatLnSpc="1">
                            <a:prstTxWarp prst="textNoShape">
                              <a:avLst/>
                            </a:prstTxWarp>
                          </wps:bodyPr>
                        </wps:wsp>
                        <wps:wsp>
                          <wps:cNvPr id="654" name="Freeform 6"/>
                          <wps:cNvSpPr>
                            <a:spLocks/>
                          </wps:cNvSpPr>
                          <wps:spPr bwMode="auto">
                            <a:xfrm>
                              <a:off x="5367364" y="561208"/>
                              <a:ext cx="2613025" cy="390525"/>
                            </a:xfrm>
                            <a:custGeom>
                              <a:avLst/>
                              <a:gdLst>
                                <a:gd name="T0" fmla="*/ 1406 w 1646"/>
                                <a:gd name="T1" fmla="*/ 0 h 246"/>
                                <a:gd name="T2" fmla="*/ 239 w 1646"/>
                                <a:gd name="T3" fmla="*/ 0 h 246"/>
                                <a:gd name="T4" fmla="*/ 0 w 1646"/>
                                <a:gd name="T5" fmla="*/ 246 h 246"/>
                                <a:gd name="T6" fmla="*/ 1646 w 1646"/>
                                <a:gd name="T7" fmla="*/ 246 h 246"/>
                                <a:gd name="T8" fmla="*/ 1406 w 1646"/>
                                <a:gd name="T9" fmla="*/ 0 h 246"/>
                              </a:gdLst>
                              <a:ahLst/>
                              <a:cxnLst>
                                <a:cxn ang="0">
                                  <a:pos x="T0" y="T1"/>
                                </a:cxn>
                                <a:cxn ang="0">
                                  <a:pos x="T2" y="T3"/>
                                </a:cxn>
                                <a:cxn ang="0">
                                  <a:pos x="T4" y="T5"/>
                                </a:cxn>
                                <a:cxn ang="0">
                                  <a:pos x="T6" y="T7"/>
                                </a:cxn>
                                <a:cxn ang="0">
                                  <a:pos x="T8" y="T9"/>
                                </a:cxn>
                              </a:cxnLst>
                              <a:rect l="0" t="0" r="r" b="b"/>
                              <a:pathLst>
                                <a:path w="1646" h="246">
                                  <a:moveTo>
                                    <a:pt x="1406" y="0"/>
                                  </a:moveTo>
                                  <a:lnTo>
                                    <a:pt x="239" y="0"/>
                                  </a:lnTo>
                                  <a:lnTo>
                                    <a:pt x="0" y="246"/>
                                  </a:lnTo>
                                  <a:lnTo>
                                    <a:pt x="1646" y="246"/>
                                  </a:lnTo>
                                  <a:lnTo>
                                    <a:pt x="1406" y="0"/>
                                  </a:lnTo>
                                  <a:close/>
                                </a:path>
                              </a:pathLst>
                            </a:custGeom>
                            <a:solidFill>
                              <a:schemeClr val="bg1">
                                <a:lumMod val="85000"/>
                              </a:schemeClr>
                            </a:solidFill>
                            <a:ln w="9525">
                              <a:noFill/>
                              <a:round/>
                              <a:headEnd/>
                              <a:tailEnd/>
                            </a:ln>
                          </wps:spPr>
                          <wps:txbx>
                            <w:txbxContent>
                              <w:p w14:paraId="4B8D5052" w14:textId="77777777" w:rsidR="00DA4494" w:rsidRDefault="00DA4494" w:rsidP="00C94C93">
                                <w:pPr>
                                  <w:rPr>
                                    <w:rFonts w:eastAsia="Times New Roman"/>
                                  </w:rPr>
                                </w:pPr>
                              </w:p>
                            </w:txbxContent>
                          </wps:txbx>
                          <wps:bodyPr vert="horz" wrap="square" lIns="91440" tIns="45720" rIns="91440" bIns="45720" numCol="1" anchor="t" anchorCtr="0" compatLnSpc="1">
                            <a:prstTxWarp prst="textNoShape">
                              <a:avLst/>
                            </a:prstTxWarp>
                          </wps:bodyPr>
                        </wps:wsp>
                      </wpg:grpSp>
                      <wps:wsp>
                        <wps:cNvPr id="655" name="Rectangle 16"/>
                        <wps:cNvSpPr/>
                        <wps:spPr>
                          <a:xfrm>
                            <a:off x="2781313" y="1676578"/>
                            <a:ext cx="1871662" cy="1837662"/>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E0E921" w14:textId="77777777" w:rsidR="00DA4494" w:rsidRDefault="00DA4494" w:rsidP="00C94C93">
                              <w:pPr>
                                <w:pStyle w:val="NormalWeb"/>
                                <w:spacing w:before="0" w:beforeAutospacing="0" w:after="0" w:afterAutospacing="0"/>
                                <w:jc w:val="center"/>
                              </w:pPr>
                              <w:r>
                                <w:rPr>
                                  <w:rFonts w:ascii="Arial" w:hAnsi="Arial" w:cs="Arial"/>
                                  <w:b/>
                                  <w:bCs/>
                                  <w:color w:val="FFFFFF"/>
                                  <w:kern w:val="24"/>
                                  <w:sz w:val="80"/>
                                  <w:szCs w:val="80"/>
                                  <w:lang w:val="en-US"/>
                                </w:rPr>
                                <w:t>02</w:t>
                              </w:r>
                            </w:p>
                          </w:txbxContent>
                        </wps:txbx>
                        <wps:bodyPr rtlCol="0" anchor="ctr"/>
                      </wps:wsp>
                      <wps:wsp>
                        <wps:cNvPr id="656" name="Oval 17"/>
                        <wps:cNvSpPr/>
                        <wps:spPr>
                          <a:xfrm>
                            <a:off x="2781313" y="1352326"/>
                            <a:ext cx="1871662" cy="685800"/>
                          </a:xfrm>
                          <a:prstGeom prst="ellipse">
                            <a:avLst/>
                          </a:prstGeom>
                          <a:solidFill>
                            <a:schemeClr val="tx1">
                              <a:alpha val="15000"/>
                            </a:schemeClr>
                          </a:solidFill>
                          <a:ln>
                            <a:noFill/>
                          </a:ln>
                          <a:effectLst>
                            <a:softEdge rad="1270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DB8DEE4" w14:textId="77777777" w:rsidR="00DA4494" w:rsidRDefault="00DA4494" w:rsidP="00C94C93">
                              <w:pPr>
                                <w:rPr>
                                  <w:rFonts w:eastAsia="Times New Roman"/>
                                </w:rPr>
                              </w:pPr>
                            </w:p>
                          </w:txbxContent>
                        </wps:txbx>
                        <wps:bodyPr rtlCol="0" anchor="ctr"/>
                      </wps:wsp>
                      <wpg:grpSp>
                        <wpg:cNvPr id="657" name="Group 18"/>
                        <wpg:cNvGrpSpPr/>
                        <wpg:grpSpPr>
                          <a:xfrm>
                            <a:off x="2683682" y="1066292"/>
                            <a:ext cx="2066924" cy="610282"/>
                            <a:chOff x="2683682" y="1066294"/>
                            <a:chExt cx="2613025" cy="771525"/>
                          </a:xfrm>
                        </wpg:grpSpPr>
                        <wps:wsp>
                          <wps:cNvPr id="658" name="Rectangle 5"/>
                          <wps:cNvSpPr>
                            <a:spLocks noChangeArrowheads="1"/>
                          </wps:cNvSpPr>
                          <wps:spPr bwMode="auto">
                            <a:xfrm>
                              <a:off x="2683682" y="1456819"/>
                              <a:ext cx="2613025" cy="381000"/>
                            </a:xfrm>
                            <a:prstGeom prst="rect">
                              <a:avLst/>
                            </a:prstGeom>
                            <a:gradFill>
                              <a:gsLst>
                                <a:gs pos="100000">
                                  <a:schemeClr val="bg1">
                                    <a:lumMod val="75000"/>
                                  </a:schemeClr>
                                </a:gs>
                                <a:gs pos="0">
                                  <a:schemeClr val="bg1">
                                    <a:lumMod val="50000"/>
                                  </a:schemeClr>
                                </a:gs>
                              </a:gsLst>
                              <a:lin ang="5400000" scaled="1"/>
                            </a:gradFill>
                            <a:ln w="9525">
                              <a:noFill/>
                              <a:miter lim="800000"/>
                              <a:headEnd/>
                              <a:tailEnd/>
                            </a:ln>
                          </wps:spPr>
                          <wps:txbx>
                            <w:txbxContent>
                              <w:p w14:paraId="558F6574" w14:textId="77777777" w:rsidR="00DA4494" w:rsidRDefault="00DA4494" w:rsidP="00C94C93">
                                <w:pPr>
                                  <w:rPr>
                                    <w:rFonts w:eastAsia="Times New Roman"/>
                                  </w:rPr>
                                </w:pPr>
                              </w:p>
                            </w:txbxContent>
                          </wps:txbx>
                          <wps:bodyPr vert="horz" wrap="square" lIns="91440" tIns="45720" rIns="91440" bIns="45720" numCol="1" anchor="t" anchorCtr="0" compatLnSpc="1">
                            <a:prstTxWarp prst="textNoShape">
                              <a:avLst/>
                            </a:prstTxWarp>
                          </wps:bodyPr>
                        </wps:wsp>
                        <wps:wsp>
                          <wps:cNvPr id="659" name="Freeform 6"/>
                          <wps:cNvSpPr>
                            <a:spLocks/>
                          </wps:cNvSpPr>
                          <wps:spPr bwMode="auto">
                            <a:xfrm>
                              <a:off x="2683682" y="1066294"/>
                              <a:ext cx="2613025" cy="390525"/>
                            </a:xfrm>
                            <a:custGeom>
                              <a:avLst/>
                              <a:gdLst>
                                <a:gd name="T0" fmla="*/ 1406 w 1646"/>
                                <a:gd name="T1" fmla="*/ 0 h 246"/>
                                <a:gd name="T2" fmla="*/ 239 w 1646"/>
                                <a:gd name="T3" fmla="*/ 0 h 246"/>
                                <a:gd name="T4" fmla="*/ 0 w 1646"/>
                                <a:gd name="T5" fmla="*/ 246 h 246"/>
                                <a:gd name="T6" fmla="*/ 1646 w 1646"/>
                                <a:gd name="T7" fmla="*/ 246 h 246"/>
                                <a:gd name="T8" fmla="*/ 1406 w 1646"/>
                                <a:gd name="T9" fmla="*/ 0 h 246"/>
                              </a:gdLst>
                              <a:ahLst/>
                              <a:cxnLst>
                                <a:cxn ang="0">
                                  <a:pos x="T0" y="T1"/>
                                </a:cxn>
                                <a:cxn ang="0">
                                  <a:pos x="T2" y="T3"/>
                                </a:cxn>
                                <a:cxn ang="0">
                                  <a:pos x="T4" y="T5"/>
                                </a:cxn>
                                <a:cxn ang="0">
                                  <a:pos x="T6" y="T7"/>
                                </a:cxn>
                                <a:cxn ang="0">
                                  <a:pos x="T8" y="T9"/>
                                </a:cxn>
                              </a:cxnLst>
                              <a:rect l="0" t="0" r="r" b="b"/>
                              <a:pathLst>
                                <a:path w="1646" h="246">
                                  <a:moveTo>
                                    <a:pt x="1406" y="0"/>
                                  </a:moveTo>
                                  <a:lnTo>
                                    <a:pt x="239" y="0"/>
                                  </a:lnTo>
                                  <a:lnTo>
                                    <a:pt x="0" y="246"/>
                                  </a:lnTo>
                                  <a:lnTo>
                                    <a:pt x="1646" y="246"/>
                                  </a:lnTo>
                                  <a:lnTo>
                                    <a:pt x="1406" y="0"/>
                                  </a:lnTo>
                                  <a:close/>
                                </a:path>
                              </a:pathLst>
                            </a:custGeom>
                            <a:solidFill>
                              <a:schemeClr val="bg1">
                                <a:lumMod val="85000"/>
                              </a:schemeClr>
                            </a:solidFill>
                            <a:ln w="9525">
                              <a:noFill/>
                              <a:round/>
                              <a:headEnd/>
                              <a:tailEnd/>
                            </a:ln>
                          </wps:spPr>
                          <wps:txbx>
                            <w:txbxContent>
                              <w:p w14:paraId="5975DB14" w14:textId="77777777" w:rsidR="00DA4494" w:rsidRDefault="00DA4494" w:rsidP="00C94C93">
                                <w:pPr>
                                  <w:rPr>
                                    <w:rFonts w:eastAsia="Times New Roman"/>
                                  </w:rPr>
                                </w:pPr>
                              </w:p>
                            </w:txbxContent>
                          </wps:txbx>
                          <wps:bodyPr vert="horz" wrap="square" lIns="91440" tIns="45720" rIns="91440" bIns="45720" numCol="1" anchor="t" anchorCtr="0" compatLnSpc="1">
                            <a:prstTxWarp prst="textNoShape">
                              <a:avLst/>
                            </a:prstTxWarp>
                          </wps:bodyPr>
                        </wps:wsp>
                      </wpg:grpSp>
                      <wps:wsp>
                        <wps:cNvPr id="660" name="Rectangle 22"/>
                        <wps:cNvSpPr/>
                        <wps:spPr>
                          <a:xfrm>
                            <a:off x="97631" y="2181666"/>
                            <a:ext cx="1871662" cy="1332574"/>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942D3D" w14:textId="77777777" w:rsidR="00DA4494" w:rsidRDefault="00DA4494" w:rsidP="00C94C93">
                              <w:pPr>
                                <w:pStyle w:val="NormalWeb"/>
                                <w:spacing w:before="0" w:beforeAutospacing="0" w:after="0" w:afterAutospacing="0"/>
                                <w:jc w:val="center"/>
                              </w:pPr>
                              <w:r>
                                <w:rPr>
                                  <w:rFonts w:ascii="Arial" w:hAnsi="Arial" w:cs="Arial"/>
                                  <w:b/>
                                  <w:bCs/>
                                  <w:color w:val="FFFFFF"/>
                                  <w:kern w:val="24"/>
                                  <w:sz w:val="80"/>
                                  <w:szCs w:val="80"/>
                                  <w:lang w:val="en-US"/>
                                </w:rPr>
                                <w:t>01</w:t>
                              </w:r>
                            </w:p>
                          </w:txbxContent>
                        </wps:txbx>
                        <wps:bodyPr rtlCol="0" anchor="ctr"/>
                      </wps:wsp>
                      <wpg:grpSp>
                        <wpg:cNvPr id="661" name="Group 24"/>
                        <wpg:cNvGrpSpPr/>
                        <wpg:grpSpPr>
                          <a:xfrm>
                            <a:off x="0" y="1571380"/>
                            <a:ext cx="2066924" cy="610282"/>
                            <a:chOff x="0" y="1571382"/>
                            <a:chExt cx="2613025" cy="771525"/>
                          </a:xfrm>
                        </wpg:grpSpPr>
                        <wps:wsp>
                          <wps:cNvPr id="662" name="Rectangle 5"/>
                          <wps:cNvSpPr>
                            <a:spLocks noChangeArrowheads="1"/>
                          </wps:cNvSpPr>
                          <wps:spPr bwMode="auto">
                            <a:xfrm>
                              <a:off x="0" y="1961907"/>
                              <a:ext cx="2613025" cy="381000"/>
                            </a:xfrm>
                            <a:prstGeom prst="rect">
                              <a:avLst/>
                            </a:prstGeom>
                            <a:gradFill>
                              <a:gsLst>
                                <a:gs pos="100000">
                                  <a:schemeClr val="bg1">
                                    <a:lumMod val="75000"/>
                                  </a:schemeClr>
                                </a:gs>
                                <a:gs pos="0">
                                  <a:schemeClr val="bg1">
                                    <a:lumMod val="50000"/>
                                  </a:schemeClr>
                                </a:gs>
                              </a:gsLst>
                              <a:lin ang="5400000" scaled="1"/>
                            </a:gradFill>
                            <a:ln w="9525">
                              <a:noFill/>
                              <a:miter lim="800000"/>
                              <a:headEnd/>
                              <a:tailEnd/>
                            </a:ln>
                          </wps:spPr>
                          <wps:txbx>
                            <w:txbxContent>
                              <w:p w14:paraId="02CC900A" w14:textId="77777777" w:rsidR="00DA4494" w:rsidRDefault="00DA4494" w:rsidP="00C94C93">
                                <w:pPr>
                                  <w:rPr>
                                    <w:rFonts w:eastAsia="Times New Roman"/>
                                  </w:rPr>
                                </w:pPr>
                              </w:p>
                            </w:txbxContent>
                          </wps:txbx>
                          <wps:bodyPr vert="horz" wrap="square" lIns="91440" tIns="45720" rIns="91440" bIns="45720" numCol="1" anchor="t" anchorCtr="0" compatLnSpc="1">
                            <a:prstTxWarp prst="textNoShape">
                              <a:avLst/>
                            </a:prstTxWarp>
                          </wps:bodyPr>
                        </wps:wsp>
                        <wps:wsp>
                          <wps:cNvPr id="663" name="Freeform 6"/>
                          <wps:cNvSpPr>
                            <a:spLocks/>
                          </wps:cNvSpPr>
                          <wps:spPr bwMode="auto">
                            <a:xfrm>
                              <a:off x="0" y="1571382"/>
                              <a:ext cx="2613025" cy="390525"/>
                            </a:xfrm>
                            <a:custGeom>
                              <a:avLst/>
                              <a:gdLst>
                                <a:gd name="T0" fmla="*/ 1406 w 1646"/>
                                <a:gd name="T1" fmla="*/ 0 h 246"/>
                                <a:gd name="T2" fmla="*/ 239 w 1646"/>
                                <a:gd name="T3" fmla="*/ 0 h 246"/>
                                <a:gd name="T4" fmla="*/ 0 w 1646"/>
                                <a:gd name="T5" fmla="*/ 246 h 246"/>
                                <a:gd name="T6" fmla="*/ 1646 w 1646"/>
                                <a:gd name="T7" fmla="*/ 246 h 246"/>
                                <a:gd name="T8" fmla="*/ 1406 w 1646"/>
                                <a:gd name="T9" fmla="*/ 0 h 246"/>
                              </a:gdLst>
                              <a:ahLst/>
                              <a:cxnLst>
                                <a:cxn ang="0">
                                  <a:pos x="T0" y="T1"/>
                                </a:cxn>
                                <a:cxn ang="0">
                                  <a:pos x="T2" y="T3"/>
                                </a:cxn>
                                <a:cxn ang="0">
                                  <a:pos x="T4" y="T5"/>
                                </a:cxn>
                                <a:cxn ang="0">
                                  <a:pos x="T6" y="T7"/>
                                </a:cxn>
                                <a:cxn ang="0">
                                  <a:pos x="T8" y="T9"/>
                                </a:cxn>
                              </a:cxnLst>
                              <a:rect l="0" t="0" r="r" b="b"/>
                              <a:pathLst>
                                <a:path w="1646" h="246">
                                  <a:moveTo>
                                    <a:pt x="1406" y="0"/>
                                  </a:moveTo>
                                  <a:lnTo>
                                    <a:pt x="239" y="0"/>
                                  </a:lnTo>
                                  <a:lnTo>
                                    <a:pt x="0" y="246"/>
                                  </a:lnTo>
                                  <a:lnTo>
                                    <a:pt x="1646" y="246"/>
                                  </a:lnTo>
                                  <a:lnTo>
                                    <a:pt x="1406" y="0"/>
                                  </a:lnTo>
                                  <a:close/>
                                </a:path>
                              </a:pathLst>
                            </a:custGeom>
                            <a:solidFill>
                              <a:schemeClr val="bg1">
                                <a:lumMod val="85000"/>
                              </a:schemeClr>
                            </a:solidFill>
                            <a:ln w="9525">
                              <a:noFill/>
                              <a:round/>
                              <a:headEnd/>
                              <a:tailEnd/>
                            </a:ln>
                          </wps:spPr>
                          <wps:txbx>
                            <w:txbxContent>
                              <w:p w14:paraId="3592E582" w14:textId="77777777" w:rsidR="00DA4494" w:rsidRDefault="00DA4494" w:rsidP="00C94C93">
                                <w:pPr>
                                  <w:rPr>
                                    <w:rFonts w:eastAsia="Times New Roman"/>
                                  </w:rPr>
                                </w:pPr>
                              </w:p>
                            </w:txbxContent>
                          </wps:txbx>
                          <wps:bodyPr vert="horz" wrap="square" lIns="91440" tIns="45720" rIns="91440" bIns="45720" numCol="1" anchor="t" anchorCtr="0" compatLnSpc="1">
                            <a:prstTxWarp prst="textNoShape">
                              <a:avLst/>
                            </a:prstTxWarp>
                          </wps:bodyPr>
                        </wps:wsp>
                      </wpg:grpSp>
                    </wpg:wgp>
                  </a:graphicData>
                </a:graphic>
                <wp14:sizeRelH relativeFrom="margin">
                  <wp14:pctWidth>0</wp14:pctWidth>
                </wp14:sizeRelH>
                <wp14:sizeRelV relativeFrom="margin">
                  <wp14:pctHeight>0</wp14:pctHeight>
                </wp14:sizeRelV>
              </wp:anchor>
            </w:drawing>
          </mc:Choice>
          <mc:Fallback>
            <w:pict>
              <v:group w14:anchorId="2927AB12" id="1 Grupo" o:spid="_x0000_s1433" style="position:absolute;left:0;text-align:left;margin-left:-13.05pt;margin-top:32.4pt;width:389.8pt;height:130.35pt;z-index:251682304;mso-width-relative:margin;mso-height-relative:margin" coordsize="101179,35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">
                <v:rect id="Rectangle 28" o:spid="_x0000_s1434" style="position:absolute;left:81486;top:6102;width:18717;height:29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T0nsQA&#10;AADcAAAADwAAAGRycy9kb3ducmV2LnhtbESPX2vCMBTF3wd+h3AF3zTdUCudqWxzg70Mt6rvl+a2&#10;KTY3pYlav/0yEPZ4OH9+nPVmsK24UO8bxwoeZwkI4tLphmsFh/3HdAXCB2SNrWNScCMPm3z0sMZM&#10;uyv/0KUItYgj7DNUYELoMil9aciin7mOOHqV6y2GKPta6h6vcdy28ilJltJiw5FgsKM3Q+WpONsI&#10;wa1PjRuO569d9Zqc3pvF9rtQajIeXp5BBBrCf/je/tQKlvMU/s7EI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U9J7EAAAA3AAAAA8AAAAAAAAAAAAAAAAAmAIAAGRycy9k&#10;b3ducmV2LnhtbFBLBQYAAAAABAAEAPUAAACJAwAAAAA=&#10;" fillcolor="#738ac8 [3208]" stroked="f" strokeweight="2pt">
                  <v:textbox>
                    <w:txbxContent>
                      <w:p w14:paraId="2446AE42" w14:textId="77777777" w:rsidR="00DA4494" w:rsidRDefault="00DA4494" w:rsidP="00C94C93">
                        <w:pPr>
                          <w:pStyle w:val="NormalWeb"/>
                          <w:spacing w:before="0" w:beforeAutospacing="0" w:after="0" w:afterAutospacing="0"/>
                          <w:jc w:val="center"/>
                        </w:pPr>
                        <w:r>
                          <w:rPr>
                            <w:rFonts w:ascii="Arial" w:hAnsi="Arial" w:cs="Arial"/>
                            <w:b/>
                            <w:bCs/>
                            <w:color w:val="FFFFFF"/>
                            <w:kern w:val="24"/>
                            <w:sz w:val="80"/>
                            <w:szCs w:val="80"/>
                            <w:lang w:val="en-US"/>
                          </w:rPr>
                          <w:t>04</w:t>
                        </w:r>
                      </w:p>
                    </w:txbxContent>
                  </v:textbox>
                </v:rect>
                <v:group id="Group 30" o:spid="_x0000_s1435" style="position:absolute;left:80510;width:20669;height:6102" coordorigin="80510" coordsize="26130,7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3Li/8IAAADcAAAADwAAAGRycy9kb3ducmV2LnhtbERPy4rCMBTdC/MP4Q64&#10;07SjlqEaRWRGXIjgAwZ3l+baFpub0mTa+vdmIbg8nPdi1ZtKtNS40rKCeByBIM6sLjlXcDn/jr5B&#10;OI+ssbJMCh7kYLX8GCww1bbjI7Unn4sQwi5FBYX3dSqlywoy6Ma2Jg7czTYGfYBNLnWDXQg3lfyK&#10;okQaLDk0FFjTpqDsfvo3CrYddutJ/NPu77fN43qeHf72MSk1/OzXcxCeev8Wv9w7rSCZhr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Ny4v/CAAAA3AAAAA8A&#10;AAAAAAAAAAAAAAAAqgIAAGRycy9kb3ducmV2LnhtbFBLBQYAAAAABAAEAPoAAACZAwAAAAA=&#10;">
                  <v:rect id="Rectangle 5" o:spid="_x0000_s1436" style="position:absolute;left:80510;top:3905;width:26130;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OqM8YA&#10;AADcAAAADwAAAGRycy9kb3ducmV2LnhtbESPQWvCQBSE70L/w/IKXopuWiTU1FWKoeBBkUbB62v2&#10;NQnNvg27q0Z/vSsUPA4z8w0zW/SmFSdyvrGs4HWcgCAurW64UrDffY3eQfiArLG1TAou5GExfxrM&#10;MNP2zN90KkIlIoR9hgrqELpMSl/WZNCPbUccvV/rDIYoXSW1w3OEm1a+JUkqDTYcF2rsaFlT+Vcc&#10;jQJ3Ldf5YXtN803+cljKn2Ox7Uip4XP/+QEiUB8e4f/2SitIJ1O4n4lH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OqM8YAAADcAAAADwAAAAAAAAAAAAAAAACYAgAAZHJz&#10;L2Rvd25yZXYueG1sUEsFBgAAAAAEAAQA9QAAAIsDAAAAAA==&#10;" fillcolor="#7f7f7f [1612]" stroked="f">
                    <v:fill color2="#bfbfbf [2412]" focus="100%" type="gradient"/>
                    <v:textbox>
                      <w:txbxContent>
                        <w:p w14:paraId="49558571" w14:textId="77777777" w:rsidR="00DA4494" w:rsidRDefault="00DA4494" w:rsidP="00C94C93">
                          <w:pPr>
                            <w:rPr>
                              <w:rFonts w:eastAsia="Times New Roman"/>
                            </w:rPr>
                          </w:pPr>
                        </w:p>
                      </w:txbxContent>
                    </v:textbox>
                  </v:rect>
                  <v:shape id="Freeform 6" o:spid="_x0000_s1437" style="position:absolute;left:80510;width:26130;height:3905;visibility:visible;mso-wrap-style:square;v-text-anchor:top" coordsize="1646,24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k+zsEA&#10;AADcAAAADwAAAGRycy9kb3ducmV2LnhtbERPW2vCMBR+H/gfwhF8m4mCMjrTMhXBN5m7PB+bY1PW&#10;nNQmtd1+/fIw2OPHd98Uo2vEnbpQe9awmCsQxKU3NVca3t8Oj08gQkQ22HgmDd8UoMgnDxvMjB/4&#10;le7nWIkUwiFDDTbGNpMylJYchrlviRN39Z3DmGBXSdPhkMJdI5dKraXDmlODxZZ2lsqvc+80mPKi&#10;1Onjdmhs3fcD9/ut+vzRejYdX55BRBrjv/jPfTQa1qs0P51JR0Dm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2JPs7BAAAA3AAAAA8AAAAAAAAAAAAAAAAAmAIAAGRycy9kb3du&#10;cmV2LnhtbFBLBQYAAAAABAAEAPUAAACGAwAAAAA=&#10;" adj="-11796480,,5400" path="m1406,l239,,,246r1646,l1406,xe" fillcolor="#d8d8d8 [2732]" stroked="f">
                    <v:stroke joinstyle="round"/>
                    <v:formulas/>
                    <v:path arrowok="t" o:connecttype="custom" o:connectlocs="2232025,0;379413,0;0,390525;2613025,390525;2232025,0" o:connectangles="0,0,0,0,0" textboxrect="0,0,1646,246"/>
                    <v:textbox>
                      <w:txbxContent>
                        <w:p w14:paraId="5240BA6C" w14:textId="77777777" w:rsidR="00DA4494" w:rsidRDefault="00DA4494" w:rsidP="00C94C93">
                          <w:pPr>
                            <w:rPr>
                              <w:rFonts w:eastAsia="Times New Roman"/>
                            </w:rPr>
                          </w:pPr>
                        </w:p>
                      </w:txbxContent>
                    </v:textbox>
                  </v:shape>
                </v:group>
                <v:rect id="Rectangle 12" o:spid="_x0000_s1438" style="position:absolute;left:54649;top:11714;width:18717;height:234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ahzcIA&#10;AADcAAAADwAAAGRycy9kb3ducmV2LnhtbESP3YrCMBSE7wXfIRxh7zRV1h+qUUQQe7EsWH2AQ3Ns&#10;islJaaJ2336zIOzlMDPfMJtd76x4UhcazwqmkwwEceV1w7WC6+U4XoEIEVmj9UwKfijAbjscbDDX&#10;/sVnepaxFgnCIUcFJsY2lzJUhhyGiW+Jk3fzncOYZFdL3eErwZ2VsyxbSIcNpwWDLR0MVffy4RTY&#10;DB+0PK++b+ZU8/IzFPbrXij1Mer3axCR+vgffrcLrWAxn8LfmXQE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BqHNwgAAANwAAAAPAAAAAAAAAAAAAAAAAJgCAABkcnMvZG93&#10;bnJldi54bWxQSwUGAAAAAAQABAD1AAAAhwMAAAAA&#10;" fillcolor="#ea157a [3205]" stroked="f" strokeweight="2pt">
                  <v:textbox>
                    <w:txbxContent>
                      <w:p w14:paraId="6A661EEE" w14:textId="77777777" w:rsidR="00DA4494" w:rsidRDefault="00DA4494" w:rsidP="00C94C93">
                        <w:pPr>
                          <w:pStyle w:val="NormalWeb"/>
                          <w:spacing w:before="0" w:beforeAutospacing="0" w:after="0" w:afterAutospacing="0"/>
                          <w:jc w:val="center"/>
                        </w:pPr>
                        <w:r>
                          <w:rPr>
                            <w:rFonts w:ascii="Arial" w:hAnsi="Arial" w:cs="Arial"/>
                            <w:b/>
                            <w:bCs/>
                            <w:color w:val="FFFFFF"/>
                            <w:kern w:val="24"/>
                            <w:sz w:val="80"/>
                            <w:szCs w:val="80"/>
                            <w:lang w:val="en-US"/>
                          </w:rPr>
                          <w:t>03</w:t>
                        </w:r>
                      </w:p>
                    </w:txbxContent>
                  </v:textbox>
                </v:rect>
                <v:group id="_x0000_s1439" style="position:absolute;left:53673;top:5612;width:20669;height:6102" coordorigin="53673,5612" coordsize="26130,7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0NDyMYAAADcAAAADwAAAGRycy9kb3ducmV2LnhtbESPQWuDQBSE74X+h+UV&#10;cmtWU5RisxEJbckhFGIKpbeH+6IS9624WzX/Phso5DjMzDfMOp9NJ0YaXGtZQbyMQBBXVrdcK/g+&#10;fjy/gnAeWWNnmRRcyEG+eXxYY6btxAcaS1+LAGGXoYLG+z6T0lUNGXRL2xMH72QHgz7IoZZ6wCnA&#10;TSdXUZRKgy2HhQZ72jZUncs/o+Bzwql4id/H/fm0vfwek6+ffUxKLZ7m4g2Ep9nfw//tnVaQJiu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Q0PIxgAAANwA&#10;AAAPAAAAAAAAAAAAAAAAAKoCAABkcnMvZG93bnJldi54bWxQSwUGAAAAAAQABAD6AAAAnQMAAAAA&#10;">
                  <v:rect id="Rectangle 5" o:spid="_x0000_s1440" style="position:absolute;left:53673;top:9517;width:26130;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ILBMYA&#10;AADcAAAADwAAAGRycy9kb3ducmV2LnhtbESPQWvCQBSE74L/YXmCF9GNLQ2SuooYCh4UaVrw+pp9&#10;TUKzb8PuqtFf3xUKPQ4z8w2zXPemFRdyvrGsYD5LQBCXVjdcKfj8eJsuQPiArLG1TApu5GG9Gg6W&#10;mGl75Xe6FKESEcI+QwV1CF0mpS9rMuhntiOO3rd1BkOUrpLa4TXCTSufkiSVBhuOCzV2tK2p/CnO&#10;RoG7l/v8dLyn+SGfnLby61wcO1JqPOo3ryAC9eE//NfeaQXpyzM8zs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ILBMYAAADcAAAADwAAAAAAAAAAAAAAAACYAgAAZHJz&#10;L2Rvd25yZXYueG1sUEsFBgAAAAAEAAQA9QAAAIsDAAAAAA==&#10;" fillcolor="#7f7f7f [1612]" stroked="f">
                    <v:fill color2="#bfbfbf [2412]" focus="100%" type="gradient"/>
                    <v:textbox>
                      <w:txbxContent>
                        <w:p w14:paraId="0494A4BF" w14:textId="77777777" w:rsidR="00DA4494" w:rsidRDefault="00DA4494" w:rsidP="00C94C93">
                          <w:pPr>
                            <w:rPr>
                              <w:rFonts w:eastAsia="Times New Roman"/>
                            </w:rPr>
                          </w:pPr>
                        </w:p>
                      </w:txbxContent>
                    </v:textbox>
                  </v:rect>
                  <v:shape id="Freeform 6" o:spid="_x0000_s1441" style="position:absolute;left:53673;top:5612;width:26130;height:3905;visibility:visible;mso-wrap-style:square;v-text-anchor:top" coordsize="1646,24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I4zcQA&#10;AADcAAAADwAAAGRycy9kb3ducmV2LnhtbESPQWsCMRSE74L/ITyht5pYWpHVKNoieCu11fNz89ws&#10;bl62m6y79tc3hYLHYWa+YRar3lXiSk0oPWuYjBUI4tybkgsNX5/bxxmIEJENVp5Jw40CrJbDwQIz&#10;4zv+oOs+FiJBOGSowcZYZ1KG3JLDMPY1cfLOvnEYk2wKaRrsEtxV8kmpqXRYclqwWNOrpfyyb50G&#10;k5+Uej98bytbtm3H7dtGHX+0fhj16zmISH28h//bO6Nh+vIMf2fSE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yOM3EAAAA3AAAAA8AAAAAAAAAAAAAAAAAmAIAAGRycy9k&#10;b3ducmV2LnhtbFBLBQYAAAAABAAEAPUAAACJAwAAAAA=&#10;" adj="-11796480,,5400" path="m1406,l239,,,246r1646,l1406,xe" fillcolor="#d8d8d8 [2732]" stroked="f">
                    <v:stroke joinstyle="round"/>
                    <v:formulas/>
                    <v:path arrowok="t" o:connecttype="custom" o:connectlocs="2232025,0;379413,0;0,390525;2613025,390525;2232025,0" o:connectangles="0,0,0,0,0" textboxrect="0,0,1646,246"/>
                    <v:textbox>
                      <w:txbxContent>
                        <w:p w14:paraId="4B8D5052" w14:textId="77777777" w:rsidR="00DA4494" w:rsidRDefault="00DA4494" w:rsidP="00C94C93">
                          <w:pPr>
                            <w:rPr>
                              <w:rFonts w:eastAsia="Times New Roman"/>
                            </w:rPr>
                          </w:pPr>
                        </w:p>
                      </w:txbxContent>
                    </v:textbox>
                  </v:shape>
                </v:group>
                <v:rect id="Rectangle 16" o:spid="_x0000_s1442" style="position:absolute;left:27813;top:16765;width:18716;height:183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pcXcAA&#10;AADcAAAADwAAAGRycy9kb3ducmV2LnhtbESPQYvCMBSE7wv+h/AEb2vqQkWqUUpBWI921fOjebbF&#10;5KU0Uau/3gjCHoeZ+YZZbQZrxI163zpWMJsmIIgrp1uuFRz+tt8LED4gazSOScGDPGzWo68VZtrd&#10;eU+3MtQiQthnqKAJocuk9FVDFv3UdcTRO7veYoiyr6Xu8R7h1sifJJlLiy3HhQY7KhqqLuXVKkiZ&#10;dmkon6Y45vn5itWxOHmj1GQ85EsQgYbwH/60f7WCeZrC+0w8An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5pcXcAAAADcAAAADwAAAAAAAAAAAAAAAACYAgAAZHJzL2Rvd25y&#10;ZXYueG1sUEsFBgAAAAAEAAQA9QAAAIUDAAAAAA==&#10;" fillcolor="#feb80a [3206]" stroked="f" strokeweight="2pt">
                  <v:textbox>
                    <w:txbxContent>
                      <w:p w14:paraId="05E0E921" w14:textId="77777777" w:rsidR="00DA4494" w:rsidRDefault="00DA4494" w:rsidP="00C94C93">
                        <w:pPr>
                          <w:pStyle w:val="NormalWeb"/>
                          <w:spacing w:before="0" w:beforeAutospacing="0" w:after="0" w:afterAutospacing="0"/>
                          <w:jc w:val="center"/>
                        </w:pPr>
                        <w:r>
                          <w:rPr>
                            <w:rFonts w:ascii="Arial" w:hAnsi="Arial" w:cs="Arial"/>
                            <w:b/>
                            <w:bCs/>
                            <w:color w:val="FFFFFF"/>
                            <w:kern w:val="24"/>
                            <w:sz w:val="80"/>
                            <w:szCs w:val="80"/>
                            <w:lang w:val="en-US"/>
                          </w:rPr>
                          <w:t>02</w:t>
                        </w:r>
                      </w:p>
                    </w:txbxContent>
                  </v:textbox>
                </v:rect>
                <v:oval id="Oval 17" o:spid="_x0000_s1443" style="position:absolute;left:27813;top:13523;width:18716;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U7l8UA&#10;AADcAAAADwAAAGRycy9kb3ducmV2LnhtbESPT4vCMBTE74LfITzBm6YuWKRrlCorCLIH/1z29mze&#10;NmWbl9KktX77zcKCx2FmfsOst4OtRU+trxwrWMwTEMSF0xWXCm7Xw2wFwgdkjbVjUvAkD9vNeLTG&#10;TLsHn6m/hFJECPsMFZgQmkxKXxiy6OeuIY7et2sthijbUuoWHxFua/mWJKm0WHFcMNjQ3lDxc+ms&#10;guJefz4X3a1flvfu4yvPzenc7JSaTob8HUSgIbzC/+2jVpAuU/g7E4+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5TuXxQAAANwAAAAPAAAAAAAAAAAAAAAAAJgCAABkcnMv&#10;ZG93bnJldi54bWxQSwUGAAAAAAQABAD1AAAAigMAAAAA&#10;" fillcolor="black [3213]" stroked="f" strokeweight="2pt">
                  <v:fill opacity="9766f"/>
                  <v:textbox>
                    <w:txbxContent>
                      <w:p w14:paraId="0DB8DEE4" w14:textId="77777777" w:rsidR="00DA4494" w:rsidRDefault="00DA4494" w:rsidP="00C94C93">
                        <w:pPr>
                          <w:rPr>
                            <w:rFonts w:eastAsia="Times New Roman"/>
                          </w:rPr>
                        </w:pPr>
                      </w:p>
                    </w:txbxContent>
                  </v:textbox>
                </v:oval>
                <v:group id="Group 18" o:spid="_x0000_s1444" style="position:absolute;left:26836;top:10662;width:20670;height:6103" coordorigin="26836,10662" coordsize="26130,7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zTgUMUAAADcAAAADwAAAGRycy9kb3ducmV2LnhtbESPQYvCMBSE78L+h/CE&#10;vWnaXdSlGkXEXTyIoC6It0fzbIvNS2liW/+9EQSPw8x8w8wWnSlFQ7UrLCuIhxEI4tTqgjMF/8ff&#10;wQ8I55E1lpZJwZ0cLOYfvRkm2ra8p+bgMxEg7BJUkHtfJVK6NCeDbmgr4uBdbG3QB1lnUtfYBrgp&#10;5VcUjaXBgsNCjhWtckqvh5tR8Ndiu/yO1832elndz8fR7rSNSanPfrecgvDU+Xf41d5oBePRB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04FDFAAAA3AAA&#10;AA8AAAAAAAAAAAAAAAAAqgIAAGRycy9kb3ducmV2LnhtbFBLBQYAAAAABAAEAPoAAACcAwAAAAA=&#10;">
                  <v:rect id="Rectangle 5" o:spid="_x0000_s1445" style="position:absolute;left:26836;top:14568;width:26131;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aZdcMA&#10;AADcAAAADwAAAGRycy9kb3ducmV2LnhtbERPz2vCMBS+C/4P4Qm7iKYOVqQzLWIZ7LAhq4LXt+at&#10;LWteShK18683B2HHj+/3phhNLy7kfGdZwWqZgCCure64UXA8vC3WIHxA1thbJgV/5KHIp5MNZtpe&#10;+YsuVWhEDGGfoYI2hCGT0tctGfRLOxBH7sc6gyFC10jt8BrDTS+fkySVBjuODS0OtGup/q3ORoG7&#10;1R/laX9Ly89yftrJ73O1H0ipp9m4fQURaAz/4of7XStIX+LaeCYeAZn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aZdcMAAADcAAAADwAAAAAAAAAAAAAAAACYAgAAZHJzL2Rv&#10;d25yZXYueG1sUEsFBgAAAAAEAAQA9QAAAIgDAAAAAA==&#10;" fillcolor="#7f7f7f [1612]" stroked="f">
                    <v:fill color2="#bfbfbf [2412]" focus="100%" type="gradient"/>
                    <v:textbox>
                      <w:txbxContent>
                        <w:p w14:paraId="558F6574" w14:textId="77777777" w:rsidR="00DA4494" w:rsidRDefault="00DA4494" w:rsidP="00C94C93">
                          <w:pPr>
                            <w:rPr>
                              <w:rFonts w:eastAsia="Times New Roman"/>
                            </w:rPr>
                          </w:pPr>
                        </w:p>
                      </w:txbxContent>
                    </v:textbox>
                  </v:rect>
                  <v:shape id="Freeform 6" o:spid="_x0000_s1446" style="position:absolute;left:26836;top:10662;width:26131;height:3906;visibility:visible;mso-wrap-style:square;v-text-anchor:top" coordsize="1646,24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OXU8QA&#10;AADcAAAADwAAAGRycy9kb3ducmV2LnhtbESPQWsCMRSE7wX/Q3hCb5ooVHRrFK0IvUlt7fl187pZ&#10;3LxsN1l3669vBKHHYWa+YZbr3lXiQk0oPWuYjBUI4tybkgsNH+/70RxEiMgGK8+k4ZcCrFeDhyVm&#10;xnf8RpdjLESCcMhQg42xzqQMuSWHYexr4uR9+8ZhTLIppGmwS3BXyalSM+mw5LRgsaYXS/n52DoN&#10;Jv9S6nD62Ve2bNuO291WfV61fhz2m2cQkfr4H763X42G2dMCbmfS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zl1PEAAAA3AAAAA8AAAAAAAAAAAAAAAAAmAIAAGRycy9k&#10;b3ducmV2LnhtbFBLBQYAAAAABAAEAPUAAACJAwAAAAA=&#10;" adj="-11796480,,5400" path="m1406,l239,,,246r1646,l1406,xe" fillcolor="#d8d8d8 [2732]" stroked="f">
                    <v:stroke joinstyle="round"/>
                    <v:formulas/>
                    <v:path arrowok="t" o:connecttype="custom" o:connectlocs="2232025,0;379413,0;0,390525;2613025,390525;2232025,0" o:connectangles="0,0,0,0,0" textboxrect="0,0,1646,246"/>
                    <v:textbox>
                      <w:txbxContent>
                        <w:p w14:paraId="5975DB14" w14:textId="77777777" w:rsidR="00DA4494" w:rsidRDefault="00DA4494" w:rsidP="00C94C93">
                          <w:pPr>
                            <w:rPr>
                              <w:rFonts w:eastAsia="Times New Roman"/>
                            </w:rPr>
                          </w:pPr>
                        </w:p>
                      </w:txbxContent>
                    </v:textbox>
                  </v:shape>
                </v:group>
                <v:rect id="Rectangle 22" o:spid="_x0000_s1447" style="position:absolute;left:976;top:21816;width:18716;height:133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AiqsMA&#10;AADcAAAADwAAAGRycy9kb3ducmV2LnhtbERPTYvCMBC9C/sfwgh701QPVbpGEVlhD4JoXXa9Dc3Y&#10;FptJbWKt/npzEDw+3vds0ZlKtNS40rKC0TACQZxZXXKu4JCuB1MQziNrrCyTgjs5WMw/ejNMtL3x&#10;jtq9z0UIYZeggsL7OpHSZQUZdENbEwfuZBuDPsAml7rBWwg3lRxHUSwNlhwaCqxpVVB23l+Ngu2m&#10;TVeX8f9vtr1Ojue/zeNE36lSn/1u+QXCU+ff4pf7RyuI4zA/nAlH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1AiqsMAAADcAAAADwAAAAAAAAAAAAAAAACYAgAAZHJzL2Rv&#10;d25yZXYueG1sUEsFBgAAAAAEAAQA9QAAAIgDAAAAAA==&#10;" fillcolor="#1ab39f [3209]" stroked="f" strokeweight="2pt">
                  <v:textbox>
                    <w:txbxContent>
                      <w:p w14:paraId="6E942D3D" w14:textId="77777777" w:rsidR="00DA4494" w:rsidRDefault="00DA4494" w:rsidP="00C94C93">
                        <w:pPr>
                          <w:pStyle w:val="NormalWeb"/>
                          <w:spacing w:before="0" w:beforeAutospacing="0" w:after="0" w:afterAutospacing="0"/>
                          <w:jc w:val="center"/>
                        </w:pPr>
                        <w:r>
                          <w:rPr>
                            <w:rFonts w:ascii="Arial" w:hAnsi="Arial" w:cs="Arial"/>
                            <w:b/>
                            <w:bCs/>
                            <w:color w:val="FFFFFF"/>
                            <w:kern w:val="24"/>
                            <w:sz w:val="80"/>
                            <w:szCs w:val="80"/>
                            <w:lang w:val="en-US"/>
                          </w:rPr>
                          <w:t>01</w:t>
                        </w:r>
                      </w:p>
                    </w:txbxContent>
                  </v:textbox>
                </v:rect>
                <v:group id="Group 24" o:spid="_x0000_s1448" style="position:absolute;top:15713;width:20669;height:6103" coordorigin=",15713" coordsize="26130,7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0XAsYAAADcAAAADwAAAGRycy9kb3ducmV2LnhtbESPQWuDQBSE74X+h+UV&#10;emtWWyLFZiMibeghBJoUQm4P90VF9624GzX/vhsI9DjMzDfMKptNJ0YaXGNZQbyIQBCXVjdcKfg9&#10;fL28g3AeWWNnmRRcyUG2fnxYYartxD807n0lAoRdigpq7/tUSlfWZNAtbE8cvLMdDPogh0rqAacA&#10;N518jaJEGmw4LNTYU1FT2e4vRsFmwil/iz/HbXsurqfDcnfcxqTU89Ocf4DwNPv/8L39rRUkSQy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5/RcCxgAAANwA&#10;AAAPAAAAAAAAAAAAAAAAAKoCAABkcnMvZG93bnJldi54bWxQSwUGAAAAAAQABAD6AAAAnQMAAAAA&#10;">
                  <v:rect id="Rectangle 5" o:spid="_x0000_s1449" style="position:absolute;top:19619;width:26130;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JkIsUA&#10;AADcAAAADwAAAGRycy9kb3ducmV2LnhtbESPQWvCQBSE7wX/w/IEL0U39RBKdBUxCD0o0ih4fWaf&#10;STD7NuyuGv313UKhx2FmvmHmy9604k7ON5YVfEwSEMSl1Q1XCo6HzfgThA/IGlvLpOBJHpaLwdsc&#10;M20f/E33IlQiQthnqKAOocuk9GVNBv3EdsTRu1hnMETpKqkdPiLctHKaJKk02HBcqLGjdU3ltbgZ&#10;Be5VbvPT/pXmu/z9tJbnW7HvSKnRsF/NQATqw3/4r/2lFaTpFH7PxCM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omQixQAAANwAAAAPAAAAAAAAAAAAAAAAAJgCAABkcnMv&#10;ZG93bnJldi54bWxQSwUGAAAAAAQABAD1AAAAigMAAAAA&#10;" fillcolor="#7f7f7f [1612]" stroked="f">
                    <v:fill color2="#bfbfbf [2412]" focus="100%" type="gradient"/>
                    <v:textbox>
                      <w:txbxContent>
                        <w:p w14:paraId="02CC900A" w14:textId="77777777" w:rsidR="00DA4494" w:rsidRDefault="00DA4494" w:rsidP="00C94C93">
                          <w:pPr>
                            <w:rPr>
                              <w:rFonts w:eastAsia="Times New Roman"/>
                            </w:rPr>
                          </w:pPr>
                        </w:p>
                      </w:txbxContent>
                    </v:textbox>
                  </v:rect>
                  <v:shape id="Freeform 6" o:spid="_x0000_s1450" style="position:absolute;top:15713;width:26130;height:3906;visibility:visible;mso-wrap-style:square;v-text-anchor:top" coordsize="1646,24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dqBMQA&#10;AADcAAAADwAAAGRycy9kb3ducmV2LnhtbESPQWsCMRSE74L/IbxCb5rUwiJbo7QWwZvUqufXzXOz&#10;uHnZbrLu2l/fFAoeh5n5hlmsBleLK7Wh8qzhaapAEBfeVFxqOHxuJnMQISIbrD2ThhsFWC3HowXm&#10;xvf8Qdd9LEWCcMhRg42xyaUMhSWHYeob4uSdfeswJtmW0rTYJ7ir5UypTDqsOC1YbGhtqbjsO6fB&#10;FF9K7Y7fm9pWXddz9/6mTj9aPz4Mry8gIg3xHv5vb42GLHuGvzPpCM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3agTEAAAA3AAAAA8AAAAAAAAAAAAAAAAAmAIAAGRycy9k&#10;b3ducmV2LnhtbFBLBQYAAAAABAAEAPUAAACJAwAAAAA=&#10;" adj="-11796480,,5400" path="m1406,l239,,,246r1646,l1406,xe" fillcolor="#d8d8d8 [2732]" stroked="f">
                    <v:stroke joinstyle="round"/>
                    <v:formulas/>
                    <v:path arrowok="t" o:connecttype="custom" o:connectlocs="2232025,0;379413,0;0,390525;2613025,390525;2232025,0" o:connectangles="0,0,0,0,0" textboxrect="0,0,1646,246"/>
                    <v:textbox>
                      <w:txbxContent>
                        <w:p w14:paraId="3592E582" w14:textId="77777777" w:rsidR="00DA4494" w:rsidRDefault="00DA4494" w:rsidP="00C94C93">
                          <w:pPr>
                            <w:rPr>
                              <w:rFonts w:eastAsia="Times New Roman"/>
                            </w:rPr>
                          </w:pPr>
                        </w:p>
                      </w:txbxContent>
                    </v:textbox>
                  </v:shape>
                </v:group>
              </v:group>
            </w:pict>
          </mc:Fallback>
        </mc:AlternateContent>
      </w:r>
    </w:p>
    <w:p w14:paraId="57127CB4" w14:textId="77777777" w:rsidR="00737B02" w:rsidRDefault="005315ED" w:rsidP="00970618">
      <w:pPr>
        <w:pStyle w:val="Ttulo"/>
      </w:pPr>
      <w:r>
        <w:rPr>
          <w:noProof/>
          <w:lang w:val="es-SV" w:eastAsia="es-SV"/>
        </w:rPr>
        <w:drawing>
          <wp:anchor distT="0" distB="0" distL="114300" distR="114300" simplePos="0" relativeHeight="251692544" behindDoc="0" locked="0" layoutInCell="1" allowOverlap="1" wp14:anchorId="69194602" wp14:editId="099FAC65">
            <wp:simplePos x="0" y="0"/>
            <wp:positionH relativeFrom="column">
              <wp:posOffset>924560</wp:posOffset>
            </wp:positionH>
            <wp:positionV relativeFrom="paragraph">
              <wp:posOffset>45720</wp:posOffset>
            </wp:positionV>
            <wp:extent cx="291465" cy="248920"/>
            <wp:effectExtent l="2223" t="0" r="0" b="0"/>
            <wp:wrapNone/>
            <wp:docPr id="682" name="Imagen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16200000">
                      <a:off x="0" y="0"/>
                      <a:ext cx="291465" cy="248920"/>
                    </a:xfrm>
                    <a:prstGeom prst="rect">
                      <a:avLst/>
                    </a:prstGeom>
                    <a:noFill/>
                  </pic:spPr>
                </pic:pic>
              </a:graphicData>
            </a:graphic>
            <wp14:sizeRelH relativeFrom="page">
              <wp14:pctWidth>0</wp14:pctWidth>
            </wp14:sizeRelH>
            <wp14:sizeRelV relativeFrom="page">
              <wp14:pctHeight>0</wp14:pctHeight>
            </wp14:sizeRelV>
          </wp:anchor>
        </w:drawing>
      </w:r>
    </w:p>
    <w:p w14:paraId="7B46DE67" w14:textId="77777777" w:rsidR="00737B02" w:rsidRDefault="00737B02" w:rsidP="00970618">
      <w:pPr>
        <w:pStyle w:val="Ttulo"/>
      </w:pPr>
    </w:p>
    <w:p w14:paraId="68CF0D87" w14:textId="77777777" w:rsidR="00737B02" w:rsidRDefault="00737B02" w:rsidP="00970618">
      <w:pPr>
        <w:pStyle w:val="Ttulo"/>
      </w:pPr>
    </w:p>
    <w:p w14:paraId="6A46D479" w14:textId="77777777" w:rsidR="00737B02" w:rsidRDefault="00737B02" w:rsidP="00970618">
      <w:pPr>
        <w:pStyle w:val="Ttulo"/>
      </w:pPr>
    </w:p>
    <w:p w14:paraId="3A521D65" w14:textId="77777777" w:rsidR="00737B02" w:rsidRPr="00190392" w:rsidRDefault="005B39E0" w:rsidP="005B39E0">
      <w:pPr>
        <w:tabs>
          <w:tab w:val="left" w:pos="2300"/>
        </w:tabs>
        <w:rPr>
          <w:sz w:val="24"/>
        </w:rPr>
      </w:pPr>
      <w:r>
        <w:tab/>
      </w:r>
    </w:p>
    <w:p w14:paraId="7B3E73B2" w14:textId="77777777" w:rsidR="00A42E0F" w:rsidRDefault="00852B59" w:rsidP="00737B02">
      <w:pPr>
        <w:pStyle w:val="Ttulo"/>
      </w:pPr>
      <w:r>
        <w:rPr>
          <w:noProof/>
          <w:lang w:val="es-SV" w:eastAsia="es-SV"/>
        </w:rPr>
        <mc:AlternateContent>
          <mc:Choice Requires="wps">
            <w:drawing>
              <wp:anchor distT="0" distB="0" distL="114300" distR="114300" simplePos="0" relativeHeight="251699712" behindDoc="0" locked="0" layoutInCell="1" allowOverlap="1" wp14:anchorId="4DA56739" wp14:editId="5D75C8F3">
                <wp:simplePos x="0" y="0"/>
                <wp:positionH relativeFrom="column">
                  <wp:posOffset>4832571</wp:posOffset>
                </wp:positionH>
                <wp:positionV relativeFrom="paragraph">
                  <wp:posOffset>411126</wp:posOffset>
                </wp:positionV>
                <wp:extent cx="1261375" cy="818707"/>
                <wp:effectExtent l="0" t="0" r="0" b="0"/>
                <wp:wrapNone/>
                <wp:docPr id="748" name="748 Cuadro de texto"/>
                <wp:cNvGraphicFramePr/>
                <a:graphic xmlns:a="http://schemas.openxmlformats.org/drawingml/2006/main">
                  <a:graphicData uri="http://schemas.microsoft.com/office/word/2010/wordprocessingShape">
                    <wps:wsp>
                      <wps:cNvSpPr txBox="1"/>
                      <wps:spPr>
                        <a:xfrm>
                          <a:off x="0" y="0"/>
                          <a:ext cx="1261375" cy="818707"/>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2009D4E7" w14:textId="77777777" w:rsidR="00DA4494" w:rsidRPr="005E3D18" w:rsidRDefault="00DA4494" w:rsidP="00852B59">
                            <w:pPr>
                              <w:spacing w:before="100" w:beforeAutospacing="1" w:after="0"/>
                              <w:rPr>
                                <w:sz w:val="18"/>
                                <w:szCs w:val="18"/>
                              </w:rPr>
                            </w:pPr>
                            <w:r w:rsidRPr="005E3D18">
                              <w:rPr>
                                <w:sz w:val="18"/>
                                <w:szCs w:val="18"/>
                              </w:rPr>
                              <w:t xml:space="preserve">Identificar que las  características ambientales sea un entorno seguro.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56739" id="748 Cuadro de texto" o:spid="_x0000_s1451" type="#_x0000_t202" style="position:absolute;left:0;text-align:left;margin-left:380.5pt;margin-top:32.35pt;width:99.3pt;height:64.4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" filled="f" stroked="f" strokeweight="2pt">
                <v:textbox>
                  <w:txbxContent>
                    <w:p w14:paraId="2009D4E7" w14:textId="77777777" w:rsidR="00DA4494" w:rsidRPr="005E3D18" w:rsidRDefault="00DA4494" w:rsidP="00852B59">
                      <w:pPr>
                        <w:spacing w:before="100" w:beforeAutospacing="1" w:after="0"/>
                        <w:rPr>
                          <w:sz w:val="18"/>
                          <w:szCs w:val="18"/>
                        </w:rPr>
                      </w:pPr>
                      <w:r w:rsidRPr="005E3D18">
                        <w:rPr>
                          <w:sz w:val="18"/>
                          <w:szCs w:val="18"/>
                        </w:rPr>
                        <w:t xml:space="preserve">Identificar que las  características ambientales sea un entorno seguro. </w:t>
                      </w:r>
                    </w:p>
                  </w:txbxContent>
                </v:textbox>
              </v:shape>
            </w:pict>
          </mc:Fallback>
        </mc:AlternateContent>
      </w:r>
      <w:r>
        <w:rPr>
          <w:noProof/>
          <w:lang w:val="es-SV" w:eastAsia="es-SV"/>
        </w:rPr>
        <mc:AlternateContent>
          <mc:Choice Requires="wps">
            <w:drawing>
              <wp:anchor distT="0" distB="0" distL="114300" distR="114300" simplePos="0" relativeHeight="251700736" behindDoc="0" locked="0" layoutInCell="1" allowOverlap="1" wp14:anchorId="0AAB0AEA" wp14:editId="5ECE776A">
                <wp:simplePos x="0" y="0"/>
                <wp:positionH relativeFrom="column">
                  <wp:posOffset>313055</wp:posOffset>
                </wp:positionH>
                <wp:positionV relativeFrom="paragraph">
                  <wp:posOffset>497205</wp:posOffset>
                </wp:positionV>
                <wp:extent cx="1697990" cy="626745"/>
                <wp:effectExtent l="0" t="0" r="0" b="1905"/>
                <wp:wrapNone/>
                <wp:docPr id="749" name="749 Cuadro de texto"/>
                <wp:cNvGraphicFramePr/>
                <a:graphic xmlns:a="http://schemas.openxmlformats.org/drawingml/2006/main">
                  <a:graphicData uri="http://schemas.microsoft.com/office/word/2010/wordprocessingShape">
                    <wps:wsp>
                      <wps:cNvSpPr txBox="1"/>
                      <wps:spPr>
                        <a:xfrm>
                          <a:off x="0" y="0"/>
                          <a:ext cx="1697990" cy="6267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7933BE" w14:textId="77777777" w:rsidR="00DA4494" w:rsidRDefault="00DA4494" w:rsidP="00852B59">
                            <w:pPr>
                              <w:spacing w:before="0" w:after="0" w:line="240" w:lineRule="auto"/>
                              <w:rPr>
                                <w:b/>
                                <w:color w:val="auto"/>
                                <w:sz w:val="20"/>
                                <w:szCs w:val="20"/>
                              </w:rPr>
                            </w:pPr>
                            <w:r w:rsidRPr="005357CF">
                              <w:rPr>
                                <w:b/>
                                <w:color w:val="auto"/>
                                <w:sz w:val="20"/>
                                <w:szCs w:val="20"/>
                              </w:rPr>
                              <w:t>ASEGURAR</w:t>
                            </w:r>
                          </w:p>
                          <w:p w14:paraId="59C2B5BF" w14:textId="77777777" w:rsidR="00DA4494" w:rsidRPr="005357CF" w:rsidRDefault="00DA4494" w:rsidP="00852B59">
                            <w:pPr>
                              <w:spacing w:before="0" w:after="0" w:line="240" w:lineRule="auto"/>
                              <w:rPr>
                                <w:color w:val="auto"/>
                                <w:sz w:val="20"/>
                                <w:szCs w:val="20"/>
                              </w:rPr>
                            </w:pPr>
                            <w:r w:rsidRPr="005357CF">
                              <w:rPr>
                                <w:b/>
                                <w:color w:val="auto"/>
                                <w:sz w:val="20"/>
                                <w:szCs w:val="20"/>
                              </w:rPr>
                              <w:t xml:space="preserve"> LA ESCENA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B0AEA" id="749 Cuadro de texto" o:spid="_x0000_s1452" type="#_x0000_t202" style="position:absolute;left:0;text-align:left;margin-left:24.65pt;margin-top:39.15pt;width:133.7pt;height:49.3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" filled="f" stroked="f" strokeweight=".5pt">
                <v:textbox>
                  <w:txbxContent>
                    <w:p w14:paraId="197933BE" w14:textId="77777777" w:rsidR="00DA4494" w:rsidRDefault="00DA4494" w:rsidP="00852B59">
                      <w:pPr>
                        <w:spacing w:before="0" w:after="0" w:line="240" w:lineRule="auto"/>
                        <w:rPr>
                          <w:b/>
                          <w:color w:val="auto"/>
                          <w:sz w:val="20"/>
                          <w:szCs w:val="20"/>
                        </w:rPr>
                      </w:pPr>
                      <w:r w:rsidRPr="005357CF">
                        <w:rPr>
                          <w:b/>
                          <w:color w:val="auto"/>
                          <w:sz w:val="20"/>
                          <w:szCs w:val="20"/>
                        </w:rPr>
                        <w:t>ASEGURAR</w:t>
                      </w:r>
                    </w:p>
                    <w:p w14:paraId="59C2B5BF" w14:textId="77777777" w:rsidR="00DA4494" w:rsidRPr="005357CF" w:rsidRDefault="00DA4494" w:rsidP="00852B59">
                      <w:pPr>
                        <w:spacing w:before="0" w:after="0" w:line="240" w:lineRule="auto"/>
                        <w:rPr>
                          <w:color w:val="auto"/>
                          <w:sz w:val="20"/>
                          <w:szCs w:val="20"/>
                        </w:rPr>
                      </w:pPr>
                      <w:r w:rsidRPr="005357CF">
                        <w:rPr>
                          <w:b/>
                          <w:color w:val="auto"/>
                          <w:sz w:val="20"/>
                          <w:szCs w:val="20"/>
                        </w:rPr>
                        <w:t xml:space="preserve"> LA ESCENA</w:t>
                      </w:r>
                    </w:p>
                  </w:txbxContent>
                </v:textbox>
              </v:shape>
            </w:pict>
          </mc:Fallback>
        </mc:AlternateContent>
      </w:r>
      <w:r>
        <w:rPr>
          <w:noProof/>
          <w:lang w:val="es-SV" w:eastAsia="es-SV"/>
        </w:rPr>
        <mc:AlternateContent>
          <mc:Choice Requires="wpg">
            <w:drawing>
              <wp:anchor distT="0" distB="0" distL="114300" distR="114300" simplePos="0" relativeHeight="251694592" behindDoc="0" locked="0" layoutInCell="1" allowOverlap="1" wp14:anchorId="31C8177E" wp14:editId="643A0B85">
                <wp:simplePos x="0" y="0"/>
                <wp:positionH relativeFrom="column">
                  <wp:posOffset>-303530</wp:posOffset>
                </wp:positionH>
                <wp:positionV relativeFrom="paragraph">
                  <wp:posOffset>401320</wp:posOffset>
                </wp:positionV>
                <wp:extent cx="722630" cy="555625"/>
                <wp:effectExtent l="0" t="0" r="0" b="0"/>
                <wp:wrapNone/>
                <wp:docPr id="733" name="Group 9"/>
                <wp:cNvGraphicFramePr/>
                <a:graphic xmlns:a="http://schemas.openxmlformats.org/drawingml/2006/main">
                  <a:graphicData uri="http://schemas.microsoft.com/office/word/2010/wordprocessingGroup">
                    <wpg:wgp>
                      <wpg:cNvGrpSpPr/>
                      <wpg:grpSpPr>
                        <a:xfrm>
                          <a:off x="0" y="0"/>
                          <a:ext cx="722630" cy="555625"/>
                          <a:chOff x="2096453" y="1124300"/>
                          <a:chExt cx="723203" cy="555811"/>
                        </a:xfrm>
                      </wpg:grpSpPr>
                      <wps:wsp>
                        <wps:cNvPr id="734" name="Oval 27"/>
                        <wps:cNvSpPr/>
                        <wps:spPr>
                          <a:xfrm>
                            <a:off x="2207342" y="1124300"/>
                            <a:ext cx="555811" cy="555811"/>
                          </a:xfrm>
                          <a:prstGeom prst="ellipse">
                            <a:avLst/>
                          </a:prstGeom>
                          <a:solidFill>
                            <a:srgbClr val="0779B7"/>
                          </a:solidFill>
                          <a:ln w="25400" cap="flat" cmpd="sng" algn="ctr">
                            <a:noFill/>
                            <a:prstDash val="solid"/>
                          </a:ln>
                          <a:effectLst/>
                        </wps:spPr>
                        <wps:txbx>
                          <w:txbxContent>
                            <w:p w14:paraId="66F96517" w14:textId="77777777" w:rsidR="00DA4494" w:rsidRDefault="00DA4494" w:rsidP="00BC351B">
                              <w:pPr>
                                <w:rPr>
                                  <w:rFonts w:eastAsia="Times New Roman"/>
                                </w:rPr>
                              </w:pPr>
                            </w:p>
                          </w:txbxContent>
                        </wps:txbx>
                        <wps:bodyPr rtlCol="0" anchor="ctr"/>
                      </wps:wsp>
                      <wps:wsp>
                        <wps:cNvPr id="735" name="TextBox 28"/>
                        <wps:cNvSpPr txBox="1"/>
                        <wps:spPr>
                          <a:xfrm>
                            <a:off x="2096453" y="1240791"/>
                            <a:ext cx="723203" cy="237570"/>
                          </a:xfrm>
                          <a:prstGeom prst="rect">
                            <a:avLst/>
                          </a:prstGeom>
                          <a:noFill/>
                        </wps:spPr>
                        <wps:txbx>
                          <w:txbxContent>
                            <w:p w14:paraId="355A9745" w14:textId="77777777" w:rsidR="00DA4494" w:rsidRPr="00852B59" w:rsidRDefault="00DA4494" w:rsidP="00BC351B">
                              <w:pPr>
                                <w:pStyle w:val="NormalWeb"/>
                                <w:spacing w:before="0" w:beforeAutospacing="0" w:after="0" w:afterAutospacing="0"/>
                                <w:jc w:val="center"/>
                                <w:rPr>
                                  <w:b/>
                                  <w:sz w:val="18"/>
                                </w:rPr>
                              </w:pPr>
                              <w:r w:rsidRPr="00852B59">
                                <w:rPr>
                                  <w:rFonts w:ascii="Arial" w:hAnsi="Arial" w:cs="Arial"/>
                                  <w:b/>
                                  <w:color w:val="FFFFFF" w:themeColor="background1"/>
                                  <w:kern w:val="24"/>
                                  <w:sz w:val="20"/>
                                  <w:szCs w:val="28"/>
                                  <w:lang w:val="en-US"/>
                                </w:rPr>
                                <w:t xml:space="preserve">Paso  1 </w:t>
                              </w:r>
                            </w:p>
                          </w:txbxContent>
                        </wps:txbx>
                        <wps:bodyPr wrap="square" rtlCol="0" anchor="ctr">
                          <a:spAutoFit/>
                        </wps:bodyPr>
                      </wps:wsp>
                    </wpg:wgp>
                  </a:graphicData>
                </a:graphic>
                <wp14:sizeRelH relativeFrom="margin">
                  <wp14:pctWidth>0</wp14:pctWidth>
                </wp14:sizeRelH>
                <wp14:sizeRelV relativeFrom="margin">
                  <wp14:pctHeight>0</wp14:pctHeight>
                </wp14:sizeRelV>
              </wp:anchor>
            </w:drawing>
          </mc:Choice>
          <mc:Fallback>
            <w:pict>
              <v:group w14:anchorId="31C8177E" id="Group 9" o:spid="_x0000_s1453" style="position:absolute;left:0;text-align:left;margin-left:-23.9pt;margin-top:31.6pt;width:56.9pt;height:43.75pt;z-index:251694592;mso-width-relative:margin;mso-height-relative:margin" coordorigin="20964,11243" coordsize="7232,5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">
                <v:oval id="Oval 27" o:spid="_x0000_s1454" style="position:absolute;left:22073;top:11243;width:5558;height:55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NPXcQA&#10;AADcAAAADwAAAGRycy9kb3ducmV2LnhtbESPQWvCQBSE7wX/w/KE3uomWmpNXYMUhBRy0Uq9PrLP&#10;JDX7NuxuY/rvXaHQ4zAz3zDrfDSdGMj51rKCdJaAIK6sbrlWcPzcPb2C8AFZY2eZFPySh3wzeVhj&#10;pu2V9zQcQi0ihH2GCpoQ+kxKXzVk0M9sTxy9s3UGQ5SultrhNcJNJ+dJ8iINthwXGuzpvaHqcvgx&#10;Cj72Ht32m5en4atIj6U786qUSj1Ox+0biEBj+A//tQutYLl4hvuZeATk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zT13EAAAA3AAAAA8AAAAAAAAAAAAAAAAAmAIAAGRycy9k&#10;b3ducmV2LnhtbFBLBQYAAAAABAAEAPUAAACJAwAAAAA=&#10;" fillcolor="#0779b7" stroked="f" strokeweight="2pt">
                  <v:textbox>
                    <w:txbxContent>
                      <w:p w14:paraId="66F96517" w14:textId="77777777" w:rsidR="00DA4494" w:rsidRDefault="00DA4494" w:rsidP="00BC351B">
                        <w:pPr>
                          <w:rPr>
                            <w:rFonts w:eastAsia="Times New Roman"/>
                          </w:rPr>
                        </w:pPr>
                      </w:p>
                    </w:txbxContent>
                  </v:textbox>
                </v:oval>
                <v:shape id="TextBox 28" o:spid="_x0000_s1455" type="#_x0000_t202" style="position:absolute;left:20964;top:12407;width:7232;height:23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U35cYA&#10;AADcAAAADwAAAGRycy9kb3ducmV2LnhtbESPQWvCQBSE70L/w/IKvenGltYQXUULpa160bQHb4/s&#10;M4lm34bsmqT/3i0IHoeZ+YaZLXpTiZYaV1pWMB5FIIgzq0vOFfykH8MYhPPIGivLpOCPHCzmD4MZ&#10;Jtp2vKN273MRIOwSVFB4XydSuqwgg25ka+LgHW1j0AfZ5FI32AW4qeRzFL1JgyWHhQJrei8oO+8v&#10;RoFNj2n8GZ0O3eU3W31vtu1hXUmlnh775RSEp97fw7f2l1YweXmF/zPhCM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U35cYAAADcAAAADwAAAAAAAAAAAAAAAACYAgAAZHJz&#10;L2Rvd25yZXYueG1sUEsFBgAAAAAEAAQA9QAAAIsDAAAAAA==&#10;" filled="f" stroked="f">
                  <v:textbox style="mso-fit-shape-to-text:t">
                    <w:txbxContent>
                      <w:p w14:paraId="355A9745" w14:textId="77777777" w:rsidR="00DA4494" w:rsidRPr="00852B59" w:rsidRDefault="00DA4494" w:rsidP="00BC351B">
                        <w:pPr>
                          <w:pStyle w:val="NormalWeb"/>
                          <w:spacing w:before="0" w:beforeAutospacing="0" w:after="0" w:afterAutospacing="0"/>
                          <w:jc w:val="center"/>
                          <w:rPr>
                            <w:b/>
                            <w:sz w:val="18"/>
                          </w:rPr>
                        </w:pPr>
                        <w:r w:rsidRPr="00852B59">
                          <w:rPr>
                            <w:rFonts w:ascii="Arial" w:hAnsi="Arial" w:cs="Arial"/>
                            <w:b/>
                            <w:color w:val="FFFFFF" w:themeColor="background1"/>
                            <w:kern w:val="24"/>
                            <w:sz w:val="20"/>
                            <w:szCs w:val="28"/>
                            <w:lang w:val="en-US"/>
                          </w:rPr>
                          <w:t xml:space="preserve">Paso  1 </w:t>
                        </w:r>
                      </w:p>
                    </w:txbxContent>
                  </v:textbox>
                </v:shape>
              </v:group>
            </w:pict>
          </mc:Fallback>
        </mc:AlternateContent>
      </w:r>
      <w:r w:rsidR="009821EC">
        <w:rPr>
          <w:noProof/>
          <w:lang w:val="es-SV" w:eastAsia="es-SV"/>
        </w:rPr>
        <mc:AlternateContent>
          <mc:Choice Requires="wpg">
            <w:drawing>
              <wp:anchor distT="0" distB="0" distL="114300" distR="114300" simplePos="0" relativeHeight="251693568" behindDoc="0" locked="0" layoutInCell="1" allowOverlap="1" wp14:anchorId="21D8E9D9" wp14:editId="198FFF54">
                <wp:simplePos x="0" y="0"/>
                <wp:positionH relativeFrom="column">
                  <wp:posOffset>991870</wp:posOffset>
                </wp:positionH>
                <wp:positionV relativeFrom="paragraph">
                  <wp:posOffset>10160</wp:posOffset>
                </wp:positionV>
                <wp:extent cx="3562350" cy="2835910"/>
                <wp:effectExtent l="57150" t="0" r="76200" b="650240"/>
                <wp:wrapNone/>
                <wp:docPr id="727" name="Group 28"/>
                <wp:cNvGraphicFramePr/>
                <a:graphic xmlns:a="http://schemas.openxmlformats.org/drawingml/2006/main">
                  <a:graphicData uri="http://schemas.microsoft.com/office/word/2010/wordprocessingGroup">
                    <wpg:wgp>
                      <wpg:cNvGrpSpPr/>
                      <wpg:grpSpPr>
                        <a:xfrm>
                          <a:off x="0" y="0"/>
                          <a:ext cx="3562350" cy="2835910"/>
                          <a:chOff x="0" y="0"/>
                          <a:chExt cx="3048000" cy="2431883"/>
                        </a:xfrm>
                        <a:effectLst/>
                      </wpg:grpSpPr>
                      <wps:wsp>
                        <wps:cNvPr id="728" name="Oval 29"/>
                        <wps:cNvSpPr/>
                        <wps:spPr>
                          <a:xfrm>
                            <a:off x="1111400" y="2176453"/>
                            <a:ext cx="878720" cy="255430"/>
                          </a:xfrm>
                          <a:prstGeom prst="ellipse">
                            <a:avLst/>
                          </a:prstGeom>
                          <a:noFill/>
                          <a:ln w="25400" cap="flat" cmpd="sng" algn="ctr">
                            <a:solidFill>
                              <a:srgbClr val="0779B7"/>
                            </a:solidFill>
                            <a:prstDash val="solid"/>
                          </a:ln>
                          <a:effectLst/>
                          <a:scene3d>
                            <a:camera prst="perspectiveRelaxed" fov="7200000">
                              <a:rot lat="18600000" lon="0" rev="0"/>
                            </a:camera>
                            <a:lightRig rig="threePt" dir="t"/>
                          </a:scene3d>
                          <a:sp3d prstMaterial="clear">
                            <a:bevelT w="0" h="762000"/>
                            <a:bevelB w="0" h="254000"/>
                          </a:sp3d>
                        </wps:spPr>
                        <wps:txbx>
                          <w:txbxContent>
                            <w:p w14:paraId="4F9D1461" w14:textId="77777777" w:rsidR="00DA4494" w:rsidRDefault="00DA4494" w:rsidP="00BC351B">
                              <w:pPr>
                                <w:rPr>
                                  <w:rFonts w:eastAsia="Times New Roman"/>
                                </w:rPr>
                              </w:pPr>
                            </w:p>
                          </w:txbxContent>
                        </wps:txbx>
                        <wps:bodyPr rtlCol="0" anchor="ctr"/>
                      </wps:wsp>
                      <wps:wsp>
                        <wps:cNvPr id="729" name="Oval 30"/>
                        <wps:cNvSpPr/>
                        <wps:spPr>
                          <a:xfrm>
                            <a:off x="935064" y="1750625"/>
                            <a:ext cx="1218275" cy="255430"/>
                          </a:xfrm>
                          <a:prstGeom prst="ellipse">
                            <a:avLst/>
                          </a:prstGeom>
                          <a:noFill/>
                          <a:ln w="25400" cap="flat" cmpd="sng" algn="ctr">
                            <a:solidFill>
                              <a:srgbClr val="0779B7"/>
                            </a:solidFill>
                            <a:prstDash val="solid"/>
                          </a:ln>
                          <a:effectLst/>
                          <a:scene3d>
                            <a:camera prst="perspectiveRelaxed" fov="6000000">
                              <a:rot lat="20100000" lon="0" rev="0"/>
                            </a:camera>
                            <a:lightRig rig="threePt" dir="t"/>
                          </a:scene3d>
                          <a:sp3d prstMaterial="clear">
                            <a:bevelT w="0" h="1689100"/>
                            <a:bevelB w="0" h="254000"/>
                          </a:sp3d>
                        </wps:spPr>
                        <wps:txbx>
                          <w:txbxContent>
                            <w:p w14:paraId="6B5775BA" w14:textId="77777777" w:rsidR="00DA4494" w:rsidRDefault="00DA4494" w:rsidP="00BC351B">
                              <w:pPr>
                                <w:rPr>
                                  <w:rFonts w:eastAsia="Times New Roman"/>
                                </w:rPr>
                              </w:pPr>
                            </w:p>
                          </w:txbxContent>
                        </wps:txbx>
                        <wps:bodyPr rtlCol="0" anchor="ctr"/>
                      </wps:wsp>
                      <wps:wsp>
                        <wps:cNvPr id="730" name="Oval 31"/>
                        <wps:cNvSpPr/>
                        <wps:spPr>
                          <a:xfrm>
                            <a:off x="722090" y="1264048"/>
                            <a:ext cx="1643739" cy="344635"/>
                          </a:xfrm>
                          <a:prstGeom prst="ellipse">
                            <a:avLst/>
                          </a:prstGeom>
                          <a:noFill/>
                          <a:ln w="25400" cap="flat" cmpd="sng" algn="ctr">
                            <a:solidFill>
                              <a:srgbClr val="0779B7"/>
                            </a:solidFill>
                            <a:prstDash val="solid"/>
                          </a:ln>
                          <a:effectLst/>
                          <a:scene3d>
                            <a:camera prst="perspectiveRelaxed" fov="6000000">
                              <a:rot lat="20100000" lon="0" rev="0"/>
                            </a:camera>
                            <a:lightRig rig="threePt" dir="t"/>
                          </a:scene3d>
                          <a:sp3d prstMaterial="clear">
                            <a:bevelT w="0" h="1689100"/>
                            <a:bevelB w="0" h="254000"/>
                          </a:sp3d>
                        </wps:spPr>
                        <wps:txbx>
                          <w:txbxContent>
                            <w:p w14:paraId="2D3228CD" w14:textId="77777777" w:rsidR="00DA4494" w:rsidRDefault="00DA4494" w:rsidP="00BC351B">
                              <w:pPr>
                                <w:rPr>
                                  <w:rFonts w:eastAsia="Times New Roman"/>
                                </w:rPr>
                              </w:pPr>
                            </w:p>
                          </w:txbxContent>
                        </wps:txbx>
                        <wps:bodyPr rtlCol="0" anchor="ctr"/>
                      </wps:wsp>
                      <wps:wsp>
                        <wps:cNvPr id="731" name="Oval 32"/>
                        <wps:cNvSpPr/>
                        <wps:spPr>
                          <a:xfrm>
                            <a:off x="409391" y="615085"/>
                            <a:ext cx="2253980" cy="545395"/>
                          </a:xfrm>
                          <a:prstGeom prst="ellipse">
                            <a:avLst/>
                          </a:prstGeom>
                          <a:noFill/>
                          <a:ln w="25400" cap="flat" cmpd="sng" algn="ctr">
                            <a:solidFill>
                              <a:srgbClr val="0779B7"/>
                            </a:solidFill>
                            <a:prstDash val="solid"/>
                          </a:ln>
                          <a:effectLst/>
                          <a:scene3d>
                            <a:camera prst="perspectiveRelaxed" fov="6000000">
                              <a:rot lat="19800000" lon="0" rev="0"/>
                            </a:camera>
                            <a:lightRig rig="threePt" dir="t"/>
                          </a:scene3d>
                          <a:sp3d prstMaterial="clear">
                            <a:bevelT w="0" h="1689100"/>
                            <a:bevelB w="0" h="254000"/>
                          </a:sp3d>
                        </wps:spPr>
                        <wps:txbx>
                          <w:txbxContent>
                            <w:p w14:paraId="4A1B47EB" w14:textId="77777777" w:rsidR="00DA4494" w:rsidRDefault="00DA4494" w:rsidP="00BC351B">
                              <w:pPr>
                                <w:rPr>
                                  <w:rFonts w:eastAsia="Times New Roman"/>
                                </w:rPr>
                              </w:pPr>
                            </w:p>
                          </w:txbxContent>
                        </wps:txbx>
                        <wps:bodyPr rtlCol="0" anchor="ctr"/>
                      </wps:wsp>
                      <wps:wsp>
                        <wps:cNvPr id="732" name="Oval 33"/>
                        <wps:cNvSpPr/>
                        <wps:spPr>
                          <a:xfrm>
                            <a:off x="0" y="0"/>
                            <a:ext cx="3048000" cy="685800"/>
                          </a:xfrm>
                          <a:prstGeom prst="ellipse">
                            <a:avLst/>
                          </a:prstGeom>
                          <a:noFill/>
                          <a:ln w="25400" cap="flat" cmpd="sng" algn="ctr">
                            <a:solidFill>
                              <a:srgbClr val="0779B7"/>
                            </a:solidFill>
                            <a:prstDash val="solid"/>
                          </a:ln>
                          <a:effectLst/>
                          <a:scene3d>
                            <a:camera prst="perspectiveRelaxed" fov="6000000">
                              <a:rot lat="19800000" lon="0" rev="0"/>
                            </a:camera>
                            <a:lightRig rig="threePt" dir="t"/>
                          </a:scene3d>
                          <a:sp3d prstMaterial="clear">
                            <a:bevelT w="0" h="1689100"/>
                            <a:bevelB w="0" h="596900"/>
                          </a:sp3d>
                        </wps:spPr>
                        <wps:txbx>
                          <w:txbxContent>
                            <w:p w14:paraId="6D003198" w14:textId="77777777" w:rsidR="00DA4494" w:rsidRDefault="00DA4494" w:rsidP="00BC351B">
                              <w:pPr>
                                <w:rPr>
                                  <w:rFonts w:eastAsia="Times New Roman"/>
                                </w:rPr>
                              </w:pP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21D8E9D9" id="Group 28" o:spid="_x0000_s1456" style="position:absolute;left:0;text-align:left;margin-left:78.1pt;margin-top:.8pt;width:280.5pt;height:223.3pt;z-index:251693568;mso-width-relative:margin;mso-height-relative:margin" coordsize="30480,2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">
                <v:oval id="Oval 29" o:spid="_x0000_s1457" style="position:absolute;left:11114;top:21764;width:8787;height:25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9S8b8A&#10;AADcAAAADwAAAGRycy9kb3ducmV2LnhtbERPTYvCMBC9L/gfwgheFk3Xg5VqFBEWPboqeB2bsS1t&#10;JiWJtvrrNwfB4+N9L9e9acSDnK8sK/iZJCCIc6srLhScT7/jOQgfkDU2lknBkzysV4OvJWbadvxH&#10;j2MoRAxhn6GCMoQ2k9LnJRn0E9sSR+5mncEQoSukdtjFcNPIaZLMpMGKY0OJLW1Lyuvj3SjQxc7U&#10;/G3Sw63uXvtUp9dL7pQaDfvNAkSgPnzEb/deK0incW08E4+AXP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X1LxvwAAANwAAAAPAAAAAAAAAAAAAAAAAJgCAABkcnMvZG93bnJl&#10;di54bWxQSwUGAAAAAAQABAD1AAAAhAMAAAAA&#10;" filled="f" strokecolor="#0779b7" strokeweight="2pt">
                  <o:extrusion v:ext="view" rotationangle="50" viewpoint="0,100pt" viewpointorigin="0,.5" skewangle="45" type="perspective"/>
                  <v:textbox>
                    <w:txbxContent>
                      <w:p w14:paraId="4F9D1461" w14:textId="77777777" w:rsidR="00DA4494" w:rsidRDefault="00DA4494" w:rsidP="00BC351B">
                        <w:pPr>
                          <w:rPr>
                            <w:rFonts w:eastAsia="Times New Roman"/>
                          </w:rPr>
                        </w:pPr>
                      </w:p>
                    </w:txbxContent>
                  </v:textbox>
                </v:oval>
                <v:oval id="Oval 30" o:spid="_x0000_s1458" style="position:absolute;left:9350;top:17506;width:12183;height:25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H0m8UA&#10;AADcAAAADwAAAGRycy9kb3ducmV2LnhtbESPzWvCQBTE74L/w/IEb7ox4kejq5SCHxcP1Zbi7ZF9&#10;JtHs25BdTfzvu0Khx2FmfsMs160pxYNqV1hWMBpGIIhTqwvOFHydNoM5COeRNZaWScGTHKxX3c4S&#10;E20b/qTH0WciQNglqCD3vkqkdGlOBt3QVsTBu9jaoA+yzqSusQlwU8o4iqbSYMFhIceKPnJKb8e7&#10;URAfzofntmmuO9p9T3/mkzH7ipXq99r3BQhPrf8P/7X3WsEsfoPXmXA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sfSbxQAAANwAAAAPAAAAAAAAAAAAAAAAAJgCAABkcnMv&#10;ZG93bnJldi54bWxQSwUGAAAAAAQABAD1AAAAigMAAAAA&#10;" filled="f" strokecolor="#0779b7" strokeweight="2pt">
                  <o:extrusion v:ext="view" rotationangle="25" viewpoint="0,100pt" viewpointorigin="0,.5" skewangle="45" type="perspective"/>
                  <v:textbox>
                    <w:txbxContent>
                      <w:p w14:paraId="6B5775BA" w14:textId="77777777" w:rsidR="00DA4494" w:rsidRDefault="00DA4494" w:rsidP="00BC351B">
                        <w:pPr>
                          <w:rPr>
                            <w:rFonts w:eastAsia="Times New Roman"/>
                          </w:rPr>
                        </w:pPr>
                      </w:p>
                    </w:txbxContent>
                  </v:textbox>
                </v:oval>
                <v:oval id="Oval 31" o:spid="_x0000_s1459" style="position:absolute;left:7220;top:12640;width:16438;height:34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LL28AA&#10;AADcAAAADwAAAGRycy9kb3ducmV2LnhtbERPy4rCMBTdC/5DuII7TVVGpRpFBHU2Lnwh7i7Nta02&#10;N6XJ2Pr3k4Xg8nDe82VjCvGiyuWWFQz6EQjixOqcUwXn06Y3BeE8ssbCMil4k4Plot2aY6xtzQd6&#10;HX0qQgi7GBVk3pexlC7JyKDr25I4cHdbGfQBVqnUFdYh3BRyGEVjaTDn0JBhSeuMkufxzygY7m/7&#10;97auHzvaXcbX6c+IfclKdTvNagbCU+O/4o/7VyuYjML8cCYcAbn4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1LL28AAAADcAAAADwAAAAAAAAAAAAAAAACYAgAAZHJzL2Rvd25y&#10;ZXYueG1sUEsFBgAAAAAEAAQA9QAAAIUDAAAAAA==&#10;" filled="f" strokecolor="#0779b7" strokeweight="2pt">
                  <o:extrusion v:ext="view" rotationangle="25" viewpoint="0,100pt" viewpointorigin="0,.5" skewangle="45" type="perspective"/>
                  <v:textbox>
                    <w:txbxContent>
                      <w:p w14:paraId="2D3228CD" w14:textId="77777777" w:rsidR="00DA4494" w:rsidRDefault="00DA4494" w:rsidP="00BC351B">
                        <w:pPr>
                          <w:rPr>
                            <w:rFonts w:eastAsia="Times New Roman"/>
                          </w:rPr>
                        </w:pPr>
                      </w:p>
                    </w:txbxContent>
                  </v:textbox>
                </v:oval>
                <v:oval id="Oval 32" o:spid="_x0000_s1460" style="position:absolute;left:4093;top:6150;width:22540;height:5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aRqsQA&#10;AADcAAAADwAAAGRycy9kb3ducmV2LnhtbESPwWrDMBBE74X8g9hALqWRnUDqupZDKKTkUkidfMDW&#10;2tgm1spIamL/fVUo9DjMzBum2I6mFzdyvrOsIF0mIIhrqztuFJxP+6cMhA/IGnvLpGAiD9ty9lBg&#10;ru2dP+lWhUZECPscFbQhDLmUvm7JoF/agTh6F+sMhihdI7XDe4SbXq6SZCMNdhwXWhzoraX6Wn0b&#10;BY/Z+97Jrxd37Mcs1RVNF/qYlFrMx90riEBj+A//tQ9awfM6hd8z8QjI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mkarEAAAA3AAAAA8AAAAAAAAAAAAAAAAAmAIAAGRycy9k&#10;b3ducmV2LnhtbFBLBQYAAAAABAAEAPUAAACJAwAAAAA=&#10;" filled="f" strokecolor="#0779b7" strokeweight="2pt">
                  <o:extrusion v:ext="view" rotationangle="30" viewpoint="0,100pt" viewpointorigin="0,.5" skewangle="45" type="perspective"/>
                  <v:textbox>
                    <w:txbxContent>
                      <w:p w14:paraId="4A1B47EB" w14:textId="77777777" w:rsidR="00DA4494" w:rsidRDefault="00DA4494" w:rsidP="00BC351B">
                        <w:pPr>
                          <w:rPr>
                            <w:rFonts w:eastAsia="Times New Roman"/>
                          </w:rPr>
                        </w:pPr>
                      </w:p>
                    </w:txbxContent>
                  </v:textbox>
                </v:oval>
                <v:oval id="Oval 33" o:spid="_x0000_s1461" style="position:absolute;width:30480;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QP3cQA&#10;AADcAAAADwAAAGRycy9kb3ducmV2LnhtbESP0WrCQBRE34X+w3ILvojZaKGmqauUgtIXoUY/4DZ7&#10;TUKzd8Puqsnfu4Lg4zAzZ5jlujetuJDzjWUFsyQFQVxa3XCl4HjYTDMQPiBrbC2TgoE8rFcvoyXm&#10;2l55T5ciVCJC2OeooA6hy6X0ZU0GfWI74uidrDMYonSV1A6vEW5aOU/Td2mw4bhQY0ffNZX/xdko&#10;mGTbjZN/H+637bOZLmg40W5Qavzaf32CCNSHZ/jR/tEKFm9zuJ+JR0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0D93EAAAA3AAAAA8AAAAAAAAAAAAAAAAAmAIAAGRycy9k&#10;b3ducmV2LnhtbFBLBQYAAAAABAAEAPUAAACJAwAAAAA=&#10;" filled="f" strokecolor="#0779b7" strokeweight="2pt">
                  <o:extrusion v:ext="view" rotationangle="30" viewpoint="0,100pt" viewpointorigin="0,.5" skewangle="45" type="perspective"/>
                  <v:textbox>
                    <w:txbxContent>
                      <w:p w14:paraId="6D003198" w14:textId="77777777" w:rsidR="00DA4494" w:rsidRDefault="00DA4494" w:rsidP="00BC351B">
                        <w:pPr>
                          <w:rPr>
                            <w:rFonts w:eastAsia="Times New Roman"/>
                          </w:rPr>
                        </w:pPr>
                      </w:p>
                    </w:txbxContent>
                  </v:textbox>
                </v:oval>
              </v:group>
            </w:pict>
          </mc:Fallback>
        </mc:AlternateContent>
      </w:r>
      <w:r w:rsidR="00E157DF">
        <w:rPr>
          <w:noProof/>
          <w:lang w:val="es-SV" w:eastAsia="es-SV"/>
        </w:rPr>
        <mc:AlternateContent>
          <mc:Choice Requires="wps">
            <w:drawing>
              <wp:anchor distT="0" distB="0" distL="114300" distR="114300" simplePos="0" relativeHeight="251715072" behindDoc="0" locked="0" layoutInCell="1" allowOverlap="1" wp14:anchorId="4442F6A8" wp14:editId="57FD6D43">
                <wp:simplePos x="0" y="0"/>
                <wp:positionH relativeFrom="column">
                  <wp:posOffset>1123950</wp:posOffset>
                </wp:positionH>
                <wp:positionV relativeFrom="paragraph">
                  <wp:posOffset>154940</wp:posOffset>
                </wp:positionV>
                <wp:extent cx="3289300" cy="648335"/>
                <wp:effectExtent l="0" t="0" r="0" b="0"/>
                <wp:wrapNone/>
                <wp:docPr id="769" name="769 Cuadro de texto"/>
                <wp:cNvGraphicFramePr/>
                <a:graphic xmlns:a="http://schemas.openxmlformats.org/drawingml/2006/main">
                  <a:graphicData uri="http://schemas.microsoft.com/office/word/2010/wordprocessingShape">
                    <wps:wsp>
                      <wps:cNvSpPr txBox="1"/>
                      <wps:spPr>
                        <a:xfrm>
                          <a:off x="0" y="0"/>
                          <a:ext cx="3289300" cy="648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2E30B2" w14:textId="77777777" w:rsidR="00DA4494" w:rsidRPr="00E157DF" w:rsidRDefault="00DA4494" w:rsidP="00190392">
                            <w:pPr>
                              <w:jc w:val="center"/>
                              <w:rPr>
                                <w:b/>
                                <w:color w:val="auto"/>
                              </w:rPr>
                            </w:pPr>
                            <w:r w:rsidRPr="00E157DF">
                              <w:rPr>
                                <w:b/>
                                <w:color w:val="auto"/>
                              </w:rPr>
                              <w:t>LOS 5 PASOS DE APLICACIÓN DE LOS PRIMEROS AUXILIOS PSICOLOGICOS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42F6A8" id="769 Cuadro de texto" o:spid="_x0000_s1462" type="#_x0000_t202" style="position:absolute;left:0;text-align:left;margin-left:88.5pt;margin-top:12.2pt;width:259pt;height:51.05pt;z-index:251715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" filled="f" stroked="f" strokeweight=".5pt">
                <v:textbox>
                  <w:txbxContent>
                    <w:p w14:paraId="0B2E30B2" w14:textId="77777777" w:rsidR="00DA4494" w:rsidRPr="00E157DF" w:rsidRDefault="00DA4494" w:rsidP="00190392">
                      <w:pPr>
                        <w:jc w:val="center"/>
                        <w:rPr>
                          <w:b/>
                          <w:color w:val="auto"/>
                        </w:rPr>
                      </w:pPr>
                      <w:r w:rsidRPr="00E157DF">
                        <w:rPr>
                          <w:b/>
                          <w:color w:val="auto"/>
                        </w:rPr>
                        <w:t>LOS 5 PASOS DE APLICACIÓN DE LOS PRIMEROS AUXILIOS PSICOLOGICOS</w:t>
                      </w:r>
                    </w:p>
                  </w:txbxContent>
                </v:textbox>
              </v:shape>
            </w:pict>
          </mc:Fallback>
        </mc:AlternateContent>
      </w:r>
    </w:p>
    <w:p w14:paraId="25E962DC" w14:textId="77777777" w:rsidR="00A42E0F" w:rsidRDefault="00E157DF" w:rsidP="00737B02">
      <w:pPr>
        <w:pStyle w:val="Ttulo"/>
      </w:pPr>
      <w:r>
        <w:rPr>
          <w:noProof/>
          <w:lang w:val="es-SV" w:eastAsia="es-SV"/>
        </w:rPr>
        <mc:AlternateContent>
          <mc:Choice Requires="wps">
            <w:drawing>
              <wp:anchor distT="0" distB="0" distL="114300" distR="114300" simplePos="0" relativeHeight="251707904" behindDoc="0" locked="0" layoutInCell="1" allowOverlap="1" wp14:anchorId="30558233" wp14:editId="5B70B6B7">
                <wp:simplePos x="0" y="0"/>
                <wp:positionH relativeFrom="column">
                  <wp:posOffset>3687646</wp:posOffset>
                </wp:positionH>
                <wp:positionV relativeFrom="paragraph">
                  <wp:posOffset>162463</wp:posOffset>
                </wp:positionV>
                <wp:extent cx="1166495" cy="0"/>
                <wp:effectExtent l="0" t="76200" r="33655" b="152400"/>
                <wp:wrapNone/>
                <wp:docPr id="756" name="756 Conector recto de flecha"/>
                <wp:cNvGraphicFramePr/>
                <a:graphic xmlns:a="http://schemas.openxmlformats.org/drawingml/2006/main">
                  <a:graphicData uri="http://schemas.microsoft.com/office/word/2010/wordprocessingShape">
                    <wps:wsp>
                      <wps:cNvCnPr/>
                      <wps:spPr>
                        <a:xfrm>
                          <a:off x="0" y="0"/>
                          <a:ext cx="1166495"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w14:anchorId="71A2BC21" id="756 Conector recto de flecha" o:spid="_x0000_s1026" type="#_x0000_t32" style="position:absolute;margin-left:290.35pt;margin-top:12.8pt;width:91.85pt;height:0;z-index:25170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" strokecolor="#00a0b8 [3204]" strokeweight="2pt">
                <v:stroke endarrow="open"/>
                <v:shadow on="t" color="black" opacity="24903f" origin=",.5" offset="0,.55556mm"/>
              </v:shape>
            </w:pict>
          </mc:Fallback>
        </mc:AlternateContent>
      </w:r>
    </w:p>
    <w:p w14:paraId="05825AAE" w14:textId="77777777" w:rsidR="00A42E0F" w:rsidRPr="00852B59" w:rsidRDefault="00852B59" w:rsidP="00737B02">
      <w:pPr>
        <w:pStyle w:val="Ttulo"/>
        <w:rPr>
          <w:b/>
        </w:rPr>
      </w:pPr>
      <w:r>
        <w:rPr>
          <w:noProof/>
          <w:lang w:val="es-SV" w:eastAsia="es-SV"/>
        </w:rPr>
        <mc:AlternateContent>
          <mc:Choice Requires="wps">
            <w:drawing>
              <wp:anchor distT="0" distB="0" distL="114300" distR="114300" simplePos="0" relativeHeight="251705856" behindDoc="0" locked="0" layoutInCell="1" allowOverlap="1" wp14:anchorId="0E1E82AB" wp14:editId="43879B16">
                <wp:simplePos x="0" y="0"/>
                <wp:positionH relativeFrom="column">
                  <wp:posOffset>4638040</wp:posOffset>
                </wp:positionH>
                <wp:positionV relativeFrom="paragraph">
                  <wp:posOffset>69850</wp:posOffset>
                </wp:positionV>
                <wp:extent cx="1365250" cy="614680"/>
                <wp:effectExtent l="0" t="0" r="0" b="0"/>
                <wp:wrapNone/>
                <wp:docPr id="754" name="754 Cuadro de texto"/>
                <wp:cNvGraphicFramePr/>
                <a:graphic xmlns:a="http://schemas.openxmlformats.org/drawingml/2006/main">
                  <a:graphicData uri="http://schemas.microsoft.com/office/word/2010/wordprocessingShape">
                    <wps:wsp>
                      <wps:cNvSpPr txBox="1"/>
                      <wps:spPr>
                        <a:xfrm>
                          <a:off x="0" y="0"/>
                          <a:ext cx="1365250" cy="614680"/>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04140712" w14:textId="77777777" w:rsidR="00DA4494" w:rsidRPr="005E3D18" w:rsidRDefault="00DA4494" w:rsidP="005357CF">
                            <w:pPr>
                              <w:rPr>
                                <w:sz w:val="18"/>
                                <w:szCs w:val="18"/>
                              </w:rPr>
                            </w:pPr>
                            <w:r w:rsidRPr="005E3D18">
                              <w:rPr>
                                <w:sz w:val="18"/>
                                <w:szCs w:val="18"/>
                              </w:rPr>
                              <w:t xml:space="preserve">Realice la presentación, permita la confianza informe que puede ayudar.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E82AB" id="754 Cuadro de texto" o:spid="_x0000_s1463" type="#_x0000_t202" style="position:absolute;left:0;text-align:left;margin-left:365.2pt;margin-top:5.5pt;width:107.5pt;height:48.4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" filled="f" stroked="f" strokeweight="2pt">
                <v:textbox>
                  <w:txbxContent>
                    <w:p w14:paraId="04140712" w14:textId="77777777" w:rsidR="00DA4494" w:rsidRPr="005E3D18" w:rsidRDefault="00DA4494" w:rsidP="005357CF">
                      <w:pPr>
                        <w:rPr>
                          <w:sz w:val="18"/>
                          <w:szCs w:val="18"/>
                        </w:rPr>
                      </w:pPr>
                      <w:r w:rsidRPr="005E3D18">
                        <w:rPr>
                          <w:sz w:val="18"/>
                          <w:szCs w:val="18"/>
                        </w:rPr>
                        <w:t xml:space="preserve">Realice la presentación, permita la confianza informe que puede ayudar.  </w:t>
                      </w:r>
                    </w:p>
                  </w:txbxContent>
                </v:textbox>
              </v:shape>
            </w:pict>
          </mc:Fallback>
        </mc:AlternateContent>
      </w:r>
      <w:r>
        <w:rPr>
          <w:noProof/>
          <w:lang w:val="es-SV" w:eastAsia="es-SV"/>
        </w:rPr>
        <mc:AlternateContent>
          <mc:Choice Requires="wps">
            <w:drawing>
              <wp:anchor distT="0" distB="0" distL="114300" distR="114300" simplePos="0" relativeHeight="251701760" behindDoc="0" locked="0" layoutInCell="1" allowOverlap="1" wp14:anchorId="445560FA" wp14:editId="1A762353">
                <wp:simplePos x="0" y="0"/>
                <wp:positionH relativeFrom="column">
                  <wp:posOffset>669290</wp:posOffset>
                </wp:positionH>
                <wp:positionV relativeFrom="paragraph">
                  <wp:posOffset>20350</wp:posOffset>
                </wp:positionV>
                <wp:extent cx="1697990" cy="463550"/>
                <wp:effectExtent l="0" t="0" r="0" b="0"/>
                <wp:wrapNone/>
                <wp:docPr id="750" name="750 Cuadro de texto"/>
                <wp:cNvGraphicFramePr/>
                <a:graphic xmlns:a="http://schemas.openxmlformats.org/drawingml/2006/main">
                  <a:graphicData uri="http://schemas.microsoft.com/office/word/2010/wordprocessingShape">
                    <wps:wsp>
                      <wps:cNvSpPr txBox="1"/>
                      <wps:spPr>
                        <a:xfrm>
                          <a:off x="0" y="0"/>
                          <a:ext cx="1697990" cy="463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C82DFB" w14:textId="77777777" w:rsidR="00DA4494" w:rsidRDefault="00DA4494" w:rsidP="00852B59">
                            <w:pPr>
                              <w:spacing w:before="0" w:after="0"/>
                              <w:rPr>
                                <w:b/>
                                <w:color w:val="auto"/>
                                <w:sz w:val="20"/>
                                <w:szCs w:val="20"/>
                              </w:rPr>
                            </w:pPr>
                            <w:r w:rsidRPr="005357CF">
                              <w:rPr>
                                <w:b/>
                                <w:color w:val="auto"/>
                                <w:sz w:val="20"/>
                                <w:szCs w:val="20"/>
                              </w:rPr>
                              <w:t xml:space="preserve">CONTACTO </w:t>
                            </w:r>
                          </w:p>
                          <w:p w14:paraId="5698D57E" w14:textId="77777777" w:rsidR="00DA4494" w:rsidRPr="005357CF" w:rsidRDefault="00DA4494" w:rsidP="00852B59">
                            <w:pPr>
                              <w:spacing w:before="0" w:after="0"/>
                              <w:rPr>
                                <w:color w:val="auto"/>
                                <w:sz w:val="20"/>
                                <w:szCs w:val="20"/>
                              </w:rPr>
                            </w:pPr>
                            <w:r w:rsidRPr="005357CF">
                              <w:rPr>
                                <w:b/>
                                <w:color w:val="auto"/>
                                <w:sz w:val="20"/>
                                <w:szCs w:val="20"/>
                              </w:rPr>
                              <w:t>INICIAL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560FA" id="750 Cuadro de texto" o:spid="_x0000_s1464" type="#_x0000_t202" style="position:absolute;left:0;text-align:left;margin-left:52.7pt;margin-top:1.6pt;width:133.7pt;height:36.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" filled="f" stroked="f" strokeweight=".5pt">
                <v:textbox>
                  <w:txbxContent>
                    <w:p w14:paraId="6CC82DFB" w14:textId="77777777" w:rsidR="00DA4494" w:rsidRDefault="00DA4494" w:rsidP="00852B59">
                      <w:pPr>
                        <w:spacing w:before="0" w:after="0"/>
                        <w:rPr>
                          <w:b/>
                          <w:color w:val="auto"/>
                          <w:sz w:val="20"/>
                          <w:szCs w:val="20"/>
                        </w:rPr>
                      </w:pPr>
                      <w:r w:rsidRPr="005357CF">
                        <w:rPr>
                          <w:b/>
                          <w:color w:val="auto"/>
                          <w:sz w:val="20"/>
                          <w:szCs w:val="20"/>
                        </w:rPr>
                        <w:t xml:space="preserve">CONTACTO </w:t>
                      </w:r>
                    </w:p>
                    <w:p w14:paraId="5698D57E" w14:textId="77777777" w:rsidR="00DA4494" w:rsidRPr="005357CF" w:rsidRDefault="00DA4494" w:rsidP="00852B59">
                      <w:pPr>
                        <w:spacing w:before="0" w:after="0"/>
                        <w:rPr>
                          <w:color w:val="auto"/>
                          <w:sz w:val="20"/>
                          <w:szCs w:val="20"/>
                        </w:rPr>
                      </w:pPr>
                      <w:r w:rsidRPr="005357CF">
                        <w:rPr>
                          <w:b/>
                          <w:color w:val="auto"/>
                          <w:sz w:val="20"/>
                          <w:szCs w:val="20"/>
                        </w:rPr>
                        <w:t>INICIAL</w:t>
                      </w:r>
                    </w:p>
                  </w:txbxContent>
                </v:textbox>
              </v:shape>
            </w:pict>
          </mc:Fallback>
        </mc:AlternateContent>
      </w:r>
      <w:r w:rsidR="009821EC">
        <w:rPr>
          <w:noProof/>
          <w:lang w:val="es-SV" w:eastAsia="es-SV"/>
        </w:rPr>
        <mc:AlternateContent>
          <mc:Choice Requires="wpg">
            <w:drawing>
              <wp:anchor distT="0" distB="0" distL="114300" distR="114300" simplePos="0" relativeHeight="251695616" behindDoc="0" locked="0" layoutInCell="1" allowOverlap="1" wp14:anchorId="4135EC16" wp14:editId="4CAEE607">
                <wp:simplePos x="0" y="0"/>
                <wp:positionH relativeFrom="column">
                  <wp:posOffset>-21590</wp:posOffset>
                </wp:positionH>
                <wp:positionV relativeFrom="paragraph">
                  <wp:posOffset>16510</wp:posOffset>
                </wp:positionV>
                <wp:extent cx="674370" cy="555625"/>
                <wp:effectExtent l="0" t="0" r="0" b="0"/>
                <wp:wrapNone/>
                <wp:docPr id="736" name="Group 10"/>
                <wp:cNvGraphicFramePr/>
                <a:graphic xmlns:a="http://schemas.openxmlformats.org/drawingml/2006/main">
                  <a:graphicData uri="http://schemas.microsoft.com/office/word/2010/wordprocessingGroup">
                    <wpg:wgp>
                      <wpg:cNvGrpSpPr/>
                      <wpg:grpSpPr>
                        <a:xfrm>
                          <a:off x="0" y="0"/>
                          <a:ext cx="674370" cy="555625"/>
                          <a:chOff x="2121291" y="1876666"/>
                          <a:chExt cx="674546" cy="555811"/>
                        </a:xfrm>
                      </wpg:grpSpPr>
                      <wps:wsp>
                        <wps:cNvPr id="737" name="Oval 25"/>
                        <wps:cNvSpPr/>
                        <wps:spPr>
                          <a:xfrm>
                            <a:off x="2207329" y="1876666"/>
                            <a:ext cx="555811" cy="555811"/>
                          </a:xfrm>
                          <a:prstGeom prst="ellipse">
                            <a:avLst/>
                          </a:prstGeom>
                          <a:solidFill>
                            <a:srgbClr val="0779B7"/>
                          </a:solidFill>
                          <a:ln w="25400" cap="flat" cmpd="sng" algn="ctr">
                            <a:noFill/>
                            <a:prstDash val="solid"/>
                          </a:ln>
                          <a:effectLst/>
                        </wps:spPr>
                        <wps:txbx>
                          <w:txbxContent>
                            <w:p w14:paraId="69F2819A" w14:textId="77777777" w:rsidR="00DA4494" w:rsidRDefault="00DA4494" w:rsidP="00BC351B">
                              <w:pPr>
                                <w:rPr>
                                  <w:rFonts w:eastAsia="Times New Roman"/>
                                </w:rPr>
                              </w:pPr>
                            </w:p>
                          </w:txbxContent>
                        </wps:txbx>
                        <wps:bodyPr rtlCol="0" anchor="ctr"/>
                      </wps:wsp>
                      <wps:wsp>
                        <wps:cNvPr id="738" name="TextBox 26"/>
                        <wps:cNvSpPr txBox="1"/>
                        <wps:spPr>
                          <a:xfrm>
                            <a:off x="2121291" y="1993158"/>
                            <a:ext cx="674546" cy="266789"/>
                          </a:xfrm>
                          <a:prstGeom prst="rect">
                            <a:avLst/>
                          </a:prstGeom>
                          <a:noFill/>
                        </wps:spPr>
                        <wps:txbx>
                          <w:txbxContent>
                            <w:p w14:paraId="4665F788" w14:textId="77777777" w:rsidR="00DA4494" w:rsidRPr="00852B59" w:rsidRDefault="00DA4494" w:rsidP="00BC351B">
                              <w:pPr>
                                <w:pStyle w:val="NormalWeb"/>
                                <w:spacing w:before="0" w:beforeAutospacing="0" w:after="0" w:afterAutospacing="0"/>
                                <w:jc w:val="center"/>
                                <w:rPr>
                                  <w:b/>
                                  <w:sz w:val="22"/>
                                </w:rPr>
                              </w:pPr>
                              <w:r w:rsidRPr="00852B59">
                                <w:rPr>
                                  <w:rFonts w:ascii="Arial" w:hAnsi="Arial" w:cs="Arial"/>
                                  <w:b/>
                                  <w:color w:val="FFFFFF" w:themeColor="background1"/>
                                  <w:kern w:val="24"/>
                                  <w:szCs w:val="28"/>
                                  <w:lang w:val="en-US"/>
                                </w:rPr>
                                <w:t>Paso 2</w:t>
                              </w:r>
                            </w:p>
                          </w:txbxContent>
                        </wps:txbx>
                        <wps:bodyPr wrap="none" rtlCol="0" anchor="ctr">
                          <a:spAutoFit/>
                        </wps:bodyPr>
                      </wps:wsp>
                    </wpg:wgp>
                  </a:graphicData>
                </a:graphic>
                <wp14:sizeRelH relativeFrom="margin">
                  <wp14:pctWidth>0</wp14:pctWidth>
                </wp14:sizeRelH>
                <wp14:sizeRelV relativeFrom="margin">
                  <wp14:pctHeight>0</wp14:pctHeight>
                </wp14:sizeRelV>
              </wp:anchor>
            </w:drawing>
          </mc:Choice>
          <mc:Fallback>
            <w:pict>
              <v:group w14:anchorId="4135EC16" id="_x0000_s1465" style="position:absolute;left:0;text-align:left;margin-left:-1.7pt;margin-top:1.3pt;width:53.1pt;height:43.75pt;z-index:251695616;mso-width-relative:margin;mso-height-relative:margin" coordorigin="21212,18766" coordsize="6745,5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">
                <v:oval id="Oval 25" o:spid="_x0000_s1466" style="position:absolute;left:22073;top:18766;width:5558;height:55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HRKsMA&#10;AADcAAAADwAAAGRycy9kb3ducmV2LnhtbESPT4vCMBTE7wt+h/AEb2vqClarUURYUPDiH/T6aJ5t&#10;tXkpSazdb78RFvY4zMxvmMWqM7VoyfnKsoLRMAFBnFtdcaHgfPr+nILwAVljbZkU/JCH1bL3scBM&#10;2xcfqD2GQkQI+wwVlCE0mZQ+L8mgH9qGOHo36wyGKF0htcNXhJtafiXJRBqsOC6U2NCmpPxxfBoF&#10;u4NHt75zem0v29F5724820ulBv1uPQcRqAv/4b/2VitIxym8z8Qj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HRKsMAAADcAAAADwAAAAAAAAAAAAAAAACYAgAAZHJzL2Rv&#10;d25yZXYueG1sUEsFBgAAAAAEAAQA9QAAAIgDAAAAAA==&#10;" fillcolor="#0779b7" stroked="f" strokeweight="2pt">
                  <v:textbox>
                    <w:txbxContent>
                      <w:p w14:paraId="69F2819A" w14:textId="77777777" w:rsidR="00DA4494" w:rsidRDefault="00DA4494" w:rsidP="00BC351B">
                        <w:pPr>
                          <w:rPr>
                            <w:rFonts w:eastAsia="Times New Roman"/>
                          </w:rPr>
                        </w:pPr>
                      </w:p>
                    </w:txbxContent>
                  </v:textbox>
                </v:oval>
                <v:shape id="TextBox 26" o:spid="_x0000_s1467" type="#_x0000_t202" style="position:absolute;left:21212;top:19931;width:6746;height:266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hZcEA&#10;AADcAAAADwAAAGRycy9kb3ducmV2LnhtbERPy4rCMBTdD/gP4QruxlQdfFSjiCCILoaxs3F3aa5t&#10;sbmpSaz17ycLYZaH815tOlOLlpyvLCsYDRMQxLnVFRcKfrP95xyED8gaa8uk4EUeNuvexwpTbZ/8&#10;Q+05FCKGsE9RQRlCk0rp85IM+qFtiCN3tc5giNAVUjt8xnBTy3GSTKXBimNDiQ3tSspv54dRcDfb&#10;2/Q7z2buwMfFV/GQ2enSKjXod9sliEBd+Be/3QetYDaJa+OZe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IWXBAAAA3AAAAA8AAAAAAAAAAAAAAAAAmAIAAGRycy9kb3du&#10;cmV2LnhtbFBLBQYAAAAABAAEAPUAAACGAwAAAAA=&#10;" filled="f" stroked="f">
                  <v:textbox style="mso-fit-shape-to-text:t">
                    <w:txbxContent>
                      <w:p w14:paraId="4665F788" w14:textId="77777777" w:rsidR="00DA4494" w:rsidRPr="00852B59" w:rsidRDefault="00DA4494" w:rsidP="00BC351B">
                        <w:pPr>
                          <w:pStyle w:val="NormalWeb"/>
                          <w:spacing w:before="0" w:beforeAutospacing="0" w:after="0" w:afterAutospacing="0"/>
                          <w:jc w:val="center"/>
                          <w:rPr>
                            <w:b/>
                            <w:sz w:val="22"/>
                          </w:rPr>
                        </w:pPr>
                        <w:r w:rsidRPr="00852B59">
                          <w:rPr>
                            <w:rFonts w:ascii="Arial" w:hAnsi="Arial" w:cs="Arial"/>
                            <w:b/>
                            <w:color w:val="FFFFFF" w:themeColor="background1"/>
                            <w:kern w:val="24"/>
                            <w:szCs w:val="28"/>
                            <w:lang w:val="en-US"/>
                          </w:rPr>
                          <w:t>Paso 2</w:t>
                        </w:r>
                      </w:p>
                    </w:txbxContent>
                  </v:textbox>
                </v:shape>
              </v:group>
            </w:pict>
          </mc:Fallback>
        </mc:AlternateContent>
      </w:r>
    </w:p>
    <w:p w14:paraId="74DD86FF" w14:textId="77777777" w:rsidR="00A42E0F" w:rsidRPr="00852B59" w:rsidRDefault="00675258" w:rsidP="00737B02">
      <w:pPr>
        <w:pStyle w:val="Ttulo"/>
        <w:rPr>
          <w:b/>
        </w:rPr>
      </w:pPr>
      <w:r w:rsidRPr="00852B59">
        <w:rPr>
          <w:b/>
          <w:noProof/>
          <w:lang w:val="es-SV" w:eastAsia="es-SV"/>
        </w:rPr>
        <mc:AlternateContent>
          <mc:Choice Requires="wps">
            <w:drawing>
              <wp:anchor distT="0" distB="0" distL="114300" distR="114300" simplePos="0" relativeHeight="251706880" behindDoc="0" locked="0" layoutInCell="1" allowOverlap="1" wp14:anchorId="6CBB72CE" wp14:editId="6E3047FD">
                <wp:simplePos x="0" y="0"/>
                <wp:positionH relativeFrom="column">
                  <wp:posOffset>4427855</wp:posOffset>
                </wp:positionH>
                <wp:positionV relativeFrom="paragraph">
                  <wp:posOffset>306070</wp:posOffset>
                </wp:positionV>
                <wp:extent cx="1569720" cy="666115"/>
                <wp:effectExtent l="0" t="0" r="0" b="0"/>
                <wp:wrapNone/>
                <wp:docPr id="755" name="755 Cuadro de texto"/>
                <wp:cNvGraphicFramePr/>
                <a:graphic xmlns:a="http://schemas.openxmlformats.org/drawingml/2006/main">
                  <a:graphicData uri="http://schemas.microsoft.com/office/word/2010/wordprocessingShape">
                    <wps:wsp>
                      <wps:cNvSpPr txBox="1"/>
                      <wps:spPr>
                        <a:xfrm>
                          <a:off x="0" y="0"/>
                          <a:ext cx="1569720" cy="66611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3DCD041B" w14:textId="77777777" w:rsidR="00DA4494" w:rsidRPr="005E3D18" w:rsidRDefault="00DA4494" w:rsidP="000B277A">
                            <w:pPr>
                              <w:spacing w:before="0" w:after="0"/>
                              <w:rPr>
                                <w:sz w:val="18"/>
                                <w:szCs w:val="18"/>
                              </w:rPr>
                            </w:pPr>
                            <w:r w:rsidRPr="005E3D18">
                              <w:rPr>
                                <w:sz w:val="18"/>
                                <w:szCs w:val="18"/>
                              </w:rPr>
                              <w:t xml:space="preserve">Se buscan identificar preocupaciones, facilita el desahogo.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B72CE" id="755 Cuadro de texto" o:spid="_x0000_s1468" type="#_x0000_t202" style="position:absolute;left:0;text-align:left;margin-left:348.65pt;margin-top:24.1pt;width:123.6pt;height:52.4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" filled="f" stroked="f" strokeweight="2pt">
                <v:textbox>
                  <w:txbxContent>
                    <w:p w14:paraId="3DCD041B" w14:textId="77777777" w:rsidR="00DA4494" w:rsidRPr="005E3D18" w:rsidRDefault="00DA4494" w:rsidP="000B277A">
                      <w:pPr>
                        <w:spacing w:before="0" w:after="0"/>
                        <w:rPr>
                          <w:sz w:val="18"/>
                          <w:szCs w:val="18"/>
                        </w:rPr>
                      </w:pPr>
                      <w:r w:rsidRPr="005E3D18">
                        <w:rPr>
                          <w:sz w:val="18"/>
                          <w:szCs w:val="18"/>
                        </w:rPr>
                        <w:t xml:space="preserve">Se buscan identificar preocupaciones, facilita el desahogo.  </w:t>
                      </w:r>
                    </w:p>
                  </w:txbxContent>
                </v:textbox>
              </v:shape>
            </w:pict>
          </mc:Fallback>
        </mc:AlternateContent>
      </w:r>
      <w:r w:rsidR="00852B59" w:rsidRPr="00852B59">
        <w:rPr>
          <w:b/>
          <w:noProof/>
          <w:lang w:val="es-SV" w:eastAsia="es-SV"/>
        </w:rPr>
        <mc:AlternateContent>
          <mc:Choice Requires="wps">
            <w:drawing>
              <wp:anchor distT="0" distB="0" distL="114300" distR="114300" simplePos="0" relativeHeight="251704832" behindDoc="0" locked="0" layoutInCell="1" allowOverlap="1" wp14:anchorId="4D469831" wp14:editId="28495D34">
                <wp:simplePos x="0" y="0"/>
                <wp:positionH relativeFrom="column">
                  <wp:posOffset>3820160</wp:posOffset>
                </wp:positionH>
                <wp:positionV relativeFrom="paragraph">
                  <wp:posOffset>3810</wp:posOffset>
                </wp:positionV>
                <wp:extent cx="727710" cy="0"/>
                <wp:effectExtent l="0" t="76200" r="34290" b="152400"/>
                <wp:wrapNone/>
                <wp:docPr id="753" name="753 Conector recto de flecha"/>
                <wp:cNvGraphicFramePr/>
                <a:graphic xmlns:a="http://schemas.openxmlformats.org/drawingml/2006/main">
                  <a:graphicData uri="http://schemas.microsoft.com/office/word/2010/wordprocessingShape">
                    <wps:wsp>
                      <wps:cNvCnPr/>
                      <wps:spPr>
                        <a:xfrm>
                          <a:off x="0" y="0"/>
                          <a:ext cx="72771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2609B386" id="753 Conector recto de flecha" o:spid="_x0000_s1026" type="#_x0000_t32" style="position:absolute;margin-left:300.8pt;margin-top:.3pt;width:57.3pt;height:0;z-index:251704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" strokecolor="#00a0b8 [3204]" strokeweight="2pt">
                <v:stroke endarrow="open"/>
                <v:shadow on="t" color="black" opacity="24903f" origin=",.5" offset="0,.55556mm"/>
              </v:shape>
            </w:pict>
          </mc:Fallback>
        </mc:AlternateContent>
      </w:r>
      <w:r w:rsidR="009821EC" w:rsidRPr="00852B59">
        <w:rPr>
          <w:b/>
          <w:noProof/>
          <w:lang w:val="es-SV" w:eastAsia="es-SV"/>
        </w:rPr>
        <mc:AlternateContent>
          <mc:Choice Requires="wps">
            <w:drawing>
              <wp:anchor distT="0" distB="0" distL="114300" distR="114300" simplePos="0" relativeHeight="251702784" behindDoc="0" locked="0" layoutInCell="1" allowOverlap="1" wp14:anchorId="21895FB8" wp14:editId="2E29E8CA">
                <wp:simplePos x="0" y="0"/>
                <wp:positionH relativeFrom="column">
                  <wp:posOffset>893120</wp:posOffset>
                </wp:positionH>
                <wp:positionV relativeFrom="paragraph">
                  <wp:posOffset>108969</wp:posOffset>
                </wp:positionV>
                <wp:extent cx="1697990" cy="462280"/>
                <wp:effectExtent l="0" t="0" r="0" b="0"/>
                <wp:wrapNone/>
                <wp:docPr id="751" name="751 Cuadro de texto"/>
                <wp:cNvGraphicFramePr/>
                <a:graphic xmlns:a="http://schemas.openxmlformats.org/drawingml/2006/main">
                  <a:graphicData uri="http://schemas.microsoft.com/office/word/2010/wordprocessingShape">
                    <wps:wsp>
                      <wps:cNvSpPr txBox="1"/>
                      <wps:spPr>
                        <a:xfrm>
                          <a:off x="0" y="0"/>
                          <a:ext cx="1697990" cy="462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3E2F70" w14:textId="77777777" w:rsidR="00DA4494" w:rsidRPr="009821EC" w:rsidRDefault="00DA4494" w:rsidP="005357CF">
                            <w:pPr>
                              <w:rPr>
                                <w:b/>
                                <w:color w:val="auto"/>
                                <w:sz w:val="16"/>
                                <w:szCs w:val="20"/>
                              </w:rPr>
                            </w:pPr>
                            <w:r w:rsidRPr="005357CF">
                              <w:rPr>
                                <w:b/>
                                <w:color w:val="auto"/>
                                <w:sz w:val="16"/>
                                <w:szCs w:val="20"/>
                              </w:rPr>
                              <w:t>IDENTIFICACIÓN</w:t>
                            </w:r>
                            <w:r>
                              <w:rPr>
                                <w:b/>
                                <w:color w:val="auto"/>
                                <w:sz w:val="16"/>
                                <w:szCs w:val="20"/>
                              </w:rPr>
                              <w:t xml:space="preserve">                                     DE NE</w:t>
                            </w:r>
                            <w:r w:rsidRPr="005357CF">
                              <w:rPr>
                                <w:b/>
                                <w:color w:val="auto"/>
                                <w:sz w:val="16"/>
                                <w:szCs w:val="20"/>
                              </w:rPr>
                              <w:t>C</w:t>
                            </w:r>
                            <w:r>
                              <w:rPr>
                                <w:b/>
                                <w:color w:val="auto"/>
                                <w:sz w:val="16"/>
                                <w:szCs w:val="20"/>
                              </w:rPr>
                              <w:t>E</w:t>
                            </w:r>
                            <w:r w:rsidRPr="005357CF">
                              <w:rPr>
                                <w:b/>
                                <w:color w:val="auto"/>
                                <w:sz w:val="16"/>
                                <w:szCs w:val="20"/>
                              </w:rPr>
                              <w:t>SIDADES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95FB8" id="751 Cuadro de texto" o:spid="_x0000_s1469" type="#_x0000_t202" style="position:absolute;left:0;text-align:left;margin-left:70.3pt;margin-top:8.6pt;width:133.7pt;height:36.4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" filled="f" stroked="f" strokeweight=".5pt">
                <v:textbox>
                  <w:txbxContent>
                    <w:p w14:paraId="523E2F70" w14:textId="77777777" w:rsidR="00DA4494" w:rsidRPr="009821EC" w:rsidRDefault="00DA4494" w:rsidP="005357CF">
                      <w:pPr>
                        <w:rPr>
                          <w:b/>
                          <w:color w:val="auto"/>
                          <w:sz w:val="16"/>
                          <w:szCs w:val="20"/>
                        </w:rPr>
                      </w:pPr>
                      <w:r w:rsidRPr="005357CF">
                        <w:rPr>
                          <w:b/>
                          <w:color w:val="auto"/>
                          <w:sz w:val="16"/>
                          <w:szCs w:val="20"/>
                        </w:rPr>
                        <w:t>IDENTIFICACIÓN</w:t>
                      </w:r>
                      <w:r>
                        <w:rPr>
                          <w:b/>
                          <w:color w:val="auto"/>
                          <w:sz w:val="16"/>
                          <w:szCs w:val="20"/>
                        </w:rPr>
                        <w:t xml:space="preserve">                                     DE NE</w:t>
                      </w:r>
                      <w:r w:rsidRPr="005357CF">
                        <w:rPr>
                          <w:b/>
                          <w:color w:val="auto"/>
                          <w:sz w:val="16"/>
                          <w:szCs w:val="20"/>
                        </w:rPr>
                        <w:t>C</w:t>
                      </w:r>
                      <w:r>
                        <w:rPr>
                          <w:b/>
                          <w:color w:val="auto"/>
                          <w:sz w:val="16"/>
                          <w:szCs w:val="20"/>
                        </w:rPr>
                        <w:t>E</w:t>
                      </w:r>
                      <w:r w:rsidRPr="005357CF">
                        <w:rPr>
                          <w:b/>
                          <w:color w:val="auto"/>
                          <w:sz w:val="16"/>
                          <w:szCs w:val="20"/>
                        </w:rPr>
                        <w:t>SIDADES</w:t>
                      </w:r>
                    </w:p>
                  </w:txbxContent>
                </v:textbox>
              </v:shape>
            </w:pict>
          </mc:Fallback>
        </mc:AlternateContent>
      </w:r>
      <w:r w:rsidR="009821EC" w:rsidRPr="00852B59">
        <w:rPr>
          <w:b/>
          <w:noProof/>
          <w:lang w:val="es-SV" w:eastAsia="es-SV"/>
        </w:rPr>
        <mc:AlternateContent>
          <mc:Choice Requires="wpg">
            <w:drawing>
              <wp:anchor distT="0" distB="0" distL="114300" distR="114300" simplePos="0" relativeHeight="251696640" behindDoc="0" locked="0" layoutInCell="1" allowOverlap="1" wp14:anchorId="18D46A26" wp14:editId="27F8E256">
                <wp:simplePos x="0" y="0"/>
                <wp:positionH relativeFrom="column">
                  <wp:posOffset>235585</wp:posOffset>
                </wp:positionH>
                <wp:positionV relativeFrom="paragraph">
                  <wp:posOffset>102870</wp:posOffset>
                </wp:positionV>
                <wp:extent cx="674370" cy="555625"/>
                <wp:effectExtent l="0" t="0" r="0" b="0"/>
                <wp:wrapNone/>
                <wp:docPr id="739" name="Group 11"/>
                <wp:cNvGraphicFramePr/>
                <a:graphic xmlns:a="http://schemas.openxmlformats.org/drawingml/2006/main">
                  <a:graphicData uri="http://schemas.microsoft.com/office/word/2010/wordprocessingGroup">
                    <wpg:wgp>
                      <wpg:cNvGrpSpPr/>
                      <wpg:grpSpPr>
                        <a:xfrm>
                          <a:off x="0" y="0"/>
                          <a:ext cx="674370" cy="555625"/>
                          <a:chOff x="2121299" y="2559578"/>
                          <a:chExt cx="674545" cy="555811"/>
                        </a:xfrm>
                      </wpg:grpSpPr>
                      <wps:wsp>
                        <wps:cNvPr id="740" name="Oval 23"/>
                        <wps:cNvSpPr/>
                        <wps:spPr>
                          <a:xfrm>
                            <a:off x="2207336" y="2559578"/>
                            <a:ext cx="555811" cy="555811"/>
                          </a:xfrm>
                          <a:prstGeom prst="ellipse">
                            <a:avLst/>
                          </a:prstGeom>
                          <a:solidFill>
                            <a:srgbClr val="0779B7"/>
                          </a:solidFill>
                          <a:ln w="25400" cap="flat" cmpd="sng" algn="ctr">
                            <a:noFill/>
                            <a:prstDash val="solid"/>
                          </a:ln>
                          <a:effectLst/>
                        </wps:spPr>
                        <wps:txbx>
                          <w:txbxContent>
                            <w:p w14:paraId="69FAB0BE" w14:textId="77777777" w:rsidR="00DA4494" w:rsidRDefault="00DA4494" w:rsidP="00BC351B">
                              <w:pPr>
                                <w:rPr>
                                  <w:rFonts w:eastAsia="Times New Roman"/>
                                </w:rPr>
                              </w:pPr>
                            </w:p>
                          </w:txbxContent>
                        </wps:txbx>
                        <wps:bodyPr rtlCol="0" anchor="ctr"/>
                      </wps:wsp>
                      <wps:wsp>
                        <wps:cNvPr id="741" name="TextBox 24"/>
                        <wps:cNvSpPr txBox="1"/>
                        <wps:spPr>
                          <a:xfrm>
                            <a:off x="2121299" y="2676069"/>
                            <a:ext cx="674545" cy="266789"/>
                          </a:xfrm>
                          <a:prstGeom prst="rect">
                            <a:avLst/>
                          </a:prstGeom>
                          <a:noFill/>
                        </wps:spPr>
                        <wps:txbx>
                          <w:txbxContent>
                            <w:p w14:paraId="3A736CA8" w14:textId="77777777" w:rsidR="00DA4494" w:rsidRPr="00852B59" w:rsidRDefault="00DA4494" w:rsidP="00BC351B">
                              <w:pPr>
                                <w:pStyle w:val="NormalWeb"/>
                                <w:spacing w:before="0" w:beforeAutospacing="0" w:after="0" w:afterAutospacing="0"/>
                                <w:jc w:val="center"/>
                                <w:rPr>
                                  <w:b/>
                                  <w:sz w:val="22"/>
                                </w:rPr>
                              </w:pPr>
                              <w:r w:rsidRPr="00852B59">
                                <w:rPr>
                                  <w:rFonts w:ascii="Arial" w:hAnsi="Arial" w:cs="Arial"/>
                                  <w:b/>
                                  <w:color w:val="FFFFFF" w:themeColor="background1"/>
                                  <w:kern w:val="24"/>
                                  <w:szCs w:val="28"/>
                                  <w:lang w:val="en-US"/>
                                </w:rPr>
                                <w:t>Paso 3</w:t>
                              </w:r>
                            </w:p>
                          </w:txbxContent>
                        </wps:txbx>
                        <wps:bodyPr wrap="none" rtlCol="0" anchor="ctr">
                          <a:spAutoFit/>
                        </wps:bodyPr>
                      </wps:wsp>
                    </wpg:wgp>
                  </a:graphicData>
                </a:graphic>
              </wp:anchor>
            </w:drawing>
          </mc:Choice>
          <mc:Fallback>
            <w:pict>
              <v:group w14:anchorId="18D46A26" id="Group 11" o:spid="_x0000_s1470" style="position:absolute;left:0;text-align:left;margin-left:18.55pt;margin-top:8.1pt;width:53.1pt;height:43.75pt;z-index:251696640" coordorigin="21212,25595" coordsize="6745,5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">
                <v:oval id="Oval 23" o:spid="_x0000_s1471" style="position:absolute;left:22073;top:25595;width:5558;height:55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46I8EA&#10;AADcAAAADwAAAGRycy9kb3ducmV2LnhtbERPy2rCQBTdF/oPwy24q5OI+IhORISChWyiottL5pqk&#10;zdwJM9OY/r2zKHR5OO/tbjSdGMj51rKCdJqAIK6sbrlWcDl/vK9A+ICssbNMCn7Jwy5/fdlipu2D&#10;SxpOoRYxhH2GCpoQ+kxKXzVk0E9tTxy5u3UGQ4SultrhI4abTs6SZCENthwbGuzp0FD1ffoxCj5L&#10;j27/xcvbcD2ml8LdeV1IpSZv434DItAY/sV/7qNWsJzH+fFMPAIyf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OOiPBAAAA3AAAAA8AAAAAAAAAAAAAAAAAmAIAAGRycy9kb3du&#10;cmV2LnhtbFBLBQYAAAAABAAEAPUAAACGAwAAAAA=&#10;" fillcolor="#0779b7" stroked="f" strokeweight="2pt">
                  <v:textbox>
                    <w:txbxContent>
                      <w:p w14:paraId="69FAB0BE" w14:textId="77777777" w:rsidR="00DA4494" w:rsidRDefault="00DA4494" w:rsidP="00BC351B">
                        <w:pPr>
                          <w:rPr>
                            <w:rFonts w:eastAsia="Times New Roman"/>
                          </w:rPr>
                        </w:pPr>
                      </w:p>
                    </w:txbxContent>
                  </v:textbox>
                </v:oval>
                <v:shape id="_x0000_s1472" type="#_x0000_t202" style="position:absolute;left:21212;top:26760;width:6746;height:266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P7hcQA&#10;AADcAAAADwAAAGRycy9kb3ducmV2LnhtbESPT4vCMBTE78J+h/AW9qapIv6pRpEFQdaDaL14ezTP&#10;tti8dJNYu99+Iwgeh5n5DbNcd6YWLTlfWVYwHCQgiHOrKy4UnLNtfwbCB2SNtWVS8Ece1quP3hJT&#10;bR98pPYUChEh7FNUUIbQpFL6vCSDfmAb4uhdrTMYonSF1A4fEW5qOUqSiTRYcVwosaHvkvLb6W4U&#10;/JrNbXLIs6nb8c98XNxltr+0Sn19dpsFiEBdeIdf7Z1WMB0P4Xk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D+4XEAAAA3AAAAA8AAAAAAAAAAAAAAAAAmAIAAGRycy9k&#10;b3ducmV2LnhtbFBLBQYAAAAABAAEAPUAAACJAwAAAAA=&#10;" filled="f" stroked="f">
                  <v:textbox style="mso-fit-shape-to-text:t">
                    <w:txbxContent>
                      <w:p w14:paraId="3A736CA8" w14:textId="77777777" w:rsidR="00DA4494" w:rsidRPr="00852B59" w:rsidRDefault="00DA4494" w:rsidP="00BC351B">
                        <w:pPr>
                          <w:pStyle w:val="NormalWeb"/>
                          <w:spacing w:before="0" w:beforeAutospacing="0" w:after="0" w:afterAutospacing="0"/>
                          <w:jc w:val="center"/>
                          <w:rPr>
                            <w:b/>
                            <w:sz w:val="22"/>
                          </w:rPr>
                        </w:pPr>
                        <w:r w:rsidRPr="00852B59">
                          <w:rPr>
                            <w:rFonts w:ascii="Arial" w:hAnsi="Arial" w:cs="Arial"/>
                            <w:b/>
                            <w:color w:val="FFFFFF" w:themeColor="background1"/>
                            <w:kern w:val="24"/>
                            <w:szCs w:val="28"/>
                            <w:lang w:val="en-US"/>
                          </w:rPr>
                          <w:t>Paso 3</w:t>
                        </w:r>
                      </w:p>
                    </w:txbxContent>
                  </v:textbox>
                </v:shape>
              </v:group>
            </w:pict>
          </mc:Fallback>
        </mc:AlternateContent>
      </w:r>
    </w:p>
    <w:p w14:paraId="7190D0E8" w14:textId="77777777" w:rsidR="00A42E0F" w:rsidRDefault="00852B59" w:rsidP="00737B02">
      <w:pPr>
        <w:pStyle w:val="Ttulo"/>
      </w:pPr>
      <w:r>
        <w:rPr>
          <w:noProof/>
          <w:lang w:val="es-SV" w:eastAsia="es-SV"/>
        </w:rPr>
        <mc:AlternateContent>
          <mc:Choice Requires="wps">
            <w:drawing>
              <wp:anchor distT="0" distB="0" distL="114300" distR="114300" simplePos="0" relativeHeight="251709952" behindDoc="0" locked="0" layoutInCell="1" allowOverlap="1" wp14:anchorId="120FCF5E" wp14:editId="0392FFA0">
                <wp:simplePos x="0" y="0"/>
                <wp:positionH relativeFrom="column">
                  <wp:posOffset>4317365</wp:posOffset>
                </wp:positionH>
                <wp:positionV relativeFrom="paragraph">
                  <wp:posOffset>422910</wp:posOffset>
                </wp:positionV>
                <wp:extent cx="1212850" cy="423545"/>
                <wp:effectExtent l="0" t="0" r="0" b="0"/>
                <wp:wrapNone/>
                <wp:docPr id="758" name="758 Cuadro de texto"/>
                <wp:cNvGraphicFramePr/>
                <a:graphic xmlns:a="http://schemas.openxmlformats.org/drawingml/2006/main">
                  <a:graphicData uri="http://schemas.microsoft.com/office/word/2010/wordprocessingShape">
                    <wps:wsp>
                      <wps:cNvSpPr txBox="1"/>
                      <wps:spPr>
                        <a:xfrm>
                          <a:off x="0" y="0"/>
                          <a:ext cx="1212850" cy="42354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4CA5B207" w14:textId="77777777" w:rsidR="00DA4494" w:rsidRPr="005E3D18" w:rsidRDefault="00DA4494" w:rsidP="000B277A">
                            <w:pPr>
                              <w:spacing w:before="0" w:after="0"/>
                              <w:rPr>
                                <w:sz w:val="18"/>
                                <w:szCs w:val="18"/>
                              </w:rPr>
                            </w:pPr>
                            <w:r w:rsidRPr="005E3D18">
                              <w:rPr>
                                <w:sz w:val="18"/>
                                <w:szCs w:val="18"/>
                              </w:rPr>
                              <w:t>Indague posibles soluciones.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FCF5E" id="758 Cuadro de texto" o:spid="_x0000_s1473" type="#_x0000_t202" style="position:absolute;left:0;text-align:left;margin-left:339.95pt;margin-top:33.3pt;width:95.5pt;height:33.3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" filled="f" stroked="f" strokeweight="2pt">
                <v:textbox>
                  <w:txbxContent>
                    <w:p w14:paraId="4CA5B207" w14:textId="77777777" w:rsidR="00DA4494" w:rsidRPr="005E3D18" w:rsidRDefault="00DA4494" w:rsidP="000B277A">
                      <w:pPr>
                        <w:spacing w:before="0" w:after="0"/>
                        <w:rPr>
                          <w:sz w:val="18"/>
                          <w:szCs w:val="18"/>
                        </w:rPr>
                      </w:pPr>
                      <w:r w:rsidRPr="005E3D18">
                        <w:rPr>
                          <w:sz w:val="18"/>
                          <w:szCs w:val="18"/>
                        </w:rPr>
                        <w:t>Indague posibles soluciones.</w:t>
                      </w:r>
                    </w:p>
                  </w:txbxContent>
                </v:textbox>
              </v:shape>
            </w:pict>
          </mc:Fallback>
        </mc:AlternateContent>
      </w:r>
      <w:r>
        <w:rPr>
          <w:noProof/>
          <w:lang w:val="es-SV" w:eastAsia="es-SV"/>
        </w:rPr>
        <mc:AlternateContent>
          <mc:Choice Requires="wps">
            <w:drawing>
              <wp:anchor distT="0" distB="0" distL="114300" distR="114300" simplePos="0" relativeHeight="251708928" behindDoc="0" locked="0" layoutInCell="1" allowOverlap="1" wp14:anchorId="396552A0" wp14:editId="7F1F921F">
                <wp:simplePos x="0" y="0"/>
                <wp:positionH relativeFrom="column">
                  <wp:posOffset>3492795</wp:posOffset>
                </wp:positionH>
                <wp:positionV relativeFrom="paragraph">
                  <wp:posOffset>101541</wp:posOffset>
                </wp:positionV>
                <wp:extent cx="850605" cy="5552"/>
                <wp:effectExtent l="0" t="76200" r="26035" b="147320"/>
                <wp:wrapNone/>
                <wp:docPr id="757" name="757 Conector recto de flecha"/>
                <wp:cNvGraphicFramePr/>
                <a:graphic xmlns:a="http://schemas.openxmlformats.org/drawingml/2006/main">
                  <a:graphicData uri="http://schemas.microsoft.com/office/word/2010/wordprocessingShape">
                    <wps:wsp>
                      <wps:cNvCnPr/>
                      <wps:spPr>
                        <a:xfrm flipV="1">
                          <a:off x="0" y="0"/>
                          <a:ext cx="850605" cy="5552"/>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FF6046" id="757 Conector recto de flecha" o:spid="_x0000_s1026" type="#_x0000_t32" style="position:absolute;margin-left:275pt;margin-top:8pt;width:67pt;height:.45pt;flip:y;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" strokecolor="#00a0b8 [3204]" strokeweight="2pt">
                <v:stroke endarrow="open"/>
                <v:shadow on="t" color="black" opacity="24903f" origin=",.5" offset="0,.55556mm"/>
              </v:shape>
            </w:pict>
          </mc:Fallback>
        </mc:AlternateContent>
      </w:r>
      <w:r w:rsidR="009821EC">
        <w:rPr>
          <w:noProof/>
          <w:lang w:val="es-SV" w:eastAsia="es-SV"/>
        </w:rPr>
        <mc:AlternateContent>
          <mc:Choice Requires="wps">
            <w:drawing>
              <wp:anchor distT="0" distB="0" distL="114300" distR="114300" simplePos="0" relativeHeight="251703808" behindDoc="0" locked="0" layoutInCell="1" allowOverlap="1" wp14:anchorId="7935B2D5" wp14:editId="1C1A9416">
                <wp:simplePos x="0" y="0"/>
                <wp:positionH relativeFrom="column">
                  <wp:posOffset>1121735</wp:posOffset>
                </wp:positionH>
                <wp:positionV relativeFrom="paragraph">
                  <wp:posOffset>415438</wp:posOffset>
                </wp:positionV>
                <wp:extent cx="1163955" cy="382772"/>
                <wp:effectExtent l="0" t="0" r="0" b="0"/>
                <wp:wrapNone/>
                <wp:docPr id="752" name="752 Cuadro de texto"/>
                <wp:cNvGraphicFramePr/>
                <a:graphic xmlns:a="http://schemas.openxmlformats.org/drawingml/2006/main">
                  <a:graphicData uri="http://schemas.microsoft.com/office/word/2010/wordprocessingShape">
                    <wps:wsp>
                      <wps:cNvSpPr txBox="1"/>
                      <wps:spPr>
                        <a:xfrm>
                          <a:off x="0" y="0"/>
                          <a:ext cx="1163955" cy="3827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86C8FF" w14:textId="77777777" w:rsidR="00DA4494" w:rsidRPr="009821EC" w:rsidRDefault="00DA4494" w:rsidP="005357CF">
                            <w:pPr>
                              <w:spacing w:before="0" w:after="0" w:line="240" w:lineRule="auto"/>
                              <w:rPr>
                                <w:b/>
                                <w:color w:val="auto"/>
                                <w:sz w:val="18"/>
                                <w:szCs w:val="20"/>
                              </w:rPr>
                            </w:pPr>
                            <w:r w:rsidRPr="009821EC">
                              <w:rPr>
                                <w:b/>
                                <w:color w:val="auto"/>
                                <w:sz w:val="18"/>
                                <w:szCs w:val="20"/>
                              </w:rPr>
                              <w:t>BÚSCA DE</w:t>
                            </w:r>
                          </w:p>
                          <w:p w14:paraId="5DD9BCD2" w14:textId="77777777" w:rsidR="00DA4494" w:rsidRPr="009821EC" w:rsidRDefault="00DA4494" w:rsidP="005357CF">
                            <w:pPr>
                              <w:spacing w:before="0" w:after="0" w:line="240" w:lineRule="auto"/>
                              <w:rPr>
                                <w:color w:val="auto"/>
                                <w:sz w:val="18"/>
                                <w:szCs w:val="20"/>
                              </w:rPr>
                            </w:pPr>
                            <w:r w:rsidRPr="009821EC">
                              <w:rPr>
                                <w:b/>
                                <w:color w:val="auto"/>
                                <w:sz w:val="18"/>
                                <w:szCs w:val="20"/>
                              </w:rPr>
                              <w:t xml:space="preserve"> SOLUCIONES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5B2D5" id="752 Cuadro de texto" o:spid="_x0000_s1474" type="#_x0000_t202" style="position:absolute;left:0;text-align:left;margin-left:88.35pt;margin-top:32.7pt;width:91.65pt;height:30.1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" filled="f" stroked="f" strokeweight=".5pt">
                <v:textbox>
                  <w:txbxContent>
                    <w:p w14:paraId="5086C8FF" w14:textId="77777777" w:rsidR="00DA4494" w:rsidRPr="009821EC" w:rsidRDefault="00DA4494" w:rsidP="005357CF">
                      <w:pPr>
                        <w:spacing w:before="0" w:after="0" w:line="240" w:lineRule="auto"/>
                        <w:rPr>
                          <w:b/>
                          <w:color w:val="auto"/>
                          <w:sz w:val="18"/>
                          <w:szCs w:val="20"/>
                        </w:rPr>
                      </w:pPr>
                      <w:r w:rsidRPr="009821EC">
                        <w:rPr>
                          <w:b/>
                          <w:color w:val="auto"/>
                          <w:sz w:val="18"/>
                          <w:szCs w:val="20"/>
                        </w:rPr>
                        <w:t>BÚSCA DE</w:t>
                      </w:r>
                    </w:p>
                    <w:p w14:paraId="5DD9BCD2" w14:textId="77777777" w:rsidR="00DA4494" w:rsidRPr="009821EC" w:rsidRDefault="00DA4494" w:rsidP="005357CF">
                      <w:pPr>
                        <w:spacing w:before="0" w:after="0" w:line="240" w:lineRule="auto"/>
                        <w:rPr>
                          <w:color w:val="auto"/>
                          <w:sz w:val="18"/>
                          <w:szCs w:val="20"/>
                        </w:rPr>
                      </w:pPr>
                      <w:r w:rsidRPr="009821EC">
                        <w:rPr>
                          <w:b/>
                          <w:color w:val="auto"/>
                          <w:sz w:val="18"/>
                          <w:szCs w:val="20"/>
                        </w:rPr>
                        <w:t xml:space="preserve"> SOLUCIONES</w:t>
                      </w:r>
                    </w:p>
                  </w:txbxContent>
                </v:textbox>
              </v:shape>
            </w:pict>
          </mc:Fallback>
        </mc:AlternateContent>
      </w:r>
      <w:r w:rsidR="009821EC">
        <w:rPr>
          <w:noProof/>
          <w:lang w:val="es-SV" w:eastAsia="es-SV"/>
        </w:rPr>
        <mc:AlternateContent>
          <mc:Choice Requires="wpg">
            <w:drawing>
              <wp:anchor distT="0" distB="0" distL="114300" distR="114300" simplePos="0" relativeHeight="251698688" behindDoc="0" locked="0" layoutInCell="1" allowOverlap="1" wp14:anchorId="42AFC976" wp14:editId="6CD099EB">
                <wp:simplePos x="0" y="0"/>
                <wp:positionH relativeFrom="column">
                  <wp:posOffset>423545</wp:posOffset>
                </wp:positionH>
                <wp:positionV relativeFrom="paragraph">
                  <wp:posOffset>209550</wp:posOffset>
                </wp:positionV>
                <wp:extent cx="674370" cy="555625"/>
                <wp:effectExtent l="0" t="0" r="0" b="0"/>
                <wp:wrapNone/>
                <wp:docPr id="745" name="Group 13"/>
                <wp:cNvGraphicFramePr/>
                <a:graphic xmlns:a="http://schemas.openxmlformats.org/drawingml/2006/main">
                  <a:graphicData uri="http://schemas.microsoft.com/office/word/2010/wordprocessingGroup">
                    <wpg:wgp>
                      <wpg:cNvGrpSpPr/>
                      <wpg:grpSpPr>
                        <a:xfrm>
                          <a:off x="0" y="0"/>
                          <a:ext cx="674370" cy="555625"/>
                          <a:chOff x="2121299" y="3229932"/>
                          <a:chExt cx="674545" cy="555811"/>
                        </a:xfrm>
                      </wpg:grpSpPr>
                      <wps:wsp>
                        <wps:cNvPr id="746" name="Oval 19"/>
                        <wps:cNvSpPr/>
                        <wps:spPr>
                          <a:xfrm>
                            <a:off x="2207336" y="3229932"/>
                            <a:ext cx="555811" cy="555811"/>
                          </a:xfrm>
                          <a:prstGeom prst="ellipse">
                            <a:avLst/>
                          </a:prstGeom>
                          <a:solidFill>
                            <a:srgbClr val="0779B7"/>
                          </a:solidFill>
                          <a:ln w="25400" cap="flat" cmpd="sng" algn="ctr">
                            <a:noFill/>
                            <a:prstDash val="solid"/>
                          </a:ln>
                          <a:effectLst/>
                        </wps:spPr>
                        <wps:txbx>
                          <w:txbxContent>
                            <w:p w14:paraId="43F27452" w14:textId="77777777" w:rsidR="00DA4494" w:rsidRDefault="00DA4494" w:rsidP="00BC351B">
                              <w:pPr>
                                <w:rPr>
                                  <w:rFonts w:eastAsia="Times New Roman"/>
                                </w:rPr>
                              </w:pPr>
                            </w:p>
                          </w:txbxContent>
                        </wps:txbx>
                        <wps:bodyPr rtlCol="0" anchor="ctr"/>
                      </wps:wsp>
                      <wps:wsp>
                        <wps:cNvPr id="747" name="TextBox 20"/>
                        <wps:cNvSpPr txBox="1"/>
                        <wps:spPr>
                          <a:xfrm>
                            <a:off x="2121299" y="3351911"/>
                            <a:ext cx="674545" cy="266789"/>
                          </a:xfrm>
                          <a:prstGeom prst="rect">
                            <a:avLst/>
                          </a:prstGeom>
                          <a:noFill/>
                        </wps:spPr>
                        <wps:txbx>
                          <w:txbxContent>
                            <w:p w14:paraId="14FDCBB4" w14:textId="77777777" w:rsidR="00DA4494" w:rsidRPr="00852B59" w:rsidRDefault="00DA4494" w:rsidP="00BC351B">
                              <w:pPr>
                                <w:pStyle w:val="NormalWeb"/>
                                <w:spacing w:before="0" w:beforeAutospacing="0" w:after="0" w:afterAutospacing="0"/>
                                <w:jc w:val="center"/>
                                <w:rPr>
                                  <w:b/>
                                  <w:sz w:val="22"/>
                                </w:rPr>
                              </w:pPr>
                              <w:r w:rsidRPr="00852B59">
                                <w:rPr>
                                  <w:rFonts w:ascii="Arial" w:hAnsi="Arial" w:cs="Arial"/>
                                  <w:b/>
                                  <w:color w:val="FFFFFF" w:themeColor="background1"/>
                                  <w:kern w:val="24"/>
                                  <w:szCs w:val="28"/>
                                  <w:lang w:val="en-US"/>
                                </w:rPr>
                                <w:t>Paso 4</w:t>
                              </w:r>
                            </w:p>
                          </w:txbxContent>
                        </wps:txbx>
                        <wps:bodyPr wrap="none" rtlCol="0" anchor="ctr">
                          <a:spAutoFit/>
                        </wps:bodyPr>
                      </wps:wsp>
                    </wpg:wgp>
                  </a:graphicData>
                </a:graphic>
              </wp:anchor>
            </w:drawing>
          </mc:Choice>
          <mc:Fallback>
            <w:pict>
              <v:group w14:anchorId="42AFC976" id="Group 13" o:spid="_x0000_s1475" style="position:absolute;left:0;text-align:left;margin-left:33.35pt;margin-top:16.5pt;width:53.1pt;height:43.75pt;z-index:251698688" coordorigin="21212,32299" coordsize="6745,5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">
                <v:oval id="Oval 19" o:spid="_x0000_s1476" style="position:absolute;left:22073;top:32299;width:5558;height:55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sHzMQA&#10;AADcAAAADwAAAGRycy9kb3ducmV2LnhtbESPQWvCQBSE7wX/w/KE3upGKbFGN0GEggUvWtHrI/tM&#10;otm3YXebpP++Wyj0OMzMN8ymGE0renK+saxgPktAEJdWN1wpOH++v7yB8AFZY2uZFHyThyKfPG0w&#10;03bgI/WnUIkIYZ+hgjqELpPSlzUZ9DPbEUfvZp3BEKWrpHY4RLhp5SJJUmmw4bhQY0e7msrH6cso&#10;+Dh6dNs7L6/9ZT8/H9yNVwep1PN03K5BBBrDf/ivvdcKlq8p/J6JR0D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rB8zEAAAA3AAAAA8AAAAAAAAAAAAAAAAAmAIAAGRycy9k&#10;b3ducmV2LnhtbFBLBQYAAAAABAAEAPUAAACJAwAAAAA=&#10;" fillcolor="#0779b7" stroked="f" strokeweight="2pt">
                  <v:textbox>
                    <w:txbxContent>
                      <w:p w14:paraId="43F27452" w14:textId="77777777" w:rsidR="00DA4494" w:rsidRDefault="00DA4494" w:rsidP="00BC351B">
                        <w:pPr>
                          <w:rPr>
                            <w:rFonts w:eastAsia="Times New Roman"/>
                          </w:rPr>
                        </w:pPr>
                      </w:p>
                    </w:txbxContent>
                  </v:textbox>
                </v:oval>
                <v:shape id="TextBox 20" o:spid="_x0000_s1477" type="#_x0000_t202" style="position:absolute;left:21212;top:33519;width:6746;height:266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bGasQA&#10;AADcAAAADwAAAGRycy9kb3ducmV2LnhtbESPQWvCQBSE7wX/w/IEb3VjEaPRVUQoiD2UGi/eHtln&#10;Esy+jbtrjP/eLRR6HGbmG2a16U0jOnK+tqxgMk5AEBdW11wqOOWf73MQPiBrbCyTgid52KwHbyvM&#10;tH3wD3XHUIoIYZ+hgiqENpPSFxUZ9GPbEkfvYp3BEKUrpXb4iHDTyI8kmUmDNceFClvaVVRcj3ej&#10;4Ga219l3kaduz4fFtLzL/OvcKTUa9tsliEB9+A//tfdaQTpN4f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mxmrEAAAA3AAAAA8AAAAAAAAAAAAAAAAAmAIAAGRycy9k&#10;b3ducmV2LnhtbFBLBQYAAAAABAAEAPUAAACJAwAAAAA=&#10;" filled="f" stroked="f">
                  <v:textbox style="mso-fit-shape-to-text:t">
                    <w:txbxContent>
                      <w:p w14:paraId="14FDCBB4" w14:textId="77777777" w:rsidR="00DA4494" w:rsidRPr="00852B59" w:rsidRDefault="00DA4494" w:rsidP="00BC351B">
                        <w:pPr>
                          <w:pStyle w:val="NormalWeb"/>
                          <w:spacing w:before="0" w:beforeAutospacing="0" w:after="0" w:afterAutospacing="0"/>
                          <w:jc w:val="center"/>
                          <w:rPr>
                            <w:b/>
                            <w:sz w:val="22"/>
                          </w:rPr>
                        </w:pPr>
                        <w:r w:rsidRPr="00852B59">
                          <w:rPr>
                            <w:rFonts w:ascii="Arial" w:hAnsi="Arial" w:cs="Arial"/>
                            <w:b/>
                            <w:color w:val="FFFFFF" w:themeColor="background1"/>
                            <w:kern w:val="24"/>
                            <w:szCs w:val="28"/>
                            <w:lang w:val="en-US"/>
                          </w:rPr>
                          <w:t>Paso 4</w:t>
                        </w:r>
                      </w:p>
                    </w:txbxContent>
                  </v:textbox>
                </v:shape>
              </v:group>
            </w:pict>
          </mc:Fallback>
        </mc:AlternateContent>
      </w:r>
    </w:p>
    <w:p w14:paraId="5BAB4040" w14:textId="77777777" w:rsidR="005B39E0" w:rsidRDefault="00852B59" w:rsidP="00737B02">
      <w:pPr>
        <w:pStyle w:val="Ttulo"/>
      </w:pPr>
      <w:r>
        <w:rPr>
          <w:noProof/>
          <w:lang w:val="es-SV" w:eastAsia="es-SV"/>
        </w:rPr>
        <mc:AlternateContent>
          <mc:Choice Requires="wps">
            <w:drawing>
              <wp:anchor distT="0" distB="0" distL="114300" distR="114300" simplePos="0" relativeHeight="251710976" behindDoc="0" locked="0" layoutInCell="1" allowOverlap="1" wp14:anchorId="19ADB559" wp14:editId="3812DD3E">
                <wp:simplePos x="0" y="0"/>
                <wp:positionH relativeFrom="column">
                  <wp:posOffset>4172585</wp:posOffset>
                </wp:positionH>
                <wp:positionV relativeFrom="paragraph">
                  <wp:posOffset>441960</wp:posOffset>
                </wp:positionV>
                <wp:extent cx="1238250" cy="469900"/>
                <wp:effectExtent l="0" t="0" r="0" b="0"/>
                <wp:wrapNone/>
                <wp:docPr id="759" name="759 Cuadro de texto"/>
                <wp:cNvGraphicFramePr/>
                <a:graphic xmlns:a="http://schemas.openxmlformats.org/drawingml/2006/main">
                  <a:graphicData uri="http://schemas.microsoft.com/office/word/2010/wordprocessingShape">
                    <wps:wsp>
                      <wps:cNvSpPr txBox="1"/>
                      <wps:spPr>
                        <a:xfrm>
                          <a:off x="0" y="0"/>
                          <a:ext cx="1238250" cy="469900"/>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2E0EB51F" w14:textId="77777777" w:rsidR="00DA4494" w:rsidRPr="005E3D18" w:rsidRDefault="00DA4494" w:rsidP="000B277A">
                            <w:pPr>
                              <w:spacing w:before="0" w:after="0"/>
                              <w:rPr>
                                <w:sz w:val="18"/>
                                <w:szCs w:val="18"/>
                              </w:rPr>
                            </w:pPr>
                            <w:r w:rsidRPr="005E3D18">
                              <w:rPr>
                                <w:sz w:val="18"/>
                                <w:szCs w:val="18"/>
                              </w:rPr>
                              <w:t>Estimule a realizar acciones.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DB559" id="759 Cuadro de texto" o:spid="_x0000_s1478" type="#_x0000_t202" style="position:absolute;left:0;text-align:left;margin-left:328.55pt;margin-top:34.8pt;width:97.5pt;height:37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" filled="f" stroked="f" strokeweight="2pt">
                <v:textbox>
                  <w:txbxContent>
                    <w:p w14:paraId="2E0EB51F" w14:textId="77777777" w:rsidR="00DA4494" w:rsidRPr="005E3D18" w:rsidRDefault="00DA4494" w:rsidP="000B277A">
                      <w:pPr>
                        <w:spacing w:before="0" w:after="0"/>
                        <w:rPr>
                          <w:sz w:val="18"/>
                          <w:szCs w:val="18"/>
                        </w:rPr>
                      </w:pPr>
                      <w:r w:rsidRPr="005E3D18">
                        <w:rPr>
                          <w:sz w:val="18"/>
                          <w:szCs w:val="18"/>
                        </w:rPr>
                        <w:t>Estimule a realizar acciones.</w:t>
                      </w:r>
                    </w:p>
                  </w:txbxContent>
                </v:textbox>
              </v:shape>
            </w:pict>
          </mc:Fallback>
        </mc:AlternateContent>
      </w:r>
      <w:r>
        <w:rPr>
          <w:noProof/>
          <w:lang w:val="es-SV" w:eastAsia="es-SV"/>
        </w:rPr>
        <mc:AlternateContent>
          <mc:Choice Requires="wps">
            <w:drawing>
              <wp:anchor distT="0" distB="0" distL="114300" distR="114300" simplePos="0" relativeHeight="251713024" behindDoc="0" locked="0" layoutInCell="1" allowOverlap="1" wp14:anchorId="46BE590F" wp14:editId="0F6B5D82">
                <wp:simplePos x="0" y="0"/>
                <wp:positionH relativeFrom="column">
                  <wp:posOffset>3312042</wp:posOffset>
                </wp:positionH>
                <wp:positionV relativeFrom="paragraph">
                  <wp:posOffset>131371</wp:posOffset>
                </wp:positionV>
                <wp:extent cx="861237" cy="5866"/>
                <wp:effectExtent l="0" t="76200" r="15240" b="146685"/>
                <wp:wrapNone/>
                <wp:docPr id="761" name="761 Conector recto de flecha"/>
                <wp:cNvGraphicFramePr/>
                <a:graphic xmlns:a="http://schemas.openxmlformats.org/drawingml/2006/main">
                  <a:graphicData uri="http://schemas.microsoft.com/office/word/2010/wordprocessingShape">
                    <wps:wsp>
                      <wps:cNvCnPr/>
                      <wps:spPr>
                        <a:xfrm>
                          <a:off x="0" y="0"/>
                          <a:ext cx="861237" cy="5866"/>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F383CA" id="761 Conector recto de flecha" o:spid="_x0000_s1026" type="#_x0000_t32" style="position:absolute;margin-left:260.8pt;margin-top:10.35pt;width:67.8pt;height:.4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" strokecolor="#00a0b8 [3204]" strokeweight="2pt">
                <v:stroke endarrow="open"/>
                <v:shadow on="t" color="black" opacity="24903f" origin=",.5" offset="0,.55556mm"/>
              </v:shape>
            </w:pict>
          </mc:Fallback>
        </mc:AlternateContent>
      </w:r>
      <w:r w:rsidR="009821EC">
        <w:rPr>
          <w:noProof/>
          <w:lang w:val="es-SV" w:eastAsia="es-SV"/>
        </w:rPr>
        <mc:AlternateContent>
          <mc:Choice Requires="wpg">
            <w:drawing>
              <wp:anchor distT="0" distB="0" distL="114300" distR="114300" simplePos="0" relativeHeight="251697664" behindDoc="0" locked="0" layoutInCell="1" allowOverlap="1" wp14:anchorId="24EEFB87" wp14:editId="7F341F77">
                <wp:simplePos x="0" y="0"/>
                <wp:positionH relativeFrom="column">
                  <wp:posOffset>583630</wp:posOffset>
                </wp:positionH>
                <wp:positionV relativeFrom="paragraph">
                  <wp:posOffset>331352</wp:posOffset>
                </wp:positionV>
                <wp:extent cx="674370" cy="555625"/>
                <wp:effectExtent l="0" t="0" r="0" b="0"/>
                <wp:wrapNone/>
                <wp:docPr id="742" name="Group 12"/>
                <wp:cNvGraphicFramePr/>
                <a:graphic xmlns:a="http://schemas.openxmlformats.org/drawingml/2006/main">
                  <a:graphicData uri="http://schemas.microsoft.com/office/word/2010/wordprocessingGroup">
                    <wpg:wgp>
                      <wpg:cNvGrpSpPr/>
                      <wpg:grpSpPr>
                        <a:xfrm>
                          <a:off x="0" y="0"/>
                          <a:ext cx="674370" cy="555625"/>
                          <a:chOff x="2117200" y="3915553"/>
                          <a:chExt cx="674545" cy="555811"/>
                        </a:xfrm>
                      </wpg:grpSpPr>
                      <wps:wsp>
                        <wps:cNvPr id="743" name="Oval 21"/>
                        <wps:cNvSpPr/>
                        <wps:spPr>
                          <a:xfrm>
                            <a:off x="2207333" y="3915553"/>
                            <a:ext cx="555811" cy="555811"/>
                          </a:xfrm>
                          <a:prstGeom prst="ellipse">
                            <a:avLst/>
                          </a:prstGeom>
                          <a:solidFill>
                            <a:srgbClr val="0779B7"/>
                          </a:solidFill>
                          <a:ln w="25400" cap="flat" cmpd="sng" algn="ctr">
                            <a:noFill/>
                            <a:prstDash val="solid"/>
                          </a:ln>
                          <a:effectLst/>
                        </wps:spPr>
                        <wps:txbx>
                          <w:txbxContent>
                            <w:p w14:paraId="1514C96E" w14:textId="77777777" w:rsidR="00DA4494" w:rsidRDefault="00DA4494" w:rsidP="00BC351B">
                              <w:pPr>
                                <w:rPr>
                                  <w:rFonts w:eastAsia="Times New Roman"/>
                                </w:rPr>
                              </w:pPr>
                            </w:p>
                          </w:txbxContent>
                        </wps:txbx>
                        <wps:bodyPr rtlCol="0" anchor="ctr"/>
                      </wps:wsp>
                      <wps:wsp>
                        <wps:cNvPr id="744" name="TextBox 22"/>
                        <wps:cNvSpPr txBox="1"/>
                        <wps:spPr>
                          <a:xfrm>
                            <a:off x="2117200" y="4037532"/>
                            <a:ext cx="674545" cy="266789"/>
                          </a:xfrm>
                          <a:prstGeom prst="rect">
                            <a:avLst/>
                          </a:prstGeom>
                          <a:noFill/>
                        </wps:spPr>
                        <wps:txbx>
                          <w:txbxContent>
                            <w:p w14:paraId="251DED3C" w14:textId="77777777" w:rsidR="00DA4494" w:rsidRPr="00852B59" w:rsidRDefault="00DA4494" w:rsidP="00BC351B">
                              <w:pPr>
                                <w:pStyle w:val="NormalWeb"/>
                                <w:spacing w:before="0" w:beforeAutospacing="0" w:after="0" w:afterAutospacing="0"/>
                                <w:jc w:val="center"/>
                                <w:rPr>
                                  <w:b/>
                                  <w:sz w:val="22"/>
                                </w:rPr>
                              </w:pPr>
                              <w:r w:rsidRPr="00852B59">
                                <w:rPr>
                                  <w:rFonts w:ascii="Arial" w:hAnsi="Arial" w:cs="Arial"/>
                                  <w:b/>
                                  <w:color w:val="FFFFFF" w:themeColor="background1"/>
                                  <w:kern w:val="24"/>
                                  <w:szCs w:val="28"/>
                                  <w:lang w:val="en-US"/>
                                </w:rPr>
                                <w:t>Paso 5</w:t>
                              </w:r>
                            </w:p>
                          </w:txbxContent>
                        </wps:txbx>
                        <wps:bodyPr wrap="none" rtlCol="0" anchor="ctr">
                          <a:spAutoFit/>
                        </wps:bodyPr>
                      </wps:wsp>
                    </wpg:wgp>
                  </a:graphicData>
                </a:graphic>
              </wp:anchor>
            </w:drawing>
          </mc:Choice>
          <mc:Fallback>
            <w:pict>
              <v:group w14:anchorId="24EEFB87" id="Group 12" o:spid="_x0000_s1479" style="position:absolute;left:0;text-align:left;margin-left:45.95pt;margin-top:26.1pt;width:53.1pt;height:43.75pt;z-index:251697664" coordorigin="21172,39155" coordsize="6745,5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">
                <v:oval id="Oval 21" o:spid="_x0000_s1480" style="position:absolute;left:22073;top:39155;width:5558;height:55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ykVMQA&#10;AADcAAAADwAAAGRycy9kb3ducmV2LnhtbESPQWvCQBSE7wX/w/KE3uomWmpNXYMUhBRy0Uq9PrLP&#10;JDX7NuxuY/rvXaHQ4zAz3zDrfDSdGMj51rKCdJaAIK6sbrlWcPzcPb2C8AFZY2eZFPySh3wzeVhj&#10;pu2V9zQcQi0ihH2GCpoQ+kxKXzVk0M9sTxy9s3UGQ5SultrhNcJNJ+dJ8iINthwXGuzpvaHqcvgx&#10;Cj72Ht32m5en4atIj6U786qUSj1Ox+0biEBj+A//tQutYPm8gPuZeATk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cpFTEAAAA3AAAAA8AAAAAAAAAAAAAAAAAmAIAAGRycy9k&#10;b3ducmV2LnhtbFBLBQYAAAAABAAEAPUAAACJAwAAAAA=&#10;" fillcolor="#0779b7" stroked="f" strokeweight="2pt">
                  <v:textbox>
                    <w:txbxContent>
                      <w:p w14:paraId="1514C96E" w14:textId="77777777" w:rsidR="00DA4494" w:rsidRDefault="00DA4494" w:rsidP="00BC351B">
                        <w:pPr>
                          <w:rPr>
                            <w:rFonts w:eastAsia="Times New Roman"/>
                          </w:rPr>
                        </w:pPr>
                      </w:p>
                    </w:txbxContent>
                  </v:textbox>
                </v:oval>
                <v:shape id="TextBox 22" o:spid="_x0000_s1481" type="#_x0000_t202" style="position:absolute;left:21172;top:40375;width:6745;height:266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RYHcUA&#10;AADcAAAADwAAAGRycy9kb3ducmV2LnhtbESPT4vCMBTE7wt+h/AEb2vqUvxTjSLCgriHZa0Xb4/m&#10;2Rabl5rEWr+9WVjY4zAzv2FWm940oiPna8sKJuMEBHFhdc2lglP++T4H4QOyxsYyKXiSh8168LbC&#10;TNsH/1B3DKWIEPYZKqhCaDMpfVGRQT+2LXH0LtYZDFG6UmqHjwg3jfxIkqk0WHNcqLClXUXF9Xg3&#10;Cm5me51+F/nM7fmwSMu7zL/OnVKjYb9dggjUh//wX3uvFczSFH7PxCMg1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tFgdxQAAANwAAAAPAAAAAAAAAAAAAAAAAJgCAABkcnMv&#10;ZG93bnJldi54bWxQSwUGAAAAAAQABAD1AAAAigMAAAAA&#10;" filled="f" stroked="f">
                  <v:textbox style="mso-fit-shape-to-text:t">
                    <w:txbxContent>
                      <w:p w14:paraId="251DED3C" w14:textId="77777777" w:rsidR="00DA4494" w:rsidRPr="00852B59" w:rsidRDefault="00DA4494" w:rsidP="00BC351B">
                        <w:pPr>
                          <w:pStyle w:val="NormalWeb"/>
                          <w:spacing w:before="0" w:beforeAutospacing="0" w:after="0" w:afterAutospacing="0"/>
                          <w:jc w:val="center"/>
                          <w:rPr>
                            <w:b/>
                            <w:sz w:val="22"/>
                          </w:rPr>
                        </w:pPr>
                        <w:r w:rsidRPr="00852B59">
                          <w:rPr>
                            <w:rFonts w:ascii="Arial" w:hAnsi="Arial" w:cs="Arial"/>
                            <w:b/>
                            <w:color w:val="FFFFFF" w:themeColor="background1"/>
                            <w:kern w:val="24"/>
                            <w:szCs w:val="28"/>
                            <w:lang w:val="en-US"/>
                          </w:rPr>
                          <w:t>Paso 5</w:t>
                        </w:r>
                      </w:p>
                    </w:txbxContent>
                  </v:textbox>
                </v:shape>
              </v:group>
            </w:pict>
          </mc:Fallback>
        </mc:AlternateContent>
      </w:r>
      <w:r w:rsidR="009821EC">
        <w:rPr>
          <w:noProof/>
          <w:lang w:val="es-SV" w:eastAsia="es-SV"/>
        </w:rPr>
        <mc:AlternateContent>
          <mc:Choice Requires="wps">
            <w:drawing>
              <wp:anchor distT="0" distB="0" distL="114300" distR="114300" simplePos="0" relativeHeight="251712000" behindDoc="0" locked="0" layoutInCell="1" allowOverlap="1" wp14:anchorId="0DA805A1" wp14:editId="01ECAC76">
                <wp:simplePos x="0" y="0"/>
                <wp:positionH relativeFrom="column">
                  <wp:posOffset>1303655</wp:posOffset>
                </wp:positionH>
                <wp:positionV relativeFrom="paragraph">
                  <wp:posOffset>426720</wp:posOffset>
                </wp:positionV>
                <wp:extent cx="1155700" cy="474980"/>
                <wp:effectExtent l="0" t="0" r="0" b="1270"/>
                <wp:wrapNone/>
                <wp:docPr id="760" name="760 Cuadro de texto"/>
                <wp:cNvGraphicFramePr/>
                <a:graphic xmlns:a="http://schemas.openxmlformats.org/drawingml/2006/main">
                  <a:graphicData uri="http://schemas.microsoft.com/office/word/2010/wordprocessingShape">
                    <wps:wsp>
                      <wps:cNvSpPr txBox="1"/>
                      <wps:spPr>
                        <a:xfrm>
                          <a:off x="0" y="0"/>
                          <a:ext cx="1155700" cy="474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ADBA78" w14:textId="77777777" w:rsidR="00DA4494" w:rsidRPr="009821EC" w:rsidRDefault="00DA4494" w:rsidP="000B277A">
                            <w:pPr>
                              <w:spacing w:before="0" w:after="0" w:line="240" w:lineRule="auto"/>
                              <w:rPr>
                                <w:b/>
                                <w:color w:val="auto"/>
                                <w:sz w:val="18"/>
                                <w:szCs w:val="20"/>
                              </w:rPr>
                            </w:pPr>
                            <w:r w:rsidRPr="009821EC">
                              <w:rPr>
                                <w:b/>
                                <w:color w:val="auto"/>
                                <w:sz w:val="18"/>
                                <w:szCs w:val="20"/>
                              </w:rPr>
                              <w:t xml:space="preserve">MOTIVAR EL </w:t>
                            </w:r>
                          </w:p>
                          <w:p w14:paraId="12D76EB4" w14:textId="77777777" w:rsidR="00DA4494" w:rsidRPr="009821EC" w:rsidRDefault="00DA4494" w:rsidP="000B277A">
                            <w:pPr>
                              <w:spacing w:before="0" w:after="0" w:line="240" w:lineRule="auto"/>
                              <w:rPr>
                                <w:b/>
                                <w:color w:val="auto"/>
                                <w:sz w:val="18"/>
                                <w:szCs w:val="20"/>
                              </w:rPr>
                            </w:pPr>
                            <w:r w:rsidRPr="009821EC">
                              <w:rPr>
                                <w:b/>
                                <w:color w:val="auto"/>
                                <w:sz w:val="18"/>
                                <w:szCs w:val="20"/>
                              </w:rPr>
                              <w:t>AFRONTAMIENTO</w:t>
                            </w:r>
                          </w:p>
                          <w:p w14:paraId="6DBEB273" w14:textId="77777777" w:rsidR="00DA4494" w:rsidRDefault="00DA44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805A1" id="760 Cuadro de texto" o:spid="_x0000_s1482" type="#_x0000_t202" style="position:absolute;left:0;text-align:left;margin-left:102.65pt;margin-top:33.6pt;width:91pt;height:37.4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" filled="f" stroked="f" strokeweight=".5pt">
                <v:textbox>
                  <w:txbxContent>
                    <w:p w14:paraId="3BADBA78" w14:textId="77777777" w:rsidR="00DA4494" w:rsidRPr="009821EC" w:rsidRDefault="00DA4494" w:rsidP="000B277A">
                      <w:pPr>
                        <w:spacing w:before="0" w:after="0" w:line="240" w:lineRule="auto"/>
                        <w:rPr>
                          <w:b/>
                          <w:color w:val="auto"/>
                          <w:sz w:val="18"/>
                          <w:szCs w:val="20"/>
                        </w:rPr>
                      </w:pPr>
                      <w:r w:rsidRPr="009821EC">
                        <w:rPr>
                          <w:b/>
                          <w:color w:val="auto"/>
                          <w:sz w:val="18"/>
                          <w:szCs w:val="20"/>
                        </w:rPr>
                        <w:t xml:space="preserve">MOTIVAR EL </w:t>
                      </w:r>
                    </w:p>
                    <w:p w14:paraId="12D76EB4" w14:textId="77777777" w:rsidR="00DA4494" w:rsidRPr="009821EC" w:rsidRDefault="00DA4494" w:rsidP="000B277A">
                      <w:pPr>
                        <w:spacing w:before="0" w:after="0" w:line="240" w:lineRule="auto"/>
                        <w:rPr>
                          <w:b/>
                          <w:color w:val="auto"/>
                          <w:sz w:val="18"/>
                          <w:szCs w:val="20"/>
                        </w:rPr>
                      </w:pPr>
                      <w:r w:rsidRPr="009821EC">
                        <w:rPr>
                          <w:b/>
                          <w:color w:val="auto"/>
                          <w:sz w:val="18"/>
                          <w:szCs w:val="20"/>
                        </w:rPr>
                        <w:t>AFRONTAMIENTO</w:t>
                      </w:r>
                    </w:p>
                    <w:p w14:paraId="6DBEB273" w14:textId="77777777" w:rsidR="00DA4494" w:rsidRDefault="00DA4494"/>
                  </w:txbxContent>
                </v:textbox>
              </v:shape>
            </w:pict>
          </mc:Fallback>
        </mc:AlternateContent>
      </w:r>
    </w:p>
    <w:p w14:paraId="53CCCDB6" w14:textId="77777777" w:rsidR="004F559F" w:rsidRPr="00E2091C" w:rsidRDefault="00852B59" w:rsidP="00E2091C">
      <w:pPr>
        <w:jc w:val="center"/>
      </w:pPr>
      <w:r>
        <w:rPr>
          <w:noProof/>
          <w:lang w:val="es-SV" w:eastAsia="es-SV"/>
        </w:rPr>
        <mc:AlternateContent>
          <mc:Choice Requires="wps">
            <w:drawing>
              <wp:anchor distT="0" distB="0" distL="114300" distR="114300" simplePos="0" relativeHeight="251714048" behindDoc="0" locked="0" layoutInCell="1" allowOverlap="1" wp14:anchorId="6FA0DC78" wp14:editId="0936CAE1">
                <wp:simplePos x="0" y="0"/>
                <wp:positionH relativeFrom="column">
                  <wp:posOffset>3242310</wp:posOffset>
                </wp:positionH>
                <wp:positionV relativeFrom="paragraph">
                  <wp:posOffset>159385</wp:posOffset>
                </wp:positionV>
                <wp:extent cx="727710" cy="0"/>
                <wp:effectExtent l="0" t="76200" r="34290" b="152400"/>
                <wp:wrapNone/>
                <wp:docPr id="763" name="763 Conector recto de flecha"/>
                <wp:cNvGraphicFramePr/>
                <a:graphic xmlns:a="http://schemas.openxmlformats.org/drawingml/2006/main">
                  <a:graphicData uri="http://schemas.microsoft.com/office/word/2010/wordprocessingShape">
                    <wps:wsp>
                      <wps:cNvCnPr/>
                      <wps:spPr>
                        <a:xfrm>
                          <a:off x="0" y="0"/>
                          <a:ext cx="72771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05C6DFEA" id="763 Conector recto de flecha" o:spid="_x0000_s1026" type="#_x0000_t32" style="position:absolute;margin-left:255.3pt;margin-top:12.55pt;width:57.3pt;height:0;z-index:251714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" strokecolor="#00a0b8 [3204]" strokeweight="2pt">
                <v:stroke endarrow="open"/>
                <v:shadow on="t" color="black" opacity="24903f" origin=",.5" offset="0,.55556mm"/>
              </v:shape>
            </w:pict>
          </mc:Fallback>
        </mc:AlternateContent>
      </w:r>
    </w:p>
    <w:p w14:paraId="53FE9C24" w14:textId="7DFC5ECA" w:rsidR="00620538" w:rsidRPr="00B4274F" w:rsidRDefault="00B4274F" w:rsidP="006E3FCD">
      <w:pPr>
        <w:shd w:val="clear" w:color="auto" w:fill="DBE5F1"/>
        <w:spacing w:before="0" w:after="100" w:afterAutospacing="1" w:line="240" w:lineRule="auto"/>
        <w:jc w:val="center"/>
        <w:outlineLvl w:val="1"/>
        <w:rPr>
          <w:rFonts w:ascii="Calibri" w:eastAsia="Calibri" w:hAnsi="Calibri" w:cs="Times New Roman"/>
          <w:b/>
          <w:color w:val="auto"/>
        </w:rPr>
      </w:pPr>
      <w:bookmarkStart w:id="198" w:name="_Toc2722150"/>
      <w:r w:rsidRPr="00B4274F">
        <w:rPr>
          <w:rFonts w:ascii="Calibri" w:eastAsia="Calibri" w:hAnsi="Calibri" w:cs="Times New Roman"/>
          <w:b/>
          <w:color w:val="auto"/>
        </w:rPr>
        <w:t>ANEXO #</w:t>
      </w:r>
      <w:r>
        <w:rPr>
          <w:rFonts w:ascii="Calibri" w:eastAsia="Calibri" w:hAnsi="Calibri" w:cs="Times New Roman"/>
          <w:b/>
          <w:color w:val="auto"/>
        </w:rPr>
        <w:t>9</w:t>
      </w:r>
      <w:r w:rsidRPr="00B4274F">
        <w:rPr>
          <w:rFonts w:ascii="Calibri" w:eastAsia="Calibri" w:hAnsi="Calibri" w:cs="Times New Roman"/>
          <w:b/>
          <w:color w:val="auto"/>
        </w:rPr>
        <w:t xml:space="preserve"> </w:t>
      </w:r>
      <w:r w:rsidR="00620538" w:rsidRPr="00B4274F">
        <w:rPr>
          <w:rFonts w:ascii="Calibri" w:eastAsia="Calibri" w:hAnsi="Calibri" w:cs="Times New Roman"/>
          <w:b/>
          <w:color w:val="auto"/>
        </w:rPr>
        <w:t>INDICADORES QUE SEÑALEN ESTAR ANTE UN CASO DE VIOLENCIA FEMINICDA</w:t>
      </w:r>
      <w:r w:rsidR="00620538" w:rsidRPr="00BF341F">
        <w:rPr>
          <w:rFonts w:ascii="Calibri" w:eastAsia="Calibri" w:hAnsi="Calibri" w:cs="Times New Roman"/>
          <w:color w:val="000000" w:themeColor="text1"/>
          <w:vertAlign w:val="superscript"/>
        </w:rPr>
        <w:footnoteReference w:id="9"/>
      </w:r>
      <w:bookmarkEnd w:id="198"/>
    </w:p>
    <w:p w14:paraId="69B8F1BC" w14:textId="77777777" w:rsidR="00620538" w:rsidRPr="00B4274F" w:rsidRDefault="00620538" w:rsidP="00620538">
      <w:pPr>
        <w:jc w:val="both"/>
        <w:rPr>
          <w:b/>
          <w:color w:val="auto"/>
        </w:rPr>
      </w:pPr>
    </w:p>
    <w:p w14:paraId="771E9F45" w14:textId="77777777" w:rsidR="00620538" w:rsidRPr="00B4274F" w:rsidRDefault="00620538" w:rsidP="00620538">
      <w:pPr>
        <w:pStyle w:val="Prrafodelista"/>
        <w:numPr>
          <w:ilvl w:val="0"/>
          <w:numId w:val="28"/>
        </w:numPr>
        <w:spacing w:after="200" w:line="360" w:lineRule="auto"/>
        <w:jc w:val="both"/>
      </w:pPr>
      <w:r w:rsidRPr="00B4274F">
        <w:t>La mujer se encuentra en un ciclo de violencia en el que observa un incremento o progresividad en la gravedad de las lesiones y agresiones.</w:t>
      </w:r>
    </w:p>
    <w:p w14:paraId="6CD1226F" w14:textId="77777777" w:rsidR="00620538" w:rsidRPr="00B4274F" w:rsidRDefault="00620538" w:rsidP="00620538">
      <w:pPr>
        <w:pStyle w:val="Prrafodelista"/>
        <w:numPr>
          <w:ilvl w:val="0"/>
          <w:numId w:val="28"/>
        </w:numPr>
        <w:spacing w:after="200" w:line="360" w:lineRule="auto"/>
        <w:jc w:val="both"/>
      </w:pPr>
      <w:r w:rsidRPr="00B4274F">
        <w:t>La persona agresora se encuentra en una posición de poder económico. Social, académico y/o políticos que le da un margen de impunidad.</w:t>
      </w:r>
    </w:p>
    <w:p w14:paraId="2E22ECA5" w14:textId="77777777" w:rsidR="00620538" w:rsidRPr="00B4274F" w:rsidRDefault="00620538" w:rsidP="00620538">
      <w:pPr>
        <w:pStyle w:val="Prrafodelista"/>
        <w:numPr>
          <w:ilvl w:val="0"/>
          <w:numId w:val="28"/>
        </w:numPr>
        <w:spacing w:after="200" w:line="360" w:lineRule="auto"/>
        <w:jc w:val="both"/>
      </w:pPr>
      <w:r w:rsidRPr="00B4274F">
        <w:t xml:space="preserve">La persona agresora posee o tiene acceso a armas, con las que puede amenazar o agredir a al víctimas o a su grupo familiar. El nivel de riesgo se incrementa si la victima narra que la persona agresora ha tenido adiestramiento en uso de armas. </w:t>
      </w:r>
    </w:p>
    <w:p w14:paraId="0CDD3436" w14:textId="77777777" w:rsidR="00620538" w:rsidRPr="00B4274F" w:rsidRDefault="00620538" w:rsidP="00620538">
      <w:pPr>
        <w:pStyle w:val="Prrafodelista"/>
        <w:numPr>
          <w:ilvl w:val="0"/>
          <w:numId w:val="28"/>
        </w:numPr>
        <w:spacing w:after="200" w:line="360" w:lineRule="auto"/>
        <w:jc w:val="both"/>
      </w:pPr>
      <w:r w:rsidRPr="00B4274F">
        <w:t xml:space="preserve">El uso continuo y descontrolado de sustancias adictivas que generan una conducta violenta en la persona agresora. </w:t>
      </w:r>
    </w:p>
    <w:p w14:paraId="1D28ACEC" w14:textId="77777777" w:rsidR="00620538" w:rsidRPr="00B4274F" w:rsidRDefault="00620538" w:rsidP="00620538">
      <w:pPr>
        <w:pStyle w:val="Prrafodelista"/>
        <w:numPr>
          <w:ilvl w:val="0"/>
          <w:numId w:val="28"/>
        </w:numPr>
        <w:spacing w:after="200" w:line="360" w:lineRule="auto"/>
        <w:jc w:val="both"/>
      </w:pPr>
      <w:r w:rsidRPr="00B4274F">
        <w:t xml:space="preserve">Las personas agresoras son parte de un grupo criminal organizado o son miembros de pandillas, condición que limita y coloca a la mujer/victima/sobreviviente en mayor situación de riesgo. </w:t>
      </w:r>
    </w:p>
    <w:p w14:paraId="3C7EA124" w14:textId="77777777" w:rsidR="00620538" w:rsidRPr="00B4274F" w:rsidRDefault="00620538" w:rsidP="00620538">
      <w:pPr>
        <w:pStyle w:val="Prrafodelista"/>
        <w:numPr>
          <w:ilvl w:val="0"/>
          <w:numId w:val="28"/>
        </w:numPr>
        <w:spacing w:after="200" w:line="360" w:lineRule="auto"/>
        <w:jc w:val="both"/>
      </w:pPr>
      <w:r w:rsidRPr="00B4274F">
        <w:t xml:space="preserve">La falta de actuación oportuna por parte del funcionamiento que debe de brindar protección a una mujer que se encuentra en situación de violencia, ya sea en el ámbito público o privado y que esta omisión ponga a la víctima en peligro inminente de muerte.  </w:t>
      </w:r>
    </w:p>
    <w:p w14:paraId="41E65130" w14:textId="77777777" w:rsidR="00620538" w:rsidRPr="00B4274F" w:rsidRDefault="00620538" w:rsidP="00620538">
      <w:pPr>
        <w:spacing w:line="360" w:lineRule="auto"/>
        <w:jc w:val="center"/>
        <w:rPr>
          <w:b/>
          <w:color w:val="auto"/>
        </w:rPr>
      </w:pPr>
      <w:r w:rsidRPr="00B4274F">
        <w:rPr>
          <w:b/>
          <w:color w:val="auto"/>
        </w:rPr>
        <w:t>LINEAMIENTOS PARA EL INGRESO DE UNA MUJER QUE ENFRENTA VIOLENCIA DE GENERO AL ALBERGUE TEMPORAL DE ISDEMU</w:t>
      </w:r>
      <w:r w:rsidRPr="00B4274F">
        <w:rPr>
          <w:rStyle w:val="Refdenotaalpie"/>
          <w:b/>
          <w:color w:val="auto"/>
        </w:rPr>
        <w:footnoteReference w:id="10"/>
      </w:r>
    </w:p>
    <w:p w14:paraId="3BC58397" w14:textId="77777777" w:rsidR="00620538" w:rsidRPr="00B4274F" w:rsidRDefault="00620538" w:rsidP="00620538">
      <w:pPr>
        <w:spacing w:line="360" w:lineRule="auto"/>
        <w:jc w:val="both"/>
        <w:rPr>
          <w:b/>
          <w:color w:val="auto"/>
        </w:rPr>
      </w:pPr>
      <w:r w:rsidRPr="00B4274F">
        <w:rPr>
          <w:b/>
          <w:color w:val="auto"/>
        </w:rPr>
        <w:t xml:space="preserve">Objetivos del albergue temporal </w:t>
      </w:r>
    </w:p>
    <w:p w14:paraId="235619F0" w14:textId="77777777" w:rsidR="00620538" w:rsidRPr="00B4274F" w:rsidRDefault="00620538" w:rsidP="00620538">
      <w:pPr>
        <w:pStyle w:val="Prrafodelista"/>
        <w:numPr>
          <w:ilvl w:val="0"/>
          <w:numId w:val="28"/>
        </w:numPr>
        <w:spacing w:after="200" w:line="360" w:lineRule="auto"/>
        <w:jc w:val="both"/>
      </w:pPr>
      <w:r w:rsidRPr="00B4274F">
        <w:t>Brindar protección a mujeres que enfrentan violencia basada en género en riesgo extremo.</w:t>
      </w:r>
    </w:p>
    <w:p w14:paraId="392DDD1C" w14:textId="77777777" w:rsidR="00620538" w:rsidRPr="00B4274F" w:rsidRDefault="00620538" w:rsidP="00620538">
      <w:pPr>
        <w:pStyle w:val="Prrafodelista"/>
        <w:numPr>
          <w:ilvl w:val="0"/>
          <w:numId w:val="28"/>
        </w:numPr>
        <w:spacing w:after="200" w:line="360" w:lineRule="auto"/>
        <w:jc w:val="both"/>
      </w:pPr>
      <w:r w:rsidRPr="00B4274F">
        <w:t>Proporcionar un espacio temporal seguro en el que se brinde una atención de calidad y calidez para la mujer que ha enfrentado violencia basada en género reflexione con apoyo de las profesionales sobre las alternativas para enfrentar la situación en la que se encuentra.</w:t>
      </w:r>
    </w:p>
    <w:p w14:paraId="2F885B9B" w14:textId="77777777" w:rsidR="00620538" w:rsidRPr="00B4274F" w:rsidRDefault="00620538" w:rsidP="00620538">
      <w:pPr>
        <w:pStyle w:val="Prrafodelista"/>
        <w:numPr>
          <w:ilvl w:val="0"/>
          <w:numId w:val="28"/>
        </w:numPr>
        <w:spacing w:after="200" w:line="360" w:lineRule="auto"/>
        <w:jc w:val="both"/>
      </w:pPr>
      <w:r w:rsidRPr="00B4274F">
        <w:t>Priorizar la integridad física, psicológica y sexual de la mujer y de sus hijas e hijos.</w:t>
      </w:r>
    </w:p>
    <w:p w14:paraId="1D2F1A62" w14:textId="77777777" w:rsidR="00620538" w:rsidRPr="00B4274F" w:rsidRDefault="00620538" w:rsidP="00620538">
      <w:pPr>
        <w:spacing w:line="360" w:lineRule="auto"/>
        <w:jc w:val="both"/>
        <w:rPr>
          <w:b/>
          <w:color w:val="auto"/>
        </w:rPr>
      </w:pPr>
      <w:r w:rsidRPr="00B4274F">
        <w:rPr>
          <w:b/>
          <w:color w:val="auto"/>
        </w:rPr>
        <w:t xml:space="preserve">Requisitos para que una mujer pueda ingresar al albergue </w:t>
      </w:r>
    </w:p>
    <w:p w14:paraId="3313E99C" w14:textId="77777777" w:rsidR="00620538" w:rsidRPr="00B4274F" w:rsidRDefault="00620538" w:rsidP="00620538">
      <w:pPr>
        <w:pStyle w:val="Prrafodelista"/>
        <w:numPr>
          <w:ilvl w:val="0"/>
          <w:numId w:val="28"/>
        </w:numPr>
        <w:spacing w:after="200" w:line="360" w:lineRule="auto"/>
        <w:jc w:val="both"/>
      </w:pPr>
      <w:r w:rsidRPr="00B4274F">
        <w:t>Obligatoriamente debe ser una mujer que enfrenta riesgo extremo de violencia basada en género.</w:t>
      </w:r>
    </w:p>
    <w:p w14:paraId="1DF5CE81" w14:textId="77777777" w:rsidR="00620538" w:rsidRPr="00B4274F" w:rsidRDefault="00620538" w:rsidP="00620538">
      <w:pPr>
        <w:pStyle w:val="Prrafodelista"/>
        <w:numPr>
          <w:ilvl w:val="0"/>
          <w:numId w:val="28"/>
        </w:numPr>
        <w:spacing w:after="200" w:line="360" w:lineRule="auto"/>
        <w:jc w:val="both"/>
      </w:pPr>
      <w:r w:rsidRPr="00B4274F">
        <w:lastRenderedPageBreak/>
        <w:t>Mujer que no posee redes de apoyo.</w:t>
      </w:r>
    </w:p>
    <w:p w14:paraId="79FFF39E" w14:textId="77777777" w:rsidR="00620538" w:rsidRPr="00B4274F" w:rsidRDefault="00620538" w:rsidP="00620538">
      <w:pPr>
        <w:pStyle w:val="Prrafodelista"/>
        <w:numPr>
          <w:ilvl w:val="0"/>
          <w:numId w:val="28"/>
        </w:numPr>
        <w:spacing w:after="200" w:line="360" w:lineRule="auto"/>
        <w:jc w:val="both"/>
      </w:pPr>
      <w:r w:rsidRPr="00B4274F">
        <w:t>Mujer con problemas de salud, siempre y cuando su condición no limite e impida realizar sus funciones cotidianas o con capacidades especiales que no le dificulten su movilización.</w:t>
      </w:r>
    </w:p>
    <w:p w14:paraId="6B31DC8C" w14:textId="77777777" w:rsidR="00620538" w:rsidRPr="00B4274F" w:rsidRDefault="00620538" w:rsidP="00620538">
      <w:pPr>
        <w:pStyle w:val="Prrafodelista"/>
        <w:numPr>
          <w:ilvl w:val="0"/>
          <w:numId w:val="28"/>
        </w:numPr>
        <w:spacing w:after="200" w:line="360" w:lineRule="auto"/>
        <w:jc w:val="both"/>
      </w:pPr>
      <w:r w:rsidRPr="00B4274F">
        <w:t>Mujer que acepte ingresar voluntariamente, apegándose a las normas de convivencia establecidas por las autoridades del albergue y con la disposición de compartir el espacio con otras mujeres con características similares.</w:t>
      </w:r>
    </w:p>
    <w:p w14:paraId="72E6D347" w14:textId="77777777" w:rsidR="00620538" w:rsidRPr="00B4274F" w:rsidRDefault="00620538" w:rsidP="00620538">
      <w:pPr>
        <w:pStyle w:val="Prrafodelista"/>
        <w:numPr>
          <w:ilvl w:val="0"/>
          <w:numId w:val="28"/>
        </w:numPr>
        <w:spacing w:after="200" w:line="360" w:lineRule="auto"/>
        <w:jc w:val="both"/>
      </w:pPr>
      <w:r w:rsidRPr="00B4274F">
        <w:t>Mujer con hijos menores de nueve años de edad; en el caso de las niñas, no hay límite de edad.</w:t>
      </w:r>
    </w:p>
    <w:p w14:paraId="1C4444B4" w14:textId="77777777" w:rsidR="00620538" w:rsidRPr="00B4274F" w:rsidRDefault="00620538" w:rsidP="00620538">
      <w:pPr>
        <w:pStyle w:val="Prrafodelista"/>
        <w:numPr>
          <w:ilvl w:val="0"/>
          <w:numId w:val="28"/>
        </w:numPr>
        <w:spacing w:after="200" w:line="360" w:lineRule="auto"/>
        <w:jc w:val="both"/>
      </w:pPr>
      <w:r w:rsidRPr="00B4274F">
        <w:t xml:space="preserve">El ingreso de mujeres que tengan problemas para relacionarse o que pongan en riesgo a las otras personas que se encuentran albergadas será analizado por la Jefatura del Albergue y por la Directora Ejecutiva del ISDEMU. </w:t>
      </w:r>
    </w:p>
    <w:p w14:paraId="020C7540" w14:textId="77777777" w:rsidR="00620538" w:rsidRPr="00B4274F" w:rsidRDefault="00620538" w:rsidP="00620538">
      <w:pPr>
        <w:spacing w:line="360" w:lineRule="auto"/>
        <w:jc w:val="both"/>
        <w:rPr>
          <w:b/>
          <w:color w:val="auto"/>
        </w:rPr>
      </w:pPr>
    </w:p>
    <w:p w14:paraId="32FAD325" w14:textId="77777777" w:rsidR="00620538" w:rsidRPr="00B4274F" w:rsidRDefault="00620538" w:rsidP="00620538">
      <w:pPr>
        <w:spacing w:line="360" w:lineRule="auto"/>
        <w:jc w:val="both"/>
        <w:rPr>
          <w:b/>
          <w:color w:val="auto"/>
        </w:rPr>
      </w:pPr>
      <w:r w:rsidRPr="00B4274F">
        <w:rPr>
          <w:b/>
          <w:color w:val="auto"/>
        </w:rPr>
        <w:t>Para garantizar la seguridad de las mujeres y de las técnicas del albergue, se restringe el ingreso de:</w:t>
      </w:r>
    </w:p>
    <w:p w14:paraId="5B830371" w14:textId="77777777" w:rsidR="00620538" w:rsidRPr="00B4274F" w:rsidRDefault="00620538" w:rsidP="00620538">
      <w:pPr>
        <w:pStyle w:val="Prrafodelista"/>
        <w:numPr>
          <w:ilvl w:val="0"/>
          <w:numId w:val="28"/>
        </w:numPr>
        <w:spacing w:after="200" w:line="360" w:lineRule="auto"/>
        <w:jc w:val="both"/>
      </w:pPr>
      <w:r w:rsidRPr="00B4274F">
        <w:t>Mujeres que no presenten una situación de riesgo extremo de violencia basada en género.</w:t>
      </w:r>
    </w:p>
    <w:p w14:paraId="4C27DE17" w14:textId="77777777" w:rsidR="00620538" w:rsidRPr="00B4274F" w:rsidRDefault="00620538" w:rsidP="00620538">
      <w:pPr>
        <w:pStyle w:val="Prrafodelista"/>
        <w:numPr>
          <w:ilvl w:val="0"/>
          <w:numId w:val="28"/>
        </w:numPr>
        <w:spacing w:after="200" w:line="360" w:lineRule="auto"/>
        <w:jc w:val="both"/>
      </w:pPr>
      <w:r w:rsidRPr="00B4274F">
        <w:t>Mujeres que presenten enfermedades trastornos psiquiátricos –se encuentren en tratamiento o no.</w:t>
      </w:r>
    </w:p>
    <w:p w14:paraId="3080029B" w14:textId="77777777" w:rsidR="00620538" w:rsidRPr="00B4274F" w:rsidRDefault="00620538" w:rsidP="00620538">
      <w:pPr>
        <w:pStyle w:val="Prrafodelista"/>
        <w:numPr>
          <w:ilvl w:val="0"/>
          <w:numId w:val="28"/>
        </w:numPr>
        <w:spacing w:after="200" w:line="360" w:lineRule="auto"/>
        <w:jc w:val="both"/>
      </w:pPr>
      <w:r w:rsidRPr="00B4274F">
        <w:t>Mujeres que no acepten las normas de convivencia del albergue.</w:t>
      </w:r>
    </w:p>
    <w:p w14:paraId="39F0BD84" w14:textId="77777777" w:rsidR="00620538" w:rsidRPr="00B4274F" w:rsidRDefault="00620538" w:rsidP="00620538">
      <w:pPr>
        <w:pStyle w:val="Prrafodelista"/>
        <w:numPr>
          <w:ilvl w:val="0"/>
          <w:numId w:val="28"/>
        </w:numPr>
        <w:spacing w:after="200" w:line="360" w:lineRule="auto"/>
        <w:jc w:val="both"/>
      </w:pPr>
      <w:r w:rsidRPr="00B4274F">
        <w:t>Mujeres que no enfrentan violencia basada en género, pero que necesiten cubrir necesidades básicas.</w:t>
      </w:r>
    </w:p>
    <w:p w14:paraId="63A3362F" w14:textId="77777777" w:rsidR="00620538" w:rsidRPr="00B4274F" w:rsidRDefault="00620538" w:rsidP="00620538">
      <w:pPr>
        <w:pStyle w:val="Prrafodelista"/>
        <w:numPr>
          <w:ilvl w:val="0"/>
          <w:numId w:val="28"/>
        </w:numPr>
        <w:spacing w:after="200" w:line="360" w:lineRule="auto"/>
        <w:jc w:val="both"/>
      </w:pPr>
      <w:r w:rsidRPr="00B4274F">
        <w:t>Mujeres que soliciten albergue, pero que representan riesgo para otras mujeres que estén ingresadas.</w:t>
      </w:r>
    </w:p>
    <w:p w14:paraId="0762A2FC" w14:textId="77777777" w:rsidR="00620538" w:rsidRPr="00B4274F" w:rsidRDefault="00620538" w:rsidP="00620538">
      <w:pPr>
        <w:pStyle w:val="Prrafodelista"/>
        <w:numPr>
          <w:ilvl w:val="0"/>
          <w:numId w:val="28"/>
        </w:numPr>
        <w:spacing w:after="200" w:line="360" w:lineRule="auto"/>
        <w:jc w:val="both"/>
      </w:pPr>
      <w:r w:rsidRPr="00B4274F">
        <w:t>Mujeres que presentan una situación de riesgo extremo de violencia basada en género, pero que cuenten con una red de apoyo funcional.</w:t>
      </w:r>
    </w:p>
    <w:p w14:paraId="6E136553" w14:textId="77777777" w:rsidR="00620538" w:rsidRPr="00B4274F" w:rsidRDefault="00620538" w:rsidP="00620538">
      <w:pPr>
        <w:pStyle w:val="Prrafodelista"/>
        <w:numPr>
          <w:ilvl w:val="0"/>
          <w:numId w:val="28"/>
        </w:numPr>
        <w:spacing w:after="200" w:line="360" w:lineRule="auto"/>
        <w:jc w:val="both"/>
      </w:pPr>
      <w:r w:rsidRPr="00B4274F">
        <w:t xml:space="preserve">Mujeres que estén afrontando una enfermedad terminal y necesiten de cuidados especializados referentes a salud. </w:t>
      </w:r>
    </w:p>
    <w:p w14:paraId="792321CD" w14:textId="77777777" w:rsidR="00620538" w:rsidRPr="00B4274F" w:rsidRDefault="00620538" w:rsidP="00620538">
      <w:pPr>
        <w:spacing w:line="360" w:lineRule="auto"/>
        <w:jc w:val="both"/>
        <w:rPr>
          <w:color w:val="auto"/>
        </w:rPr>
      </w:pPr>
    </w:p>
    <w:p w14:paraId="53D4B107" w14:textId="77777777" w:rsidR="00620538" w:rsidRPr="00B4274F" w:rsidRDefault="00620538" w:rsidP="00620538">
      <w:pPr>
        <w:spacing w:line="360" w:lineRule="auto"/>
        <w:jc w:val="center"/>
        <w:rPr>
          <w:b/>
          <w:color w:val="auto"/>
        </w:rPr>
      </w:pPr>
      <w:r w:rsidRPr="00B4274F">
        <w:rPr>
          <w:b/>
          <w:color w:val="auto"/>
        </w:rPr>
        <w:lastRenderedPageBreak/>
        <w:t>PLAN DE SEGURIDAD PARA MUJERES QUE ESTAN EN RIESGO O ENFRENTAN UN CICLO DE VIOLENCIA</w:t>
      </w:r>
      <w:r w:rsidRPr="00B4274F">
        <w:rPr>
          <w:rStyle w:val="Refdenotaalpie"/>
          <w:b/>
          <w:color w:val="auto"/>
        </w:rPr>
        <w:footnoteReference w:id="11"/>
      </w:r>
    </w:p>
    <w:p w14:paraId="2198479D" w14:textId="77777777" w:rsidR="00620538" w:rsidRPr="00B4274F" w:rsidRDefault="00620538" w:rsidP="00620538">
      <w:pPr>
        <w:spacing w:line="360" w:lineRule="auto"/>
        <w:jc w:val="both"/>
        <w:rPr>
          <w:color w:val="auto"/>
        </w:rPr>
      </w:pPr>
      <w:r w:rsidRPr="00B4274F">
        <w:rPr>
          <w:color w:val="auto"/>
        </w:rPr>
        <w:t>Cuando las mujeres tiene un plan para su seguridad personal, están mejor preparadas para enfrentar situaciones de violencia.</w:t>
      </w:r>
    </w:p>
    <w:p w14:paraId="6A00255A" w14:textId="77777777" w:rsidR="00620538" w:rsidRPr="00B4274F" w:rsidRDefault="00620538" w:rsidP="00620538">
      <w:pPr>
        <w:spacing w:line="360" w:lineRule="auto"/>
        <w:jc w:val="both"/>
        <w:rPr>
          <w:b/>
          <w:color w:val="auto"/>
        </w:rPr>
      </w:pPr>
      <w:r w:rsidRPr="00B4274F">
        <w:rPr>
          <w:b/>
          <w:color w:val="auto"/>
        </w:rPr>
        <w:t>Lo que debo tomar en cuenta:</w:t>
      </w:r>
    </w:p>
    <w:p w14:paraId="22A5ED4D" w14:textId="77777777" w:rsidR="00620538" w:rsidRPr="00B4274F" w:rsidRDefault="00620538" w:rsidP="00620538">
      <w:pPr>
        <w:pStyle w:val="Prrafodelista"/>
        <w:numPr>
          <w:ilvl w:val="0"/>
          <w:numId w:val="29"/>
        </w:numPr>
        <w:spacing w:after="200" w:line="360" w:lineRule="auto"/>
        <w:jc w:val="both"/>
        <w:rPr>
          <w:b/>
        </w:rPr>
      </w:pPr>
      <w:r w:rsidRPr="00B4274F">
        <w:rPr>
          <w:b/>
        </w:rPr>
        <w:t>Prepare una maleta que contenga</w:t>
      </w:r>
    </w:p>
    <w:p w14:paraId="528D6343" w14:textId="77777777" w:rsidR="00620538" w:rsidRPr="00B4274F" w:rsidRDefault="00620538" w:rsidP="00620538">
      <w:pPr>
        <w:pStyle w:val="Prrafodelista"/>
        <w:numPr>
          <w:ilvl w:val="0"/>
          <w:numId w:val="28"/>
        </w:numPr>
        <w:spacing w:after="200" w:line="360" w:lineRule="auto"/>
        <w:jc w:val="both"/>
      </w:pPr>
      <w:r w:rsidRPr="00B4274F">
        <w:t>Pertenecías de primera necesidad que sean fáciles de guardar y cargar (ropa y artículos de aseo personal para usted y sus hijas e hijos, juguetes o artículos especiales, medicinas habituales.</w:t>
      </w:r>
    </w:p>
    <w:p w14:paraId="1525D556" w14:textId="77777777" w:rsidR="00620538" w:rsidRPr="00B4274F" w:rsidRDefault="00620538" w:rsidP="00620538">
      <w:pPr>
        <w:pStyle w:val="Prrafodelista"/>
        <w:numPr>
          <w:ilvl w:val="0"/>
          <w:numId w:val="29"/>
        </w:numPr>
        <w:spacing w:after="200" w:line="360" w:lineRule="auto"/>
        <w:jc w:val="both"/>
        <w:rPr>
          <w:b/>
        </w:rPr>
      </w:pPr>
      <w:r w:rsidRPr="00B4274F">
        <w:rPr>
          <w:b/>
        </w:rPr>
        <w:t>En un sobre guarde o tenga a la mano documentos personales importantes</w:t>
      </w:r>
    </w:p>
    <w:p w14:paraId="67760F78" w14:textId="77777777" w:rsidR="00620538" w:rsidRPr="00B4274F" w:rsidRDefault="00620538" w:rsidP="00620538">
      <w:pPr>
        <w:pStyle w:val="Prrafodelista"/>
        <w:spacing w:line="360" w:lineRule="auto"/>
        <w:jc w:val="both"/>
      </w:pPr>
      <w:r w:rsidRPr="00B4274F">
        <w:rPr>
          <w:b/>
        </w:rPr>
        <w:t xml:space="preserve">- </w:t>
      </w:r>
      <w:r w:rsidRPr="00B4274F">
        <w:t>Documento Único de Identidad (DUI).</w:t>
      </w:r>
    </w:p>
    <w:p w14:paraId="373C5685" w14:textId="77777777" w:rsidR="00620538" w:rsidRPr="00B4274F" w:rsidRDefault="00620538" w:rsidP="00620538">
      <w:pPr>
        <w:pStyle w:val="Prrafodelista"/>
        <w:spacing w:line="360" w:lineRule="auto"/>
        <w:jc w:val="both"/>
      </w:pPr>
      <w:r w:rsidRPr="00B4274F">
        <w:rPr>
          <w:b/>
        </w:rPr>
        <w:t>-</w:t>
      </w:r>
      <w:r w:rsidRPr="00B4274F">
        <w:t xml:space="preserve"> Partida de Nacimiento de sus hijas e hijos.</w:t>
      </w:r>
    </w:p>
    <w:p w14:paraId="20D003AF" w14:textId="77777777" w:rsidR="00620538" w:rsidRPr="00B4274F" w:rsidRDefault="00620538" w:rsidP="00620538">
      <w:pPr>
        <w:pStyle w:val="Prrafodelista"/>
        <w:spacing w:line="360" w:lineRule="auto"/>
        <w:jc w:val="both"/>
      </w:pPr>
      <w:r w:rsidRPr="00B4274F">
        <w:rPr>
          <w:b/>
        </w:rPr>
        <w:t>-</w:t>
      </w:r>
      <w:r w:rsidRPr="00B4274F">
        <w:t xml:space="preserve"> Tarjeta de Seguro Social, o cualquier documento similar suyo y de sus hijas e hijos.</w:t>
      </w:r>
    </w:p>
    <w:p w14:paraId="672A2278" w14:textId="77777777" w:rsidR="00620538" w:rsidRPr="00B4274F" w:rsidRDefault="00620538" w:rsidP="00620538">
      <w:pPr>
        <w:pStyle w:val="Prrafodelista"/>
        <w:spacing w:line="360" w:lineRule="auto"/>
        <w:jc w:val="both"/>
      </w:pPr>
      <w:r w:rsidRPr="00B4274F">
        <w:rPr>
          <w:b/>
        </w:rPr>
        <w:t>-</w:t>
      </w:r>
      <w:r w:rsidRPr="00B4274F">
        <w:t xml:space="preserve"> Tarjeta médica y de vacunación.</w:t>
      </w:r>
    </w:p>
    <w:p w14:paraId="567943E3" w14:textId="77777777" w:rsidR="00620538" w:rsidRPr="00B4274F" w:rsidRDefault="00620538" w:rsidP="00620538">
      <w:pPr>
        <w:pStyle w:val="Prrafodelista"/>
        <w:spacing w:line="360" w:lineRule="auto"/>
        <w:jc w:val="both"/>
      </w:pPr>
      <w:r w:rsidRPr="00B4274F">
        <w:rPr>
          <w:b/>
        </w:rPr>
        <w:t>-</w:t>
      </w:r>
      <w:r w:rsidRPr="00B4274F">
        <w:t xml:space="preserve"> Expedientes médicos suyos o de sus hijas e hijos.</w:t>
      </w:r>
    </w:p>
    <w:p w14:paraId="052E43B2" w14:textId="77777777" w:rsidR="00620538" w:rsidRPr="00B4274F" w:rsidRDefault="00620538" w:rsidP="00620538">
      <w:pPr>
        <w:pStyle w:val="Prrafodelista"/>
        <w:spacing w:line="360" w:lineRule="auto"/>
        <w:jc w:val="both"/>
      </w:pPr>
      <w:r w:rsidRPr="00B4274F">
        <w:rPr>
          <w:b/>
        </w:rPr>
        <w:t>-</w:t>
      </w:r>
      <w:r w:rsidRPr="00B4274F">
        <w:t xml:space="preserve"> Medicamentos o recetas de medicinas suyas y de sus hijas e hijos que pueda necesitar.</w:t>
      </w:r>
    </w:p>
    <w:p w14:paraId="5AE7AA2D" w14:textId="77777777" w:rsidR="00620538" w:rsidRPr="00B4274F" w:rsidRDefault="00620538" w:rsidP="00620538">
      <w:pPr>
        <w:pStyle w:val="Prrafodelista"/>
        <w:spacing w:line="360" w:lineRule="auto"/>
        <w:jc w:val="both"/>
      </w:pPr>
      <w:r w:rsidRPr="00B4274F">
        <w:rPr>
          <w:b/>
        </w:rPr>
        <w:t>-</w:t>
      </w:r>
      <w:r w:rsidRPr="00B4274F">
        <w:t xml:space="preserve"> Certificado de matrimonio, si está casada con la persona agresora.</w:t>
      </w:r>
    </w:p>
    <w:p w14:paraId="04786821" w14:textId="77777777" w:rsidR="00620538" w:rsidRPr="00B4274F" w:rsidRDefault="00620538" w:rsidP="00620538">
      <w:pPr>
        <w:pStyle w:val="Prrafodelista"/>
        <w:spacing w:line="360" w:lineRule="auto"/>
        <w:jc w:val="both"/>
      </w:pPr>
      <w:r w:rsidRPr="00B4274F">
        <w:rPr>
          <w:b/>
        </w:rPr>
        <w:t>-</w:t>
      </w:r>
      <w:r w:rsidRPr="00B4274F">
        <w:t xml:space="preserve"> Licencia de conducir y tarjeta de circulación del automóvil, si tuviese.</w:t>
      </w:r>
    </w:p>
    <w:p w14:paraId="1A3F5D0F" w14:textId="77777777" w:rsidR="00620538" w:rsidRPr="00B4274F" w:rsidRDefault="00620538" w:rsidP="00620538">
      <w:pPr>
        <w:pStyle w:val="Prrafodelista"/>
        <w:spacing w:line="360" w:lineRule="auto"/>
        <w:jc w:val="both"/>
      </w:pPr>
      <w:r w:rsidRPr="00B4274F">
        <w:rPr>
          <w:b/>
        </w:rPr>
        <w:t>-</w:t>
      </w:r>
      <w:r w:rsidRPr="00B4274F">
        <w:t xml:space="preserve"> Libreta de ahorros, chequeras o tarjeta de crédito o sus números de cuenta, si los tuviese.</w:t>
      </w:r>
    </w:p>
    <w:p w14:paraId="0BE1BC3A" w14:textId="77777777" w:rsidR="00620538" w:rsidRPr="00B4274F" w:rsidRDefault="00620538" w:rsidP="00620538">
      <w:pPr>
        <w:pStyle w:val="Prrafodelista"/>
        <w:spacing w:line="360" w:lineRule="auto"/>
        <w:jc w:val="both"/>
      </w:pPr>
      <w:r w:rsidRPr="00B4274F">
        <w:rPr>
          <w:b/>
        </w:rPr>
        <w:t>-</w:t>
      </w:r>
      <w:r w:rsidRPr="00B4274F">
        <w:t xml:space="preserve"> Recibos de pagos importantes.</w:t>
      </w:r>
    </w:p>
    <w:p w14:paraId="6DFEC440" w14:textId="77777777" w:rsidR="00620538" w:rsidRPr="00B4274F" w:rsidRDefault="00620538" w:rsidP="00620538">
      <w:pPr>
        <w:pStyle w:val="Prrafodelista"/>
        <w:spacing w:line="360" w:lineRule="auto"/>
        <w:jc w:val="both"/>
      </w:pPr>
      <w:r w:rsidRPr="00B4274F">
        <w:rPr>
          <w:b/>
        </w:rPr>
        <w:t>-</w:t>
      </w:r>
      <w:r w:rsidRPr="00B4274F">
        <w:t xml:space="preserve"> Copia de las llaves de la casa y carros.</w:t>
      </w:r>
    </w:p>
    <w:p w14:paraId="61BBBA84" w14:textId="77777777" w:rsidR="00620538" w:rsidRPr="00B4274F" w:rsidRDefault="00620538" w:rsidP="00620538">
      <w:pPr>
        <w:pStyle w:val="Prrafodelista"/>
        <w:spacing w:line="360" w:lineRule="auto"/>
        <w:jc w:val="both"/>
      </w:pPr>
      <w:r w:rsidRPr="00B4274F">
        <w:rPr>
          <w:b/>
        </w:rPr>
        <w:t>-</w:t>
      </w:r>
      <w:r w:rsidRPr="00B4274F">
        <w:t xml:space="preserve"> Documentos escolares de niñas y niños.</w:t>
      </w:r>
    </w:p>
    <w:p w14:paraId="79EF501D" w14:textId="77777777" w:rsidR="00620538" w:rsidRPr="00B4274F" w:rsidRDefault="00620538" w:rsidP="00620538">
      <w:pPr>
        <w:pStyle w:val="Prrafodelista"/>
        <w:spacing w:line="360" w:lineRule="auto"/>
        <w:jc w:val="both"/>
      </w:pPr>
      <w:r w:rsidRPr="00B4274F">
        <w:rPr>
          <w:b/>
        </w:rPr>
        <w:t>-</w:t>
      </w:r>
      <w:r w:rsidRPr="00B4274F">
        <w:t xml:space="preserve"> Evidencia de maltratos recibidos como: peritajes, evaluaciones y constancias médicas. </w:t>
      </w:r>
    </w:p>
    <w:p w14:paraId="6CE15388" w14:textId="77777777" w:rsidR="00620538" w:rsidRPr="00B4274F" w:rsidRDefault="00620538" w:rsidP="00620538">
      <w:pPr>
        <w:pStyle w:val="Prrafodelista"/>
        <w:spacing w:line="360" w:lineRule="auto"/>
        <w:jc w:val="both"/>
      </w:pPr>
    </w:p>
    <w:p w14:paraId="1B4E70EF" w14:textId="77777777" w:rsidR="00620538" w:rsidRPr="00B4274F" w:rsidRDefault="00620538" w:rsidP="00620538">
      <w:pPr>
        <w:pStyle w:val="Prrafodelista"/>
        <w:numPr>
          <w:ilvl w:val="0"/>
          <w:numId w:val="29"/>
        </w:numPr>
        <w:spacing w:after="200" w:line="360" w:lineRule="auto"/>
        <w:jc w:val="both"/>
        <w:rPr>
          <w:b/>
        </w:rPr>
      </w:pPr>
      <w:r w:rsidRPr="00B4274F">
        <w:rPr>
          <w:b/>
        </w:rPr>
        <w:t>Guarde la maleta en casa de una vecina, familiar o amistad cercana</w:t>
      </w:r>
    </w:p>
    <w:p w14:paraId="2B4F434A" w14:textId="77777777" w:rsidR="00620538" w:rsidRPr="00B4274F" w:rsidRDefault="00620538" w:rsidP="00620538">
      <w:pPr>
        <w:pStyle w:val="Prrafodelista"/>
        <w:numPr>
          <w:ilvl w:val="0"/>
          <w:numId w:val="29"/>
        </w:numPr>
        <w:spacing w:after="200" w:line="360" w:lineRule="auto"/>
        <w:jc w:val="both"/>
        <w:rPr>
          <w:b/>
        </w:rPr>
      </w:pPr>
      <w:r w:rsidRPr="00B4274F">
        <w:rPr>
          <w:b/>
        </w:rPr>
        <w:t>Considere los medios de transporte y formas de salir de la casa</w:t>
      </w:r>
    </w:p>
    <w:p w14:paraId="1AD525C8" w14:textId="77777777" w:rsidR="00620538" w:rsidRPr="00B4274F" w:rsidRDefault="00620538" w:rsidP="00620538">
      <w:pPr>
        <w:pStyle w:val="Prrafodelista"/>
        <w:numPr>
          <w:ilvl w:val="0"/>
          <w:numId w:val="28"/>
        </w:numPr>
        <w:spacing w:after="200" w:line="360" w:lineRule="auto"/>
        <w:jc w:val="both"/>
      </w:pPr>
      <w:r w:rsidRPr="00B4274F">
        <w:t>Piense en cómo y que va a salir de la casa: policía, taxi, transporte público, en el auto de amistades o familia, etc.</w:t>
      </w:r>
    </w:p>
    <w:p w14:paraId="7E173076" w14:textId="77777777" w:rsidR="00620538" w:rsidRPr="00B4274F" w:rsidRDefault="00620538" w:rsidP="00620538">
      <w:pPr>
        <w:pStyle w:val="Prrafodelista"/>
        <w:numPr>
          <w:ilvl w:val="0"/>
          <w:numId w:val="28"/>
        </w:numPr>
        <w:spacing w:after="200" w:line="360" w:lineRule="auto"/>
        <w:jc w:val="both"/>
      </w:pPr>
      <w:r w:rsidRPr="00B4274F">
        <w:lastRenderedPageBreak/>
        <w:t>Decida de antemano  adonde y a quien acudirá, e infórmeselo a la persona que escogió. De esta manera esa persona estará informada cuando llegue, ya sea de día o de noche, en caso de una emergencia.</w:t>
      </w:r>
    </w:p>
    <w:p w14:paraId="5AAB11A8" w14:textId="77777777" w:rsidR="00620538" w:rsidRPr="00B4274F" w:rsidRDefault="00620538" w:rsidP="00620538">
      <w:pPr>
        <w:pStyle w:val="Prrafodelista"/>
        <w:numPr>
          <w:ilvl w:val="0"/>
          <w:numId w:val="29"/>
        </w:numPr>
        <w:spacing w:after="200" w:line="360" w:lineRule="auto"/>
        <w:jc w:val="both"/>
        <w:rPr>
          <w:b/>
        </w:rPr>
      </w:pPr>
      <w:r w:rsidRPr="00B4274F">
        <w:rPr>
          <w:b/>
        </w:rPr>
        <w:t>Tenga a la mano en una libreta los números de teléfonos importantes</w:t>
      </w:r>
    </w:p>
    <w:p w14:paraId="6FD13E5C" w14:textId="77777777" w:rsidR="00620538" w:rsidRPr="00B4274F" w:rsidRDefault="00620538" w:rsidP="00620538">
      <w:pPr>
        <w:pStyle w:val="Prrafodelista"/>
        <w:numPr>
          <w:ilvl w:val="0"/>
          <w:numId w:val="28"/>
        </w:numPr>
        <w:spacing w:after="200" w:line="360" w:lineRule="auto"/>
        <w:jc w:val="both"/>
      </w:pPr>
      <w:r w:rsidRPr="00B4274F">
        <w:t>Llame al 126.</w:t>
      </w:r>
    </w:p>
    <w:p w14:paraId="49523194" w14:textId="77777777" w:rsidR="00620538" w:rsidRPr="00B4274F" w:rsidRDefault="00620538" w:rsidP="00620538">
      <w:pPr>
        <w:pStyle w:val="Prrafodelista"/>
        <w:numPr>
          <w:ilvl w:val="0"/>
          <w:numId w:val="28"/>
        </w:numPr>
        <w:spacing w:after="200" w:line="360" w:lineRule="auto"/>
        <w:jc w:val="both"/>
      </w:pPr>
      <w:r w:rsidRPr="00B4274F">
        <w:t>Policía Nacional Civil de su Localidad o llamando al 911, 122, etc.</w:t>
      </w:r>
    </w:p>
    <w:p w14:paraId="7144D2CE" w14:textId="77777777" w:rsidR="00620538" w:rsidRPr="00B4274F" w:rsidRDefault="00620538" w:rsidP="00620538">
      <w:pPr>
        <w:pStyle w:val="Prrafodelista"/>
        <w:numPr>
          <w:ilvl w:val="0"/>
          <w:numId w:val="28"/>
        </w:numPr>
        <w:spacing w:after="200" w:line="360" w:lineRule="auto"/>
        <w:jc w:val="both"/>
      </w:pPr>
      <w:r w:rsidRPr="00B4274F">
        <w:t>Hospital o establecimiento de Salud más cercano.</w:t>
      </w:r>
    </w:p>
    <w:p w14:paraId="78581315" w14:textId="77777777" w:rsidR="00620538" w:rsidRPr="00B4274F" w:rsidRDefault="00620538" w:rsidP="00620538">
      <w:pPr>
        <w:pStyle w:val="Prrafodelista"/>
        <w:numPr>
          <w:ilvl w:val="0"/>
          <w:numId w:val="28"/>
        </w:numPr>
        <w:spacing w:after="200" w:line="360" w:lineRule="auto"/>
        <w:jc w:val="both"/>
      </w:pPr>
      <w:r w:rsidRPr="00B4274F">
        <w:t>Unidad de la Mujer de su municipio.</w:t>
      </w:r>
    </w:p>
    <w:p w14:paraId="65E0FC58" w14:textId="77777777" w:rsidR="00620538" w:rsidRPr="00B4274F" w:rsidRDefault="00620538" w:rsidP="00620538">
      <w:pPr>
        <w:pStyle w:val="Prrafodelista"/>
        <w:numPr>
          <w:ilvl w:val="0"/>
          <w:numId w:val="28"/>
        </w:numPr>
        <w:spacing w:after="200" w:line="360" w:lineRule="auto"/>
        <w:jc w:val="both"/>
      </w:pPr>
      <w:r w:rsidRPr="00B4274F">
        <w:t>Amistades, familiares o personas que la apoyen dentro fuera de su localidad.</w:t>
      </w:r>
    </w:p>
    <w:p w14:paraId="033DB595" w14:textId="77777777" w:rsidR="00620538" w:rsidRPr="00B4274F" w:rsidRDefault="00620538" w:rsidP="00620538">
      <w:pPr>
        <w:pStyle w:val="Prrafodelista"/>
        <w:numPr>
          <w:ilvl w:val="0"/>
          <w:numId w:val="28"/>
        </w:numPr>
        <w:spacing w:after="200" w:line="360" w:lineRule="auto"/>
        <w:jc w:val="both"/>
      </w:pPr>
      <w:r w:rsidRPr="00B4274F">
        <w:t>Organizaciones de mujeres y feministas.</w:t>
      </w:r>
    </w:p>
    <w:p w14:paraId="716BC109" w14:textId="77777777" w:rsidR="00620538" w:rsidRPr="00B4274F" w:rsidRDefault="00620538" w:rsidP="00620538">
      <w:pPr>
        <w:pStyle w:val="Prrafodelista"/>
        <w:numPr>
          <w:ilvl w:val="0"/>
          <w:numId w:val="29"/>
        </w:numPr>
        <w:spacing w:after="200" w:line="360" w:lineRule="auto"/>
        <w:jc w:val="both"/>
        <w:rPr>
          <w:b/>
        </w:rPr>
      </w:pPr>
      <w:r w:rsidRPr="00B4274F">
        <w:rPr>
          <w:b/>
        </w:rPr>
        <w:t>Llame a la Policía</w:t>
      </w:r>
    </w:p>
    <w:p w14:paraId="4DD9610B" w14:textId="77777777" w:rsidR="00620538" w:rsidRPr="00B4274F" w:rsidRDefault="00620538" w:rsidP="00620538">
      <w:pPr>
        <w:pStyle w:val="Prrafodelista"/>
        <w:numPr>
          <w:ilvl w:val="0"/>
          <w:numId w:val="28"/>
        </w:numPr>
        <w:spacing w:after="200" w:line="360" w:lineRule="auto"/>
        <w:jc w:val="both"/>
      </w:pPr>
      <w:r w:rsidRPr="00B4274F">
        <w:t>Coméntele que está en una situación de violencia con su pareja o violencia sexual. Ofrezca detalles e información completa.</w:t>
      </w:r>
    </w:p>
    <w:p w14:paraId="276CCD9F" w14:textId="77777777" w:rsidR="00620538" w:rsidRPr="00B4274F" w:rsidRDefault="00620538" w:rsidP="00620538">
      <w:pPr>
        <w:pStyle w:val="Prrafodelista"/>
        <w:numPr>
          <w:ilvl w:val="0"/>
          <w:numId w:val="28"/>
        </w:numPr>
        <w:spacing w:after="200" w:line="360" w:lineRule="auto"/>
        <w:jc w:val="both"/>
      </w:pPr>
      <w:r w:rsidRPr="00B4274F">
        <w:t>Anote el número de placas y el nombre de todas y todos los policías y personal que investigue su caso.</w:t>
      </w:r>
    </w:p>
    <w:p w14:paraId="14191273" w14:textId="77777777" w:rsidR="00620538" w:rsidRPr="00B4274F" w:rsidRDefault="00620538" w:rsidP="00620538">
      <w:pPr>
        <w:pStyle w:val="Prrafodelista"/>
        <w:numPr>
          <w:ilvl w:val="0"/>
          <w:numId w:val="28"/>
        </w:numPr>
        <w:spacing w:after="200" w:line="360" w:lineRule="auto"/>
        <w:jc w:val="both"/>
      </w:pPr>
      <w:r w:rsidRPr="00B4274F">
        <w:t>Anote el número de denuncia y pida copia de esta.</w:t>
      </w:r>
    </w:p>
    <w:p w14:paraId="20E57668" w14:textId="77777777" w:rsidR="00620538" w:rsidRPr="00B4274F" w:rsidRDefault="00620538" w:rsidP="00620538">
      <w:pPr>
        <w:pStyle w:val="Prrafodelista"/>
        <w:numPr>
          <w:ilvl w:val="0"/>
          <w:numId w:val="28"/>
        </w:numPr>
        <w:spacing w:after="200" w:line="360" w:lineRule="auto"/>
        <w:jc w:val="both"/>
      </w:pPr>
      <w:r w:rsidRPr="00B4274F">
        <w:t xml:space="preserve">Solicite escolta de la policía y/o acuda al Juzgado más cercano a solicitar medidas de protección. </w:t>
      </w:r>
    </w:p>
    <w:p w14:paraId="1DFC4934" w14:textId="77777777" w:rsidR="00620538" w:rsidRPr="00B4274F" w:rsidRDefault="00620538" w:rsidP="00620538">
      <w:pPr>
        <w:pStyle w:val="Prrafodelista"/>
        <w:numPr>
          <w:ilvl w:val="0"/>
          <w:numId w:val="28"/>
        </w:numPr>
        <w:spacing w:after="200" w:line="360" w:lineRule="auto"/>
        <w:jc w:val="both"/>
      </w:pPr>
      <w:r w:rsidRPr="00B4274F">
        <w:t xml:space="preserve">Si ha sido víctima de violencia sexual, evite bañarse inmediatamente, ni deseche la ropa, están servirán como evidencia. </w:t>
      </w:r>
    </w:p>
    <w:p w14:paraId="72910610" w14:textId="77777777" w:rsidR="00620538" w:rsidRPr="00B4274F" w:rsidRDefault="00620538" w:rsidP="00620538">
      <w:pPr>
        <w:pStyle w:val="Prrafodelista"/>
        <w:numPr>
          <w:ilvl w:val="0"/>
          <w:numId w:val="29"/>
        </w:numPr>
        <w:spacing w:after="200" w:line="360" w:lineRule="auto"/>
        <w:jc w:val="both"/>
        <w:rPr>
          <w:b/>
        </w:rPr>
      </w:pPr>
      <w:r w:rsidRPr="00B4274F">
        <w:rPr>
          <w:b/>
        </w:rPr>
        <w:t>Utilice recursos de ayuda</w:t>
      </w:r>
    </w:p>
    <w:p w14:paraId="6A4524A2" w14:textId="7A359C61" w:rsidR="00BF341F" w:rsidRPr="00C95036" w:rsidRDefault="00620538" w:rsidP="00C95036">
      <w:pPr>
        <w:pStyle w:val="Prrafodelista"/>
        <w:numPr>
          <w:ilvl w:val="0"/>
          <w:numId w:val="28"/>
        </w:numPr>
        <w:spacing w:after="200" w:line="360" w:lineRule="auto"/>
        <w:jc w:val="both"/>
      </w:pPr>
      <w:r w:rsidRPr="00B4274F">
        <w:t xml:space="preserve">Si tiene lesiones (golpes, heridas u otros), vaya a una sala de emergencias de Hospital o Unidad de Salud cercana, aunque sus golpes o heridas no sean visibles. Infórmele al personal de salud que está en una situación de violencia con su pareja o violencia sexual. </w:t>
      </w:r>
    </w:p>
    <w:p w14:paraId="02DEC37B" w14:textId="77777777" w:rsidR="00620538" w:rsidRPr="00B4274F" w:rsidRDefault="00620538" w:rsidP="00620538">
      <w:pPr>
        <w:spacing w:line="360" w:lineRule="auto"/>
        <w:ind w:left="360"/>
        <w:jc w:val="both"/>
        <w:rPr>
          <w:b/>
          <w:color w:val="auto"/>
        </w:rPr>
      </w:pPr>
      <w:r w:rsidRPr="00B4274F">
        <w:rPr>
          <w:b/>
          <w:color w:val="auto"/>
        </w:rPr>
        <w:t xml:space="preserve">Recomendaciones </w:t>
      </w:r>
    </w:p>
    <w:p w14:paraId="36FDFD82" w14:textId="77777777" w:rsidR="00620538" w:rsidRPr="00B4274F" w:rsidRDefault="00620538" w:rsidP="00620538">
      <w:pPr>
        <w:pStyle w:val="Prrafodelista"/>
        <w:numPr>
          <w:ilvl w:val="0"/>
          <w:numId w:val="28"/>
        </w:numPr>
        <w:spacing w:after="200" w:line="360" w:lineRule="auto"/>
        <w:jc w:val="both"/>
      </w:pPr>
      <w:r w:rsidRPr="00B4274F">
        <w:t>Identifique a una o más vecinas a las que pueda contarles acerca de la violencia sufrida y pedirles que busquen ayuda si escuchan algo anormal en la casa.</w:t>
      </w:r>
    </w:p>
    <w:p w14:paraId="48F32411" w14:textId="77777777" w:rsidR="00620538" w:rsidRPr="00B4274F" w:rsidRDefault="00620538" w:rsidP="00620538">
      <w:pPr>
        <w:pStyle w:val="Prrafodelista"/>
        <w:numPr>
          <w:ilvl w:val="0"/>
          <w:numId w:val="28"/>
        </w:numPr>
        <w:spacing w:after="200" w:line="360" w:lineRule="auto"/>
        <w:jc w:val="both"/>
      </w:pPr>
      <w:r w:rsidRPr="00B4274F">
        <w:t>Si aparece inevitable una discusión, trate de que sea en una habitación o lugar del que pueda salir con facilidad.</w:t>
      </w:r>
    </w:p>
    <w:p w14:paraId="29F35740" w14:textId="6F744CBF" w:rsidR="00620538" w:rsidRPr="00C95036" w:rsidRDefault="00620538" w:rsidP="00C95036">
      <w:pPr>
        <w:pStyle w:val="Prrafodelista"/>
        <w:numPr>
          <w:ilvl w:val="0"/>
          <w:numId w:val="28"/>
        </w:numPr>
        <w:spacing w:after="200" w:line="360" w:lineRule="auto"/>
        <w:jc w:val="both"/>
      </w:pPr>
      <w:r w:rsidRPr="00B4274F">
        <w:t>Establezca una palabra como señal para usarla con sus hijas e hijos, familia, amistades y vecinas o vecinos cuando necesite ayuda de urgencia o</w:t>
      </w:r>
      <w:r w:rsidR="00C95036">
        <w:t xml:space="preserve"> quiera que llamen a la policia.</w:t>
      </w:r>
    </w:p>
    <w:p w14:paraId="72FC9F9F" w14:textId="56E66354" w:rsidR="004F559F" w:rsidRPr="00C02B94" w:rsidRDefault="00C02B94" w:rsidP="00C02B94">
      <w:pPr>
        <w:shd w:val="clear" w:color="auto" w:fill="C6D9F1"/>
        <w:spacing w:before="0" w:after="0" w:line="240" w:lineRule="auto"/>
        <w:jc w:val="center"/>
        <w:outlineLvl w:val="1"/>
        <w:rPr>
          <w:rFonts w:ascii="Calibri" w:eastAsia="Calibri" w:hAnsi="Calibri" w:cs="Times New Roman"/>
          <w:b/>
          <w:color w:val="auto"/>
          <w:sz w:val="20"/>
        </w:rPr>
      </w:pPr>
      <w:bookmarkStart w:id="199" w:name="_Toc2722151"/>
      <w:r>
        <w:rPr>
          <w:rFonts w:ascii="Calibri" w:eastAsia="Calibri" w:hAnsi="Calibri" w:cs="Times New Roman"/>
          <w:b/>
          <w:color w:val="auto"/>
          <w:sz w:val="20"/>
        </w:rPr>
        <w:t xml:space="preserve">ANEXO </w:t>
      </w:r>
      <w:r w:rsidR="003854A2">
        <w:rPr>
          <w:rFonts w:ascii="Calibri" w:eastAsia="Calibri" w:hAnsi="Calibri" w:cs="Times New Roman"/>
          <w:b/>
          <w:color w:val="auto"/>
          <w:sz w:val="20"/>
        </w:rPr>
        <w:t>#10</w:t>
      </w:r>
      <w:r>
        <w:rPr>
          <w:rFonts w:ascii="Calibri" w:eastAsia="Calibri" w:hAnsi="Calibri" w:cs="Times New Roman"/>
          <w:b/>
          <w:color w:val="auto"/>
          <w:sz w:val="20"/>
        </w:rPr>
        <w:t xml:space="preserve"> </w:t>
      </w:r>
      <w:r w:rsidRPr="00C02B94">
        <w:rPr>
          <w:rFonts w:ascii="Calibri" w:eastAsia="Calibri" w:hAnsi="Calibri" w:cs="Times New Roman"/>
          <w:b/>
          <w:color w:val="auto"/>
          <w:sz w:val="20"/>
        </w:rPr>
        <w:t>DIRECTORIO DE ORGANIZACIONES</w:t>
      </w:r>
      <w:bookmarkEnd w:id="199"/>
    </w:p>
    <w:p w14:paraId="6084952A" w14:textId="77777777" w:rsidR="005F0DD2" w:rsidRDefault="005F0DD2" w:rsidP="00664CD9">
      <w:pPr>
        <w:pStyle w:val="Ttulo"/>
        <w:numPr>
          <w:ilvl w:val="0"/>
          <w:numId w:val="24"/>
        </w:numPr>
        <w:jc w:val="both"/>
        <w:rPr>
          <w:sz w:val="36"/>
        </w:rPr>
      </w:pPr>
      <w:r w:rsidRPr="005F0DD2">
        <w:rPr>
          <w:sz w:val="36"/>
        </w:rPr>
        <w:lastRenderedPageBreak/>
        <w:t>Instituciones que poseen primera línea de atención</w:t>
      </w:r>
    </w:p>
    <w:tbl>
      <w:tblPr>
        <w:tblW w:w="5000" w:type="pct"/>
        <w:tblLook w:val="04A0" w:firstRow="1" w:lastRow="0" w:firstColumn="1" w:lastColumn="0" w:noHBand="0" w:noVBand="1"/>
      </w:tblPr>
      <w:tblGrid>
        <w:gridCol w:w="1568"/>
        <w:gridCol w:w="1203"/>
        <w:gridCol w:w="5734"/>
      </w:tblGrid>
      <w:tr w:rsidR="00CA7726" w:rsidRPr="00CA7726" w14:paraId="2BE90EB3" w14:textId="77777777" w:rsidTr="001C6C6D">
        <w:tc>
          <w:tcPr>
            <w:tcW w:w="1611" w:type="pct"/>
            <w:gridSpan w:val="2"/>
            <w:shd w:val="clear" w:color="auto" w:fill="007789" w:themeFill="accent1" w:themeFillShade="BF"/>
          </w:tcPr>
          <w:p w14:paraId="2015624E" w14:textId="77777777" w:rsidR="00CA7726" w:rsidRPr="00CA7726" w:rsidRDefault="00CA7726" w:rsidP="005F0DD2">
            <w:pPr>
              <w:jc w:val="center"/>
              <w:rPr>
                <w:rFonts w:ascii="Calibri" w:hAnsi="Calibri" w:cs="Calibri"/>
                <w:b/>
                <w:color w:val="FFFFFF" w:themeColor="background1"/>
                <w:szCs w:val="32"/>
              </w:rPr>
            </w:pPr>
            <w:bookmarkStart w:id="200" w:name="_Hlk527319375"/>
            <w:r w:rsidRPr="00CA7726">
              <w:rPr>
                <w:rFonts w:ascii="Calibri" w:hAnsi="Calibri" w:cs="Calibri"/>
                <w:b/>
                <w:color w:val="FFFFFF" w:themeColor="background1"/>
                <w:szCs w:val="32"/>
              </w:rPr>
              <w:t>PERFIL INSTITUCIONAL</w:t>
            </w:r>
          </w:p>
        </w:tc>
        <w:tc>
          <w:tcPr>
            <w:tcW w:w="3389" w:type="pct"/>
            <w:shd w:val="clear" w:color="auto" w:fill="007789" w:themeFill="accent1" w:themeFillShade="BF"/>
          </w:tcPr>
          <w:p w14:paraId="6F690B72" w14:textId="77777777" w:rsidR="00CA7726" w:rsidRPr="00CA7726" w:rsidRDefault="00CA7726" w:rsidP="005F0DD2">
            <w:pPr>
              <w:jc w:val="center"/>
              <w:rPr>
                <w:rFonts w:ascii="Calibri" w:hAnsi="Calibri" w:cs="Calibri"/>
                <w:color w:val="FFFFFF" w:themeColor="background1"/>
              </w:rPr>
            </w:pPr>
            <w:r w:rsidRPr="00CA7726">
              <w:rPr>
                <w:rFonts w:ascii="Calibri" w:hAnsi="Calibri" w:cs="Calibri"/>
                <w:b/>
                <w:color w:val="FFFFFF" w:themeColor="background1"/>
                <w:szCs w:val="32"/>
              </w:rPr>
              <w:t xml:space="preserve">ALCALDÍA MUNICIPAL DE  CIUDAD DELGADO </w:t>
            </w:r>
          </w:p>
        </w:tc>
      </w:tr>
      <w:tr w:rsidR="00CA7726" w:rsidRPr="00CA7726" w14:paraId="45788ECE" w14:textId="77777777" w:rsidTr="001C6C6D">
        <w:tc>
          <w:tcPr>
            <w:tcW w:w="1611" w:type="pct"/>
            <w:gridSpan w:val="2"/>
          </w:tcPr>
          <w:p w14:paraId="26E5AD4A" w14:textId="6F61743A" w:rsidR="00CA7726" w:rsidRPr="00793758" w:rsidRDefault="001C6C6D" w:rsidP="005F0DD2">
            <w:pPr>
              <w:spacing w:line="276" w:lineRule="auto"/>
              <w:rPr>
                <w:rFonts w:ascii="Calibri" w:hAnsi="Calibri" w:cs="Calibri"/>
                <w:color w:val="000000" w:themeColor="text1"/>
              </w:rPr>
            </w:pPr>
            <w:r w:rsidRPr="00793758">
              <w:rPr>
                <w:rFonts w:ascii="Calibri" w:hAnsi="Calibri" w:cs="Calibri"/>
                <w:noProof/>
                <w:color w:val="000000" w:themeColor="text1"/>
                <w:lang w:val="es-SV" w:eastAsia="es-SV"/>
              </w:rPr>
              <w:drawing>
                <wp:anchor distT="0" distB="0" distL="114300" distR="114300" simplePos="0" relativeHeight="251719168" behindDoc="0" locked="0" layoutInCell="1" allowOverlap="1" wp14:anchorId="1611D7B5" wp14:editId="08B4C17F">
                  <wp:simplePos x="0" y="0"/>
                  <wp:positionH relativeFrom="column">
                    <wp:posOffset>375920</wp:posOffset>
                  </wp:positionH>
                  <wp:positionV relativeFrom="paragraph">
                    <wp:posOffset>177800</wp:posOffset>
                  </wp:positionV>
                  <wp:extent cx="723900" cy="723900"/>
                  <wp:effectExtent l="0" t="0" r="0" b="0"/>
                  <wp:wrapNone/>
                  <wp:docPr id="771" name="Picture 2" descr="Resultado de imagen para alcaldia municipal de ciudad delgado">
                    <a:extLst xmlns:a="http://schemas.openxmlformats.org/drawingml/2006/main">
                      <a:ext uri="{FF2B5EF4-FFF2-40B4-BE49-F238E27FC236}">
                        <a16:creationId xmlns:a16="http://schemas.microsoft.com/office/drawing/2014/main" id="{4717918C-56F1-439E-8DEF-3E7334A1D0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Resultado de imagen para alcaldia municipal de ciudad delgado">
                            <a:extLst>
                              <a:ext uri="{FF2B5EF4-FFF2-40B4-BE49-F238E27FC236}">
                                <a16:creationId xmlns:a16="http://schemas.microsoft.com/office/drawing/2014/main" id="{4717918C-56F1-439E-8DEF-3E7334A1D0E0}"/>
                              </a:ext>
                            </a:extLst>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extLst/>
                        </pic:spPr>
                      </pic:pic>
                    </a:graphicData>
                  </a:graphic>
                  <wp14:sizeRelH relativeFrom="margin">
                    <wp14:pctWidth>0</wp14:pctWidth>
                  </wp14:sizeRelH>
                  <wp14:sizeRelV relativeFrom="margin">
                    <wp14:pctHeight>0</wp14:pctHeight>
                  </wp14:sizeRelV>
                </wp:anchor>
              </w:drawing>
            </w:r>
          </w:p>
          <w:p w14:paraId="5435B591" w14:textId="6E954413" w:rsidR="00CA7726" w:rsidRPr="00793758" w:rsidRDefault="00CA7726" w:rsidP="005F0DD2">
            <w:pPr>
              <w:spacing w:line="276" w:lineRule="auto"/>
              <w:rPr>
                <w:rFonts w:ascii="Calibri" w:hAnsi="Calibri" w:cs="Calibri"/>
                <w:color w:val="000000" w:themeColor="text1"/>
              </w:rPr>
            </w:pPr>
          </w:p>
          <w:p w14:paraId="2B8352AB" w14:textId="77777777" w:rsidR="00CA7726" w:rsidRPr="00793758" w:rsidRDefault="00CA7726" w:rsidP="005F0DD2">
            <w:pPr>
              <w:spacing w:line="276" w:lineRule="auto"/>
              <w:jc w:val="right"/>
              <w:rPr>
                <w:rFonts w:ascii="Calibri" w:hAnsi="Calibri" w:cs="Calibri"/>
                <w:color w:val="000000" w:themeColor="text1"/>
              </w:rPr>
            </w:pPr>
          </w:p>
          <w:p w14:paraId="68073F8A" w14:textId="77777777" w:rsidR="00CA7726" w:rsidRPr="00793758" w:rsidRDefault="00CA7726" w:rsidP="005F0DD2">
            <w:pPr>
              <w:spacing w:line="276" w:lineRule="auto"/>
              <w:jc w:val="right"/>
              <w:rPr>
                <w:rFonts w:ascii="Calibri" w:hAnsi="Calibri" w:cs="Calibri"/>
                <w:color w:val="000000" w:themeColor="text1"/>
              </w:rPr>
            </w:pPr>
          </w:p>
          <w:p w14:paraId="791D6DAB" w14:textId="77777777" w:rsidR="00CA7726" w:rsidRPr="00793758" w:rsidRDefault="00CA7726" w:rsidP="005F0DD2">
            <w:pPr>
              <w:spacing w:line="276" w:lineRule="auto"/>
              <w:jc w:val="right"/>
              <w:rPr>
                <w:rFonts w:ascii="Calibri" w:hAnsi="Calibri" w:cs="Calibri"/>
                <w:color w:val="000000" w:themeColor="text1"/>
              </w:rPr>
            </w:pPr>
          </w:p>
          <w:p w14:paraId="79051F78" w14:textId="77777777" w:rsidR="00CA7726" w:rsidRPr="00793758" w:rsidRDefault="00CA7726" w:rsidP="005F0DD2">
            <w:pPr>
              <w:spacing w:line="276" w:lineRule="auto"/>
              <w:rPr>
                <w:rFonts w:ascii="Calibri" w:hAnsi="Calibri" w:cs="Calibri"/>
                <w:color w:val="000000" w:themeColor="text1"/>
              </w:rPr>
            </w:pPr>
          </w:p>
        </w:tc>
        <w:tc>
          <w:tcPr>
            <w:tcW w:w="3389" w:type="pct"/>
          </w:tcPr>
          <w:p w14:paraId="54954397" w14:textId="77777777" w:rsidR="00CA7726" w:rsidRPr="00793758" w:rsidRDefault="00CA7726" w:rsidP="005F0DD2">
            <w:pPr>
              <w:spacing w:line="276" w:lineRule="auto"/>
              <w:rPr>
                <w:rFonts w:ascii="Calibri" w:hAnsi="Calibri" w:cs="Calibri"/>
                <w:b/>
                <w:color w:val="000000" w:themeColor="text1"/>
                <w:szCs w:val="24"/>
              </w:rPr>
            </w:pPr>
          </w:p>
          <w:p w14:paraId="7D4EE193" w14:textId="77777777" w:rsidR="00CA7726" w:rsidRPr="00793758" w:rsidRDefault="00CA7726" w:rsidP="005F0DD2">
            <w:pPr>
              <w:spacing w:line="276" w:lineRule="auto"/>
              <w:rPr>
                <w:rFonts w:ascii="Calibri" w:hAnsi="Calibri" w:cs="Calibri"/>
                <w:color w:val="000000" w:themeColor="text1"/>
                <w:szCs w:val="24"/>
              </w:rPr>
            </w:pPr>
            <w:r w:rsidRPr="00793758">
              <w:rPr>
                <w:rFonts w:ascii="Calibri" w:hAnsi="Calibri" w:cs="Calibri"/>
                <w:b/>
                <w:color w:val="000000" w:themeColor="text1"/>
                <w:szCs w:val="24"/>
              </w:rPr>
              <w:t>Dirección:</w:t>
            </w:r>
            <w:r w:rsidRPr="00793758">
              <w:rPr>
                <w:rFonts w:ascii="Calibri" w:hAnsi="Calibri" w:cs="Calibri"/>
                <w:color w:val="000000" w:themeColor="text1"/>
                <w:szCs w:val="24"/>
              </w:rPr>
              <w:t xml:space="preserve"> Av. Acolhuatan y calle Morazán, #21, Ciudad Delgado, San Salvador</w:t>
            </w:r>
          </w:p>
          <w:p w14:paraId="29A54C9B" w14:textId="77777777" w:rsidR="00CA7726" w:rsidRPr="00793758" w:rsidRDefault="00CA7726" w:rsidP="005F0DD2">
            <w:pPr>
              <w:spacing w:line="276" w:lineRule="auto"/>
              <w:rPr>
                <w:rFonts w:ascii="Calibri" w:hAnsi="Calibri" w:cs="Calibri"/>
                <w:color w:val="000000" w:themeColor="text1"/>
                <w:szCs w:val="24"/>
              </w:rPr>
            </w:pPr>
            <w:r w:rsidRPr="00793758">
              <w:rPr>
                <w:rFonts w:ascii="Calibri" w:hAnsi="Calibri" w:cs="Calibri"/>
                <w:b/>
                <w:color w:val="000000" w:themeColor="text1"/>
                <w:szCs w:val="24"/>
                <w:lang w:val="es-MX"/>
              </w:rPr>
              <w:t>Teléfono:</w:t>
            </w:r>
            <w:r w:rsidRPr="00793758">
              <w:rPr>
                <w:rFonts w:ascii="Calibri" w:hAnsi="Calibri" w:cs="Calibri"/>
                <w:color w:val="000000" w:themeColor="text1"/>
                <w:szCs w:val="24"/>
                <w:lang w:val="es-MX"/>
              </w:rPr>
              <w:t xml:space="preserve"> </w:t>
            </w:r>
            <w:r w:rsidRPr="00793758">
              <w:rPr>
                <w:rFonts w:ascii="Calibri" w:hAnsi="Calibri" w:cs="Calibri"/>
                <w:color w:val="000000" w:themeColor="text1"/>
                <w:szCs w:val="24"/>
              </w:rPr>
              <w:t>2561-2100</w:t>
            </w:r>
          </w:p>
        </w:tc>
      </w:tr>
      <w:tr w:rsidR="00CA7726" w:rsidRPr="00CA7726" w14:paraId="7596D75D" w14:textId="77777777" w:rsidTr="005F0DD2">
        <w:tc>
          <w:tcPr>
            <w:tcW w:w="5000" w:type="pct"/>
            <w:gridSpan w:val="3"/>
            <w:shd w:val="clear" w:color="auto" w:fill="007789" w:themeFill="accent1" w:themeFillShade="BF"/>
          </w:tcPr>
          <w:p w14:paraId="3D0B4D07" w14:textId="77777777" w:rsidR="00CA7726" w:rsidRPr="00793758" w:rsidRDefault="00CA7726" w:rsidP="005F0DD2">
            <w:pPr>
              <w:spacing w:line="276" w:lineRule="auto"/>
              <w:jc w:val="center"/>
              <w:rPr>
                <w:rFonts w:ascii="Calibri" w:hAnsi="Calibri" w:cs="Calibri"/>
                <w:b/>
                <w:color w:val="000000" w:themeColor="text1"/>
                <w:szCs w:val="24"/>
              </w:rPr>
            </w:pPr>
            <w:r w:rsidRPr="00793758">
              <w:rPr>
                <w:rFonts w:ascii="Calibri" w:hAnsi="Calibri" w:cs="Calibri"/>
                <w:b/>
                <w:color w:val="000000" w:themeColor="text1"/>
                <w:szCs w:val="24"/>
              </w:rPr>
              <w:t>PRESENCIA TERITORIAL</w:t>
            </w:r>
          </w:p>
        </w:tc>
      </w:tr>
      <w:tr w:rsidR="00CA7726" w:rsidRPr="00CA7726" w14:paraId="4AAD811D" w14:textId="77777777" w:rsidTr="001C6C6D">
        <w:tc>
          <w:tcPr>
            <w:tcW w:w="885" w:type="pct"/>
            <w:shd w:val="clear" w:color="auto" w:fill="auto"/>
          </w:tcPr>
          <w:p w14:paraId="36D0F21D" w14:textId="77777777" w:rsidR="00CA7726" w:rsidRPr="00793758" w:rsidRDefault="00CA7726" w:rsidP="005F0DD2">
            <w:pPr>
              <w:spacing w:line="276" w:lineRule="auto"/>
              <w:rPr>
                <w:rFonts w:ascii="Calibri" w:hAnsi="Calibri" w:cs="Calibri"/>
                <w:color w:val="000000" w:themeColor="text1"/>
              </w:rPr>
            </w:pPr>
            <w:r w:rsidRPr="00793758">
              <w:rPr>
                <w:rFonts w:ascii="Calibri" w:hAnsi="Calibri" w:cs="Calibri"/>
                <w:color w:val="000000" w:themeColor="text1"/>
              </w:rPr>
              <w:t>Regional</w:t>
            </w:r>
          </w:p>
        </w:tc>
        <w:tc>
          <w:tcPr>
            <w:tcW w:w="726" w:type="pct"/>
            <w:shd w:val="clear" w:color="auto" w:fill="auto"/>
          </w:tcPr>
          <w:p w14:paraId="08E50899" w14:textId="77777777" w:rsidR="00CA7726" w:rsidRPr="00793758" w:rsidRDefault="00CA7726" w:rsidP="005F0DD2">
            <w:pPr>
              <w:spacing w:line="276" w:lineRule="auto"/>
              <w:rPr>
                <w:rFonts w:ascii="Calibri" w:hAnsi="Calibri" w:cs="Calibri"/>
                <w:color w:val="000000" w:themeColor="text1"/>
              </w:rPr>
            </w:pPr>
            <w:r w:rsidRPr="00793758">
              <w:rPr>
                <w:rFonts w:ascii="Calibri" w:hAnsi="Calibri" w:cs="Calibri"/>
                <w:color w:val="000000" w:themeColor="text1"/>
              </w:rPr>
              <w:t>Nacional</w:t>
            </w:r>
          </w:p>
        </w:tc>
        <w:tc>
          <w:tcPr>
            <w:tcW w:w="3389" w:type="pct"/>
            <w:vMerge w:val="restart"/>
          </w:tcPr>
          <w:p w14:paraId="558782B0" w14:textId="77777777" w:rsidR="00CA7726" w:rsidRPr="00793758" w:rsidRDefault="00CA7726" w:rsidP="005F0DD2">
            <w:pPr>
              <w:spacing w:line="276" w:lineRule="auto"/>
              <w:rPr>
                <w:rFonts w:ascii="Calibri" w:hAnsi="Calibri" w:cs="Calibri"/>
                <w:color w:val="000000" w:themeColor="text1"/>
              </w:rPr>
            </w:pPr>
            <w:r w:rsidRPr="00793758">
              <w:rPr>
                <w:rFonts w:ascii="Calibri" w:hAnsi="Calibri" w:cs="Calibri"/>
                <w:color w:val="000000" w:themeColor="text1"/>
              </w:rPr>
              <w:t>La alcaldía municipal concentra su trabajo territorial en los límites geográficos del municipio, sin embargo, puede brindar atención a personas de municipios aledaños.</w:t>
            </w:r>
          </w:p>
        </w:tc>
      </w:tr>
      <w:tr w:rsidR="00CA7726" w:rsidRPr="00CA7726" w14:paraId="01BD84CB" w14:textId="77777777" w:rsidTr="001C6C6D">
        <w:tc>
          <w:tcPr>
            <w:tcW w:w="885" w:type="pct"/>
          </w:tcPr>
          <w:p w14:paraId="7D3F13F1" w14:textId="77777777" w:rsidR="00CA7726" w:rsidRPr="00793758" w:rsidRDefault="00CA7726" w:rsidP="005F0DD2">
            <w:pPr>
              <w:spacing w:line="276" w:lineRule="auto"/>
              <w:rPr>
                <w:rFonts w:ascii="Calibri" w:hAnsi="Calibri" w:cs="Calibri"/>
                <w:color w:val="000000" w:themeColor="text1"/>
              </w:rPr>
            </w:pPr>
            <w:r w:rsidRPr="00793758">
              <w:rPr>
                <w:rFonts w:ascii="Calibri" w:hAnsi="Calibri" w:cs="Calibri"/>
                <w:color w:val="000000" w:themeColor="text1"/>
              </w:rPr>
              <w:t>Departamental</w:t>
            </w:r>
          </w:p>
        </w:tc>
        <w:tc>
          <w:tcPr>
            <w:tcW w:w="726" w:type="pct"/>
            <w:shd w:val="clear" w:color="auto" w:fill="F6A1C9" w:themeFill="accent2" w:themeFillTint="66"/>
          </w:tcPr>
          <w:p w14:paraId="77ECFFA8" w14:textId="77777777" w:rsidR="00CA7726" w:rsidRPr="00793758" w:rsidRDefault="00CA7726" w:rsidP="005F0DD2">
            <w:pPr>
              <w:spacing w:line="276" w:lineRule="auto"/>
              <w:rPr>
                <w:rFonts w:ascii="Calibri" w:hAnsi="Calibri" w:cs="Calibri"/>
                <w:color w:val="000000" w:themeColor="text1"/>
              </w:rPr>
            </w:pPr>
            <w:r w:rsidRPr="00793758">
              <w:rPr>
                <w:rFonts w:ascii="Calibri" w:hAnsi="Calibri" w:cs="Calibri"/>
                <w:color w:val="000000" w:themeColor="text1"/>
              </w:rPr>
              <w:t>Municipal</w:t>
            </w:r>
          </w:p>
        </w:tc>
        <w:tc>
          <w:tcPr>
            <w:tcW w:w="3389" w:type="pct"/>
            <w:vMerge/>
          </w:tcPr>
          <w:p w14:paraId="5A18BAA7" w14:textId="77777777" w:rsidR="00CA7726" w:rsidRPr="00CA7726" w:rsidRDefault="00CA7726" w:rsidP="005F0DD2">
            <w:pPr>
              <w:spacing w:line="276" w:lineRule="auto"/>
              <w:rPr>
                <w:rFonts w:ascii="Calibri" w:hAnsi="Calibri" w:cs="Calibri"/>
              </w:rPr>
            </w:pPr>
          </w:p>
        </w:tc>
      </w:tr>
      <w:tr w:rsidR="00CA7726" w:rsidRPr="00CA7726" w14:paraId="25385C45" w14:textId="77777777" w:rsidTr="005F0DD2">
        <w:tc>
          <w:tcPr>
            <w:tcW w:w="5000" w:type="pct"/>
            <w:gridSpan w:val="3"/>
            <w:shd w:val="clear" w:color="auto" w:fill="007789" w:themeFill="accent1" w:themeFillShade="BF"/>
          </w:tcPr>
          <w:p w14:paraId="5E9C1757" w14:textId="77777777" w:rsidR="00CA7726" w:rsidRPr="00CA7726" w:rsidRDefault="00CA7726" w:rsidP="005F0DD2">
            <w:pPr>
              <w:tabs>
                <w:tab w:val="left" w:pos="5520"/>
              </w:tabs>
              <w:spacing w:line="276" w:lineRule="auto"/>
              <w:jc w:val="center"/>
              <w:rPr>
                <w:rFonts w:ascii="Calibri" w:hAnsi="Calibri" w:cs="Calibri"/>
                <w:b/>
                <w:color w:val="FFFFFF" w:themeColor="background1"/>
                <w:szCs w:val="24"/>
              </w:rPr>
            </w:pPr>
            <w:r w:rsidRPr="00CA7726">
              <w:rPr>
                <w:rFonts w:ascii="Calibri" w:hAnsi="Calibri" w:cs="Calibri"/>
                <w:b/>
                <w:color w:val="FFFFFF" w:themeColor="background1"/>
                <w:szCs w:val="24"/>
              </w:rPr>
              <w:t>TIPO DE ATENCIÓN</w:t>
            </w:r>
          </w:p>
        </w:tc>
      </w:tr>
      <w:tr w:rsidR="00CA7726" w:rsidRPr="00CA7726" w14:paraId="7DC55B88" w14:textId="77777777" w:rsidTr="005F0DD2">
        <w:tc>
          <w:tcPr>
            <w:tcW w:w="5000" w:type="pct"/>
            <w:gridSpan w:val="3"/>
          </w:tcPr>
          <w:p w14:paraId="7E38909D" w14:textId="77777777" w:rsidR="00CA7726" w:rsidRPr="00793758" w:rsidRDefault="00CA7726" w:rsidP="005F0DD2">
            <w:pPr>
              <w:spacing w:line="276" w:lineRule="auto"/>
              <w:rPr>
                <w:rFonts w:ascii="Calibri" w:hAnsi="Calibri" w:cs="Calibri"/>
                <w:color w:val="000000" w:themeColor="text1"/>
              </w:rPr>
            </w:pPr>
            <w:r w:rsidRPr="00793758">
              <w:rPr>
                <w:rFonts w:ascii="Calibri" w:hAnsi="Calibri" w:cs="Calibri"/>
                <w:color w:val="000000" w:themeColor="text1"/>
              </w:rPr>
              <w:t>La alcaldía cuenta con tres unidades que pueden brindar atención a víctimas de violencia social:</w:t>
            </w:r>
          </w:p>
          <w:p w14:paraId="5B10D729" w14:textId="77777777" w:rsidR="00CA7726" w:rsidRPr="00793758" w:rsidRDefault="00CA7726" w:rsidP="00664CD9">
            <w:pPr>
              <w:pStyle w:val="Prrafodelista"/>
              <w:numPr>
                <w:ilvl w:val="0"/>
                <w:numId w:val="23"/>
              </w:numPr>
              <w:spacing w:after="0" w:line="276" w:lineRule="auto"/>
              <w:rPr>
                <w:rFonts w:ascii="Calibri" w:hAnsi="Calibri" w:cs="Calibri"/>
                <w:color w:val="000000" w:themeColor="text1"/>
              </w:rPr>
            </w:pPr>
            <w:r w:rsidRPr="00793758">
              <w:rPr>
                <w:rFonts w:ascii="Calibri" w:hAnsi="Calibri" w:cs="Calibri"/>
                <w:color w:val="000000" w:themeColor="text1"/>
              </w:rPr>
              <w:t>Clínica municipal</w:t>
            </w:r>
          </w:p>
          <w:p w14:paraId="301B311D" w14:textId="77777777" w:rsidR="00CA7726" w:rsidRPr="00793758" w:rsidRDefault="00CA7726" w:rsidP="00664CD9">
            <w:pPr>
              <w:pStyle w:val="Prrafodelista"/>
              <w:numPr>
                <w:ilvl w:val="0"/>
                <w:numId w:val="23"/>
              </w:numPr>
              <w:spacing w:after="0" w:line="276" w:lineRule="auto"/>
              <w:rPr>
                <w:rFonts w:ascii="Calibri" w:hAnsi="Calibri" w:cs="Calibri"/>
                <w:color w:val="000000" w:themeColor="text1"/>
              </w:rPr>
            </w:pPr>
            <w:r w:rsidRPr="00793758">
              <w:rPr>
                <w:rFonts w:ascii="Calibri" w:hAnsi="Calibri" w:cs="Calibri"/>
                <w:color w:val="000000" w:themeColor="text1"/>
              </w:rPr>
              <w:t>Unidad Contravencional</w:t>
            </w:r>
          </w:p>
          <w:p w14:paraId="1E37EA9F" w14:textId="77777777" w:rsidR="00CA7726" w:rsidRPr="00793758" w:rsidRDefault="00CA7726" w:rsidP="00664CD9">
            <w:pPr>
              <w:pStyle w:val="Prrafodelista"/>
              <w:numPr>
                <w:ilvl w:val="0"/>
                <w:numId w:val="23"/>
              </w:numPr>
              <w:spacing w:after="0" w:line="276" w:lineRule="auto"/>
              <w:rPr>
                <w:rFonts w:ascii="Calibri" w:hAnsi="Calibri" w:cs="Calibri"/>
                <w:color w:val="000000" w:themeColor="text1"/>
              </w:rPr>
            </w:pPr>
            <w:r w:rsidRPr="00793758">
              <w:rPr>
                <w:rFonts w:ascii="Calibri" w:hAnsi="Calibri" w:cs="Calibri"/>
                <w:color w:val="000000" w:themeColor="text1"/>
              </w:rPr>
              <w:t>Unidad de la mujer</w:t>
            </w:r>
          </w:p>
          <w:p w14:paraId="62309B5E" w14:textId="77777777" w:rsidR="00CA7726" w:rsidRPr="00CA7726" w:rsidRDefault="00CA7726" w:rsidP="005F0DD2">
            <w:pPr>
              <w:tabs>
                <w:tab w:val="left" w:pos="5520"/>
              </w:tabs>
              <w:spacing w:line="276" w:lineRule="auto"/>
              <w:rPr>
                <w:rFonts w:ascii="Calibri" w:hAnsi="Calibri" w:cs="Calibri"/>
              </w:rPr>
            </w:pPr>
            <w:r w:rsidRPr="00793758">
              <w:rPr>
                <w:rFonts w:ascii="Calibri" w:hAnsi="Calibri" w:cs="Calibri"/>
                <w:color w:val="000000" w:themeColor="text1"/>
              </w:rPr>
              <w:t>Todas las unidades cuentan con modelos propios de atención, sin embargo, existen propuestas para la actualización de dichos modelos para brindar una mejor atención.</w:t>
            </w:r>
          </w:p>
        </w:tc>
      </w:tr>
      <w:tr w:rsidR="00CA7726" w:rsidRPr="00CA7726" w14:paraId="43C262F0" w14:textId="77777777" w:rsidTr="005F0DD2">
        <w:tc>
          <w:tcPr>
            <w:tcW w:w="5000" w:type="pct"/>
            <w:gridSpan w:val="3"/>
            <w:shd w:val="clear" w:color="auto" w:fill="007789" w:themeFill="accent1" w:themeFillShade="BF"/>
          </w:tcPr>
          <w:p w14:paraId="17557050" w14:textId="77777777" w:rsidR="00CA7726" w:rsidRPr="00CA7726" w:rsidRDefault="00CA7726" w:rsidP="005F0DD2">
            <w:pPr>
              <w:spacing w:line="276" w:lineRule="auto"/>
              <w:jc w:val="center"/>
              <w:rPr>
                <w:rFonts w:ascii="Calibri" w:hAnsi="Calibri" w:cs="Calibri"/>
              </w:rPr>
            </w:pPr>
            <w:r w:rsidRPr="00CA7726">
              <w:rPr>
                <w:rFonts w:ascii="Calibri" w:hAnsi="Calibri" w:cs="Calibri"/>
                <w:b/>
                <w:color w:val="FFFFFF" w:themeColor="background1"/>
                <w:szCs w:val="24"/>
              </w:rPr>
              <w:t>MODELO DE ATENCIÓN</w:t>
            </w:r>
          </w:p>
        </w:tc>
      </w:tr>
      <w:tr w:rsidR="00CA7726" w:rsidRPr="00CA7726" w14:paraId="4137912C" w14:textId="77777777" w:rsidTr="005F0DD2">
        <w:tc>
          <w:tcPr>
            <w:tcW w:w="5000" w:type="pct"/>
            <w:gridSpan w:val="3"/>
          </w:tcPr>
          <w:p w14:paraId="135A5BAB" w14:textId="77777777" w:rsidR="00CA7726" w:rsidRPr="00793758" w:rsidRDefault="00CA7726" w:rsidP="005F0DD2">
            <w:pPr>
              <w:spacing w:line="276" w:lineRule="auto"/>
              <w:rPr>
                <w:rFonts w:ascii="Calibri" w:hAnsi="Calibri" w:cs="Calibri"/>
                <w:color w:val="000000" w:themeColor="text1"/>
              </w:rPr>
            </w:pPr>
            <w:r w:rsidRPr="00793758">
              <w:rPr>
                <w:rFonts w:ascii="Calibri" w:hAnsi="Calibri" w:cs="Calibri"/>
                <w:color w:val="000000" w:themeColor="text1"/>
              </w:rPr>
              <w:t>Se coordina con otras instituciones para brindar atención de calidad a víctimas de violencia. Se gestiona apoyo para áreas vulnerables, además de la derivación de casos a instituciones competentes. Además de coordinar con actores no gubernamentales para la atención.</w:t>
            </w:r>
          </w:p>
          <w:p w14:paraId="0C7B77BB" w14:textId="77777777" w:rsidR="00CA7726" w:rsidRPr="00793758" w:rsidRDefault="00CA7726" w:rsidP="005F0DD2">
            <w:pPr>
              <w:spacing w:line="276" w:lineRule="auto"/>
              <w:rPr>
                <w:rFonts w:ascii="Calibri" w:hAnsi="Calibri" w:cs="Calibri"/>
                <w:color w:val="000000" w:themeColor="text1"/>
              </w:rPr>
            </w:pPr>
          </w:p>
          <w:p w14:paraId="77ACF4C8" w14:textId="77777777" w:rsidR="00CA7726" w:rsidRPr="00CA7726" w:rsidRDefault="00CA7726" w:rsidP="005F0DD2">
            <w:pPr>
              <w:spacing w:line="276" w:lineRule="auto"/>
              <w:rPr>
                <w:rFonts w:ascii="Calibri" w:hAnsi="Calibri" w:cs="Calibri"/>
              </w:rPr>
            </w:pPr>
            <w:r w:rsidRPr="00793758">
              <w:rPr>
                <w:rFonts w:ascii="Calibri" w:hAnsi="Calibri" w:cs="Calibri"/>
                <w:color w:val="000000" w:themeColor="text1"/>
              </w:rPr>
              <w:t>Los servicios que ofrece la institución son gratuitos.</w:t>
            </w:r>
          </w:p>
        </w:tc>
      </w:tr>
      <w:tr w:rsidR="00CA7726" w:rsidRPr="00CA7726" w14:paraId="3A8B7A89" w14:textId="77777777" w:rsidTr="005F0DD2">
        <w:tc>
          <w:tcPr>
            <w:tcW w:w="5000" w:type="pct"/>
            <w:gridSpan w:val="3"/>
            <w:shd w:val="clear" w:color="auto" w:fill="007789" w:themeFill="accent1" w:themeFillShade="BF"/>
          </w:tcPr>
          <w:p w14:paraId="0BC909D9" w14:textId="77777777" w:rsidR="00CA7726" w:rsidRPr="00CA7726" w:rsidRDefault="00CA7726" w:rsidP="005F0DD2">
            <w:pPr>
              <w:spacing w:line="276" w:lineRule="auto"/>
              <w:jc w:val="center"/>
              <w:rPr>
                <w:rFonts w:ascii="Calibri" w:hAnsi="Calibri" w:cs="Calibri"/>
                <w:b/>
                <w:color w:val="FFFFFF" w:themeColor="background1"/>
              </w:rPr>
            </w:pPr>
            <w:r w:rsidRPr="00CA7726">
              <w:rPr>
                <w:rFonts w:ascii="Calibri" w:hAnsi="Calibri" w:cs="Calibri"/>
                <w:b/>
                <w:color w:val="FFFFFF" w:themeColor="background1"/>
                <w:szCs w:val="24"/>
              </w:rPr>
              <w:t>PERFIL REQUERIDO DE LAS PERSONAS QUE ATIENDEN</w:t>
            </w:r>
          </w:p>
        </w:tc>
      </w:tr>
      <w:tr w:rsidR="00CA7726" w:rsidRPr="00CA7726" w14:paraId="61A0F4F2" w14:textId="77777777" w:rsidTr="005F0DD2">
        <w:tc>
          <w:tcPr>
            <w:tcW w:w="5000" w:type="pct"/>
            <w:gridSpan w:val="3"/>
          </w:tcPr>
          <w:p w14:paraId="13E8B629" w14:textId="619C27E1" w:rsidR="00CA7726" w:rsidRPr="00CA7726" w:rsidRDefault="00CA7726" w:rsidP="005F0DD2">
            <w:pPr>
              <w:spacing w:line="276" w:lineRule="auto"/>
              <w:rPr>
                <w:rFonts w:ascii="Calibri" w:hAnsi="Calibri" w:cs="Calibri"/>
              </w:rPr>
            </w:pPr>
            <w:r w:rsidRPr="00793758">
              <w:rPr>
                <w:rFonts w:ascii="Calibri" w:hAnsi="Calibri" w:cs="Calibri"/>
                <w:color w:val="000000" w:themeColor="text1"/>
              </w:rPr>
              <w:t>Personas que hayan sufrido</w:t>
            </w:r>
            <w:r w:rsidR="001C6C6D" w:rsidRPr="00793758">
              <w:rPr>
                <w:rFonts w:ascii="Calibri" w:hAnsi="Calibri" w:cs="Calibri"/>
                <w:color w:val="000000" w:themeColor="text1"/>
              </w:rPr>
              <w:t xml:space="preserve"> algún tipo de violencia.</w:t>
            </w:r>
          </w:p>
        </w:tc>
      </w:tr>
      <w:tr w:rsidR="00CA7726" w:rsidRPr="00CA7726" w14:paraId="4FC1448A" w14:textId="77777777" w:rsidTr="005F0DD2">
        <w:tc>
          <w:tcPr>
            <w:tcW w:w="5000" w:type="pct"/>
            <w:gridSpan w:val="3"/>
            <w:shd w:val="clear" w:color="auto" w:fill="007789" w:themeFill="accent1" w:themeFillShade="BF"/>
          </w:tcPr>
          <w:p w14:paraId="76E1CEA3" w14:textId="77777777" w:rsidR="00CA7726" w:rsidRPr="00CA7726" w:rsidRDefault="00CA7726" w:rsidP="005F0DD2">
            <w:pPr>
              <w:spacing w:line="276" w:lineRule="auto"/>
              <w:jc w:val="center"/>
              <w:rPr>
                <w:rFonts w:ascii="Calibri" w:hAnsi="Calibri" w:cs="Calibri"/>
                <w:b/>
                <w:color w:val="FFFFFF" w:themeColor="background1"/>
                <w:szCs w:val="24"/>
              </w:rPr>
            </w:pPr>
            <w:r w:rsidRPr="00CA7726">
              <w:rPr>
                <w:rFonts w:ascii="Calibri" w:hAnsi="Calibri" w:cs="Calibri"/>
                <w:b/>
                <w:color w:val="FFFFFF" w:themeColor="background1"/>
                <w:szCs w:val="24"/>
              </w:rPr>
              <w:lastRenderedPageBreak/>
              <w:t>TIPO DE SERVICIOS QUE OFRECE</w:t>
            </w:r>
          </w:p>
        </w:tc>
      </w:tr>
      <w:tr w:rsidR="00CA7726" w:rsidRPr="00CA7726" w14:paraId="69C66D44" w14:textId="77777777" w:rsidTr="005F0DD2">
        <w:tc>
          <w:tcPr>
            <w:tcW w:w="5000" w:type="pct"/>
            <w:gridSpan w:val="3"/>
            <w:shd w:val="clear" w:color="auto" w:fill="auto"/>
          </w:tcPr>
          <w:p w14:paraId="446F4FC1" w14:textId="77777777" w:rsidR="00CA7726" w:rsidRPr="00CA7726" w:rsidRDefault="00CA7726" w:rsidP="00664CD9">
            <w:pPr>
              <w:pStyle w:val="Prrafodelista"/>
              <w:numPr>
                <w:ilvl w:val="0"/>
                <w:numId w:val="22"/>
              </w:numPr>
              <w:spacing w:after="0" w:line="276" w:lineRule="auto"/>
              <w:rPr>
                <w:rFonts w:ascii="Calibri" w:hAnsi="Calibri" w:cs="Calibri"/>
              </w:rPr>
            </w:pPr>
            <w:r>
              <w:rPr>
                <w:rFonts w:ascii="Calibri" w:hAnsi="Calibri" w:cs="Calibri"/>
              </w:rPr>
              <w:t>Atención mé</w:t>
            </w:r>
            <w:r w:rsidRPr="00CA7726">
              <w:rPr>
                <w:rFonts w:ascii="Calibri" w:hAnsi="Calibri" w:cs="Calibri"/>
              </w:rPr>
              <w:t xml:space="preserve">dica </w:t>
            </w:r>
          </w:p>
          <w:p w14:paraId="7D536EFC" w14:textId="77777777" w:rsidR="00CA7726" w:rsidRPr="00CA7726" w:rsidRDefault="00CA7726" w:rsidP="00664CD9">
            <w:pPr>
              <w:pStyle w:val="Prrafodelista"/>
              <w:numPr>
                <w:ilvl w:val="0"/>
                <w:numId w:val="22"/>
              </w:numPr>
              <w:spacing w:after="0" w:line="276" w:lineRule="auto"/>
              <w:rPr>
                <w:rFonts w:ascii="Calibri" w:hAnsi="Calibri" w:cs="Calibri"/>
              </w:rPr>
            </w:pPr>
            <w:r w:rsidRPr="00CA7726">
              <w:rPr>
                <w:rFonts w:ascii="Calibri" w:hAnsi="Calibri" w:cs="Calibri"/>
              </w:rPr>
              <w:t>Mediación</w:t>
            </w:r>
          </w:p>
          <w:p w14:paraId="04D5AB84" w14:textId="77777777" w:rsidR="00CA7726" w:rsidRPr="00CA7726" w:rsidRDefault="00CA7726" w:rsidP="00664CD9">
            <w:pPr>
              <w:pStyle w:val="Prrafodelista"/>
              <w:numPr>
                <w:ilvl w:val="0"/>
                <w:numId w:val="22"/>
              </w:numPr>
              <w:spacing w:after="0" w:line="276" w:lineRule="auto"/>
              <w:rPr>
                <w:rFonts w:ascii="Calibri" w:hAnsi="Calibri" w:cs="Calibri"/>
              </w:rPr>
            </w:pPr>
            <w:r w:rsidRPr="00CA7726">
              <w:rPr>
                <w:rFonts w:ascii="Calibri" w:hAnsi="Calibri" w:cs="Calibri"/>
              </w:rPr>
              <w:t>Acompañamiento con otras instituciones</w:t>
            </w:r>
          </w:p>
          <w:p w14:paraId="1421A512" w14:textId="77777777" w:rsidR="00CA7726" w:rsidRPr="00CA7726" w:rsidRDefault="00CA7726" w:rsidP="00664CD9">
            <w:pPr>
              <w:pStyle w:val="Prrafodelista"/>
              <w:numPr>
                <w:ilvl w:val="0"/>
                <w:numId w:val="22"/>
              </w:numPr>
              <w:spacing w:after="0" w:line="276" w:lineRule="auto"/>
              <w:rPr>
                <w:rFonts w:ascii="Calibri" w:hAnsi="Calibri" w:cs="Calibri"/>
              </w:rPr>
            </w:pPr>
            <w:r w:rsidRPr="00CA7726">
              <w:rPr>
                <w:rFonts w:ascii="Calibri" w:hAnsi="Calibri" w:cs="Calibri"/>
              </w:rPr>
              <w:t>Escucha y derivación de casos</w:t>
            </w:r>
          </w:p>
        </w:tc>
      </w:tr>
      <w:tr w:rsidR="00CA7726" w:rsidRPr="00CA7726" w14:paraId="4079AC8B" w14:textId="77777777" w:rsidTr="005F0DD2">
        <w:tc>
          <w:tcPr>
            <w:tcW w:w="5000" w:type="pct"/>
            <w:gridSpan w:val="3"/>
            <w:shd w:val="clear" w:color="auto" w:fill="007789" w:themeFill="accent1" w:themeFillShade="BF"/>
          </w:tcPr>
          <w:p w14:paraId="7C5ABFB6" w14:textId="77777777" w:rsidR="00CA7726" w:rsidRPr="00CA7726" w:rsidRDefault="00CA7726" w:rsidP="005F0DD2">
            <w:pPr>
              <w:spacing w:line="276" w:lineRule="auto"/>
              <w:jc w:val="center"/>
              <w:rPr>
                <w:rFonts w:ascii="Calibri" w:hAnsi="Calibri" w:cs="Calibri"/>
                <w:b/>
                <w:color w:val="FFFFFF" w:themeColor="background1"/>
                <w:szCs w:val="24"/>
              </w:rPr>
            </w:pPr>
            <w:r w:rsidRPr="00CA7726">
              <w:rPr>
                <w:rFonts w:ascii="Calibri" w:hAnsi="Calibri" w:cs="Calibri"/>
                <w:b/>
                <w:color w:val="FFFFFF" w:themeColor="background1"/>
                <w:szCs w:val="24"/>
              </w:rPr>
              <w:t>COORDINACIÓN CON OTROS ACTORES</w:t>
            </w:r>
          </w:p>
        </w:tc>
      </w:tr>
      <w:tr w:rsidR="00CA7726" w:rsidRPr="00CA7726" w14:paraId="3B63914C" w14:textId="77777777" w:rsidTr="005F0DD2">
        <w:tc>
          <w:tcPr>
            <w:tcW w:w="5000" w:type="pct"/>
            <w:gridSpan w:val="3"/>
          </w:tcPr>
          <w:p w14:paraId="16DD1B0D" w14:textId="77777777" w:rsidR="00CA7726" w:rsidRPr="00CA7726" w:rsidRDefault="00CA7726" w:rsidP="00CA7726">
            <w:pPr>
              <w:spacing w:line="276" w:lineRule="auto"/>
              <w:jc w:val="both"/>
              <w:rPr>
                <w:rFonts w:ascii="Calibri" w:hAnsi="Calibri" w:cs="Calibri"/>
                <w:szCs w:val="24"/>
              </w:rPr>
            </w:pPr>
            <w:r w:rsidRPr="00793758">
              <w:rPr>
                <w:rFonts w:ascii="Calibri" w:hAnsi="Calibri" w:cs="Calibri"/>
                <w:color w:val="000000" w:themeColor="text1"/>
                <w:szCs w:val="24"/>
              </w:rPr>
              <w:t>La alcaldía municipal de Ciudad Delgado realiza coordinaciones con actores estatales y organizaciones de la sociedad civil en materia de prevención de la violencia a través del CMPV. Además de coordinar en caso de atención a víctimas de violencia con instituciones y organizaciones con capacidad para brindar servicios que sean requeridos por las personas que necesitan ayuda.</w:t>
            </w:r>
          </w:p>
        </w:tc>
      </w:tr>
      <w:bookmarkEnd w:id="200"/>
    </w:tbl>
    <w:p w14:paraId="75C9E6B3" w14:textId="77777777" w:rsidR="00CA7726" w:rsidRPr="00CA7726" w:rsidRDefault="00CA7726" w:rsidP="00CA7726">
      <w:pPr>
        <w:pStyle w:val="Ttulo"/>
        <w:jc w:val="left"/>
        <w:rPr>
          <w:sz w:val="48"/>
        </w:rPr>
      </w:pPr>
    </w:p>
    <w:tbl>
      <w:tblPr>
        <w:tblW w:w="5000" w:type="pct"/>
        <w:tblLook w:val="04A0" w:firstRow="1" w:lastRow="0" w:firstColumn="1" w:lastColumn="0" w:noHBand="0" w:noVBand="1"/>
      </w:tblPr>
      <w:tblGrid>
        <w:gridCol w:w="1568"/>
        <w:gridCol w:w="1203"/>
        <w:gridCol w:w="5734"/>
      </w:tblGrid>
      <w:tr w:rsidR="00CA7726" w:rsidRPr="00687742" w14:paraId="0BF6EB23" w14:textId="77777777" w:rsidTr="005F0DD2">
        <w:tc>
          <w:tcPr>
            <w:tcW w:w="1558" w:type="pct"/>
            <w:gridSpan w:val="2"/>
            <w:shd w:val="clear" w:color="auto" w:fill="007789" w:themeFill="accent1" w:themeFillShade="BF"/>
          </w:tcPr>
          <w:p w14:paraId="5DA455EA" w14:textId="77777777" w:rsidR="00CA7726" w:rsidRPr="00CA7726" w:rsidRDefault="00CA7726" w:rsidP="005F0DD2">
            <w:pPr>
              <w:jc w:val="center"/>
              <w:rPr>
                <w:rFonts w:ascii="Calibri" w:hAnsi="Calibri" w:cs="Calibri"/>
                <w:b/>
                <w:color w:val="FFFFFF" w:themeColor="background1"/>
                <w:sz w:val="32"/>
                <w:szCs w:val="32"/>
              </w:rPr>
            </w:pPr>
            <w:bookmarkStart w:id="201" w:name="_Hlk527315136"/>
            <w:r w:rsidRPr="00CA7726">
              <w:rPr>
                <w:rFonts w:ascii="Calibri" w:hAnsi="Calibri" w:cs="Calibri"/>
                <w:b/>
                <w:color w:val="FFFFFF" w:themeColor="background1"/>
                <w:sz w:val="32"/>
                <w:szCs w:val="32"/>
              </w:rPr>
              <w:t>PERFIL INSTITUCIONAL</w:t>
            </w:r>
          </w:p>
        </w:tc>
        <w:tc>
          <w:tcPr>
            <w:tcW w:w="3442" w:type="pct"/>
            <w:shd w:val="clear" w:color="auto" w:fill="007789" w:themeFill="accent1" w:themeFillShade="BF"/>
          </w:tcPr>
          <w:p w14:paraId="0480D9A3" w14:textId="77777777" w:rsidR="00CA7726" w:rsidRPr="00CA7726" w:rsidRDefault="00CA7726" w:rsidP="005F0DD2">
            <w:pPr>
              <w:jc w:val="center"/>
              <w:rPr>
                <w:rFonts w:ascii="Calibri" w:hAnsi="Calibri" w:cs="Calibri"/>
                <w:b/>
                <w:color w:val="FFFFFF" w:themeColor="background1"/>
                <w:sz w:val="32"/>
                <w:szCs w:val="32"/>
              </w:rPr>
            </w:pPr>
            <w:r w:rsidRPr="00CA7726">
              <w:rPr>
                <w:rFonts w:ascii="Calibri" w:hAnsi="Calibri" w:cs="Calibri"/>
                <w:b/>
                <w:color w:val="FFFFFF" w:themeColor="background1"/>
                <w:sz w:val="32"/>
                <w:szCs w:val="32"/>
              </w:rPr>
              <w:t>UNIDAD INSTITUCIONAL DE ATENCIÓN ESPECIALIZADA A LAS MUJERES EN</w:t>
            </w:r>
          </w:p>
          <w:p w14:paraId="5E29FDB5" w14:textId="77777777" w:rsidR="00CA7726" w:rsidRPr="00CA7726" w:rsidRDefault="00CA7726" w:rsidP="005F0DD2">
            <w:pPr>
              <w:jc w:val="center"/>
              <w:rPr>
                <w:rFonts w:ascii="Calibri" w:hAnsi="Calibri" w:cs="Calibri"/>
                <w:color w:val="FFFFFF" w:themeColor="background1"/>
              </w:rPr>
            </w:pPr>
            <w:r w:rsidRPr="00CA7726">
              <w:rPr>
                <w:rFonts w:ascii="Calibri" w:hAnsi="Calibri" w:cs="Calibri"/>
                <w:b/>
                <w:color w:val="FFFFFF" w:themeColor="background1"/>
                <w:sz w:val="32"/>
                <w:szCs w:val="32"/>
              </w:rPr>
              <w:t>SITUACIÓN DE VIOLENCIA</w:t>
            </w:r>
          </w:p>
        </w:tc>
      </w:tr>
      <w:tr w:rsidR="00CA7726" w:rsidRPr="00687742" w14:paraId="1618AD1C" w14:textId="77777777" w:rsidTr="005F0DD2">
        <w:trPr>
          <w:trHeight w:val="1254"/>
        </w:trPr>
        <w:tc>
          <w:tcPr>
            <w:tcW w:w="1558" w:type="pct"/>
            <w:gridSpan w:val="2"/>
          </w:tcPr>
          <w:p w14:paraId="1AA76426" w14:textId="77777777" w:rsidR="00CA7726" w:rsidRPr="00CA7726" w:rsidRDefault="00800933" w:rsidP="005F0DD2">
            <w:pPr>
              <w:rPr>
                <w:rFonts w:ascii="Calibri" w:hAnsi="Calibri" w:cs="Calibri"/>
              </w:rPr>
            </w:pPr>
            <w:r w:rsidRPr="00CA7726">
              <w:rPr>
                <w:rFonts w:ascii="Calibri" w:hAnsi="Calibri" w:cs="Calibri"/>
                <w:noProof/>
                <w:lang w:val="es-SV" w:eastAsia="es-SV"/>
              </w:rPr>
              <w:drawing>
                <wp:anchor distT="0" distB="0" distL="114300" distR="114300" simplePos="0" relativeHeight="251716096" behindDoc="0" locked="0" layoutInCell="1" allowOverlap="1" wp14:anchorId="4BDB30C0" wp14:editId="32EA1210">
                  <wp:simplePos x="0" y="0"/>
                  <wp:positionH relativeFrom="column">
                    <wp:posOffset>-75565</wp:posOffset>
                  </wp:positionH>
                  <wp:positionV relativeFrom="paragraph">
                    <wp:posOffset>146050</wp:posOffset>
                  </wp:positionV>
                  <wp:extent cx="1755140" cy="462280"/>
                  <wp:effectExtent l="0" t="0" r="0" b="0"/>
                  <wp:wrapNone/>
                  <wp:docPr id="1046" name="Picture 22" descr="Resultado de imagen para unimujer odac">
                    <a:extLst xmlns:a="http://schemas.openxmlformats.org/drawingml/2006/main">
                      <a:ext uri="{FF2B5EF4-FFF2-40B4-BE49-F238E27FC236}">
                        <a16:creationId xmlns:a16="http://schemas.microsoft.com/office/drawing/2014/main" id="{9B335F59-D9B7-4D87-9C39-C6CB064766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icture 22" descr="Resultado de imagen para unimujer odac">
                            <a:extLst>
                              <a:ext uri="{FF2B5EF4-FFF2-40B4-BE49-F238E27FC236}">
                                <a16:creationId xmlns:a16="http://schemas.microsoft.com/office/drawing/2014/main" id="{9B335F59-D9B7-4D87-9C39-C6CB0647663D}"/>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55140" cy="462280"/>
                          </a:xfrm>
                          <a:prstGeom prst="rect">
                            <a:avLst/>
                          </a:prstGeom>
                          <a:noFill/>
                          <a:extLst/>
                        </pic:spPr>
                      </pic:pic>
                    </a:graphicData>
                  </a:graphic>
                  <wp14:sizeRelH relativeFrom="margin">
                    <wp14:pctWidth>0</wp14:pctWidth>
                  </wp14:sizeRelH>
                  <wp14:sizeRelV relativeFrom="margin">
                    <wp14:pctHeight>0</wp14:pctHeight>
                  </wp14:sizeRelV>
                </wp:anchor>
              </w:drawing>
            </w:r>
          </w:p>
          <w:p w14:paraId="22B9D5C1" w14:textId="77777777" w:rsidR="00CA7726" w:rsidRPr="00CA7726" w:rsidRDefault="00CA7726" w:rsidP="005F0DD2">
            <w:pPr>
              <w:rPr>
                <w:rFonts w:ascii="Calibri" w:hAnsi="Calibri" w:cs="Calibri"/>
              </w:rPr>
            </w:pPr>
          </w:p>
          <w:p w14:paraId="4E4A1FAF" w14:textId="77777777" w:rsidR="00CA7726" w:rsidRPr="00CA7726" w:rsidRDefault="00CA7726" w:rsidP="005F0DD2">
            <w:pPr>
              <w:rPr>
                <w:rFonts w:ascii="Calibri" w:hAnsi="Calibri" w:cs="Calibri"/>
              </w:rPr>
            </w:pPr>
          </w:p>
        </w:tc>
        <w:tc>
          <w:tcPr>
            <w:tcW w:w="3442" w:type="pct"/>
          </w:tcPr>
          <w:p w14:paraId="0CAE5CDC" w14:textId="77777777" w:rsidR="00CA7726" w:rsidRPr="00793758" w:rsidRDefault="00CA7726" w:rsidP="005F0DD2">
            <w:pPr>
              <w:rPr>
                <w:rFonts w:ascii="Calibri" w:hAnsi="Calibri" w:cs="Calibri"/>
                <w:color w:val="000000" w:themeColor="text1"/>
                <w:sz w:val="24"/>
                <w:szCs w:val="24"/>
              </w:rPr>
            </w:pPr>
            <w:r w:rsidRPr="00793758">
              <w:rPr>
                <w:rFonts w:ascii="Calibri" w:hAnsi="Calibri" w:cs="Calibri"/>
                <w:b/>
                <w:color w:val="000000" w:themeColor="text1"/>
                <w:sz w:val="24"/>
                <w:szCs w:val="24"/>
              </w:rPr>
              <w:t>Dirección:</w:t>
            </w:r>
            <w:r w:rsidRPr="00793758">
              <w:rPr>
                <w:rFonts w:ascii="Calibri" w:hAnsi="Calibri" w:cs="Calibri"/>
                <w:color w:val="000000" w:themeColor="text1"/>
                <w:sz w:val="24"/>
                <w:szCs w:val="24"/>
              </w:rPr>
              <w:t xml:space="preserve"> Carretera Troncal del Norte, Km. 4 ½ Col.</w:t>
            </w:r>
          </w:p>
          <w:p w14:paraId="182D270F" w14:textId="77777777" w:rsidR="00CA7726" w:rsidRPr="00793758" w:rsidRDefault="00CA7726" w:rsidP="005F0DD2">
            <w:pPr>
              <w:rPr>
                <w:rFonts w:ascii="Calibri" w:hAnsi="Calibri" w:cs="Calibri"/>
                <w:color w:val="000000" w:themeColor="text1"/>
                <w:sz w:val="24"/>
                <w:szCs w:val="24"/>
              </w:rPr>
            </w:pPr>
            <w:r w:rsidRPr="00793758">
              <w:rPr>
                <w:rFonts w:ascii="Calibri" w:hAnsi="Calibri" w:cs="Calibri"/>
                <w:color w:val="000000" w:themeColor="text1"/>
                <w:sz w:val="24"/>
                <w:szCs w:val="24"/>
              </w:rPr>
              <w:t>Bolívar, calle principal, No. 51, Ciudad Delgado. San Salvador</w:t>
            </w:r>
          </w:p>
          <w:p w14:paraId="17403AB3" w14:textId="77777777" w:rsidR="00CA7726" w:rsidRPr="00CA7726" w:rsidRDefault="00CA7726" w:rsidP="005F0DD2">
            <w:pPr>
              <w:rPr>
                <w:rFonts w:ascii="Calibri" w:hAnsi="Calibri" w:cs="Calibri"/>
                <w:sz w:val="24"/>
                <w:szCs w:val="24"/>
              </w:rPr>
            </w:pPr>
            <w:r w:rsidRPr="00793758">
              <w:rPr>
                <w:rFonts w:ascii="Calibri" w:hAnsi="Calibri" w:cs="Calibri"/>
                <w:b/>
                <w:color w:val="000000" w:themeColor="text1"/>
                <w:sz w:val="24"/>
                <w:szCs w:val="24"/>
                <w:lang w:val="es-MX"/>
              </w:rPr>
              <w:t>Teléfono:</w:t>
            </w:r>
            <w:r w:rsidRPr="00793758">
              <w:rPr>
                <w:rFonts w:ascii="Calibri" w:hAnsi="Calibri" w:cs="Calibri"/>
                <w:color w:val="000000" w:themeColor="text1"/>
                <w:sz w:val="24"/>
                <w:szCs w:val="24"/>
                <w:lang w:val="es-MX"/>
              </w:rPr>
              <w:t xml:space="preserve"> </w:t>
            </w:r>
            <w:r w:rsidRPr="00793758">
              <w:rPr>
                <w:rFonts w:ascii="Calibri" w:hAnsi="Calibri" w:cs="Calibri"/>
                <w:color w:val="000000" w:themeColor="text1"/>
                <w:sz w:val="24"/>
                <w:szCs w:val="24"/>
              </w:rPr>
              <w:t>2276-5369</w:t>
            </w:r>
          </w:p>
        </w:tc>
      </w:tr>
      <w:tr w:rsidR="00CA7726" w:rsidRPr="00687742" w14:paraId="1A9E4718" w14:textId="77777777" w:rsidTr="005F0DD2">
        <w:tc>
          <w:tcPr>
            <w:tcW w:w="5000" w:type="pct"/>
            <w:gridSpan w:val="3"/>
            <w:shd w:val="clear" w:color="auto" w:fill="007789" w:themeFill="accent1" w:themeFillShade="BF"/>
          </w:tcPr>
          <w:p w14:paraId="4BB5DAF8" w14:textId="77777777" w:rsidR="00CA7726" w:rsidRPr="00CA7726" w:rsidRDefault="00CA7726" w:rsidP="005F0DD2">
            <w:pPr>
              <w:jc w:val="center"/>
              <w:rPr>
                <w:rFonts w:ascii="Calibri" w:hAnsi="Calibri" w:cs="Calibri"/>
                <w:b/>
                <w:color w:val="FFFFFF" w:themeColor="background1"/>
                <w:sz w:val="24"/>
                <w:szCs w:val="24"/>
              </w:rPr>
            </w:pPr>
            <w:r w:rsidRPr="00CA7726">
              <w:rPr>
                <w:rFonts w:ascii="Calibri" w:hAnsi="Calibri" w:cs="Calibri"/>
                <w:b/>
                <w:color w:val="FFFFFF" w:themeColor="background1"/>
                <w:sz w:val="24"/>
                <w:szCs w:val="24"/>
              </w:rPr>
              <w:t>PRESENCIA TERITORIAL</w:t>
            </w:r>
          </w:p>
        </w:tc>
      </w:tr>
      <w:tr w:rsidR="00CA7726" w:rsidRPr="00687742" w14:paraId="0E722753" w14:textId="77777777" w:rsidTr="005F0DD2">
        <w:tc>
          <w:tcPr>
            <w:tcW w:w="779" w:type="pct"/>
            <w:shd w:val="clear" w:color="auto" w:fill="F6A1C9" w:themeFill="accent2" w:themeFillTint="66"/>
          </w:tcPr>
          <w:p w14:paraId="451A25E1" w14:textId="77777777" w:rsidR="00CA7726" w:rsidRPr="00793758" w:rsidRDefault="00CA7726" w:rsidP="005F0DD2">
            <w:pPr>
              <w:rPr>
                <w:rFonts w:ascii="Calibri" w:hAnsi="Calibri" w:cs="Calibri"/>
                <w:color w:val="000000" w:themeColor="text1"/>
              </w:rPr>
            </w:pPr>
            <w:r w:rsidRPr="00793758">
              <w:rPr>
                <w:rFonts w:ascii="Calibri" w:hAnsi="Calibri" w:cs="Calibri"/>
                <w:color w:val="000000" w:themeColor="text1"/>
              </w:rPr>
              <w:t>Regional</w:t>
            </w:r>
          </w:p>
        </w:tc>
        <w:tc>
          <w:tcPr>
            <w:tcW w:w="779" w:type="pct"/>
            <w:shd w:val="clear" w:color="auto" w:fill="auto"/>
          </w:tcPr>
          <w:p w14:paraId="172C117E" w14:textId="77777777" w:rsidR="00CA7726" w:rsidRPr="00793758" w:rsidRDefault="00CA7726" w:rsidP="005F0DD2">
            <w:pPr>
              <w:rPr>
                <w:rFonts w:ascii="Calibri" w:hAnsi="Calibri" w:cs="Calibri"/>
                <w:color w:val="000000" w:themeColor="text1"/>
              </w:rPr>
            </w:pPr>
            <w:r w:rsidRPr="00793758">
              <w:rPr>
                <w:rFonts w:ascii="Calibri" w:hAnsi="Calibri" w:cs="Calibri"/>
                <w:color w:val="000000" w:themeColor="text1"/>
              </w:rPr>
              <w:t>Nacional</w:t>
            </w:r>
          </w:p>
        </w:tc>
        <w:tc>
          <w:tcPr>
            <w:tcW w:w="3442" w:type="pct"/>
            <w:vMerge w:val="restart"/>
          </w:tcPr>
          <w:p w14:paraId="10A7BFB4" w14:textId="77777777" w:rsidR="00CA7726" w:rsidRPr="00793758" w:rsidRDefault="00CA7726" w:rsidP="005F0DD2">
            <w:pPr>
              <w:spacing w:line="276" w:lineRule="auto"/>
              <w:rPr>
                <w:rFonts w:ascii="Calibri" w:hAnsi="Calibri" w:cs="Calibri"/>
                <w:color w:val="000000" w:themeColor="text1"/>
              </w:rPr>
            </w:pPr>
            <w:r w:rsidRPr="00793758">
              <w:rPr>
                <w:rFonts w:ascii="Calibri" w:hAnsi="Calibri" w:cs="Calibri"/>
                <w:color w:val="000000" w:themeColor="text1"/>
              </w:rPr>
              <w:t>La Unidad Institucional de Atención Especializada a las mujeres en situación de violencia brinda atención a mujeres víctimas de violencia de Ciudad Delgado, Soyapango e Ilopango.</w:t>
            </w:r>
          </w:p>
        </w:tc>
      </w:tr>
      <w:tr w:rsidR="00CA7726" w:rsidRPr="00687742" w14:paraId="253CE770" w14:textId="77777777" w:rsidTr="005F0DD2">
        <w:tc>
          <w:tcPr>
            <w:tcW w:w="779" w:type="pct"/>
          </w:tcPr>
          <w:p w14:paraId="4C5B40D7" w14:textId="77777777" w:rsidR="00CA7726" w:rsidRPr="00793758" w:rsidRDefault="00CA7726" w:rsidP="005F0DD2">
            <w:pPr>
              <w:rPr>
                <w:rFonts w:ascii="Calibri" w:hAnsi="Calibri" w:cs="Calibri"/>
                <w:color w:val="000000" w:themeColor="text1"/>
              </w:rPr>
            </w:pPr>
            <w:r w:rsidRPr="00793758">
              <w:rPr>
                <w:rFonts w:ascii="Calibri" w:hAnsi="Calibri" w:cs="Calibri"/>
                <w:color w:val="000000" w:themeColor="text1"/>
              </w:rPr>
              <w:t>Departamental</w:t>
            </w:r>
          </w:p>
        </w:tc>
        <w:tc>
          <w:tcPr>
            <w:tcW w:w="779" w:type="pct"/>
            <w:shd w:val="clear" w:color="auto" w:fill="auto"/>
          </w:tcPr>
          <w:p w14:paraId="63D35FF4" w14:textId="77777777" w:rsidR="00CA7726" w:rsidRPr="00793758" w:rsidRDefault="00CA7726" w:rsidP="005F0DD2">
            <w:pPr>
              <w:rPr>
                <w:rFonts w:ascii="Calibri" w:hAnsi="Calibri" w:cs="Calibri"/>
                <w:color w:val="000000" w:themeColor="text1"/>
              </w:rPr>
            </w:pPr>
            <w:r w:rsidRPr="00793758">
              <w:rPr>
                <w:rFonts w:ascii="Calibri" w:hAnsi="Calibri" w:cs="Calibri"/>
                <w:color w:val="000000" w:themeColor="text1"/>
              </w:rPr>
              <w:t>Municipal</w:t>
            </w:r>
          </w:p>
        </w:tc>
        <w:tc>
          <w:tcPr>
            <w:tcW w:w="3442" w:type="pct"/>
            <w:vMerge/>
          </w:tcPr>
          <w:p w14:paraId="3F150A67" w14:textId="77777777" w:rsidR="00CA7726" w:rsidRPr="00793758" w:rsidRDefault="00CA7726" w:rsidP="005F0DD2">
            <w:pPr>
              <w:spacing w:line="276" w:lineRule="auto"/>
              <w:rPr>
                <w:rFonts w:ascii="Calibri" w:hAnsi="Calibri" w:cs="Calibri"/>
                <w:color w:val="000000" w:themeColor="text1"/>
              </w:rPr>
            </w:pPr>
          </w:p>
        </w:tc>
      </w:tr>
      <w:tr w:rsidR="00CA7726" w:rsidRPr="00687742" w14:paraId="648FE545" w14:textId="77777777" w:rsidTr="005F0DD2">
        <w:tc>
          <w:tcPr>
            <w:tcW w:w="5000" w:type="pct"/>
            <w:gridSpan w:val="3"/>
            <w:shd w:val="clear" w:color="auto" w:fill="007789" w:themeFill="accent1" w:themeFillShade="BF"/>
          </w:tcPr>
          <w:p w14:paraId="2C877B3F" w14:textId="77777777" w:rsidR="00CA7726" w:rsidRPr="00CA7726" w:rsidRDefault="00CA7726" w:rsidP="005F0DD2">
            <w:pPr>
              <w:jc w:val="center"/>
              <w:rPr>
                <w:rFonts w:ascii="Calibri" w:hAnsi="Calibri" w:cs="Calibri"/>
                <w:b/>
                <w:color w:val="FFFFFF" w:themeColor="background1"/>
                <w:sz w:val="24"/>
                <w:szCs w:val="24"/>
              </w:rPr>
            </w:pPr>
            <w:r w:rsidRPr="00CA7726">
              <w:rPr>
                <w:rFonts w:ascii="Calibri" w:hAnsi="Calibri" w:cs="Calibri"/>
                <w:b/>
                <w:color w:val="FFFFFF" w:themeColor="background1"/>
                <w:sz w:val="24"/>
                <w:szCs w:val="24"/>
              </w:rPr>
              <w:t>TIPO DE ATENCIÓN</w:t>
            </w:r>
          </w:p>
        </w:tc>
      </w:tr>
      <w:tr w:rsidR="00CA7726" w:rsidRPr="00687742" w14:paraId="70ED05C2" w14:textId="77777777" w:rsidTr="005F0DD2">
        <w:tc>
          <w:tcPr>
            <w:tcW w:w="5000" w:type="pct"/>
            <w:gridSpan w:val="3"/>
          </w:tcPr>
          <w:p w14:paraId="7F5B698B" w14:textId="77777777" w:rsidR="00CA7726" w:rsidRPr="00CA7726" w:rsidRDefault="00CA7726" w:rsidP="005F0DD2">
            <w:pPr>
              <w:rPr>
                <w:rFonts w:ascii="Calibri" w:hAnsi="Calibri" w:cs="Calibri"/>
              </w:rPr>
            </w:pPr>
            <w:r w:rsidRPr="00793758">
              <w:rPr>
                <w:rFonts w:ascii="Calibri" w:hAnsi="Calibri" w:cs="Calibri"/>
                <w:color w:val="000000" w:themeColor="text1"/>
              </w:rPr>
              <w:t>Se encargan de velar por brindarle una atención a mujeres víctimas de violencia social e intrafamiliar. Además de enfocarse en la represión del delito.</w:t>
            </w:r>
          </w:p>
        </w:tc>
      </w:tr>
      <w:tr w:rsidR="00CA7726" w:rsidRPr="00687742" w14:paraId="1A1359E4" w14:textId="77777777" w:rsidTr="005F0DD2">
        <w:tc>
          <w:tcPr>
            <w:tcW w:w="5000" w:type="pct"/>
            <w:gridSpan w:val="3"/>
            <w:shd w:val="clear" w:color="auto" w:fill="007789" w:themeFill="accent1" w:themeFillShade="BF"/>
          </w:tcPr>
          <w:p w14:paraId="5002E4E1" w14:textId="77777777" w:rsidR="00CA7726" w:rsidRPr="00CA7726" w:rsidRDefault="00CA7726" w:rsidP="005F0DD2">
            <w:pPr>
              <w:jc w:val="center"/>
              <w:rPr>
                <w:rFonts w:ascii="Calibri" w:hAnsi="Calibri" w:cs="Calibri"/>
              </w:rPr>
            </w:pPr>
            <w:r w:rsidRPr="00CA7726">
              <w:rPr>
                <w:rFonts w:ascii="Calibri" w:hAnsi="Calibri" w:cs="Calibri"/>
                <w:b/>
                <w:color w:val="FFFFFF" w:themeColor="background1"/>
                <w:sz w:val="24"/>
                <w:szCs w:val="24"/>
              </w:rPr>
              <w:t>MODELO DE ATENCIÓN</w:t>
            </w:r>
          </w:p>
        </w:tc>
      </w:tr>
      <w:tr w:rsidR="00CA7726" w:rsidRPr="00687742" w14:paraId="2664F7F0" w14:textId="77777777" w:rsidTr="005F0DD2">
        <w:tc>
          <w:tcPr>
            <w:tcW w:w="5000" w:type="pct"/>
            <w:gridSpan w:val="3"/>
          </w:tcPr>
          <w:p w14:paraId="736C449C" w14:textId="77777777" w:rsidR="00CA7726" w:rsidRPr="00793758" w:rsidRDefault="00CA7726" w:rsidP="005F0DD2">
            <w:pPr>
              <w:rPr>
                <w:rFonts w:ascii="Calibri" w:hAnsi="Calibri" w:cs="Calibri"/>
                <w:color w:val="000000" w:themeColor="text1"/>
              </w:rPr>
            </w:pPr>
            <w:r w:rsidRPr="00793758">
              <w:rPr>
                <w:rFonts w:ascii="Calibri" w:hAnsi="Calibri" w:cs="Calibri"/>
                <w:color w:val="000000" w:themeColor="text1"/>
              </w:rPr>
              <w:lastRenderedPageBreak/>
              <w:t>UNIMUJER-ODAC tiene un modelo integral y de respeto a los derechos de la mujer, se tienen mecanismos complementarios con otras instituciones del Estado. Brindan atención especializada a mujeres víctimas de violencia que hayan interpuesto una denuncia en su oficina.</w:t>
            </w:r>
          </w:p>
          <w:p w14:paraId="1B910B23" w14:textId="77777777" w:rsidR="00CA7726" w:rsidRPr="00CA7726" w:rsidRDefault="00CA7726" w:rsidP="005F0DD2">
            <w:pPr>
              <w:rPr>
                <w:rFonts w:ascii="Calibri" w:hAnsi="Calibri" w:cs="Calibri"/>
              </w:rPr>
            </w:pPr>
            <w:r w:rsidRPr="00793758">
              <w:rPr>
                <w:rFonts w:ascii="Calibri" w:hAnsi="Calibri" w:cs="Calibri"/>
                <w:color w:val="000000" w:themeColor="text1"/>
              </w:rPr>
              <w:t>Los servicios que ofrece la organización son gratuitos.</w:t>
            </w:r>
          </w:p>
        </w:tc>
      </w:tr>
      <w:tr w:rsidR="00CA7726" w:rsidRPr="00687742" w14:paraId="2E775382" w14:textId="77777777" w:rsidTr="005F0DD2">
        <w:tc>
          <w:tcPr>
            <w:tcW w:w="5000" w:type="pct"/>
            <w:gridSpan w:val="3"/>
            <w:shd w:val="clear" w:color="auto" w:fill="007789" w:themeFill="accent1" w:themeFillShade="BF"/>
          </w:tcPr>
          <w:p w14:paraId="0A886AD6" w14:textId="77777777" w:rsidR="00CA7726" w:rsidRPr="00CA7726" w:rsidRDefault="00CA7726" w:rsidP="005F0DD2">
            <w:pPr>
              <w:jc w:val="center"/>
              <w:rPr>
                <w:rFonts w:ascii="Calibri" w:hAnsi="Calibri" w:cs="Calibri"/>
                <w:b/>
                <w:color w:val="FFFFFF" w:themeColor="background1"/>
              </w:rPr>
            </w:pPr>
            <w:r w:rsidRPr="00CA7726">
              <w:rPr>
                <w:rFonts w:ascii="Calibri" w:hAnsi="Calibri" w:cs="Calibri"/>
                <w:b/>
                <w:color w:val="FFFFFF" w:themeColor="background1"/>
                <w:sz w:val="24"/>
                <w:szCs w:val="24"/>
              </w:rPr>
              <w:t>PERFIL REQUERIDO DE LAS PERSONAS QUE ATIENDEN</w:t>
            </w:r>
          </w:p>
        </w:tc>
      </w:tr>
      <w:tr w:rsidR="00CA7726" w:rsidRPr="00687742" w14:paraId="40F3A5E9" w14:textId="77777777" w:rsidTr="005F0DD2">
        <w:tc>
          <w:tcPr>
            <w:tcW w:w="5000" w:type="pct"/>
            <w:gridSpan w:val="3"/>
          </w:tcPr>
          <w:p w14:paraId="32CB6BCF" w14:textId="77777777" w:rsidR="00CA7726" w:rsidRPr="00CA7726" w:rsidRDefault="00CA7726" w:rsidP="005F0DD2">
            <w:pPr>
              <w:rPr>
                <w:rFonts w:ascii="Calibri" w:hAnsi="Calibri" w:cs="Calibri"/>
              </w:rPr>
            </w:pPr>
            <w:r w:rsidRPr="00793758">
              <w:rPr>
                <w:rFonts w:ascii="Calibri" w:hAnsi="Calibri" w:cs="Calibri"/>
                <w:color w:val="000000" w:themeColor="text1"/>
              </w:rPr>
              <w:t>Mujeres víctimas de violencia que interpongan la denuncia.</w:t>
            </w:r>
          </w:p>
        </w:tc>
      </w:tr>
      <w:tr w:rsidR="00CA7726" w:rsidRPr="00687742" w14:paraId="0F66F3EF" w14:textId="77777777" w:rsidTr="005F0DD2">
        <w:tc>
          <w:tcPr>
            <w:tcW w:w="5000" w:type="pct"/>
            <w:gridSpan w:val="3"/>
            <w:shd w:val="clear" w:color="auto" w:fill="007789" w:themeFill="accent1" w:themeFillShade="BF"/>
          </w:tcPr>
          <w:p w14:paraId="5E30C0F2" w14:textId="77777777" w:rsidR="00CA7726" w:rsidRPr="00CA7726" w:rsidRDefault="00CA7726" w:rsidP="005F0DD2">
            <w:pPr>
              <w:jc w:val="center"/>
              <w:rPr>
                <w:rFonts w:ascii="Calibri" w:hAnsi="Calibri" w:cs="Calibri"/>
                <w:b/>
                <w:color w:val="FFFFFF" w:themeColor="background1"/>
                <w:sz w:val="24"/>
                <w:szCs w:val="24"/>
              </w:rPr>
            </w:pPr>
            <w:r w:rsidRPr="00CA7726">
              <w:rPr>
                <w:rFonts w:ascii="Calibri" w:hAnsi="Calibri" w:cs="Calibri"/>
                <w:b/>
                <w:color w:val="FFFFFF" w:themeColor="background1"/>
                <w:sz w:val="24"/>
                <w:szCs w:val="24"/>
              </w:rPr>
              <w:t>TIPO DE SERVICIOS QUE OFRECE</w:t>
            </w:r>
          </w:p>
        </w:tc>
      </w:tr>
      <w:tr w:rsidR="00CA7726" w:rsidRPr="00687742" w14:paraId="0922C2E2" w14:textId="77777777" w:rsidTr="005F0DD2">
        <w:tc>
          <w:tcPr>
            <w:tcW w:w="5000" w:type="pct"/>
            <w:gridSpan w:val="3"/>
            <w:shd w:val="clear" w:color="auto" w:fill="auto"/>
          </w:tcPr>
          <w:p w14:paraId="7BA8E080" w14:textId="77777777" w:rsidR="00CA7726" w:rsidRPr="00CA7726" w:rsidRDefault="00CA7726" w:rsidP="00664CD9">
            <w:pPr>
              <w:pStyle w:val="Prrafodelista"/>
              <w:numPr>
                <w:ilvl w:val="0"/>
                <w:numId w:val="22"/>
              </w:numPr>
              <w:spacing w:after="0"/>
              <w:rPr>
                <w:rFonts w:ascii="Calibri" w:hAnsi="Calibri" w:cs="Calibri"/>
              </w:rPr>
            </w:pPr>
            <w:r w:rsidRPr="00CA7726">
              <w:rPr>
                <w:rFonts w:ascii="Calibri" w:hAnsi="Calibri" w:cs="Calibri"/>
              </w:rPr>
              <w:t>Atención directa sobre denuncias.</w:t>
            </w:r>
          </w:p>
          <w:p w14:paraId="18B9960C" w14:textId="77777777" w:rsidR="00CA7726" w:rsidRPr="00CA7726" w:rsidRDefault="00CA7726" w:rsidP="00664CD9">
            <w:pPr>
              <w:pStyle w:val="Prrafodelista"/>
              <w:numPr>
                <w:ilvl w:val="0"/>
                <w:numId w:val="22"/>
              </w:numPr>
              <w:spacing w:after="0"/>
              <w:rPr>
                <w:rFonts w:ascii="Calibri" w:hAnsi="Calibri" w:cs="Calibri"/>
              </w:rPr>
            </w:pPr>
            <w:r w:rsidRPr="00CA7726">
              <w:rPr>
                <w:rFonts w:ascii="Calibri" w:hAnsi="Calibri" w:cs="Calibri"/>
              </w:rPr>
              <w:t>Asesoramiento administrativo</w:t>
            </w:r>
          </w:p>
          <w:p w14:paraId="22BE1477" w14:textId="77777777" w:rsidR="00CA7726" w:rsidRPr="00CA7726" w:rsidRDefault="00CA7726" w:rsidP="00664CD9">
            <w:pPr>
              <w:pStyle w:val="Prrafodelista"/>
              <w:numPr>
                <w:ilvl w:val="0"/>
                <w:numId w:val="22"/>
              </w:numPr>
              <w:spacing w:after="0"/>
              <w:rPr>
                <w:rFonts w:ascii="Calibri" w:hAnsi="Calibri" w:cs="Calibri"/>
              </w:rPr>
            </w:pPr>
            <w:r w:rsidRPr="00CA7726">
              <w:rPr>
                <w:rFonts w:ascii="Calibri" w:hAnsi="Calibri" w:cs="Calibri"/>
              </w:rPr>
              <w:t>Resguardo temporal</w:t>
            </w:r>
          </w:p>
          <w:p w14:paraId="7123E55B" w14:textId="77777777" w:rsidR="00CA7726" w:rsidRPr="00CA7726" w:rsidRDefault="00CA7726" w:rsidP="00664CD9">
            <w:pPr>
              <w:pStyle w:val="Prrafodelista"/>
              <w:numPr>
                <w:ilvl w:val="0"/>
                <w:numId w:val="22"/>
              </w:numPr>
              <w:spacing w:after="0"/>
              <w:rPr>
                <w:rFonts w:ascii="Calibri" w:hAnsi="Calibri" w:cs="Calibri"/>
              </w:rPr>
            </w:pPr>
            <w:r w:rsidRPr="00CA7726">
              <w:rPr>
                <w:rFonts w:ascii="Calibri" w:hAnsi="Calibri" w:cs="Calibri"/>
              </w:rPr>
              <w:t>Asistencia alimentaria</w:t>
            </w:r>
          </w:p>
        </w:tc>
      </w:tr>
      <w:tr w:rsidR="00CA7726" w:rsidRPr="00687742" w14:paraId="761295B7" w14:textId="77777777" w:rsidTr="005F0DD2">
        <w:tc>
          <w:tcPr>
            <w:tcW w:w="5000" w:type="pct"/>
            <w:gridSpan w:val="3"/>
            <w:shd w:val="clear" w:color="auto" w:fill="007789" w:themeFill="accent1" w:themeFillShade="BF"/>
          </w:tcPr>
          <w:p w14:paraId="159AFE18" w14:textId="77777777" w:rsidR="00CA7726" w:rsidRPr="00CA7726" w:rsidRDefault="00CA7726" w:rsidP="005F0DD2">
            <w:pPr>
              <w:jc w:val="center"/>
              <w:rPr>
                <w:rFonts w:ascii="Calibri" w:hAnsi="Calibri" w:cs="Calibri"/>
                <w:b/>
                <w:color w:val="FFFFFF" w:themeColor="background1"/>
                <w:sz w:val="24"/>
                <w:szCs w:val="24"/>
              </w:rPr>
            </w:pPr>
            <w:r w:rsidRPr="00CA7726">
              <w:rPr>
                <w:rFonts w:ascii="Calibri" w:hAnsi="Calibri" w:cs="Calibri"/>
                <w:b/>
                <w:color w:val="FFFFFF" w:themeColor="background1"/>
                <w:sz w:val="24"/>
                <w:szCs w:val="24"/>
              </w:rPr>
              <w:t>COORDINACIÓN CON OTROS ACTORES</w:t>
            </w:r>
          </w:p>
        </w:tc>
      </w:tr>
      <w:tr w:rsidR="00CA7726" w:rsidRPr="00687742" w14:paraId="0C93B112" w14:textId="77777777" w:rsidTr="005F0DD2">
        <w:tc>
          <w:tcPr>
            <w:tcW w:w="5000" w:type="pct"/>
            <w:gridSpan w:val="3"/>
          </w:tcPr>
          <w:p w14:paraId="420673C2" w14:textId="77777777" w:rsidR="00CA7726" w:rsidRPr="00CA7726" w:rsidRDefault="00CA7726" w:rsidP="005F0DD2">
            <w:pPr>
              <w:rPr>
                <w:rFonts w:ascii="Calibri" w:hAnsi="Calibri" w:cs="Calibri"/>
                <w:sz w:val="24"/>
                <w:szCs w:val="24"/>
              </w:rPr>
            </w:pPr>
            <w:r w:rsidRPr="00793758">
              <w:rPr>
                <w:rFonts w:ascii="Calibri" w:hAnsi="Calibri" w:cs="Calibri"/>
                <w:color w:val="000000" w:themeColor="text1"/>
                <w:sz w:val="24"/>
                <w:szCs w:val="24"/>
              </w:rPr>
              <w:t>UNIMUJER-ODAC Delegación de Ciudad Delgado no cuenta con coordinaciones con actores de gobierno o de la sociedad civil. Sin embargo, el trabajo de la FGR, ISDEMU y Ciudad Mujer facilitan el trabajo que desempeñan. Así mismo, identifican a USAID como un actor con el que realizan trabajo coordinado.</w:t>
            </w:r>
          </w:p>
        </w:tc>
      </w:tr>
      <w:bookmarkEnd w:id="201"/>
    </w:tbl>
    <w:p w14:paraId="6FDA9BCC" w14:textId="77777777" w:rsidR="00CA7726" w:rsidRDefault="00CA7726" w:rsidP="00970618">
      <w:pPr>
        <w:pStyle w:val="Ttulo"/>
      </w:pPr>
    </w:p>
    <w:p w14:paraId="14D0D9F8" w14:textId="77777777" w:rsidR="00C02B94" w:rsidRDefault="00C02B94" w:rsidP="00970618">
      <w:pPr>
        <w:pStyle w:val="Ttulo"/>
      </w:pPr>
    </w:p>
    <w:p w14:paraId="2B46C8E6" w14:textId="77777777" w:rsidR="00C02B94" w:rsidRDefault="00C02B94" w:rsidP="00970618">
      <w:pPr>
        <w:pStyle w:val="Ttulo"/>
      </w:pPr>
    </w:p>
    <w:tbl>
      <w:tblPr>
        <w:tblpPr w:leftFromText="141" w:rightFromText="141" w:vertAnchor="text" w:horzAnchor="margin" w:tblpY="248"/>
        <w:tblW w:w="5000" w:type="pct"/>
        <w:tblLook w:val="04A0" w:firstRow="1" w:lastRow="0" w:firstColumn="1" w:lastColumn="0" w:noHBand="0" w:noVBand="1"/>
      </w:tblPr>
      <w:tblGrid>
        <w:gridCol w:w="1568"/>
        <w:gridCol w:w="1152"/>
        <w:gridCol w:w="5785"/>
      </w:tblGrid>
      <w:tr w:rsidR="00797811" w:rsidRPr="00CA7726" w14:paraId="4183D44D" w14:textId="77777777" w:rsidTr="00FB0CDE">
        <w:trPr>
          <w:trHeight w:val="789"/>
        </w:trPr>
        <w:tc>
          <w:tcPr>
            <w:tcW w:w="1581" w:type="pct"/>
            <w:gridSpan w:val="2"/>
            <w:shd w:val="clear" w:color="auto" w:fill="007789" w:themeFill="accent1" w:themeFillShade="BF"/>
          </w:tcPr>
          <w:p w14:paraId="3097D686" w14:textId="77777777" w:rsidR="00797811" w:rsidRPr="00CA7726" w:rsidRDefault="00797811" w:rsidP="00797811">
            <w:pPr>
              <w:jc w:val="center"/>
              <w:rPr>
                <w:rFonts w:ascii="Calibri" w:hAnsi="Calibri" w:cs="Calibri"/>
                <w:b/>
                <w:color w:val="FFFFFF" w:themeColor="background1"/>
                <w:sz w:val="32"/>
                <w:szCs w:val="32"/>
              </w:rPr>
            </w:pPr>
            <w:r w:rsidRPr="00CA7726">
              <w:rPr>
                <w:rFonts w:ascii="Calibri" w:hAnsi="Calibri" w:cs="Calibri"/>
                <w:b/>
                <w:color w:val="FFFFFF" w:themeColor="background1"/>
                <w:sz w:val="32"/>
                <w:szCs w:val="32"/>
              </w:rPr>
              <w:t>PERFIL INSTITUCIONAL</w:t>
            </w:r>
          </w:p>
        </w:tc>
        <w:tc>
          <w:tcPr>
            <w:tcW w:w="3419" w:type="pct"/>
            <w:shd w:val="clear" w:color="auto" w:fill="007789" w:themeFill="accent1" w:themeFillShade="BF"/>
          </w:tcPr>
          <w:p w14:paraId="4C0D9E6F" w14:textId="77777777" w:rsidR="00797811" w:rsidRPr="00CA7726" w:rsidRDefault="00797811" w:rsidP="00797811">
            <w:pPr>
              <w:jc w:val="center"/>
              <w:rPr>
                <w:rFonts w:ascii="Calibri" w:hAnsi="Calibri" w:cs="Calibri"/>
                <w:color w:val="FFFFFF" w:themeColor="background1"/>
              </w:rPr>
            </w:pPr>
            <w:r w:rsidRPr="00CA7726">
              <w:rPr>
                <w:rFonts w:ascii="Calibri" w:hAnsi="Calibri" w:cs="Calibri"/>
                <w:b/>
                <w:color w:val="FFFFFF" w:themeColor="background1"/>
                <w:sz w:val="32"/>
                <w:szCs w:val="32"/>
              </w:rPr>
              <w:t>INSTITUTO SALVADOREÑO PARA EL DESARROLLO DE LA MUJER</w:t>
            </w:r>
          </w:p>
        </w:tc>
      </w:tr>
      <w:tr w:rsidR="00797811" w:rsidRPr="00CA7726" w14:paraId="78CE6E5B" w14:textId="77777777" w:rsidTr="00FB0CDE">
        <w:trPr>
          <w:trHeight w:val="2349"/>
        </w:trPr>
        <w:tc>
          <w:tcPr>
            <w:tcW w:w="1581" w:type="pct"/>
            <w:gridSpan w:val="2"/>
          </w:tcPr>
          <w:p w14:paraId="79746EDA" w14:textId="77777777" w:rsidR="00797811" w:rsidRPr="00CA7726" w:rsidRDefault="00797811" w:rsidP="00797811">
            <w:pPr>
              <w:spacing w:line="276" w:lineRule="auto"/>
              <w:rPr>
                <w:rFonts w:ascii="Calibri" w:hAnsi="Calibri" w:cs="Calibri"/>
              </w:rPr>
            </w:pPr>
            <w:r w:rsidRPr="00CA7726">
              <w:rPr>
                <w:rFonts w:ascii="Calibri" w:hAnsi="Calibri" w:cs="Calibri"/>
                <w:noProof/>
                <w:lang w:val="es-SV" w:eastAsia="es-SV"/>
              </w:rPr>
              <w:drawing>
                <wp:anchor distT="0" distB="0" distL="114300" distR="114300" simplePos="0" relativeHeight="251733504" behindDoc="0" locked="0" layoutInCell="1" allowOverlap="1" wp14:anchorId="58C3C142" wp14:editId="68D9EBD2">
                  <wp:simplePos x="0" y="0"/>
                  <wp:positionH relativeFrom="column">
                    <wp:posOffset>453390</wp:posOffset>
                  </wp:positionH>
                  <wp:positionV relativeFrom="paragraph">
                    <wp:posOffset>512923</wp:posOffset>
                  </wp:positionV>
                  <wp:extent cx="838200" cy="577427"/>
                  <wp:effectExtent l="0" t="0" r="0" b="0"/>
                  <wp:wrapNone/>
                  <wp:docPr id="128" name="Picture 24" descr="Resultado de imagen para isdemu">
                    <a:extLst xmlns:a="http://schemas.openxmlformats.org/drawingml/2006/main">
                      <a:ext uri="{FF2B5EF4-FFF2-40B4-BE49-F238E27FC236}">
                        <a16:creationId xmlns:a16="http://schemas.microsoft.com/office/drawing/2014/main" id="{1E402A73-288D-4541-8D6F-35CC42807F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Picture 24" descr="Resultado de imagen para isdemu">
                            <a:extLst>
                              <a:ext uri="{FF2B5EF4-FFF2-40B4-BE49-F238E27FC236}">
                                <a16:creationId xmlns:a16="http://schemas.microsoft.com/office/drawing/2014/main" id="{1E402A73-288D-4541-8D6F-35CC42807FAE}"/>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38200" cy="577427"/>
                          </a:xfrm>
                          <a:prstGeom prst="rect">
                            <a:avLst/>
                          </a:prstGeom>
                          <a:noFill/>
                          <a:extLst/>
                        </pic:spPr>
                      </pic:pic>
                    </a:graphicData>
                  </a:graphic>
                  <wp14:sizeRelH relativeFrom="margin">
                    <wp14:pctWidth>0</wp14:pctWidth>
                  </wp14:sizeRelH>
                  <wp14:sizeRelV relativeFrom="margin">
                    <wp14:pctHeight>0</wp14:pctHeight>
                  </wp14:sizeRelV>
                </wp:anchor>
              </w:drawing>
            </w:r>
          </w:p>
        </w:tc>
        <w:tc>
          <w:tcPr>
            <w:tcW w:w="3419" w:type="pct"/>
          </w:tcPr>
          <w:p w14:paraId="02CD9C15" w14:textId="77777777" w:rsidR="00797811" w:rsidRPr="00797811" w:rsidRDefault="00797811" w:rsidP="00797811">
            <w:pPr>
              <w:spacing w:line="276" w:lineRule="auto"/>
              <w:rPr>
                <w:rFonts w:ascii="Calibri" w:hAnsi="Calibri" w:cs="Calibri"/>
                <w:b/>
                <w:sz w:val="24"/>
                <w:szCs w:val="24"/>
              </w:rPr>
            </w:pPr>
            <w:r w:rsidRPr="00797811">
              <w:rPr>
                <w:rFonts w:ascii="Calibri" w:hAnsi="Calibri" w:cs="Calibri"/>
                <w:b/>
                <w:sz w:val="24"/>
                <w:szCs w:val="24"/>
              </w:rPr>
              <w:t>Oficina central</w:t>
            </w:r>
          </w:p>
          <w:p w14:paraId="24E980E9" w14:textId="77777777" w:rsidR="00797811" w:rsidRPr="00797811" w:rsidRDefault="00797811" w:rsidP="00797811">
            <w:pPr>
              <w:spacing w:line="276" w:lineRule="auto"/>
              <w:rPr>
                <w:rFonts w:ascii="Calibri" w:hAnsi="Calibri" w:cs="Calibri"/>
                <w:sz w:val="24"/>
                <w:szCs w:val="24"/>
              </w:rPr>
            </w:pPr>
            <w:r w:rsidRPr="00797811">
              <w:rPr>
                <w:rFonts w:ascii="Calibri" w:hAnsi="Calibri" w:cs="Calibri"/>
                <w:b/>
                <w:sz w:val="24"/>
                <w:szCs w:val="24"/>
              </w:rPr>
              <w:t>Dirección:</w:t>
            </w:r>
            <w:r w:rsidRPr="00797811">
              <w:rPr>
                <w:rFonts w:ascii="Calibri" w:hAnsi="Calibri" w:cs="Calibri"/>
                <w:sz w:val="24"/>
                <w:szCs w:val="24"/>
              </w:rPr>
              <w:t xml:space="preserve"> 9a. Av. Norte, N.º 120, San Salvador</w:t>
            </w:r>
          </w:p>
          <w:p w14:paraId="2D0335BA" w14:textId="77777777" w:rsidR="00797811" w:rsidRPr="00797811" w:rsidRDefault="00797811" w:rsidP="00797811">
            <w:pPr>
              <w:spacing w:line="276" w:lineRule="auto"/>
              <w:rPr>
                <w:rFonts w:ascii="Calibri" w:hAnsi="Calibri" w:cs="Calibri"/>
                <w:sz w:val="24"/>
                <w:szCs w:val="24"/>
              </w:rPr>
            </w:pPr>
            <w:r w:rsidRPr="00797811">
              <w:rPr>
                <w:rFonts w:ascii="Calibri" w:hAnsi="Calibri" w:cs="Calibri"/>
                <w:b/>
                <w:sz w:val="24"/>
                <w:szCs w:val="24"/>
                <w:lang w:val="es-MX"/>
              </w:rPr>
              <w:t>Teléfono:</w:t>
            </w:r>
            <w:r w:rsidRPr="00797811">
              <w:rPr>
                <w:rFonts w:ascii="Calibri" w:hAnsi="Calibri" w:cs="Calibri"/>
                <w:sz w:val="24"/>
                <w:szCs w:val="24"/>
                <w:lang w:val="es-MX"/>
              </w:rPr>
              <w:t xml:space="preserve"> </w:t>
            </w:r>
            <w:r w:rsidRPr="00797811">
              <w:rPr>
                <w:rFonts w:ascii="Calibri" w:hAnsi="Calibri" w:cs="Calibri"/>
                <w:sz w:val="24"/>
                <w:szCs w:val="24"/>
              </w:rPr>
              <w:t>2510-4100</w:t>
            </w:r>
          </w:p>
          <w:p w14:paraId="6F30EB32" w14:textId="77777777" w:rsidR="00797811" w:rsidRPr="00797811" w:rsidRDefault="00797811" w:rsidP="00797811">
            <w:pPr>
              <w:spacing w:line="276" w:lineRule="auto"/>
              <w:rPr>
                <w:rFonts w:ascii="Calibri" w:hAnsi="Calibri" w:cs="Calibri"/>
                <w:b/>
                <w:sz w:val="24"/>
                <w:szCs w:val="24"/>
              </w:rPr>
            </w:pPr>
            <w:r w:rsidRPr="00797811">
              <w:rPr>
                <w:rFonts w:ascii="Calibri" w:hAnsi="Calibri" w:cs="Calibri"/>
                <w:b/>
                <w:sz w:val="24"/>
                <w:szCs w:val="24"/>
              </w:rPr>
              <w:t xml:space="preserve">Centro de atención integral (CAI) </w:t>
            </w:r>
          </w:p>
          <w:p w14:paraId="42BBDA12" w14:textId="77777777" w:rsidR="00797811" w:rsidRPr="00797811" w:rsidRDefault="00797811" w:rsidP="00797811">
            <w:pPr>
              <w:spacing w:line="276" w:lineRule="auto"/>
              <w:rPr>
                <w:rFonts w:ascii="Calibri" w:hAnsi="Calibri" w:cs="Calibri"/>
                <w:b/>
                <w:sz w:val="24"/>
                <w:szCs w:val="24"/>
              </w:rPr>
            </w:pPr>
            <w:r w:rsidRPr="00797811">
              <w:rPr>
                <w:rFonts w:ascii="Calibri" w:hAnsi="Calibri" w:cs="Calibri"/>
                <w:b/>
                <w:sz w:val="24"/>
                <w:szCs w:val="24"/>
              </w:rPr>
              <w:lastRenderedPageBreak/>
              <w:t>Dirección: 29 avenida norte, N° 1013. Colonia Buenos Aires, San Salvador.</w:t>
            </w:r>
          </w:p>
          <w:p w14:paraId="3BA9B696" w14:textId="77777777" w:rsidR="00797811" w:rsidRPr="00616427" w:rsidRDefault="00797811" w:rsidP="00797811">
            <w:pPr>
              <w:spacing w:line="276" w:lineRule="auto"/>
              <w:rPr>
                <w:rFonts w:ascii="Calibri" w:hAnsi="Calibri" w:cs="Calibri"/>
                <w:b/>
                <w:sz w:val="24"/>
                <w:szCs w:val="24"/>
              </w:rPr>
            </w:pPr>
            <w:r w:rsidRPr="00797811">
              <w:rPr>
                <w:rFonts w:ascii="Calibri" w:hAnsi="Calibri" w:cs="Calibri"/>
                <w:b/>
                <w:sz w:val="24"/>
                <w:szCs w:val="24"/>
              </w:rPr>
              <w:t>Teléfono: 2510-4310; 2510-4311 y 2510-4313.</w:t>
            </w:r>
          </w:p>
        </w:tc>
      </w:tr>
      <w:tr w:rsidR="00797811" w:rsidRPr="00CA7726" w14:paraId="3C2C267C" w14:textId="77777777" w:rsidTr="00FB0CDE">
        <w:trPr>
          <w:trHeight w:val="339"/>
        </w:trPr>
        <w:tc>
          <w:tcPr>
            <w:tcW w:w="5000" w:type="pct"/>
            <w:gridSpan w:val="3"/>
            <w:shd w:val="clear" w:color="auto" w:fill="007789" w:themeFill="accent1" w:themeFillShade="BF"/>
          </w:tcPr>
          <w:p w14:paraId="226C9F68" w14:textId="7573CCF3" w:rsidR="00797811" w:rsidRPr="00CA7726" w:rsidRDefault="00797811" w:rsidP="00797811">
            <w:pPr>
              <w:spacing w:line="276" w:lineRule="auto"/>
              <w:jc w:val="center"/>
              <w:rPr>
                <w:rFonts w:ascii="Calibri" w:hAnsi="Calibri" w:cs="Calibri"/>
                <w:b/>
                <w:color w:val="FFFFFF" w:themeColor="background1"/>
                <w:sz w:val="24"/>
                <w:szCs w:val="24"/>
              </w:rPr>
            </w:pPr>
            <w:r w:rsidRPr="00CA7726">
              <w:rPr>
                <w:rFonts w:ascii="Calibri" w:hAnsi="Calibri" w:cs="Calibri"/>
                <w:b/>
                <w:color w:val="FFFFFF" w:themeColor="background1"/>
                <w:sz w:val="24"/>
                <w:szCs w:val="24"/>
              </w:rPr>
              <w:lastRenderedPageBreak/>
              <w:t>PRESENCIA TER</w:t>
            </w:r>
            <w:r w:rsidR="0028712B">
              <w:rPr>
                <w:rFonts w:ascii="Calibri" w:hAnsi="Calibri" w:cs="Calibri"/>
                <w:b/>
                <w:color w:val="FFFFFF" w:themeColor="background1"/>
                <w:sz w:val="24"/>
                <w:szCs w:val="24"/>
              </w:rPr>
              <w:t>R</w:t>
            </w:r>
            <w:r w:rsidRPr="00CA7726">
              <w:rPr>
                <w:rFonts w:ascii="Calibri" w:hAnsi="Calibri" w:cs="Calibri"/>
                <w:b/>
                <w:color w:val="FFFFFF" w:themeColor="background1"/>
                <w:sz w:val="24"/>
                <w:szCs w:val="24"/>
              </w:rPr>
              <w:t>ITORIAL</w:t>
            </w:r>
          </w:p>
        </w:tc>
      </w:tr>
      <w:tr w:rsidR="00797811" w:rsidRPr="00CA7726" w14:paraId="625F51BA" w14:textId="77777777" w:rsidTr="00FB0CDE">
        <w:trPr>
          <w:trHeight w:val="300"/>
        </w:trPr>
        <w:tc>
          <w:tcPr>
            <w:tcW w:w="885" w:type="pct"/>
            <w:shd w:val="clear" w:color="auto" w:fill="auto"/>
          </w:tcPr>
          <w:p w14:paraId="04CD2463" w14:textId="77777777" w:rsidR="00797811" w:rsidRPr="00675364" w:rsidRDefault="00797811" w:rsidP="00797811">
            <w:pPr>
              <w:spacing w:line="276" w:lineRule="auto"/>
              <w:rPr>
                <w:rFonts w:ascii="Calibri" w:hAnsi="Calibri" w:cs="Calibri"/>
              </w:rPr>
            </w:pPr>
            <w:r w:rsidRPr="00675364">
              <w:rPr>
                <w:rFonts w:ascii="Calibri" w:hAnsi="Calibri" w:cs="Calibri"/>
              </w:rPr>
              <w:t>Regional</w:t>
            </w:r>
          </w:p>
        </w:tc>
        <w:tc>
          <w:tcPr>
            <w:tcW w:w="696" w:type="pct"/>
            <w:shd w:val="clear" w:color="auto" w:fill="F6A1C9" w:themeFill="accent2" w:themeFillTint="66"/>
          </w:tcPr>
          <w:p w14:paraId="4CF9AC6D" w14:textId="77777777" w:rsidR="00797811" w:rsidRPr="00675364" w:rsidRDefault="00797811" w:rsidP="00797811">
            <w:pPr>
              <w:spacing w:line="276" w:lineRule="auto"/>
              <w:rPr>
                <w:rFonts w:ascii="Calibri" w:hAnsi="Calibri" w:cs="Calibri"/>
              </w:rPr>
            </w:pPr>
            <w:r w:rsidRPr="00675364">
              <w:rPr>
                <w:rFonts w:ascii="Calibri" w:hAnsi="Calibri" w:cs="Calibri"/>
              </w:rPr>
              <w:t>Nacional</w:t>
            </w:r>
          </w:p>
        </w:tc>
        <w:tc>
          <w:tcPr>
            <w:tcW w:w="3419" w:type="pct"/>
            <w:vMerge w:val="restart"/>
          </w:tcPr>
          <w:p w14:paraId="2158AFDC" w14:textId="77777777" w:rsidR="00797811" w:rsidRPr="00675364" w:rsidRDefault="00797811" w:rsidP="00797811">
            <w:pPr>
              <w:spacing w:line="276" w:lineRule="auto"/>
              <w:rPr>
                <w:rFonts w:ascii="Calibri" w:hAnsi="Calibri" w:cs="Calibri"/>
              </w:rPr>
            </w:pPr>
            <w:r w:rsidRPr="00675364">
              <w:rPr>
                <w:rFonts w:ascii="Calibri" w:hAnsi="Calibri" w:cs="Calibri"/>
              </w:rPr>
              <w:t>ISDEMU cuenta con trabajo en todos los departamentos y municipios a nivel nacional.</w:t>
            </w:r>
          </w:p>
        </w:tc>
      </w:tr>
      <w:tr w:rsidR="00797811" w:rsidRPr="00CA7726" w14:paraId="000D370C" w14:textId="77777777" w:rsidTr="00FB0CDE">
        <w:trPr>
          <w:trHeight w:val="300"/>
        </w:trPr>
        <w:tc>
          <w:tcPr>
            <w:tcW w:w="885" w:type="pct"/>
          </w:tcPr>
          <w:p w14:paraId="7DCF3F5B" w14:textId="77777777" w:rsidR="00797811" w:rsidRPr="00675364" w:rsidRDefault="00797811" w:rsidP="00797811">
            <w:pPr>
              <w:spacing w:line="276" w:lineRule="auto"/>
              <w:rPr>
                <w:rFonts w:ascii="Calibri" w:hAnsi="Calibri" w:cs="Calibri"/>
              </w:rPr>
            </w:pPr>
            <w:r w:rsidRPr="00675364">
              <w:rPr>
                <w:rFonts w:ascii="Calibri" w:hAnsi="Calibri" w:cs="Calibri"/>
              </w:rPr>
              <w:t>Departamental</w:t>
            </w:r>
          </w:p>
        </w:tc>
        <w:tc>
          <w:tcPr>
            <w:tcW w:w="696" w:type="pct"/>
            <w:shd w:val="clear" w:color="auto" w:fill="auto"/>
          </w:tcPr>
          <w:p w14:paraId="12BE90C1" w14:textId="77777777" w:rsidR="00797811" w:rsidRPr="00675364" w:rsidRDefault="00797811" w:rsidP="00797811">
            <w:pPr>
              <w:spacing w:line="276" w:lineRule="auto"/>
              <w:rPr>
                <w:rFonts w:ascii="Calibri" w:hAnsi="Calibri" w:cs="Calibri"/>
              </w:rPr>
            </w:pPr>
            <w:r w:rsidRPr="00675364">
              <w:rPr>
                <w:rFonts w:ascii="Calibri" w:hAnsi="Calibri" w:cs="Calibri"/>
              </w:rPr>
              <w:t>Municipal</w:t>
            </w:r>
          </w:p>
        </w:tc>
        <w:tc>
          <w:tcPr>
            <w:tcW w:w="3419" w:type="pct"/>
            <w:vMerge/>
          </w:tcPr>
          <w:p w14:paraId="33C3F7FB" w14:textId="77777777" w:rsidR="00797811" w:rsidRPr="00675364" w:rsidRDefault="00797811" w:rsidP="00797811">
            <w:pPr>
              <w:spacing w:line="276" w:lineRule="auto"/>
              <w:rPr>
                <w:rFonts w:ascii="Calibri" w:hAnsi="Calibri" w:cs="Calibri"/>
              </w:rPr>
            </w:pPr>
          </w:p>
        </w:tc>
      </w:tr>
      <w:tr w:rsidR="00797811" w:rsidRPr="00CA7726" w14:paraId="6B06F842" w14:textId="77777777" w:rsidTr="00FB0CDE">
        <w:trPr>
          <w:trHeight w:val="339"/>
        </w:trPr>
        <w:tc>
          <w:tcPr>
            <w:tcW w:w="5000" w:type="pct"/>
            <w:gridSpan w:val="3"/>
            <w:shd w:val="clear" w:color="auto" w:fill="007789" w:themeFill="accent1" w:themeFillShade="BF"/>
          </w:tcPr>
          <w:p w14:paraId="16057931" w14:textId="77777777" w:rsidR="00797811" w:rsidRPr="00675364" w:rsidRDefault="00797811" w:rsidP="00797811">
            <w:pPr>
              <w:spacing w:line="276" w:lineRule="auto"/>
              <w:jc w:val="center"/>
              <w:rPr>
                <w:rFonts w:ascii="Calibri" w:hAnsi="Calibri" w:cs="Calibri"/>
                <w:b/>
                <w:sz w:val="24"/>
                <w:szCs w:val="24"/>
              </w:rPr>
            </w:pPr>
            <w:r w:rsidRPr="00675364">
              <w:rPr>
                <w:rFonts w:ascii="Calibri" w:hAnsi="Calibri" w:cs="Calibri"/>
                <w:b/>
                <w:sz w:val="24"/>
                <w:szCs w:val="24"/>
              </w:rPr>
              <w:t>TIPO DE ATENCIÓN</w:t>
            </w:r>
          </w:p>
        </w:tc>
      </w:tr>
      <w:tr w:rsidR="00797811" w:rsidRPr="00CA7726" w14:paraId="0C1ECDE2" w14:textId="77777777" w:rsidTr="00FB0CDE">
        <w:trPr>
          <w:trHeight w:val="920"/>
        </w:trPr>
        <w:tc>
          <w:tcPr>
            <w:tcW w:w="5000" w:type="pct"/>
            <w:gridSpan w:val="3"/>
          </w:tcPr>
          <w:p w14:paraId="056EF0F6" w14:textId="77777777" w:rsidR="00797811" w:rsidRPr="00CA7726" w:rsidRDefault="00797811" w:rsidP="00797811">
            <w:pPr>
              <w:spacing w:line="276" w:lineRule="auto"/>
              <w:rPr>
                <w:rFonts w:ascii="Calibri" w:hAnsi="Calibri" w:cs="Calibri"/>
              </w:rPr>
            </w:pPr>
            <w:r w:rsidRPr="00797811">
              <w:rPr>
                <w:rFonts w:ascii="Calibri" w:hAnsi="Calibri" w:cs="Calibri"/>
              </w:rPr>
              <w:t>ISDEMU se especializa en la recepción de casos de violencia contra las mujeres, cuenta con personal capacitado para brindar atención especializadas además de derivar a otras instituciones con competencias específicas en caso de ser necesario.</w:t>
            </w:r>
          </w:p>
        </w:tc>
      </w:tr>
      <w:tr w:rsidR="00797811" w:rsidRPr="00CA7726" w14:paraId="1B5D6772" w14:textId="77777777" w:rsidTr="00FB0CDE">
        <w:trPr>
          <w:trHeight w:val="319"/>
        </w:trPr>
        <w:tc>
          <w:tcPr>
            <w:tcW w:w="5000" w:type="pct"/>
            <w:gridSpan w:val="3"/>
            <w:shd w:val="clear" w:color="auto" w:fill="007789" w:themeFill="accent1" w:themeFillShade="BF"/>
          </w:tcPr>
          <w:p w14:paraId="14CD19A4" w14:textId="77777777" w:rsidR="00797811" w:rsidRPr="00CA7726" w:rsidRDefault="00797811" w:rsidP="00797811">
            <w:pPr>
              <w:spacing w:line="276" w:lineRule="auto"/>
              <w:jc w:val="center"/>
              <w:rPr>
                <w:rFonts w:ascii="Calibri" w:hAnsi="Calibri" w:cs="Calibri"/>
              </w:rPr>
            </w:pPr>
            <w:r w:rsidRPr="00CA7726">
              <w:rPr>
                <w:rFonts w:ascii="Calibri" w:hAnsi="Calibri" w:cs="Calibri"/>
                <w:b/>
                <w:color w:val="FFFFFF" w:themeColor="background1"/>
                <w:sz w:val="24"/>
                <w:szCs w:val="24"/>
              </w:rPr>
              <w:t>MODELO DE ATENCIÓN</w:t>
            </w:r>
          </w:p>
        </w:tc>
      </w:tr>
      <w:tr w:rsidR="00797811" w:rsidRPr="00CA7726" w14:paraId="4BC496B2" w14:textId="77777777" w:rsidTr="00FB0CDE">
        <w:trPr>
          <w:trHeight w:val="1240"/>
        </w:trPr>
        <w:tc>
          <w:tcPr>
            <w:tcW w:w="5000" w:type="pct"/>
            <w:gridSpan w:val="3"/>
          </w:tcPr>
          <w:p w14:paraId="69564319" w14:textId="77777777" w:rsidR="00797811" w:rsidRPr="00797811" w:rsidRDefault="00797811" w:rsidP="00797811">
            <w:pPr>
              <w:spacing w:line="276" w:lineRule="auto"/>
              <w:rPr>
                <w:rFonts w:ascii="Calibri" w:hAnsi="Calibri" w:cs="Calibri"/>
              </w:rPr>
            </w:pPr>
            <w:r w:rsidRPr="00797811">
              <w:rPr>
                <w:rFonts w:ascii="Calibri" w:hAnsi="Calibri" w:cs="Calibri"/>
              </w:rPr>
              <w:t xml:space="preserve">Cuenta con un protocolo propio para abordar casos de violencia contra las mujeres, y está diseñado de acuerdo con la necesidad de las mujeres para abordar los 7 tipos de violencia que determina la ley. </w:t>
            </w:r>
          </w:p>
          <w:p w14:paraId="2D590940" w14:textId="77777777" w:rsidR="00797811" w:rsidRPr="00CA7726" w:rsidRDefault="00797811" w:rsidP="00797811">
            <w:pPr>
              <w:spacing w:line="276" w:lineRule="auto"/>
              <w:rPr>
                <w:rFonts w:ascii="Calibri" w:hAnsi="Calibri" w:cs="Calibri"/>
              </w:rPr>
            </w:pPr>
            <w:r w:rsidRPr="00797811">
              <w:rPr>
                <w:rFonts w:ascii="Calibri" w:hAnsi="Calibri" w:cs="Calibri"/>
              </w:rPr>
              <w:t>Los servicios que ofrece la institución son gratuitos.</w:t>
            </w:r>
          </w:p>
        </w:tc>
      </w:tr>
      <w:tr w:rsidR="00797811" w:rsidRPr="00CA7726" w14:paraId="5EA02FBE" w14:textId="77777777" w:rsidTr="00FB0CDE">
        <w:trPr>
          <w:trHeight w:val="319"/>
        </w:trPr>
        <w:tc>
          <w:tcPr>
            <w:tcW w:w="5000" w:type="pct"/>
            <w:gridSpan w:val="3"/>
            <w:shd w:val="clear" w:color="auto" w:fill="007789" w:themeFill="accent1" w:themeFillShade="BF"/>
          </w:tcPr>
          <w:p w14:paraId="4FD5F837" w14:textId="77777777" w:rsidR="00797811" w:rsidRPr="00CA7726" w:rsidRDefault="00797811" w:rsidP="00797811">
            <w:pPr>
              <w:spacing w:line="276" w:lineRule="auto"/>
              <w:jc w:val="center"/>
              <w:rPr>
                <w:rFonts w:ascii="Calibri" w:hAnsi="Calibri" w:cs="Calibri"/>
                <w:b/>
                <w:color w:val="FFFFFF" w:themeColor="background1"/>
              </w:rPr>
            </w:pPr>
            <w:r w:rsidRPr="00CA7726">
              <w:rPr>
                <w:rFonts w:ascii="Calibri" w:hAnsi="Calibri" w:cs="Calibri"/>
                <w:b/>
                <w:color w:val="FFFFFF" w:themeColor="background1"/>
                <w:sz w:val="24"/>
                <w:szCs w:val="24"/>
              </w:rPr>
              <w:t>PERFIL REQUERIDO DE LAS PERSONAS QUE ATIENDEN</w:t>
            </w:r>
          </w:p>
        </w:tc>
      </w:tr>
      <w:tr w:rsidR="00797811" w:rsidRPr="00CA7726" w14:paraId="3E4FB8DE" w14:textId="77777777" w:rsidTr="00FB0CDE">
        <w:trPr>
          <w:trHeight w:val="300"/>
        </w:trPr>
        <w:tc>
          <w:tcPr>
            <w:tcW w:w="5000" w:type="pct"/>
            <w:gridSpan w:val="3"/>
          </w:tcPr>
          <w:p w14:paraId="42547D17" w14:textId="2D1AF19A" w:rsidR="00797811" w:rsidRPr="00CA7726" w:rsidRDefault="00797811" w:rsidP="00036010">
            <w:pPr>
              <w:spacing w:line="276" w:lineRule="auto"/>
              <w:rPr>
                <w:rFonts w:ascii="Calibri" w:hAnsi="Calibri" w:cs="Calibri"/>
              </w:rPr>
            </w:pPr>
            <w:r w:rsidRPr="00797811">
              <w:rPr>
                <w:rFonts w:ascii="Calibri" w:hAnsi="Calibri" w:cs="Calibri"/>
              </w:rPr>
              <w:t xml:space="preserve">Mujeres en </w:t>
            </w:r>
            <w:r w:rsidR="00036010">
              <w:rPr>
                <w:rFonts w:ascii="Calibri" w:hAnsi="Calibri" w:cs="Calibri"/>
              </w:rPr>
              <w:t xml:space="preserve">todo su ciclo de vida, en </w:t>
            </w:r>
            <w:r w:rsidRPr="00797811">
              <w:rPr>
                <w:rFonts w:ascii="Calibri" w:hAnsi="Calibri" w:cs="Calibri"/>
              </w:rPr>
              <w:t xml:space="preserve">situaciones de violencia por su condición de género </w:t>
            </w:r>
          </w:p>
        </w:tc>
      </w:tr>
      <w:tr w:rsidR="00797811" w:rsidRPr="00CA7726" w14:paraId="60F7FFC6" w14:textId="77777777" w:rsidTr="00FB0CDE">
        <w:trPr>
          <w:trHeight w:val="339"/>
        </w:trPr>
        <w:tc>
          <w:tcPr>
            <w:tcW w:w="5000" w:type="pct"/>
            <w:gridSpan w:val="3"/>
            <w:shd w:val="clear" w:color="auto" w:fill="007789" w:themeFill="accent1" w:themeFillShade="BF"/>
          </w:tcPr>
          <w:p w14:paraId="1373EA81" w14:textId="77777777" w:rsidR="00797811" w:rsidRPr="00CA7726" w:rsidRDefault="00797811" w:rsidP="00797811">
            <w:pPr>
              <w:spacing w:line="276" w:lineRule="auto"/>
              <w:jc w:val="center"/>
              <w:rPr>
                <w:rFonts w:ascii="Calibri" w:hAnsi="Calibri" w:cs="Calibri"/>
                <w:b/>
                <w:color w:val="FFFFFF" w:themeColor="background1"/>
                <w:sz w:val="24"/>
                <w:szCs w:val="24"/>
              </w:rPr>
            </w:pPr>
            <w:r w:rsidRPr="00CA7726">
              <w:rPr>
                <w:rFonts w:ascii="Calibri" w:hAnsi="Calibri" w:cs="Calibri"/>
                <w:b/>
                <w:color w:val="FFFFFF" w:themeColor="background1"/>
                <w:sz w:val="24"/>
                <w:szCs w:val="24"/>
              </w:rPr>
              <w:t>TIPO DE SERVICIOS QUE OFRECE</w:t>
            </w:r>
          </w:p>
        </w:tc>
      </w:tr>
      <w:tr w:rsidR="00797811" w:rsidRPr="00CA7726" w14:paraId="1F4C6A20" w14:textId="77777777" w:rsidTr="00FB0CDE">
        <w:trPr>
          <w:trHeight w:val="2574"/>
        </w:trPr>
        <w:tc>
          <w:tcPr>
            <w:tcW w:w="5000" w:type="pct"/>
            <w:gridSpan w:val="3"/>
            <w:shd w:val="clear" w:color="auto" w:fill="auto"/>
          </w:tcPr>
          <w:p w14:paraId="251C2F84" w14:textId="77777777" w:rsidR="00797811" w:rsidRPr="00797811" w:rsidRDefault="00797811" w:rsidP="00797811">
            <w:pPr>
              <w:pStyle w:val="Prrafodelista"/>
              <w:numPr>
                <w:ilvl w:val="0"/>
                <w:numId w:val="22"/>
              </w:numPr>
              <w:spacing w:after="0" w:line="276" w:lineRule="auto"/>
              <w:rPr>
                <w:rFonts w:ascii="Calibri" w:hAnsi="Calibri" w:cs="Calibri"/>
              </w:rPr>
            </w:pPr>
            <w:r w:rsidRPr="00797811">
              <w:rPr>
                <w:rFonts w:ascii="Calibri" w:hAnsi="Calibri" w:cs="Calibri"/>
              </w:rPr>
              <w:t>Orientación a través de la línea telefónica 126.</w:t>
            </w:r>
          </w:p>
          <w:p w14:paraId="45579399" w14:textId="77777777" w:rsidR="00797811" w:rsidRPr="00797811" w:rsidRDefault="00797811" w:rsidP="00797811">
            <w:pPr>
              <w:pStyle w:val="Prrafodelista"/>
              <w:numPr>
                <w:ilvl w:val="0"/>
                <w:numId w:val="22"/>
              </w:numPr>
              <w:spacing w:after="0" w:line="276" w:lineRule="auto"/>
              <w:rPr>
                <w:rFonts w:ascii="Calibri" w:hAnsi="Calibri" w:cs="Calibri"/>
              </w:rPr>
            </w:pPr>
            <w:r w:rsidRPr="00797811">
              <w:rPr>
                <w:rFonts w:ascii="Calibri" w:hAnsi="Calibri" w:cs="Calibri"/>
              </w:rPr>
              <w:t>Intervención psicológica (en crisis, seguimiento psicológico, y grupos de apoyo)</w:t>
            </w:r>
          </w:p>
          <w:p w14:paraId="4BC63AB5" w14:textId="77777777" w:rsidR="00797811" w:rsidRPr="00797811" w:rsidRDefault="00797811" w:rsidP="00797811">
            <w:pPr>
              <w:pStyle w:val="Prrafodelista"/>
              <w:numPr>
                <w:ilvl w:val="0"/>
                <w:numId w:val="22"/>
              </w:numPr>
              <w:spacing w:after="0" w:line="276" w:lineRule="auto"/>
              <w:rPr>
                <w:rFonts w:ascii="Calibri" w:hAnsi="Calibri" w:cs="Calibri"/>
              </w:rPr>
            </w:pPr>
            <w:r w:rsidRPr="00797811">
              <w:rPr>
                <w:rFonts w:ascii="Calibri" w:hAnsi="Calibri" w:cs="Calibri"/>
              </w:rPr>
              <w:t>Atención psicosocial</w:t>
            </w:r>
          </w:p>
          <w:p w14:paraId="0EC721B3" w14:textId="77777777" w:rsidR="00797811" w:rsidRPr="00797811" w:rsidRDefault="00797811" w:rsidP="00797811">
            <w:pPr>
              <w:pStyle w:val="Prrafodelista"/>
              <w:numPr>
                <w:ilvl w:val="0"/>
                <w:numId w:val="22"/>
              </w:numPr>
              <w:spacing w:after="0" w:line="276" w:lineRule="auto"/>
              <w:rPr>
                <w:rFonts w:ascii="Calibri" w:hAnsi="Calibri" w:cs="Calibri"/>
              </w:rPr>
            </w:pPr>
            <w:r w:rsidRPr="00797811">
              <w:rPr>
                <w:rFonts w:ascii="Calibri" w:hAnsi="Calibri" w:cs="Calibri"/>
              </w:rPr>
              <w:t>Asesoría legal</w:t>
            </w:r>
          </w:p>
          <w:p w14:paraId="086491BE" w14:textId="77777777" w:rsidR="00797811" w:rsidRPr="00797811" w:rsidRDefault="00797811" w:rsidP="00797811">
            <w:pPr>
              <w:pStyle w:val="Prrafodelista"/>
              <w:numPr>
                <w:ilvl w:val="0"/>
                <w:numId w:val="22"/>
              </w:numPr>
              <w:spacing w:after="0" w:line="276" w:lineRule="auto"/>
              <w:rPr>
                <w:rFonts w:ascii="Calibri" w:hAnsi="Calibri" w:cs="Calibri"/>
              </w:rPr>
            </w:pPr>
            <w:r w:rsidRPr="00797811">
              <w:rPr>
                <w:rFonts w:ascii="Calibri" w:hAnsi="Calibri" w:cs="Calibri"/>
              </w:rPr>
              <w:t>Acompañamiento de trabajadora social.</w:t>
            </w:r>
          </w:p>
          <w:p w14:paraId="1537E4F7" w14:textId="77777777" w:rsidR="00797811" w:rsidRPr="00797811" w:rsidRDefault="00797811" w:rsidP="00797811">
            <w:pPr>
              <w:pStyle w:val="Prrafodelista"/>
              <w:numPr>
                <w:ilvl w:val="0"/>
                <w:numId w:val="22"/>
              </w:numPr>
              <w:spacing w:after="0" w:line="276" w:lineRule="auto"/>
              <w:rPr>
                <w:rFonts w:ascii="Calibri" w:hAnsi="Calibri" w:cs="Calibri"/>
              </w:rPr>
            </w:pPr>
            <w:r w:rsidRPr="00797811">
              <w:rPr>
                <w:rFonts w:ascii="Calibri" w:hAnsi="Calibri" w:cs="Calibri"/>
              </w:rPr>
              <w:t>Grupos de apoyo.</w:t>
            </w:r>
          </w:p>
          <w:p w14:paraId="1C57A163" w14:textId="77777777" w:rsidR="00797811" w:rsidRPr="00797811" w:rsidRDefault="00797811" w:rsidP="00797811">
            <w:pPr>
              <w:pStyle w:val="Prrafodelista"/>
              <w:numPr>
                <w:ilvl w:val="0"/>
                <w:numId w:val="22"/>
              </w:numPr>
              <w:spacing w:after="0" w:line="276" w:lineRule="auto"/>
              <w:rPr>
                <w:rFonts w:ascii="Calibri" w:hAnsi="Calibri" w:cs="Calibri"/>
              </w:rPr>
            </w:pPr>
            <w:r w:rsidRPr="00797811">
              <w:rPr>
                <w:rFonts w:ascii="Calibri" w:hAnsi="Calibri" w:cs="Calibri"/>
              </w:rPr>
              <w:t>Referencias y contra referencias.</w:t>
            </w:r>
          </w:p>
          <w:p w14:paraId="68D71BA5" w14:textId="77777777" w:rsidR="00797811" w:rsidRPr="00CA7726" w:rsidRDefault="00797811" w:rsidP="00797811">
            <w:pPr>
              <w:pStyle w:val="Prrafodelista"/>
              <w:numPr>
                <w:ilvl w:val="0"/>
                <w:numId w:val="22"/>
              </w:numPr>
              <w:spacing w:after="0" w:line="276" w:lineRule="auto"/>
              <w:rPr>
                <w:rFonts w:ascii="Calibri" w:hAnsi="Calibri" w:cs="Calibri"/>
              </w:rPr>
            </w:pPr>
            <w:r w:rsidRPr="00CA7726">
              <w:rPr>
                <w:rFonts w:ascii="Calibri" w:hAnsi="Calibri" w:cs="Calibri"/>
              </w:rPr>
              <w:t>Servicio de albergue por violencia contra mujeres o por su condición de género</w:t>
            </w:r>
          </w:p>
        </w:tc>
      </w:tr>
      <w:tr w:rsidR="00797811" w:rsidRPr="00CA7726" w14:paraId="1FE84D31" w14:textId="77777777" w:rsidTr="00FB0CDE">
        <w:trPr>
          <w:trHeight w:val="319"/>
        </w:trPr>
        <w:tc>
          <w:tcPr>
            <w:tcW w:w="5000" w:type="pct"/>
            <w:gridSpan w:val="3"/>
            <w:shd w:val="clear" w:color="auto" w:fill="007789" w:themeFill="accent1" w:themeFillShade="BF"/>
          </w:tcPr>
          <w:p w14:paraId="519017A7" w14:textId="77777777" w:rsidR="00797811" w:rsidRPr="00CA7726" w:rsidRDefault="00797811" w:rsidP="00797811">
            <w:pPr>
              <w:spacing w:line="276" w:lineRule="auto"/>
              <w:jc w:val="center"/>
              <w:rPr>
                <w:rFonts w:ascii="Calibri" w:hAnsi="Calibri" w:cs="Calibri"/>
                <w:b/>
                <w:color w:val="FFFFFF" w:themeColor="background1"/>
                <w:sz w:val="24"/>
                <w:szCs w:val="24"/>
              </w:rPr>
            </w:pPr>
            <w:r w:rsidRPr="00CA7726">
              <w:rPr>
                <w:rFonts w:ascii="Calibri" w:hAnsi="Calibri" w:cs="Calibri"/>
                <w:b/>
                <w:color w:val="FFFFFF" w:themeColor="background1"/>
                <w:sz w:val="24"/>
                <w:szCs w:val="24"/>
              </w:rPr>
              <w:t>COORDINACIÓN CON OTROS ACTORES</w:t>
            </w:r>
          </w:p>
        </w:tc>
      </w:tr>
      <w:tr w:rsidR="00797811" w:rsidRPr="00CA7726" w14:paraId="7001DE23" w14:textId="77777777" w:rsidTr="00FB0CDE">
        <w:trPr>
          <w:trHeight w:val="1015"/>
        </w:trPr>
        <w:tc>
          <w:tcPr>
            <w:tcW w:w="5000" w:type="pct"/>
            <w:gridSpan w:val="3"/>
          </w:tcPr>
          <w:p w14:paraId="2DE61D61" w14:textId="77777777" w:rsidR="00797811" w:rsidRPr="00CA7726" w:rsidRDefault="00797811" w:rsidP="00797811">
            <w:pPr>
              <w:spacing w:line="276" w:lineRule="auto"/>
              <w:rPr>
                <w:rFonts w:ascii="Calibri" w:hAnsi="Calibri" w:cs="Calibri"/>
                <w:sz w:val="24"/>
                <w:szCs w:val="24"/>
              </w:rPr>
            </w:pPr>
            <w:r w:rsidRPr="00793758">
              <w:rPr>
                <w:rFonts w:ascii="Calibri" w:hAnsi="Calibri" w:cs="Calibri"/>
                <w:color w:val="000000" w:themeColor="text1"/>
                <w:sz w:val="24"/>
                <w:szCs w:val="24"/>
              </w:rPr>
              <w:lastRenderedPageBreak/>
              <w:t>ISDEMU realiza un trabajo coordinado con otras instancias del gobierno central como la PNC, MINSAL, IML, Juzgados, FGR, PGR, PDDH. Además de coordinar con organizaciones de la sociedad civil que trabajan el tema de la promoción de derechos de las mujeres.</w:t>
            </w:r>
          </w:p>
        </w:tc>
      </w:tr>
    </w:tbl>
    <w:tbl>
      <w:tblPr>
        <w:tblW w:w="5000" w:type="pct"/>
        <w:tblLook w:val="04A0" w:firstRow="1" w:lastRow="0" w:firstColumn="1" w:lastColumn="0" w:noHBand="0" w:noVBand="1"/>
      </w:tblPr>
      <w:tblGrid>
        <w:gridCol w:w="1568"/>
        <w:gridCol w:w="1204"/>
        <w:gridCol w:w="5733"/>
      </w:tblGrid>
      <w:tr w:rsidR="00CA7726" w:rsidRPr="00CA7726" w14:paraId="6259BB18" w14:textId="77777777" w:rsidTr="00C95036">
        <w:trPr>
          <w:trHeight w:val="1481"/>
        </w:trPr>
        <w:tc>
          <w:tcPr>
            <w:tcW w:w="1623" w:type="pct"/>
            <w:gridSpan w:val="2"/>
            <w:shd w:val="clear" w:color="auto" w:fill="007789" w:themeFill="accent1" w:themeFillShade="BF"/>
          </w:tcPr>
          <w:p w14:paraId="1F5BF409" w14:textId="77777777" w:rsidR="001C6C6D" w:rsidRDefault="001C6C6D" w:rsidP="005F0DD2">
            <w:pPr>
              <w:jc w:val="center"/>
              <w:rPr>
                <w:rFonts w:ascii="Calibri" w:hAnsi="Calibri" w:cs="Calibri"/>
                <w:b/>
                <w:color w:val="FFFFFF" w:themeColor="background1"/>
                <w:sz w:val="32"/>
                <w:szCs w:val="32"/>
              </w:rPr>
            </w:pPr>
          </w:p>
          <w:p w14:paraId="25ADC773" w14:textId="77777777" w:rsidR="001C6C6D" w:rsidRDefault="001C6C6D" w:rsidP="005F0DD2">
            <w:pPr>
              <w:jc w:val="center"/>
              <w:rPr>
                <w:rFonts w:ascii="Calibri" w:hAnsi="Calibri" w:cs="Calibri"/>
                <w:b/>
                <w:color w:val="FFFFFF" w:themeColor="background1"/>
                <w:sz w:val="32"/>
                <w:szCs w:val="32"/>
              </w:rPr>
            </w:pPr>
          </w:p>
          <w:p w14:paraId="040C384E" w14:textId="77777777" w:rsidR="00C95036" w:rsidRDefault="00C95036" w:rsidP="005F0DD2">
            <w:pPr>
              <w:jc w:val="center"/>
              <w:rPr>
                <w:rFonts w:ascii="Calibri" w:hAnsi="Calibri" w:cs="Calibri"/>
                <w:b/>
                <w:color w:val="FFFFFF" w:themeColor="background1"/>
                <w:sz w:val="32"/>
                <w:szCs w:val="32"/>
              </w:rPr>
            </w:pPr>
          </w:p>
          <w:p w14:paraId="63D8BA76" w14:textId="77777777" w:rsidR="00C95036" w:rsidRDefault="00C95036" w:rsidP="005F0DD2">
            <w:pPr>
              <w:jc w:val="center"/>
              <w:rPr>
                <w:rFonts w:ascii="Calibri" w:hAnsi="Calibri" w:cs="Calibri"/>
                <w:b/>
                <w:color w:val="FFFFFF" w:themeColor="background1"/>
                <w:sz w:val="32"/>
                <w:szCs w:val="32"/>
              </w:rPr>
            </w:pPr>
          </w:p>
          <w:p w14:paraId="42872EDE" w14:textId="77777777" w:rsidR="00C95036" w:rsidRDefault="00C95036" w:rsidP="005F0DD2">
            <w:pPr>
              <w:jc w:val="center"/>
              <w:rPr>
                <w:rFonts w:ascii="Calibri" w:hAnsi="Calibri" w:cs="Calibri"/>
                <w:b/>
                <w:color w:val="FFFFFF" w:themeColor="background1"/>
                <w:sz w:val="32"/>
                <w:szCs w:val="32"/>
              </w:rPr>
            </w:pPr>
          </w:p>
          <w:p w14:paraId="571DE053" w14:textId="77777777" w:rsidR="00C95036" w:rsidRDefault="00C95036" w:rsidP="005F0DD2">
            <w:pPr>
              <w:jc w:val="center"/>
              <w:rPr>
                <w:rFonts w:ascii="Calibri" w:hAnsi="Calibri" w:cs="Calibri"/>
                <w:b/>
                <w:color w:val="FFFFFF" w:themeColor="background1"/>
                <w:sz w:val="32"/>
                <w:szCs w:val="32"/>
              </w:rPr>
            </w:pPr>
          </w:p>
          <w:p w14:paraId="5020C44C" w14:textId="77777777" w:rsidR="00CA7726" w:rsidRPr="00CA7726" w:rsidRDefault="00CA7726" w:rsidP="005F0DD2">
            <w:pPr>
              <w:jc w:val="center"/>
              <w:rPr>
                <w:rFonts w:ascii="Calibri" w:hAnsi="Calibri" w:cs="Calibri"/>
                <w:b/>
                <w:color w:val="FFFFFF" w:themeColor="background1"/>
                <w:sz w:val="32"/>
                <w:szCs w:val="32"/>
              </w:rPr>
            </w:pPr>
            <w:r w:rsidRPr="00CA7726">
              <w:rPr>
                <w:rFonts w:ascii="Calibri" w:hAnsi="Calibri" w:cs="Calibri"/>
                <w:b/>
                <w:color w:val="FFFFFF" w:themeColor="background1"/>
                <w:sz w:val="32"/>
                <w:szCs w:val="32"/>
              </w:rPr>
              <w:t>PERFIL INSTITUCIONAL</w:t>
            </w:r>
          </w:p>
        </w:tc>
        <w:tc>
          <w:tcPr>
            <w:tcW w:w="3377" w:type="pct"/>
            <w:shd w:val="clear" w:color="auto" w:fill="007789" w:themeFill="accent1" w:themeFillShade="BF"/>
          </w:tcPr>
          <w:p w14:paraId="16C959E0" w14:textId="77777777" w:rsidR="001C6C6D" w:rsidRDefault="001C6C6D" w:rsidP="005F0DD2">
            <w:pPr>
              <w:jc w:val="center"/>
              <w:rPr>
                <w:rFonts w:ascii="Calibri" w:hAnsi="Calibri" w:cs="Calibri"/>
                <w:b/>
                <w:color w:val="FFFFFF" w:themeColor="background1"/>
                <w:sz w:val="32"/>
                <w:szCs w:val="32"/>
              </w:rPr>
            </w:pPr>
          </w:p>
          <w:p w14:paraId="4589AAB6" w14:textId="77777777" w:rsidR="001C6C6D" w:rsidRDefault="001C6C6D" w:rsidP="005F0DD2">
            <w:pPr>
              <w:jc w:val="center"/>
              <w:rPr>
                <w:rFonts w:ascii="Calibri" w:hAnsi="Calibri" w:cs="Calibri"/>
                <w:b/>
                <w:color w:val="FFFFFF" w:themeColor="background1"/>
                <w:sz w:val="32"/>
                <w:szCs w:val="32"/>
              </w:rPr>
            </w:pPr>
          </w:p>
          <w:p w14:paraId="0C762E91" w14:textId="77777777" w:rsidR="00C95036" w:rsidRDefault="00C95036" w:rsidP="005F0DD2">
            <w:pPr>
              <w:jc w:val="center"/>
              <w:rPr>
                <w:rFonts w:ascii="Calibri" w:hAnsi="Calibri" w:cs="Calibri"/>
                <w:b/>
                <w:color w:val="FFFFFF" w:themeColor="background1"/>
                <w:sz w:val="32"/>
                <w:szCs w:val="32"/>
              </w:rPr>
            </w:pPr>
          </w:p>
          <w:p w14:paraId="2CE52128" w14:textId="77777777" w:rsidR="00C95036" w:rsidRDefault="00C95036" w:rsidP="005F0DD2">
            <w:pPr>
              <w:jc w:val="center"/>
              <w:rPr>
                <w:rFonts w:ascii="Calibri" w:hAnsi="Calibri" w:cs="Calibri"/>
                <w:b/>
                <w:color w:val="FFFFFF" w:themeColor="background1"/>
                <w:sz w:val="32"/>
                <w:szCs w:val="32"/>
              </w:rPr>
            </w:pPr>
          </w:p>
          <w:p w14:paraId="3033BCA6" w14:textId="77777777" w:rsidR="00C95036" w:rsidRDefault="00C95036" w:rsidP="005F0DD2">
            <w:pPr>
              <w:jc w:val="center"/>
              <w:rPr>
                <w:rFonts w:ascii="Calibri" w:hAnsi="Calibri" w:cs="Calibri"/>
                <w:b/>
                <w:color w:val="FFFFFF" w:themeColor="background1"/>
                <w:sz w:val="32"/>
                <w:szCs w:val="32"/>
              </w:rPr>
            </w:pPr>
          </w:p>
          <w:p w14:paraId="4BD906BE" w14:textId="77777777" w:rsidR="00C95036" w:rsidRDefault="00C95036" w:rsidP="005F0DD2">
            <w:pPr>
              <w:jc w:val="center"/>
              <w:rPr>
                <w:rFonts w:ascii="Calibri" w:hAnsi="Calibri" w:cs="Calibri"/>
                <w:b/>
                <w:color w:val="FFFFFF" w:themeColor="background1"/>
                <w:sz w:val="32"/>
                <w:szCs w:val="32"/>
              </w:rPr>
            </w:pPr>
          </w:p>
          <w:p w14:paraId="6D35C303" w14:textId="77777777" w:rsidR="00C95036" w:rsidRDefault="00C95036" w:rsidP="005F0DD2">
            <w:pPr>
              <w:jc w:val="center"/>
              <w:rPr>
                <w:rFonts w:ascii="Calibri" w:hAnsi="Calibri" w:cs="Calibri"/>
                <w:b/>
                <w:color w:val="FFFFFF" w:themeColor="background1"/>
                <w:sz w:val="32"/>
                <w:szCs w:val="32"/>
              </w:rPr>
            </w:pPr>
          </w:p>
          <w:p w14:paraId="14177114" w14:textId="77777777" w:rsidR="00CA7726" w:rsidRPr="00CA7726" w:rsidRDefault="00CA7726" w:rsidP="001C6C6D">
            <w:pPr>
              <w:rPr>
                <w:rFonts w:ascii="Calibri" w:hAnsi="Calibri" w:cs="Calibri"/>
                <w:color w:val="FFFFFF" w:themeColor="background1"/>
              </w:rPr>
            </w:pPr>
            <w:r w:rsidRPr="00CA7726">
              <w:rPr>
                <w:rFonts w:ascii="Calibri" w:hAnsi="Calibri" w:cs="Calibri"/>
                <w:b/>
                <w:color w:val="FFFFFF" w:themeColor="background1"/>
                <w:sz w:val="32"/>
                <w:szCs w:val="32"/>
              </w:rPr>
              <w:t xml:space="preserve">MINSAL / UCSF CIUDAD DELGADO y HÁBITAT CONFIEN </w:t>
            </w:r>
          </w:p>
        </w:tc>
      </w:tr>
      <w:tr w:rsidR="00CA7726" w:rsidRPr="00CA7726" w14:paraId="10D4BB63" w14:textId="77777777" w:rsidTr="00036010">
        <w:trPr>
          <w:trHeight w:val="1773"/>
        </w:trPr>
        <w:tc>
          <w:tcPr>
            <w:tcW w:w="1623" w:type="pct"/>
            <w:gridSpan w:val="2"/>
          </w:tcPr>
          <w:p w14:paraId="276B75B7" w14:textId="77777777" w:rsidR="00CA7726" w:rsidRPr="00CA7726" w:rsidRDefault="00CA7726" w:rsidP="005F0DD2">
            <w:pPr>
              <w:spacing w:line="276" w:lineRule="auto"/>
              <w:rPr>
                <w:rFonts w:ascii="Calibri" w:hAnsi="Calibri" w:cs="Calibri"/>
              </w:rPr>
            </w:pPr>
            <w:r w:rsidRPr="00CA7726">
              <w:rPr>
                <w:rFonts w:ascii="Calibri" w:hAnsi="Calibri" w:cs="Calibri"/>
                <w:noProof/>
                <w:lang w:val="es-SV" w:eastAsia="es-SV"/>
              </w:rPr>
              <w:drawing>
                <wp:anchor distT="0" distB="0" distL="114300" distR="114300" simplePos="0" relativeHeight="251718144" behindDoc="0" locked="0" layoutInCell="1" allowOverlap="1" wp14:anchorId="284FE7B6" wp14:editId="1C790317">
                  <wp:simplePos x="0" y="0"/>
                  <wp:positionH relativeFrom="column">
                    <wp:posOffset>90377</wp:posOffset>
                  </wp:positionH>
                  <wp:positionV relativeFrom="paragraph">
                    <wp:posOffset>40315</wp:posOffset>
                  </wp:positionV>
                  <wp:extent cx="1531088" cy="956930"/>
                  <wp:effectExtent l="0" t="0" r="0" b="0"/>
                  <wp:wrapNone/>
                  <wp:docPr id="770" name="Picture 4" descr="Resultado de imagen para minsal el salv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Resultado de imagen para minsal el salvador"/>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2251" t="9400" r="10906" b="6526"/>
                          <a:stretch/>
                        </pic:blipFill>
                        <pic:spPr bwMode="auto">
                          <a:xfrm>
                            <a:off x="0" y="0"/>
                            <a:ext cx="1535844" cy="959903"/>
                          </a:xfrm>
                          <a:prstGeom prst="rect">
                            <a:avLst/>
                          </a:prstGeom>
                          <a:noFill/>
                          <a:extLst/>
                        </pic:spPr>
                      </pic:pic>
                    </a:graphicData>
                  </a:graphic>
                  <wp14:sizeRelH relativeFrom="margin">
                    <wp14:pctWidth>0</wp14:pctWidth>
                  </wp14:sizeRelH>
                  <wp14:sizeRelV relativeFrom="margin">
                    <wp14:pctHeight>0</wp14:pctHeight>
                  </wp14:sizeRelV>
                </wp:anchor>
              </w:drawing>
            </w:r>
          </w:p>
          <w:p w14:paraId="608FB9D5" w14:textId="77777777" w:rsidR="00CA7726" w:rsidRPr="00CA7726" w:rsidRDefault="00CA7726" w:rsidP="005F0DD2">
            <w:pPr>
              <w:spacing w:line="276" w:lineRule="auto"/>
              <w:rPr>
                <w:rFonts w:ascii="Calibri" w:hAnsi="Calibri" w:cs="Calibri"/>
              </w:rPr>
            </w:pPr>
          </w:p>
          <w:p w14:paraId="04D8FDBE" w14:textId="77777777" w:rsidR="00CA7726" w:rsidRPr="00CA7726" w:rsidRDefault="00CA7726" w:rsidP="005F0DD2">
            <w:pPr>
              <w:spacing w:line="276" w:lineRule="auto"/>
              <w:jc w:val="right"/>
              <w:rPr>
                <w:rFonts w:ascii="Calibri" w:hAnsi="Calibri" w:cs="Calibri"/>
              </w:rPr>
            </w:pPr>
          </w:p>
          <w:p w14:paraId="138B21F1" w14:textId="77777777" w:rsidR="00CA7726" w:rsidRPr="00CA7726" w:rsidRDefault="00CA7726" w:rsidP="005F0DD2">
            <w:pPr>
              <w:spacing w:line="276" w:lineRule="auto"/>
              <w:jc w:val="right"/>
              <w:rPr>
                <w:rFonts w:ascii="Calibri" w:hAnsi="Calibri" w:cs="Calibri"/>
              </w:rPr>
            </w:pPr>
          </w:p>
          <w:p w14:paraId="5BA1CBB4" w14:textId="77777777" w:rsidR="00CA7726" w:rsidRPr="00CA7726" w:rsidRDefault="00CA7726" w:rsidP="005F0DD2">
            <w:pPr>
              <w:spacing w:line="276" w:lineRule="auto"/>
              <w:rPr>
                <w:rFonts w:ascii="Calibri" w:hAnsi="Calibri" w:cs="Calibri"/>
              </w:rPr>
            </w:pPr>
          </w:p>
        </w:tc>
        <w:tc>
          <w:tcPr>
            <w:tcW w:w="3377" w:type="pct"/>
          </w:tcPr>
          <w:p w14:paraId="69109839" w14:textId="77777777" w:rsidR="0087265C" w:rsidRPr="0087265C" w:rsidRDefault="00DC6FB1" w:rsidP="005F0DD2">
            <w:pPr>
              <w:spacing w:line="276" w:lineRule="auto"/>
              <w:rPr>
                <w:rFonts w:ascii="Calibri" w:hAnsi="Calibri" w:cs="Calibri"/>
                <w:sz w:val="24"/>
                <w:szCs w:val="24"/>
              </w:rPr>
            </w:pPr>
            <w:r w:rsidRPr="0087265C">
              <w:rPr>
                <w:rFonts w:ascii="Calibri" w:hAnsi="Calibri" w:cs="Calibri"/>
                <w:b/>
                <w:sz w:val="24"/>
                <w:szCs w:val="24"/>
              </w:rPr>
              <w:t xml:space="preserve">UCSF HÁBITAT CONFIEN: </w:t>
            </w:r>
            <w:r w:rsidR="00CA7726" w:rsidRPr="0087265C">
              <w:rPr>
                <w:rFonts w:ascii="Calibri" w:hAnsi="Calibri" w:cs="Calibri"/>
                <w:b/>
                <w:sz w:val="24"/>
                <w:szCs w:val="24"/>
              </w:rPr>
              <w:t>Dirección:</w:t>
            </w:r>
            <w:r w:rsidR="00CA7726" w:rsidRPr="0087265C">
              <w:rPr>
                <w:rFonts w:ascii="Calibri" w:hAnsi="Calibri" w:cs="Calibri"/>
                <w:sz w:val="24"/>
                <w:szCs w:val="24"/>
              </w:rPr>
              <w:t xml:space="preserve"> Km. 6.1/2 Carretera. Tr</w:t>
            </w:r>
            <w:r w:rsidRPr="0087265C">
              <w:rPr>
                <w:rFonts w:ascii="Calibri" w:hAnsi="Calibri" w:cs="Calibri"/>
                <w:sz w:val="24"/>
                <w:szCs w:val="24"/>
              </w:rPr>
              <w:t xml:space="preserve">oncal del Norte Habitad Confie. </w:t>
            </w:r>
          </w:p>
          <w:p w14:paraId="3CACA8C3" w14:textId="77777777" w:rsidR="00DC6FB1" w:rsidRPr="0087265C" w:rsidRDefault="00DC6FB1" w:rsidP="005F0DD2">
            <w:pPr>
              <w:spacing w:line="276" w:lineRule="auto"/>
              <w:rPr>
                <w:rFonts w:ascii="Calibri" w:hAnsi="Calibri" w:cs="Calibri"/>
                <w:sz w:val="24"/>
                <w:szCs w:val="24"/>
              </w:rPr>
            </w:pPr>
            <w:r w:rsidRPr="0087265C">
              <w:rPr>
                <w:rFonts w:ascii="Calibri" w:hAnsi="Calibri" w:cs="Calibri"/>
                <w:sz w:val="24"/>
                <w:szCs w:val="24"/>
              </w:rPr>
              <w:t xml:space="preserve"> </w:t>
            </w:r>
            <w:r w:rsidR="00CA7726" w:rsidRPr="0087265C">
              <w:rPr>
                <w:rFonts w:ascii="Calibri" w:hAnsi="Calibri" w:cs="Calibri"/>
                <w:b/>
                <w:sz w:val="24"/>
                <w:szCs w:val="24"/>
                <w:lang w:val="es-MX"/>
              </w:rPr>
              <w:t>Teléfono:</w:t>
            </w:r>
            <w:r w:rsidR="00CA7726" w:rsidRPr="0087265C">
              <w:rPr>
                <w:rFonts w:ascii="Calibri" w:hAnsi="Calibri" w:cs="Calibri"/>
                <w:sz w:val="24"/>
                <w:szCs w:val="24"/>
                <w:lang w:val="es-MX"/>
              </w:rPr>
              <w:t xml:space="preserve"> </w:t>
            </w:r>
            <w:r w:rsidR="00CA7726" w:rsidRPr="0087265C">
              <w:rPr>
                <w:rFonts w:ascii="Calibri" w:hAnsi="Calibri" w:cs="Calibri"/>
                <w:sz w:val="24"/>
                <w:szCs w:val="24"/>
              </w:rPr>
              <w:t>2223-2387</w:t>
            </w:r>
          </w:p>
          <w:p w14:paraId="46D30373" w14:textId="77777777" w:rsidR="005B14B6" w:rsidRPr="0087265C" w:rsidRDefault="005B14B6" w:rsidP="005F0DD2">
            <w:pPr>
              <w:spacing w:line="276" w:lineRule="auto"/>
              <w:rPr>
                <w:rFonts w:ascii="Arial" w:eastAsia="Arial" w:hAnsi="Arial" w:cs="Arial"/>
                <w:sz w:val="20"/>
                <w:szCs w:val="20"/>
              </w:rPr>
            </w:pPr>
            <w:r w:rsidRPr="0087265C">
              <w:rPr>
                <w:rFonts w:ascii="Calibri" w:hAnsi="Calibri" w:cs="Calibri"/>
                <w:sz w:val="24"/>
                <w:szCs w:val="24"/>
              </w:rPr>
              <w:t xml:space="preserve"> </w:t>
            </w:r>
            <w:r w:rsidRPr="0087265C">
              <w:rPr>
                <w:rFonts w:ascii="Calibri" w:hAnsi="Calibri" w:cs="Calibri"/>
                <w:b/>
                <w:sz w:val="24"/>
                <w:szCs w:val="24"/>
              </w:rPr>
              <w:t>UCSF DE CIUDAD DELGADO</w:t>
            </w:r>
            <w:r w:rsidR="0087265C" w:rsidRPr="0087265C">
              <w:rPr>
                <w:rFonts w:ascii="Calibri" w:hAnsi="Calibri" w:cs="Calibri"/>
                <w:b/>
                <w:sz w:val="24"/>
                <w:szCs w:val="24"/>
              </w:rPr>
              <w:t xml:space="preserve">: Dirección: </w:t>
            </w:r>
            <w:r w:rsidR="0087265C" w:rsidRPr="0087265C">
              <w:rPr>
                <w:rFonts w:ascii="Arial" w:eastAsia="Arial" w:hAnsi="Arial" w:cs="Arial"/>
                <w:sz w:val="20"/>
                <w:szCs w:val="20"/>
              </w:rPr>
              <w:t>6a. AV. NORTE No. 13. CIUDAD DELGADO.</w:t>
            </w:r>
          </w:p>
          <w:p w14:paraId="28383EFA" w14:textId="77777777" w:rsidR="0087265C" w:rsidRPr="0087265C" w:rsidRDefault="0087265C" w:rsidP="005F0DD2">
            <w:pPr>
              <w:spacing w:line="276" w:lineRule="auto"/>
              <w:rPr>
                <w:rFonts w:ascii="Calibri" w:hAnsi="Calibri" w:cs="Calibri"/>
                <w:b/>
                <w:sz w:val="24"/>
                <w:szCs w:val="24"/>
              </w:rPr>
            </w:pPr>
            <w:r w:rsidRPr="0087265C">
              <w:rPr>
                <w:rFonts w:ascii="Arial" w:eastAsia="Arial" w:hAnsi="Arial" w:cs="Arial"/>
                <w:b/>
                <w:sz w:val="20"/>
                <w:szCs w:val="20"/>
              </w:rPr>
              <w:t xml:space="preserve">Teléfono: </w:t>
            </w:r>
            <w:r w:rsidRPr="0087265C">
              <w:rPr>
                <w:rFonts w:ascii="Arial" w:eastAsia="Arial" w:hAnsi="Arial" w:cs="Arial"/>
                <w:sz w:val="20"/>
                <w:szCs w:val="20"/>
              </w:rPr>
              <w:t>2276-3244</w:t>
            </w:r>
          </w:p>
        </w:tc>
      </w:tr>
      <w:tr w:rsidR="00CA7726" w:rsidRPr="00CA7726" w14:paraId="58644C5D" w14:textId="77777777" w:rsidTr="005F0DD2">
        <w:tc>
          <w:tcPr>
            <w:tcW w:w="5000" w:type="pct"/>
            <w:gridSpan w:val="3"/>
            <w:shd w:val="clear" w:color="auto" w:fill="007789" w:themeFill="accent1" w:themeFillShade="BF"/>
          </w:tcPr>
          <w:p w14:paraId="4C259224" w14:textId="77777777" w:rsidR="00CA7726" w:rsidRPr="00CA7726" w:rsidRDefault="00CA7726" w:rsidP="005F0DD2">
            <w:pPr>
              <w:spacing w:line="276" w:lineRule="auto"/>
              <w:jc w:val="center"/>
              <w:rPr>
                <w:rFonts w:ascii="Calibri" w:hAnsi="Calibri" w:cs="Calibri"/>
                <w:b/>
                <w:color w:val="FFFFFF" w:themeColor="background1"/>
                <w:sz w:val="24"/>
                <w:szCs w:val="24"/>
              </w:rPr>
            </w:pPr>
            <w:r w:rsidRPr="00CA7726">
              <w:rPr>
                <w:rFonts w:ascii="Calibri" w:hAnsi="Calibri" w:cs="Calibri"/>
                <w:b/>
                <w:color w:val="FFFFFF" w:themeColor="background1"/>
                <w:sz w:val="24"/>
                <w:szCs w:val="24"/>
              </w:rPr>
              <w:t>PRESENCIA TERITORIAL</w:t>
            </w:r>
          </w:p>
        </w:tc>
      </w:tr>
      <w:tr w:rsidR="00CA7726" w:rsidRPr="00CA7726" w14:paraId="6F511686" w14:textId="77777777" w:rsidTr="00036010">
        <w:tc>
          <w:tcPr>
            <w:tcW w:w="908" w:type="pct"/>
            <w:shd w:val="clear" w:color="auto" w:fill="auto"/>
          </w:tcPr>
          <w:p w14:paraId="1AD26B19" w14:textId="77777777" w:rsidR="00CA7726" w:rsidRPr="00793758" w:rsidRDefault="00CA7726" w:rsidP="005F0DD2">
            <w:pPr>
              <w:spacing w:line="276" w:lineRule="auto"/>
              <w:rPr>
                <w:rFonts w:ascii="Calibri" w:hAnsi="Calibri" w:cs="Calibri"/>
                <w:color w:val="000000" w:themeColor="text1"/>
              </w:rPr>
            </w:pPr>
            <w:r w:rsidRPr="00793758">
              <w:rPr>
                <w:rFonts w:ascii="Calibri" w:hAnsi="Calibri" w:cs="Calibri"/>
                <w:color w:val="000000" w:themeColor="text1"/>
              </w:rPr>
              <w:t>Regional</w:t>
            </w:r>
          </w:p>
        </w:tc>
        <w:tc>
          <w:tcPr>
            <w:tcW w:w="715" w:type="pct"/>
            <w:shd w:val="clear" w:color="auto" w:fill="auto"/>
          </w:tcPr>
          <w:p w14:paraId="1563535C" w14:textId="77777777" w:rsidR="00CA7726" w:rsidRPr="00793758" w:rsidRDefault="00CA7726" w:rsidP="005F0DD2">
            <w:pPr>
              <w:spacing w:line="276" w:lineRule="auto"/>
              <w:rPr>
                <w:rFonts w:ascii="Calibri" w:hAnsi="Calibri" w:cs="Calibri"/>
                <w:color w:val="000000" w:themeColor="text1"/>
              </w:rPr>
            </w:pPr>
            <w:r w:rsidRPr="00793758">
              <w:rPr>
                <w:rFonts w:ascii="Calibri" w:hAnsi="Calibri" w:cs="Calibri"/>
                <w:color w:val="000000" w:themeColor="text1"/>
              </w:rPr>
              <w:t>Nacional</w:t>
            </w:r>
          </w:p>
        </w:tc>
        <w:tc>
          <w:tcPr>
            <w:tcW w:w="3377" w:type="pct"/>
            <w:vMerge w:val="restart"/>
          </w:tcPr>
          <w:p w14:paraId="1E81A985" w14:textId="77777777" w:rsidR="00CA7726" w:rsidRPr="00793758" w:rsidRDefault="00DC6FB1" w:rsidP="00DC6FB1">
            <w:pPr>
              <w:rPr>
                <w:color w:val="000000" w:themeColor="text1"/>
              </w:rPr>
            </w:pPr>
            <w:r w:rsidRPr="00793758">
              <w:rPr>
                <w:color w:val="000000" w:themeColor="text1"/>
              </w:rPr>
              <w:t>Ambas UCSF poseen trabajo territorial en todo el municipio</w:t>
            </w:r>
          </w:p>
        </w:tc>
      </w:tr>
      <w:tr w:rsidR="00CA7726" w:rsidRPr="00CA7726" w14:paraId="520732EB" w14:textId="77777777" w:rsidTr="00036010">
        <w:tc>
          <w:tcPr>
            <w:tcW w:w="908" w:type="pct"/>
          </w:tcPr>
          <w:p w14:paraId="14DA1043" w14:textId="77777777" w:rsidR="00CA7726" w:rsidRPr="00793758" w:rsidRDefault="00CA7726" w:rsidP="005F0DD2">
            <w:pPr>
              <w:spacing w:line="276" w:lineRule="auto"/>
              <w:rPr>
                <w:rFonts w:ascii="Calibri" w:hAnsi="Calibri" w:cs="Calibri"/>
                <w:color w:val="000000" w:themeColor="text1"/>
              </w:rPr>
            </w:pPr>
            <w:r w:rsidRPr="00793758">
              <w:rPr>
                <w:rFonts w:ascii="Calibri" w:hAnsi="Calibri" w:cs="Calibri"/>
                <w:color w:val="000000" w:themeColor="text1"/>
              </w:rPr>
              <w:t>Departamental</w:t>
            </w:r>
          </w:p>
        </w:tc>
        <w:tc>
          <w:tcPr>
            <w:tcW w:w="715" w:type="pct"/>
            <w:shd w:val="clear" w:color="auto" w:fill="F6A1C9" w:themeFill="accent2" w:themeFillTint="66"/>
          </w:tcPr>
          <w:p w14:paraId="0CAE9E4E" w14:textId="77777777" w:rsidR="00CA7726" w:rsidRPr="00793758" w:rsidRDefault="00CA7726" w:rsidP="005F0DD2">
            <w:pPr>
              <w:spacing w:line="276" w:lineRule="auto"/>
              <w:rPr>
                <w:rFonts w:ascii="Calibri" w:hAnsi="Calibri" w:cs="Calibri"/>
                <w:color w:val="000000" w:themeColor="text1"/>
              </w:rPr>
            </w:pPr>
            <w:r w:rsidRPr="00793758">
              <w:rPr>
                <w:rFonts w:ascii="Calibri" w:hAnsi="Calibri" w:cs="Calibri"/>
                <w:color w:val="000000" w:themeColor="text1"/>
              </w:rPr>
              <w:t>Municipal</w:t>
            </w:r>
          </w:p>
        </w:tc>
        <w:tc>
          <w:tcPr>
            <w:tcW w:w="3377" w:type="pct"/>
            <w:vMerge/>
          </w:tcPr>
          <w:p w14:paraId="21FBC026" w14:textId="77777777" w:rsidR="00CA7726" w:rsidRPr="00793758" w:rsidRDefault="00CA7726" w:rsidP="005F0DD2">
            <w:pPr>
              <w:spacing w:line="276" w:lineRule="auto"/>
              <w:rPr>
                <w:rFonts w:ascii="Calibri" w:hAnsi="Calibri" w:cs="Calibri"/>
                <w:color w:val="000000" w:themeColor="text1"/>
              </w:rPr>
            </w:pPr>
          </w:p>
        </w:tc>
      </w:tr>
      <w:tr w:rsidR="00CA7726" w:rsidRPr="00CA7726" w14:paraId="22BE4282" w14:textId="77777777" w:rsidTr="005F0DD2">
        <w:tc>
          <w:tcPr>
            <w:tcW w:w="5000" w:type="pct"/>
            <w:gridSpan w:val="3"/>
            <w:shd w:val="clear" w:color="auto" w:fill="007789" w:themeFill="accent1" w:themeFillShade="BF"/>
          </w:tcPr>
          <w:p w14:paraId="7939354A" w14:textId="77777777" w:rsidR="00CA7726" w:rsidRPr="00CA7726" w:rsidRDefault="00CA7726" w:rsidP="005F0DD2">
            <w:pPr>
              <w:tabs>
                <w:tab w:val="left" w:pos="5520"/>
              </w:tabs>
              <w:spacing w:line="276" w:lineRule="auto"/>
              <w:jc w:val="center"/>
              <w:rPr>
                <w:rFonts w:ascii="Calibri" w:hAnsi="Calibri" w:cs="Calibri"/>
                <w:b/>
                <w:color w:val="FFFFFF" w:themeColor="background1"/>
                <w:sz w:val="24"/>
                <w:szCs w:val="24"/>
              </w:rPr>
            </w:pPr>
            <w:r w:rsidRPr="00CA7726">
              <w:rPr>
                <w:rFonts w:ascii="Calibri" w:hAnsi="Calibri" w:cs="Calibri"/>
                <w:b/>
                <w:color w:val="FFFFFF" w:themeColor="background1"/>
                <w:sz w:val="24"/>
                <w:szCs w:val="24"/>
              </w:rPr>
              <w:t>TIPO DE ATENCIÓN</w:t>
            </w:r>
          </w:p>
        </w:tc>
      </w:tr>
      <w:tr w:rsidR="00CA7726" w:rsidRPr="00CA7726" w14:paraId="3B85B382" w14:textId="77777777" w:rsidTr="005F0DD2">
        <w:tc>
          <w:tcPr>
            <w:tcW w:w="5000" w:type="pct"/>
            <w:gridSpan w:val="3"/>
          </w:tcPr>
          <w:p w14:paraId="780A3AFB" w14:textId="77777777" w:rsidR="00CA7726" w:rsidRPr="00CA7726" w:rsidRDefault="00CA7726" w:rsidP="005F0DD2">
            <w:pPr>
              <w:tabs>
                <w:tab w:val="left" w:pos="5520"/>
              </w:tabs>
              <w:spacing w:line="276" w:lineRule="auto"/>
              <w:rPr>
                <w:rFonts w:ascii="Calibri" w:hAnsi="Calibri" w:cs="Calibri"/>
              </w:rPr>
            </w:pPr>
            <w:r w:rsidRPr="00FB0CDE">
              <w:rPr>
                <w:rFonts w:ascii="Calibri" w:hAnsi="Calibri" w:cs="Calibri"/>
              </w:rPr>
              <w:t>La Unidad Comunitaria de Salud Familiar de Ciudad Delgado</w:t>
            </w:r>
            <w:r w:rsidR="003223CA" w:rsidRPr="00FB0CDE">
              <w:rPr>
                <w:rFonts w:ascii="Calibri" w:hAnsi="Calibri" w:cs="Calibri"/>
              </w:rPr>
              <w:t xml:space="preserve"> y Hábitat Confien</w:t>
            </w:r>
            <w:r w:rsidRPr="00FB0CDE">
              <w:rPr>
                <w:rFonts w:ascii="Calibri" w:hAnsi="Calibri" w:cs="Calibri"/>
              </w:rPr>
              <w:t xml:space="preserve"> brinda servicios de salud a personas víctimas de violencia social, además apoya a las personas a través de la referencia con otras instituciones de gobierno.</w:t>
            </w:r>
          </w:p>
        </w:tc>
      </w:tr>
      <w:tr w:rsidR="00CA7726" w:rsidRPr="00CA7726" w14:paraId="3F4AD855" w14:textId="77777777" w:rsidTr="005F0DD2">
        <w:tc>
          <w:tcPr>
            <w:tcW w:w="5000" w:type="pct"/>
            <w:gridSpan w:val="3"/>
            <w:shd w:val="clear" w:color="auto" w:fill="007789" w:themeFill="accent1" w:themeFillShade="BF"/>
          </w:tcPr>
          <w:p w14:paraId="134453AD" w14:textId="77777777" w:rsidR="00CA7726" w:rsidRPr="00CA7726" w:rsidRDefault="00CA7726" w:rsidP="005F0DD2">
            <w:pPr>
              <w:spacing w:line="276" w:lineRule="auto"/>
              <w:jc w:val="center"/>
              <w:rPr>
                <w:rFonts w:ascii="Calibri" w:hAnsi="Calibri" w:cs="Calibri"/>
              </w:rPr>
            </w:pPr>
            <w:r w:rsidRPr="00CA7726">
              <w:rPr>
                <w:rFonts w:ascii="Calibri" w:hAnsi="Calibri" w:cs="Calibri"/>
                <w:b/>
                <w:color w:val="FFFFFF" w:themeColor="background1"/>
                <w:sz w:val="24"/>
                <w:szCs w:val="24"/>
              </w:rPr>
              <w:lastRenderedPageBreak/>
              <w:t>MODELO DE ATENCIÓN</w:t>
            </w:r>
          </w:p>
        </w:tc>
      </w:tr>
      <w:tr w:rsidR="00CA7726" w:rsidRPr="00CA7726" w14:paraId="18701640" w14:textId="77777777" w:rsidTr="005F0DD2">
        <w:tc>
          <w:tcPr>
            <w:tcW w:w="5000" w:type="pct"/>
            <w:gridSpan w:val="3"/>
          </w:tcPr>
          <w:p w14:paraId="355A0F78" w14:textId="77777777" w:rsidR="00CA7726" w:rsidRPr="00FB0CDE" w:rsidRDefault="00CA7726" w:rsidP="005F0DD2">
            <w:pPr>
              <w:spacing w:line="276" w:lineRule="auto"/>
              <w:rPr>
                <w:rFonts w:ascii="Calibri" w:hAnsi="Calibri" w:cs="Calibri"/>
              </w:rPr>
            </w:pPr>
            <w:r w:rsidRPr="00FB0CDE">
              <w:rPr>
                <w:rFonts w:ascii="Calibri" w:hAnsi="Calibri" w:cs="Calibri"/>
              </w:rPr>
              <w:t>Existe un modelo de atención que se basa en brindar atención integral a las víctimas afectadas por violencia. Al momento de recibir a las personas que solicitan ayuda se analiza el caso y se brinda atención diferenciada de acuerdo a las necesidades de apoyo que se requieran.</w:t>
            </w:r>
          </w:p>
          <w:p w14:paraId="5B103939" w14:textId="77777777" w:rsidR="00CA7726" w:rsidRPr="00CA7726" w:rsidRDefault="00CA7726" w:rsidP="005F0DD2">
            <w:pPr>
              <w:spacing w:line="276" w:lineRule="auto"/>
              <w:rPr>
                <w:rFonts w:ascii="Calibri" w:hAnsi="Calibri" w:cs="Calibri"/>
              </w:rPr>
            </w:pPr>
            <w:r w:rsidRPr="00FB0CDE">
              <w:rPr>
                <w:rFonts w:ascii="Calibri" w:hAnsi="Calibri" w:cs="Calibri"/>
              </w:rPr>
              <w:t>Los servicios que ofrece la institución son gratuitos.</w:t>
            </w:r>
          </w:p>
        </w:tc>
      </w:tr>
      <w:tr w:rsidR="00CA7726" w:rsidRPr="00CA7726" w14:paraId="200EC49C" w14:textId="77777777" w:rsidTr="005F0DD2">
        <w:tc>
          <w:tcPr>
            <w:tcW w:w="5000" w:type="pct"/>
            <w:gridSpan w:val="3"/>
            <w:shd w:val="clear" w:color="auto" w:fill="007789" w:themeFill="accent1" w:themeFillShade="BF"/>
          </w:tcPr>
          <w:p w14:paraId="1F126739" w14:textId="77777777" w:rsidR="00CA7726" w:rsidRPr="00CA7726" w:rsidRDefault="00CA7726" w:rsidP="005F0DD2">
            <w:pPr>
              <w:spacing w:line="276" w:lineRule="auto"/>
              <w:jc w:val="center"/>
              <w:rPr>
                <w:rFonts w:ascii="Calibri" w:hAnsi="Calibri" w:cs="Calibri"/>
                <w:b/>
                <w:color w:val="FFFFFF" w:themeColor="background1"/>
              </w:rPr>
            </w:pPr>
            <w:r w:rsidRPr="00CA7726">
              <w:rPr>
                <w:rFonts w:ascii="Calibri" w:hAnsi="Calibri" w:cs="Calibri"/>
                <w:b/>
                <w:color w:val="FFFFFF" w:themeColor="background1"/>
                <w:sz w:val="24"/>
                <w:szCs w:val="24"/>
              </w:rPr>
              <w:t>PERFIL REQUERIDO DE LAS PERSONAS QUE ATIENDEN</w:t>
            </w:r>
          </w:p>
        </w:tc>
      </w:tr>
      <w:tr w:rsidR="00CA7726" w:rsidRPr="00CA7726" w14:paraId="21FB79C3" w14:textId="77777777" w:rsidTr="005F0DD2">
        <w:tc>
          <w:tcPr>
            <w:tcW w:w="5000" w:type="pct"/>
            <w:gridSpan w:val="3"/>
          </w:tcPr>
          <w:p w14:paraId="71995269" w14:textId="77777777" w:rsidR="00CA7726" w:rsidRPr="00CA7726" w:rsidRDefault="00CA7726" w:rsidP="005F0DD2">
            <w:pPr>
              <w:spacing w:line="276" w:lineRule="auto"/>
              <w:rPr>
                <w:rFonts w:ascii="Calibri" w:hAnsi="Calibri" w:cs="Calibri"/>
              </w:rPr>
            </w:pPr>
            <w:r w:rsidRPr="00FB0CDE">
              <w:rPr>
                <w:rFonts w:ascii="Calibri" w:hAnsi="Calibri" w:cs="Calibri"/>
              </w:rPr>
              <w:t>Personas que hayan sufrido algún tipo de violencia social.</w:t>
            </w:r>
          </w:p>
        </w:tc>
      </w:tr>
      <w:tr w:rsidR="00CA7726" w:rsidRPr="00CA7726" w14:paraId="51B51FFE" w14:textId="77777777" w:rsidTr="005F0DD2">
        <w:tc>
          <w:tcPr>
            <w:tcW w:w="5000" w:type="pct"/>
            <w:gridSpan w:val="3"/>
            <w:shd w:val="clear" w:color="auto" w:fill="007789" w:themeFill="accent1" w:themeFillShade="BF"/>
          </w:tcPr>
          <w:p w14:paraId="477AEBCE" w14:textId="77777777" w:rsidR="00CA7726" w:rsidRPr="00CA7726" w:rsidRDefault="00CA7726" w:rsidP="005F0DD2">
            <w:pPr>
              <w:spacing w:line="276" w:lineRule="auto"/>
              <w:jc w:val="center"/>
              <w:rPr>
                <w:rFonts w:ascii="Calibri" w:hAnsi="Calibri" w:cs="Calibri"/>
                <w:b/>
                <w:color w:val="FFFFFF" w:themeColor="background1"/>
                <w:sz w:val="24"/>
                <w:szCs w:val="24"/>
              </w:rPr>
            </w:pPr>
            <w:r w:rsidRPr="00CA7726">
              <w:rPr>
                <w:rFonts w:ascii="Calibri" w:hAnsi="Calibri" w:cs="Calibri"/>
                <w:b/>
                <w:color w:val="FFFFFF" w:themeColor="background1"/>
                <w:sz w:val="24"/>
                <w:szCs w:val="24"/>
              </w:rPr>
              <w:t>TIPO DE SERVICIOS QUE OFRECE</w:t>
            </w:r>
          </w:p>
        </w:tc>
      </w:tr>
      <w:tr w:rsidR="00CA7726" w:rsidRPr="00CA7726" w14:paraId="6852EEED" w14:textId="77777777" w:rsidTr="005F0DD2">
        <w:tc>
          <w:tcPr>
            <w:tcW w:w="5000" w:type="pct"/>
            <w:gridSpan w:val="3"/>
            <w:shd w:val="clear" w:color="auto" w:fill="auto"/>
          </w:tcPr>
          <w:p w14:paraId="2C992B2A" w14:textId="77777777" w:rsidR="00CA7726" w:rsidRPr="00CA7726" w:rsidRDefault="00CA7726" w:rsidP="00664CD9">
            <w:pPr>
              <w:pStyle w:val="Prrafodelista"/>
              <w:numPr>
                <w:ilvl w:val="0"/>
                <w:numId w:val="22"/>
              </w:numPr>
              <w:spacing w:after="0" w:line="276" w:lineRule="auto"/>
              <w:rPr>
                <w:rFonts w:ascii="Calibri" w:hAnsi="Calibri" w:cs="Calibri"/>
              </w:rPr>
            </w:pPr>
            <w:r w:rsidRPr="00CA7726">
              <w:rPr>
                <w:rFonts w:ascii="Calibri" w:hAnsi="Calibri" w:cs="Calibri"/>
              </w:rPr>
              <w:t xml:space="preserve">Atención medica </w:t>
            </w:r>
          </w:p>
          <w:p w14:paraId="0B19C693" w14:textId="77777777" w:rsidR="00CA7726" w:rsidRPr="00CA7726" w:rsidRDefault="00CA7726" w:rsidP="00664CD9">
            <w:pPr>
              <w:pStyle w:val="Prrafodelista"/>
              <w:numPr>
                <w:ilvl w:val="0"/>
                <w:numId w:val="22"/>
              </w:numPr>
              <w:spacing w:after="0" w:line="276" w:lineRule="auto"/>
              <w:rPr>
                <w:rFonts w:ascii="Calibri" w:hAnsi="Calibri" w:cs="Calibri"/>
              </w:rPr>
            </w:pPr>
            <w:r w:rsidRPr="00CA7726">
              <w:rPr>
                <w:rFonts w:ascii="Calibri" w:hAnsi="Calibri" w:cs="Calibri"/>
              </w:rPr>
              <w:t xml:space="preserve">Atención psicológica </w:t>
            </w:r>
          </w:p>
          <w:p w14:paraId="76E3A07C" w14:textId="77777777" w:rsidR="00CA7726" w:rsidRPr="00CA7726" w:rsidRDefault="00CA7726" w:rsidP="00664CD9">
            <w:pPr>
              <w:pStyle w:val="Prrafodelista"/>
              <w:numPr>
                <w:ilvl w:val="0"/>
                <w:numId w:val="22"/>
              </w:numPr>
              <w:spacing w:after="0" w:line="276" w:lineRule="auto"/>
              <w:rPr>
                <w:rFonts w:ascii="Calibri" w:hAnsi="Calibri" w:cs="Calibri"/>
              </w:rPr>
            </w:pPr>
            <w:r w:rsidRPr="00CA7726">
              <w:rPr>
                <w:rFonts w:ascii="Calibri" w:hAnsi="Calibri" w:cs="Calibri"/>
              </w:rPr>
              <w:t>Referencia a hospitales</w:t>
            </w:r>
          </w:p>
          <w:p w14:paraId="15909FE6" w14:textId="77777777" w:rsidR="00CA7726" w:rsidRPr="00CA7726" w:rsidRDefault="00CA7726" w:rsidP="00664CD9">
            <w:pPr>
              <w:pStyle w:val="Prrafodelista"/>
              <w:numPr>
                <w:ilvl w:val="0"/>
                <w:numId w:val="22"/>
              </w:numPr>
              <w:spacing w:after="0" w:line="276" w:lineRule="auto"/>
              <w:rPr>
                <w:rFonts w:ascii="Calibri" w:hAnsi="Calibri" w:cs="Calibri"/>
              </w:rPr>
            </w:pPr>
            <w:r w:rsidRPr="00CA7726">
              <w:rPr>
                <w:rFonts w:ascii="Calibri" w:hAnsi="Calibri" w:cs="Calibri"/>
              </w:rPr>
              <w:t>Referencia a otras instituciones del Estado (FGR, PNC, CONNA)</w:t>
            </w:r>
          </w:p>
        </w:tc>
      </w:tr>
      <w:tr w:rsidR="00CA7726" w:rsidRPr="00CA7726" w14:paraId="63F24FD7" w14:textId="77777777" w:rsidTr="005F0DD2">
        <w:tc>
          <w:tcPr>
            <w:tcW w:w="5000" w:type="pct"/>
            <w:gridSpan w:val="3"/>
            <w:shd w:val="clear" w:color="auto" w:fill="007789" w:themeFill="accent1" w:themeFillShade="BF"/>
          </w:tcPr>
          <w:p w14:paraId="50A4F907" w14:textId="77777777" w:rsidR="00CA7726" w:rsidRPr="00FB0CDE" w:rsidRDefault="00CA7726" w:rsidP="005F0DD2">
            <w:pPr>
              <w:spacing w:line="276" w:lineRule="auto"/>
              <w:jc w:val="center"/>
              <w:rPr>
                <w:rFonts w:ascii="Calibri" w:hAnsi="Calibri" w:cs="Calibri"/>
                <w:b/>
                <w:color w:val="FFFFFF" w:themeColor="background1"/>
                <w:sz w:val="20"/>
                <w:szCs w:val="20"/>
              </w:rPr>
            </w:pPr>
            <w:r w:rsidRPr="00FB0CDE">
              <w:rPr>
                <w:rFonts w:ascii="Calibri" w:hAnsi="Calibri" w:cs="Calibri"/>
                <w:b/>
                <w:color w:val="FFFFFF" w:themeColor="background1"/>
                <w:szCs w:val="20"/>
              </w:rPr>
              <w:t>COORDINACIÓN CON OTROS ACTORES</w:t>
            </w:r>
          </w:p>
        </w:tc>
      </w:tr>
      <w:tr w:rsidR="00CA7726" w:rsidRPr="00CA7726" w14:paraId="7E57F3A7" w14:textId="77777777" w:rsidTr="005F0DD2">
        <w:tc>
          <w:tcPr>
            <w:tcW w:w="5000" w:type="pct"/>
            <w:gridSpan w:val="3"/>
          </w:tcPr>
          <w:p w14:paraId="61EDE430" w14:textId="77777777" w:rsidR="00CA7726" w:rsidRPr="00FB0CDE" w:rsidRDefault="00CA7726" w:rsidP="005F0DD2">
            <w:pPr>
              <w:spacing w:line="276" w:lineRule="auto"/>
              <w:rPr>
                <w:rFonts w:ascii="Calibri" w:hAnsi="Calibri" w:cs="Calibri"/>
                <w:sz w:val="20"/>
                <w:szCs w:val="20"/>
              </w:rPr>
            </w:pPr>
            <w:r w:rsidRPr="00FB0CDE">
              <w:rPr>
                <w:rFonts w:ascii="Calibri" w:hAnsi="Calibri" w:cs="Calibri"/>
                <w:sz w:val="20"/>
                <w:szCs w:val="20"/>
              </w:rPr>
              <w:t xml:space="preserve">La UCSF coordina con otros actores a través de la </w:t>
            </w:r>
            <w:r w:rsidRPr="00FB0CDE">
              <w:rPr>
                <w:rFonts w:ascii="Calibri" w:hAnsi="Calibri" w:cs="Calibri"/>
                <w:color w:val="000000"/>
                <w:sz w:val="20"/>
                <w:szCs w:val="20"/>
                <w:shd w:val="clear" w:color="auto" w:fill="FFFFFF"/>
              </w:rPr>
              <w:t>red integrada de servicios de salud, unidades y hospitales (RIIS), FGR, PNC, ISDEMU, CONNA, Centro Judicial Ciudad Delgado, IML.</w:t>
            </w:r>
          </w:p>
        </w:tc>
      </w:tr>
    </w:tbl>
    <w:p w14:paraId="0F2B554B" w14:textId="77777777" w:rsidR="00970618" w:rsidRDefault="00970618" w:rsidP="00970618">
      <w:pPr>
        <w:pStyle w:val="Ttulo"/>
      </w:pPr>
    </w:p>
    <w:p w14:paraId="0C73C909" w14:textId="77777777" w:rsidR="004F559F" w:rsidRDefault="004F559F" w:rsidP="00970618">
      <w:pPr>
        <w:pStyle w:val="Ttulo"/>
      </w:pPr>
    </w:p>
    <w:p w14:paraId="50F406E1" w14:textId="77777777" w:rsidR="00797811" w:rsidRDefault="00797811" w:rsidP="00970618">
      <w:pPr>
        <w:pStyle w:val="Ttulo"/>
      </w:pPr>
    </w:p>
    <w:p w14:paraId="3CB8D0D0" w14:textId="77777777" w:rsidR="00557021" w:rsidRDefault="00557021" w:rsidP="00970618">
      <w:pPr>
        <w:pStyle w:val="Ttulo"/>
      </w:pPr>
    </w:p>
    <w:tbl>
      <w:tblPr>
        <w:tblStyle w:val="Tablaconcuadrcula2"/>
        <w:tblW w:w="5000" w:type="pct"/>
        <w:tblLook w:val="04A0" w:firstRow="1" w:lastRow="0" w:firstColumn="1" w:lastColumn="0" w:noHBand="0" w:noVBand="1"/>
      </w:tblPr>
      <w:tblGrid>
        <w:gridCol w:w="1568"/>
        <w:gridCol w:w="1201"/>
        <w:gridCol w:w="5726"/>
      </w:tblGrid>
      <w:tr w:rsidR="004F559F" w:rsidRPr="004F559F" w14:paraId="178E1D81" w14:textId="77777777" w:rsidTr="00C95036">
        <w:tc>
          <w:tcPr>
            <w:tcW w:w="1618" w:type="pct"/>
            <w:gridSpan w:val="2"/>
            <w:shd w:val="clear" w:color="auto" w:fill="007789" w:themeFill="accent1" w:themeFillShade="BF"/>
          </w:tcPr>
          <w:p w14:paraId="4F025EEE" w14:textId="77777777" w:rsidR="004F559F" w:rsidRPr="004F559F" w:rsidRDefault="004F559F" w:rsidP="004F559F">
            <w:pPr>
              <w:jc w:val="center"/>
              <w:rPr>
                <w:rFonts w:ascii="Calibri" w:eastAsia="Calibri" w:hAnsi="Calibri" w:cs="Calibri"/>
                <w:b/>
                <w:color w:val="FFFFFF"/>
                <w:sz w:val="28"/>
              </w:rPr>
            </w:pPr>
            <w:bookmarkStart w:id="202" w:name="_Hlk527323582"/>
            <w:r w:rsidRPr="004F559F">
              <w:rPr>
                <w:rFonts w:ascii="Calibri" w:eastAsia="Calibri" w:hAnsi="Calibri" w:cs="Calibri"/>
                <w:b/>
                <w:color w:val="FFFFFF"/>
                <w:sz w:val="28"/>
              </w:rPr>
              <w:t>PERFIL INSTITUCIONAL</w:t>
            </w:r>
          </w:p>
        </w:tc>
        <w:tc>
          <w:tcPr>
            <w:tcW w:w="3382" w:type="pct"/>
            <w:shd w:val="clear" w:color="auto" w:fill="007789" w:themeFill="accent1" w:themeFillShade="BF"/>
          </w:tcPr>
          <w:p w14:paraId="2900A821" w14:textId="77777777" w:rsidR="004F559F" w:rsidRPr="004F559F" w:rsidRDefault="004F559F" w:rsidP="004F559F">
            <w:pPr>
              <w:jc w:val="center"/>
              <w:rPr>
                <w:rFonts w:ascii="Calibri" w:eastAsia="Calibri" w:hAnsi="Calibri" w:cs="Calibri"/>
                <w:b/>
                <w:color w:val="FFFFFF"/>
                <w:sz w:val="28"/>
              </w:rPr>
            </w:pPr>
            <w:r w:rsidRPr="004F559F">
              <w:rPr>
                <w:rFonts w:ascii="Calibri" w:eastAsia="Calibri" w:hAnsi="Calibri" w:cs="Calibri"/>
                <w:b/>
                <w:color w:val="FFFFFF"/>
                <w:sz w:val="28"/>
              </w:rPr>
              <w:t>UNIDAD DE ATENCIÓN INTEGRAL A VÍCTIMAS DE VIOLENCIA INTRAFAMILIAR,</w:t>
            </w:r>
          </w:p>
          <w:p w14:paraId="193EC166" w14:textId="77777777" w:rsidR="004F559F" w:rsidRPr="004F559F" w:rsidRDefault="004F559F" w:rsidP="004F559F">
            <w:pPr>
              <w:jc w:val="center"/>
              <w:rPr>
                <w:rFonts w:ascii="Calibri" w:eastAsia="Calibri" w:hAnsi="Calibri" w:cs="Calibri"/>
                <w:color w:val="FFFFFF"/>
                <w:sz w:val="28"/>
              </w:rPr>
            </w:pPr>
            <w:r w:rsidRPr="004F559F">
              <w:rPr>
                <w:rFonts w:ascii="Calibri" w:eastAsia="Calibri" w:hAnsi="Calibri" w:cs="Calibri"/>
                <w:b/>
                <w:color w:val="FFFFFF"/>
                <w:sz w:val="28"/>
              </w:rPr>
              <w:t>VIOLENCIA SEXUAL Y MALTRATO INFANTIL</w:t>
            </w:r>
          </w:p>
        </w:tc>
      </w:tr>
      <w:tr w:rsidR="004F559F" w:rsidRPr="004F559F" w14:paraId="0C65CEB7" w14:textId="77777777" w:rsidTr="00C95036">
        <w:trPr>
          <w:trHeight w:val="1080"/>
        </w:trPr>
        <w:tc>
          <w:tcPr>
            <w:tcW w:w="1618" w:type="pct"/>
            <w:gridSpan w:val="2"/>
          </w:tcPr>
          <w:p w14:paraId="420EA139" w14:textId="77777777" w:rsidR="004F559F" w:rsidRPr="004F559F" w:rsidRDefault="004F559F" w:rsidP="004F559F">
            <w:pPr>
              <w:spacing w:after="160" w:line="276" w:lineRule="auto"/>
              <w:jc w:val="both"/>
              <w:rPr>
                <w:rFonts w:ascii="Calibri" w:eastAsia="Calibri" w:hAnsi="Calibri" w:cs="Calibri"/>
              </w:rPr>
            </w:pPr>
            <w:r w:rsidRPr="004F559F">
              <w:rPr>
                <w:rFonts w:ascii="Calibri" w:eastAsia="Calibri" w:hAnsi="Calibri" w:cs="Calibri"/>
                <w:noProof/>
                <w:lang w:val="es-SV" w:eastAsia="es-SV"/>
              </w:rPr>
              <w:drawing>
                <wp:anchor distT="0" distB="0" distL="114300" distR="114300" simplePos="0" relativeHeight="251720192" behindDoc="0" locked="0" layoutInCell="1" allowOverlap="1" wp14:anchorId="69785841" wp14:editId="48DE99B8">
                  <wp:simplePos x="0" y="0"/>
                  <wp:positionH relativeFrom="column">
                    <wp:posOffset>400487</wp:posOffset>
                  </wp:positionH>
                  <wp:positionV relativeFrom="paragraph">
                    <wp:posOffset>27098</wp:posOffset>
                  </wp:positionV>
                  <wp:extent cx="769816" cy="762057"/>
                  <wp:effectExtent l="0" t="0" r="0" b="0"/>
                  <wp:wrapNone/>
                  <wp:docPr id="772" name="Picture 10" descr="Resultado de imagen para corte suprema de justicia el salvador">
                    <a:extLst xmlns:a="http://schemas.openxmlformats.org/drawingml/2006/main">
                      <a:ext uri="{FF2B5EF4-FFF2-40B4-BE49-F238E27FC236}">
                        <a16:creationId xmlns:a16="http://schemas.microsoft.com/office/drawing/2014/main" id="{51C85467-7318-476D-8870-B128591ACF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Resultado de imagen para corte suprema de justicia el salvador">
                            <a:extLst>
                              <a:ext uri="{FF2B5EF4-FFF2-40B4-BE49-F238E27FC236}">
                                <a16:creationId xmlns:a16="http://schemas.microsoft.com/office/drawing/2014/main" id="{51C85467-7318-476D-8870-B128591ACFAB}"/>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69816" cy="762057"/>
                          </a:xfrm>
                          <a:prstGeom prst="rect">
                            <a:avLst/>
                          </a:prstGeom>
                          <a:noFill/>
                          <a:extLst/>
                        </pic:spPr>
                      </pic:pic>
                    </a:graphicData>
                  </a:graphic>
                  <wp14:sizeRelH relativeFrom="margin">
                    <wp14:pctWidth>0</wp14:pctWidth>
                  </wp14:sizeRelH>
                  <wp14:sizeRelV relativeFrom="margin">
                    <wp14:pctHeight>0</wp14:pctHeight>
                  </wp14:sizeRelV>
                </wp:anchor>
              </w:drawing>
            </w:r>
          </w:p>
          <w:p w14:paraId="464BECDC" w14:textId="77777777" w:rsidR="004F559F" w:rsidRPr="004F559F" w:rsidRDefault="004F559F" w:rsidP="004F559F">
            <w:pPr>
              <w:spacing w:after="160" w:line="276" w:lineRule="auto"/>
              <w:jc w:val="both"/>
              <w:rPr>
                <w:rFonts w:ascii="Calibri" w:eastAsia="Calibri" w:hAnsi="Calibri" w:cs="Calibri"/>
              </w:rPr>
            </w:pPr>
          </w:p>
          <w:p w14:paraId="69CA9600" w14:textId="77777777" w:rsidR="004F559F" w:rsidRPr="004F559F" w:rsidRDefault="004F559F" w:rsidP="004F559F">
            <w:pPr>
              <w:spacing w:after="160" w:line="276" w:lineRule="auto"/>
              <w:jc w:val="both"/>
              <w:rPr>
                <w:rFonts w:ascii="Calibri" w:eastAsia="Calibri" w:hAnsi="Calibri" w:cs="Calibri"/>
              </w:rPr>
            </w:pPr>
          </w:p>
        </w:tc>
        <w:tc>
          <w:tcPr>
            <w:tcW w:w="3382" w:type="pct"/>
          </w:tcPr>
          <w:p w14:paraId="1BE9754A" w14:textId="77777777" w:rsidR="004F559F" w:rsidRPr="004F559F" w:rsidRDefault="004F559F" w:rsidP="004F559F">
            <w:pPr>
              <w:spacing w:line="276" w:lineRule="auto"/>
              <w:jc w:val="both"/>
              <w:rPr>
                <w:rFonts w:ascii="Calibri" w:eastAsia="Calibri" w:hAnsi="Calibri" w:cs="Calibri"/>
              </w:rPr>
            </w:pPr>
            <w:r w:rsidRPr="004F559F">
              <w:rPr>
                <w:rFonts w:ascii="Calibri" w:eastAsia="Calibri" w:hAnsi="Calibri" w:cs="Calibri"/>
                <w:b/>
              </w:rPr>
              <w:t>Dirección:</w:t>
            </w:r>
            <w:r w:rsidRPr="004F559F">
              <w:rPr>
                <w:rFonts w:ascii="Calibri" w:eastAsia="Calibri" w:hAnsi="Calibri" w:cs="Calibri"/>
              </w:rPr>
              <w:t xml:space="preserve"> Avenida Juan Bertis # 75, Ciudad Delgado, San Salvador. Ciudad Delgado</w:t>
            </w:r>
          </w:p>
          <w:p w14:paraId="664551F3" w14:textId="77777777" w:rsidR="004F559F" w:rsidRPr="004F559F" w:rsidRDefault="004F559F" w:rsidP="004F559F">
            <w:pPr>
              <w:spacing w:line="276" w:lineRule="auto"/>
              <w:jc w:val="both"/>
              <w:rPr>
                <w:rFonts w:ascii="Calibri" w:eastAsia="Calibri" w:hAnsi="Calibri" w:cs="Calibri"/>
              </w:rPr>
            </w:pPr>
            <w:r w:rsidRPr="004F559F">
              <w:rPr>
                <w:rFonts w:ascii="Calibri" w:eastAsia="Calibri" w:hAnsi="Calibri" w:cs="Calibri"/>
                <w:b/>
                <w:lang w:val="es-MX"/>
              </w:rPr>
              <w:t>Teléfono:</w:t>
            </w:r>
            <w:r w:rsidRPr="004F559F">
              <w:rPr>
                <w:rFonts w:ascii="Calibri" w:eastAsia="Calibri" w:hAnsi="Calibri" w:cs="Calibri"/>
                <w:lang w:val="es-MX"/>
              </w:rPr>
              <w:t xml:space="preserve"> </w:t>
            </w:r>
            <w:r w:rsidRPr="004F559F">
              <w:rPr>
                <w:rFonts w:ascii="Calibri" w:eastAsia="Calibri" w:hAnsi="Calibri" w:cs="Calibri"/>
              </w:rPr>
              <w:t>2527-9800 Ext. 2063</w:t>
            </w:r>
          </w:p>
        </w:tc>
      </w:tr>
      <w:tr w:rsidR="004F559F" w:rsidRPr="004F559F" w14:paraId="0777263F" w14:textId="77777777" w:rsidTr="005F0DD2">
        <w:tc>
          <w:tcPr>
            <w:tcW w:w="5000" w:type="pct"/>
            <w:gridSpan w:val="3"/>
            <w:shd w:val="clear" w:color="auto" w:fill="007789" w:themeFill="accent1" w:themeFillShade="BF"/>
          </w:tcPr>
          <w:p w14:paraId="38B80A7D" w14:textId="77777777" w:rsidR="004F559F" w:rsidRPr="004F559F" w:rsidRDefault="004F559F" w:rsidP="004F559F">
            <w:pPr>
              <w:spacing w:after="160" w:line="276" w:lineRule="auto"/>
              <w:jc w:val="center"/>
              <w:rPr>
                <w:rFonts w:ascii="Calibri" w:eastAsia="Calibri" w:hAnsi="Calibri" w:cs="Calibri"/>
                <w:b/>
                <w:color w:val="FFFFFF"/>
              </w:rPr>
            </w:pPr>
            <w:r w:rsidRPr="004F559F">
              <w:rPr>
                <w:rFonts w:ascii="Calibri" w:eastAsia="Calibri" w:hAnsi="Calibri" w:cs="Calibri"/>
                <w:b/>
                <w:color w:val="FFFFFF"/>
              </w:rPr>
              <w:t>PRESENCIA TERITORIAL</w:t>
            </w:r>
          </w:p>
        </w:tc>
      </w:tr>
      <w:tr w:rsidR="004F559F" w:rsidRPr="004F559F" w14:paraId="57443CA6" w14:textId="77777777" w:rsidTr="00C95036">
        <w:tc>
          <w:tcPr>
            <w:tcW w:w="899" w:type="pct"/>
            <w:shd w:val="clear" w:color="auto" w:fill="auto"/>
          </w:tcPr>
          <w:p w14:paraId="0102E148" w14:textId="77777777" w:rsidR="004F559F" w:rsidRPr="004F559F" w:rsidRDefault="004F559F" w:rsidP="004F559F">
            <w:pPr>
              <w:spacing w:after="160" w:line="276" w:lineRule="auto"/>
              <w:jc w:val="both"/>
              <w:rPr>
                <w:rFonts w:ascii="Calibri" w:eastAsia="Calibri" w:hAnsi="Calibri" w:cs="Calibri"/>
              </w:rPr>
            </w:pPr>
            <w:r w:rsidRPr="004F559F">
              <w:rPr>
                <w:rFonts w:ascii="Calibri" w:eastAsia="Calibri" w:hAnsi="Calibri" w:cs="Calibri"/>
              </w:rPr>
              <w:lastRenderedPageBreak/>
              <w:t>Regional</w:t>
            </w:r>
          </w:p>
        </w:tc>
        <w:tc>
          <w:tcPr>
            <w:tcW w:w="719" w:type="pct"/>
            <w:shd w:val="clear" w:color="auto" w:fill="F6A1C9" w:themeFill="accent2" w:themeFillTint="66"/>
          </w:tcPr>
          <w:p w14:paraId="668948F1" w14:textId="77777777" w:rsidR="004F559F" w:rsidRPr="004F559F" w:rsidRDefault="004F559F" w:rsidP="004F559F">
            <w:pPr>
              <w:spacing w:after="160" w:line="276" w:lineRule="auto"/>
              <w:jc w:val="both"/>
              <w:rPr>
                <w:rFonts w:ascii="Calibri" w:eastAsia="Calibri" w:hAnsi="Calibri" w:cs="Calibri"/>
              </w:rPr>
            </w:pPr>
            <w:r w:rsidRPr="004F559F">
              <w:rPr>
                <w:rFonts w:ascii="Calibri" w:eastAsia="Calibri" w:hAnsi="Calibri" w:cs="Calibri"/>
              </w:rPr>
              <w:t>Nacional</w:t>
            </w:r>
          </w:p>
        </w:tc>
        <w:tc>
          <w:tcPr>
            <w:tcW w:w="3382" w:type="pct"/>
            <w:vMerge w:val="restart"/>
          </w:tcPr>
          <w:p w14:paraId="3BC031D3" w14:textId="77777777" w:rsidR="004F559F" w:rsidRPr="004F559F" w:rsidRDefault="004F559F" w:rsidP="004F559F">
            <w:pPr>
              <w:spacing w:after="160" w:line="276" w:lineRule="auto"/>
              <w:jc w:val="both"/>
              <w:rPr>
                <w:rFonts w:ascii="Calibri" w:eastAsia="Calibri" w:hAnsi="Calibri" w:cs="Calibri"/>
              </w:rPr>
            </w:pPr>
            <w:r w:rsidRPr="004F559F">
              <w:rPr>
                <w:rFonts w:ascii="Calibri" w:eastAsia="Calibri" w:hAnsi="Calibri" w:cs="Calibri"/>
              </w:rPr>
              <w:t>El órgano judicial posee trabajo a nivel nacional.</w:t>
            </w:r>
          </w:p>
        </w:tc>
      </w:tr>
      <w:tr w:rsidR="004F559F" w:rsidRPr="004F559F" w14:paraId="07A656E6" w14:textId="77777777" w:rsidTr="00C95036">
        <w:tc>
          <w:tcPr>
            <w:tcW w:w="899" w:type="pct"/>
          </w:tcPr>
          <w:p w14:paraId="6FD793B4" w14:textId="77777777" w:rsidR="004F559F" w:rsidRPr="004F559F" w:rsidRDefault="004F559F" w:rsidP="004F559F">
            <w:pPr>
              <w:spacing w:after="160" w:line="276" w:lineRule="auto"/>
              <w:jc w:val="both"/>
              <w:rPr>
                <w:rFonts w:ascii="Calibri" w:eastAsia="Calibri" w:hAnsi="Calibri" w:cs="Calibri"/>
              </w:rPr>
            </w:pPr>
            <w:r w:rsidRPr="004F559F">
              <w:rPr>
                <w:rFonts w:ascii="Calibri" w:eastAsia="Calibri" w:hAnsi="Calibri" w:cs="Calibri"/>
              </w:rPr>
              <w:t>Departamental</w:t>
            </w:r>
          </w:p>
        </w:tc>
        <w:tc>
          <w:tcPr>
            <w:tcW w:w="719" w:type="pct"/>
            <w:shd w:val="clear" w:color="auto" w:fill="auto"/>
          </w:tcPr>
          <w:p w14:paraId="3C4A53B5" w14:textId="77777777" w:rsidR="004F559F" w:rsidRPr="004F559F" w:rsidRDefault="004F559F" w:rsidP="004F559F">
            <w:pPr>
              <w:spacing w:after="160" w:line="276" w:lineRule="auto"/>
              <w:jc w:val="both"/>
              <w:rPr>
                <w:rFonts w:ascii="Calibri" w:eastAsia="Calibri" w:hAnsi="Calibri" w:cs="Calibri"/>
              </w:rPr>
            </w:pPr>
            <w:r w:rsidRPr="004F559F">
              <w:rPr>
                <w:rFonts w:ascii="Calibri" w:eastAsia="Calibri" w:hAnsi="Calibri" w:cs="Calibri"/>
              </w:rPr>
              <w:t>Municipal</w:t>
            </w:r>
          </w:p>
        </w:tc>
        <w:tc>
          <w:tcPr>
            <w:tcW w:w="3382" w:type="pct"/>
            <w:vMerge/>
          </w:tcPr>
          <w:p w14:paraId="0A7A0F37" w14:textId="77777777" w:rsidR="004F559F" w:rsidRPr="004F559F" w:rsidRDefault="004F559F" w:rsidP="004F559F">
            <w:pPr>
              <w:spacing w:after="160" w:line="276" w:lineRule="auto"/>
              <w:jc w:val="both"/>
              <w:rPr>
                <w:rFonts w:ascii="Calibri" w:eastAsia="Calibri" w:hAnsi="Calibri" w:cs="Calibri"/>
              </w:rPr>
            </w:pPr>
          </w:p>
        </w:tc>
      </w:tr>
      <w:tr w:rsidR="004F559F" w:rsidRPr="004F559F" w14:paraId="7425EF86" w14:textId="77777777" w:rsidTr="005F0DD2">
        <w:tc>
          <w:tcPr>
            <w:tcW w:w="5000" w:type="pct"/>
            <w:gridSpan w:val="3"/>
            <w:shd w:val="clear" w:color="auto" w:fill="007789" w:themeFill="accent1" w:themeFillShade="BF"/>
          </w:tcPr>
          <w:p w14:paraId="13606596" w14:textId="77777777" w:rsidR="004F559F" w:rsidRPr="004F559F" w:rsidRDefault="004F559F" w:rsidP="004F559F">
            <w:pPr>
              <w:spacing w:after="160" w:line="276" w:lineRule="auto"/>
              <w:jc w:val="center"/>
              <w:rPr>
                <w:rFonts w:ascii="Calibri" w:eastAsia="Calibri" w:hAnsi="Calibri" w:cs="Calibri"/>
                <w:b/>
                <w:color w:val="FFFFFF"/>
              </w:rPr>
            </w:pPr>
            <w:r w:rsidRPr="004F559F">
              <w:rPr>
                <w:rFonts w:ascii="Calibri" w:eastAsia="Calibri" w:hAnsi="Calibri" w:cs="Calibri"/>
                <w:b/>
                <w:color w:val="FFFFFF"/>
              </w:rPr>
              <w:t>TIPO DE ATENCIÓN</w:t>
            </w:r>
          </w:p>
        </w:tc>
      </w:tr>
      <w:tr w:rsidR="004F559F" w:rsidRPr="004F559F" w14:paraId="62FF1F81" w14:textId="77777777" w:rsidTr="005F0DD2">
        <w:tc>
          <w:tcPr>
            <w:tcW w:w="5000" w:type="pct"/>
            <w:gridSpan w:val="3"/>
          </w:tcPr>
          <w:p w14:paraId="6E62E52F" w14:textId="77777777" w:rsidR="004F559F" w:rsidRPr="004F559F" w:rsidRDefault="004F559F" w:rsidP="004F559F">
            <w:pPr>
              <w:spacing w:after="160" w:line="276" w:lineRule="auto"/>
              <w:jc w:val="both"/>
              <w:rPr>
                <w:rFonts w:ascii="Calibri" w:eastAsia="Calibri" w:hAnsi="Calibri" w:cs="Calibri"/>
              </w:rPr>
            </w:pPr>
            <w:r w:rsidRPr="004F559F">
              <w:rPr>
                <w:rFonts w:ascii="Calibri" w:eastAsia="Calibri" w:hAnsi="Calibri" w:cs="Calibri"/>
              </w:rPr>
              <w:t>Un enfoque de atención integral con el que se cuenta con distintos profesionales pertenecientes a la CSJ y otras instituciones. Atención preliminar, conocer en primer momento el tipo de solicitud de la víctima y orienta y ofrece sobre atención con base a sus necesidades. Atención Psicológica: ya sea a solicitud cuando tenga que ver con hechos de violencia y por referencia de otras instituciones u orden judicial, enfocado a la recuperación y el ejercicio de restitución de los derechos. Atención por parte de una trabajadora social, asesoría legal, atención médica y en caso de denuncia, atención policial.</w:t>
            </w:r>
          </w:p>
        </w:tc>
      </w:tr>
      <w:tr w:rsidR="004F559F" w:rsidRPr="004F559F" w14:paraId="72185579" w14:textId="77777777" w:rsidTr="005F0DD2">
        <w:tc>
          <w:tcPr>
            <w:tcW w:w="5000" w:type="pct"/>
            <w:gridSpan w:val="3"/>
            <w:shd w:val="clear" w:color="auto" w:fill="007789" w:themeFill="accent1" w:themeFillShade="BF"/>
          </w:tcPr>
          <w:p w14:paraId="70687333" w14:textId="77777777" w:rsidR="004F559F" w:rsidRPr="004F559F" w:rsidRDefault="004F559F" w:rsidP="004F559F">
            <w:pPr>
              <w:spacing w:after="160" w:line="276" w:lineRule="auto"/>
              <w:jc w:val="center"/>
              <w:rPr>
                <w:rFonts w:ascii="Calibri" w:eastAsia="Calibri" w:hAnsi="Calibri" w:cs="Calibri"/>
              </w:rPr>
            </w:pPr>
            <w:r w:rsidRPr="004F559F">
              <w:rPr>
                <w:rFonts w:ascii="Calibri" w:eastAsia="Calibri" w:hAnsi="Calibri" w:cs="Calibri"/>
                <w:b/>
                <w:color w:val="FFFFFF"/>
              </w:rPr>
              <w:t>MODELO DE ATENCIÓN</w:t>
            </w:r>
          </w:p>
        </w:tc>
      </w:tr>
      <w:tr w:rsidR="004F559F" w:rsidRPr="004F559F" w14:paraId="0A6417FE" w14:textId="77777777" w:rsidTr="005F0DD2">
        <w:tc>
          <w:tcPr>
            <w:tcW w:w="5000" w:type="pct"/>
            <w:gridSpan w:val="3"/>
          </w:tcPr>
          <w:p w14:paraId="2A93FD2B" w14:textId="77777777" w:rsidR="004F559F" w:rsidRPr="004F559F" w:rsidRDefault="004F559F" w:rsidP="004F559F">
            <w:pPr>
              <w:spacing w:after="160" w:line="276" w:lineRule="auto"/>
              <w:jc w:val="both"/>
              <w:rPr>
                <w:rFonts w:ascii="Calibri" w:eastAsia="Calibri" w:hAnsi="Calibri" w:cs="Calibri"/>
              </w:rPr>
            </w:pPr>
            <w:r w:rsidRPr="004F559F">
              <w:rPr>
                <w:rFonts w:ascii="Calibri" w:eastAsia="Calibri" w:hAnsi="Calibri" w:cs="Calibri"/>
              </w:rPr>
              <w:t>Es un modelo que se enfoca en una atención integral, para disminuir la re victimización y favorecer la recuperación y ejercicio de los derechos. Esta Unidad de Atención a víctimas está integrada por 5 profesionales de la CSJ, psicólogo de ISDEMU, un médico de FOSALUD, y un agente policial de UNIMUJER/ODAC.</w:t>
            </w:r>
          </w:p>
        </w:tc>
      </w:tr>
      <w:tr w:rsidR="004F559F" w:rsidRPr="004F559F" w14:paraId="3AC1AD12" w14:textId="77777777" w:rsidTr="005F0DD2">
        <w:tc>
          <w:tcPr>
            <w:tcW w:w="5000" w:type="pct"/>
            <w:gridSpan w:val="3"/>
            <w:shd w:val="clear" w:color="auto" w:fill="007789" w:themeFill="accent1" w:themeFillShade="BF"/>
          </w:tcPr>
          <w:p w14:paraId="3CF915AF" w14:textId="77777777" w:rsidR="004F559F" w:rsidRPr="004F559F" w:rsidRDefault="004F559F" w:rsidP="004F559F">
            <w:pPr>
              <w:spacing w:after="160" w:line="276" w:lineRule="auto"/>
              <w:jc w:val="center"/>
              <w:rPr>
                <w:rFonts w:ascii="Calibri" w:eastAsia="Calibri" w:hAnsi="Calibri" w:cs="Calibri"/>
                <w:b/>
                <w:color w:val="FFFFFF"/>
              </w:rPr>
            </w:pPr>
            <w:r w:rsidRPr="004F559F">
              <w:rPr>
                <w:rFonts w:ascii="Calibri" w:eastAsia="Calibri" w:hAnsi="Calibri" w:cs="Calibri"/>
                <w:b/>
                <w:color w:val="FFFFFF"/>
              </w:rPr>
              <w:t>PERFIL REQUERIDO DE LAS PERSONAS QUE ATIENDEN</w:t>
            </w:r>
          </w:p>
        </w:tc>
      </w:tr>
      <w:tr w:rsidR="004F559F" w:rsidRPr="004F559F" w14:paraId="703EECD0" w14:textId="77777777" w:rsidTr="005F0DD2">
        <w:tc>
          <w:tcPr>
            <w:tcW w:w="5000" w:type="pct"/>
            <w:gridSpan w:val="3"/>
          </w:tcPr>
          <w:p w14:paraId="331964DB" w14:textId="77777777" w:rsidR="004F559F" w:rsidRPr="004F559F" w:rsidRDefault="004F559F" w:rsidP="004F559F">
            <w:pPr>
              <w:spacing w:after="160" w:line="276" w:lineRule="auto"/>
              <w:jc w:val="both"/>
              <w:rPr>
                <w:rFonts w:ascii="Calibri" w:eastAsia="Calibri" w:hAnsi="Calibri" w:cs="Calibri"/>
              </w:rPr>
            </w:pPr>
            <w:r w:rsidRPr="004F559F">
              <w:rPr>
                <w:rFonts w:ascii="Calibri" w:eastAsia="Calibri" w:hAnsi="Calibri" w:cs="Calibri"/>
              </w:rPr>
              <w:t>Todas las personas que han sido víctimas de violencia intrafamiliar, abuso sexual o maltrato infantil, sean nacionales o extranjeras, quienes deben presentarse a la Unidad para interponer la denuncia a fin de ser remitida al Juzgado de Paz o Fiscalía según el caso.</w:t>
            </w:r>
          </w:p>
        </w:tc>
      </w:tr>
      <w:tr w:rsidR="004F559F" w:rsidRPr="004F559F" w14:paraId="30BCCD3A" w14:textId="77777777" w:rsidTr="005F0DD2">
        <w:tc>
          <w:tcPr>
            <w:tcW w:w="5000" w:type="pct"/>
            <w:gridSpan w:val="3"/>
            <w:shd w:val="clear" w:color="auto" w:fill="007789" w:themeFill="accent1" w:themeFillShade="BF"/>
          </w:tcPr>
          <w:p w14:paraId="390FDDCD" w14:textId="77777777" w:rsidR="004F559F" w:rsidRPr="004F559F" w:rsidRDefault="004F559F" w:rsidP="004F559F">
            <w:pPr>
              <w:spacing w:after="160" w:line="276" w:lineRule="auto"/>
              <w:jc w:val="center"/>
              <w:rPr>
                <w:rFonts w:ascii="Calibri" w:eastAsia="Calibri" w:hAnsi="Calibri" w:cs="Calibri"/>
                <w:b/>
                <w:color w:val="FFFFFF"/>
              </w:rPr>
            </w:pPr>
            <w:r w:rsidRPr="004F559F">
              <w:rPr>
                <w:rFonts w:ascii="Calibri" w:eastAsia="Calibri" w:hAnsi="Calibri" w:cs="Calibri"/>
                <w:b/>
                <w:color w:val="FFFFFF"/>
              </w:rPr>
              <w:t>TIPO DE SERVICIOS QUE OFRECE</w:t>
            </w:r>
          </w:p>
        </w:tc>
      </w:tr>
      <w:tr w:rsidR="004F559F" w:rsidRPr="004F559F" w14:paraId="2DCB35E4" w14:textId="77777777" w:rsidTr="005F0DD2">
        <w:tc>
          <w:tcPr>
            <w:tcW w:w="5000" w:type="pct"/>
            <w:gridSpan w:val="3"/>
            <w:shd w:val="clear" w:color="auto" w:fill="auto"/>
          </w:tcPr>
          <w:p w14:paraId="5619F60C" w14:textId="77777777" w:rsidR="004F559F" w:rsidRPr="004F559F" w:rsidRDefault="004F559F" w:rsidP="00664CD9">
            <w:pPr>
              <w:numPr>
                <w:ilvl w:val="0"/>
                <w:numId w:val="22"/>
              </w:numPr>
              <w:contextualSpacing/>
              <w:jc w:val="both"/>
              <w:rPr>
                <w:rFonts w:ascii="Calibri" w:eastAsia="Times New Roman" w:hAnsi="Calibri" w:cs="Calibri"/>
                <w:lang w:bidi="en-US"/>
              </w:rPr>
            </w:pPr>
            <w:r w:rsidRPr="004F559F">
              <w:rPr>
                <w:rFonts w:ascii="Calibri" w:eastAsia="Times New Roman" w:hAnsi="Calibri" w:cs="Calibri"/>
                <w:lang w:bidi="en-US"/>
              </w:rPr>
              <w:t>Atención preliminar</w:t>
            </w:r>
          </w:p>
          <w:p w14:paraId="3D010B3E" w14:textId="77777777" w:rsidR="004F559F" w:rsidRPr="004F559F" w:rsidRDefault="004F559F" w:rsidP="00664CD9">
            <w:pPr>
              <w:numPr>
                <w:ilvl w:val="0"/>
                <w:numId w:val="22"/>
              </w:numPr>
              <w:contextualSpacing/>
              <w:jc w:val="both"/>
              <w:rPr>
                <w:rFonts w:ascii="Calibri" w:eastAsia="Times New Roman" w:hAnsi="Calibri" w:cs="Calibri"/>
                <w:lang w:bidi="en-US"/>
              </w:rPr>
            </w:pPr>
            <w:r w:rsidRPr="004F559F">
              <w:rPr>
                <w:rFonts w:ascii="Calibri" w:eastAsia="Times New Roman" w:hAnsi="Calibri" w:cs="Calibri"/>
                <w:lang w:bidi="en-US"/>
              </w:rPr>
              <w:t xml:space="preserve"> Atención psicológica</w:t>
            </w:r>
          </w:p>
          <w:p w14:paraId="6C191E0A" w14:textId="77777777" w:rsidR="004F559F" w:rsidRPr="004F559F" w:rsidRDefault="004F559F" w:rsidP="00664CD9">
            <w:pPr>
              <w:numPr>
                <w:ilvl w:val="0"/>
                <w:numId w:val="22"/>
              </w:numPr>
              <w:contextualSpacing/>
              <w:jc w:val="both"/>
              <w:rPr>
                <w:rFonts w:ascii="Calibri" w:eastAsia="Times New Roman" w:hAnsi="Calibri" w:cs="Calibri"/>
                <w:lang w:bidi="en-US"/>
              </w:rPr>
            </w:pPr>
            <w:r w:rsidRPr="004F559F">
              <w:rPr>
                <w:rFonts w:ascii="Calibri" w:eastAsia="Times New Roman" w:hAnsi="Calibri" w:cs="Calibri"/>
                <w:lang w:bidi="en-US"/>
              </w:rPr>
              <w:t>Atención medica</w:t>
            </w:r>
          </w:p>
          <w:p w14:paraId="1AA261A4" w14:textId="77777777" w:rsidR="004F559F" w:rsidRPr="004F559F" w:rsidRDefault="004F559F" w:rsidP="00664CD9">
            <w:pPr>
              <w:numPr>
                <w:ilvl w:val="0"/>
                <w:numId w:val="22"/>
              </w:numPr>
              <w:contextualSpacing/>
              <w:jc w:val="both"/>
              <w:rPr>
                <w:rFonts w:ascii="Calibri" w:eastAsia="Times New Roman" w:hAnsi="Calibri" w:cs="Calibri"/>
                <w:lang w:bidi="en-US"/>
              </w:rPr>
            </w:pPr>
            <w:r w:rsidRPr="004F559F">
              <w:rPr>
                <w:rFonts w:ascii="Calibri" w:eastAsia="Times New Roman" w:hAnsi="Calibri" w:cs="Calibri"/>
                <w:lang w:bidi="en-US"/>
              </w:rPr>
              <w:t>Asesoría legal</w:t>
            </w:r>
          </w:p>
          <w:p w14:paraId="62889BBB" w14:textId="77777777" w:rsidR="004F559F" w:rsidRPr="004F559F" w:rsidRDefault="004F559F" w:rsidP="00664CD9">
            <w:pPr>
              <w:numPr>
                <w:ilvl w:val="0"/>
                <w:numId w:val="22"/>
              </w:numPr>
              <w:contextualSpacing/>
              <w:jc w:val="both"/>
              <w:rPr>
                <w:rFonts w:ascii="Calibri" w:eastAsia="Times New Roman" w:hAnsi="Calibri" w:cs="Calibri"/>
                <w:lang w:bidi="en-US"/>
              </w:rPr>
            </w:pPr>
            <w:r w:rsidRPr="004F559F">
              <w:rPr>
                <w:rFonts w:ascii="Calibri" w:eastAsia="Times New Roman" w:hAnsi="Calibri" w:cs="Calibri"/>
                <w:lang w:bidi="en-US"/>
              </w:rPr>
              <w:t>Atención policial</w:t>
            </w:r>
          </w:p>
        </w:tc>
      </w:tr>
      <w:tr w:rsidR="004F559F" w:rsidRPr="004F559F" w14:paraId="7BBFBFF2" w14:textId="77777777" w:rsidTr="004F559F">
        <w:trPr>
          <w:trHeight w:val="235"/>
        </w:trPr>
        <w:tc>
          <w:tcPr>
            <w:tcW w:w="5000" w:type="pct"/>
            <w:gridSpan w:val="3"/>
            <w:shd w:val="clear" w:color="auto" w:fill="007789" w:themeFill="accent1" w:themeFillShade="BF"/>
          </w:tcPr>
          <w:p w14:paraId="67DF4750" w14:textId="77777777" w:rsidR="004F559F" w:rsidRPr="004F559F" w:rsidRDefault="004F559F" w:rsidP="004F559F">
            <w:pPr>
              <w:spacing w:after="160" w:line="276" w:lineRule="auto"/>
              <w:jc w:val="center"/>
              <w:rPr>
                <w:rFonts w:ascii="Calibri" w:eastAsia="Calibri" w:hAnsi="Calibri" w:cs="Calibri"/>
                <w:b/>
                <w:color w:val="FFFFFF"/>
              </w:rPr>
            </w:pPr>
            <w:r w:rsidRPr="004F559F">
              <w:rPr>
                <w:rFonts w:ascii="Calibri" w:eastAsia="Calibri" w:hAnsi="Calibri" w:cs="Calibri"/>
                <w:b/>
                <w:color w:val="FFFFFF"/>
              </w:rPr>
              <w:t>COORDINACIÓN CON OTROS ACTORES</w:t>
            </w:r>
          </w:p>
        </w:tc>
      </w:tr>
      <w:tr w:rsidR="004F559F" w:rsidRPr="004F559F" w14:paraId="0477147B" w14:textId="77777777" w:rsidTr="005F0DD2">
        <w:tc>
          <w:tcPr>
            <w:tcW w:w="5000" w:type="pct"/>
            <w:gridSpan w:val="3"/>
          </w:tcPr>
          <w:p w14:paraId="063398BC" w14:textId="77777777" w:rsidR="004F559F" w:rsidRPr="004F559F" w:rsidRDefault="004F559F" w:rsidP="004F559F">
            <w:pPr>
              <w:spacing w:after="160" w:line="276" w:lineRule="auto"/>
              <w:jc w:val="both"/>
              <w:rPr>
                <w:rFonts w:ascii="Calibri" w:eastAsia="Calibri" w:hAnsi="Calibri" w:cs="Calibri"/>
              </w:rPr>
            </w:pPr>
            <w:r w:rsidRPr="004F559F">
              <w:rPr>
                <w:rFonts w:ascii="Calibri" w:eastAsia="Calibri" w:hAnsi="Calibri" w:cs="Calibri"/>
              </w:rPr>
              <w:t>La unidad posee coordinaciones con la PNC, FOSALUD, la FGR y Juzgados.</w:t>
            </w:r>
          </w:p>
        </w:tc>
      </w:tr>
      <w:bookmarkEnd w:id="202"/>
    </w:tbl>
    <w:p w14:paraId="5FE48A14" w14:textId="77777777" w:rsidR="00C95036" w:rsidRDefault="00C95036" w:rsidP="00C95036">
      <w:pPr>
        <w:pStyle w:val="Ttulo"/>
        <w:spacing w:before="0" w:after="0"/>
        <w:ind w:left="1080"/>
        <w:jc w:val="both"/>
        <w:rPr>
          <w:sz w:val="36"/>
        </w:rPr>
      </w:pPr>
    </w:p>
    <w:p w14:paraId="67595E4A" w14:textId="5D6DD9FB" w:rsidR="004F559F" w:rsidRPr="005F0DD2" w:rsidRDefault="005F0DD2" w:rsidP="00664CD9">
      <w:pPr>
        <w:pStyle w:val="Ttulo"/>
        <w:numPr>
          <w:ilvl w:val="0"/>
          <w:numId w:val="24"/>
        </w:numPr>
        <w:spacing w:before="0" w:after="0"/>
        <w:jc w:val="both"/>
        <w:rPr>
          <w:sz w:val="36"/>
        </w:rPr>
      </w:pPr>
      <w:r>
        <w:rPr>
          <w:sz w:val="36"/>
        </w:rPr>
        <w:t>Directorio de i</w:t>
      </w:r>
      <w:r w:rsidRPr="005F0DD2">
        <w:rPr>
          <w:sz w:val="36"/>
        </w:rPr>
        <w:t xml:space="preserve">nstituciones que </w:t>
      </w:r>
      <w:r w:rsidR="00675B0F">
        <w:rPr>
          <w:sz w:val="36"/>
        </w:rPr>
        <w:t>forman parte de</w:t>
      </w:r>
      <w:r w:rsidR="002B6D13">
        <w:rPr>
          <w:sz w:val="36"/>
        </w:rPr>
        <w:t>l componente</w:t>
      </w:r>
      <w:r>
        <w:rPr>
          <w:sz w:val="36"/>
        </w:rPr>
        <w:t xml:space="preserve"> 6.</w:t>
      </w:r>
    </w:p>
    <w:tbl>
      <w:tblPr>
        <w:tblStyle w:val="Cuadrculaclara-nfasis5"/>
        <w:tblW w:w="9436" w:type="dxa"/>
        <w:tblInd w:w="-459" w:type="dxa"/>
        <w:tblLook w:val="04A0" w:firstRow="1" w:lastRow="0" w:firstColumn="1" w:lastColumn="0" w:noHBand="0" w:noVBand="1"/>
      </w:tblPr>
      <w:tblGrid>
        <w:gridCol w:w="1985"/>
        <w:gridCol w:w="2422"/>
        <w:gridCol w:w="1644"/>
        <w:gridCol w:w="1564"/>
        <w:gridCol w:w="1821"/>
      </w:tblGrid>
      <w:tr w:rsidR="008E2C57" w:rsidRPr="003854A2" w14:paraId="2A5F41D9" w14:textId="77777777" w:rsidTr="003B4E3B">
        <w:trPr>
          <w:cnfStyle w:val="100000000000" w:firstRow="1" w:lastRow="0" w:firstColumn="0" w:lastColumn="0" w:oddVBand="0" w:evenVBand="0" w:oddHBand="0" w:evenHBand="0" w:firstRowFirstColumn="0" w:firstRowLastColumn="0" w:lastRowFirstColumn="0" w:lastRowLastColumn="0"/>
          <w:trHeight w:val="753"/>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A833225" w14:textId="77777777" w:rsidR="008E2C57" w:rsidRPr="003854A2" w:rsidRDefault="003B4E3B" w:rsidP="003B4E3B">
            <w:pPr>
              <w:jc w:val="center"/>
              <w:rPr>
                <w:rFonts w:ascii="Calibri" w:hAnsi="Calibri" w:cs="Calibri"/>
                <w:color w:val="auto"/>
              </w:rPr>
            </w:pPr>
            <w:r w:rsidRPr="003854A2">
              <w:rPr>
                <w:rFonts w:ascii="Calibri" w:hAnsi="Calibri" w:cs="Calibri"/>
                <w:color w:val="auto"/>
              </w:rPr>
              <w:t>INSTITUCIÓN</w:t>
            </w:r>
          </w:p>
        </w:tc>
        <w:tc>
          <w:tcPr>
            <w:tcW w:w="2422" w:type="dxa"/>
            <w:vAlign w:val="center"/>
          </w:tcPr>
          <w:p w14:paraId="4627998C" w14:textId="77777777" w:rsidR="008E2C57" w:rsidRPr="003854A2" w:rsidRDefault="003B4E3B" w:rsidP="003B4E3B">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854A2">
              <w:rPr>
                <w:rFonts w:ascii="Calibri" w:hAnsi="Calibri" w:cs="Calibri"/>
                <w:color w:val="auto"/>
              </w:rPr>
              <w:t>SERVICIOS</w:t>
            </w:r>
          </w:p>
        </w:tc>
        <w:tc>
          <w:tcPr>
            <w:tcW w:w="1644" w:type="dxa"/>
            <w:vAlign w:val="center"/>
          </w:tcPr>
          <w:p w14:paraId="783A5D1B" w14:textId="77777777" w:rsidR="008E2C57" w:rsidRPr="003854A2" w:rsidRDefault="003B4E3B" w:rsidP="003B4E3B">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854A2">
              <w:rPr>
                <w:rFonts w:ascii="Calibri" w:hAnsi="Calibri" w:cs="Calibri"/>
                <w:color w:val="auto"/>
              </w:rPr>
              <w:t>REFERENTE</w:t>
            </w:r>
          </w:p>
        </w:tc>
        <w:tc>
          <w:tcPr>
            <w:tcW w:w="1564" w:type="dxa"/>
            <w:vAlign w:val="center"/>
          </w:tcPr>
          <w:p w14:paraId="7212DF6C" w14:textId="77777777" w:rsidR="008E2C57" w:rsidRPr="003854A2" w:rsidRDefault="003B4E3B" w:rsidP="003B4E3B">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854A2">
              <w:rPr>
                <w:rFonts w:ascii="Calibri" w:hAnsi="Calibri" w:cs="Calibri"/>
                <w:color w:val="auto"/>
              </w:rPr>
              <w:t>TEL.</w:t>
            </w:r>
          </w:p>
        </w:tc>
        <w:tc>
          <w:tcPr>
            <w:tcW w:w="1821" w:type="dxa"/>
            <w:vAlign w:val="center"/>
          </w:tcPr>
          <w:p w14:paraId="591233EF" w14:textId="77777777" w:rsidR="008E2C57" w:rsidRPr="003854A2" w:rsidRDefault="003B4E3B" w:rsidP="003B4E3B">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854A2">
              <w:rPr>
                <w:rFonts w:ascii="Calibri" w:hAnsi="Calibri" w:cs="Calibri"/>
                <w:color w:val="auto"/>
              </w:rPr>
              <w:t>DIRECCIÓN</w:t>
            </w:r>
          </w:p>
        </w:tc>
      </w:tr>
      <w:tr w:rsidR="008E2C57" w:rsidRPr="003854A2" w14:paraId="464D2336" w14:textId="77777777" w:rsidTr="003B4E3B">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236DFC7F" w14:textId="77777777" w:rsidR="008E2C57" w:rsidRPr="003854A2" w:rsidRDefault="005F0DD2" w:rsidP="003B4E3B">
            <w:pPr>
              <w:jc w:val="center"/>
              <w:rPr>
                <w:rFonts w:ascii="Calibri" w:hAnsi="Calibri" w:cs="Calibri"/>
                <w:color w:val="auto"/>
              </w:rPr>
            </w:pPr>
            <w:r w:rsidRPr="003854A2">
              <w:rPr>
                <w:rFonts w:ascii="Calibri" w:hAnsi="Calibri" w:cs="Calibri"/>
                <w:color w:val="auto"/>
              </w:rPr>
              <w:t>CMPV Alcaldía</w:t>
            </w:r>
            <w:r w:rsidR="008E2C57" w:rsidRPr="003854A2">
              <w:rPr>
                <w:rFonts w:ascii="Calibri" w:hAnsi="Calibri" w:cs="Calibri"/>
                <w:color w:val="auto"/>
              </w:rPr>
              <w:t xml:space="preserve"> de Ciudad Delgado</w:t>
            </w:r>
          </w:p>
        </w:tc>
        <w:tc>
          <w:tcPr>
            <w:tcW w:w="2422" w:type="dxa"/>
            <w:vAlign w:val="center"/>
          </w:tcPr>
          <w:p w14:paraId="4D7C65BC" w14:textId="77777777" w:rsidR="008E2C57" w:rsidRPr="003854A2" w:rsidRDefault="008E2C57"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Coordinación de mesas instersectoriales</w:t>
            </w:r>
            <w:r w:rsidR="00447160" w:rsidRPr="003854A2">
              <w:rPr>
                <w:rFonts w:ascii="Calibri" w:hAnsi="Calibri" w:cs="Calibri"/>
                <w:color w:val="auto"/>
              </w:rPr>
              <w:t>.</w:t>
            </w:r>
          </w:p>
        </w:tc>
        <w:tc>
          <w:tcPr>
            <w:tcW w:w="1644" w:type="dxa"/>
            <w:vAlign w:val="center"/>
          </w:tcPr>
          <w:p w14:paraId="3857AFB8" w14:textId="77777777" w:rsidR="008E2C57" w:rsidRPr="003854A2" w:rsidRDefault="008E2C57"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Licda. Ana Mercedes Bonilla</w:t>
            </w:r>
          </w:p>
        </w:tc>
        <w:tc>
          <w:tcPr>
            <w:tcW w:w="1564" w:type="dxa"/>
            <w:vAlign w:val="center"/>
          </w:tcPr>
          <w:p w14:paraId="16FCF831" w14:textId="543EFA7E" w:rsidR="008E2C57" w:rsidRPr="003854A2" w:rsidRDefault="008E2C57" w:rsidP="003726CA">
            <w:pP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p>
        </w:tc>
        <w:tc>
          <w:tcPr>
            <w:tcW w:w="1821" w:type="dxa"/>
            <w:vAlign w:val="center"/>
          </w:tcPr>
          <w:p w14:paraId="01CA3B2F" w14:textId="77777777" w:rsidR="008E2C57" w:rsidRPr="003854A2" w:rsidRDefault="008E2C57"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Av. Acolhuatan Calle Morazán C.D.</w:t>
            </w:r>
          </w:p>
        </w:tc>
      </w:tr>
      <w:tr w:rsidR="008E2C57" w:rsidRPr="003854A2" w14:paraId="270551BC" w14:textId="77777777" w:rsidTr="003B4E3B">
        <w:trPr>
          <w:cnfStyle w:val="000000010000" w:firstRow="0" w:lastRow="0" w:firstColumn="0" w:lastColumn="0" w:oddVBand="0" w:evenVBand="0" w:oddHBand="0" w:evenHBand="1" w:firstRowFirstColumn="0" w:firstRowLastColumn="0" w:lastRowFirstColumn="0" w:lastRowLastColumn="0"/>
          <w:trHeight w:val="753"/>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184C9DBF" w14:textId="77777777" w:rsidR="008E2C57" w:rsidRPr="003854A2" w:rsidRDefault="008E2C57" w:rsidP="003B4E3B">
            <w:pPr>
              <w:jc w:val="center"/>
              <w:rPr>
                <w:rFonts w:ascii="Calibri" w:hAnsi="Calibri" w:cs="Calibri"/>
                <w:color w:val="auto"/>
              </w:rPr>
            </w:pPr>
            <w:r w:rsidRPr="003854A2">
              <w:rPr>
                <w:rFonts w:ascii="Calibri" w:hAnsi="Calibri" w:cs="Calibri"/>
                <w:color w:val="auto"/>
              </w:rPr>
              <w:t xml:space="preserve">Unida </w:t>
            </w:r>
            <w:r w:rsidR="005F0DD2" w:rsidRPr="003854A2">
              <w:rPr>
                <w:rFonts w:ascii="Calibri" w:hAnsi="Calibri" w:cs="Calibri"/>
                <w:color w:val="auto"/>
              </w:rPr>
              <w:t xml:space="preserve">de </w:t>
            </w:r>
            <w:r w:rsidRPr="003854A2">
              <w:rPr>
                <w:rFonts w:ascii="Calibri" w:hAnsi="Calibri" w:cs="Calibri"/>
                <w:color w:val="auto"/>
              </w:rPr>
              <w:t xml:space="preserve"> la Mujer</w:t>
            </w:r>
          </w:p>
        </w:tc>
        <w:tc>
          <w:tcPr>
            <w:tcW w:w="2422" w:type="dxa"/>
            <w:vAlign w:val="center"/>
          </w:tcPr>
          <w:p w14:paraId="4E4C6BAC" w14:textId="77777777" w:rsidR="008E2C57" w:rsidRPr="003854A2" w:rsidRDefault="008E2C57"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Atención y recepción de casos de violencia contra las mujeres.</w:t>
            </w:r>
          </w:p>
        </w:tc>
        <w:tc>
          <w:tcPr>
            <w:tcW w:w="1644" w:type="dxa"/>
            <w:vAlign w:val="center"/>
          </w:tcPr>
          <w:p w14:paraId="64CB83AB" w14:textId="77777777" w:rsidR="008E2C57" w:rsidRPr="003854A2" w:rsidRDefault="008E2C57"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Santana Amaya</w:t>
            </w:r>
          </w:p>
        </w:tc>
        <w:tc>
          <w:tcPr>
            <w:tcW w:w="1564" w:type="dxa"/>
            <w:vAlign w:val="center"/>
          </w:tcPr>
          <w:p w14:paraId="6E871D52" w14:textId="2A1E9E00" w:rsidR="008E2C57" w:rsidRPr="003854A2" w:rsidRDefault="008E2C57"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507CC9B3" w14:textId="5D64B3E2" w:rsidR="008E2C57" w:rsidRPr="003854A2" w:rsidRDefault="008E2C57"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tc>
        <w:tc>
          <w:tcPr>
            <w:tcW w:w="1821" w:type="dxa"/>
            <w:vAlign w:val="center"/>
          </w:tcPr>
          <w:p w14:paraId="5E52BC0E" w14:textId="77777777" w:rsidR="008E2C57" w:rsidRPr="003854A2" w:rsidRDefault="008E2C57"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Av. Acolhuatan Calle Morazán C.D.</w:t>
            </w:r>
          </w:p>
        </w:tc>
      </w:tr>
      <w:tr w:rsidR="008E2C57" w:rsidRPr="003854A2" w14:paraId="78F02428" w14:textId="77777777" w:rsidTr="003B4E3B">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121D5B50" w14:textId="77777777" w:rsidR="008E2C57" w:rsidRPr="003854A2" w:rsidRDefault="008E2C57" w:rsidP="003B4E3B">
            <w:pPr>
              <w:ind w:firstLine="33"/>
              <w:jc w:val="center"/>
              <w:rPr>
                <w:rFonts w:ascii="Calibri" w:hAnsi="Calibri" w:cs="Calibri"/>
                <w:color w:val="auto"/>
              </w:rPr>
            </w:pPr>
            <w:r w:rsidRPr="003854A2">
              <w:rPr>
                <w:rFonts w:ascii="Calibri" w:hAnsi="Calibri" w:cs="Calibri"/>
                <w:color w:val="auto"/>
              </w:rPr>
              <w:lastRenderedPageBreak/>
              <w:t>Clínica Municipal</w:t>
            </w:r>
          </w:p>
        </w:tc>
        <w:tc>
          <w:tcPr>
            <w:tcW w:w="2422" w:type="dxa"/>
            <w:vAlign w:val="center"/>
          </w:tcPr>
          <w:p w14:paraId="0B44C084" w14:textId="77777777" w:rsidR="008E2C57" w:rsidRPr="003854A2" w:rsidRDefault="008E2C57"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Atención médica, odontológica, citología, quiropráctica, educación en salud.</w:t>
            </w:r>
          </w:p>
        </w:tc>
        <w:tc>
          <w:tcPr>
            <w:tcW w:w="1644" w:type="dxa"/>
            <w:vAlign w:val="center"/>
          </w:tcPr>
          <w:p w14:paraId="679A411F" w14:textId="77777777" w:rsidR="008E2C57" w:rsidRPr="003854A2" w:rsidRDefault="008E2C57"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Dra. Jaqueline López</w:t>
            </w:r>
          </w:p>
        </w:tc>
        <w:tc>
          <w:tcPr>
            <w:tcW w:w="1564" w:type="dxa"/>
            <w:vAlign w:val="center"/>
          </w:tcPr>
          <w:p w14:paraId="23C132CE" w14:textId="344F4FB4" w:rsidR="008E2C57" w:rsidRPr="003854A2" w:rsidRDefault="008E2C57"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p>
        </w:tc>
        <w:tc>
          <w:tcPr>
            <w:tcW w:w="1821" w:type="dxa"/>
            <w:vAlign w:val="center"/>
          </w:tcPr>
          <w:p w14:paraId="45C6DBEE" w14:textId="77777777" w:rsidR="008E2C57" w:rsidRPr="003854A2" w:rsidRDefault="008E2C57"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Av. Acolhuatan Calle Morazán  #20  Plaza central C.D.</w:t>
            </w:r>
          </w:p>
        </w:tc>
      </w:tr>
      <w:tr w:rsidR="008E2C57" w:rsidRPr="003854A2" w14:paraId="21D234E4" w14:textId="77777777" w:rsidTr="003B4E3B">
        <w:trPr>
          <w:cnfStyle w:val="000000010000" w:firstRow="0" w:lastRow="0" w:firstColumn="0" w:lastColumn="0" w:oddVBand="0" w:evenVBand="0" w:oddHBand="0" w:evenHBand="1" w:firstRowFirstColumn="0" w:firstRowLastColumn="0" w:lastRowFirstColumn="0" w:lastRowLastColumn="0"/>
          <w:trHeight w:val="753"/>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2FA8058C" w14:textId="77777777" w:rsidR="008E2C57" w:rsidRPr="003854A2" w:rsidRDefault="005F0DD2" w:rsidP="003B4E3B">
            <w:pPr>
              <w:jc w:val="center"/>
              <w:rPr>
                <w:rFonts w:ascii="Calibri" w:hAnsi="Calibri" w:cs="Calibri"/>
                <w:color w:val="auto"/>
              </w:rPr>
            </w:pPr>
            <w:r w:rsidRPr="003854A2">
              <w:rPr>
                <w:rFonts w:ascii="Calibri" w:hAnsi="Calibri" w:cs="Calibri"/>
                <w:color w:val="auto"/>
              </w:rPr>
              <w:t>Unidad Contravencional de Alcaldía de Ciudad delgado</w:t>
            </w:r>
          </w:p>
        </w:tc>
        <w:tc>
          <w:tcPr>
            <w:tcW w:w="2422" w:type="dxa"/>
            <w:vAlign w:val="center"/>
          </w:tcPr>
          <w:p w14:paraId="5BE99ECE" w14:textId="77777777" w:rsidR="008E2C57" w:rsidRPr="003854A2" w:rsidRDefault="005F0DD2"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Recibir denuncia en base a lo que establece la ordenanza, servicio de medicación como medida alterna al conflicto, asesoría legal y derivación de casos</w:t>
            </w:r>
            <w:r w:rsidR="00447160" w:rsidRPr="003854A2">
              <w:rPr>
                <w:rFonts w:ascii="Calibri" w:hAnsi="Calibri" w:cs="Calibri"/>
                <w:color w:val="auto"/>
              </w:rPr>
              <w:t>.</w:t>
            </w:r>
          </w:p>
        </w:tc>
        <w:tc>
          <w:tcPr>
            <w:tcW w:w="1644" w:type="dxa"/>
            <w:vAlign w:val="center"/>
          </w:tcPr>
          <w:p w14:paraId="2C7E2199" w14:textId="77777777" w:rsidR="008E2C57" w:rsidRPr="003854A2" w:rsidRDefault="005F0DD2"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Licda. Elsa Margoth Velásquez Linares</w:t>
            </w:r>
          </w:p>
        </w:tc>
        <w:tc>
          <w:tcPr>
            <w:tcW w:w="1564" w:type="dxa"/>
            <w:vAlign w:val="center"/>
          </w:tcPr>
          <w:p w14:paraId="7DDBBF79" w14:textId="5629FEF1" w:rsidR="008E2C57" w:rsidRPr="003854A2" w:rsidRDefault="008E2C57"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tc>
        <w:tc>
          <w:tcPr>
            <w:tcW w:w="1821" w:type="dxa"/>
            <w:vAlign w:val="center"/>
          </w:tcPr>
          <w:p w14:paraId="724D7D70" w14:textId="77777777" w:rsidR="008E2C57" w:rsidRPr="003854A2" w:rsidRDefault="005F0DD2"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Av. Acolhuatan Calle Morazán C.D.</w:t>
            </w:r>
          </w:p>
        </w:tc>
      </w:tr>
      <w:tr w:rsidR="008E2C57" w:rsidRPr="003854A2" w14:paraId="4F44BA5B" w14:textId="77777777" w:rsidTr="003B4E3B">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1843C468" w14:textId="77777777" w:rsidR="008E2C57" w:rsidRPr="003854A2" w:rsidRDefault="005F0DD2" w:rsidP="003B4E3B">
            <w:pPr>
              <w:jc w:val="center"/>
              <w:rPr>
                <w:rFonts w:ascii="Calibri" w:hAnsi="Calibri" w:cs="Calibri"/>
                <w:color w:val="auto"/>
              </w:rPr>
            </w:pPr>
            <w:r w:rsidRPr="003854A2">
              <w:rPr>
                <w:rFonts w:ascii="Calibri" w:hAnsi="Calibri" w:cs="Calibri"/>
                <w:color w:val="auto"/>
              </w:rPr>
              <w:t>Observatorio Municipal</w:t>
            </w:r>
          </w:p>
        </w:tc>
        <w:tc>
          <w:tcPr>
            <w:tcW w:w="2422" w:type="dxa"/>
            <w:vAlign w:val="center"/>
          </w:tcPr>
          <w:p w14:paraId="7AD27862" w14:textId="77777777" w:rsidR="008E2C57" w:rsidRPr="003854A2" w:rsidRDefault="005F0DD2"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Registrar y sistematizar la información sobre los hechos de violencia del municipio.</w:t>
            </w:r>
          </w:p>
        </w:tc>
        <w:tc>
          <w:tcPr>
            <w:tcW w:w="1644" w:type="dxa"/>
            <w:vAlign w:val="center"/>
          </w:tcPr>
          <w:p w14:paraId="7761470D" w14:textId="77777777" w:rsidR="008E2C57" w:rsidRPr="003854A2" w:rsidRDefault="005F0DD2"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Ana Patricia Zepeda</w:t>
            </w:r>
          </w:p>
        </w:tc>
        <w:tc>
          <w:tcPr>
            <w:tcW w:w="1564" w:type="dxa"/>
            <w:vAlign w:val="center"/>
          </w:tcPr>
          <w:p w14:paraId="69EFBCE0" w14:textId="2DFB3B9F" w:rsidR="008E2C57" w:rsidRPr="003854A2" w:rsidRDefault="008E2C57"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p>
        </w:tc>
        <w:tc>
          <w:tcPr>
            <w:tcW w:w="1821" w:type="dxa"/>
            <w:vAlign w:val="center"/>
          </w:tcPr>
          <w:p w14:paraId="2D2DC0A8" w14:textId="77777777" w:rsidR="008E2C57" w:rsidRPr="003854A2" w:rsidRDefault="005F0DD2"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Av. Acolhuatan Calle Morazán C.D.</w:t>
            </w:r>
          </w:p>
        </w:tc>
      </w:tr>
      <w:tr w:rsidR="008E2C57" w:rsidRPr="003854A2" w14:paraId="4339808A" w14:textId="77777777" w:rsidTr="003B4E3B">
        <w:trPr>
          <w:cnfStyle w:val="000000010000" w:firstRow="0" w:lastRow="0" w:firstColumn="0" w:lastColumn="0" w:oddVBand="0" w:evenVBand="0" w:oddHBand="0" w:evenHBand="1" w:firstRowFirstColumn="0" w:firstRowLastColumn="0" w:lastRowFirstColumn="0" w:lastRowLastColumn="0"/>
          <w:trHeight w:val="753"/>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1AAE2049" w14:textId="77777777" w:rsidR="008E2C57" w:rsidRPr="003854A2" w:rsidRDefault="005F0DD2" w:rsidP="003B4E3B">
            <w:pPr>
              <w:jc w:val="center"/>
              <w:rPr>
                <w:rFonts w:ascii="Calibri" w:hAnsi="Calibri" w:cs="Calibri"/>
                <w:color w:val="auto"/>
              </w:rPr>
            </w:pPr>
            <w:r w:rsidRPr="003854A2">
              <w:rPr>
                <w:rFonts w:ascii="Calibri" w:hAnsi="Calibri" w:cs="Calibri"/>
                <w:color w:val="auto"/>
              </w:rPr>
              <w:t>Sede Jovenes con Todo-INJUVE</w:t>
            </w:r>
          </w:p>
        </w:tc>
        <w:tc>
          <w:tcPr>
            <w:tcW w:w="2422" w:type="dxa"/>
            <w:vAlign w:val="center"/>
          </w:tcPr>
          <w:p w14:paraId="2519413A" w14:textId="77777777" w:rsidR="008E2C57" w:rsidRPr="003854A2" w:rsidRDefault="005F0DD2"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Enfoque de juventudes, y en temas de atención a víctimas se trabaja con recepción y atención en crisis en casos de violencia y derivación.</w:t>
            </w:r>
          </w:p>
        </w:tc>
        <w:tc>
          <w:tcPr>
            <w:tcW w:w="1644" w:type="dxa"/>
            <w:vAlign w:val="center"/>
          </w:tcPr>
          <w:p w14:paraId="54E80418" w14:textId="77777777" w:rsidR="008E2C57" w:rsidRPr="003854A2" w:rsidRDefault="005F0DD2"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Griselda Arely Mata</w:t>
            </w:r>
          </w:p>
        </w:tc>
        <w:tc>
          <w:tcPr>
            <w:tcW w:w="1564" w:type="dxa"/>
            <w:vAlign w:val="center"/>
          </w:tcPr>
          <w:p w14:paraId="63F1E522" w14:textId="53DE4786" w:rsidR="008E2C57" w:rsidRPr="003854A2" w:rsidRDefault="008E2C57"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51F03014" w14:textId="60448F1D" w:rsidR="005F0DD2" w:rsidRPr="003854A2" w:rsidRDefault="005F0DD2"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tc>
        <w:tc>
          <w:tcPr>
            <w:tcW w:w="1821" w:type="dxa"/>
            <w:vAlign w:val="center"/>
          </w:tcPr>
          <w:p w14:paraId="06714A3B" w14:textId="77777777" w:rsidR="008E2C57" w:rsidRPr="003854A2" w:rsidRDefault="005B14B6"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Av. Acolhuatan Calle Morazán   Plaza central C.D.</w:t>
            </w:r>
          </w:p>
        </w:tc>
      </w:tr>
      <w:tr w:rsidR="008E2C57" w:rsidRPr="003854A2" w14:paraId="1D35A378" w14:textId="77777777" w:rsidTr="003B4E3B">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10051670" w14:textId="77777777" w:rsidR="008E2C57" w:rsidRPr="003854A2" w:rsidRDefault="005B14B6" w:rsidP="003B4E3B">
            <w:pPr>
              <w:jc w:val="center"/>
              <w:rPr>
                <w:rFonts w:ascii="Calibri" w:hAnsi="Calibri" w:cs="Calibri"/>
                <w:color w:val="auto"/>
              </w:rPr>
            </w:pPr>
            <w:r w:rsidRPr="003854A2">
              <w:rPr>
                <w:rFonts w:ascii="Calibri" w:hAnsi="Calibri" w:cs="Calibri"/>
                <w:color w:val="auto"/>
              </w:rPr>
              <w:t>ODAC-UNIMUJER PNC</w:t>
            </w:r>
          </w:p>
        </w:tc>
        <w:tc>
          <w:tcPr>
            <w:tcW w:w="2422" w:type="dxa"/>
            <w:vAlign w:val="center"/>
          </w:tcPr>
          <w:p w14:paraId="2E3A742C" w14:textId="77777777" w:rsidR="008E2C57" w:rsidRPr="003854A2" w:rsidRDefault="005B14B6"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Toma de denuncia, orientación y resguardo  a víctima de violencia de forma diferenciada con mujeres.</w:t>
            </w:r>
          </w:p>
        </w:tc>
        <w:tc>
          <w:tcPr>
            <w:tcW w:w="1644" w:type="dxa"/>
            <w:vAlign w:val="center"/>
          </w:tcPr>
          <w:p w14:paraId="13877947" w14:textId="77777777" w:rsidR="008E2C57" w:rsidRPr="003854A2" w:rsidRDefault="005B14B6"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Subinspector Mario Díaz Iraheta</w:t>
            </w:r>
          </w:p>
        </w:tc>
        <w:tc>
          <w:tcPr>
            <w:tcW w:w="1564" w:type="dxa"/>
            <w:vAlign w:val="center"/>
          </w:tcPr>
          <w:p w14:paraId="4F446299" w14:textId="77777777" w:rsidR="008E2C57" w:rsidRPr="003854A2" w:rsidRDefault="005B14B6"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22769536</w:t>
            </w:r>
          </w:p>
        </w:tc>
        <w:tc>
          <w:tcPr>
            <w:tcW w:w="1821" w:type="dxa"/>
            <w:vAlign w:val="center"/>
          </w:tcPr>
          <w:p w14:paraId="0D875E34" w14:textId="77777777" w:rsidR="008E2C57" w:rsidRPr="003854A2" w:rsidRDefault="005B14B6"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Km 4 ½ CTN Calle Bolivar Casa 01 ciudad delgado</w:t>
            </w:r>
          </w:p>
        </w:tc>
      </w:tr>
      <w:tr w:rsidR="005F0DD2" w:rsidRPr="003854A2" w14:paraId="23797393" w14:textId="77777777" w:rsidTr="003B4E3B">
        <w:trPr>
          <w:cnfStyle w:val="000000010000" w:firstRow="0" w:lastRow="0" w:firstColumn="0" w:lastColumn="0" w:oddVBand="0" w:evenVBand="0" w:oddHBand="0" w:evenHBand="1"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2DCCFD60" w14:textId="77777777" w:rsidR="005F0DD2" w:rsidRPr="003854A2" w:rsidRDefault="001D3940" w:rsidP="003B4E3B">
            <w:pPr>
              <w:jc w:val="center"/>
              <w:rPr>
                <w:rFonts w:ascii="Calibri" w:hAnsi="Calibri" w:cs="Calibri"/>
                <w:color w:val="auto"/>
              </w:rPr>
            </w:pPr>
            <w:r w:rsidRPr="003854A2">
              <w:rPr>
                <w:rFonts w:ascii="Calibri" w:eastAsia="Arial" w:hAnsi="Calibri" w:cs="Calibri"/>
                <w:color w:val="auto"/>
                <w:sz w:val="20"/>
                <w:szCs w:val="20"/>
              </w:rPr>
              <w:t>UCSF Ciudad Delgado</w:t>
            </w:r>
          </w:p>
        </w:tc>
        <w:tc>
          <w:tcPr>
            <w:tcW w:w="2422" w:type="dxa"/>
            <w:vAlign w:val="center"/>
          </w:tcPr>
          <w:p w14:paraId="2C2109FE" w14:textId="77777777" w:rsidR="005F0DD2" w:rsidRPr="003854A2" w:rsidRDefault="001D3940"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Servicios de salud a personas víctimas de violencia social, grupos de ayuda y derivaciones.</w:t>
            </w:r>
          </w:p>
        </w:tc>
        <w:tc>
          <w:tcPr>
            <w:tcW w:w="1644" w:type="dxa"/>
            <w:vAlign w:val="center"/>
          </w:tcPr>
          <w:p w14:paraId="0A891F02" w14:textId="77777777" w:rsidR="005F0DD2" w:rsidRPr="003854A2" w:rsidRDefault="001D3940"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eastAsia="Arial" w:hAnsi="Calibri" w:cs="Calibri"/>
                <w:color w:val="auto"/>
                <w:sz w:val="20"/>
                <w:szCs w:val="20"/>
              </w:rPr>
              <w:t>Dra. Flor Claros.</w:t>
            </w:r>
          </w:p>
        </w:tc>
        <w:tc>
          <w:tcPr>
            <w:tcW w:w="1564" w:type="dxa"/>
            <w:vAlign w:val="center"/>
          </w:tcPr>
          <w:p w14:paraId="49773903" w14:textId="77777777" w:rsidR="005F0DD2" w:rsidRPr="003854A2" w:rsidRDefault="001D3940"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eastAsia="Arial" w:hAnsi="Calibri" w:cs="Calibri"/>
                <w:color w:val="auto"/>
                <w:sz w:val="20"/>
                <w:szCs w:val="20"/>
              </w:rPr>
              <w:t>2276-3244</w:t>
            </w:r>
          </w:p>
        </w:tc>
        <w:tc>
          <w:tcPr>
            <w:tcW w:w="1821" w:type="dxa"/>
            <w:vAlign w:val="center"/>
          </w:tcPr>
          <w:p w14:paraId="7DD30526" w14:textId="77777777" w:rsidR="005F0DD2" w:rsidRPr="003854A2" w:rsidRDefault="001D3940"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eastAsia="Arial" w:hAnsi="Calibri" w:cs="Calibri"/>
                <w:color w:val="auto"/>
                <w:sz w:val="20"/>
                <w:szCs w:val="20"/>
              </w:rPr>
              <w:t>6a. AV. NORTE No. 13. CIUDAD DELGADO</w:t>
            </w:r>
          </w:p>
        </w:tc>
      </w:tr>
      <w:tr w:rsidR="005F0DD2" w:rsidRPr="003854A2" w14:paraId="3126806C" w14:textId="77777777" w:rsidTr="003B4E3B">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553901E" w14:textId="77777777" w:rsidR="005F0DD2" w:rsidRPr="003854A2" w:rsidRDefault="001D3940" w:rsidP="003B4E3B">
            <w:pPr>
              <w:jc w:val="center"/>
              <w:rPr>
                <w:rFonts w:ascii="Calibri" w:hAnsi="Calibri" w:cs="Calibri"/>
                <w:color w:val="auto"/>
              </w:rPr>
            </w:pPr>
            <w:r w:rsidRPr="003854A2">
              <w:rPr>
                <w:rFonts w:ascii="Calibri" w:eastAsia="Arial" w:hAnsi="Calibri" w:cs="Calibri"/>
                <w:color w:val="auto"/>
                <w:sz w:val="20"/>
                <w:szCs w:val="20"/>
              </w:rPr>
              <w:t>UCSF Hábitat Confía</w:t>
            </w:r>
          </w:p>
        </w:tc>
        <w:tc>
          <w:tcPr>
            <w:tcW w:w="2422" w:type="dxa"/>
            <w:vAlign w:val="center"/>
          </w:tcPr>
          <w:p w14:paraId="71CC8DD6" w14:textId="77777777" w:rsidR="005F0DD2" w:rsidRPr="003854A2" w:rsidRDefault="001D3940"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Servicios de salud a personas víctimas de violencia social, grupos de ayuda y derivaciones.</w:t>
            </w:r>
          </w:p>
        </w:tc>
        <w:tc>
          <w:tcPr>
            <w:tcW w:w="1644" w:type="dxa"/>
            <w:vAlign w:val="center"/>
          </w:tcPr>
          <w:p w14:paraId="4F6A3AC2" w14:textId="77777777" w:rsidR="005F0DD2" w:rsidRPr="003854A2" w:rsidRDefault="001D3940"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eastAsia="Arial" w:hAnsi="Calibri" w:cs="Calibri"/>
                <w:color w:val="auto"/>
                <w:sz w:val="20"/>
                <w:szCs w:val="20"/>
              </w:rPr>
              <w:t>Dra. Inecilia Argueta</w:t>
            </w:r>
          </w:p>
        </w:tc>
        <w:tc>
          <w:tcPr>
            <w:tcW w:w="1564" w:type="dxa"/>
            <w:vAlign w:val="center"/>
          </w:tcPr>
          <w:p w14:paraId="395D1399" w14:textId="77777777" w:rsidR="005F0DD2" w:rsidRPr="003854A2" w:rsidRDefault="001D3940"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eastAsia="Arial" w:hAnsi="Calibri" w:cs="Calibri"/>
                <w:color w:val="auto"/>
                <w:sz w:val="20"/>
                <w:szCs w:val="20"/>
              </w:rPr>
              <w:t>2276-1858</w:t>
            </w:r>
          </w:p>
        </w:tc>
        <w:tc>
          <w:tcPr>
            <w:tcW w:w="1821" w:type="dxa"/>
            <w:vAlign w:val="center"/>
          </w:tcPr>
          <w:p w14:paraId="42C5965F" w14:textId="77777777" w:rsidR="005F0DD2" w:rsidRPr="003854A2" w:rsidRDefault="001D3940"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eastAsia="Arial" w:hAnsi="Calibri" w:cs="Calibri"/>
                <w:color w:val="auto"/>
                <w:sz w:val="20"/>
                <w:szCs w:val="20"/>
              </w:rPr>
              <w:t>Carretera Troncal del Norte km. 6.5</w:t>
            </w:r>
          </w:p>
        </w:tc>
      </w:tr>
      <w:tr w:rsidR="00797811" w:rsidRPr="003854A2" w14:paraId="0A9A4774" w14:textId="77777777" w:rsidTr="003B4E3B">
        <w:trPr>
          <w:cnfStyle w:val="000000010000" w:firstRow="0" w:lastRow="0" w:firstColumn="0" w:lastColumn="0" w:oddVBand="0" w:evenVBand="0" w:oddHBand="0" w:evenHBand="1"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2D1974C5" w14:textId="77777777" w:rsidR="00797811" w:rsidRPr="003854A2" w:rsidRDefault="00797811" w:rsidP="004021E1">
            <w:pPr>
              <w:jc w:val="center"/>
              <w:rPr>
                <w:rFonts w:ascii="Calibri" w:hAnsi="Calibri" w:cs="Calibri"/>
                <w:color w:val="auto"/>
              </w:rPr>
            </w:pPr>
            <w:r w:rsidRPr="003854A2">
              <w:rPr>
                <w:rFonts w:ascii="Calibri" w:hAnsi="Calibri" w:cs="Calibri"/>
                <w:color w:val="auto"/>
              </w:rPr>
              <w:t>ISDEMU</w:t>
            </w:r>
          </w:p>
        </w:tc>
        <w:tc>
          <w:tcPr>
            <w:tcW w:w="2422" w:type="dxa"/>
            <w:vAlign w:val="center"/>
          </w:tcPr>
          <w:p w14:paraId="44A1729F"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OD San Salvador</w:t>
            </w:r>
          </w:p>
          <w:p w14:paraId="00B71B6D"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0BA3DA06"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27EFDF37"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38530774"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6451AD64"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2C75B8FC"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3B46655A"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16AB0451" w14:textId="77777777" w:rsidR="00797811" w:rsidRPr="003854A2" w:rsidRDefault="00797811" w:rsidP="004021E1">
            <w:pP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39D14A01"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Centro de Atención Integral</w:t>
            </w:r>
          </w:p>
        </w:tc>
        <w:tc>
          <w:tcPr>
            <w:tcW w:w="1644" w:type="dxa"/>
            <w:vAlign w:val="center"/>
          </w:tcPr>
          <w:p w14:paraId="2D10D325"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Licda. Cecilia Mancia.</w:t>
            </w:r>
          </w:p>
          <w:p w14:paraId="7980F08E"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629967AD"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322B4DDC"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4256CDFC"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172906F4"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1BFC8048"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40D20221"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Licda. Marlene Ayala.</w:t>
            </w:r>
          </w:p>
          <w:p w14:paraId="53A879C3"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01541C83"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tc>
        <w:tc>
          <w:tcPr>
            <w:tcW w:w="1564" w:type="dxa"/>
            <w:vAlign w:val="center"/>
          </w:tcPr>
          <w:p w14:paraId="12D68BEF"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2510-4120, 2510-4100.</w:t>
            </w:r>
          </w:p>
          <w:p w14:paraId="4BC30819"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141A75DF" w14:textId="77777777" w:rsidR="00797811" w:rsidRPr="003854A2" w:rsidRDefault="00797811" w:rsidP="004021E1">
            <w:pP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5628B271" w14:textId="77777777" w:rsidR="00797811" w:rsidRPr="003854A2" w:rsidRDefault="00797811" w:rsidP="004021E1">
            <w:pP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72528F5C"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126 (Línea amiga, Call Center).</w:t>
            </w:r>
          </w:p>
          <w:p w14:paraId="6452B55B"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2510-4310; 25104311 y 2510-4113</w:t>
            </w:r>
          </w:p>
          <w:p w14:paraId="5404447E"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42C466D9"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tc>
        <w:tc>
          <w:tcPr>
            <w:tcW w:w="1821" w:type="dxa"/>
            <w:vAlign w:val="center"/>
          </w:tcPr>
          <w:p w14:paraId="03AA5AD8"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9ª. Av. Norte, San Salvador. (Oficina central).</w:t>
            </w:r>
          </w:p>
          <w:p w14:paraId="396BB2F0"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73BC69F1"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1E392AB4"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12280174"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23CC6C40"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p w14:paraId="7461940F"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29 Avenida Norte,  No. 1013, Colonia Buenos Aires, San Salvador.</w:t>
            </w:r>
          </w:p>
          <w:p w14:paraId="5E7A0838" w14:textId="77777777" w:rsidR="00797811" w:rsidRPr="003854A2" w:rsidRDefault="00797811" w:rsidP="004021E1">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tc>
      </w:tr>
      <w:tr w:rsidR="005F0DD2" w:rsidRPr="003854A2" w14:paraId="180DBA1F" w14:textId="77777777" w:rsidTr="003B4E3B">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5BB3F153" w14:textId="77777777" w:rsidR="005F0DD2" w:rsidRPr="003854A2" w:rsidRDefault="001D3940" w:rsidP="003B4E3B">
            <w:pPr>
              <w:jc w:val="center"/>
              <w:rPr>
                <w:rFonts w:ascii="Calibri" w:hAnsi="Calibri" w:cs="Calibri"/>
                <w:color w:val="auto"/>
              </w:rPr>
            </w:pPr>
            <w:r w:rsidRPr="003854A2">
              <w:rPr>
                <w:rFonts w:ascii="Calibri" w:hAnsi="Calibri" w:cs="Calibri"/>
                <w:color w:val="auto"/>
              </w:rPr>
              <w:t>FUNDAFAM</w:t>
            </w:r>
          </w:p>
        </w:tc>
        <w:tc>
          <w:tcPr>
            <w:tcW w:w="2422" w:type="dxa"/>
            <w:vAlign w:val="center"/>
          </w:tcPr>
          <w:p w14:paraId="213DE23C" w14:textId="77777777" w:rsidR="005F0DD2" w:rsidRPr="003854A2" w:rsidRDefault="001D3940"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Facilitación de talleres y atención grupal</w:t>
            </w:r>
            <w:r w:rsidR="003B4E3B" w:rsidRPr="003854A2">
              <w:rPr>
                <w:rFonts w:ascii="Calibri" w:hAnsi="Calibri" w:cs="Calibri"/>
                <w:color w:val="auto"/>
              </w:rPr>
              <w:t xml:space="preserve"> a mujeres li</w:t>
            </w:r>
            <w:r w:rsidRPr="003854A2">
              <w:rPr>
                <w:rFonts w:ascii="Calibri" w:hAnsi="Calibri" w:cs="Calibri"/>
                <w:color w:val="auto"/>
              </w:rPr>
              <w:t>deresa</w:t>
            </w:r>
            <w:r w:rsidR="003B4E3B" w:rsidRPr="003854A2">
              <w:rPr>
                <w:rFonts w:ascii="Calibri" w:hAnsi="Calibri" w:cs="Calibri"/>
                <w:color w:val="auto"/>
              </w:rPr>
              <w:t>s</w:t>
            </w:r>
            <w:r w:rsidRPr="003854A2">
              <w:rPr>
                <w:rFonts w:ascii="Calibri" w:hAnsi="Calibri" w:cs="Calibri"/>
                <w:color w:val="auto"/>
              </w:rPr>
              <w:t xml:space="preserve"> sobre </w:t>
            </w:r>
            <w:r w:rsidRPr="003854A2">
              <w:rPr>
                <w:rFonts w:ascii="Calibri" w:hAnsi="Calibri" w:cs="Calibri"/>
                <w:color w:val="auto"/>
              </w:rPr>
              <w:lastRenderedPageBreak/>
              <w:t>sensibilización y género y la no violencia.</w:t>
            </w:r>
          </w:p>
        </w:tc>
        <w:tc>
          <w:tcPr>
            <w:tcW w:w="1644" w:type="dxa"/>
            <w:vAlign w:val="center"/>
          </w:tcPr>
          <w:p w14:paraId="5E1CCC8B" w14:textId="77777777" w:rsidR="005F0DD2" w:rsidRPr="003854A2" w:rsidRDefault="0072145F"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lastRenderedPageBreak/>
              <w:t xml:space="preserve">Licda. </w:t>
            </w:r>
            <w:r w:rsidR="001D3940" w:rsidRPr="003854A2">
              <w:rPr>
                <w:rFonts w:ascii="Calibri" w:hAnsi="Calibri" w:cs="Calibri"/>
                <w:color w:val="auto"/>
              </w:rPr>
              <w:t>Katerin Salazar</w:t>
            </w:r>
          </w:p>
        </w:tc>
        <w:tc>
          <w:tcPr>
            <w:tcW w:w="1564" w:type="dxa"/>
            <w:vAlign w:val="center"/>
          </w:tcPr>
          <w:p w14:paraId="11DFEBE8" w14:textId="75BC6048" w:rsidR="005F0DD2" w:rsidRPr="003854A2" w:rsidRDefault="005F0DD2" w:rsidP="003726CA">
            <w:pP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p>
          <w:p w14:paraId="5669DCFA" w14:textId="77777777" w:rsidR="001D3940" w:rsidRPr="003854A2" w:rsidRDefault="001D3940"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25086891</w:t>
            </w:r>
          </w:p>
        </w:tc>
        <w:tc>
          <w:tcPr>
            <w:tcW w:w="1821" w:type="dxa"/>
            <w:vAlign w:val="center"/>
          </w:tcPr>
          <w:p w14:paraId="364F376A" w14:textId="77777777" w:rsidR="005F0DD2" w:rsidRPr="003854A2" w:rsidRDefault="001D3940"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Col Bonanza #18 Ayutuxtepeque</w:t>
            </w:r>
          </w:p>
        </w:tc>
      </w:tr>
      <w:tr w:rsidR="005F0DD2" w:rsidRPr="003854A2" w14:paraId="215F05A7" w14:textId="77777777" w:rsidTr="003B4E3B">
        <w:trPr>
          <w:cnfStyle w:val="000000010000" w:firstRow="0" w:lastRow="0" w:firstColumn="0" w:lastColumn="0" w:oddVBand="0" w:evenVBand="0" w:oddHBand="0" w:evenHBand="1"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1A9FE38" w14:textId="77777777" w:rsidR="005F0DD2" w:rsidRPr="003854A2" w:rsidRDefault="003B4E3B" w:rsidP="003B4E3B">
            <w:pPr>
              <w:jc w:val="center"/>
              <w:rPr>
                <w:rFonts w:ascii="Calibri" w:hAnsi="Calibri" w:cs="Calibri"/>
                <w:color w:val="auto"/>
              </w:rPr>
            </w:pPr>
            <w:r w:rsidRPr="003854A2">
              <w:rPr>
                <w:rFonts w:ascii="Calibri" w:hAnsi="Calibri" w:cs="Calibri"/>
                <w:color w:val="auto"/>
              </w:rPr>
              <w:lastRenderedPageBreak/>
              <w:t xml:space="preserve">Parroquia </w:t>
            </w:r>
            <w:r w:rsidR="00F831E3" w:rsidRPr="003854A2">
              <w:rPr>
                <w:rFonts w:ascii="Calibri" w:hAnsi="Calibri" w:cs="Calibri"/>
                <w:color w:val="auto"/>
              </w:rPr>
              <w:t>Nuestra Señora de la A</w:t>
            </w:r>
            <w:r w:rsidR="007F5DEB" w:rsidRPr="003854A2">
              <w:rPr>
                <w:rFonts w:ascii="Calibri" w:hAnsi="Calibri" w:cs="Calibri"/>
                <w:color w:val="auto"/>
              </w:rPr>
              <w:t xml:space="preserve">sunción </w:t>
            </w:r>
            <w:r w:rsidRPr="003854A2">
              <w:rPr>
                <w:rFonts w:ascii="Calibri" w:hAnsi="Calibri" w:cs="Calibri"/>
                <w:color w:val="auto"/>
              </w:rPr>
              <w:t>Asunción Paleca</w:t>
            </w:r>
          </w:p>
        </w:tc>
        <w:tc>
          <w:tcPr>
            <w:tcW w:w="2422" w:type="dxa"/>
            <w:vAlign w:val="center"/>
          </w:tcPr>
          <w:p w14:paraId="518A84B5" w14:textId="77777777" w:rsidR="005F0DD2" w:rsidRPr="003854A2" w:rsidRDefault="003B4E3B"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Acompañamiento a víctimas.</w:t>
            </w:r>
          </w:p>
        </w:tc>
        <w:tc>
          <w:tcPr>
            <w:tcW w:w="1644" w:type="dxa"/>
            <w:vAlign w:val="center"/>
          </w:tcPr>
          <w:p w14:paraId="4A11EFD7" w14:textId="77777777" w:rsidR="005F0DD2" w:rsidRPr="003854A2" w:rsidRDefault="003B4E3B"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Sofia Jule Surio</w:t>
            </w:r>
          </w:p>
        </w:tc>
        <w:tc>
          <w:tcPr>
            <w:tcW w:w="1564" w:type="dxa"/>
            <w:vAlign w:val="center"/>
          </w:tcPr>
          <w:p w14:paraId="2D2AEE03" w14:textId="77777777" w:rsidR="005F0DD2" w:rsidRPr="003854A2" w:rsidRDefault="003B4E3B"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22762899</w:t>
            </w:r>
          </w:p>
        </w:tc>
        <w:tc>
          <w:tcPr>
            <w:tcW w:w="1821" w:type="dxa"/>
            <w:vAlign w:val="center"/>
          </w:tcPr>
          <w:p w14:paraId="62F9B9F0" w14:textId="77777777" w:rsidR="005F0DD2" w:rsidRPr="003854A2" w:rsidRDefault="005F0DD2"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tc>
      </w:tr>
      <w:tr w:rsidR="00DC6FB1" w:rsidRPr="003854A2" w14:paraId="71564825" w14:textId="77777777" w:rsidTr="003B4E3B">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5568ACDC" w14:textId="77777777" w:rsidR="00DC6FB1" w:rsidRPr="003854A2" w:rsidRDefault="00DC6FB1" w:rsidP="003B4E3B">
            <w:pPr>
              <w:jc w:val="center"/>
              <w:rPr>
                <w:rFonts w:ascii="Calibri" w:hAnsi="Calibri" w:cs="Calibri"/>
                <w:color w:val="auto"/>
              </w:rPr>
            </w:pPr>
            <w:r w:rsidRPr="003854A2">
              <w:rPr>
                <w:rFonts w:ascii="Calibri" w:hAnsi="Calibri" w:cs="Calibri"/>
                <w:color w:val="auto"/>
              </w:rPr>
              <w:t>PREPAZ</w:t>
            </w:r>
          </w:p>
        </w:tc>
        <w:tc>
          <w:tcPr>
            <w:tcW w:w="2422" w:type="dxa"/>
            <w:vAlign w:val="center"/>
          </w:tcPr>
          <w:p w14:paraId="2BBC61EB" w14:textId="77777777" w:rsidR="00DC6FB1" w:rsidRPr="003854A2" w:rsidRDefault="00DC6FB1" w:rsidP="00DC6FB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Asistencia técnica al CMPV.</w:t>
            </w:r>
          </w:p>
        </w:tc>
        <w:tc>
          <w:tcPr>
            <w:tcW w:w="1644" w:type="dxa"/>
            <w:vAlign w:val="center"/>
          </w:tcPr>
          <w:p w14:paraId="750540B8" w14:textId="77777777" w:rsidR="00DC6FB1" w:rsidRPr="003854A2" w:rsidRDefault="00DC6FB1"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Guadalupe Hidalgo</w:t>
            </w:r>
          </w:p>
        </w:tc>
        <w:tc>
          <w:tcPr>
            <w:tcW w:w="1564" w:type="dxa"/>
            <w:vAlign w:val="center"/>
          </w:tcPr>
          <w:p w14:paraId="6590D691" w14:textId="77777777" w:rsidR="00DC6FB1" w:rsidRPr="003854A2" w:rsidRDefault="00DC6FB1"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25263184</w:t>
            </w:r>
          </w:p>
          <w:p w14:paraId="00845F1B" w14:textId="77777777" w:rsidR="00DC6FB1" w:rsidRPr="003854A2" w:rsidRDefault="00DC6FB1"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25263254</w:t>
            </w:r>
          </w:p>
        </w:tc>
        <w:tc>
          <w:tcPr>
            <w:tcW w:w="1821" w:type="dxa"/>
            <w:vAlign w:val="center"/>
          </w:tcPr>
          <w:p w14:paraId="71414DE5" w14:textId="77777777" w:rsidR="00DC6FB1" w:rsidRPr="003854A2" w:rsidRDefault="00DC6FB1" w:rsidP="00DC6FB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 xml:space="preserve">Alameda Juan Pablo II edificio B3 tercer nivel, Prepaz </w:t>
            </w:r>
          </w:p>
        </w:tc>
      </w:tr>
      <w:tr w:rsidR="001D3940" w:rsidRPr="003854A2" w14:paraId="2899C9D9" w14:textId="77777777" w:rsidTr="003B4E3B">
        <w:trPr>
          <w:cnfStyle w:val="000000010000" w:firstRow="0" w:lastRow="0" w:firstColumn="0" w:lastColumn="0" w:oddVBand="0" w:evenVBand="0" w:oddHBand="0" w:evenHBand="1"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161AA5DC" w14:textId="77777777" w:rsidR="001D3940" w:rsidRPr="003854A2" w:rsidRDefault="003B4E3B" w:rsidP="003B4E3B">
            <w:pPr>
              <w:ind w:firstLine="33"/>
              <w:jc w:val="center"/>
              <w:rPr>
                <w:rFonts w:ascii="Calibri" w:hAnsi="Calibri" w:cs="Calibri"/>
                <w:color w:val="auto"/>
              </w:rPr>
            </w:pPr>
            <w:r w:rsidRPr="003854A2">
              <w:rPr>
                <w:rFonts w:ascii="Calibri" w:hAnsi="Calibri" w:cs="Calibri"/>
                <w:color w:val="auto"/>
              </w:rPr>
              <w:t>Proyecto OIS de Cruz Roja salvadoreña</w:t>
            </w:r>
          </w:p>
        </w:tc>
        <w:tc>
          <w:tcPr>
            <w:tcW w:w="2422" w:type="dxa"/>
            <w:vAlign w:val="center"/>
          </w:tcPr>
          <w:p w14:paraId="1759AA7D" w14:textId="77777777" w:rsidR="001D3940" w:rsidRPr="003854A2" w:rsidRDefault="003B4E3B"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Atención psicosocial preventiva</w:t>
            </w:r>
          </w:p>
        </w:tc>
        <w:tc>
          <w:tcPr>
            <w:tcW w:w="1644" w:type="dxa"/>
            <w:vAlign w:val="center"/>
          </w:tcPr>
          <w:p w14:paraId="65EE2E69" w14:textId="77777777" w:rsidR="001D3940" w:rsidRPr="003854A2" w:rsidRDefault="003B4E3B"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Lic. Erick Suncín</w:t>
            </w:r>
          </w:p>
        </w:tc>
        <w:tc>
          <w:tcPr>
            <w:tcW w:w="1564" w:type="dxa"/>
            <w:vAlign w:val="center"/>
          </w:tcPr>
          <w:p w14:paraId="7D776A67" w14:textId="77777777" w:rsidR="001D3940" w:rsidRPr="003854A2" w:rsidRDefault="003B4E3B"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22394487</w:t>
            </w:r>
          </w:p>
          <w:p w14:paraId="6939DFB6" w14:textId="379E5566" w:rsidR="003B4E3B" w:rsidRPr="003854A2" w:rsidRDefault="003B4E3B" w:rsidP="003726CA">
            <w:pP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p>
        </w:tc>
        <w:tc>
          <w:tcPr>
            <w:tcW w:w="1821" w:type="dxa"/>
            <w:vAlign w:val="center"/>
          </w:tcPr>
          <w:p w14:paraId="6C483157" w14:textId="77777777" w:rsidR="001D3940" w:rsidRPr="003854A2" w:rsidRDefault="003B4E3B"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Calle Henry Dunant Centro de Gobierno S.S</w:t>
            </w:r>
          </w:p>
        </w:tc>
      </w:tr>
      <w:tr w:rsidR="001D3940" w:rsidRPr="003854A2" w14:paraId="72EA51FF" w14:textId="77777777" w:rsidTr="00447160">
        <w:trPr>
          <w:cnfStyle w:val="000000100000" w:firstRow="0" w:lastRow="0" w:firstColumn="0" w:lastColumn="0" w:oddVBand="0" w:evenVBand="0" w:oddHBand="1" w:evenHBand="0" w:firstRowFirstColumn="0" w:firstRowLastColumn="0" w:lastRowFirstColumn="0" w:lastRowLastColumn="0"/>
          <w:trHeight w:val="2202"/>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2EE14B65" w14:textId="2A87D080" w:rsidR="001D3940" w:rsidRPr="003854A2" w:rsidRDefault="003B4E3B" w:rsidP="003B4E3B">
            <w:pPr>
              <w:jc w:val="center"/>
              <w:rPr>
                <w:rFonts w:ascii="Calibri" w:hAnsi="Calibri" w:cs="Calibri"/>
                <w:color w:val="auto"/>
              </w:rPr>
            </w:pPr>
            <w:r w:rsidRPr="003854A2">
              <w:rPr>
                <w:rFonts w:ascii="Calibri" w:hAnsi="Calibri" w:cs="Calibri"/>
                <w:color w:val="auto"/>
              </w:rPr>
              <w:t>Unidad de a</w:t>
            </w:r>
            <w:r w:rsidR="00FB0CDE" w:rsidRPr="003854A2">
              <w:rPr>
                <w:rFonts w:ascii="Calibri" w:hAnsi="Calibri" w:cs="Calibri"/>
                <w:color w:val="auto"/>
              </w:rPr>
              <w:t>tención Psicosocial a V</w:t>
            </w:r>
            <w:r w:rsidRPr="003854A2">
              <w:rPr>
                <w:rFonts w:ascii="Calibri" w:hAnsi="Calibri" w:cs="Calibri"/>
                <w:color w:val="auto"/>
              </w:rPr>
              <w:t>íctimas de Violencia Social de Cruz Roja Salvadoreña</w:t>
            </w:r>
          </w:p>
        </w:tc>
        <w:tc>
          <w:tcPr>
            <w:tcW w:w="2422" w:type="dxa"/>
            <w:vAlign w:val="center"/>
          </w:tcPr>
          <w:p w14:paraId="14163910" w14:textId="1080CEE2" w:rsidR="001D3940" w:rsidRPr="003854A2" w:rsidRDefault="003B4E3B" w:rsidP="00447160">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854A2">
              <w:rPr>
                <w:rFonts w:ascii="Calibri" w:hAnsi="Calibri" w:cs="Calibri"/>
                <w:color w:val="auto"/>
              </w:rPr>
              <w:t>Atención psicosocial a víctimas de violencia socia</w:t>
            </w:r>
            <w:r w:rsidR="00447160" w:rsidRPr="003854A2">
              <w:rPr>
                <w:rFonts w:ascii="Calibri" w:hAnsi="Calibri" w:cs="Calibri"/>
                <w:color w:val="auto"/>
              </w:rPr>
              <w:t>l, se brinda asistencia</w:t>
            </w:r>
            <w:r w:rsidRPr="003854A2">
              <w:rPr>
                <w:rFonts w:ascii="Calibri" w:hAnsi="Calibri" w:cs="Calibri"/>
                <w:color w:val="auto"/>
              </w:rPr>
              <w:t xml:space="preserve"> </w:t>
            </w:r>
            <w:r w:rsidR="00447160" w:rsidRPr="003854A2">
              <w:rPr>
                <w:rFonts w:ascii="Calibri" w:hAnsi="Calibri" w:cs="Calibri"/>
                <w:color w:val="auto"/>
              </w:rPr>
              <w:t xml:space="preserve">psicológica, </w:t>
            </w:r>
            <w:r w:rsidRPr="003854A2">
              <w:rPr>
                <w:rFonts w:ascii="Calibri" w:hAnsi="Calibri" w:cs="Calibri"/>
                <w:color w:val="auto"/>
              </w:rPr>
              <w:t>humanitaria</w:t>
            </w:r>
            <w:r w:rsidR="00447160" w:rsidRPr="003854A2">
              <w:rPr>
                <w:rFonts w:ascii="Calibri" w:hAnsi="Calibri" w:cs="Calibri"/>
                <w:color w:val="auto"/>
              </w:rPr>
              <w:t>, activa</w:t>
            </w:r>
            <w:r w:rsidR="00FB0CDE" w:rsidRPr="003854A2">
              <w:rPr>
                <w:rFonts w:ascii="Calibri" w:hAnsi="Calibri" w:cs="Calibri"/>
                <w:color w:val="auto"/>
              </w:rPr>
              <w:t>ción de mecanismo de protección</w:t>
            </w:r>
            <w:r w:rsidRPr="003854A2">
              <w:rPr>
                <w:rFonts w:ascii="Calibri" w:hAnsi="Calibri" w:cs="Calibri"/>
                <w:color w:val="auto"/>
              </w:rPr>
              <w:t>, asis</w:t>
            </w:r>
            <w:r w:rsidR="00447160" w:rsidRPr="003854A2">
              <w:rPr>
                <w:rFonts w:ascii="Calibri" w:hAnsi="Calibri" w:cs="Calibri"/>
                <w:color w:val="auto"/>
              </w:rPr>
              <w:t>tencia legal y médica.</w:t>
            </w:r>
            <w:r w:rsidRPr="003854A2">
              <w:rPr>
                <w:rFonts w:ascii="Calibri" w:hAnsi="Calibri" w:cs="Calibri"/>
                <w:color w:val="auto"/>
              </w:rPr>
              <w:t xml:space="preserve"> </w:t>
            </w:r>
          </w:p>
        </w:tc>
        <w:tc>
          <w:tcPr>
            <w:tcW w:w="1644" w:type="dxa"/>
            <w:vAlign w:val="center"/>
          </w:tcPr>
          <w:p w14:paraId="3397C659" w14:textId="77777777" w:rsidR="001D3940" w:rsidRPr="003854A2" w:rsidRDefault="003B4E3B"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Fabiola Alas</w:t>
            </w:r>
          </w:p>
          <w:p w14:paraId="60A10C43" w14:textId="77777777" w:rsidR="003B4E3B" w:rsidRPr="003854A2" w:rsidRDefault="003B4E3B"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Josué Miranda</w:t>
            </w:r>
          </w:p>
        </w:tc>
        <w:tc>
          <w:tcPr>
            <w:tcW w:w="1564" w:type="dxa"/>
            <w:vAlign w:val="center"/>
          </w:tcPr>
          <w:p w14:paraId="1D604E91" w14:textId="77777777" w:rsidR="001D3940" w:rsidRPr="003854A2" w:rsidRDefault="003B4E3B"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22217274</w:t>
            </w:r>
          </w:p>
        </w:tc>
        <w:tc>
          <w:tcPr>
            <w:tcW w:w="1821" w:type="dxa"/>
            <w:vAlign w:val="center"/>
          </w:tcPr>
          <w:p w14:paraId="12B2DD8E" w14:textId="77777777" w:rsidR="001D3940" w:rsidRPr="003854A2" w:rsidRDefault="003B4E3B" w:rsidP="003B4E3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854A2">
              <w:rPr>
                <w:rFonts w:ascii="Calibri" w:hAnsi="Calibri" w:cs="Calibri"/>
                <w:color w:val="auto"/>
              </w:rPr>
              <w:t>Calle Henry Dunant Centro de Gobierno S.S</w:t>
            </w:r>
          </w:p>
        </w:tc>
      </w:tr>
      <w:tr w:rsidR="00EF4AF3" w:rsidRPr="003854A2" w14:paraId="1C9F654C" w14:textId="77777777" w:rsidTr="00447160">
        <w:trPr>
          <w:cnfStyle w:val="000000010000" w:firstRow="0" w:lastRow="0" w:firstColumn="0" w:lastColumn="0" w:oddVBand="0" w:evenVBand="0" w:oddHBand="0" w:evenHBand="1" w:firstRowFirstColumn="0" w:firstRowLastColumn="0" w:lastRowFirstColumn="0" w:lastRowLastColumn="0"/>
          <w:trHeight w:val="2202"/>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9743AD5" w14:textId="3402D6F0" w:rsidR="00EF4AF3" w:rsidRPr="003854A2" w:rsidRDefault="00DC5FA2" w:rsidP="00DC5FA2">
            <w:pPr>
              <w:jc w:val="center"/>
              <w:rPr>
                <w:rFonts w:ascii="Calibri" w:hAnsi="Calibri" w:cs="Calibri"/>
                <w:color w:val="auto"/>
              </w:rPr>
            </w:pPr>
            <w:r w:rsidRPr="003854A2">
              <w:rPr>
                <w:rFonts w:ascii="Calibri" w:hAnsi="Calibri" w:cs="Calibri"/>
                <w:color w:val="auto"/>
              </w:rPr>
              <w:t>Unidad de Atención a Víctimas de Violencia Intrafamiliar, Abuso Sexual y Maltrato Infantil, del Centro Judicial Integrado de Ciudad Delgado</w:t>
            </w:r>
          </w:p>
        </w:tc>
        <w:tc>
          <w:tcPr>
            <w:tcW w:w="2422" w:type="dxa"/>
            <w:vAlign w:val="center"/>
          </w:tcPr>
          <w:p w14:paraId="4B01B98C" w14:textId="2958B6C5" w:rsidR="00EF4AF3" w:rsidRPr="003854A2" w:rsidRDefault="00DC5FA2" w:rsidP="00447160">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 xml:space="preserve">Atención Psicológica, </w:t>
            </w:r>
            <w:r w:rsidR="003854A2" w:rsidRPr="003854A2">
              <w:rPr>
                <w:rFonts w:ascii="Calibri" w:hAnsi="Calibri" w:cs="Calibri"/>
                <w:color w:val="auto"/>
              </w:rPr>
              <w:t>Jurídica</w:t>
            </w:r>
            <w:r w:rsidRPr="003854A2">
              <w:rPr>
                <w:rFonts w:ascii="Calibri" w:hAnsi="Calibri" w:cs="Calibri"/>
                <w:color w:val="auto"/>
              </w:rPr>
              <w:t xml:space="preserve"> y </w:t>
            </w:r>
            <w:r w:rsidR="003854A2" w:rsidRPr="003854A2">
              <w:rPr>
                <w:rFonts w:ascii="Calibri" w:hAnsi="Calibri" w:cs="Calibri"/>
                <w:color w:val="auto"/>
              </w:rPr>
              <w:t>oportunidades de forma parte de grupos de autoayuda.</w:t>
            </w:r>
          </w:p>
        </w:tc>
        <w:tc>
          <w:tcPr>
            <w:tcW w:w="1644" w:type="dxa"/>
            <w:vAlign w:val="center"/>
          </w:tcPr>
          <w:p w14:paraId="1C38043B" w14:textId="48AA3837" w:rsidR="00EF4AF3" w:rsidRPr="003854A2" w:rsidRDefault="00DC5FA2"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Licda. Maricela Águila</w:t>
            </w:r>
          </w:p>
        </w:tc>
        <w:tc>
          <w:tcPr>
            <w:tcW w:w="1564" w:type="dxa"/>
            <w:vAlign w:val="center"/>
          </w:tcPr>
          <w:p w14:paraId="2C071324" w14:textId="722E464A" w:rsidR="00EF4AF3" w:rsidRPr="003854A2" w:rsidRDefault="003854A2"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2527 9800</w:t>
            </w:r>
          </w:p>
        </w:tc>
        <w:tc>
          <w:tcPr>
            <w:tcW w:w="1821" w:type="dxa"/>
            <w:vAlign w:val="center"/>
          </w:tcPr>
          <w:p w14:paraId="26761F66" w14:textId="74FA3AC9" w:rsidR="00EF4AF3" w:rsidRPr="003854A2" w:rsidRDefault="00DC5FA2" w:rsidP="003B4E3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auto"/>
              </w:rPr>
            </w:pPr>
            <w:r w:rsidRPr="003854A2">
              <w:rPr>
                <w:rFonts w:ascii="Calibri" w:hAnsi="Calibri" w:cs="Calibri"/>
                <w:color w:val="auto"/>
              </w:rPr>
              <w:t xml:space="preserve">Av. Juan Bertis Ciudad Delgado </w:t>
            </w:r>
          </w:p>
        </w:tc>
      </w:tr>
    </w:tbl>
    <w:p w14:paraId="5D92000C" w14:textId="77777777" w:rsidR="00C95036" w:rsidRDefault="00C95036" w:rsidP="00E2091C">
      <w:pPr>
        <w:pStyle w:val="Ttulo"/>
        <w:outlineLvl w:val="0"/>
      </w:pPr>
    </w:p>
    <w:p w14:paraId="4518C3F2" w14:textId="77777777" w:rsidR="00C95036" w:rsidRDefault="00C95036" w:rsidP="00E2091C">
      <w:pPr>
        <w:pStyle w:val="Ttulo"/>
        <w:outlineLvl w:val="0"/>
      </w:pPr>
    </w:p>
    <w:p w14:paraId="3765546A" w14:textId="77777777" w:rsidR="00970618" w:rsidRDefault="00E2091C" w:rsidP="00E2091C">
      <w:pPr>
        <w:pStyle w:val="Ttulo"/>
        <w:outlineLvl w:val="0"/>
      </w:pPr>
      <w:bookmarkStart w:id="203" w:name="_Toc2722152"/>
      <w:r>
        <w:t>Bibliografía</w:t>
      </w:r>
      <w:bookmarkEnd w:id="203"/>
    </w:p>
    <w:p w14:paraId="45644A89" w14:textId="77777777" w:rsidR="004D31E4" w:rsidRPr="003854A2" w:rsidRDefault="004D31E4" w:rsidP="00664CD9">
      <w:pPr>
        <w:pStyle w:val="Prrafodelista"/>
        <w:numPr>
          <w:ilvl w:val="0"/>
          <w:numId w:val="25"/>
        </w:numPr>
        <w:spacing w:line="360" w:lineRule="auto"/>
        <w:rPr>
          <w:rFonts w:ascii="Calibri" w:hAnsi="Calibri" w:cs="Calibri"/>
        </w:rPr>
      </w:pPr>
      <w:r w:rsidRPr="003854A2">
        <w:rPr>
          <w:rFonts w:ascii="Calibri" w:hAnsi="Calibri" w:cs="Calibri"/>
        </w:rPr>
        <w:t>(Asamblea General de las Naciones Unidas, Resolución 40/34, Declaración sobre los principios fundamentales de justicia para las víctimas de delitos y del abuso de poder, 1985.)</w:t>
      </w:r>
    </w:p>
    <w:p w14:paraId="338C566B" w14:textId="77777777" w:rsidR="004D31E4" w:rsidRDefault="004D31E4" w:rsidP="00664CD9">
      <w:pPr>
        <w:pStyle w:val="Prrafodelista"/>
        <w:numPr>
          <w:ilvl w:val="0"/>
          <w:numId w:val="25"/>
        </w:numPr>
        <w:spacing w:line="360" w:lineRule="auto"/>
        <w:rPr>
          <w:rFonts w:ascii="Calibri" w:hAnsi="Calibri" w:cs="Calibri"/>
        </w:rPr>
      </w:pPr>
      <w:r w:rsidRPr="003854A2">
        <w:rPr>
          <w:rFonts w:ascii="Calibri" w:hAnsi="Calibri" w:cs="Calibri"/>
        </w:rPr>
        <w:t>Ley Especial Integral para una Vida Libre de Violen</w:t>
      </w:r>
      <w:r w:rsidR="001537B6" w:rsidRPr="003854A2">
        <w:rPr>
          <w:rFonts w:ascii="Calibri" w:hAnsi="Calibri" w:cs="Calibri"/>
        </w:rPr>
        <w:t>cia para las Mujeres (LEIV)</w:t>
      </w:r>
    </w:p>
    <w:p w14:paraId="799B5163" w14:textId="32F668B3" w:rsidR="00BF341F" w:rsidRPr="003854A2" w:rsidRDefault="00793758" w:rsidP="00664CD9">
      <w:pPr>
        <w:pStyle w:val="Prrafodelista"/>
        <w:numPr>
          <w:ilvl w:val="0"/>
          <w:numId w:val="25"/>
        </w:numPr>
        <w:spacing w:line="360" w:lineRule="auto"/>
        <w:rPr>
          <w:rFonts w:ascii="Calibri" w:hAnsi="Calibri" w:cs="Calibri"/>
        </w:rPr>
      </w:pPr>
      <w:r>
        <w:rPr>
          <w:rFonts w:ascii="Calibri" w:hAnsi="Calibri" w:cs="Calibri"/>
        </w:rPr>
        <w:t>Diagnóstico</w:t>
      </w:r>
      <w:r w:rsidR="00BF341F">
        <w:rPr>
          <w:rFonts w:ascii="Calibri" w:hAnsi="Calibri" w:cs="Calibri"/>
        </w:rPr>
        <w:t xml:space="preserve"> del impacto de violencia en el ejercicio de </w:t>
      </w:r>
      <w:r>
        <w:rPr>
          <w:rFonts w:ascii="Calibri" w:hAnsi="Calibri" w:cs="Calibri"/>
        </w:rPr>
        <w:t>los</w:t>
      </w:r>
      <w:r w:rsidR="00BF341F">
        <w:rPr>
          <w:rFonts w:ascii="Calibri" w:hAnsi="Calibri" w:cs="Calibri"/>
        </w:rPr>
        <w:t xml:space="preserve"> derechos humanos en los munici</w:t>
      </w:r>
      <w:r>
        <w:rPr>
          <w:rFonts w:ascii="Calibri" w:hAnsi="Calibri" w:cs="Calibri"/>
        </w:rPr>
        <w:t>pi</w:t>
      </w:r>
      <w:r w:rsidR="00BF341F">
        <w:rPr>
          <w:rFonts w:ascii="Calibri" w:hAnsi="Calibri" w:cs="Calibri"/>
        </w:rPr>
        <w:t>os de Ciudad Delgado y Mejicanos</w:t>
      </w:r>
      <w:r>
        <w:rPr>
          <w:rFonts w:ascii="Calibri" w:hAnsi="Calibri" w:cs="Calibri"/>
        </w:rPr>
        <w:t xml:space="preserve"> 2018.</w:t>
      </w:r>
      <w:r w:rsidR="00BF341F">
        <w:rPr>
          <w:rFonts w:ascii="Calibri" w:hAnsi="Calibri" w:cs="Calibri"/>
        </w:rPr>
        <w:t xml:space="preserve"> </w:t>
      </w:r>
    </w:p>
    <w:p w14:paraId="29DC08E2" w14:textId="77777777" w:rsidR="004D31E4" w:rsidRPr="00BF341F" w:rsidRDefault="004D31E4" w:rsidP="00664CD9">
      <w:pPr>
        <w:pStyle w:val="Prrafodelista"/>
        <w:numPr>
          <w:ilvl w:val="0"/>
          <w:numId w:val="25"/>
        </w:numPr>
        <w:spacing w:line="360" w:lineRule="auto"/>
        <w:rPr>
          <w:rFonts w:ascii="Calibri" w:hAnsi="Calibri" w:cs="Calibri"/>
        </w:rPr>
      </w:pPr>
      <w:r w:rsidRPr="00BF341F">
        <w:rPr>
          <w:rFonts w:ascii="Calibri" w:hAnsi="Calibri" w:cs="Calibri"/>
        </w:rPr>
        <w:lastRenderedPageBreak/>
        <w:t>URRA, J. &amp; VÁSQUEZ, B. (1993). MANUAL DE PSICOLOGIA FORENSE</w:t>
      </w:r>
      <w:r w:rsidR="001537B6" w:rsidRPr="00BF341F">
        <w:rPr>
          <w:rFonts w:ascii="Calibri" w:hAnsi="Calibri" w:cs="Calibri"/>
        </w:rPr>
        <w:t xml:space="preserve">. </w:t>
      </w:r>
    </w:p>
    <w:p w14:paraId="794DA0E9" w14:textId="77777777" w:rsidR="004D31E4" w:rsidRPr="003854A2" w:rsidRDefault="004D31E4" w:rsidP="00664CD9">
      <w:pPr>
        <w:pStyle w:val="Prrafodelista"/>
        <w:numPr>
          <w:ilvl w:val="0"/>
          <w:numId w:val="25"/>
        </w:numPr>
        <w:spacing w:line="360" w:lineRule="auto"/>
        <w:rPr>
          <w:rFonts w:ascii="Calibri" w:hAnsi="Calibri" w:cs="Calibri"/>
        </w:rPr>
      </w:pPr>
      <w:r w:rsidRPr="003854A2">
        <w:rPr>
          <w:rFonts w:ascii="Calibri" w:hAnsi="Calibri" w:cs="Calibri"/>
        </w:rPr>
        <w:t>(Instituto Interamericano de Derechos Humanos. Sergio I. Cuarezma Terám. La Victimología. San José, Costa Rica, 1996.)</w:t>
      </w:r>
    </w:p>
    <w:p w14:paraId="3223108B" w14:textId="77777777" w:rsidR="004D31E4" w:rsidRPr="003854A2" w:rsidRDefault="004D31E4" w:rsidP="00664CD9">
      <w:pPr>
        <w:pStyle w:val="Prrafodelista"/>
        <w:numPr>
          <w:ilvl w:val="0"/>
          <w:numId w:val="25"/>
        </w:numPr>
        <w:spacing w:line="360" w:lineRule="auto"/>
        <w:rPr>
          <w:rFonts w:ascii="Calibri" w:hAnsi="Calibri" w:cs="Calibri"/>
        </w:rPr>
      </w:pPr>
      <w:r w:rsidRPr="003854A2">
        <w:rPr>
          <w:rFonts w:ascii="Calibri" w:hAnsi="Calibri" w:cs="Calibri"/>
        </w:rPr>
        <w:t>Organización Mundial de la Salud, 2003. Informe Mundial sobre la violencia y salud. Pág 25</w:t>
      </w:r>
    </w:p>
    <w:p w14:paraId="063E6EC1" w14:textId="77777777" w:rsidR="004D31E4" w:rsidRPr="003854A2" w:rsidRDefault="004D31E4" w:rsidP="00664CD9">
      <w:pPr>
        <w:pStyle w:val="Prrafodelista"/>
        <w:numPr>
          <w:ilvl w:val="0"/>
          <w:numId w:val="25"/>
        </w:numPr>
        <w:spacing w:line="360" w:lineRule="auto"/>
        <w:rPr>
          <w:rFonts w:ascii="Calibri" w:hAnsi="Calibri" w:cs="Calibri"/>
        </w:rPr>
      </w:pPr>
      <w:r w:rsidRPr="003854A2">
        <w:rPr>
          <w:rFonts w:ascii="Calibri" w:hAnsi="Calibri" w:cs="Calibri"/>
        </w:rPr>
        <w:t xml:space="preserve">(Estrategia de Género PEPFAR, 2014. Paquete pedagógico para desarrollar competencias en gerencia administrativa y técnica de Programas de VIH Módulo sobre género, violencia basada en género y trata de personas. Pág 84. </w:t>
      </w:r>
    </w:p>
    <w:p w14:paraId="242B95D1" w14:textId="77777777" w:rsidR="00970618" w:rsidRPr="003854A2" w:rsidRDefault="004D31E4" w:rsidP="00664CD9">
      <w:pPr>
        <w:pStyle w:val="Prrafodelista"/>
        <w:numPr>
          <w:ilvl w:val="0"/>
          <w:numId w:val="25"/>
        </w:numPr>
        <w:spacing w:line="360" w:lineRule="auto"/>
        <w:rPr>
          <w:rFonts w:ascii="Calibri" w:hAnsi="Calibri" w:cs="Calibri"/>
        </w:rPr>
      </w:pPr>
      <w:r w:rsidRPr="003854A2">
        <w:rPr>
          <w:rFonts w:ascii="Calibri" w:hAnsi="Calibri" w:cs="Calibri"/>
        </w:rPr>
        <w:t>(Menéndez Leal, 2006. Situación de vulnerabilidad, disponible en: Tesis doctoral. “La víctima y los derechos humanos: una aproximación crítica y preliminar a su problemática”. San Salvador, El Salvador</w:t>
      </w:r>
    </w:p>
    <w:p w14:paraId="371F3324" w14:textId="77777777" w:rsidR="004D31E4" w:rsidRPr="003854A2" w:rsidRDefault="004D31E4" w:rsidP="00833275">
      <w:pPr>
        <w:pStyle w:val="Prrafodelista"/>
        <w:numPr>
          <w:ilvl w:val="0"/>
          <w:numId w:val="26"/>
        </w:numPr>
        <w:spacing w:line="360" w:lineRule="auto"/>
        <w:ind w:hanging="436"/>
        <w:rPr>
          <w:rFonts w:ascii="Calibri" w:hAnsi="Calibri" w:cs="Calibri"/>
        </w:rPr>
      </w:pPr>
      <w:r w:rsidRPr="003854A2">
        <w:rPr>
          <w:rFonts w:ascii="Calibri" w:hAnsi="Calibri" w:cs="Calibri"/>
        </w:rPr>
        <w:t>(Convención de Ginebra, 1951) sobre el Estatuto de los Refugiados de 1951</w:t>
      </w:r>
    </w:p>
    <w:p w14:paraId="42F9B91B" w14:textId="77777777" w:rsidR="004D31E4" w:rsidRPr="003854A2" w:rsidRDefault="004D31E4" w:rsidP="00833275">
      <w:pPr>
        <w:pStyle w:val="Prrafodelista"/>
        <w:numPr>
          <w:ilvl w:val="0"/>
          <w:numId w:val="26"/>
        </w:numPr>
        <w:spacing w:line="360" w:lineRule="auto"/>
        <w:ind w:hanging="436"/>
        <w:rPr>
          <w:rFonts w:ascii="Calibri" w:hAnsi="Calibri" w:cs="Calibri"/>
        </w:rPr>
      </w:pPr>
      <w:r w:rsidRPr="003854A2">
        <w:rPr>
          <w:rFonts w:ascii="Calibri" w:hAnsi="Calibri" w:cs="Calibri"/>
        </w:rPr>
        <w:t>Declaración de Cartagena sobre los Refugiados. Adoptada por el ‘Coloquio Sobre la Protección Internacional de los Refugiados en América Central, México y Panamá: Problemas Jurídicos y Humanitarios’. Cartagena, Colombia,  1984</w:t>
      </w:r>
    </w:p>
    <w:p w14:paraId="38651E85" w14:textId="77777777" w:rsidR="004D31E4" w:rsidRPr="003854A2" w:rsidRDefault="004D31E4" w:rsidP="00833275">
      <w:pPr>
        <w:pStyle w:val="Prrafodelista"/>
        <w:numPr>
          <w:ilvl w:val="0"/>
          <w:numId w:val="26"/>
        </w:numPr>
        <w:spacing w:line="360" w:lineRule="auto"/>
        <w:ind w:hanging="436"/>
        <w:rPr>
          <w:rFonts w:ascii="Calibri" w:hAnsi="Calibri" w:cs="Calibri"/>
        </w:rPr>
      </w:pPr>
      <w:r w:rsidRPr="003854A2">
        <w:rPr>
          <w:rFonts w:ascii="Calibri" w:hAnsi="Calibri" w:cs="Calibri"/>
        </w:rPr>
        <w:t>Convención de Ginebra sobre el Estatuto de los Refugiados de 1951.</w:t>
      </w:r>
    </w:p>
    <w:p w14:paraId="1A50A012" w14:textId="77777777" w:rsidR="004D31E4" w:rsidRPr="003854A2" w:rsidRDefault="004D31E4" w:rsidP="00833275">
      <w:pPr>
        <w:pStyle w:val="Prrafodelista"/>
        <w:numPr>
          <w:ilvl w:val="0"/>
          <w:numId w:val="26"/>
        </w:numPr>
        <w:spacing w:line="360" w:lineRule="auto"/>
        <w:ind w:hanging="436"/>
        <w:rPr>
          <w:rFonts w:ascii="Calibri" w:hAnsi="Calibri" w:cs="Calibri"/>
        </w:rPr>
      </w:pPr>
      <w:r w:rsidRPr="003854A2">
        <w:rPr>
          <w:rFonts w:ascii="Calibri" w:hAnsi="Calibri" w:cs="Calibri"/>
        </w:rPr>
        <w:t>Convención de la Organización para la Unidad Africana (OUA), por la que se regulan los aspectos específicos de problemas de los refugiados en África. Addis Abeba 1969.</w:t>
      </w:r>
    </w:p>
    <w:p w14:paraId="22199E85" w14:textId="77777777" w:rsidR="004D31E4" w:rsidRPr="003854A2" w:rsidRDefault="004D31E4" w:rsidP="00833275">
      <w:pPr>
        <w:pStyle w:val="Prrafodelista"/>
        <w:numPr>
          <w:ilvl w:val="0"/>
          <w:numId w:val="26"/>
        </w:numPr>
        <w:spacing w:line="360" w:lineRule="auto"/>
        <w:ind w:hanging="436"/>
        <w:rPr>
          <w:rFonts w:ascii="Calibri" w:hAnsi="Calibri" w:cs="Calibri"/>
        </w:rPr>
      </w:pPr>
      <w:r w:rsidRPr="003854A2">
        <w:rPr>
          <w:rFonts w:ascii="Calibri" w:hAnsi="Calibri" w:cs="Calibri"/>
        </w:rPr>
        <w:t>Declaración de Cartagena sobre los Refugiados. Adoptada por el ‘Coloquio Sobre la Protección Internacional de los Refugiados en América Central, México y Panamá: Problemas Jurídicos y Humanitarios’. Cartagena, Colombia,  1984.</w:t>
      </w:r>
    </w:p>
    <w:p w14:paraId="4BE30ED6" w14:textId="77777777" w:rsidR="004D31E4" w:rsidRPr="003854A2" w:rsidRDefault="004D31E4" w:rsidP="00833275">
      <w:pPr>
        <w:pStyle w:val="Prrafodelista"/>
        <w:numPr>
          <w:ilvl w:val="0"/>
          <w:numId w:val="26"/>
        </w:numPr>
        <w:spacing w:line="360" w:lineRule="auto"/>
        <w:ind w:hanging="436"/>
        <w:rPr>
          <w:rFonts w:ascii="Calibri" w:hAnsi="Calibri" w:cs="Calibri"/>
        </w:rPr>
      </w:pPr>
      <w:r w:rsidRPr="003854A2">
        <w:rPr>
          <w:rFonts w:ascii="Calibri" w:hAnsi="Calibri" w:cs="Calibri"/>
        </w:rPr>
        <w:t>Unión Africana (2009): Convención de la Unión Africana para la protección y la asistencia de los desplazados internos en África (Convención de Kampala). Kampala, Uganda.</w:t>
      </w:r>
    </w:p>
    <w:p w14:paraId="60BCFC42" w14:textId="77777777" w:rsidR="004D31E4" w:rsidRPr="003854A2" w:rsidRDefault="004D31E4" w:rsidP="00833275">
      <w:pPr>
        <w:pStyle w:val="Prrafodelista"/>
        <w:numPr>
          <w:ilvl w:val="0"/>
          <w:numId w:val="26"/>
        </w:numPr>
        <w:spacing w:line="360" w:lineRule="auto"/>
        <w:ind w:hanging="436"/>
        <w:rPr>
          <w:rFonts w:ascii="Calibri" w:hAnsi="Calibri" w:cs="Calibri"/>
        </w:rPr>
      </w:pPr>
      <w:r w:rsidRPr="003854A2">
        <w:rPr>
          <w:rFonts w:ascii="Calibri" w:hAnsi="Calibri" w:cs="Calibri"/>
        </w:rPr>
        <w:t>Principios Rectores de los Desplazamientos Internos. Naciones Unidas. 1998</w:t>
      </w:r>
    </w:p>
    <w:p w14:paraId="4D266BFB" w14:textId="77777777" w:rsidR="004D31E4" w:rsidRPr="003854A2" w:rsidRDefault="004D31E4" w:rsidP="00833275">
      <w:pPr>
        <w:pStyle w:val="Prrafodelista"/>
        <w:numPr>
          <w:ilvl w:val="0"/>
          <w:numId w:val="26"/>
        </w:numPr>
        <w:spacing w:line="360" w:lineRule="auto"/>
        <w:ind w:hanging="436"/>
        <w:rPr>
          <w:rFonts w:ascii="Calibri" w:hAnsi="Calibri" w:cs="Calibri"/>
        </w:rPr>
      </w:pPr>
      <w:r w:rsidRPr="003854A2">
        <w:rPr>
          <w:rFonts w:ascii="Calibri" w:hAnsi="Calibri" w:cs="Calibri"/>
        </w:rPr>
        <w:t xml:space="preserve">Manual de </w:t>
      </w:r>
      <w:r w:rsidR="0087265C" w:rsidRPr="003854A2">
        <w:rPr>
          <w:rFonts w:ascii="Calibri" w:hAnsi="Calibri" w:cs="Calibri"/>
        </w:rPr>
        <w:t xml:space="preserve">capacitación en  temas victimológicos para profesionales y técnicos </w:t>
      </w:r>
      <w:r w:rsidRPr="003854A2">
        <w:rPr>
          <w:rFonts w:ascii="Calibri" w:hAnsi="Calibri" w:cs="Calibri"/>
        </w:rPr>
        <w:t xml:space="preserve"> del gobierno de Chile </w:t>
      </w:r>
      <w:r w:rsidR="0087265C" w:rsidRPr="003854A2">
        <w:rPr>
          <w:rFonts w:ascii="Calibri" w:hAnsi="Calibri" w:cs="Calibri"/>
        </w:rPr>
        <w:t>(2009).</w:t>
      </w:r>
    </w:p>
    <w:p w14:paraId="56096DA0" w14:textId="77777777" w:rsidR="004D31E4" w:rsidRPr="003854A2" w:rsidRDefault="004D31E4" w:rsidP="00664CD9">
      <w:pPr>
        <w:pStyle w:val="Prrafodelista"/>
        <w:numPr>
          <w:ilvl w:val="0"/>
          <w:numId w:val="26"/>
        </w:numPr>
        <w:spacing w:line="360" w:lineRule="auto"/>
        <w:rPr>
          <w:rFonts w:ascii="Calibri" w:hAnsi="Calibri" w:cs="Calibri"/>
        </w:rPr>
      </w:pPr>
      <w:r w:rsidRPr="003854A2">
        <w:rPr>
          <w:rFonts w:ascii="Calibri" w:hAnsi="Calibri" w:cs="Calibri"/>
        </w:rPr>
        <w:t xml:space="preserve">ISDEMU, El Salvador (2018). Isdemu.gob.sv. Recuperado de: </w:t>
      </w:r>
      <w:hyperlink r:id="rId91" w:history="1">
        <w:r w:rsidRPr="003854A2">
          <w:rPr>
            <w:rStyle w:val="Hipervnculo"/>
            <w:rFonts w:ascii="Calibri" w:hAnsi="Calibri" w:cs="Calibri"/>
          </w:rPr>
          <w:t>http://www.isdemu.gob.sv/index.php?option=com_phocadownload&amp;view=category&amp;id=91%3Adatos-generales-sobre-la-trata-de-personas&amp;download=190%3Aresumen_trata&amp;Itemid=0&amp;lang=es</w:t>
        </w:r>
      </w:hyperlink>
    </w:p>
    <w:p w14:paraId="42BF6D1D" w14:textId="77777777" w:rsidR="004D31E4" w:rsidRPr="004D31E4" w:rsidRDefault="004D31E4" w:rsidP="004D31E4">
      <w:pPr>
        <w:spacing w:line="360" w:lineRule="auto"/>
      </w:pPr>
    </w:p>
    <w:p w14:paraId="44C9D125" w14:textId="77777777" w:rsidR="00970618" w:rsidRPr="004D31E4" w:rsidRDefault="00970618" w:rsidP="004D31E4">
      <w:pPr>
        <w:spacing w:line="360" w:lineRule="auto"/>
      </w:pPr>
    </w:p>
    <w:p w14:paraId="0D694998" w14:textId="77777777" w:rsidR="002601E2" w:rsidRPr="004D31E4" w:rsidRDefault="002601E2" w:rsidP="004D31E4">
      <w:pPr>
        <w:spacing w:line="360" w:lineRule="auto"/>
      </w:pPr>
    </w:p>
    <w:sectPr w:rsidR="002601E2" w:rsidRPr="004D31E4" w:rsidSect="00C95036">
      <w:pgSz w:w="11907" w:h="16839" w:code="9"/>
      <w:pgMar w:top="1417" w:right="1701" w:bottom="1417"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89E625" w14:textId="77777777" w:rsidR="00832E5B" w:rsidRDefault="00832E5B" w:rsidP="00C6554A">
      <w:pPr>
        <w:spacing w:before="0" w:after="0" w:line="240" w:lineRule="auto"/>
      </w:pPr>
      <w:r>
        <w:separator/>
      </w:r>
    </w:p>
  </w:endnote>
  <w:endnote w:type="continuationSeparator" w:id="0">
    <w:p w14:paraId="2C28B63A" w14:textId="77777777" w:rsidR="00832E5B" w:rsidRDefault="00832E5B" w:rsidP="00C6554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Eras Medium ITC">
    <w:panose1 w:val="020B06020305040208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ndara">
    <w:panose1 w:val="020E0502030303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Aharoni">
    <w:charset w:val="B1"/>
    <w:family w:val="auto"/>
    <w:pitch w:val="variable"/>
    <w:sig w:usb0="00000801" w:usb1="00000000" w:usb2="00000000" w:usb3="00000000" w:csb0="00000020" w:csb1="00000000"/>
  </w:font>
  <w:font w:name="Arial Black">
    <w:panose1 w:val="020B0A04020102020204"/>
    <w:charset w:val="00"/>
    <w:family w:val="swiss"/>
    <w:pitch w:val="variable"/>
    <w:sig w:usb0="A00002AF" w:usb1="400078FB" w:usb2="00000000" w:usb3="00000000" w:csb0="0000009F" w:csb1="00000000"/>
  </w:font>
  <w:font w:name="Open Sans">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B95989" w14:textId="77777777" w:rsidR="00DA4494" w:rsidRDefault="00DA4494" w:rsidP="00A108AE">
    <w:pPr>
      <w:pStyle w:val="Piedepgina"/>
      <w:tabs>
        <w:tab w:val="left" w:pos="7331"/>
        <w:tab w:val="right" w:pos="8640"/>
      </w:tabs>
    </w:pPr>
    <w:r>
      <w:rPr>
        <w:lang w:bidi="es-ES"/>
      </w:rPr>
      <w:tab/>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E65058" w14:textId="77777777" w:rsidR="00DA4494" w:rsidRDefault="00DA4494">
    <w:pPr>
      <w:pStyle w:val="Piedepgina"/>
    </w:pPr>
  </w:p>
  <w:p w14:paraId="5EA5195B" w14:textId="77777777" w:rsidR="00DA4494" w:rsidRDefault="00DA4494">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4E280F" w14:textId="77777777" w:rsidR="00DA4494" w:rsidRDefault="00DA4494">
    <w:pPr>
      <w:pStyle w:val="Piedepgina"/>
    </w:pPr>
  </w:p>
  <w:p w14:paraId="11639381" w14:textId="77777777" w:rsidR="00DA4494" w:rsidRDefault="00DA4494">
    <w:pPr>
      <w:pStyle w:val="Piedepgina"/>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9672514"/>
      <w:docPartObj>
        <w:docPartGallery w:val="Page Numbers (Bottom of Page)"/>
        <w:docPartUnique/>
      </w:docPartObj>
    </w:sdtPr>
    <w:sdtEndPr/>
    <w:sdtContent>
      <w:p w14:paraId="10BBB619" w14:textId="620609C2" w:rsidR="00DA4494" w:rsidRDefault="00DA4494">
        <w:pPr>
          <w:pStyle w:val="Piedepgina"/>
        </w:pPr>
        <w:r>
          <w:t xml:space="preserve">Página | </w:t>
        </w:r>
        <w:r>
          <w:fldChar w:fldCharType="begin"/>
        </w:r>
        <w:r>
          <w:instrText>PAGE   \* MERGEFORMAT</w:instrText>
        </w:r>
        <w:r>
          <w:fldChar w:fldCharType="separate"/>
        </w:r>
        <w:r w:rsidR="00E156F7">
          <w:rPr>
            <w:noProof/>
          </w:rPr>
          <w:t>10</w:t>
        </w:r>
        <w:r>
          <w:fldChar w:fldCharType="end"/>
        </w:r>
      </w:p>
    </w:sdtContent>
  </w:sdt>
  <w:p w14:paraId="0C458CBD" w14:textId="77777777" w:rsidR="00DA4494" w:rsidRDefault="00DA4494" w:rsidP="00A108AE">
    <w:pPr>
      <w:pStyle w:val="Piedepgina"/>
      <w:tabs>
        <w:tab w:val="left" w:pos="7331"/>
        <w:tab w:val="right" w:pos="8640"/>
      </w:tabs>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17590224"/>
      <w:docPartObj>
        <w:docPartGallery w:val="Page Numbers (Bottom of Page)"/>
        <w:docPartUnique/>
      </w:docPartObj>
    </w:sdtPr>
    <w:sdtEndPr/>
    <w:sdtContent>
      <w:p w14:paraId="01D687BB" w14:textId="017249F7" w:rsidR="00DA4494" w:rsidRDefault="00DA4494">
        <w:pPr>
          <w:pStyle w:val="Piedepgina"/>
        </w:pPr>
        <w:r>
          <w:t xml:space="preserve">Página | </w:t>
        </w:r>
        <w:r>
          <w:fldChar w:fldCharType="begin"/>
        </w:r>
        <w:r>
          <w:instrText>PAGE   \* MERGEFORMAT</w:instrText>
        </w:r>
        <w:r>
          <w:fldChar w:fldCharType="separate"/>
        </w:r>
        <w:r w:rsidR="00E156F7">
          <w:rPr>
            <w:noProof/>
          </w:rPr>
          <w:t>4</w:t>
        </w:r>
        <w:r>
          <w:fldChar w:fldCharType="end"/>
        </w:r>
      </w:p>
    </w:sdtContent>
  </w:sdt>
  <w:p w14:paraId="1E21CC0E" w14:textId="77777777" w:rsidR="00DA4494" w:rsidRDefault="00DA4494">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214C8DF" w14:textId="77777777" w:rsidR="00832E5B" w:rsidRDefault="00832E5B" w:rsidP="00C6554A">
      <w:pPr>
        <w:spacing w:before="0" w:after="0" w:line="240" w:lineRule="auto"/>
      </w:pPr>
      <w:r>
        <w:separator/>
      </w:r>
    </w:p>
  </w:footnote>
  <w:footnote w:type="continuationSeparator" w:id="0">
    <w:p w14:paraId="28F690EC" w14:textId="77777777" w:rsidR="00832E5B" w:rsidRDefault="00832E5B" w:rsidP="00C6554A">
      <w:pPr>
        <w:spacing w:before="0" w:after="0" w:line="240" w:lineRule="auto"/>
      </w:pPr>
      <w:r>
        <w:continuationSeparator/>
      </w:r>
    </w:p>
  </w:footnote>
  <w:footnote w:id="1">
    <w:p w14:paraId="723D6EA7" w14:textId="77777777" w:rsidR="00DA4494" w:rsidRPr="00A23E5A" w:rsidRDefault="00DA4494" w:rsidP="00D10C02">
      <w:pPr>
        <w:pStyle w:val="Textonotapie"/>
      </w:pPr>
      <w:r>
        <w:rPr>
          <w:rStyle w:val="Refdenotaalpie"/>
        </w:rPr>
        <w:footnoteRef/>
      </w:r>
      <w:r>
        <w:t xml:space="preserve"> </w:t>
      </w:r>
      <w:r w:rsidRPr="00A23E5A">
        <w:rPr>
          <w:rFonts w:ascii="Calibri" w:hAnsi="Calibri" w:cs="Calibri"/>
          <w:sz w:val="18"/>
        </w:rPr>
        <w:t>Datos de la PNC</w:t>
      </w:r>
      <w:r>
        <w:rPr>
          <w:rFonts w:ascii="Calibri" w:hAnsi="Calibri" w:cs="Calibri"/>
          <w:sz w:val="18"/>
        </w:rPr>
        <w:t>.</w:t>
      </w:r>
    </w:p>
  </w:footnote>
  <w:footnote w:id="2">
    <w:p w14:paraId="39CAE172" w14:textId="77777777" w:rsidR="00DA4494" w:rsidRPr="004632DE" w:rsidRDefault="00DA4494" w:rsidP="00D10C02">
      <w:pPr>
        <w:pStyle w:val="Textonotapie"/>
        <w:rPr>
          <w:sz w:val="18"/>
          <w:szCs w:val="18"/>
        </w:rPr>
      </w:pPr>
      <w:r w:rsidRPr="004632DE">
        <w:rPr>
          <w:rStyle w:val="Refdenotaalpie"/>
          <w:sz w:val="18"/>
          <w:szCs w:val="18"/>
        </w:rPr>
        <w:footnoteRef/>
      </w:r>
      <w:r w:rsidRPr="004632DE">
        <w:rPr>
          <w:sz w:val="18"/>
          <w:szCs w:val="18"/>
        </w:rPr>
        <w:t xml:space="preserve"> ISDEMU</w:t>
      </w:r>
      <w:r>
        <w:rPr>
          <w:sz w:val="18"/>
          <w:szCs w:val="18"/>
        </w:rPr>
        <w:t>, SIMEC, diciembre del 2018.</w:t>
      </w:r>
    </w:p>
  </w:footnote>
  <w:footnote w:id="3">
    <w:p w14:paraId="3737B818" w14:textId="77777777" w:rsidR="00DA4494" w:rsidRPr="00EB2451" w:rsidRDefault="00DA4494" w:rsidP="00D10C02">
      <w:pPr>
        <w:pStyle w:val="Textonotapie"/>
      </w:pPr>
      <w:r>
        <w:rPr>
          <w:rStyle w:val="Refdenotaalpie"/>
        </w:rPr>
        <w:footnoteRef/>
      </w:r>
      <w:r>
        <w:t xml:space="preserve"> </w:t>
      </w:r>
      <w:r w:rsidRPr="00EB2451">
        <w:rPr>
          <w:rFonts w:ascii="Calibri" w:hAnsi="Calibri" w:cs="Calibri"/>
          <w:sz w:val="18"/>
        </w:rPr>
        <w:t>Cruz Roja Salvadoreña, octubre 2018.</w:t>
      </w:r>
    </w:p>
  </w:footnote>
  <w:footnote w:id="4">
    <w:p w14:paraId="5810E6CC" w14:textId="35D9222A" w:rsidR="00DA4494" w:rsidRPr="00155DF5" w:rsidRDefault="00DA4494" w:rsidP="006152F0">
      <w:pPr>
        <w:pStyle w:val="Textonotapie"/>
        <w:ind w:left="142" w:hanging="142"/>
        <w:jc w:val="both"/>
      </w:pPr>
      <w:r>
        <w:rPr>
          <w:rStyle w:val="Refdenotaalpie"/>
        </w:rPr>
        <w:footnoteRef/>
      </w:r>
      <w:r>
        <w:t xml:space="preserve"> </w:t>
      </w:r>
      <w:r w:rsidRPr="00155DF5">
        <w:rPr>
          <w:rFonts w:ascii="Calibri" w:hAnsi="Calibri" w:cs="Calibri"/>
          <w:sz w:val="18"/>
        </w:rPr>
        <w:t>Escobar de Escalante, Damaris Mabel. ¨Plan El Salvador Seguro¨ en sus primeros 6 meses de ejecución. ¿Vamos por buen Camino?</w:t>
      </w:r>
      <w:r>
        <w:t xml:space="preserve"> </w:t>
      </w:r>
      <w:r w:rsidRPr="0016703D">
        <w:rPr>
          <w:rFonts w:ascii="Calibri" w:hAnsi="Calibri" w:cs="Calibri"/>
          <w:sz w:val="18"/>
        </w:rPr>
        <w:t>S</w:t>
      </w:r>
      <w:r>
        <w:rPr>
          <w:rFonts w:ascii="Calibri" w:hAnsi="Calibri" w:cs="Calibri"/>
          <w:sz w:val="18"/>
        </w:rPr>
        <w:t xml:space="preserve">in </w:t>
      </w:r>
      <w:r w:rsidRPr="0016703D">
        <w:rPr>
          <w:rFonts w:ascii="Calibri" w:hAnsi="Calibri" w:cs="Calibri"/>
          <w:sz w:val="18"/>
        </w:rPr>
        <w:t>A</w:t>
      </w:r>
      <w:r>
        <w:rPr>
          <w:rFonts w:ascii="Calibri" w:hAnsi="Calibri" w:cs="Calibri"/>
          <w:sz w:val="18"/>
        </w:rPr>
        <w:t>ño.</w:t>
      </w:r>
    </w:p>
  </w:footnote>
  <w:footnote w:id="5">
    <w:p w14:paraId="65AD5A01" w14:textId="77777777" w:rsidR="00DA4494" w:rsidRPr="00D93E82" w:rsidRDefault="00DA4494" w:rsidP="005E2901">
      <w:pPr>
        <w:pStyle w:val="Textonotapie"/>
        <w:jc w:val="both"/>
        <w:rPr>
          <w:sz w:val="16"/>
          <w:lang w:val="es-SV"/>
        </w:rPr>
      </w:pPr>
      <w:r>
        <w:rPr>
          <w:rStyle w:val="Refdenotaalpie"/>
        </w:rPr>
        <w:footnoteRef/>
      </w:r>
      <w:r>
        <w:t xml:space="preserve"> </w:t>
      </w:r>
      <w:r>
        <w:rPr>
          <w:rFonts w:ascii="Calibri" w:hAnsi="Calibri" w:cs="Calibri"/>
          <w:sz w:val="18"/>
        </w:rPr>
        <w:t xml:space="preserve">Dato brindado de sistematización de informe interno de la Unidad de la Mujer de la Alcaldía de Ciudad Delgado. </w:t>
      </w:r>
      <w:r w:rsidRPr="00D93E82">
        <w:rPr>
          <w:sz w:val="18"/>
        </w:rPr>
        <w:t xml:space="preserve"> </w:t>
      </w:r>
    </w:p>
  </w:footnote>
  <w:footnote w:id="6">
    <w:p w14:paraId="7496B64A" w14:textId="4524F70B" w:rsidR="00DA4494" w:rsidRPr="002302ED" w:rsidRDefault="00DA4494" w:rsidP="002302ED">
      <w:pPr>
        <w:tabs>
          <w:tab w:val="left" w:pos="1766"/>
        </w:tabs>
        <w:rPr>
          <w:rFonts w:ascii="Calibri" w:hAnsi="Calibri" w:cs="Calibri"/>
          <w:sz w:val="16"/>
          <w:szCs w:val="20"/>
        </w:rPr>
      </w:pPr>
      <w:r>
        <w:rPr>
          <w:rStyle w:val="Refdenotaalpie"/>
        </w:rPr>
        <w:footnoteRef/>
      </w:r>
      <w:r>
        <w:t xml:space="preserve"> </w:t>
      </w:r>
      <w:r w:rsidRPr="00620538">
        <w:rPr>
          <w:rFonts w:ascii="Calibri" w:hAnsi="Calibri" w:cs="Calibri"/>
          <w:color w:val="auto"/>
          <w:sz w:val="16"/>
        </w:rPr>
        <w:t xml:space="preserve">ISDEMU, </w:t>
      </w:r>
      <w:r w:rsidRPr="006103A2">
        <w:rPr>
          <w:rFonts w:ascii="Calibri" w:hAnsi="Calibri" w:cs="Calibri"/>
          <w:sz w:val="16"/>
          <w:szCs w:val="20"/>
        </w:rPr>
        <w:t>a través de las casas de “albergue temporal”</w:t>
      </w:r>
      <w:r w:rsidRPr="006103A2">
        <w:rPr>
          <w:rFonts w:ascii="Calibri" w:hAnsi="Calibri" w:cs="Calibri"/>
          <w:color w:val="auto"/>
          <w:sz w:val="14"/>
        </w:rPr>
        <w:t xml:space="preserve"> </w:t>
      </w:r>
      <w:r>
        <w:rPr>
          <w:rFonts w:ascii="Calibri" w:hAnsi="Calibri" w:cs="Calibri"/>
          <w:sz w:val="16"/>
          <w:szCs w:val="20"/>
        </w:rPr>
        <w:t>que t</w:t>
      </w:r>
      <w:r w:rsidRPr="00FB3BA9">
        <w:rPr>
          <w:rFonts w:ascii="Calibri" w:hAnsi="Calibri" w:cs="Calibri"/>
          <w:sz w:val="16"/>
          <w:szCs w:val="20"/>
        </w:rPr>
        <w:t>iene como objetivo proporcionar espacio físico que brinde seguridad a las mujeres y a sus hijas e hijos víctimas de violencia y agresión sexual, para contribuir al desarrollo de procesos sociales y legales que faciliten su recuperación integral.</w:t>
      </w:r>
    </w:p>
  </w:footnote>
  <w:footnote w:id="7">
    <w:p w14:paraId="093D1A8E" w14:textId="61A3D413" w:rsidR="00DA4494" w:rsidRPr="006103A2" w:rsidRDefault="00DA4494" w:rsidP="008637D6">
      <w:pPr>
        <w:tabs>
          <w:tab w:val="left" w:pos="1766"/>
        </w:tabs>
        <w:spacing w:before="0" w:after="0" w:line="240" w:lineRule="auto"/>
        <w:rPr>
          <w:rFonts w:ascii="Calibri" w:hAnsi="Calibri" w:cs="Calibri"/>
          <w:sz w:val="10"/>
          <w:szCs w:val="20"/>
        </w:rPr>
      </w:pPr>
      <w:r>
        <w:rPr>
          <w:rStyle w:val="Refdenotaalpie"/>
        </w:rPr>
        <w:footnoteRef/>
      </w:r>
      <w:r>
        <w:t xml:space="preserve"> </w:t>
      </w:r>
      <w:r w:rsidRPr="006103A2">
        <w:rPr>
          <w:rFonts w:ascii="Calibri" w:hAnsi="Calibri" w:cs="Calibri"/>
          <w:sz w:val="16"/>
          <w:szCs w:val="20"/>
        </w:rPr>
        <w:t>Un plan de seguridad</w:t>
      </w:r>
      <w:r>
        <w:rPr>
          <w:rFonts w:ascii="Calibri" w:hAnsi="Calibri" w:cs="Calibri"/>
          <w:sz w:val="16"/>
          <w:szCs w:val="20"/>
        </w:rPr>
        <w:t xml:space="preserve"> de ISDEMU,</w:t>
      </w:r>
      <w:r w:rsidRPr="006103A2">
        <w:rPr>
          <w:rFonts w:ascii="Calibri" w:hAnsi="Calibri" w:cs="Calibri"/>
          <w:sz w:val="16"/>
          <w:szCs w:val="20"/>
        </w:rPr>
        <w:t xml:space="preserve"> describe lo que se puede hacer para mantenerse segura o seguro en situaciones de violencia en el hogar, y también mantener seguros a sus hijos e hijas</w:t>
      </w:r>
      <w:r>
        <w:rPr>
          <w:rFonts w:ascii="Calibri" w:hAnsi="Calibri" w:cs="Calibri"/>
          <w:sz w:val="16"/>
          <w:szCs w:val="20"/>
        </w:rPr>
        <w:t>.</w:t>
      </w:r>
    </w:p>
  </w:footnote>
  <w:footnote w:id="8">
    <w:p w14:paraId="375408D4" w14:textId="77777777" w:rsidR="00DA4494" w:rsidRDefault="00DA4494">
      <w:pPr>
        <w:pStyle w:val="Textonotapie"/>
      </w:pPr>
      <w:r>
        <w:rPr>
          <w:rStyle w:val="Refdenotaalpie"/>
        </w:rPr>
        <w:footnoteRef/>
      </w:r>
      <w:r>
        <w:t xml:space="preserve"> Manual de capacitación en temas victimológicos del gobierno de Chile.</w:t>
      </w:r>
    </w:p>
  </w:footnote>
  <w:footnote w:id="9">
    <w:p w14:paraId="5F52C575" w14:textId="77777777" w:rsidR="00DA4494" w:rsidRDefault="00DA4494" w:rsidP="00620538">
      <w:pPr>
        <w:pStyle w:val="Textonotapie"/>
      </w:pPr>
      <w:r>
        <w:rPr>
          <w:rStyle w:val="Refdenotaalpie"/>
        </w:rPr>
        <w:footnoteRef/>
      </w:r>
      <w:r>
        <w:t xml:space="preserve"> ISDEMU, Protocolo de atención a mujeres que enfrentan violencia basada en género, indicadores violencia feminicida, pág. 48.</w:t>
      </w:r>
    </w:p>
    <w:p w14:paraId="056E0002" w14:textId="77777777" w:rsidR="00DA4494" w:rsidRDefault="00DA4494" w:rsidP="00620538">
      <w:pPr>
        <w:pStyle w:val="Textonotapie"/>
      </w:pPr>
    </w:p>
  </w:footnote>
  <w:footnote w:id="10">
    <w:p w14:paraId="680312C8" w14:textId="77777777" w:rsidR="00DA4494" w:rsidRDefault="00DA4494" w:rsidP="00620538">
      <w:pPr>
        <w:pStyle w:val="Textonotapie"/>
      </w:pPr>
      <w:r>
        <w:rPr>
          <w:rStyle w:val="Refdenotaalpie"/>
        </w:rPr>
        <w:footnoteRef/>
      </w:r>
      <w:r>
        <w:t xml:space="preserve"> ISDEMU, Protocolo de atención a mujeres que enfrentan violencia basada en género, lineamientos para el ingreso de una mujer que enfrenta BBG al albergue temporal, pág. 43.</w:t>
      </w:r>
    </w:p>
  </w:footnote>
  <w:footnote w:id="11">
    <w:p w14:paraId="58F47C7D" w14:textId="77777777" w:rsidR="00DA4494" w:rsidRDefault="00DA4494" w:rsidP="00620538">
      <w:pPr>
        <w:pStyle w:val="Textonotapie"/>
      </w:pPr>
      <w:r>
        <w:rPr>
          <w:rStyle w:val="Refdenotaalpie"/>
        </w:rPr>
        <w:footnoteRef/>
      </w:r>
      <w:r>
        <w:t xml:space="preserve"> ISDEMU, Broshure Plan de Seguridad para mujeres que están en riesgo de violencia sexual o con su pareja.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CB6264" w14:textId="61C536AE" w:rsidR="00DA4494" w:rsidRDefault="00C74642">
    <w:pPr>
      <w:pStyle w:val="Encabezado"/>
    </w:pPr>
    <w:r>
      <w:rPr>
        <w:noProof/>
        <w:lang w:val="es-SV" w:eastAsia="es-SV"/>
      </w:rPr>
      <mc:AlternateContent>
        <mc:Choice Requires="wps">
          <w:drawing>
            <wp:anchor distT="0" distB="0" distL="114300" distR="114300" simplePos="0" relativeHeight="251661312" behindDoc="0" locked="0" layoutInCell="1" allowOverlap="1" wp14:anchorId="71953ADB" wp14:editId="327E3C44">
              <wp:simplePos x="0" y="0"/>
              <wp:positionH relativeFrom="column">
                <wp:posOffset>110490</wp:posOffset>
              </wp:positionH>
              <wp:positionV relativeFrom="paragraph">
                <wp:posOffset>-238126</wp:posOffset>
              </wp:positionV>
              <wp:extent cx="5295900" cy="311785"/>
              <wp:effectExtent l="0" t="0" r="0" b="0"/>
              <wp:wrapNone/>
              <wp:docPr id="153" name="153 Cuadro de texto"/>
              <wp:cNvGraphicFramePr/>
              <a:graphic xmlns:a="http://schemas.openxmlformats.org/drawingml/2006/main">
                <a:graphicData uri="http://schemas.microsoft.com/office/word/2010/wordprocessingShape">
                  <wps:wsp>
                    <wps:cNvSpPr txBox="1"/>
                    <wps:spPr>
                      <a:xfrm>
                        <a:off x="0" y="0"/>
                        <a:ext cx="5295900" cy="3117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1AB10A" w14:textId="2135B666" w:rsidR="00C74642" w:rsidRPr="00C74642" w:rsidRDefault="00C74642" w:rsidP="00C74642">
                          <w:pPr>
                            <w:jc w:val="center"/>
                            <w:rPr>
                              <w:rFonts w:ascii="Cambria Math" w:hAnsi="Cambria Math"/>
                              <w:sz w:val="16"/>
                            </w:rPr>
                          </w:pPr>
                          <w:r w:rsidRPr="00C74642">
                            <w:rPr>
                              <w:rFonts w:ascii="Cambria Math" w:hAnsi="Cambria Math"/>
                              <w:sz w:val="16"/>
                            </w:rPr>
                            <w:t>RUTA LOCAL DE ATENCIÓN A VÍCTIMAS DE CIUDAD DELGADO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1953ADB" id="_x0000_t202" coordsize="21600,21600" o:spt="202" path="m,l,21600r21600,l21600,xe">
              <v:stroke joinstyle="miter"/>
              <v:path gradientshapeok="t" o:connecttype="rect"/>
            </v:shapetype>
            <v:shape id="153 Cuadro de texto" o:spid="_x0000_s1483" type="#_x0000_t202" style="position:absolute;margin-left:8.7pt;margin-top:-18.75pt;width:417pt;height:24.5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" filled="f" stroked="f" strokeweight=".5pt">
              <v:textbox>
                <w:txbxContent>
                  <w:p w14:paraId="201AB10A" w14:textId="2135B666" w:rsidR="00C74642" w:rsidRPr="00C74642" w:rsidRDefault="00C74642" w:rsidP="00C74642">
                    <w:pPr>
                      <w:jc w:val="center"/>
                      <w:rPr>
                        <w:rFonts w:ascii="Cambria Math" w:hAnsi="Cambria Math"/>
                        <w:sz w:val="16"/>
                      </w:rPr>
                    </w:pPr>
                    <w:r w:rsidRPr="00C74642">
                      <w:rPr>
                        <w:rFonts w:ascii="Cambria Math" w:hAnsi="Cambria Math"/>
                        <w:sz w:val="16"/>
                      </w:rPr>
                      <w:t>RUTA LOCAL DE ATENCIÓN A VÍCTIMAS DE CIUDAD DELGADO</w:t>
                    </w:r>
                  </w:p>
                </w:txbxContent>
              </v:textbox>
            </v:shape>
          </w:pict>
        </mc:Fallback>
      </mc:AlternateContent>
    </w:r>
    <w:r w:rsidRPr="00C74642">
      <w:rPr>
        <w:noProof/>
        <w:lang w:val="es-SV" w:eastAsia="es-SV"/>
      </w:rPr>
      <mc:AlternateContent>
        <mc:Choice Requires="wps">
          <w:drawing>
            <wp:anchor distT="0" distB="0" distL="114300" distR="114300" simplePos="0" relativeHeight="251659264" behindDoc="0" locked="0" layoutInCell="1" allowOverlap="1" wp14:anchorId="6DF128E6" wp14:editId="65CFA366">
              <wp:simplePos x="0" y="0"/>
              <wp:positionH relativeFrom="column">
                <wp:posOffset>-833120</wp:posOffset>
              </wp:positionH>
              <wp:positionV relativeFrom="paragraph">
                <wp:posOffset>24130</wp:posOffset>
              </wp:positionV>
              <wp:extent cx="7172960" cy="45085"/>
              <wp:effectExtent l="0" t="0" r="8890" b="0"/>
              <wp:wrapNone/>
              <wp:docPr id="151" name="151 Rectángulo"/>
              <wp:cNvGraphicFramePr/>
              <a:graphic xmlns:a="http://schemas.openxmlformats.org/drawingml/2006/main">
                <a:graphicData uri="http://schemas.microsoft.com/office/word/2010/wordprocessingShape">
                  <wps:wsp>
                    <wps:cNvSpPr/>
                    <wps:spPr>
                      <a:xfrm>
                        <a:off x="0" y="0"/>
                        <a:ext cx="7172960" cy="45085"/>
                      </a:xfrm>
                      <a:prstGeom prst="rect">
                        <a:avLst/>
                      </a:prstGeom>
                      <a:solidFill>
                        <a:schemeClr val="tx1">
                          <a:lumMod val="65000"/>
                          <a:lumOff val="35000"/>
                          <a:alpha val="27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1EDA9" id="151 Rectángulo" o:spid="_x0000_s1026" style="position:absolute;margin-left:-65.6pt;margin-top:1.9pt;width:564.8pt;height:3.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" fillcolor="#5a5a5a [2109]" stroked="f" strokeweight="2pt">
              <v:fill opacity="17733f"/>
            </v:rect>
          </w:pict>
        </mc:Fallback>
      </mc:AlternateContent>
    </w:r>
    <w:r w:rsidRPr="00C74642">
      <w:rPr>
        <w:noProof/>
        <w:lang w:val="es-SV" w:eastAsia="es-SV"/>
      </w:rPr>
      <w:drawing>
        <wp:anchor distT="0" distB="0" distL="114300" distR="114300" simplePos="0" relativeHeight="251660288" behindDoc="1" locked="0" layoutInCell="1" allowOverlap="1" wp14:anchorId="3715DF4C" wp14:editId="11118701">
          <wp:simplePos x="0" y="0"/>
          <wp:positionH relativeFrom="column">
            <wp:posOffset>-61595</wp:posOffset>
          </wp:positionH>
          <wp:positionV relativeFrom="paragraph">
            <wp:posOffset>-241935</wp:posOffset>
          </wp:positionV>
          <wp:extent cx="5851525" cy="109855"/>
          <wp:effectExtent l="0" t="0" r="0" b="4445"/>
          <wp:wrapTight wrapText="bothSides">
            <wp:wrapPolygon edited="0">
              <wp:start x="0" y="0"/>
              <wp:lineTo x="0" y="18728"/>
              <wp:lineTo x="21518" y="18728"/>
              <wp:lineTo x="21518" y="0"/>
              <wp:lineTo x="0" y="0"/>
            </wp:wrapPolygon>
          </wp:wrapTight>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51525" cy="1098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9F0167" w14:textId="77777777" w:rsidR="006553BA" w:rsidRDefault="006553BA" w:rsidP="006553BA">
    <w:pPr>
      <w:pStyle w:val="Encabezado"/>
    </w:pPr>
    <w:r>
      <w:rPr>
        <w:noProof/>
        <w:lang w:val="es-SV" w:eastAsia="es-SV"/>
      </w:rPr>
      <mc:AlternateContent>
        <mc:Choice Requires="wps">
          <w:drawing>
            <wp:anchor distT="0" distB="0" distL="114300" distR="114300" simplePos="0" relativeHeight="251673600" behindDoc="0" locked="0" layoutInCell="1" allowOverlap="1" wp14:anchorId="6505C487" wp14:editId="29514F7A">
              <wp:simplePos x="0" y="0"/>
              <wp:positionH relativeFrom="column">
                <wp:posOffset>377190</wp:posOffset>
              </wp:positionH>
              <wp:positionV relativeFrom="paragraph">
                <wp:posOffset>-240665</wp:posOffset>
              </wp:positionV>
              <wp:extent cx="5295900" cy="311785"/>
              <wp:effectExtent l="0" t="0" r="0" b="0"/>
              <wp:wrapNone/>
              <wp:docPr id="224" name="224 Cuadro de texto"/>
              <wp:cNvGraphicFramePr/>
              <a:graphic xmlns:a="http://schemas.openxmlformats.org/drawingml/2006/main">
                <a:graphicData uri="http://schemas.microsoft.com/office/word/2010/wordprocessingShape">
                  <wps:wsp>
                    <wps:cNvSpPr txBox="1"/>
                    <wps:spPr>
                      <a:xfrm>
                        <a:off x="0" y="0"/>
                        <a:ext cx="5295900" cy="3117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356CFC" w14:textId="77777777" w:rsidR="006553BA" w:rsidRPr="00C74642" w:rsidRDefault="006553BA" w:rsidP="006553BA">
                          <w:pPr>
                            <w:jc w:val="center"/>
                            <w:rPr>
                              <w:rFonts w:ascii="Cambria Math" w:hAnsi="Cambria Math"/>
                              <w:sz w:val="16"/>
                            </w:rPr>
                          </w:pPr>
                          <w:r w:rsidRPr="00C74642">
                            <w:rPr>
                              <w:rFonts w:ascii="Cambria Math" w:hAnsi="Cambria Math"/>
                              <w:sz w:val="16"/>
                            </w:rPr>
                            <w:t>RUTA LOCAL DE ATENCIÓN A VÍCTIMAS DE CIUDAD DELGADO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505C487" id="_x0000_t202" coordsize="21600,21600" o:spt="202" path="m,l,21600r21600,l21600,xe">
              <v:stroke joinstyle="miter"/>
              <v:path gradientshapeok="t" o:connecttype="rect"/>
            </v:shapetype>
            <v:shape id="224 Cuadro de texto" o:spid="_x0000_s1484" type="#_x0000_t202" style="position:absolute;margin-left:29.7pt;margin-top:-18.95pt;width:417pt;height:24.5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" filled="f" stroked="f" strokeweight=".5pt">
              <v:textbox>
                <w:txbxContent>
                  <w:p w14:paraId="63356CFC" w14:textId="77777777" w:rsidR="006553BA" w:rsidRPr="00C74642" w:rsidRDefault="006553BA" w:rsidP="006553BA">
                    <w:pPr>
                      <w:jc w:val="center"/>
                      <w:rPr>
                        <w:rFonts w:ascii="Cambria Math" w:hAnsi="Cambria Math"/>
                        <w:sz w:val="16"/>
                      </w:rPr>
                    </w:pPr>
                    <w:r w:rsidRPr="00C74642">
                      <w:rPr>
                        <w:rFonts w:ascii="Cambria Math" w:hAnsi="Cambria Math"/>
                        <w:sz w:val="16"/>
                      </w:rPr>
                      <w:t>RUTA LOCAL DE ATENCIÓN A VÍCTIMAS DE CIUDAD DELGADO</w:t>
                    </w:r>
                  </w:p>
                </w:txbxContent>
              </v:textbox>
            </v:shape>
          </w:pict>
        </mc:Fallback>
      </mc:AlternateContent>
    </w:r>
    <w:r w:rsidRPr="00C74642">
      <w:rPr>
        <w:noProof/>
        <w:lang w:val="es-SV" w:eastAsia="es-SV"/>
      </w:rPr>
      <w:drawing>
        <wp:anchor distT="0" distB="0" distL="114300" distR="114300" simplePos="0" relativeHeight="251672576" behindDoc="1" locked="0" layoutInCell="1" allowOverlap="1" wp14:anchorId="2F62CC65" wp14:editId="7C4806B2">
          <wp:simplePos x="0" y="0"/>
          <wp:positionH relativeFrom="column">
            <wp:posOffset>424180</wp:posOffset>
          </wp:positionH>
          <wp:positionV relativeFrom="paragraph">
            <wp:posOffset>-241935</wp:posOffset>
          </wp:positionV>
          <wp:extent cx="5851525" cy="109855"/>
          <wp:effectExtent l="0" t="0" r="0" b="4445"/>
          <wp:wrapTight wrapText="bothSides">
            <wp:wrapPolygon edited="0">
              <wp:start x="0" y="0"/>
              <wp:lineTo x="0" y="18728"/>
              <wp:lineTo x="21518" y="18728"/>
              <wp:lineTo x="21518" y="0"/>
              <wp:lineTo x="0" y="0"/>
            </wp:wrapPolygon>
          </wp:wrapTight>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51525" cy="109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4642">
      <w:rPr>
        <w:noProof/>
        <w:lang w:val="es-SV" w:eastAsia="es-SV"/>
      </w:rPr>
      <mc:AlternateContent>
        <mc:Choice Requires="wps">
          <w:drawing>
            <wp:anchor distT="0" distB="0" distL="114300" distR="114300" simplePos="0" relativeHeight="251671552" behindDoc="0" locked="0" layoutInCell="1" allowOverlap="1" wp14:anchorId="7235C9DB" wp14:editId="148DC5AE">
              <wp:simplePos x="0" y="0"/>
              <wp:positionH relativeFrom="column">
                <wp:posOffset>-404495</wp:posOffset>
              </wp:positionH>
              <wp:positionV relativeFrom="paragraph">
                <wp:posOffset>24130</wp:posOffset>
              </wp:positionV>
              <wp:extent cx="7172960" cy="45085"/>
              <wp:effectExtent l="0" t="0" r="8890" b="0"/>
              <wp:wrapNone/>
              <wp:docPr id="225" name="225 Rectángulo"/>
              <wp:cNvGraphicFramePr/>
              <a:graphic xmlns:a="http://schemas.openxmlformats.org/drawingml/2006/main">
                <a:graphicData uri="http://schemas.microsoft.com/office/word/2010/wordprocessingShape">
                  <wps:wsp>
                    <wps:cNvSpPr/>
                    <wps:spPr>
                      <a:xfrm>
                        <a:off x="0" y="0"/>
                        <a:ext cx="7172960" cy="45085"/>
                      </a:xfrm>
                      <a:prstGeom prst="rect">
                        <a:avLst/>
                      </a:prstGeom>
                      <a:solidFill>
                        <a:schemeClr val="tx1">
                          <a:lumMod val="65000"/>
                          <a:lumOff val="35000"/>
                          <a:alpha val="27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D70F5" id="225 Rectángulo" o:spid="_x0000_s1026" style="position:absolute;margin-left:-31.85pt;margin-top:1.9pt;width:564.8pt;height:3.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" fillcolor="#5a5a5a [2109]" stroked="f" strokeweight="2pt">
              <v:fill opacity="17733f"/>
            </v:rect>
          </w:pict>
        </mc:Fallback>
      </mc:AlternateContent>
    </w:r>
  </w:p>
  <w:p w14:paraId="4A4564B6" w14:textId="77777777" w:rsidR="006553BA" w:rsidRDefault="006553BA">
    <w:pPr>
      <w:pStyle w:val="Encabezado"/>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D064D7" w14:textId="77777777" w:rsidR="006553BA" w:rsidRDefault="006553BA">
    <w:pPr>
      <w:pStyle w:val="Encabezado"/>
    </w:pPr>
    <w:r>
      <w:rPr>
        <w:noProof/>
        <w:lang w:val="es-SV" w:eastAsia="es-SV"/>
      </w:rPr>
      <mc:AlternateContent>
        <mc:Choice Requires="wps">
          <w:drawing>
            <wp:anchor distT="0" distB="0" distL="114300" distR="114300" simplePos="0" relativeHeight="251669504" behindDoc="0" locked="0" layoutInCell="1" allowOverlap="1" wp14:anchorId="51B96558" wp14:editId="5071C79F">
              <wp:simplePos x="0" y="0"/>
              <wp:positionH relativeFrom="column">
                <wp:posOffset>110490</wp:posOffset>
              </wp:positionH>
              <wp:positionV relativeFrom="paragraph">
                <wp:posOffset>-238126</wp:posOffset>
              </wp:positionV>
              <wp:extent cx="5295900" cy="311785"/>
              <wp:effectExtent l="0" t="0" r="0" b="0"/>
              <wp:wrapNone/>
              <wp:docPr id="157" name="157 Cuadro de texto"/>
              <wp:cNvGraphicFramePr/>
              <a:graphic xmlns:a="http://schemas.openxmlformats.org/drawingml/2006/main">
                <a:graphicData uri="http://schemas.microsoft.com/office/word/2010/wordprocessingShape">
                  <wps:wsp>
                    <wps:cNvSpPr txBox="1"/>
                    <wps:spPr>
                      <a:xfrm>
                        <a:off x="0" y="0"/>
                        <a:ext cx="5295900" cy="3117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6102A4" w14:textId="77777777" w:rsidR="006553BA" w:rsidRPr="00C74642" w:rsidRDefault="006553BA" w:rsidP="00C74642">
                          <w:pPr>
                            <w:jc w:val="center"/>
                            <w:rPr>
                              <w:rFonts w:ascii="Cambria Math" w:hAnsi="Cambria Math"/>
                              <w:sz w:val="16"/>
                            </w:rPr>
                          </w:pPr>
                          <w:r w:rsidRPr="00C74642">
                            <w:rPr>
                              <w:rFonts w:ascii="Cambria Math" w:hAnsi="Cambria Math"/>
                              <w:sz w:val="16"/>
                            </w:rPr>
                            <w:t>RUTA LOCAL DE ATENCIÓN A VÍCTIMAS DE CIUDAD DELGADO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1B96558" id="_x0000_t202" coordsize="21600,21600" o:spt="202" path="m,l,21600r21600,l21600,xe">
              <v:stroke joinstyle="miter"/>
              <v:path gradientshapeok="t" o:connecttype="rect"/>
            </v:shapetype>
            <v:shape id="157 Cuadro de texto" o:spid="_x0000_s1485" type="#_x0000_t202" style="position:absolute;margin-left:8.7pt;margin-top:-18.75pt;width:417pt;height:24.5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" filled="f" stroked="f" strokeweight=".5pt">
              <v:textbox>
                <w:txbxContent>
                  <w:p w14:paraId="396102A4" w14:textId="77777777" w:rsidR="006553BA" w:rsidRPr="00C74642" w:rsidRDefault="006553BA" w:rsidP="00C74642">
                    <w:pPr>
                      <w:jc w:val="center"/>
                      <w:rPr>
                        <w:rFonts w:ascii="Cambria Math" w:hAnsi="Cambria Math"/>
                        <w:sz w:val="16"/>
                      </w:rPr>
                    </w:pPr>
                    <w:r w:rsidRPr="00C74642">
                      <w:rPr>
                        <w:rFonts w:ascii="Cambria Math" w:hAnsi="Cambria Math"/>
                        <w:sz w:val="16"/>
                      </w:rPr>
                      <w:t>RUTA LOCAL DE ATENCIÓN A VÍCTIMAS DE CIUDAD DELGADO</w:t>
                    </w:r>
                  </w:p>
                </w:txbxContent>
              </v:textbox>
            </v:shape>
          </w:pict>
        </mc:Fallback>
      </mc:AlternateContent>
    </w:r>
    <w:r w:rsidRPr="00C74642">
      <w:rPr>
        <w:noProof/>
        <w:lang w:val="es-SV" w:eastAsia="es-SV"/>
      </w:rPr>
      <mc:AlternateContent>
        <mc:Choice Requires="wps">
          <w:drawing>
            <wp:anchor distT="0" distB="0" distL="114300" distR="114300" simplePos="0" relativeHeight="251667456" behindDoc="0" locked="0" layoutInCell="1" allowOverlap="1" wp14:anchorId="3803F2C2" wp14:editId="0A84C7B5">
              <wp:simplePos x="0" y="0"/>
              <wp:positionH relativeFrom="column">
                <wp:posOffset>-833120</wp:posOffset>
              </wp:positionH>
              <wp:positionV relativeFrom="paragraph">
                <wp:posOffset>24130</wp:posOffset>
              </wp:positionV>
              <wp:extent cx="7172960" cy="45085"/>
              <wp:effectExtent l="0" t="0" r="8890" b="0"/>
              <wp:wrapNone/>
              <wp:docPr id="158" name="158 Rectángulo"/>
              <wp:cNvGraphicFramePr/>
              <a:graphic xmlns:a="http://schemas.openxmlformats.org/drawingml/2006/main">
                <a:graphicData uri="http://schemas.microsoft.com/office/word/2010/wordprocessingShape">
                  <wps:wsp>
                    <wps:cNvSpPr/>
                    <wps:spPr>
                      <a:xfrm>
                        <a:off x="0" y="0"/>
                        <a:ext cx="7172960" cy="45085"/>
                      </a:xfrm>
                      <a:prstGeom prst="rect">
                        <a:avLst/>
                      </a:prstGeom>
                      <a:solidFill>
                        <a:schemeClr val="tx1">
                          <a:lumMod val="65000"/>
                          <a:lumOff val="35000"/>
                          <a:alpha val="27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8D87CB" id="158 Rectángulo" o:spid="_x0000_s1026" style="position:absolute;margin-left:-65.6pt;margin-top:1.9pt;width:564.8pt;height:3.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" fillcolor="#5a5a5a [2109]" stroked="f" strokeweight="2pt">
              <v:fill opacity="17733f"/>
            </v:rect>
          </w:pict>
        </mc:Fallback>
      </mc:AlternateContent>
    </w:r>
    <w:r w:rsidRPr="00C74642">
      <w:rPr>
        <w:noProof/>
        <w:lang w:val="es-SV" w:eastAsia="es-SV"/>
      </w:rPr>
      <w:drawing>
        <wp:anchor distT="0" distB="0" distL="114300" distR="114300" simplePos="0" relativeHeight="251668480" behindDoc="1" locked="0" layoutInCell="1" allowOverlap="1" wp14:anchorId="22EE2C51" wp14:editId="2626F6CB">
          <wp:simplePos x="0" y="0"/>
          <wp:positionH relativeFrom="column">
            <wp:posOffset>-61595</wp:posOffset>
          </wp:positionH>
          <wp:positionV relativeFrom="paragraph">
            <wp:posOffset>-241935</wp:posOffset>
          </wp:positionV>
          <wp:extent cx="5851525" cy="109855"/>
          <wp:effectExtent l="0" t="0" r="0" b="4445"/>
          <wp:wrapTight wrapText="bothSides">
            <wp:wrapPolygon edited="0">
              <wp:start x="0" y="0"/>
              <wp:lineTo x="0" y="18728"/>
              <wp:lineTo x="21518" y="18728"/>
              <wp:lineTo x="21518" y="0"/>
              <wp:lineTo x="0" y="0"/>
            </wp:wrapPolygon>
          </wp:wrapTight>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51525" cy="1098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6C5740" w14:textId="77777777" w:rsidR="00CA45A7" w:rsidRDefault="00CA45A7">
    <w:pPr>
      <w:pStyle w:val="Encabezado"/>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97E4D1" w14:textId="314E16DF" w:rsidR="006553BA" w:rsidRDefault="006553BA">
    <w:pPr>
      <w:pStyle w:val="Encabezado"/>
    </w:pPr>
    <w:r>
      <w:rPr>
        <w:noProof/>
        <w:lang w:val="es-SV" w:eastAsia="es-SV"/>
      </w:rPr>
      <mc:AlternateContent>
        <mc:Choice Requires="wps">
          <w:drawing>
            <wp:anchor distT="0" distB="0" distL="114300" distR="114300" simplePos="0" relativeHeight="251665408" behindDoc="0" locked="0" layoutInCell="1" allowOverlap="1" wp14:anchorId="31321F3C" wp14:editId="095AF84D">
              <wp:simplePos x="0" y="0"/>
              <wp:positionH relativeFrom="column">
                <wp:posOffset>377190</wp:posOffset>
              </wp:positionH>
              <wp:positionV relativeFrom="paragraph">
                <wp:posOffset>-240665</wp:posOffset>
              </wp:positionV>
              <wp:extent cx="5295900" cy="311785"/>
              <wp:effectExtent l="0" t="0" r="0" b="0"/>
              <wp:wrapNone/>
              <wp:docPr id="154" name="154 Cuadro de texto"/>
              <wp:cNvGraphicFramePr/>
              <a:graphic xmlns:a="http://schemas.openxmlformats.org/drawingml/2006/main">
                <a:graphicData uri="http://schemas.microsoft.com/office/word/2010/wordprocessingShape">
                  <wps:wsp>
                    <wps:cNvSpPr txBox="1"/>
                    <wps:spPr>
                      <a:xfrm>
                        <a:off x="0" y="0"/>
                        <a:ext cx="5295900" cy="3117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7B797B" w14:textId="77777777" w:rsidR="006553BA" w:rsidRPr="00C74642" w:rsidRDefault="006553BA" w:rsidP="00C74642">
                          <w:pPr>
                            <w:jc w:val="center"/>
                            <w:rPr>
                              <w:rFonts w:ascii="Cambria Math" w:hAnsi="Cambria Math"/>
                              <w:sz w:val="16"/>
                            </w:rPr>
                          </w:pPr>
                          <w:r w:rsidRPr="00C74642">
                            <w:rPr>
                              <w:rFonts w:ascii="Cambria Math" w:hAnsi="Cambria Math"/>
                              <w:sz w:val="16"/>
                            </w:rPr>
                            <w:t>RUTA LOCAL DE ATENCIÓN A VÍCTIMAS DE CIUDAD DELGADO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1321F3C" id="_x0000_t202" coordsize="21600,21600" o:spt="202" path="m,l,21600r21600,l21600,xe">
              <v:stroke joinstyle="miter"/>
              <v:path gradientshapeok="t" o:connecttype="rect"/>
            </v:shapetype>
            <v:shape id="154 Cuadro de texto" o:spid="_x0000_s1486" type="#_x0000_t202" style="position:absolute;margin-left:29.7pt;margin-top:-18.95pt;width:417pt;height:24.5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" filled="f" stroked="f" strokeweight=".5pt">
              <v:textbox>
                <w:txbxContent>
                  <w:p w14:paraId="4F7B797B" w14:textId="77777777" w:rsidR="006553BA" w:rsidRPr="00C74642" w:rsidRDefault="006553BA" w:rsidP="00C74642">
                    <w:pPr>
                      <w:jc w:val="center"/>
                      <w:rPr>
                        <w:rFonts w:ascii="Cambria Math" w:hAnsi="Cambria Math"/>
                        <w:sz w:val="16"/>
                      </w:rPr>
                    </w:pPr>
                    <w:r w:rsidRPr="00C74642">
                      <w:rPr>
                        <w:rFonts w:ascii="Cambria Math" w:hAnsi="Cambria Math"/>
                        <w:sz w:val="16"/>
                      </w:rPr>
                      <w:t>RUTA LOCAL DE ATENCIÓN A VÍCTIMAS DE CIUDAD DELGADO</w:t>
                    </w:r>
                  </w:p>
                </w:txbxContent>
              </v:textbox>
            </v:shape>
          </w:pict>
        </mc:Fallback>
      </mc:AlternateContent>
    </w:r>
    <w:r w:rsidRPr="00C74642">
      <w:rPr>
        <w:noProof/>
        <w:lang w:val="es-SV" w:eastAsia="es-SV"/>
      </w:rPr>
      <w:drawing>
        <wp:anchor distT="0" distB="0" distL="114300" distR="114300" simplePos="0" relativeHeight="251664384" behindDoc="1" locked="0" layoutInCell="1" allowOverlap="1" wp14:anchorId="05C160B7" wp14:editId="44738F6D">
          <wp:simplePos x="0" y="0"/>
          <wp:positionH relativeFrom="column">
            <wp:posOffset>424180</wp:posOffset>
          </wp:positionH>
          <wp:positionV relativeFrom="paragraph">
            <wp:posOffset>-241935</wp:posOffset>
          </wp:positionV>
          <wp:extent cx="5851525" cy="109855"/>
          <wp:effectExtent l="0" t="0" r="0" b="4445"/>
          <wp:wrapTight wrapText="bothSides">
            <wp:wrapPolygon edited="0">
              <wp:start x="0" y="0"/>
              <wp:lineTo x="0" y="18728"/>
              <wp:lineTo x="21518" y="18728"/>
              <wp:lineTo x="21518" y="0"/>
              <wp:lineTo x="0" y="0"/>
            </wp:wrapPolygon>
          </wp:wrapTight>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51525" cy="109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4642">
      <w:rPr>
        <w:noProof/>
        <w:lang w:val="es-SV" w:eastAsia="es-SV"/>
      </w:rPr>
      <mc:AlternateContent>
        <mc:Choice Requires="wps">
          <w:drawing>
            <wp:anchor distT="0" distB="0" distL="114300" distR="114300" simplePos="0" relativeHeight="251663360" behindDoc="0" locked="0" layoutInCell="1" allowOverlap="1" wp14:anchorId="72AEABB6" wp14:editId="1BD03E82">
              <wp:simplePos x="0" y="0"/>
              <wp:positionH relativeFrom="column">
                <wp:posOffset>-404495</wp:posOffset>
              </wp:positionH>
              <wp:positionV relativeFrom="paragraph">
                <wp:posOffset>24130</wp:posOffset>
              </wp:positionV>
              <wp:extent cx="7172960" cy="45085"/>
              <wp:effectExtent l="0" t="0" r="8890" b="0"/>
              <wp:wrapNone/>
              <wp:docPr id="155" name="155 Rectángulo"/>
              <wp:cNvGraphicFramePr/>
              <a:graphic xmlns:a="http://schemas.openxmlformats.org/drawingml/2006/main">
                <a:graphicData uri="http://schemas.microsoft.com/office/word/2010/wordprocessingShape">
                  <wps:wsp>
                    <wps:cNvSpPr/>
                    <wps:spPr>
                      <a:xfrm>
                        <a:off x="0" y="0"/>
                        <a:ext cx="7172960" cy="45085"/>
                      </a:xfrm>
                      <a:prstGeom prst="rect">
                        <a:avLst/>
                      </a:prstGeom>
                      <a:solidFill>
                        <a:schemeClr val="tx1">
                          <a:lumMod val="65000"/>
                          <a:lumOff val="35000"/>
                          <a:alpha val="27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86BE7" id="155 Rectángulo" o:spid="_x0000_s1026" style="position:absolute;margin-left:-31.85pt;margin-top:1.9pt;width:564.8pt;height:3.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" fillcolor="#5a5a5a [2109]" stroked="f" strokeweight="2pt">
              <v:fill opacity="17733f"/>
            </v:rect>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B7187B" w14:textId="2A71FC20" w:rsidR="006553BA" w:rsidRDefault="006553BA" w:rsidP="006553BA">
    <w:pPr>
      <w:pStyle w:val="Encabezado"/>
    </w:pPr>
    <w:r>
      <w:rPr>
        <w:noProof/>
        <w:lang w:val="es-SV" w:eastAsia="es-SV"/>
      </w:rPr>
      <mc:AlternateContent>
        <mc:Choice Requires="wps">
          <w:drawing>
            <wp:anchor distT="0" distB="0" distL="114300" distR="114300" simplePos="0" relativeHeight="251677696" behindDoc="0" locked="0" layoutInCell="1" allowOverlap="1" wp14:anchorId="22BFEA61" wp14:editId="0A09DC84">
              <wp:simplePos x="0" y="0"/>
              <wp:positionH relativeFrom="column">
                <wp:posOffset>75565</wp:posOffset>
              </wp:positionH>
              <wp:positionV relativeFrom="paragraph">
                <wp:posOffset>-233680</wp:posOffset>
              </wp:positionV>
              <wp:extent cx="5295900" cy="311785"/>
              <wp:effectExtent l="0" t="0" r="0" b="0"/>
              <wp:wrapNone/>
              <wp:docPr id="227" name="227 Cuadro de texto"/>
              <wp:cNvGraphicFramePr/>
              <a:graphic xmlns:a="http://schemas.openxmlformats.org/drawingml/2006/main">
                <a:graphicData uri="http://schemas.microsoft.com/office/word/2010/wordprocessingShape">
                  <wps:wsp>
                    <wps:cNvSpPr txBox="1"/>
                    <wps:spPr>
                      <a:xfrm>
                        <a:off x="0" y="0"/>
                        <a:ext cx="5295900" cy="3117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B15F83" w14:textId="77777777" w:rsidR="006553BA" w:rsidRPr="00C74642" w:rsidRDefault="006553BA" w:rsidP="006553BA">
                          <w:pPr>
                            <w:jc w:val="center"/>
                            <w:rPr>
                              <w:rFonts w:ascii="Cambria Math" w:hAnsi="Cambria Math"/>
                              <w:sz w:val="16"/>
                            </w:rPr>
                          </w:pPr>
                          <w:r w:rsidRPr="00C74642">
                            <w:rPr>
                              <w:rFonts w:ascii="Cambria Math" w:hAnsi="Cambria Math"/>
                              <w:sz w:val="16"/>
                            </w:rPr>
                            <w:t>RUTA LOCAL DE ATENCIÓN A VÍCTIMAS DE CIUDAD DELGADO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2BFEA61" id="_x0000_t202" coordsize="21600,21600" o:spt="202" path="m,l,21600r21600,l21600,xe">
              <v:stroke joinstyle="miter"/>
              <v:path gradientshapeok="t" o:connecttype="rect"/>
            </v:shapetype>
            <v:shape id="227 Cuadro de texto" o:spid="_x0000_s1487" type="#_x0000_t202" style="position:absolute;margin-left:5.95pt;margin-top:-18.4pt;width:417pt;height:24.5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" filled="f" stroked="f" strokeweight=".5pt">
              <v:textbox>
                <w:txbxContent>
                  <w:p w14:paraId="7EB15F83" w14:textId="77777777" w:rsidR="006553BA" w:rsidRPr="00C74642" w:rsidRDefault="006553BA" w:rsidP="006553BA">
                    <w:pPr>
                      <w:jc w:val="center"/>
                      <w:rPr>
                        <w:rFonts w:ascii="Cambria Math" w:hAnsi="Cambria Math"/>
                        <w:sz w:val="16"/>
                      </w:rPr>
                    </w:pPr>
                    <w:r w:rsidRPr="00C74642">
                      <w:rPr>
                        <w:rFonts w:ascii="Cambria Math" w:hAnsi="Cambria Math"/>
                        <w:sz w:val="16"/>
                      </w:rPr>
                      <w:t>RUTA LOCAL DE ATENCIÓN A VÍCTIMAS DE CIUDAD DELGADO</w:t>
                    </w:r>
                  </w:p>
                </w:txbxContent>
              </v:textbox>
            </v:shape>
          </w:pict>
        </mc:Fallback>
      </mc:AlternateContent>
    </w:r>
    <w:r w:rsidRPr="00C74642">
      <w:rPr>
        <w:noProof/>
        <w:lang w:val="es-SV" w:eastAsia="es-SV"/>
      </w:rPr>
      <w:drawing>
        <wp:anchor distT="0" distB="0" distL="114300" distR="114300" simplePos="0" relativeHeight="251676672" behindDoc="1" locked="0" layoutInCell="1" allowOverlap="1" wp14:anchorId="103A2391" wp14:editId="71E219EF">
          <wp:simplePos x="0" y="0"/>
          <wp:positionH relativeFrom="column">
            <wp:posOffset>-148590</wp:posOffset>
          </wp:positionH>
          <wp:positionV relativeFrom="paragraph">
            <wp:posOffset>-237490</wp:posOffset>
          </wp:positionV>
          <wp:extent cx="5851525" cy="109855"/>
          <wp:effectExtent l="0" t="0" r="0" b="4445"/>
          <wp:wrapTight wrapText="bothSides">
            <wp:wrapPolygon edited="0">
              <wp:start x="0" y="0"/>
              <wp:lineTo x="0" y="18728"/>
              <wp:lineTo x="21518" y="18728"/>
              <wp:lineTo x="21518" y="0"/>
              <wp:lineTo x="0" y="0"/>
            </wp:wrapPolygon>
          </wp:wrapTight>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51525" cy="109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4642">
      <w:rPr>
        <w:noProof/>
        <w:lang w:val="es-SV" w:eastAsia="es-SV"/>
      </w:rPr>
      <mc:AlternateContent>
        <mc:Choice Requires="wps">
          <w:drawing>
            <wp:anchor distT="0" distB="0" distL="114300" distR="114300" simplePos="0" relativeHeight="251675648" behindDoc="0" locked="0" layoutInCell="1" allowOverlap="1" wp14:anchorId="58EC6045" wp14:editId="3104F040">
              <wp:simplePos x="0" y="0"/>
              <wp:positionH relativeFrom="column">
                <wp:posOffset>-833120</wp:posOffset>
              </wp:positionH>
              <wp:positionV relativeFrom="paragraph">
                <wp:posOffset>24130</wp:posOffset>
              </wp:positionV>
              <wp:extent cx="7172960" cy="45085"/>
              <wp:effectExtent l="0" t="0" r="8890" b="0"/>
              <wp:wrapNone/>
              <wp:docPr id="228" name="228 Rectángulo"/>
              <wp:cNvGraphicFramePr/>
              <a:graphic xmlns:a="http://schemas.openxmlformats.org/drawingml/2006/main">
                <a:graphicData uri="http://schemas.microsoft.com/office/word/2010/wordprocessingShape">
                  <wps:wsp>
                    <wps:cNvSpPr/>
                    <wps:spPr>
                      <a:xfrm>
                        <a:off x="0" y="0"/>
                        <a:ext cx="7172960" cy="45085"/>
                      </a:xfrm>
                      <a:prstGeom prst="rect">
                        <a:avLst/>
                      </a:prstGeom>
                      <a:solidFill>
                        <a:schemeClr val="tx1">
                          <a:lumMod val="65000"/>
                          <a:lumOff val="35000"/>
                          <a:alpha val="27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589EB1" id="228 Rectángulo" o:spid="_x0000_s1026" style="position:absolute;margin-left:-65.6pt;margin-top:1.9pt;width:564.8pt;height:3.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" fillcolor="#5a5a5a [2109]" stroked="f" strokeweight="2pt">
              <v:fill opacity="17733f"/>
            </v:rect>
          </w:pict>
        </mc:Fallback>
      </mc:AlternateContent>
    </w:r>
  </w:p>
  <w:p w14:paraId="7D32D91B" w14:textId="77777777" w:rsidR="006553BA" w:rsidRDefault="006553BA">
    <w:pPr>
      <w:pStyle w:val="Encabezado"/>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1BCD94" w14:textId="2F9DA622" w:rsidR="006553BA" w:rsidRDefault="006553BA">
    <w:pPr>
      <w:pStyle w:val="Encabezado"/>
    </w:pPr>
    <w:r>
      <w:rPr>
        <w:noProof/>
        <w:lang w:val="es-SV" w:eastAsia="es-SV"/>
      </w:rPr>
      <mc:AlternateContent>
        <mc:Choice Requires="wps">
          <w:drawing>
            <wp:anchor distT="0" distB="0" distL="114300" distR="114300" simplePos="0" relativeHeight="251681792" behindDoc="0" locked="0" layoutInCell="1" allowOverlap="1" wp14:anchorId="5AAA6D59" wp14:editId="3AE5E8F5">
              <wp:simplePos x="0" y="0"/>
              <wp:positionH relativeFrom="column">
                <wp:posOffset>-17145</wp:posOffset>
              </wp:positionH>
              <wp:positionV relativeFrom="paragraph">
                <wp:posOffset>-285750</wp:posOffset>
              </wp:positionV>
              <wp:extent cx="5295900" cy="311785"/>
              <wp:effectExtent l="0" t="0" r="0" b="0"/>
              <wp:wrapNone/>
              <wp:docPr id="230" name="230 Cuadro de texto"/>
              <wp:cNvGraphicFramePr/>
              <a:graphic xmlns:a="http://schemas.openxmlformats.org/drawingml/2006/main">
                <a:graphicData uri="http://schemas.microsoft.com/office/word/2010/wordprocessingShape">
                  <wps:wsp>
                    <wps:cNvSpPr txBox="1"/>
                    <wps:spPr>
                      <a:xfrm>
                        <a:off x="0" y="0"/>
                        <a:ext cx="5295900" cy="3117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F127F8" w14:textId="77777777" w:rsidR="006553BA" w:rsidRPr="00C74642" w:rsidRDefault="006553BA" w:rsidP="00C74642">
                          <w:pPr>
                            <w:jc w:val="center"/>
                            <w:rPr>
                              <w:rFonts w:ascii="Cambria Math" w:hAnsi="Cambria Math"/>
                              <w:sz w:val="16"/>
                            </w:rPr>
                          </w:pPr>
                          <w:r w:rsidRPr="00C74642">
                            <w:rPr>
                              <w:rFonts w:ascii="Cambria Math" w:hAnsi="Cambria Math"/>
                              <w:sz w:val="16"/>
                            </w:rPr>
                            <w:t>RUTA LOCAL DE ATENCIÓN A VÍCTIMAS DE CIUDAD DELGADO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AAA6D59" id="_x0000_t202" coordsize="21600,21600" o:spt="202" path="m,l,21600r21600,l21600,xe">
              <v:stroke joinstyle="miter"/>
              <v:path gradientshapeok="t" o:connecttype="rect"/>
            </v:shapetype>
            <v:shape id="230 Cuadro de texto" o:spid="_x0000_s1488" type="#_x0000_t202" style="position:absolute;margin-left:-1.35pt;margin-top:-22.5pt;width:417pt;height:24.5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" filled="f" stroked="f" strokeweight=".5pt">
              <v:textbox>
                <w:txbxContent>
                  <w:p w14:paraId="42F127F8" w14:textId="77777777" w:rsidR="006553BA" w:rsidRPr="00C74642" w:rsidRDefault="006553BA" w:rsidP="00C74642">
                    <w:pPr>
                      <w:jc w:val="center"/>
                      <w:rPr>
                        <w:rFonts w:ascii="Cambria Math" w:hAnsi="Cambria Math"/>
                        <w:sz w:val="16"/>
                      </w:rPr>
                    </w:pPr>
                    <w:r w:rsidRPr="00C74642">
                      <w:rPr>
                        <w:rFonts w:ascii="Cambria Math" w:hAnsi="Cambria Math"/>
                        <w:sz w:val="16"/>
                      </w:rPr>
                      <w:t>RUTA LOCAL DE ATENCIÓN A VÍCTIMAS DE CIUDAD DELGADO</w:t>
                    </w:r>
                  </w:p>
                </w:txbxContent>
              </v:textbox>
            </v:shape>
          </w:pict>
        </mc:Fallback>
      </mc:AlternateContent>
    </w:r>
    <w:r w:rsidRPr="00C74642">
      <w:rPr>
        <w:noProof/>
        <w:lang w:val="es-SV" w:eastAsia="es-SV"/>
      </w:rPr>
      <w:drawing>
        <wp:anchor distT="0" distB="0" distL="114300" distR="114300" simplePos="0" relativeHeight="251680768" behindDoc="1" locked="0" layoutInCell="1" allowOverlap="1" wp14:anchorId="2C9AA7AD" wp14:editId="4DFB407D">
          <wp:simplePos x="0" y="0"/>
          <wp:positionH relativeFrom="column">
            <wp:posOffset>-139065</wp:posOffset>
          </wp:positionH>
          <wp:positionV relativeFrom="paragraph">
            <wp:posOffset>-289560</wp:posOffset>
          </wp:positionV>
          <wp:extent cx="5851525" cy="109855"/>
          <wp:effectExtent l="0" t="0" r="0" b="4445"/>
          <wp:wrapTight wrapText="bothSides">
            <wp:wrapPolygon edited="0">
              <wp:start x="0" y="0"/>
              <wp:lineTo x="0" y="18728"/>
              <wp:lineTo x="21518" y="18728"/>
              <wp:lineTo x="21518" y="0"/>
              <wp:lineTo x="0" y="0"/>
            </wp:wrapPolygon>
          </wp:wrapTight>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51525" cy="109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4642">
      <w:rPr>
        <w:noProof/>
        <w:lang w:val="es-SV" w:eastAsia="es-SV"/>
      </w:rPr>
      <mc:AlternateContent>
        <mc:Choice Requires="wps">
          <w:drawing>
            <wp:anchor distT="0" distB="0" distL="114300" distR="114300" simplePos="0" relativeHeight="251679744" behindDoc="0" locked="0" layoutInCell="1" allowOverlap="1" wp14:anchorId="00AD746A" wp14:editId="60C1ADB2">
              <wp:simplePos x="0" y="0"/>
              <wp:positionH relativeFrom="column">
                <wp:posOffset>-833755</wp:posOffset>
              </wp:positionH>
              <wp:positionV relativeFrom="paragraph">
                <wp:posOffset>21590</wp:posOffset>
              </wp:positionV>
              <wp:extent cx="7172960" cy="45085"/>
              <wp:effectExtent l="0" t="0" r="8890" b="0"/>
              <wp:wrapNone/>
              <wp:docPr id="231" name="231 Rectángulo"/>
              <wp:cNvGraphicFramePr/>
              <a:graphic xmlns:a="http://schemas.openxmlformats.org/drawingml/2006/main">
                <a:graphicData uri="http://schemas.microsoft.com/office/word/2010/wordprocessingShape">
                  <wps:wsp>
                    <wps:cNvSpPr/>
                    <wps:spPr>
                      <a:xfrm>
                        <a:off x="0" y="0"/>
                        <a:ext cx="7172960" cy="45085"/>
                      </a:xfrm>
                      <a:prstGeom prst="rect">
                        <a:avLst/>
                      </a:prstGeom>
                      <a:solidFill>
                        <a:schemeClr val="tx1">
                          <a:lumMod val="65000"/>
                          <a:lumOff val="35000"/>
                          <a:alpha val="27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6BC5DE" id="231 Rectángulo" o:spid="_x0000_s1026" style="position:absolute;margin-left:-65.65pt;margin-top:1.7pt;width:564.8pt;height:3.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" fillcolor="#5a5a5a [2109]" stroked="f" strokeweight="2pt">
              <v:fill opacity="17733f"/>
            </v:rect>
          </w:pict>
        </mc:Fallback>
      </mc:AlternateConten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6B391C" w14:textId="63109EB9" w:rsidR="006553BA" w:rsidRDefault="006553BA" w:rsidP="006553BA">
    <w:pPr>
      <w:pStyle w:val="Encabezado"/>
    </w:pPr>
    <w:r w:rsidRPr="00C74642">
      <w:rPr>
        <w:noProof/>
        <w:lang w:val="es-SV" w:eastAsia="es-SV"/>
      </w:rPr>
      <w:drawing>
        <wp:anchor distT="0" distB="0" distL="114300" distR="114300" simplePos="0" relativeHeight="251684864" behindDoc="1" locked="0" layoutInCell="1" allowOverlap="1" wp14:anchorId="16980D4A" wp14:editId="31A99EAD">
          <wp:simplePos x="0" y="0"/>
          <wp:positionH relativeFrom="column">
            <wp:posOffset>777240</wp:posOffset>
          </wp:positionH>
          <wp:positionV relativeFrom="paragraph">
            <wp:posOffset>-238125</wp:posOffset>
          </wp:positionV>
          <wp:extent cx="8496300" cy="104775"/>
          <wp:effectExtent l="0" t="0" r="0" b="9525"/>
          <wp:wrapTight wrapText="bothSides">
            <wp:wrapPolygon edited="0">
              <wp:start x="0" y="0"/>
              <wp:lineTo x="0" y="19636"/>
              <wp:lineTo x="21552" y="19636"/>
              <wp:lineTo x="21552" y="0"/>
              <wp:lineTo x="0" y="0"/>
            </wp:wrapPolygon>
          </wp:wrapTight>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96300" cy="104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SV" w:eastAsia="es-SV"/>
      </w:rPr>
      <mc:AlternateContent>
        <mc:Choice Requires="wps">
          <w:drawing>
            <wp:anchor distT="0" distB="0" distL="114300" distR="114300" simplePos="0" relativeHeight="251685888" behindDoc="0" locked="0" layoutInCell="1" allowOverlap="1" wp14:anchorId="01C7533A" wp14:editId="0FA5FA19">
              <wp:simplePos x="0" y="0"/>
              <wp:positionH relativeFrom="column">
                <wp:posOffset>2428240</wp:posOffset>
              </wp:positionH>
              <wp:positionV relativeFrom="paragraph">
                <wp:posOffset>-240665</wp:posOffset>
              </wp:positionV>
              <wp:extent cx="5295900" cy="311785"/>
              <wp:effectExtent l="0" t="0" r="0" b="0"/>
              <wp:wrapNone/>
              <wp:docPr id="233" name="233 Cuadro de texto"/>
              <wp:cNvGraphicFramePr/>
              <a:graphic xmlns:a="http://schemas.openxmlformats.org/drawingml/2006/main">
                <a:graphicData uri="http://schemas.microsoft.com/office/word/2010/wordprocessingShape">
                  <wps:wsp>
                    <wps:cNvSpPr txBox="1"/>
                    <wps:spPr>
                      <a:xfrm>
                        <a:off x="0" y="0"/>
                        <a:ext cx="5295900" cy="3117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DDC598" w14:textId="77777777" w:rsidR="006553BA" w:rsidRPr="00C74642" w:rsidRDefault="006553BA" w:rsidP="006553BA">
                          <w:pPr>
                            <w:jc w:val="center"/>
                            <w:rPr>
                              <w:rFonts w:ascii="Cambria Math" w:hAnsi="Cambria Math"/>
                              <w:sz w:val="16"/>
                            </w:rPr>
                          </w:pPr>
                          <w:r w:rsidRPr="00C74642">
                            <w:rPr>
                              <w:rFonts w:ascii="Cambria Math" w:hAnsi="Cambria Math"/>
                              <w:sz w:val="16"/>
                            </w:rPr>
                            <w:t>RUTA LOCAL DE ATENCIÓN A VÍCTIMAS DE CIUDAD DELGADO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1C7533A" id="_x0000_t202" coordsize="21600,21600" o:spt="202" path="m,l,21600r21600,l21600,xe">
              <v:stroke joinstyle="miter"/>
              <v:path gradientshapeok="t" o:connecttype="rect"/>
            </v:shapetype>
            <v:shape id="233 Cuadro de texto" o:spid="_x0000_s1489" type="#_x0000_t202" style="position:absolute;margin-left:191.2pt;margin-top:-18.95pt;width:417pt;height:24.5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" filled="f" stroked="f" strokeweight=".5pt">
              <v:textbox>
                <w:txbxContent>
                  <w:p w14:paraId="68DDC598" w14:textId="77777777" w:rsidR="006553BA" w:rsidRPr="00C74642" w:rsidRDefault="006553BA" w:rsidP="006553BA">
                    <w:pPr>
                      <w:jc w:val="center"/>
                      <w:rPr>
                        <w:rFonts w:ascii="Cambria Math" w:hAnsi="Cambria Math"/>
                        <w:sz w:val="16"/>
                      </w:rPr>
                    </w:pPr>
                    <w:r w:rsidRPr="00C74642">
                      <w:rPr>
                        <w:rFonts w:ascii="Cambria Math" w:hAnsi="Cambria Math"/>
                        <w:sz w:val="16"/>
                      </w:rPr>
                      <w:t>RUTA LOCAL DE ATENCIÓN A VÍCTIMAS DE CIUDAD DELGADO</w:t>
                    </w:r>
                  </w:p>
                </w:txbxContent>
              </v:textbox>
            </v:shape>
          </w:pict>
        </mc:Fallback>
      </mc:AlternateContent>
    </w:r>
    <w:r w:rsidRPr="00C74642">
      <w:rPr>
        <w:noProof/>
        <w:lang w:val="es-SV" w:eastAsia="es-SV"/>
      </w:rPr>
      <mc:AlternateContent>
        <mc:Choice Requires="wps">
          <w:drawing>
            <wp:anchor distT="0" distB="0" distL="114300" distR="114300" simplePos="0" relativeHeight="251683840" behindDoc="0" locked="0" layoutInCell="1" allowOverlap="1" wp14:anchorId="304E08B6" wp14:editId="4D216491">
              <wp:simplePos x="0" y="0"/>
              <wp:positionH relativeFrom="column">
                <wp:posOffset>-833120</wp:posOffset>
              </wp:positionH>
              <wp:positionV relativeFrom="paragraph">
                <wp:posOffset>28575</wp:posOffset>
              </wp:positionV>
              <wp:extent cx="11458575" cy="45085"/>
              <wp:effectExtent l="0" t="0" r="9525" b="0"/>
              <wp:wrapNone/>
              <wp:docPr id="234" name="234 Rectángulo"/>
              <wp:cNvGraphicFramePr/>
              <a:graphic xmlns:a="http://schemas.openxmlformats.org/drawingml/2006/main">
                <a:graphicData uri="http://schemas.microsoft.com/office/word/2010/wordprocessingShape">
                  <wps:wsp>
                    <wps:cNvSpPr/>
                    <wps:spPr>
                      <a:xfrm>
                        <a:off x="0" y="0"/>
                        <a:ext cx="11458575" cy="45085"/>
                      </a:xfrm>
                      <a:prstGeom prst="rect">
                        <a:avLst/>
                      </a:prstGeom>
                      <a:solidFill>
                        <a:schemeClr val="tx1">
                          <a:lumMod val="65000"/>
                          <a:lumOff val="35000"/>
                          <a:alpha val="27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55229B" id="234 Rectángulo" o:spid="_x0000_s1026" style="position:absolute;margin-left:-65.6pt;margin-top:2.25pt;width:902.25pt;height:3.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" fillcolor="#5a5a5a [2109]" stroked="f" strokeweight="2pt">
              <v:fill opacity="17733f"/>
            </v:rect>
          </w:pict>
        </mc:Fallback>
      </mc:AlternateContent>
    </w:r>
  </w:p>
  <w:p w14:paraId="5F7AB6E5" w14:textId="77777777" w:rsidR="006553BA" w:rsidRDefault="006553BA">
    <w:pPr>
      <w:pStyle w:val="Encabezado"/>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44E716" w14:textId="6893DC42" w:rsidR="006553BA" w:rsidRDefault="006553BA" w:rsidP="006553BA">
    <w:pPr>
      <w:pStyle w:val="Encabezado"/>
    </w:pPr>
    <w:r w:rsidRPr="00C74642">
      <w:rPr>
        <w:noProof/>
        <w:lang w:val="es-SV" w:eastAsia="es-SV"/>
      </w:rPr>
      <w:drawing>
        <wp:anchor distT="0" distB="0" distL="114300" distR="114300" simplePos="0" relativeHeight="251688960" behindDoc="1" locked="0" layoutInCell="1" allowOverlap="1" wp14:anchorId="2AE2DFD0" wp14:editId="40087A2C">
          <wp:simplePos x="0" y="0"/>
          <wp:positionH relativeFrom="column">
            <wp:posOffset>157480</wp:posOffset>
          </wp:positionH>
          <wp:positionV relativeFrom="paragraph">
            <wp:posOffset>-237490</wp:posOffset>
          </wp:positionV>
          <wp:extent cx="5851525" cy="109855"/>
          <wp:effectExtent l="0" t="0" r="0" b="4445"/>
          <wp:wrapTight wrapText="bothSides">
            <wp:wrapPolygon edited="0">
              <wp:start x="0" y="0"/>
              <wp:lineTo x="0" y="18728"/>
              <wp:lineTo x="21518" y="18728"/>
              <wp:lineTo x="21518" y="0"/>
              <wp:lineTo x="0" y="0"/>
            </wp:wrapPolygon>
          </wp:wrapTight>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51525" cy="109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4642">
      <w:rPr>
        <w:noProof/>
        <w:lang w:val="es-SV" w:eastAsia="es-SV"/>
      </w:rPr>
      <mc:AlternateContent>
        <mc:Choice Requires="wps">
          <w:drawing>
            <wp:anchor distT="0" distB="0" distL="114300" distR="114300" simplePos="0" relativeHeight="251687936" behindDoc="0" locked="0" layoutInCell="1" allowOverlap="1" wp14:anchorId="0AAB367D" wp14:editId="7C7A36B7">
              <wp:simplePos x="0" y="0"/>
              <wp:positionH relativeFrom="column">
                <wp:posOffset>-594995</wp:posOffset>
              </wp:positionH>
              <wp:positionV relativeFrom="paragraph">
                <wp:posOffset>40640</wp:posOffset>
              </wp:positionV>
              <wp:extent cx="7172960" cy="45085"/>
              <wp:effectExtent l="0" t="0" r="8890" b="0"/>
              <wp:wrapNone/>
              <wp:docPr id="240" name="240 Rectángulo"/>
              <wp:cNvGraphicFramePr/>
              <a:graphic xmlns:a="http://schemas.openxmlformats.org/drawingml/2006/main">
                <a:graphicData uri="http://schemas.microsoft.com/office/word/2010/wordprocessingShape">
                  <wps:wsp>
                    <wps:cNvSpPr/>
                    <wps:spPr>
                      <a:xfrm>
                        <a:off x="0" y="0"/>
                        <a:ext cx="7172960" cy="45085"/>
                      </a:xfrm>
                      <a:prstGeom prst="rect">
                        <a:avLst/>
                      </a:prstGeom>
                      <a:solidFill>
                        <a:schemeClr val="tx1">
                          <a:lumMod val="65000"/>
                          <a:lumOff val="35000"/>
                          <a:alpha val="27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8E80CB" id="240 Rectángulo" o:spid="_x0000_s1026" style="position:absolute;margin-left:-46.85pt;margin-top:3.2pt;width:564.8pt;height:3.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" fillcolor="#5a5a5a [2109]" stroked="f" strokeweight="2pt">
              <v:fill opacity="17733f"/>
            </v:rect>
          </w:pict>
        </mc:Fallback>
      </mc:AlternateContent>
    </w:r>
    <w:r>
      <w:rPr>
        <w:noProof/>
        <w:lang w:val="es-SV" w:eastAsia="es-SV"/>
      </w:rPr>
      <mc:AlternateContent>
        <mc:Choice Requires="wps">
          <w:drawing>
            <wp:anchor distT="0" distB="0" distL="114300" distR="114300" simplePos="0" relativeHeight="251689984" behindDoc="0" locked="0" layoutInCell="1" allowOverlap="1" wp14:anchorId="386224EA" wp14:editId="0B75C4B8">
              <wp:simplePos x="0" y="0"/>
              <wp:positionH relativeFrom="column">
                <wp:posOffset>377190</wp:posOffset>
              </wp:positionH>
              <wp:positionV relativeFrom="paragraph">
                <wp:posOffset>-240665</wp:posOffset>
              </wp:positionV>
              <wp:extent cx="5295900" cy="311785"/>
              <wp:effectExtent l="0" t="0" r="0" b="0"/>
              <wp:wrapNone/>
              <wp:docPr id="239" name="239 Cuadro de texto"/>
              <wp:cNvGraphicFramePr/>
              <a:graphic xmlns:a="http://schemas.openxmlformats.org/drawingml/2006/main">
                <a:graphicData uri="http://schemas.microsoft.com/office/word/2010/wordprocessingShape">
                  <wps:wsp>
                    <wps:cNvSpPr txBox="1"/>
                    <wps:spPr>
                      <a:xfrm>
                        <a:off x="0" y="0"/>
                        <a:ext cx="5295900" cy="3117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36E03B" w14:textId="77777777" w:rsidR="006553BA" w:rsidRPr="00C74642" w:rsidRDefault="006553BA" w:rsidP="006553BA">
                          <w:pPr>
                            <w:jc w:val="center"/>
                            <w:rPr>
                              <w:rFonts w:ascii="Cambria Math" w:hAnsi="Cambria Math"/>
                              <w:sz w:val="16"/>
                            </w:rPr>
                          </w:pPr>
                          <w:r w:rsidRPr="00C74642">
                            <w:rPr>
                              <w:rFonts w:ascii="Cambria Math" w:hAnsi="Cambria Math"/>
                              <w:sz w:val="16"/>
                            </w:rPr>
                            <w:t>RUTA LOCAL DE ATENCIÓN A VÍCTIMAS DE CIUDAD DELGADO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86224EA" id="_x0000_t202" coordsize="21600,21600" o:spt="202" path="m,l,21600r21600,l21600,xe">
              <v:stroke joinstyle="miter"/>
              <v:path gradientshapeok="t" o:connecttype="rect"/>
            </v:shapetype>
            <v:shape id="239 Cuadro de texto" o:spid="_x0000_s1490" type="#_x0000_t202" style="position:absolute;margin-left:29.7pt;margin-top:-18.95pt;width:417pt;height:24.5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" filled="f" stroked="f" strokeweight=".5pt">
              <v:textbox>
                <w:txbxContent>
                  <w:p w14:paraId="1636E03B" w14:textId="77777777" w:rsidR="006553BA" w:rsidRPr="00C74642" w:rsidRDefault="006553BA" w:rsidP="006553BA">
                    <w:pPr>
                      <w:jc w:val="center"/>
                      <w:rPr>
                        <w:rFonts w:ascii="Cambria Math" w:hAnsi="Cambria Math"/>
                        <w:sz w:val="16"/>
                      </w:rPr>
                    </w:pPr>
                    <w:r w:rsidRPr="00C74642">
                      <w:rPr>
                        <w:rFonts w:ascii="Cambria Math" w:hAnsi="Cambria Math"/>
                        <w:sz w:val="16"/>
                      </w:rPr>
                      <w:t>RUTA LOCAL DE ATENCIÓN A VÍCTIMAS DE CIUDAD DELGADO</w:t>
                    </w:r>
                  </w:p>
                </w:txbxContent>
              </v:textbox>
            </v:shape>
          </w:pict>
        </mc:Fallback>
      </mc:AlternateContent>
    </w:r>
  </w:p>
  <w:p w14:paraId="3570C20E" w14:textId="77777777" w:rsidR="006553BA" w:rsidRDefault="006553BA">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B87E3E76"/>
    <w:lvl w:ilvl="0">
      <w:start w:val="1"/>
      <w:numFmt w:val="decimal"/>
      <w:pStyle w:val="Listaconnmeros"/>
      <w:lvlText w:val="%1."/>
      <w:lvlJc w:val="left"/>
      <w:pPr>
        <w:tabs>
          <w:tab w:val="num" w:pos="360"/>
        </w:tabs>
        <w:ind w:left="360" w:hanging="360"/>
      </w:pPr>
    </w:lvl>
  </w:abstractNum>
  <w:abstractNum w:abstractNumId="1" w15:restartNumberingAfterBreak="0">
    <w:nsid w:val="FFFFFF89"/>
    <w:multiLevelType w:val="singleLevel"/>
    <w:tmpl w:val="5BFEA4AA"/>
    <w:lvl w:ilvl="0">
      <w:start w:val="1"/>
      <w:numFmt w:val="bullet"/>
      <w:pStyle w:val="Listaconvietas"/>
      <w:lvlText w:val="−"/>
      <w:lvlJc w:val="left"/>
      <w:pPr>
        <w:ind w:left="720" w:hanging="360"/>
      </w:pPr>
      <w:rPr>
        <w:rFonts w:ascii="Century Gothic" w:hAnsi="Century Gothic" w:hint="default"/>
        <w:color w:val="0D0D0D" w:themeColor="text1" w:themeTint="F2"/>
      </w:rPr>
    </w:lvl>
  </w:abstractNum>
  <w:abstractNum w:abstractNumId="2" w15:restartNumberingAfterBreak="0">
    <w:nsid w:val="01971AE9"/>
    <w:multiLevelType w:val="hybridMultilevel"/>
    <w:tmpl w:val="BD54D834"/>
    <w:lvl w:ilvl="0" w:tplc="440A000B">
      <w:start w:val="1"/>
      <w:numFmt w:val="bullet"/>
      <w:lvlText w:val=""/>
      <w:lvlJc w:val="left"/>
      <w:pPr>
        <w:ind w:left="786"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15:restartNumberingAfterBreak="0">
    <w:nsid w:val="07531B9D"/>
    <w:multiLevelType w:val="hybridMultilevel"/>
    <w:tmpl w:val="3BA46050"/>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 w15:restartNumberingAfterBreak="0">
    <w:nsid w:val="0A0A60C4"/>
    <w:multiLevelType w:val="hybridMultilevel"/>
    <w:tmpl w:val="DEC4BBC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15:restartNumberingAfterBreak="0">
    <w:nsid w:val="0C8613E2"/>
    <w:multiLevelType w:val="hybridMultilevel"/>
    <w:tmpl w:val="F0080368"/>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6" w15:restartNumberingAfterBreak="0">
    <w:nsid w:val="0EE924B2"/>
    <w:multiLevelType w:val="hybridMultilevel"/>
    <w:tmpl w:val="FD60FD60"/>
    <w:lvl w:ilvl="0" w:tplc="0882CEE0">
      <w:start w:val="1"/>
      <w:numFmt w:val="decimal"/>
      <w:lvlText w:val="%1."/>
      <w:lvlJc w:val="left"/>
      <w:pPr>
        <w:ind w:left="1485" w:hanging="360"/>
      </w:pPr>
      <w:rPr>
        <w:rFonts w:hint="default"/>
      </w:rPr>
    </w:lvl>
    <w:lvl w:ilvl="1" w:tplc="440A0019" w:tentative="1">
      <w:start w:val="1"/>
      <w:numFmt w:val="lowerLetter"/>
      <w:lvlText w:val="%2."/>
      <w:lvlJc w:val="left"/>
      <w:pPr>
        <w:ind w:left="2205" w:hanging="360"/>
      </w:pPr>
    </w:lvl>
    <w:lvl w:ilvl="2" w:tplc="440A001B" w:tentative="1">
      <w:start w:val="1"/>
      <w:numFmt w:val="lowerRoman"/>
      <w:lvlText w:val="%3."/>
      <w:lvlJc w:val="right"/>
      <w:pPr>
        <w:ind w:left="2925" w:hanging="180"/>
      </w:pPr>
    </w:lvl>
    <w:lvl w:ilvl="3" w:tplc="440A000F" w:tentative="1">
      <w:start w:val="1"/>
      <w:numFmt w:val="decimal"/>
      <w:lvlText w:val="%4."/>
      <w:lvlJc w:val="left"/>
      <w:pPr>
        <w:ind w:left="3645" w:hanging="360"/>
      </w:pPr>
    </w:lvl>
    <w:lvl w:ilvl="4" w:tplc="440A0019" w:tentative="1">
      <w:start w:val="1"/>
      <w:numFmt w:val="lowerLetter"/>
      <w:lvlText w:val="%5."/>
      <w:lvlJc w:val="left"/>
      <w:pPr>
        <w:ind w:left="4365" w:hanging="360"/>
      </w:pPr>
    </w:lvl>
    <w:lvl w:ilvl="5" w:tplc="440A001B" w:tentative="1">
      <w:start w:val="1"/>
      <w:numFmt w:val="lowerRoman"/>
      <w:lvlText w:val="%6."/>
      <w:lvlJc w:val="right"/>
      <w:pPr>
        <w:ind w:left="5085" w:hanging="180"/>
      </w:pPr>
    </w:lvl>
    <w:lvl w:ilvl="6" w:tplc="440A000F" w:tentative="1">
      <w:start w:val="1"/>
      <w:numFmt w:val="decimal"/>
      <w:lvlText w:val="%7."/>
      <w:lvlJc w:val="left"/>
      <w:pPr>
        <w:ind w:left="5805" w:hanging="360"/>
      </w:pPr>
    </w:lvl>
    <w:lvl w:ilvl="7" w:tplc="440A0019" w:tentative="1">
      <w:start w:val="1"/>
      <w:numFmt w:val="lowerLetter"/>
      <w:lvlText w:val="%8."/>
      <w:lvlJc w:val="left"/>
      <w:pPr>
        <w:ind w:left="6525" w:hanging="360"/>
      </w:pPr>
    </w:lvl>
    <w:lvl w:ilvl="8" w:tplc="440A001B" w:tentative="1">
      <w:start w:val="1"/>
      <w:numFmt w:val="lowerRoman"/>
      <w:lvlText w:val="%9."/>
      <w:lvlJc w:val="right"/>
      <w:pPr>
        <w:ind w:left="7245" w:hanging="180"/>
      </w:pPr>
    </w:lvl>
  </w:abstractNum>
  <w:abstractNum w:abstractNumId="7" w15:restartNumberingAfterBreak="0">
    <w:nsid w:val="148277CB"/>
    <w:multiLevelType w:val="hybridMultilevel"/>
    <w:tmpl w:val="F55C6E74"/>
    <w:lvl w:ilvl="0" w:tplc="0C0A0001">
      <w:start w:val="1"/>
      <w:numFmt w:val="bullet"/>
      <w:lvlText w:val=""/>
      <w:lvlJc w:val="left"/>
      <w:pPr>
        <w:tabs>
          <w:tab w:val="num" w:pos="360"/>
        </w:tabs>
        <w:ind w:left="360" w:hanging="360"/>
      </w:pPr>
      <w:rPr>
        <w:rFonts w:ascii="Symbol" w:hAnsi="Symbol" w:hint="default"/>
      </w:rPr>
    </w:lvl>
    <w:lvl w:ilvl="1" w:tplc="AC1066AA" w:tentative="1">
      <w:start w:val="1"/>
      <w:numFmt w:val="decimal"/>
      <w:lvlText w:val="%2."/>
      <w:lvlJc w:val="left"/>
      <w:pPr>
        <w:tabs>
          <w:tab w:val="num" w:pos="1080"/>
        </w:tabs>
        <w:ind w:left="1080" w:hanging="360"/>
      </w:pPr>
    </w:lvl>
    <w:lvl w:ilvl="2" w:tplc="0CDCD134" w:tentative="1">
      <w:start w:val="1"/>
      <w:numFmt w:val="decimal"/>
      <w:lvlText w:val="%3."/>
      <w:lvlJc w:val="left"/>
      <w:pPr>
        <w:tabs>
          <w:tab w:val="num" w:pos="1800"/>
        </w:tabs>
        <w:ind w:left="1800" w:hanging="360"/>
      </w:pPr>
    </w:lvl>
    <w:lvl w:ilvl="3" w:tplc="3A78A19A" w:tentative="1">
      <w:start w:val="1"/>
      <w:numFmt w:val="decimal"/>
      <w:lvlText w:val="%4."/>
      <w:lvlJc w:val="left"/>
      <w:pPr>
        <w:tabs>
          <w:tab w:val="num" w:pos="2520"/>
        </w:tabs>
        <w:ind w:left="2520" w:hanging="360"/>
      </w:pPr>
    </w:lvl>
    <w:lvl w:ilvl="4" w:tplc="FF36649C" w:tentative="1">
      <w:start w:val="1"/>
      <w:numFmt w:val="decimal"/>
      <w:lvlText w:val="%5."/>
      <w:lvlJc w:val="left"/>
      <w:pPr>
        <w:tabs>
          <w:tab w:val="num" w:pos="3240"/>
        </w:tabs>
        <w:ind w:left="3240" w:hanging="360"/>
      </w:pPr>
    </w:lvl>
    <w:lvl w:ilvl="5" w:tplc="16ECBE56" w:tentative="1">
      <w:start w:val="1"/>
      <w:numFmt w:val="decimal"/>
      <w:lvlText w:val="%6."/>
      <w:lvlJc w:val="left"/>
      <w:pPr>
        <w:tabs>
          <w:tab w:val="num" w:pos="3960"/>
        </w:tabs>
        <w:ind w:left="3960" w:hanging="360"/>
      </w:pPr>
    </w:lvl>
    <w:lvl w:ilvl="6" w:tplc="935A5BAE" w:tentative="1">
      <w:start w:val="1"/>
      <w:numFmt w:val="decimal"/>
      <w:lvlText w:val="%7."/>
      <w:lvlJc w:val="left"/>
      <w:pPr>
        <w:tabs>
          <w:tab w:val="num" w:pos="4680"/>
        </w:tabs>
        <w:ind w:left="4680" w:hanging="360"/>
      </w:pPr>
    </w:lvl>
    <w:lvl w:ilvl="7" w:tplc="AAE0EE20" w:tentative="1">
      <w:start w:val="1"/>
      <w:numFmt w:val="decimal"/>
      <w:lvlText w:val="%8."/>
      <w:lvlJc w:val="left"/>
      <w:pPr>
        <w:tabs>
          <w:tab w:val="num" w:pos="5400"/>
        </w:tabs>
        <w:ind w:left="5400" w:hanging="360"/>
      </w:pPr>
    </w:lvl>
    <w:lvl w:ilvl="8" w:tplc="C6C05A0C" w:tentative="1">
      <w:start w:val="1"/>
      <w:numFmt w:val="decimal"/>
      <w:lvlText w:val="%9."/>
      <w:lvlJc w:val="left"/>
      <w:pPr>
        <w:tabs>
          <w:tab w:val="num" w:pos="6120"/>
        </w:tabs>
        <w:ind w:left="6120" w:hanging="360"/>
      </w:pPr>
    </w:lvl>
  </w:abstractNum>
  <w:abstractNum w:abstractNumId="8" w15:restartNumberingAfterBreak="0">
    <w:nsid w:val="1B4A23F0"/>
    <w:multiLevelType w:val="hybridMultilevel"/>
    <w:tmpl w:val="A9C68B00"/>
    <w:lvl w:ilvl="0" w:tplc="440A000B">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9" w15:restartNumberingAfterBreak="0">
    <w:nsid w:val="1C3A1242"/>
    <w:multiLevelType w:val="hybridMultilevel"/>
    <w:tmpl w:val="4F26D2D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15:restartNumberingAfterBreak="0">
    <w:nsid w:val="1CAE05B9"/>
    <w:multiLevelType w:val="hybridMultilevel"/>
    <w:tmpl w:val="066E1522"/>
    <w:lvl w:ilvl="0" w:tplc="9F7CBE56">
      <w:start w:val="1"/>
      <w:numFmt w:val="bullet"/>
      <w:lvlText w:val=""/>
      <w:lvlJc w:val="left"/>
      <w:pPr>
        <w:ind w:left="720" w:hanging="360"/>
      </w:pPr>
      <w:rPr>
        <w:rFonts w:ascii="Wingdings" w:hAnsi="Wingdings" w:hint="default"/>
      </w:rPr>
    </w:lvl>
    <w:lvl w:ilvl="1" w:tplc="2A4C09F8">
      <w:numFmt w:val="bullet"/>
      <w:lvlText w:val=""/>
      <w:lvlJc w:val="left"/>
      <w:pPr>
        <w:ind w:left="1440" w:hanging="360"/>
      </w:pPr>
      <w:rPr>
        <w:rFonts w:ascii="Symbol" w:eastAsiaTheme="minorHAnsi" w:hAnsi="Symbol" w:cstheme="minorBidi"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 w15:restartNumberingAfterBreak="0">
    <w:nsid w:val="25E34182"/>
    <w:multiLevelType w:val="hybridMultilevel"/>
    <w:tmpl w:val="A912A306"/>
    <w:lvl w:ilvl="0" w:tplc="6324B202">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 w15:restartNumberingAfterBreak="0">
    <w:nsid w:val="28D36A3E"/>
    <w:multiLevelType w:val="hybridMultilevel"/>
    <w:tmpl w:val="7996D200"/>
    <w:lvl w:ilvl="0" w:tplc="440A0015">
      <w:start w:val="1"/>
      <w:numFmt w:val="upperLetter"/>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3" w15:restartNumberingAfterBreak="0">
    <w:nsid w:val="293A4A93"/>
    <w:multiLevelType w:val="hybridMultilevel"/>
    <w:tmpl w:val="4606C5EC"/>
    <w:lvl w:ilvl="0" w:tplc="440A000D">
      <w:start w:val="1"/>
      <w:numFmt w:val="bullet"/>
      <w:lvlText w:val=""/>
      <w:lvlJc w:val="left"/>
      <w:pPr>
        <w:ind w:left="720" w:hanging="360"/>
      </w:pPr>
      <w:rPr>
        <w:rFonts w:ascii="Wingdings" w:hAnsi="Wingdings" w:hint="default"/>
      </w:rPr>
    </w:lvl>
    <w:lvl w:ilvl="1" w:tplc="2A4C09F8">
      <w:numFmt w:val="bullet"/>
      <w:lvlText w:val=""/>
      <w:lvlJc w:val="left"/>
      <w:pPr>
        <w:ind w:left="1440" w:hanging="360"/>
      </w:pPr>
      <w:rPr>
        <w:rFonts w:ascii="Symbol" w:eastAsiaTheme="minorHAnsi" w:hAnsi="Symbol" w:cstheme="minorBidi"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15:restartNumberingAfterBreak="0">
    <w:nsid w:val="2F2F5AEA"/>
    <w:multiLevelType w:val="hybridMultilevel"/>
    <w:tmpl w:val="1B1ED00A"/>
    <w:lvl w:ilvl="0" w:tplc="9F7CBE56">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 w15:restartNumberingAfterBreak="0">
    <w:nsid w:val="31583CF5"/>
    <w:multiLevelType w:val="hybridMultilevel"/>
    <w:tmpl w:val="2BE69168"/>
    <w:lvl w:ilvl="0" w:tplc="66F67A2A">
      <w:start w:val="1"/>
      <w:numFmt w:val="lowerLetter"/>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6" w15:restartNumberingAfterBreak="0">
    <w:nsid w:val="365D5469"/>
    <w:multiLevelType w:val="hybridMultilevel"/>
    <w:tmpl w:val="3E1E545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15:restartNumberingAfterBreak="0">
    <w:nsid w:val="38420161"/>
    <w:multiLevelType w:val="hybridMultilevel"/>
    <w:tmpl w:val="4634C366"/>
    <w:lvl w:ilvl="0" w:tplc="B4C432B2">
      <w:numFmt w:val="bullet"/>
      <w:lvlText w:val="•"/>
      <w:lvlJc w:val="left"/>
      <w:pPr>
        <w:ind w:left="1080" w:hanging="720"/>
      </w:pPr>
      <w:rPr>
        <w:rFonts w:ascii="Corbel" w:eastAsiaTheme="minorHAnsi" w:hAnsi="Corbel" w:cstheme="minorBid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8" w15:restartNumberingAfterBreak="0">
    <w:nsid w:val="43C4015F"/>
    <w:multiLevelType w:val="hybridMultilevel"/>
    <w:tmpl w:val="9E48E18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9" w15:restartNumberingAfterBreak="0">
    <w:nsid w:val="44C03023"/>
    <w:multiLevelType w:val="hybridMultilevel"/>
    <w:tmpl w:val="B1384B8A"/>
    <w:lvl w:ilvl="0" w:tplc="B4C432B2">
      <w:numFmt w:val="bullet"/>
      <w:lvlText w:val="•"/>
      <w:lvlJc w:val="left"/>
      <w:pPr>
        <w:ind w:left="1080" w:hanging="720"/>
      </w:pPr>
      <w:rPr>
        <w:rFonts w:ascii="Corbel" w:eastAsiaTheme="minorHAnsi" w:hAnsi="Corbel" w:cstheme="minorBid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0" w15:restartNumberingAfterBreak="0">
    <w:nsid w:val="4A1A7F21"/>
    <w:multiLevelType w:val="hybridMultilevel"/>
    <w:tmpl w:val="C628AA7A"/>
    <w:lvl w:ilvl="0" w:tplc="A6465EBE">
      <w:start w:val="1"/>
      <w:numFmt w:val="bullet"/>
      <w:lvlText w:val=""/>
      <w:lvlJc w:val="left"/>
      <w:pPr>
        <w:tabs>
          <w:tab w:val="num" w:pos="720"/>
        </w:tabs>
        <w:ind w:left="720" w:hanging="360"/>
      </w:pPr>
      <w:rPr>
        <w:rFonts w:ascii="Wingdings 2" w:hAnsi="Wingdings 2" w:hint="default"/>
      </w:rPr>
    </w:lvl>
    <w:lvl w:ilvl="1" w:tplc="1592E352" w:tentative="1">
      <w:start w:val="1"/>
      <w:numFmt w:val="bullet"/>
      <w:lvlText w:val=""/>
      <w:lvlJc w:val="left"/>
      <w:pPr>
        <w:tabs>
          <w:tab w:val="num" w:pos="1440"/>
        </w:tabs>
        <w:ind w:left="1440" w:hanging="360"/>
      </w:pPr>
      <w:rPr>
        <w:rFonts w:ascii="Wingdings 2" w:hAnsi="Wingdings 2" w:hint="default"/>
      </w:rPr>
    </w:lvl>
    <w:lvl w:ilvl="2" w:tplc="7F86B7A8" w:tentative="1">
      <w:start w:val="1"/>
      <w:numFmt w:val="bullet"/>
      <w:lvlText w:val=""/>
      <w:lvlJc w:val="left"/>
      <w:pPr>
        <w:tabs>
          <w:tab w:val="num" w:pos="2160"/>
        </w:tabs>
        <w:ind w:left="2160" w:hanging="360"/>
      </w:pPr>
      <w:rPr>
        <w:rFonts w:ascii="Wingdings 2" w:hAnsi="Wingdings 2" w:hint="default"/>
      </w:rPr>
    </w:lvl>
    <w:lvl w:ilvl="3" w:tplc="5C48CD2C" w:tentative="1">
      <w:start w:val="1"/>
      <w:numFmt w:val="bullet"/>
      <w:lvlText w:val=""/>
      <w:lvlJc w:val="left"/>
      <w:pPr>
        <w:tabs>
          <w:tab w:val="num" w:pos="2880"/>
        </w:tabs>
        <w:ind w:left="2880" w:hanging="360"/>
      </w:pPr>
      <w:rPr>
        <w:rFonts w:ascii="Wingdings 2" w:hAnsi="Wingdings 2" w:hint="default"/>
      </w:rPr>
    </w:lvl>
    <w:lvl w:ilvl="4" w:tplc="8CFE8782" w:tentative="1">
      <w:start w:val="1"/>
      <w:numFmt w:val="bullet"/>
      <w:lvlText w:val=""/>
      <w:lvlJc w:val="left"/>
      <w:pPr>
        <w:tabs>
          <w:tab w:val="num" w:pos="3600"/>
        </w:tabs>
        <w:ind w:left="3600" w:hanging="360"/>
      </w:pPr>
      <w:rPr>
        <w:rFonts w:ascii="Wingdings 2" w:hAnsi="Wingdings 2" w:hint="default"/>
      </w:rPr>
    </w:lvl>
    <w:lvl w:ilvl="5" w:tplc="098E0524" w:tentative="1">
      <w:start w:val="1"/>
      <w:numFmt w:val="bullet"/>
      <w:lvlText w:val=""/>
      <w:lvlJc w:val="left"/>
      <w:pPr>
        <w:tabs>
          <w:tab w:val="num" w:pos="4320"/>
        </w:tabs>
        <w:ind w:left="4320" w:hanging="360"/>
      </w:pPr>
      <w:rPr>
        <w:rFonts w:ascii="Wingdings 2" w:hAnsi="Wingdings 2" w:hint="default"/>
      </w:rPr>
    </w:lvl>
    <w:lvl w:ilvl="6" w:tplc="819A5260" w:tentative="1">
      <w:start w:val="1"/>
      <w:numFmt w:val="bullet"/>
      <w:lvlText w:val=""/>
      <w:lvlJc w:val="left"/>
      <w:pPr>
        <w:tabs>
          <w:tab w:val="num" w:pos="5040"/>
        </w:tabs>
        <w:ind w:left="5040" w:hanging="360"/>
      </w:pPr>
      <w:rPr>
        <w:rFonts w:ascii="Wingdings 2" w:hAnsi="Wingdings 2" w:hint="default"/>
      </w:rPr>
    </w:lvl>
    <w:lvl w:ilvl="7" w:tplc="7C9869B4" w:tentative="1">
      <w:start w:val="1"/>
      <w:numFmt w:val="bullet"/>
      <w:lvlText w:val=""/>
      <w:lvlJc w:val="left"/>
      <w:pPr>
        <w:tabs>
          <w:tab w:val="num" w:pos="5760"/>
        </w:tabs>
        <w:ind w:left="5760" w:hanging="360"/>
      </w:pPr>
      <w:rPr>
        <w:rFonts w:ascii="Wingdings 2" w:hAnsi="Wingdings 2" w:hint="default"/>
      </w:rPr>
    </w:lvl>
    <w:lvl w:ilvl="8" w:tplc="86D06FAE" w:tentative="1">
      <w:start w:val="1"/>
      <w:numFmt w:val="bullet"/>
      <w:lvlText w:val=""/>
      <w:lvlJc w:val="left"/>
      <w:pPr>
        <w:tabs>
          <w:tab w:val="num" w:pos="6480"/>
        </w:tabs>
        <w:ind w:left="6480" w:hanging="360"/>
      </w:pPr>
      <w:rPr>
        <w:rFonts w:ascii="Wingdings 2" w:hAnsi="Wingdings 2" w:hint="default"/>
      </w:rPr>
    </w:lvl>
  </w:abstractNum>
  <w:abstractNum w:abstractNumId="21" w15:restartNumberingAfterBreak="0">
    <w:nsid w:val="51737E17"/>
    <w:multiLevelType w:val="hybridMultilevel"/>
    <w:tmpl w:val="3BCA1B54"/>
    <w:lvl w:ilvl="0" w:tplc="69FC7D52">
      <w:numFmt w:val="bullet"/>
      <w:lvlText w:val="-"/>
      <w:lvlJc w:val="left"/>
      <w:pPr>
        <w:ind w:left="720" w:hanging="360"/>
      </w:pPr>
      <w:rPr>
        <w:rFonts w:ascii="Calibri" w:eastAsiaTheme="minorHAnsi" w:hAnsi="Calibri" w:cs="Calibr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2" w15:restartNumberingAfterBreak="0">
    <w:nsid w:val="6ED52EEA"/>
    <w:multiLevelType w:val="hybridMultilevel"/>
    <w:tmpl w:val="FDD0D4E0"/>
    <w:lvl w:ilvl="0" w:tplc="440A000D">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23" w15:restartNumberingAfterBreak="0">
    <w:nsid w:val="713005C6"/>
    <w:multiLevelType w:val="hybridMultilevel"/>
    <w:tmpl w:val="E6CCA314"/>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4" w15:restartNumberingAfterBreak="0">
    <w:nsid w:val="73D62F36"/>
    <w:multiLevelType w:val="hybridMultilevel"/>
    <w:tmpl w:val="412A5008"/>
    <w:lvl w:ilvl="0" w:tplc="B4C432B2">
      <w:numFmt w:val="bullet"/>
      <w:lvlText w:val="•"/>
      <w:lvlJc w:val="left"/>
      <w:pPr>
        <w:ind w:left="1080" w:hanging="720"/>
      </w:pPr>
      <w:rPr>
        <w:rFonts w:ascii="Corbel" w:eastAsiaTheme="minorHAnsi" w:hAnsi="Corbel" w:cstheme="minorBid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5" w15:restartNumberingAfterBreak="0">
    <w:nsid w:val="74163B96"/>
    <w:multiLevelType w:val="hybridMultilevel"/>
    <w:tmpl w:val="7574822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6" w15:restartNumberingAfterBreak="0">
    <w:nsid w:val="753F4BBE"/>
    <w:multiLevelType w:val="hybridMultilevel"/>
    <w:tmpl w:val="062877C2"/>
    <w:lvl w:ilvl="0" w:tplc="440A000B">
      <w:start w:val="1"/>
      <w:numFmt w:val="bullet"/>
      <w:lvlText w:val=""/>
      <w:lvlJc w:val="left"/>
      <w:pPr>
        <w:ind w:left="720" w:hanging="720"/>
      </w:pPr>
      <w:rPr>
        <w:rFonts w:ascii="Wingdings" w:hAnsi="Wingdings"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7" w15:restartNumberingAfterBreak="0">
    <w:nsid w:val="7A4917AA"/>
    <w:multiLevelType w:val="hybridMultilevel"/>
    <w:tmpl w:val="20A821A4"/>
    <w:lvl w:ilvl="0" w:tplc="440A0001">
      <w:start w:val="1"/>
      <w:numFmt w:val="bullet"/>
      <w:lvlText w:val=""/>
      <w:lvlJc w:val="left"/>
      <w:pPr>
        <w:ind w:left="765" w:hanging="360"/>
      </w:pPr>
      <w:rPr>
        <w:rFonts w:ascii="Symbol" w:hAnsi="Symbol" w:hint="default"/>
      </w:rPr>
    </w:lvl>
    <w:lvl w:ilvl="1" w:tplc="440A0003" w:tentative="1">
      <w:start w:val="1"/>
      <w:numFmt w:val="bullet"/>
      <w:lvlText w:val="o"/>
      <w:lvlJc w:val="left"/>
      <w:pPr>
        <w:ind w:left="1485" w:hanging="360"/>
      </w:pPr>
      <w:rPr>
        <w:rFonts w:ascii="Courier New" w:hAnsi="Courier New" w:cs="Courier New" w:hint="default"/>
      </w:rPr>
    </w:lvl>
    <w:lvl w:ilvl="2" w:tplc="440A0005" w:tentative="1">
      <w:start w:val="1"/>
      <w:numFmt w:val="bullet"/>
      <w:lvlText w:val=""/>
      <w:lvlJc w:val="left"/>
      <w:pPr>
        <w:ind w:left="2205" w:hanging="360"/>
      </w:pPr>
      <w:rPr>
        <w:rFonts w:ascii="Wingdings" w:hAnsi="Wingdings" w:hint="default"/>
      </w:rPr>
    </w:lvl>
    <w:lvl w:ilvl="3" w:tplc="440A0001" w:tentative="1">
      <w:start w:val="1"/>
      <w:numFmt w:val="bullet"/>
      <w:lvlText w:val=""/>
      <w:lvlJc w:val="left"/>
      <w:pPr>
        <w:ind w:left="2925" w:hanging="360"/>
      </w:pPr>
      <w:rPr>
        <w:rFonts w:ascii="Symbol" w:hAnsi="Symbol" w:hint="default"/>
      </w:rPr>
    </w:lvl>
    <w:lvl w:ilvl="4" w:tplc="440A0003" w:tentative="1">
      <w:start w:val="1"/>
      <w:numFmt w:val="bullet"/>
      <w:lvlText w:val="o"/>
      <w:lvlJc w:val="left"/>
      <w:pPr>
        <w:ind w:left="3645" w:hanging="360"/>
      </w:pPr>
      <w:rPr>
        <w:rFonts w:ascii="Courier New" w:hAnsi="Courier New" w:cs="Courier New" w:hint="default"/>
      </w:rPr>
    </w:lvl>
    <w:lvl w:ilvl="5" w:tplc="440A0005" w:tentative="1">
      <w:start w:val="1"/>
      <w:numFmt w:val="bullet"/>
      <w:lvlText w:val=""/>
      <w:lvlJc w:val="left"/>
      <w:pPr>
        <w:ind w:left="4365" w:hanging="360"/>
      </w:pPr>
      <w:rPr>
        <w:rFonts w:ascii="Wingdings" w:hAnsi="Wingdings" w:hint="default"/>
      </w:rPr>
    </w:lvl>
    <w:lvl w:ilvl="6" w:tplc="440A0001" w:tentative="1">
      <w:start w:val="1"/>
      <w:numFmt w:val="bullet"/>
      <w:lvlText w:val=""/>
      <w:lvlJc w:val="left"/>
      <w:pPr>
        <w:ind w:left="5085" w:hanging="360"/>
      </w:pPr>
      <w:rPr>
        <w:rFonts w:ascii="Symbol" w:hAnsi="Symbol" w:hint="default"/>
      </w:rPr>
    </w:lvl>
    <w:lvl w:ilvl="7" w:tplc="440A0003" w:tentative="1">
      <w:start w:val="1"/>
      <w:numFmt w:val="bullet"/>
      <w:lvlText w:val="o"/>
      <w:lvlJc w:val="left"/>
      <w:pPr>
        <w:ind w:left="5805" w:hanging="360"/>
      </w:pPr>
      <w:rPr>
        <w:rFonts w:ascii="Courier New" w:hAnsi="Courier New" w:cs="Courier New" w:hint="default"/>
      </w:rPr>
    </w:lvl>
    <w:lvl w:ilvl="8" w:tplc="440A0005" w:tentative="1">
      <w:start w:val="1"/>
      <w:numFmt w:val="bullet"/>
      <w:lvlText w:val=""/>
      <w:lvlJc w:val="left"/>
      <w:pPr>
        <w:ind w:left="6525" w:hanging="360"/>
      </w:pPr>
      <w:rPr>
        <w:rFonts w:ascii="Wingdings" w:hAnsi="Wingdings" w:hint="default"/>
      </w:rPr>
    </w:lvl>
  </w:abstractNum>
  <w:abstractNum w:abstractNumId="28" w15:restartNumberingAfterBreak="0">
    <w:nsid w:val="7A9622B6"/>
    <w:multiLevelType w:val="hybridMultilevel"/>
    <w:tmpl w:val="8DCC6F3E"/>
    <w:lvl w:ilvl="0" w:tplc="F7F61B5E">
      <w:start w:val="1"/>
      <w:numFmt w:val="bullet"/>
      <w:lvlText w:val="•"/>
      <w:lvlJc w:val="left"/>
      <w:pPr>
        <w:tabs>
          <w:tab w:val="num" w:pos="720"/>
        </w:tabs>
        <w:ind w:left="720" w:hanging="360"/>
      </w:pPr>
      <w:rPr>
        <w:rFonts w:ascii="Arial" w:hAnsi="Arial" w:hint="default"/>
      </w:rPr>
    </w:lvl>
    <w:lvl w:ilvl="1" w:tplc="43D0E6F4" w:tentative="1">
      <w:start w:val="1"/>
      <w:numFmt w:val="bullet"/>
      <w:lvlText w:val="•"/>
      <w:lvlJc w:val="left"/>
      <w:pPr>
        <w:tabs>
          <w:tab w:val="num" w:pos="1440"/>
        </w:tabs>
        <w:ind w:left="1440" w:hanging="360"/>
      </w:pPr>
      <w:rPr>
        <w:rFonts w:ascii="Arial" w:hAnsi="Arial" w:hint="default"/>
      </w:rPr>
    </w:lvl>
    <w:lvl w:ilvl="2" w:tplc="B1164CC4" w:tentative="1">
      <w:start w:val="1"/>
      <w:numFmt w:val="bullet"/>
      <w:lvlText w:val="•"/>
      <w:lvlJc w:val="left"/>
      <w:pPr>
        <w:tabs>
          <w:tab w:val="num" w:pos="2160"/>
        </w:tabs>
        <w:ind w:left="2160" w:hanging="360"/>
      </w:pPr>
      <w:rPr>
        <w:rFonts w:ascii="Arial" w:hAnsi="Arial" w:hint="default"/>
      </w:rPr>
    </w:lvl>
    <w:lvl w:ilvl="3" w:tplc="92D6B632" w:tentative="1">
      <w:start w:val="1"/>
      <w:numFmt w:val="bullet"/>
      <w:lvlText w:val="•"/>
      <w:lvlJc w:val="left"/>
      <w:pPr>
        <w:tabs>
          <w:tab w:val="num" w:pos="2880"/>
        </w:tabs>
        <w:ind w:left="2880" w:hanging="360"/>
      </w:pPr>
      <w:rPr>
        <w:rFonts w:ascii="Arial" w:hAnsi="Arial" w:hint="default"/>
      </w:rPr>
    </w:lvl>
    <w:lvl w:ilvl="4" w:tplc="17AED584" w:tentative="1">
      <w:start w:val="1"/>
      <w:numFmt w:val="bullet"/>
      <w:lvlText w:val="•"/>
      <w:lvlJc w:val="left"/>
      <w:pPr>
        <w:tabs>
          <w:tab w:val="num" w:pos="3600"/>
        </w:tabs>
        <w:ind w:left="3600" w:hanging="360"/>
      </w:pPr>
      <w:rPr>
        <w:rFonts w:ascii="Arial" w:hAnsi="Arial" w:hint="default"/>
      </w:rPr>
    </w:lvl>
    <w:lvl w:ilvl="5" w:tplc="DE98FD7A" w:tentative="1">
      <w:start w:val="1"/>
      <w:numFmt w:val="bullet"/>
      <w:lvlText w:val="•"/>
      <w:lvlJc w:val="left"/>
      <w:pPr>
        <w:tabs>
          <w:tab w:val="num" w:pos="4320"/>
        </w:tabs>
        <w:ind w:left="4320" w:hanging="360"/>
      </w:pPr>
      <w:rPr>
        <w:rFonts w:ascii="Arial" w:hAnsi="Arial" w:hint="default"/>
      </w:rPr>
    </w:lvl>
    <w:lvl w:ilvl="6" w:tplc="BABEA13C" w:tentative="1">
      <w:start w:val="1"/>
      <w:numFmt w:val="bullet"/>
      <w:lvlText w:val="•"/>
      <w:lvlJc w:val="left"/>
      <w:pPr>
        <w:tabs>
          <w:tab w:val="num" w:pos="5040"/>
        </w:tabs>
        <w:ind w:left="5040" w:hanging="360"/>
      </w:pPr>
      <w:rPr>
        <w:rFonts w:ascii="Arial" w:hAnsi="Arial" w:hint="default"/>
      </w:rPr>
    </w:lvl>
    <w:lvl w:ilvl="7" w:tplc="E7706B8E" w:tentative="1">
      <w:start w:val="1"/>
      <w:numFmt w:val="bullet"/>
      <w:lvlText w:val="•"/>
      <w:lvlJc w:val="left"/>
      <w:pPr>
        <w:tabs>
          <w:tab w:val="num" w:pos="5760"/>
        </w:tabs>
        <w:ind w:left="5760" w:hanging="360"/>
      </w:pPr>
      <w:rPr>
        <w:rFonts w:ascii="Arial" w:hAnsi="Arial" w:hint="default"/>
      </w:rPr>
    </w:lvl>
    <w:lvl w:ilvl="8" w:tplc="8E329476"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1"/>
  </w:num>
  <w:num w:numId="3">
    <w:abstractNumId w:val="4"/>
  </w:num>
  <w:num w:numId="4">
    <w:abstractNumId w:val="3"/>
  </w:num>
  <w:num w:numId="5">
    <w:abstractNumId w:val="24"/>
  </w:num>
  <w:num w:numId="6">
    <w:abstractNumId w:val="17"/>
  </w:num>
  <w:num w:numId="7">
    <w:abstractNumId w:val="19"/>
  </w:num>
  <w:num w:numId="8">
    <w:abstractNumId w:val="6"/>
  </w:num>
  <w:num w:numId="9">
    <w:abstractNumId w:val="22"/>
  </w:num>
  <w:num w:numId="10">
    <w:abstractNumId w:val="16"/>
  </w:num>
  <w:num w:numId="11">
    <w:abstractNumId w:val="12"/>
  </w:num>
  <w:num w:numId="12">
    <w:abstractNumId w:val="2"/>
  </w:num>
  <w:num w:numId="13">
    <w:abstractNumId w:val="5"/>
  </w:num>
  <w:num w:numId="14">
    <w:abstractNumId w:val="8"/>
  </w:num>
  <w:num w:numId="15">
    <w:abstractNumId w:val="25"/>
  </w:num>
  <w:num w:numId="16">
    <w:abstractNumId w:val="9"/>
  </w:num>
  <w:num w:numId="17">
    <w:abstractNumId w:val="14"/>
  </w:num>
  <w:num w:numId="18">
    <w:abstractNumId w:val="20"/>
  </w:num>
  <w:num w:numId="19">
    <w:abstractNumId w:val="10"/>
  </w:num>
  <w:num w:numId="20">
    <w:abstractNumId w:val="13"/>
  </w:num>
  <w:num w:numId="21">
    <w:abstractNumId w:val="7"/>
  </w:num>
  <w:num w:numId="22">
    <w:abstractNumId w:val="18"/>
  </w:num>
  <w:num w:numId="23">
    <w:abstractNumId w:val="27"/>
  </w:num>
  <w:num w:numId="24">
    <w:abstractNumId w:val="15"/>
  </w:num>
  <w:num w:numId="25">
    <w:abstractNumId w:val="23"/>
  </w:num>
  <w:num w:numId="26">
    <w:abstractNumId w:val="26"/>
  </w:num>
  <w:num w:numId="27">
    <w:abstractNumId w:val="28"/>
  </w:num>
  <w:num w:numId="28">
    <w:abstractNumId w:val="21"/>
  </w:num>
  <w:num w:numId="29">
    <w:abstractNumId w:val="1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3B5D"/>
    <w:rsid w:val="000039EA"/>
    <w:rsid w:val="00003A2F"/>
    <w:rsid w:val="00003FDF"/>
    <w:rsid w:val="00007F88"/>
    <w:rsid w:val="00012C89"/>
    <w:rsid w:val="00014BB4"/>
    <w:rsid w:val="000218D3"/>
    <w:rsid w:val="000346F7"/>
    <w:rsid w:val="00036010"/>
    <w:rsid w:val="00037018"/>
    <w:rsid w:val="00044BD0"/>
    <w:rsid w:val="0005745B"/>
    <w:rsid w:val="00070AFD"/>
    <w:rsid w:val="00073330"/>
    <w:rsid w:val="00073F21"/>
    <w:rsid w:val="000758F0"/>
    <w:rsid w:val="00077681"/>
    <w:rsid w:val="00081421"/>
    <w:rsid w:val="0008357E"/>
    <w:rsid w:val="00086954"/>
    <w:rsid w:val="0009320E"/>
    <w:rsid w:val="000974F1"/>
    <w:rsid w:val="00097DB7"/>
    <w:rsid w:val="000A0E4B"/>
    <w:rsid w:val="000A3016"/>
    <w:rsid w:val="000A33A4"/>
    <w:rsid w:val="000B277A"/>
    <w:rsid w:val="000B4200"/>
    <w:rsid w:val="000C3A10"/>
    <w:rsid w:val="000C45B3"/>
    <w:rsid w:val="000C7E6A"/>
    <w:rsid w:val="000E459F"/>
    <w:rsid w:val="000E6DFE"/>
    <w:rsid w:val="000E7EB5"/>
    <w:rsid w:val="000F2DF3"/>
    <w:rsid w:val="000F5F0B"/>
    <w:rsid w:val="001156E2"/>
    <w:rsid w:val="00117041"/>
    <w:rsid w:val="00134C47"/>
    <w:rsid w:val="00135EF1"/>
    <w:rsid w:val="00143F04"/>
    <w:rsid w:val="00145716"/>
    <w:rsid w:val="00150F29"/>
    <w:rsid w:val="001537B6"/>
    <w:rsid w:val="00154DBE"/>
    <w:rsid w:val="00155DF5"/>
    <w:rsid w:val="001628A8"/>
    <w:rsid w:val="0016703D"/>
    <w:rsid w:val="00171C93"/>
    <w:rsid w:val="00181B87"/>
    <w:rsid w:val="00184443"/>
    <w:rsid w:val="0018777E"/>
    <w:rsid w:val="00187878"/>
    <w:rsid w:val="00190392"/>
    <w:rsid w:val="001914FD"/>
    <w:rsid w:val="001C1D22"/>
    <w:rsid w:val="001C6C6D"/>
    <w:rsid w:val="001D032D"/>
    <w:rsid w:val="001D3940"/>
    <w:rsid w:val="001D4D4E"/>
    <w:rsid w:val="001D4FEF"/>
    <w:rsid w:val="001E094F"/>
    <w:rsid w:val="001E0EEE"/>
    <w:rsid w:val="001E70E0"/>
    <w:rsid w:val="001F012F"/>
    <w:rsid w:val="001F53B5"/>
    <w:rsid w:val="00202277"/>
    <w:rsid w:val="0021214A"/>
    <w:rsid w:val="002123D7"/>
    <w:rsid w:val="002209A0"/>
    <w:rsid w:val="002210A9"/>
    <w:rsid w:val="00222BD7"/>
    <w:rsid w:val="002302ED"/>
    <w:rsid w:val="002349D5"/>
    <w:rsid w:val="00237EAF"/>
    <w:rsid w:val="002403A9"/>
    <w:rsid w:val="002439ED"/>
    <w:rsid w:val="002506CB"/>
    <w:rsid w:val="002554CD"/>
    <w:rsid w:val="002560FE"/>
    <w:rsid w:val="002601E2"/>
    <w:rsid w:val="00260B30"/>
    <w:rsid w:val="0026104C"/>
    <w:rsid w:val="00270C38"/>
    <w:rsid w:val="00272078"/>
    <w:rsid w:val="00281C52"/>
    <w:rsid w:val="00286F22"/>
    <w:rsid w:val="0028712B"/>
    <w:rsid w:val="00293B5D"/>
    <w:rsid w:val="00293B83"/>
    <w:rsid w:val="002941E5"/>
    <w:rsid w:val="002950CE"/>
    <w:rsid w:val="002A2E32"/>
    <w:rsid w:val="002A5C65"/>
    <w:rsid w:val="002B1B01"/>
    <w:rsid w:val="002B3075"/>
    <w:rsid w:val="002B4294"/>
    <w:rsid w:val="002B4558"/>
    <w:rsid w:val="002B6D13"/>
    <w:rsid w:val="002C1EE3"/>
    <w:rsid w:val="002E1281"/>
    <w:rsid w:val="002E25F3"/>
    <w:rsid w:val="002E5382"/>
    <w:rsid w:val="002F0092"/>
    <w:rsid w:val="002F4F28"/>
    <w:rsid w:val="002F5774"/>
    <w:rsid w:val="002F6BA0"/>
    <w:rsid w:val="0030359A"/>
    <w:rsid w:val="0031380D"/>
    <w:rsid w:val="00313CDD"/>
    <w:rsid w:val="00316DD4"/>
    <w:rsid w:val="003223CA"/>
    <w:rsid w:val="00325B98"/>
    <w:rsid w:val="003277FC"/>
    <w:rsid w:val="00333710"/>
    <w:rsid w:val="00333D0D"/>
    <w:rsid w:val="00364CDC"/>
    <w:rsid w:val="003726CA"/>
    <w:rsid w:val="00382C19"/>
    <w:rsid w:val="003854A2"/>
    <w:rsid w:val="0039044B"/>
    <w:rsid w:val="00390C7D"/>
    <w:rsid w:val="00393EF5"/>
    <w:rsid w:val="00396DA5"/>
    <w:rsid w:val="003A05E6"/>
    <w:rsid w:val="003B2344"/>
    <w:rsid w:val="003B4E3B"/>
    <w:rsid w:val="003B7FC8"/>
    <w:rsid w:val="003D30E9"/>
    <w:rsid w:val="003F37FD"/>
    <w:rsid w:val="003F69E9"/>
    <w:rsid w:val="0040058D"/>
    <w:rsid w:val="0040111C"/>
    <w:rsid w:val="004021E1"/>
    <w:rsid w:val="00405B29"/>
    <w:rsid w:val="00410765"/>
    <w:rsid w:val="00410785"/>
    <w:rsid w:val="004143C9"/>
    <w:rsid w:val="00417059"/>
    <w:rsid w:val="004270DB"/>
    <w:rsid w:val="00435BDE"/>
    <w:rsid w:val="00440197"/>
    <w:rsid w:val="00446C7C"/>
    <w:rsid w:val="00447160"/>
    <w:rsid w:val="004553FA"/>
    <w:rsid w:val="004609A6"/>
    <w:rsid w:val="00461173"/>
    <w:rsid w:val="004632DE"/>
    <w:rsid w:val="00467A48"/>
    <w:rsid w:val="00473D5B"/>
    <w:rsid w:val="00475A3B"/>
    <w:rsid w:val="0047625D"/>
    <w:rsid w:val="00477785"/>
    <w:rsid w:val="004818C8"/>
    <w:rsid w:val="004A0E35"/>
    <w:rsid w:val="004B1137"/>
    <w:rsid w:val="004B1E02"/>
    <w:rsid w:val="004B41A5"/>
    <w:rsid w:val="004B4529"/>
    <w:rsid w:val="004C02D8"/>
    <w:rsid w:val="004C049F"/>
    <w:rsid w:val="004C0880"/>
    <w:rsid w:val="004C4497"/>
    <w:rsid w:val="004D1480"/>
    <w:rsid w:val="004D1A6C"/>
    <w:rsid w:val="004D31E4"/>
    <w:rsid w:val="004D6462"/>
    <w:rsid w:val="004F039C"/>
    <w:rsid w:val="004F3263"/>
    <w:rsid w:val="004F559F"/>
    <w:rsid w:val="005000E2"/>
    <w:rsid w:val="005011C3"/>
    <w:rsid w:val="005019A2"/>
    <w:rsid w:val="005022E0"/>
    <w:rsid w:val="00505A9F"/>
    <w:rsid w:val="00505DA4"/>
    <w:rsid w:val="005120D1"/>
    <w:rsid w:val="00515753"/>
    <w:rsid w:val="005206B1"/>
    <w:rsid w:val="005315ED"/>
    <w:rsid w:val="00532840"/>
    <w:rsid w:val="005357CF"/>
    <w:rsid w:val="00544305"/>
    <w:rsid w:val="00545657"/>
    <w:rsid w:val="005553D3"/>
    <w:rsid w:val="00555987"/>
    <w:rsid w:val="00557021"/>
    <w:rsid w:val="0056421A"/>
    <w:rsid w:val="005728AB"/>
    <w:rsid w:val="00572DD9"/>
    <w:rsid w:val="00583C93"/>
    <w:rsid w:val="00590948"/>
    <w:rsid w:val="005A3425"/>
    <w:rsid w:val="005A42AA"/>
    <w:rsid w:val="005B1182"/>
    <w:rsid w:val="005B14B6"/>
    <w:rsid w:val="005B1C61"/>
    <w:rsid w:val="005B39E0"/>
    <w:rsid w:val="005C07C4"/>
    <w:rsid w:val="005C1A5E"/>
    <w:rsid w:val="005C65B1"/>
    <w:rsid w:val="005D01E8"/>
    <w:rsid w:val="005E2901"/>
    <w:rsid w:val="005E3D18"/>
    <w:rsid w:val="005F0DD2"/>
    <w:rsid w:val="005F1459"/>
    <w:rsid w:val="005F265C"/>
    <w:rsid w:val="006103A2"/>
    <w:rsid w:val="00610E34"/>
    <w:rsid w:val="006152F0"/>
    <w:rsid w:val="00616535"/>
    <w:rsid w:val="00620538"/>
    <w:rsid w:val="00621BC1"/>
    <w:rsid w:val="00622D33"/>
    <w:rsid w:val="006365FD"/>
    <w:rsid w:val="00636C1B"/>
    <w:rsid w:val="0064006C"/>
    <w:rsid w:val="00646766"/>
    <w:rsid w:val="00647D8C"/>
    <w:rsid w:val="006553BA"/>
    <w:rsid w:val="00660AEB"/>
    <w:rsid w:val="006610D2"/>
    <w:rsid w:val="00664CD9"/>
    <w:rsid w:val="006704D6"/>
    <w:rsid w:val="00675258"/>
    <w:rsid w:val="00675364"/>
    <w:rsid w:val="006754C7"/>
    <w:rsid w:val="00675B0F"/>
    <w:rsid w:val="0069141A"/>
    <w:rsid w:val="006A3CE7"/>
    <w:rsid w:val="006B494E"/>
    <w:rsid w:val="006C2E38"/>
    <w:rsid w:val="006C344C"/>
    <w:rsid w:val="006C3A8B"/>
    <w:rsid w:val="006C508E"/>
    <w:rsid w:val="006C5506"/>
    <w:rsid w:val="006D1B04"/>
    <w:rsid w:val="006D47E3"/>
    <w:rsid w:val="006E3FCD"/>
    <w:rsid w:val="006F2F7C"/>
    <w:rsid w:val="006F4766"/>
    <w:rsid w:val="006F5002"/>
    <w:rsid w:val="007128DC"/>
    <w:rsid w:val="00715A32"/>
    <w:rsid w:val="0072145F"/>
    <w:rsid w:val="007227DD"/>
    <w:rsid w:val="00724BA7"/>
    <w:rsid w:val="00736F9E"/>
    <w:rsid w:val="00737B02"/>
    <w:rsid w:val="00743C0B"/>
    <w:rsid w:val="00745C1A"/>
    <w:rsid w:val="00745C92"/>
    <w:rsid w:val="00761298"/>
    <w:rsid w:val="00774DB2"/>
    <w:rsid w:val="00776BF6"/>
    <w:rsid w:val="0078052A"/>
    <w:rsid w:val="00791188"/>
    <w:rsid w:val="00793758"/>
    <w:rsid w:val="00794EA5"/>
    <w:rsid w:val="00795425"/>
    <w:rsid w:val="00797811"/>
    <w:rsid w:val="007A46CA"/>
    <w:rsid w:val="007B18B0"/>
    <w:rsid w:val="007B3DEB"/>
    <w:rsid w:val="007C14F1"/>
    <w:rsid w:val="007C3A39"/>
    <w:rsid w:val="007C7ABC"/>
    <w:rsid w:val="007D06B2"/>
    <w:rsid w:val="007D10F3"/>
    <w:rsid w:val="007E3658"/>
    <w:rsid w:val="007E4192"/>
    <w:rsid w:val="007F3062"/>
    <w:rsid w:val="007F5DEB"/>
    <w:rsid w:val="007F7C22"/>
    <w:rsid w:val="00800933"/>
    <w:rsid w:val="00827190"/>
    <w:rsid w:val="00831872"/>
    <w:rsid w:val="00832E5B"/>
    <w:rsid w:val="00833275"/>
    <w:rsid w:val="00840D2B"/>
    <w:rsid w:val="00841A90"/>
    <w:rsid w:val="00845D0B"/>
    <w:rsid w:val="00846252"/>
    <w:rsid w:val="00852B59"/>
    <w:rsid w:val="008637D6"/>
    <w:rsid w:val="0087265C"/>
    <w:rsid w:val="008947B1"/>
    <w:rsid w:val="008968B6"/>
    <w:rsid w:val="008A7AEB"/>
    <w:rsid w:val="008B4668"/>
    <w:rsid w:val="008C1C5C"/>
    <w:rsid w:val="008C4212"/>
    <w:rsid w:val="008D7419"/>
    <w:rsid w:val="008D7768"/>
    <w:rsid w:val="008E17A3"/>
    <w:rsid w:val="008E2C57"/>
    <w:rsid w:val="008F20C4"/>
    <w:rsid w:val="00912929"/>
    <w:rsid w:val="00912DC9"/>
    <w:rsid w:val="00914741"/>
    <w:rsid w:val="0091779D"/>
    <w:rsid w:val="0093224F"/>
    <w:rsid w:val="0093394B"/>
    <w:rsid w:val="00961E62"/>
    <w:rsid w:val="00970618"/>
    <w:rsid w:val="00970BE1"/>
    <w:rsid w:val="00981472"/>
    <w:rsid w:val="009821EC"/>
    <w:rsid w:val="009862D6"/>
    <w:rsid w:val="009955F2"/>
    <w:rsid w:val="009A1990"/>
    <w:rsid w:val="009A3E7D"/>
    <w:rsid w:val="009A5A7D"/>
    <w:rsid w:val="009D053C"/>
    <w:rsid w:val="009D632A"/>
    <w:rsid w:val="009D6EC0"/>
    <w:rsid w:val="009E1DD3"/>
    <w:rsid w:val="009E2A3D"/>
    <w:rsid w:val="009E6C62"/>
    <w:rsid w:val="009F107E"/>
    <w:rsid w:val="009F28AD"/>
    <w:rsid w:val="00A02A8B"/>
    <w:rsid w:val="00A069AD"/>
    <w:rsid w:val="00A108AE"/>
    <w:rsid w:val="00A169BA"/>
    <w:rsid w:val="00A23E5A"/>
    <w:rsid w:val="00A30A60"/>
    <w:rsid w:val="00A31EDA"/>
    <w:rsid w:val="00A3604C"/>
    <w:rsid w:val="00A42E0F"/>
    <w:rsid w:val="00A43362"/>
    <w:rsid w:val="00A539EF"/>
    <w:rsid w:val="00A63884"/>
    <w:rsid w:val="00A64AB5"/>
    <w:rsid w:val="00A71140"/>
    <w:rsid w:val="00A77C31"/>
    <w:rsid w:val="00A81577"/>
    <w:rsid w:val="00A90713"/>
    <w:rsid w:val="00A91AC1"/>
    <w:rsid w:val="00A94F8B"/>
    <w:rsid w:val="00A978C4"/>
    <w:rsid w:val="00AA2FC2"/>
    <w:rsid w:val="00AA4091"/>
    <w:rsid w:val="00AA4DAF"/>
    <w:rsid w:val="00AB74E0"/>
    <w:rsid w:val="00AC0EE4"/>
    <w:rsid w:val="00AC56FE"/>
    <w:rsid w:val="00AD0765"/>
    <w:rsid w:val="00AD6558"/>
    <w:rsid w:val="00AD7F54"/>
    <w:rsid w:val="00AE02B9"/>
    <w:rsid w:val="00AE5116"/>
    <w:rsid w:val="00AE58A1"/>
    <w:rsid w:val="00AE6C4E"/>
    <w:rsid w:val="00B17A12"/>
    <w:rsid w:val="00B25E36"/>
    <w:rsid w:val="00B4274F"/>
    <w:rsid w:val="00B45EDD"/>
    <w:rsid w:val="00B475A8"/>
    <w:rsid w:val="00B525EA"/>
    <w:rsid w:val="00B535FB"/>
    <w:rsid w:val="00B6065C"/>
    <w:rsid w:val="00B60FBA"/>
    <w:rsid w:val="00B7245D"/>
    <w:rsid w:val="00B72497"/>
    <w:rsid w:val="00B725A4"/>
    <w:rsid w:val="00B72945"/>
    <w:rsid w:val="00B93E66"/>
    <w:rsid w:val="00B95AF6"/>
    <w:rsid w:val="00BA2BF3"/>
    <w:rsid w:val="00BB6C9A"/>
    <w:rsid w:val="00BC351B"/>
    <w:rsid w:val="00BC36AD"/>
    <w:rsid w:val="00BE1DF1"/>
    <w:rsid w:val="00BF341F"/>
    <w:rsid w:val="00C02B94"/>
    <w:rsid w:val="00C052F7"/>
    <w:rsid w:val="00C05670"/>
    <w:rsid w:val="00C15A41"/>
    <w:rsid w:val="00C246A1"/>
    <w:rsid w:val="00C25960"/>
    <w:rsid w:val="00C25984"/>
    <w:rsid w:val="00C269DD"/>
    <w:rsid w:val="00C43529"/>
    <w:rsid w:val="00C4529C"/>
    <w:rsid w:val="00C52DB1"/>
    <w:rsid w:val="00C541DA"/>
    <w:rsid w:val="00C54511"/>
    <w:rsid w:val="00C60EFA"/>
    <w:rsid w:val="00C6554A"/>
    <w:rsid w:val="00C70106"/>
    <w:rsid w:val="00C72AFC"/>
    <w:rsid w:val="00C74642"/>
    <w:rsid w:val="00C836C2"/>
    <w:rsid w:val="00C9078C"/>
    <w:rsid w:val="00C91220"/>
    <w:rsid w:val="00C91326"/>
    <w:rsid w:val="00C9165F"/>
    <w:rsid w:val="00C94C93"/>
    <w:rsid w:val="00C95036"/>
    <w:rsid w:val="00C95679"/>
    <w:rsid w:val="00C967C0"/>
    <w:rsid w:val="00CA0BE5"/>
    <w:rsid w:val="00CA0FC0"/>
    <w:rsid w:val="00CA45A7"/>
    <w:rsid w:val="00CA4C15"/>
    <w:rsid w:val="00CA7726"/>
    <w:rsid w:val="00CB5DBE"/>
    <w:rsid w:val="00CC5B0D"/>
    <w:rsid w:val="00CE0F6E"/>
    <w:rsid w:val="00CE1B6A"/>
    <w:rsid w:val="00CE6F08"/>
    <w:rsid w:val="00CF3536"/>
    <w:rsid w:val="00CF57CA"/>
    <w:rsid w:val="00CF78C3"/>
    <w:rsid w:val="00D105FB"/>
    <w:rsid w:val="00D10C02"/>
    <w:rsid w:val="00D1106A"/>
    <w:rsid w:val="00D21B50"/>
    <w:rsid w:val="00D308B3"/>
    <w:rsid w:val="00D41157"/>
    <w:rsid w:val="00D47DA8"/>
    <w:rsid w:val="00D5178A"/>
    <w:rsid w:val="00D52007"/>
    <w:rsid w:val="00D57D87"/>
    <w:rsid w:val="00D628FC"/>
    <w:rsid w:val="00D6322E"/>
    <w:rsid w:val="00D70BC2"/>
    <w:rsid w:val="00D71798"/>
    <w:rsid w:val="00D760FA"/>
    <w:rsid w:val="00D91643"/>
    <w:rsid w:val="00D92F52"/>
    <w:rsid w:val="00D93E82"/>
    <w:rsid w:val="00D9633D"/>
    <w:rsid w:val="00DA1083"/>
    <w:rsid w:val="00DA4494"/>
    <w:rsid w:val="00DB0433"/>
    <w:rsid w:val="00DB14BC"/>
    <w:rsid w:val="00DB35DF"/>
    <w:rsid w:val="00DC0FE9"/>
    <w:rsid w:val="00DC5FA2"/>
    <w:rsid w:val="00DC6FB1"/>
    <w:rsid w:val="00DD5678"/>
    <w:rsid w:val="00DD6E46"/>
    <w:rsid w:val="00DF7A1D"/>
    <w:rsid w:val="00E05D4E"/>
    <w:rsid w:val="00E07961"/>
    <w:rsid w:val="00E11D4D"/>
    <w:rsid w:val="00E1539D"/>
    <w:rsid w:val="00E156F7"/>
    <w:rsid w:val="00E157DF"/>
    <w:rsid w:val="00E2091C"/>
    <w:rsid w:val="00E216D7"/>
    <w:rsid w:val="00E234F0"/>
    <w:rsid w:val="00E347E1"/>
    <w:rsid w:val="00E405FC"/>
    <w:rsid w:val="00E46BDC"/>
    <w:rsid w:val="00E50F5B"/>
    <w:rsid w:val="00E523B1"/>
    <w:rsid w:val="00E5537F"/>
    <w:rsid w:val="00E62A23"/>
    <w:rsid w:val="00E62EF7"/>
    <w:rsid w:val="00E6330E"/>
    <w:rsid w:val="00E717D0"/>
    <w:rsid w:val="00E93469"/>
    <w:rsid w:val="00E95F5C"/>
    <w:rsid w:val="00E97FDE"/>
    <w:rsid w:val="00EA6303"/>
    <w:rsid w:val="00EA772E"/>
    <w:rsid w:val="00EA79BB"/>
    <w:rsid w:val="00EB1414"/>
    <w:rsid w:val="00EB2451"/>
    <w:rsid w:val="00EB353F"/>
    <w:rsid w:val="00EC1B27"/>
    <w:rsid w:val="00ED7C44"/>
    <w:rsid w:val="00EE00B8"/>
    <w:rsid w:val="00EF4AF3"/>
    <w:rsid w:val="00F10592"/>
    <w:rsid w:val="00F13A04"/>
    <w:rsid w:val="00F160BA"/>
    <w:rsid w:val="00F24C49"/>
    <w:rsid w:val="00F36842"/>
    <w:rsid w:val="00F42B13"/>
    <w:rsid w:val="00F46AF4"/>
    <w:rsid w:val="00F5185E"/>
    <w:rsid w:val="00F60C1E"/>
    <w:rsid w:val="00F65291"/>
    <w:rsid w:val="00F65669"/>
    <w:rsid w:val="00F708E2"/>
    <w:rsid w:val="00F831E3"/>
    <w:rsid w:val="00F84F67"/>
    <w:rsid w:val="00FA3508"/>
    <w:rsid w:val="00FA7CFD"/>
    <w:rsid w:val="00FB0CDE"/>
    <w:rsid w:val="00FB6B7F"/>
    <w:rsid w:val="00FE38A2"/>
    <w:rsid w:val="00FE78F9"/>
    <w:rsid w:val="00FF33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5F9AA1"/>
  <w15:docId w15:val="{1B048831-DEC9-4DB1-B9AA-A1940900B3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595959" w:themeColor="text1" w:themeTint="A6"/>
        <w:sz w:val="22"/>
        <w:szCs w:val="22"/>
        <w:lang w:val="es-ES" w:eastAsia="en-US" w:bidi="ar-SA"/>
      </w:rPr>
    </w:rPrDefault>
    <w:pPrDefault>
      <w:pPr>
        <w:spacing w:before="120" w:after="20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0" w:unhideWhenUsed="1" w:qFormat="1"/>
    <w:lsdException w:name="List Number" w:semiHidden="1" w:uiPriority="1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3"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33D0D"/>
  </w:style>
  <w:style w:type="paragraph" w:styleId="Ttulo1">
    <w:name w:val="heading 1"/>
    <w:basedOn w:val="Normal"/>
    <w:next w:val="Normal"/>
    <w:link w:val="Ttulo1Car"/>
    <w:uiPriority w:val="9"/>
    <w:qFormat/>
    <w:rsid w:val="00B95AF6"/>
    <w:pPr>
      <w:keepNext/>
      <w:keepLines/>
      <w:spacing w:before="600" w:after="60"/>
      <w:contextualSpacing/>
      <w:outlineLvl w:val="0"/>
    </w:pPr>
    <w:rPr>
      <w:rFonts w:asciiTheme="majorHAnsi" w:eastAsiaTheme="majorEastAsia" w:hAnsiTheme="majorHAnsi" w:cstheme="majorBidi"/>
      <w:b/>
      <w:color w:val="007789" w:themeColor="accent1" w:themeShade="BF"/>
      <w:sz w:val="32"/>
    </w:rPr>
  </w:style>
  <w:style w:type="paragraph" w:styleId="Ttulo2">
    <w:name w:val="heading 2"/>
    <w:basedOn w:val="Normal"/>
    <w:next w:val="Normal"/>
    <w:link w:val="Ttulo2Car"/>
    <w:uiPriority w:val="9"/>
    <w:unhideWhenUsed/>
    <w:qFormat/>
    <w:rsid w:val="00333D0D"/>
    <w:pPr>
      <w:keepNext/>
      <w:keepLines/>
      <w:spacing w:before="240" w:after="0"/>
      <w:contextualSpacing/>
      <w:outlineLvl w:val="1"/>
    </w:pPr>
    <w:rPr>
      <w:rFonts w:asciiTheme="majorHAnsi" w:eastAsiaTheme="majorEastAsia" w:hAnsiTheme="majorHAnsi" w:cstheme="majorBidi"/>
      <w:caps/>
      <w:color w:val="007789" w:themeColor="accent1" w:themeShade="BF"/>
      <w:sz w:val="24"/>
    </w:rPr>
  </w:style>
  <w:style w:type="paragraph" w:styleId="Ttulo3">
    <w:name w:val="heading 3"/>
    <w:basedOn w:val="Normal"/>
    <w:next w:val="Normal"/>
    <w:link w:val="Ttulo3Car"/>
    <w:uiPriority w:val="9"/>
    <w:unhideWhenUsed/>
    <w:qFormat/>
    <w:rsid w:val="002554CD"/>
    <w:pPr>
      <w:keepNext/>
      <w:keepLines/>
      <w:spacing w:before="40" w:after="0"/>
      <w:outlineLvl w:val="2"/>
    </w:pPr>
    <w:rPr>
      <w:rFonts w:asciiTheme="majorHAnsi" w:eastAsiaTheme="majorEastAsia" w:hAnsiTheme="majorHAnsi" w:cstheme="majorBidi"/>
      <w:color w:val="004F5B" w:themeColor="accent1" w:themeShade="7F"/>
      <w:sz w:val="24"/>
      <w:szCs w:val="24"/>
    </w:rPr>
  </w:style>
  <w:style w:type="paragraph" w:styleId="Ttulo4">
    <w:name w:val="heading 4"/>
    <w:basedOn w:val="Normal"/>
    <w:next w:val="Normal"/>
    <w:link w:val="Ttulo4Car"/>
    <w:uiPriority w:val="9"/>
    <w:unhideWhenUsed/>
    <w:qFormat/>
    <w:rsid w:val="00B6065C"/>
    <w:pPr>
      <w:keepNext/>
      <w:keepLines/>
      <w:spacing w:before="40" w:after="0"/>
      <w:outlineLvl w:val="3"/>
    </w:pPr>
    <w:rPr>
      <w:rFonts w:asciiTheme="majorHAnsi" w:eastAsiaTheme="majorEastAsia" w:hAnsiTheme="majorHAnsi" w:cstheme="majorBidi"/>
      <w:i/>
      <w:iCs/>
      <w:color w:val="007789" w:themeColor="accent1" w:themeShade="BF"/>
    </w:rPr>
  </w:style>
  <w:style w:type="paragraph" w:styleId="Ttulo6">
    <w:name w:val="heading 6"/>
    <w:basedOn w:val="Normal"/>
    <w:next w:val="Normal"/>
    <w:link w:val="Ttulo6Car"/>
    <w:uiPriority w:val="9"/>
    <w:semiHidden/>
    <w:unhideWhenUsed/>
    <w:qFormat/>
    <w:rsid w:val="002554CD"/>
    <w:pPr>
      <w:keepNext/>
      <w:keepLines/>
      <w:spacing w:before="40" w:after="0"/>
      <w:outlineLvl w:val="5"/>
    </w:pPr>
    <w:rPr>
      <w:rFonts w:asciiTheme="majorHAnsi" w:eastAsiaTheme="majorEastAsia" w:hAnsiTheme="majorHAnsi" w:cstheme="majorBidi"/>
      <w:color w:val="004F5B" w:themeColor="accent1" w:themeShade="7F"/>
    </w:rPr>
  </w:style>
  <w:style w:type="paragraph" w:styleId="Ttulo7">
    <w:name w:val="heading 7"/>
    <w:basedOn w:val="Normal"/>
    <w:next w:val="Normal"/>
    <w:link w:val="Ttulo7Car"/>
    <w:uiPriority w:val="9"/>
    <w:semiHidden/>
    <w:unhideWhenUsed/>
    <w:qFormat/>
    <w:rsid w:val="002554CD"/>
    <w:pPr>
      <w:keepNext/>
      <w:keepLines/>
      <w:spacing w:before="40" w:after="0"/>
      <w:outlineLvl w:val="6"/>
    </w:pPr>
    <w:rPr>
      <w:rFonts w:asciiTheme="majorHAnsi" w:eastAsiaTheme="majorEastAsia" w:hAnsiTheme="majorHAnsi" w:cstheme="majorBidi"/>
      <w:i/>
      <w:iCs/>
      <w:color w:val="004F5B" w:themeColor="accent1" w:themeShade="7F"/>
    </w:rPr>
  </w:style>
  <w:style w:type="paragraph" w:styleId="Ttulo8">
    <w:name w:val="heading 8"/>
    <w:basedOn w:val="Normal"/>
    <w:next w:val="Normal"/>
    <w:link w:val="Ttulo8Car"/>
    <w:uiPriority w:val="9"/>
    <w:semiHidden/>
    <w:unhideWhenUsed/>
    <w:qFormat/>
    <w:rsid w:val="002554CD"/>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Ttulo9">
    <w:name w:val="heading 9"/>
    <w:basedOn w:val="Normal"/>
    <w:next w:val="Normal"/>
    <w:link w:val="Ttulo9Car"/>
    <w:uiPriority w:val="9"/>
    <w:semiHidden/>
    <w:unhideWhenUsed/>
    <w:qFormat/>
    <w:rsid w:val="002554CD"/>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95AF6"/>
    <w:rPr>
      <w:rFonts w:asciiTheme="majorHAnsi" w:eastAsiaTheme="majorEastAsia" w:hAnsiTheme="majorHAnsi" w:cstheme="majorBidi"/>
      <w:b/>
      <w:color w:val="007789" w:themeColor="accent1" w:themeShade="BF"/>
      <w:sz w:val="32"/>
    </w:rPr>
  </w:style>
  <w:style w:type="character" w:customStyle="1" w:styleId="Ttulo2Car">
    <w:name w:val="Título 2 Car"/>
    <w:basedOn w:val="Fuentedeprrafopredeter"/>
    <w:link w:val="Ttulo2"/>
    <w:uiPriority w:val="9"/>
    <w:rsid w:val="00333D0D"/>
    <w:rPr>
      <w:rFonts w:asciiTheme="majorHAnsi" w:eastAsiaTheme="majorEastAsia" w:hAnsiTheme="majorHAnsi" w:cstheme="majorBidi"/>
      <w:caps/>
      <w:color w:val="007789" w:themeColor="accent1" w:themeShade="BF"/>
      <w:sz w:val="24"/>
    </w:rPr>
  </w:style>
  <w:style w:type="character" w:customStyle="1" w:styleId="Ttulo3Car">
    <w:name w:val="Título 3 Car"/>
    <w:basedOn w:val="Fuentedeprrafopredeter"/>
    <w:link w:val="Ttulo3"/>
    <w:uiPriority w:val="9"/>
    <w:rsid w:val="00C6554A"/>
    <w:rPr>
      <w:rFonts w:asciiTheme="majorHAnsi" w:eastAsiaTheme="majorEastAsia" w:hAnsiTheme="majorHAnsi" w:cstheme="majorBidi"/>
      <w:color w:val="004F5B" w:themeColor="accent1" w:themeShade="7F"/>
      <w:sz w:val="24"/>
      <w:szCs w:val="24"/>
    </w:rPr>
  </w:style>
  <w:style w:type="character" w:customStyle="1" w:styleId="Ttulo4Car">
    <w:name w:val="Título 4 Car"/>
    <w:basedOn w:val="Fuentedeprrafopredeter"/>
    <w:link w:val="Ttulo4"/>
    <w:uiPriority w:val="9"/>
    <w:rsid w:val="00B6065C"/>
    <w:rPr>
      <w:rFonts w:asciiTheme="majorHAnsi" w:eastAsiaTheme="majorEastAsia" w:hAnsiTheme="majorHAnsi" w:cstheme="majorBidi"/>
      <w:i/>
      <w:iCs/>
      <w:color w:val="007789" w:themeColor="accent1" w:themeShade="BF"/>
    </w:rPr>
  </w:style>
  <w:style w:type="character" w:customStyle="1" w:styleId="Ttulo6Car">
    <w:name w:val="Título 6 Car"/>
    <w:basedOn w:val="Fuentedeprrafopredeter"/>
    <w:link w:val="Ttulo6"/>
    <w:uiPriority w:val="9"/>
    <w:semiHidden/>
    <w:rsid w:val="002554CD"/>
    <w:rPr>
      <w:rFonts w:asciiTheme="majorHAnsi" w:eastAsiaTheme="majorEastAsia" w:hAnsiTheme="majorHAnsi" w:cstheme="majorBidi"/>
      <w:color w:val="004F5B" w:themeColor="accent1" w:themeShade="7F"/>
    </w:rPr>
  </w:style>
  <w:style w:type="character" w:customStyle="1" w:styleId="Ttulo7Car">
    <w:name w:val="Título 7 Car"/>
    <w:basedOn w:val="Fuentedeprrafopredeter"/>
    <w:link w:val="Ttulo7"/>
    <w:uiPriority w:val="9"/>
    <w:semiHidden/>
    <w:rsid w:val="002554CD"/>
    <w:rPr>
      <w:rFonts w:asciiTheme="majorHAnsi" w:eastAsiaTheme="majorEastAsia" w:hAnsiTheme="majorHAnsi" w:cstheme="majorBidi"/>
      <w:i/>
      <w:iCs/>
      <w:color w:val="004F5B" w:themeColor="accent1" w:themeShade="7F"/>
    </w:rPr>
  </w:style>
  <w:style w:type="character" w:customStyle="1" w:styleId="Ttulo8Car">
    <w:name w:val="Título 8 Car"/>
    <w:basedOn w:val="Fuentedeprrafopredeter"/>
    <w:link w:val="Ttulo8"/>
    <w:uiPriority w:val="9"/>
    <w:semiHidden/>
    <w:rsid w:val="00C6554A"/>
    <w:rPr>
      <w:rFonts w:asciiTheme="majorHAnsi" w:eastAsiaTheme="majorEastAsia" w:hAnsiTheme="majorHAnsi" w:cstheme="majorBidi"/>
      <w:color w:val="272727" w:themeColor="text1" w:themeTint="D8"/>
      <w:szCs w:val="21"/>
    </w:rPr>
  </w:style>
  <w:style w:type="character" w:customStyle="1" w:styleId="Ttulo9Car">
    <w:name w:val="Título 9 Car"/>
    <w:basedOn w:val="Fuentedeprrafopredeter"/>
    <w:link w:val="Ttulo9"/>
    <w:uiPriority w:val="9"/>
    <w:semiHidden/>
    <w:rsid w:val="00C6554A"/>
    <w:rPr>
      <w:rFonts w:asciiTheme="majorHAnsi" w:eastAsiaTheme="majorEastAsia" w:hAnsiTheme="majorHAnsi" w:cstheme="majorBidi"/>
      <w:i/>
      <w:iCs/>
      <w:color w:val="272727" w:themeColor="text1" w:themeTint="D8"/>
      <w:szCs w:val="21"/>
    </w:rPr>
  </w:style>
  <w:style w:type="paragraph" w:customStyle="1" w:styleId="Informacindecontacto">
    <w:name w:val="Información de contacto"/>
    <w:basedOn w:val="Normal"/>
    <w:uiPriority w:val="4"/>
    <w:qFormat/>
    <w:rsid w:val="00C6554A"/>
    <w:pPr>
      <w:spacing w:before="0" w:after="0"/>
      <w:jc w:val="center"/>
    </w:pPr>
  </w:style>
  <w:style w:type="paragraph" w:styleId="Listaconvietas">
    <w:name w:val="List Bullet"/>
    <w:basedOn w:val="Normal"/>
    <w:uiPriority w:val="10"/>
    <w:unhideWhenUsed/>
    <w:qFormat/>
    <w:rsid w:val="00C6554A"/>
    <w:pPr>
      <w:numPr>
        <w:numId w:val="2"/>
      </w:numPr>
    </w:pPr>
  </w:style>
  <w:style w:type="paragraph" w:styleId="Ttulo">
    <w:name w:val="Title"/>
    <w:basedOn w:val="Normal"/>
    <w:link w:val="TtuloCar"/>
    <w:uiPriority w:val="2"/>
    <w:unhideWhenUsed/>
    <w:qFormat/>
    <w:rsid w:val="00333D0D"/>
    <w:pPr>
      <w:spacing w:before="480" w:after="40" w:line="240" w:lineRule="auto"/>
      <w:contextualSpacing/>
      <w:jc w:val="center"/>
    </w:pPr>
    <w:rPr>
      <w:rFonts w:asciiTheme="majorHAnsi" w:eastAsiaTheme="majorEastAsia" w:hAnsiTheme="majorHAnsi" w:cstheme="majorBidi"/>
      <w:color w:val="007789" w:themeColor="accent1" w:themeShade="BF"/>
      <w:kern w:val="28"/>
      <w:sz w:val="60"/>
    </w:rPr>
  </w:style>
  <w:style w:type="character" w:customStyle="1" w:styleId="TtuloCar">
    <w:name w:val="Título Car"/>
    <w:basedOn w:val="Fuentedeprrafopredeter"/>
    <w:link w:val="Ttulo"/>
    <w:uiPriority w:val="2"/>
    <w:rsid w:val="00333D0D"/>
    <w:rPr>
      <w:rFonts w:asciiTheme="majorHAnsi" w:eastAsiaTheme="majorEastAsia" w:hAnsiTheme="majorHAnsi" w:cstheme="majorBidi"/>
      <w:color w:val="007789" w:themeColor="accent1" w:themeShade="BF"/>
      <w:kern w:val="28"/>
      <w:sz w:val="60"/>
    </w:rPr>
  </w:style>
  <w:style w:type="paragraph" w:styleId="Subttulo">
    <w:name w:val="Subtitle"/>
    <w:basedOn w:val="Normal"/>
    <w:link w:val="SubttuloCar"/>
    <w:uiPriority w:val="3"/>
    <w:unhideWhenUsed/>
    <w:qFormat/>
    <w:rsid w:val="00333D0D"/>
    <w:pPr>
      <w:numPr>
        <w:ilvl w:val="1"/>
      </w:numPr>
      <w:spacing w:before="0" w:after="480"/>
      <w:contextualSpacing/>
      <w:jc w:val="center"/>
    </w:pPr>
    <w:rPr>
      <w:rFonts w:asciiTheme="majorHAnsi" w:eastAsiaTheme="majorEastAsia" w:hAnsiTheme="majorHAnsi" w:cstheme="majorBidi"/>
      <w:caps/>
      <w:sz w:val="26"/>
    </w:rPr>
  </w:style>
  <w:style w:type="character" w:customStyle="1" w:styleId="SubttuloCar">
    <w:name w:val="Subtítulo Car"/>
    <w:basedOn w:val="Fuentedeprrafopredeter"/>
    <w:link w:val="Subttulo"/>
    <w:uiPriority w:val="3"/>
    <w:rsid w:val="00333D0D"/>
    <w:rPr>
      <w:rFonts w:asciiTheme="majorHAnsi" w:eastAsiaTheme="majorEastAsia" w:hAnsiTheme="majorHAnsi" w:cstheme="majorBidi"/>
      <w:caps/>
      <w:sz w:val="26"/>
    </w:rPr>
  </w:style>
  <w:style w:type="paragraph" w:styleId="Piedepgina">
    <w:name w:val="footer"/>
    <w:basedOn w:val="Normal"/>
    <w:link w:val="PiedepginaCar"/>
    <w:uiPriority w:val="99"/>
    <w:unhideWhenUsed/>
    <w:rsid w:val="00C6554A"/>
    <w:pPr>
      <w:spacing w:before="0" w:after="0" w:line="240" w:lineRule="auto"/>
      <w:jc w:val="right"/>
    </w:pPr>
    <w:rPr>
      <w:caps/>
    </w:rPr>
  </w:style>
  <w:style w:type="character" w:customStyle="1" w:styleId="PiedepginaCar">
    <w:name w:val="Pie de página Car"/>
    <w:basedOn w:val="Fuentedeprrafopredeter"/>
    <w:link w:val="Piedepgina"/>
    <w:uiPriority w:val="99"/>
    <w:rsid w:val="00C6554A"/>
    <w:rPr>
      <w:caps/>
    </w:rPr>
  </w:style>
  <w:style w:type="paragraph" w:customStyle="1" w:styleId="Foto">
    <w:name w:val="Foto"/>
    <w:basedOn w:val="Normal"/>
    <w:uiPriority w:val="1"/>
    <w:qFormat/>
    <w:rsid w:val="00C6554A"/>
    <w:pPr>
      <w:spacing w:before="0" w:after="0" w:line="240" w:lineRule="auto"/>
      <w:jc w:val="center"/>
    </w:pPr>
  </w:style>
  <w:style w:type="paragraph" w:styleId="Encabezado">
    <w:name w:val="header"/>
    <w:basedOn w:val="Normal"/>
    <w:link w:val="EncabezadoCar"/>
    <w:uiPriority w:val="99"/>
    <w:unhideWhenUsed/>
    <w:rsid w:val="00C6554A"/>
    <w:pPr>
      <w:spacing w:before="0" w:after="0" w:line="240" w:lineRule="auto"/>
    </w:pPr>
  </w:style>
  <w:style w:type="character" w:customStyle="1" w:styleId="EncabezadoCar">
    <w:name w:val="Encabezado Car"/>
    <w:basedOn w:val="Fuentedeprrafopredeter"/>
    <w:link w:val="Encabezado"/>
    <w:uiPriority w:val="99"/>
    <w:rsid w:val="00C6554A"/>
    <w:rPr>
      <w:color w:val="595959" w:themeColor="text1" w:themeTint="A6"/>
      <w:sz w:val="20"/>
      <w:szCs w:val="20"/>
      <w:lang w:eastAsia="ja-JP"/>
    </w:rPr>
  </w:style>
  <w:style w:type="paragraph" w:styleId="Listaconnmeros">
    <w:name w:val="List Number"/>
    <w:basedOn w:val="Normal"/>
    <w:uiPriority w:val="11"/>
    <w:unhideWhenUsed/>
    <w:qFormat/>
    <w:rsid w:val="00C6554A"/>
    <w:pPr>
      <w:numPr>
        <w:numId w:val="1"/>
      </w:numPr>
      <w:contextualSpacing/>
    </w:pPr>
  </w:style>
  <w:style w:type="character" w:styleId="nfasisintenso">
    <w:name w:val="Intense Emphasis"/>
    <w:basedOn w:val="Fuentedeprrafopredeter"/>
    <w:uiPriority w:val="21"/>
    <w:semiHidden/>
    <w:unhideWhenUsed/>
    <w:qFormat/>
    <w:rsid w:val="00C6554A"/>
    <w:rPr>
      <w:i/>
      <w:iCs/>
      <w:color w:val="007789" w:themeColor="accent1" w:themeShade="BF"/>
    </w:rPr>
  </w:style>
  <w:style w:type="paragraph" w:styleId="Citadestacada">
    <w:name w:val="Intense Quote"/>
    <w:basedOn w:val="Normal"/>
    <w:next w:val="Normal"/>
    <w:link w:val="CitadestacadaCar"/>
    <w:uiPriority w:val="30"/>
    <w:semiHidden/>
    <w:unhideWhenUsed/>
    <w:qFormat/>
    <w:rsid w:val="00C6554A"/>
    <w:pPr>
      <w:pBdr>
        <w:top w:val="single" w:sz="4" w:space="10" w:color="007789" w:themeColor="accent1" w:themeShade="BF"/>
        <w:bottom w:val="single" w:sz="4" w:space="10" w:color="007789" w:themeColor="accent1" w:themeShade="BF"/>
      </w:pBdr>
      <w:spacing w:before="360" w:after="360"/>
      <w:ind w:left="864" w:right="864"/>
      <w:jc w:val="center"/>
    </w:pPr>
    <w:rPr>
      <w:i/>
      <w:iCs/>
      <w:color w:val="007789" w:themeColor="accent1" w:themeShade="BF"/>
    </w:rPr>
  </w:style>
  <w:style w:type="character" w:customStyle="1" w:styleId="CitadestacadaCar">
    <w:name w:val="Cita destacada Car"/>
    <w:basedOn w:val="Fuentedeprrafopredeter"/>
    <w:link w:val="Citadestacada"/>
    <w:uiPriority w:val="30"/>
    <w:semiHidden/>
    <w:rsid w:val="00C6554A"/>
    <w:rPr>
      <w:i/>
      <w:iCs/>
      <w:color w:val="007789" w:themeColor="accent1" w:themeShade="BF"/>
    </w:rPr>
  </w:style>
  <w:style w:type="character" w:styleId="Referenciaintensa">
    <w:name w:val="Intense Reference"/>
    <w:basedOn w:val="Fuentedeprrafopredeter"/>
    <w:uiPriority w:val="32"/>
    <w:semiHidden/>
    <w:unhideWhenUsed/>
    <w:qFormat/>
    <w:rsid w:val="00C6554A"/>
    <w:rPr>
      <w:b/>
      <w:bCs/>
      <w:caps w:val="0"/>
      <w:smallCaps/>
      <w:color w:val="007789" w:themeColor="accent1" w:themeShade="BF"/>
      <w:spacing w:val="5"/>
    </w:rPr>
  </w:style>
  <w:style w:type="paragraph" w:styleId="Descripcin">
    <w:name w:val="caption"/>
    <w:basedOn w:val="Normal"/>
    <w:next w:val="Normal"/>
    <w:uiPriority w:val="35"/>
    <w:semiHidden/>
    <w:unhideWhenUsed/>
    <w:qFormat/>
    <w:rsid w:val="00C6554A"/>
    <w:pPr>
      <w:spacing w:before="0" w:line="240" w:lineRule="auto"/>
    </w:pPr>
    <w:rPr>
      <w:i/>
      <w:iCs/>
      <w:color w:val="4E5B6F" w:themeColor="text2"/>
      <w:szCs w:val="18"/>
    </w:rPr>
  </w:style>
  <w:style w:type="paragraph" w:styleId="Textodeglobo">
    <w:name w:val="Balloon Text"/>
    <w:basedOn w:val="Normal"/>
    <w:link w:val="TextodegloboCar"/>
    <w:uiPriority w:val="99"/>
    <w:semiHidden/>
    <w:unhideWhenUsed/>
    <w:rsid w:val="00C6554A"/>
    <w:pPr>
      <w:spacing w:before="0" w:after="0" w:line="240" w:lineRule="auto"/>
    </w:pPr>
    <w:rPr>
      <w:rFonts w:ascii="Segoe UI" w:hAnsi="Segoe UI" w:cs="Segoe UI"/>
      <w:szCs w:val="18"/>
    </w:rPr>
  </w:style>
  <w:style w:type="character" w:customStyle="1" w:styleId="TextodegloboCar">
    <w:name w:val="Texto de globo Car"/>
    <w:basedOn w:val="Fuentedeprrafopredeter"/>
    <w:link w:val="Textodeglobo"/>
    <w:uiPriority w:val="99"/>
    <w:semiHidden/>
    <w:rsid w:val="00C6554A"/>
    <w:rPr>
      <w:rFonts w:ascii="Segoe UI" w:hAnsi="Segoe UI" w:cs="Segoe UI"/>
      <w:szCs w:val="18"/>
    </w:rPr>
  </w:style>
  <w:style w:type="paragraph" w:styleId="Textodebloque">
    <w:name w:val="Block Text"/>
    <w:basedOn w:val="Normal"/>
    <w:uiPriority w:val="99"/>
    <w:semiHidden/>
    <w:unhideWhenUsed/>
    <w:rsid w:val="00C6554A"/>
    <w:pPr>
      <w:pBdr>
        <w:top w:val="single" w:sz="2" w:space="10" w:color="007789" w:themeColor="accent1" w:themeShade="BF"/>
        <w:left w:val="single" w:sz="2" w:space="10" w:color="007789" w:themeColor="accent1" w:themeShade="BF"/>
        <w:bottom w:val="single" w:sz="2" w:space="10" w:color="007789" w:themeColor="accent1" w:themeShade="BF"/>
        <w:right w:val="single" w:sz="2" w:space="10" w:color="007789" w:themeColor="accent1" w:themeShade="BF"/>
      </w:pBdr>
      <w:ind w:left="1152" w:right="1152"/>
    </w:pPr>
    <w:rPr>
      <w:rFonts w:eastAsiaTheme="minorEastAsia"/>
      <w:i/>
      <w:iCs/>
      <w:color w:val="007789" w:themeColor="accent1" w:themeShade="BF"/>
    </w:rPr>
  </w:style>
  <w:style w:type="paragraph" w:styleId="Textoindependiente3">
    <w:name w:val="Body Text 3"/>
    <w:basedOn w:val="Normal"/>
    <w:link w:val="Textoindependiente3Car"/>
    <w:uiPriority w:val="99"/>
    <w:semiHidden/>
    <w:unhideWhenUsed/>
    <w:rsid w:val="00C6554A"/>
    <w:pPr>
      <w:spacing w:after="120"/>
    </w:pPr>
    <w:rPr>
      <w:szCs w:val="16"/>
    </w:rPr>
  </w:style>
  <w:style w:type="character" w:customStyle="1" w:styleId="Textoindependiente3Car">
    <w:name w:val="Texto independiente 3 Car"/>
    <w:basedOn w:val="Fuentedeprrafopredeter"/>
    <w:link w:val="Textoindependiente3"/>
    <w:uiPriority w:val="99"/>
    <w:semiHidden/>
    <w:rsid w:val="00C6554A"/>
    <w:rPr>
      <w:szCs w:val="16"/>
    </w:rPr>
  </w:style>
  <w:style w:type="paragraph" w:styleId="Sangra3detindependiente">
    <w:name w:val="Body Text Indent 3"/>
    <w:basedOn w:val="Normal"/>
    <w:link w:val="Sangra3detindependienteCar"/>
    <w:uiPriority w:val="99"/>
    <w:semiHidden/>
    <w:unhideWhenUsed/>
    <w:rsid w:val="00C6554A"/>
    <w:pPr>
      <w:spacing w:after="120"/>
      <w:ind w:left="360"/>
    </w:pPr>
    <w:rPr>
      <w:szCs w:val="16"/>
    </w:rPr>
  </w:style>
  <w:style w:type="character" w:customStyle="1" w:styleId="Sangra3detindependienteCar">
    <w:name w:val="Sangría 3 de t. independiente Car"/>
    <w:basedOn w:val="Fuentedeprrafopredeter"/>
    <w:link w:val="Sangra3detindependiente"/>
    <w:uiPriority w:val="99"/>
    <w:semiHidden/>
    <w:rsid w:val="00C6554A"/>
    <w:rPr>
      <w:szCs w:val="16"/>
    </w:rPr>
  </w:style>
  <w:style w:type="character" w:styleId="Refdecomentario">
    <w:name w:val="annotation reference"/>
    <w:basedOn w:val="Fuentedeprrafopredeter"/>
    <w:uiPriority w:val="99"/>
    <w:semiHidden/>
    <w:unhideWhenUsed/>
    <w:rsid w:val="00C6554A"/>
    <w:rPr>
      <w:sz w:val="22"/>
      <w:szCs w:val="16"/>
    </w:rPr>
  </w:style>
  <w:style w:type="paragraph" w:styleId="Textocomentario">
    <w:name w:val="annotation text"/>
    <w:basedOn w:val="Normal"/>
    <w:link w:val="TextocomentarioCar"/>
    <w:uiPriority w:val="99"/>
    <w:semiHidden/>
    <w:unhideWhenUsed/>
    <w:rsid w:val="00C6554A"/>
    <w:pPr>
      <w:spacing w:line="240" w:lineRule="auto"/>
    </w:pPr>
    <w:rPr>
      <w:szCs w:val="20"/>
    </w:rPr>
  </w:style>
  <w:style w:type="character" w:customStyle="1" w:styleId="TextocomentarioCar">
    <w:name w:val="Texto comentario Car"/>
    <w:basedOn w:val="Fuentedeprrafopredeter"/>
    <w:link w:val="Textocomentario"/>
    <w:uiPriority w:val="99"/>
    <w:semiHidden/>
    <w:rsid w:val="00C6554A"/>
    <w:rPr>
      <w:szCs w:val="20"/>
    </w:rPr>
  </w:style>
  <w:style w:type="paragraph" w:styleId="Asuntodelcomentario">
    <w:name w:val="annotation subject"/>
    <w:basedOn w:val="Textocomentario"/>
    <w:next w:val="Textocomentario"/>
    <w:link w:val="AsuntodelcomentarioCar"/>
    <w:uiPriority w:val="99"/>
    <w:semiHidden/>
    <w:unhideWhenUsed/>
    <w:rsid w:val="00C6554A"/>
    <w:rPr>
      <w:b/>
      <w:bCs/>
    </w:rPr>
  </w:style>
  <w:style w:type="character" w:customStyle="1" w:styleId="AsuntodelcomentarioCar">
    <w:name w:val="Asunto del comentario Car"/>
    <w:basedOn w:val="TextocomentarioCar"/>
    <w:link w:val="Asuntodelcomentario"/>
    <w:uiPriority w:val="99"/>
    <w:semiHidden/>
    <w:rsid w:val="00C6554A"/>
    <w:rPr>
      <w:b/>
      <w:bCs/>
      <w:szCs w:val="20"/>
    </w:rPr>
  </w:style>
  <w:style w:type="paragraph" w:styleId="Mapadeldocumento">
    <w:name w:val="Document Map"/>
    <w:basedOn w:val="Normal"/>
    <w:link w:val="MapadeldocumentoCar"/>
    <w:uiPriority w:val="99"/>
    <w:semiHidden/>
    <w:unhideWhenUsed/>
    <w:rsid w:val="00C6554A"/>
    <w:pPr>
      <w:spacing w:before="0" w:after="0" w:line="240" w:lineRule="auto"/>
    </w:pPr>
    <w:rPr>
      <w:rFonts w:ascii="Segoe UI" w:hAnsi="Segoe UI" w:cs="Segoe UI"/>
      <w:szCs w:val="16"/>
    </w:rPr>
  </w:style>
  <w:style w:type="character" w:customStyle="1" w:styleId="MapadeldocumentoCar">
    <w:name w:val="Mapa del documento Car"/>
    <w:basedOn w:val="Fuentedeprrafopredeter"/>
    <w:link w:val="Mapadeldocumento"/>
    <w:uiPriority w:val="99"/>
    <w:semiHidden/>
    <w:rsid w:val="00C6554A"/>
    <w:rPr>
      <w:rFonts w:ascii="Segoe UI" w:hAnsi="Segoe UI" w:cs="Segoe UI"/>
      <w:szCs w:val="16"/>
    </w:rPr>
  </w:style>
  <w:style w:type="paragraph" w:styleId="Textonotaalfinal">
    <w:name w:val="endnote text"/>
    <w:basedOn w:val="Normal"/>
    <w:link w:val="TextonotaalfinalCar"/>
    <w:uiPriority w:val="99"/>
    <w:semiHidden/>
    <w:unhideWhenUsed/>
    <w:rsid w:val="00C6554A"/>
    <w:pPr>
      <w:spacing w:before="0" w:after="0" w:line="240" w:lineRule="auto"/>
    </w:pPr>
    <w:rPr>
      <w:szCs w:val="20"/>
    </w:rPr>
  </w:style>
  <w:style w:type="character" w:customStyle="1" w:styleId="TextonotaalfinalCar">
    <w:name w:val="Texto nota al final Car"/>
    <w:basedOn w:val="Fuentedeprrafopredeter"/>
    <w:link w:val="Textonotaalfinal"/>
    <w:uiPriority w:val="99"/>
    <w:semiHidden/>
    <w:rsid w:val="00C6554A"/>
    <w:rPr>
      <w:szCs w:val="20"/>
    </w:rPr>
  </w:style>
  <w:style w:type="paragraph" w:styleId="Remitedesobre">
    <w:name w:val="envelope return"/>
    <w:basedOn w:val="Normal"/>
    <w:uiPriority w:val="99"/>
    <w:semiHidden/>
    <w:unhideWhenUsed/>
    <w:rsid w:val="00C6554A"/>
    <w:pPr>
      <w:spacing w:before="0" w:after="0" w:line="240" w:lineRule="auto"/>
    </w:pPr>
    <w:rPr>
      <w:rFonts w:asciiTheme="majorHAnsi" w:eastAsiaTheme="majorEastAsia" w:hAnsiTheme="majorHAnsi" w:cstheme="majorBidi"/>
      <w:szCs w:val="20"/>
    </w:rPr>
  </w:style>
  <w:style w:type="character" w:styleId="Hipervnculovisitado">
    <w:name w:val="FollowedHyperlink"/>
    <w:basedOn w:val="Fuentedeprrafopredeter"/>
    <w:uiPriority w:val="99"/>
    <w:semiHidden/>
    <w:unhideWhenUsed/>
    <w:rsid w:val="00C6554A"/>
    <w:rPr>
      <w:color w:val="007789" w:themeColor="accent1" w:themeShade="BF"/>
      <w:u w:val="single"/>
    </w:rPr>
  </w:style>
  <w:style w:type="paragraph" w:styleId="Textonotapie">
    <w:name w:val="footnote text"/>
    <w:basedOn w:val="Normal"/>
    <w:link w:val="TextonotapieCar"/>
    <w:uiPriority w:val="99"/>
    <w:semiHidden/>
    <w:unhideWhenUsed/>
    <w:rsid w:val="00C6554A"/>
    <w:pPr>
      <w:spacing w:before="0" w:after="0" w:line="240" w:lineRule="auto"/>
    </w:pPr>
    <w:rPr>
      <w:szCs w:val="20"/>
    </w:rPr>
  </w:style>
  <w:style w:type="character" w:customStyle="1" w:styleId="TextonotapieCar">
    <w:name w:val="Texto nota pie Car"/>
    <w:basedOn w:val="Fuentedeprrafopredeter"/>
    <w:link w:val="Textonotapie"/>
    <w:uiPriority w:val="99"/>
    <w:semiHidden/>
    <w:rsid w:val="00C6554A"/>
    <w:rPr>
      <w:szCs w:val="20"/>
    </w:rPr>
  </w:style>
  <w:style w:type="character" w:styleId="CdigoHTML">
    <w:name w:val="HTML Code"/>
    <w:basedOn w:val="Fuentedeprrafopredeter"/>
    <w:uiPriority w:val="99"/>
    <w:semiHidden/>
    <w:unhideWhenUsed/>
    <w:rsid w:val="00C6554A"/>
    <w:rPr>
      <w:rFonts w:ascii="Consolas" w:hAnsi="Consolas"/>
      <w:sz w:val="22"/>
      <w:szCs w:val="20"/>
    </w:rPr>
  </w:style>
  <w:style w:type="character" w:styleId="TecladoHTML">
    <w:name w:val="HTML Keyboard"/>
    <w:basedOn w:val="Fuentedeprrafopredeter"/>
    <w:uiPriority w:val="99"/>
    <w:semiHidden/>
    <w:unhideWhenUsed/>
    <w:rsid w:val="00C6554A"/>
    <w:rPr>
      <w:rFonts w:ascii="Consolas" w:hAnsi="Consolas"/>
      <w:sz w:val="22"/>
      <w:szCs w:val="20"/>
    </w:rPr>
  </w:style>
  <w:style w:type="paragraph" w:styleId="HTMLconformatoprevio">
    <w:name w:val="HTML Preformatted"/>
    <w:basedOn w:val="Normal"/>
    <w:link w:val="HTMLconformatoprevioCar"/>
    <w:uiPriority w:val="99"/>
    <w:semiHidden/>
    <w:unhideWhenUsed/>
    <w:rsid w:val="00C6554A"/>
    <w:pPr>
      <w:spacing w:before="0" w:after="0" w:line="240" w:lineRule="auto"/>
    </w:pPr>
    <w:rPr>
      <w:rFonts w:ascii="Consolas" w:hAnsi="Consolas"/>
      <w:szCs w:val="20"/>
    </w:rPr>
  </w:style>
  <w:style w:type="character" w:customStyle="1" w:styleId="HTMLconformatoprevioCar">
    <w:name w:val="HTML con formato previo Car"/>
    <w:basedOn w:val="Fuentedeprrafopredeter"/>
    <w:link w:val="HTMLconformatoprevio"/>
    <w:uiPriority w:val="99"/>
    <w:semiHidden/>
    <w:rsid w:val="00C6554A"/>
    <w:rPr>
      <w:rFonts w:ascii="Consolas" w:hAnsi="Consolas"/>
      <w:szCs w:val="20"/>
    </w:rPr>
  </w:style>
  <w:style w:type="character" w:styleId="MquinadeescribirHTML">
    <w:name w:val="HTML Typewriter"/>
    <w:basedOn w:val="Fuentedeprrafopredeter"/>
    <w:uiPriority w:val="99"/>
    <w:semiHidden/>
    <w:unhideWhenUsed/>
    <w:rsid w:val="00C6554A"/>
    <w:rPr>
      <w:rFonts w:ascii="Consolas" w:hAnsi="Consolas"/>
      <w:sz w:val="22"/>
      <w:szCs w:val="20"/>
    </w:rPr>
  </w:style>
  <w:style w:type="character" w:styleId="Hipervnculo">
    <w:name w:val="Hyperlink"/>
    <w:basedOn w:val="Fuentedeprrafopredeter"/>
    <w:uiPriority w:val="99"/>
    <w:unhideWhenUsed/>
    <w:rsid w:val="00C6554A"/>
    <w:rPr>
      <w:color w:val="835D00" w:themeColor="accent3" w:themeShade="80"/>
      <w:u w:val="single"/>
    </w:rPr>
  </w:style>
  <w:style w:type="paragraph" w:styleId="Textomacro">
    <w:name w:val="macro"/>
    <w:link w:val="TextomacroCar"/>
    <w:uiPriority w:val="99"/>
    <w:semiHidden/>
    <w:unhideWhenUsed/>
    <w:rsid w:val="00C6554A"/>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TextomacroCar">
    <w:name w:val="Texto macro Car"/>
    <w:basedOn w:val="Fuentedeprrafopredeter"/>
    <w:link w:val="Textomacro"/>
    <w:uiPriority w:val="99"/>
    <w:semiHidden/>
    <w:rsid w:val="00C6554A"/>
    <w:rPr>
      <w:rFonts w:ascii="Consolas" w:hAnsi="Consolas"/>
      <w:szCs w:val="20"/>
    </w:rPr>
  </w:style>
  <w:style w:type="character" w:styleId="Textodelmarcadordeposicin">
    <w:name w:val="Placeholder Text"/>
    <w:basedOn w:val="Fuentedeprrafopredeter"/>
    <w:uiPriority w:val="99"/>
    <w:semiHidden/>
    <w:rsid w:val="00C6554A"/>
    <w:rPr>
      <w:color w:val="595959" w:themeColor="text1" w:themeTint="A6"/>
    </w:rPr>
  </w:style>
  <w:style w:type="paragraph" w:styleId="Textosinformato">
    <w:name w:val="Plain Text"/>
    <w:basedOn w:val="Normal"/>
    <w:link w:val="TextosinformatoCar"/>
    <w:uiPriority w:val="99"/>
    <w:semiHidden/>
    <w:unhideWhenUsed/>
    <w:rsid w:val="00C6554A"/>
    <w:pPr>
      <w:spacing w:before="0" w:after="0" w:line="240" w:lineRule="auto"/>
    </w:pPr>
    <w:rPr>
      <w:rFonts w:ascii="Consolas" w:hAnsi="Consolas"/>
      <w:szCs w:val="21"/>
    </w:rPr>
  </w:style>
  <w:style w:type="character" w:customStyle="1" w:styleId="TextosinformatoCar">
    <w:name w:val="Texto sin formato Car"/>
    <w:basedOn w:val="Fuentedeprrafopredeter"/>
    <w:link w:val="Textosinformato"/>
    <w:uiPriority w:val="99"/>
    <w:semiHidden/>
    <w:rsid w:val="00C6554A"/>
    <w:rPr>
      <w:rFonts w:ascii="Consolas" w:hAnsi="Consolas"/>
      <w:szCs w:val="21"/>
    </w:rPr>
  </w:style>
  <w:style w:type="paragraph" w:styleId="Prrafodelista">
    <w:name w:val="List Paragraph"/>
    <w:basedOn w:val="Normal"/>
    <w:uiPriority w:val="34"/>
    <w:qFormat/>
    <w:rsid w:val="00293B5D"/>
    <w:pPr>
      <w:spacing w:before="0" w:after="160" w:line="240" w:lineRule="auto"/>
      <w:ind w:left="720"/>
      <w:contextualSpacing/>
    </w:pPr>
    <w:rPr>
      <w:color w:val="auto"/>
      <w:lang w:val="es-SV"/>
    </w:rPr>
  </w:style>
  <w:style w:type="table" w:styleId="Tablaconcuadrcula">
    <w:name w:val="Table Grid"/>
    <w:basedOn w:val="Tablanormal"/>
    <w:uiPriority w:val="39"/>
    <w:rsid w:val="00B95AF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notaalpie">
    <w:name w:val="footnote reference"/>
    <w:basedOn w:val="Fuentedeprrafopredeter"/>
    <w:uiPriority w:val="99"/>
    <w:semiHidden/>
    <w:unhideWhenUsed/>
    <w:rsid w:val="00AD7F54"/>
    <w:rPr>
      <w:vertAlign w:val="superscript"/>
    </w:rPr>
  </w:style>
  <w:style w:type="table" w:customStyle="1" w:styleId="Tablaconcuadrcula1">
    <w:name w:val="Tabla con cuadrícula1"/>
    <w:basedOn w:val="Tablanormal"/>
    <w:next w:val="Tablaconcuadrcula"/>
    <w:uiPriority w:val="59"/>
    <w:rsid w:val="00B7245D"/>
    <w:pPr>
      <w:spacing w:before="0" w:after="0" w:line="240" w:lineRule="auto"/>
    </w:pPr>
    <w:rPr>
      <w:color w:val="auto"/>
      <w:lang w:val="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D1B04"/>
    <w:pPr>
      <w:spacing w:before="100" w:beforeAutospacing="1" w:after="100" w:afterAutospacing="1" w:line="240" w:lineRule="auto"/>
    </w:pPr>
    <w:rPr>
      <w:rFonts w:ascii="Times New Roman" w:eastAsiaTheme="minorEastAsia" w:hAnsi="Times New Roman" w:cs="Times New Roman"/>
      <w:color w:val="auto"/>
      <w:sz w:val="24"/>
      <w:szCs w:val="24"/>
      <w:lang w:val="es-SV" w:eastAsia="es-SV"/>
    </w:rPr>
  </w:style>
  <w:style w:type="paragraph" w:styleId="Sinespaciado">
    <w:name w:val="No Spacing"/>
    <w:link w:val="SinespaciadoCar"/>
    <w:uiPriority w:val="1"/>
    <w:qFormat/>
    <w:rsid w:val="00C54511"/>
    <w:pPr>
      <w:spacing w:before="0" w:after="0" w:line="240" w:lineRule="auto"/>
    </w:pPr>
    <w:rPr>
      <w:rFonts w:eastAsiaTheme="minorEastAsia"/>
      <w:color w:val="auto"/>
      <w:lang w:val="es-SV" w:eastAsia="es-SV"/>
    </w:rPr>
  </w:style>
  <w:style w:type="character" w:customStyle="1" w:styleId="SinespaciadoCar">
    <w:name w:val="Sin espaciado Car"/>
    <w:basedOn w:val="Fuentedeprrafopredeter"/>
    <w:link w:val="Sinespaciado"/>
    <w:uiPriority w:val="1"/>
    <w:rsid w:val="00C54511"/>
    <w:rPr>
      <w:rFonts w:eastAsiaTheme="minorEastAsia"/>
      <w:color w:val="auto"/>
      <w:lang w:val="es-SV" w:eastAsia="es-SV"/>
    </w:rPr>
  </w:style>
  <w:style w:type="table" w:styleId="Sombreadoclaro-nfasis4">
    <w:name w:val="Light Shading Accent 4"/>
    <w:basedOn w:val="Tablanormal"/>
    <w:uiPriority w:val="60"/>
    <w:rsid w:val="001E0EEE"/>
    <w:pPr>
      <w:spacing w:before="0" w:after="0" w:line="240" w:lineRule="auto"/>
    </w:pPr>
    <w:rPr>
      <w:color w:val="0081A4" w:themeColor="accent4" w:themeShade="BF"/>
    </w:rPr>
    <w:tblPr>
      <w:tblStyleRowBandSize w:val="1"/>
      <w:tblStyleColBandSize w:val="1"/>
      <w:tblBorders>
        <w:top w:val="single" w:sz="8" w:space="0" w:color="00ADDC" w:themeColor="accent4"/>
        <w:bottom w:val="single" w:sz="8" w:space="0" w:color="00ADDC" w:themeColor="accent4"/>
      </w:tblBorders>
    </w:tblPr>
    <w:tblStylePr w:type="firstRow">
      <w:pPr>
        <w:spacing w:before="0" w:after="0" w:line="240" w:lineRule="auto"/>
      </w:pPr>
      <w:rPr>
        <w:b/>
        <w:bCs/>
      </w:rPr>
      <w:tblPr/>
      <w:tcPr>
        <w:tcBorders>
          <w:top w:val="single" w:sz="8" w:space="0" w:color="00ADDC" w:themeColor="accent4"/>
          <w:left w:val="nil"/>
          <w:bottom w:val="single" w:sz="8" w:space="0" w:color="00ADDC" w:themeColor="accent4"/>
          <w:right w:val="nil"/>
          <w:insideH w:val="nil"/>
          <w:insideV w:val="nil"/>
        </w:tcBorders>
      </w:tcPr>
    </w:tblStylePr>
    <w:tblStylePr w:type="lastRow">
      <w:pPr>
        <w:spacing w:before="0" w:after="0" w:line="240" w:lineRule="auto"/>
      </w:pPr>
      <w:rPr>
        <w:b/>
        <w:bCs/>
      </w:rPr>
      <w:tblPr/>
      <w:tcPr>
        <w:tcBorders>
          <w:top w:val="single" w:sz="8" w:space="0" w:color="00ADDC" w:themeColor="accent4"/>
          <w:left w:val="nil"/>
          <w:bottom w:val="single" w:sz="8" w:space="0" w:color="00ADDC"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7EFFF" w:themeFill="accent4" w:themeFillTint="3F"/>
      </w:tcPr>
    </w:tblStylePr>
    <w:tblStylePr w:type="band1Horz">
      <w:tblPr/>
      <w:tcPr>
        <w:tcBorders>
          <w:left w:val="nil"/>
          <w:right w:val="nil"/>
          <w:insideH w:val="nil"/>
          <w:insideV w:val="nil"/>
        </w:tcBorders>
        <w:shd w:val="clear" w:color="auto" w:fill="B7EFFF" w:themeFill="accent4" w:themeFillTint="3F"/>
      </w:tcPr>
    </w:tblStylePr>
  </w:style>
  <w:style w:type="table" w:customStyle="1" w:styleId="Tabladecuadrcula4-nfasis51">
    <w:name w:val="Tabla de cuadrícula 4 - Énfasis 51"/>
    <w:basedOn w:val="Tablanormal"/>
    <w:uiPriority w:val="49"/>
    <w:rsid w:val="00737B02"/>
    <w:pPr>
      <w:spacing w:before="0" w:after="0" w:line="240" w:lineRule="auto"/>
    </w:pPr>
    <w:rPr>
      <w:color w:val="auto"/>
    </w:rPr>
    <w:tblPr>
      <w:tblStyleRowBandSize w:val="1"/>
      <w:tblStyleColBandSize w:val="1"/>
      <w:tblBorders>
        <w:top w:val="single" w:sz="4" w:space="0" w:color="ABB8DE" w:themeColor="accent5" w:themeTint="99"/>
        <w:left w:val="single" w:sz="4" w:space="0" w:color="ABB8DE" w:themeColor="accent5" w:themeTint="99"/>
        <w:bottom w:val="single" w:sz="4" w:space="0" w:color="ABB8DE" w:themeColor="accent5" w:themeTint="99"/>
        <w:right w:val="single" w:sz="4" w:space="0" w:color="ABB8DE" w:themeColor="accent5" w:themeTint="99"/>
        <w:insideH w:val="single" w:sz="4" w:space="0" w:color="ABB8DE" w:themeColor="accent5" w:themeTint="99"/>
        <w:insideV w:val="single" w:sz="4" w:space="0" w:color="ABB8DE" w:themeColor="accent5" w:themeTint="99"/>
      </w:tblBorders>
    </w:tblPr>
    <w:tblStylePr w:type="firstRow">
      <w:rPr>
        <w:b/>
        <w:bCs/>
        <w:color w:val="FFFFFF" w:themeColor="background1"/>
      </w:rPr>
      <w:tblPr/>
      <w:tcPr>
        <w:tcBorders>
          <w:top w:val="single" w:sz="4" w:space="0" w:color="738AC8" w:themeColor="accent5"/>
          <w:left w:val="single" w:sz="4" w:space="0" w:color="738AC8" w:themeColor="accent5"/>
          <w:bottom w:val="single" w:sz="4" w:space="0" w:color="738AC8" w:themeColor="accent5"/>
          <w:right w:val="single" w:sz="4" w:space="0" w:color="738AC8" w:themeColor="accent5"/>
          <w:insideH w:val="nil"/>
          <w:insideV w:val="nil"/>
        </w:tcBorders>
        <w:shd w:val="clear" w:color="auto" w:fill="738AC8" w:themeFill="accent5"/>
      </w:tcPr>
    </w:tblStylePr>
    <w:tblStylePr w:type="lastRow">
      <w:rPr>
        <w:b/>
        <w:bCs/>
      </w:rPr>
      <w:tblPr/>
      <w:tcPr>
        <w:tcBorders>
          <w:top w:val="double" w:sz="4" w:space="0" w:color="738AC8" w:themeColor="accent5"/>
        </w:tcBorders>
      </w:tcPr>
    </w:tblStylePr>
    <w:tblStylePr w:type="firstCol">
      <w:rPr>
        <w:b/>
        <w:bCs/>
      </w:rPr>
    </w:tblStylePr>
    <w:tblStylePr w:type="lastCol">
      <w:rPr>
        <w:b/>
        <w:bCs/>
      </w:rPr>
    </w:tblStylePr>
    <w:tblStylePr w:type="band1Vert">
      <w:tblPr/>
      <w:tcPr>
        <w:shd w:val="clear" w:color="auto" w:fill="E3E7F4" w:themeFill="accent5" w:themeFillTint="33"/>
      </w:tcPr>
    </w:tblStylePr>
    <w:tblStylePr w:type="band1Horz">
      <w:tblPr/>
      <w:tcPr>
        <w:shd w:val="clear" w:color="auto" w:fill="E3E7F4" w:themeFill="accent5" w:themeFillTint="33"/>
      </w:tcPr>
    </w:tblStylePr>
  </w:style>
  <w:style w:type="table" w:customStyle="1" w:styleId="Tablaconcuadrcula2">
    <w:name w:val="Tabla con cuadrícula2"/>
    <w:basedOn w:val="Tablanormal"/>
    <w:next w:val="Tablaconcuadrcula"/>
    <w:uiPriority w:val="39"/>
    <w:rsid w:val="004F559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uadrculaclara-nfasis5">
    <w:name w:val="Light Grid Accent 5"/>
    <w:basedOn w:val="Tablanormal"/>
    <w:uiPriority w:val="62"/>
    <w:rsid w:val="008E2C57"/>
    <w:pPr>
      <w:spacing w:before="0" w:after="0" w:line="240" w:lineRule="auto"/>
    </w:pPr>
    <w:tblPr>
      <w:tblStyleRowBandSize w:val="1"/>
      <w:tblStyleColBandSize w:val="1"/>
      <w:tblBorders>
        <w:top w:val="single" w:sz="8" w:space="0" w:color="738AC8" w:themeColor="accent5"/>
        <w:left w:val="single" w:sz="8" w:space="0" w:color="738AC8" w:themeColor="accent5"/>
        <w:bottom w:val="single" w:sz="8" w:space="0" w:color="738AC8" w:themeColor="accent5"/>
        <w:right w:val="single" w:sz="8" w:space="0" w:color="738AC8" w:themeColor="accent5"/>
        <w:insideH w:val="single" w:sz="8" w:space="0" w:color="738AC8" w:themeColor="accent5"/>
        <w:insideV w:val="single" w:sz="8" w:space="0" w:color="738AC8"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38AC8" w:themeColor="accent5"/>
          <w:left w:val="single" w:sz="8" w:space="0" w:color="738AC8" w:themeColor="accent5"/>
          <w:bottom w:val="single" w:sz="18" w:space="0" w:color="738AC8" w:themeColor="accent5"/>
          <w:right w:val="single" w:sz="8" w:space="0" w:color="738AC8" w:themeColor="accent5"/>
          <w:insideH w:val="nil"/>
          <w:insideV w:val="single" w:sz="8" w:space="0" w:color="738AC8"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38AC8" w:themeColor="accent5"/>
          <w:left w:val="single" w:sz="8" w:space="0" w:color="738AC8" w:themeColor="accent5"/>
          <w:bottom w:val="single" w:sz="8" w:space="0" w:color="738AC8" w:themeColor="accent5"/>
          <w:right w:val="single" w:sz="8" w:space="0" w:color="738AC8" w:themeColor="accent5"/>
          <w:insideH w:val="nil"/>
          <w:insideV w:val="single" w:sz="8" w:space="0" w:color="738AC8"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38AC8" w:themeColor="accent5"/>
          <w:left w:val="single" w:sz="8" w:space="0" w:color="738AC8" w:themeColor="accent5"/>
          <w:bottom w:val="single" w:sz="8" w:space="0" w:color="738AC8" w:themeColor="accent5"/>
          <w:right w:val="single" w:sz="8" w:space="0" w:color="738AC8" w:themeColor="accent5"/>
        </w:tcBorders>
      </w:tcPr>
    </w:tblStylePr>
    <w:tblStylePr w:type="band1Vert">
      <w:tblPr/>
      <w:tcPr>
        <w:tcBorders>
          <w:top w:val="single" w:sz="8" w:space="0" w:color="738AC8" w:themeColor="accent5"/>
          <w:left w:val="single" w:sz="8" w:space="0" w:color="738AC8" w:themeColor="accent5"/>
          <w:bottom w:val="single" w:sz="8" w:space="0" w:color="738AC8" w:themeColor="accent5"/>
          <w:right w:val="single" w:sz="8" w:space="0" w:color="738AC8" w:themeColor="accent5"/>
        </w:tcBorders>
        <w:shd w:val="clear" w:color="auto" w:fill="DCE1F1" w:themeFill="accent5" w:themeFillTint="3F"/>
      </w:tcPr>
    </w:tblStylePr>
    <w:tblStylePr w:type="band1Horz">
      <w:tblPr/>
      <w:tcPr>
        <w:tcBorders>
          <w:top w:val="single" w:sz="8" w:space="0" w:color="738AC8" w:themeColor="accent5"/>
          <w:left w:val="single" w:sz="8" w:space="0" w:color="738AC8" w:themeColor="accent5"/>
          <w:bottom w:val="single" w:sz="8" w:space="0" w:color="738AC8" w:themeColor="accent5"/>
          <w:right w:val="single" w:sz="8" w:space="0" w:color="738AC8" w:themeColor="accent5"/>
          <w:insideV w:val="single" w:sz="8" w:space="0" w:color="738AC8" w:themeColor="accent5"/>
        </w:tcBorders>
        <w:shd w:val="clear" w:color="auto" w:fill="DCE1F1" w:themeFill="accent5" w:themeFillTint="3F"/>
      </w:tcPr>
    </w:tblStylePr>
    <w:tblStylePr w:type="band2Horz">
      <w:tblPr/>
      <w:tcPr>
        <w:tcBorders>
          <w:top w:val="single" w:sz="8" w:space="0" w:color="738AC8" w:themeColor="accent5"/>
          <w:left w:val="single" w:sz="8" w:space="0" w:color="738AC8" w:themeColor="accent5"/>
          <w:bottom w:val="single" w:sz="8" w:space="0" w:color="738AC8" w:themeColor="accent5"/>
          <w:right w:val="single" w:sz="8" w:space="0" w:color="738AC8" w:themeColor="accent5"/>
          <w:insideV w:val="single" w:sz="8" w:space="0" w:color="738AC8" w:themeColor="accent5"/>
        </w:tcBorders>
      </w:tcPr>
    </w:tblStylePr>
  </w:style>
  <w:style w:type="paragraph" w:styleId="TtuloTDC">
    <w:name w:val="TOC Heading"/>
    <w:basedOn w:val="Ttulo1"/>
    <w:next w:val="Normal"/>
    <w:uiPriority w:val="39"/>
    <w:semiHidden/>
    <w:unhideWhenUsed/>
    <w:qFormat/>
    <w:rsid w:val="00E2091C"/>
    <w:pPr>
      <w:spacing w:before="480" w:after="0" w:line="276" w:lineRule="auto"/>
      <w:contextualSpacing w:val="0"/>
      <w:outlineLvl w:val="9"/>
    </w:pPr>
    <w:rPr>
      <w:bCs/>
      <w:sz w:val="28"/>
      <w:szCs w:val="28"/>
      <w:lang w:val="es-SV" w:eastAsia="es-SV"/>
    </w:rPr>
  </w:style>
  <w:style w:type="paragraph" w:styleId="TDC1">
    <w:name w:val="toc 1"/>
    <w:basedOn w:val="Normal"/>
    <w:next w:val="Normal"/>
    <w:autoRedefine/>
    <w:uiPriority w:val="39"/>
    <w:unhideWhenUsed/>
    <w:rsid w:val="00E2091C"/>
    <w:pPr>
      <w:spacing w:after="100"/>
    </w:pPr>
  </w:style>
  <w:style w:type="paragraph" w:styleId="TDC2">
    <w:name w:val="toc 2"/>
    <w:basedOn w:val="Normal"/>
    <w:next w:val="Normal"/>
    <w:autoRedefine/>
    <w:uiPriority w:val="39"/>
    <w:unhideWhenUsed/>
    <w:rsid w:val="00E2091C"/>
    <w:pPr>
      <w:spacing w:after="100"/>
      <w:ind w:left="220"/>
    </w:pPr>
  </w:style>
  <w:style w:type="paragraph" w:styleId="TDC3">
    <w:name w:val="toc 3"/>
    <w:basedOn w:val="Normal"/>
    <w:next w:val="Normal"/>
    <w:autoRedefine/>
    <w:uiPriority w:val="39"/>
    <w:unhideWhenUsed/>
    <w:rsid w:val="001C6C6D"/>
    <w:pPr>
      <w:tabs>
        <w:tab w:val="right" w:leader="dot" w:pos="8630"/>
      </w:tabs>
      <w:spacing w:after="100"/>
      <w:ind w:left="220"/>
    </w:pPr>
  </w:style>
  <w:style w:type="paragraph" w:customStyle="1" w:styleId="m-8690871024307332423gmail-msolistparagraph">
    <w:name w:val="m_-8690871024307332423gmail-msolistparagraph"/>
    <w:basedOn w:val="Normal"/>
    <w:rsid w:val="003223CA"/>
    <w:pPr>
      <w:spacing w:before="100" w:beforeAutospacing="1" w:after="100" w:afterAutospacing="1" w:line="240" w:lineRule="auto"/>
    </w:pPr>
    <w:rPr>
      <w:rFonts w:ascii="Times New Roman" w:eastAsia="Times New Roman" w:hAnsi="Times New Roman" w:cs="Times New Roman"/>
      <w:color w:val="auto"/>
      <w:sz w:val="24"/>
      <w:szCs w:val="24"/>
      <w:lang w:val="es-SV" w:eastAsia="es-SV"/>
    </w:rPr>
  </w:style>
  <w:style w:type="character" w:styleId="nfasis">
    <w:name w:val="Emphasis"/>
    <w:basedOn w:val="Fuentedeprrafopredeter"/>
    <w:uiPriority w:val="20"/>
    <w:qFormat/>
    <w:rsid w:val="00070AFD"/>
    <w:rPr>
      <w:i/>
      <w:iCs/>
    </w:rPr>
  </w:style>
  <w:style w:type="paragraph" w:styleId="Revisin">
    <w:name w:val="Revision"/>
    <w:hidden/>
    <w:uiPriority w:val="99"/>
    <w:semiHidden/>
    <w:rsid w:val="006E3FCD"/>
    <w:pPr>
      <w:spacing w:before="0"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897141">
      <w:bodyDiv w:val="1"/>
      <w:marLeft w:val="0"/>
      <w:marRight w:val="0"/>
      <w:marTop w:val="0"/>
      <w:marBottom w:val="0"/>
      <w:divBdr>
        <w:top w:val="none" w:sz="0" w:space="0" w:color="auto"/>
        <w:left w:val="none" w:sz="0" w:space="0" w:color="auto"/>
        <w:bottom w:val="none" w:sz="0" w:space="0" w:color="auto"/>
        <w:right w:val="none" w:sz="0" w:space="0" w:color="auto"/>
      </w:divBdr>
    </w:div>
    <w:div w:id="184711813">
      <w:bodyDiv w:val="1"/>
      <w:marLeft w:val="0"/>
      <w:marRight w:val="0"/>
      <w:marTop w:val="0"/>
      <w:marBottom w:val="0"/>
      <w:divBdr>
        <w:top w:val="none" w:sz="0" w:space="0" w:color="auto"/>
        <w:left w:val="none" w:sz="0" w:space="0" w:color="auto"/>
        <w:bottom w:val="none" w:sz="0" w:space="0" w:color="auto"/>
        <w:right w:val="none" w:sz="0" w:space="0" w:color="auto"/>
      </w:divBdr>
    </w:div>
    <w:div w:id="327903404">
      <w:bodyDiv w:val="1"/>
      <w:marLeft w:val="0"/>
      <w:marRight w:val="0"/>
      <w:marTop w:val="0"/>
      <w:marBottom w:val="0"/>
      <w:divBdr>
        <w:top w:val="none" w:sz="0" w:space="0" w:color="auto"/>
        <w:left w:val="none" w:sz="0" w:space="0" w:color="auto"/>
        <w:bottom w:val="none" w:sz="0" w:space="0" w:color="auto"/>
        <w:right w:val="none" w:sz="0" w:space="0" w:color="auto"/>
      </w:divBdr>
    </w:div>
    <w:div w:id="406807731">
      <w:bodyDiv w:val="1"/>
      <w:marLeft w:val="0"/>
      <w:marRight w:val="0"/>
      <w:marTop w:val="0"/>
      <w:marBottom w:val="0"/>
      <w:divBdr>
        <w:top w:val="none" w:sz="0" w:space="0" w:color="auto"/>
        <w:left w:val="none" w:sz="0" w:space="0" w:color="auto"/>
        <w:bottom w:val="none" w:sz="0" w:space="0" w:color="auto"/>
        <w:right w:val="none" w:sz="0" w:space="0" w:color="auto"/>
      </w:divBdr>
    </w:div>
    <w:div w:id="575676056">
      <w:bodyDiv w:val="1"/>
      <w:marLeft w:val="0"/>
      <w:marRight w:val="0"/>
      <w:marTop w:val="0"/>
      <w:marBottom w:val="0"/>
      <w:divBdr>
        <w:top w:val="none" w:sz="0" w:space="0" w:color="auto"/>
        <w:left w:val="none" w:sz="0" w:space="0" w:color="auto"/>
        <w:bottom w:val="none" w:sz="0" w:space="0" w:color="auto"/>
        <w:right w:val="none" w:sz="0" w:space="0" w:color="auto"/>
      </w:divBdr>
    </w:div>
    <w:div w:id="576860181">
      <w:bodyDiv w:val="1"/>
      <w:marLeft w:val="0"/>
      <w:marRight w:val="0"/>
      <w:marTop w:val="0"/>
      <w:marBottom w:val="0"/>
      <w:divBdr>
        <w:top w:val="none" w:sz="0" w:space="0" w:color="auto"/>
        <w:left w:val="none" w:sz="0" w:space="0" w:color="auto"/>
        <w:bottom w:val="none" w:sz="0" w:space="0" w:color="auto"/>
        <w:right w:val="none" w:sz="0" w:space="0" w:color="auto"/>
      </w:divBdr>
    </w:div>
    <w:div w:id="713307792">
      <w:bodyDiv w:val="1"/>
      <w:marLeft w:val="0"/>
      <w:marRight w:val="0"/>
      <w:marTop w:val="0"/>
      <w:marBottom w:val="0"/>
      <w:divBdr>
        <w:top w:val="none" w:sz="0" w:space="0" w:color="auto"/>
        <w:left w:val="none" w:sz="0" w:space="0" w:color="auto"/>
        <w:bottom w:val="none" w:sz="0" w:space="0" w:color="auto"/>
        <w:right w:val="none" w:sz="0" w:space="0" w:color="auto"/>
      </w:divBdr>
    </w:div>
    <w:div w:id="870531486">
      <w:bodyDiv w:val="1"/>
      <w:marLeft w:val="0"/>
      <w:marRight w:val="0"/>
      <w:marTop w:val="0"/>
      <w:marBottom w:val="0"/>
      <w:divBdr>
        <w:top w:val="none" w:sz="0" w:space="0" w:color="auto"/>
        <w:left w:val="none" w:sz="0" w:space="0" w:color="auto"/>
        <w:bottom w:val="none" w:sz="0" w:space="0" w:color="auto"/>
        <w:right w:val="none" w:sz="0" w:space="0" w:color="auto"/>
      </w:divBdr>
    </w:div>
    <w:div w:id="882401703">
      <w:bodyDiv w:val="1"/>
      <w:marLeft w:val="0"/>
      <w:marRight w:val="0"/>
      <w:marTop w:val="0"/>
      <w:marBottom w:val="0"/>
      <w:divBdr>
        <w:top w:val="none" w:sz="0" w:space="0" w:color="auto"/>
        <w:left w:val="none" w:sz="0" w:space="0" w:color="auto"/>
        <w:bottom w:val="none" w:sz="0" w:space="0" w:color="auto"/>
        <w:right w:val="none" w:sz="0" w:space="0" w:color="auto"/>
      </w:divBdr>
      <w:divsChild>
        <w:div w:id="228272195">
          <w:marLeft w:val="547"/>
          <w:marRight w:val="0"/>
          <w:marTop w:val="0"/>
          <w:marBottom w:val="0"/>
          <w:divBdr>
            <w:top w:val="none" w:sz="0" w:space="0" w:color="auto"/>
            <w:left w:val="none" w:sz="0" w:space="0" w:color="auto"/>
            <w:bottom w:val="none" w:sz="0" w:space="0" w:color="auto"/>
            <w:right w:val="none" w:sz="0" w:space="0" w:color="auto"/>
          </w:divBdr>
        </w:div>
        <w:div w:id="853689603">
          <w:marLeft w:val="547"/>
          <w:marRight w:val="0"/>
          <w:marTop w:val="0"/>
          <w:marBottom w:val="0"/>
          <w:divBdr>
            <w:top w:val="none" w:sz="0" w:space="0" w:color="auto"/>
            <w:left w:val="none" w:sz="0" w:space="0" w:color="auto"/>
            <w:bottom w:val="none" w:sz="0" w:space="0" w:color="auto"/>
            <w:right w:val="none" w:sz="0" w:space="0" w:color="auto"/>
          </w:divBdr>
        </w:div>
        <w:div w:id="1515338913">
          <w:marLeft w:val="547"/>
          <w:marRight w:val="0"/>
          <w:marTop w:val="0"/>
          <w:marBottom w:val="0"/>
          <w:divBdr>
            <w:top w:val="none" w:sz="0" w:space="0" w:color="auto"/>
            <w:left w:val="none" w:sz="0" w:space="0" w:color="auto"/>
            <w:bottom w:val="none" w:sz="0" w:space="0" w:color="auto"/>
            <w:right w:val="none" w:sz="0" w:space="0" w:color="auto"/>
          </w:divBdr>
        </w:div>
        <w:div w:id="1696612380">
          <w:marLeft w:val="547"/>
          <w:marRight w:val="0"/>
          <w:marTop w:val="0"/>
          <w:marBottom w:val="0"/>
          <w:divBdr>
            <w:top w:val="none" w:sz="0" w:space="0" w:color="auto"/>
            <w:left w:val="none" w:sz="0" w:space="0" w:color="auto"/>
            <w:bottom w:val="none" w:sz="0" w:space="0" w:color="auto"/>
            <w:right w:val="none" w:sz="0" w:space="0" w:color="auto"/>
          </w:divBdr>
        </w:div>
      </w:divsChild>
    </w:div>
    <w:div w:id="918370747">
      <w:bodyDiv w:val="1"/>
      <w:marLeft w:val="0"/>
      <w:marRight w:val="0"/>
      <w:marTop w:val="0"/>
      <w:marBottom w:val="0"/>
      <w:divBdr>
        <w:top w:val="none" w:sz="0" w:space="0" w:color="auto"/>
        <w:left w:val="none" w:sz="0" w:space="0" w:color="auto"/>
        <w:bottom w:val="none" w:sz="0" w:space="0" w:color="auto"/>
        <w:right w:val="none" w:sz="0" w:space="0" w:color="auto"/>
      </w:divBdr>
    </w:div>
    <w:div w:id="938685511">
      <w:bodyDiv w:val="1"/>
      <w:marLeft w:val="0"/>
      <w:marRight w:val="0"/>
      <w:marTop w:val="0"/>
      <w:marBottom w:val="0"/>
      <w:divBdr>
        <w:top w:val="none" w:sz="0" w:space="0" w:color="auto"/>
        <w:left w:val="none" w:sz="0" w:space="0" w:color="auto"/>
        <w:bottom w:val="none" w:sz="0" w:space="0" w:color="auto"/>
        <w:right w:val="none" w:sz="0" w:space="0" w:color="auto"/>
      </w:divBdr>
    </w:div>
    <w:div w:id="1002046275">
      <w:bodyDiv w:val="1"/>
      <w:marLeft w:val="0"/>
      <w:marRight w:val="0"/>
      <w:marTop w:val="0"/>
      <w:marBottom w:val="0"/>
      <w:divBdr>
        <w:top w:val="none" w:sz="0" w:space="0" w:color="auto"/>
        <w:left w:val="none" w:sz="0" w:space="0" w:color="auto"/>
        <w:bottom w:val="none" w:sz="0" w:space="0" w:color="auto"/>
        <w:right w:val="none" w:sz="0" w:space="0" w:color="auto"/>
      </w:divBdr>
    </w:div>
    <w:div w:id="1171020803">
      <w:bodyDiv w:val="1"/>
      <w:marLeft w:val="0"/>
      <w:marRight w:val="0"/>
      <w:marTop w:val="0"/>
      <w:marBottom w:val="0"/>
      <w:divBdr>
        <w:top w:val="none" w:sz="0" w:space="0" w:color="auto"/>
        <w:left w:val="none" w:sz="0" w:space="0" w:color="auto"/>
        <w:bottom w:val="none" w:sz="0" w:space="0" w:color="auto"/>
        <w:right w:val="none" w:sz="0" w:space="0" w:color="auto"/>
      </w:divBdr>
    </w:div>
    <w:div w:id="1185172694">
      <w:bodyDiv w:val="1"/>
      <w:marLeft w:val="0"/>
      <w:marRight w:val="0"/>
      <w:marTop w:val="0"/>
      <w:marBottom w:val="0"/>
      <w:divBdr>
        <w:top w:val="none" w:sz="0" w:space="0" w:color="auto"/>
        <w:left w:val="none" w:sz="0" w:space="0" w:color="auto"/>
        <w:bottom w:val="none" w:sz="0" w:space="0" w:color="auto"/>
        <w:right w:val="none" w:sz="0" w:space="0" w:color="auto"/>
      </w:divBdr>
    </w:div>
    <w:div w:id="1193571919">
      <w:bodyDiv w:val="1"/>
      <w:marLeft w:val="0"/>
      <w:marRight w:val="0"/>
      <w:marTop w:val="0"/>
      <w:marBottom w:val="0"/>
      <w:divBdr>
        <w:top w:val="none" w:sz="0" w:space="0" w:color="auto"/>
        <w:left w:val="none" w:sz="0" w:space="0" w:color="auto"/>
        <w:bottom w:val="none" w:sz="0" w:space="0" w:color="auto"/>
        <w:right w:val="none" w:sz="0" w:space="0" w:color="auto"/>
      </w:divBdr>
    </w:div>
    <w:div w:id="1272854025">
      <w:bodyDiv w:val="1"/>
      <w:marLeft w:val="0"/>
      <w:marRight w:val="0"/>
      <w:marTop w:val="0"/>
      <w:marBottom w:val="0"/>
      <w:divBdr>
        <w:top w:val="none" w:sz="0" w:space="0" w:color="auto"/>
        <w:left w:val="none" w:sz="0" w:space="0" w:color="auto"/>
        <w:bottom w:val="none" w:sz="0" w:space="0" w:color="auto"/>
        <w:right w:val="none" w:sz="0" w:space="0" w:color="auto"/>
      </w:divBdr>
    </w:div>
    <w:div w:id="1307736398">
      <w:bodyDiv w:val="1"/>
      <w:marLeft w:val="0"/>
      <w:marRight w:val="0"/>
      <w:marTop w:val="0"/>
      <w:marBottom w:val="0"/>
      <w:divBdr>
        <w:top w:val="none" w:sz="0" w:space="0" w:color="auto"/>
        <w:left w:val="none" w:sz="0" w:space="0" w:color="auto"/>
        <w:bottom w:val="none" w:sz="0" w:space="0" w:color="auto"/>
        <w:right w:val="none" w:sz="0" w:space="0" w:color="auto"/>
      </w:divBdr>
    </w:div>
    <w:div w:id="1402093880">
      <w:bodyDiv w:val="1"/>
      <w:marLeft w:val="0"/>
      <w:marRight w:val="0"/>
      <w:marTop w:val="0"/>
      <w:marBottom w:val="0"/>
      <w:divBdr>
        <w:top w:val="none" w:sz="0" w:space="0" w:color="auto"/>
        <w:left w:val="none" w:sz="0" w:space="0" w:color="auto"/>
        <w:bottom w:val="none" w:sz="0" w:space="0" w:color="auto"/>
        <w:right w:val="none" w:sz="0" w:space="0" w:color="auto"/>
      </w:divBdr>
    </w:div>
    <w:div w:id="1520779851">
      <w:bodyDiv w:val="1"/>
      <w:marLeft w:val="0"/>
      <w:marRight w:val="0"/>
      <w:marTop w:val="0"/>
      <w:marBottom w:val="0"/>
      <w:divBdr>
        <w:top w:val="none" w:sz="0" w:space="0" w:color="auto"/>
        <w:left w:val="none" w:sz="0" w:space="0" w:color="auto"/>
        <w:bottom w:val="none" w:sz="0" w:space="0" w:color="auto"/>
        <w:right w:val="none" w:sz="0" w:space="0" w:color="auto"/>
      </w:divBdr>
      <w:divsChild>
        <w:div w:id="180246653">
          <w:marLeft w:val="0"/>
          <w:marRight w:val="0"/>
          <w:marTop w:val="0"/>
          <w:marBottom w:val="0"/>
          <w:divBdr>
            <w:top w:val="none" w:sz="0" w:space="0" w:color="auto"/>
            <w:left w:val="none" w:sz="0" w:space="0" w:color="auto"/>
            <w:bottom w:val="none" w:sz="0" w:space="0" w:color="auto"/>
            <w:right w:val="none" w:sz="0" w:space="0" w:color="auto"/>
          </w:divBdr>
        </w:div>
      </w:divsChild>
    </w:div>
    <w:div w:id="1540969693">
      <w:bodyDiv w:val="1"/>
      <w:marLeft w:val="0"/>
      <w:marRight w:val="0"/>
      <w:marTop w:val="0"/>
      <w:marBottom w:val="0"/>
      <w:divBdr>
        <w:top w:val="none" w:sz="0" w:space="0" w:color="auto"/>
        <w:left w:val="none" w:sz="0" w:space="0" w:color="auto"/>
        <w:bottom w:val="none" w:sz="0" w:space="0" w:color="auto"/>
        <w:right w:val="none" w:sz="0" w:space="0" w:color="auto"/>
      </w:divBdr>
    </w:div>
    <w:div w:id="1597710697">
      <w:bodyDiv w:val="1"/>
      <w:marLeft w:val="0"/>
      <w:marRight w:val="0"/>
      <w:marTop w:val="0"/>
      <w:marBottom w:val="0"/>
      <w:divBdr>
        <w:top w:val="none" w:sz="0" w:space="0" w:color="auto"/>
        <w:left w:val="none" w:sz="0" w:space="0" w:color="auto"/>
        <w:bottom w:val="none" w:sz="0" w:space="0" w:color="auto"/>
        <w:right w:val="none" w:sz="0" w:space="0" w:color="auto"/>
      </w:divBdr>
    </w:div>
    <w:div w:id="1611741064">
      <w:bodyDiv w:val="1"/>
      <w:marLeft w:val="0"/>
      <w:marRight w:val="0"/>
      <w:marTop w:val="0"/>
      <w:marBottom w:val="0"/>
      <w:divBdr>
        <w:top w:val="none" w:sz="0" w:space="0" w:color="auto"/>
        <w:left w:val="none" w:sz="0" w:space="0" w:color="auto"/>
        <w:bottom w:val="none" w:sz="0" w:space="0" w:color="auto"/>
        <w:right w:val="none" w:sz="0" w:space="0" w:color="auto"/>
      </w:divBdr>
    </w:div>
    <w:div w:id="1730305095">
      <w:bodyDiv w:val="1"/>
      <w:marLeft w:val="0"/>
      <w:marRight w:val="0"/>
      <w:marTop w:val="0"/>
      <w:marBottom w:val="0"/>
      <w:divBdr>
        <w:top w:val="none" w:sz="0" w:space="0" w:color="auto"/>
        <w:left w:val="none" w:sz="0" w:space="0" w:color="auto"/>
        <w:bottom w:val="none" w:sz="0" w:space="0" w:color="auto"/>
        <w:right w:val="none" w:sz="0" w:space="0" w:color="auto"/>
      </w:divBdr>
    </w:div>
    <w:div w:id="1802839400">
      <w:bodyDiv w:val="1"/>
      <w:marLeft w:val="0"/>
      <w:marRight w:val="0"/>
      <w:marTop w:val="0"/>
      <w:marBottom w:val="0"/>
      <w:divBdr>
        <w:top w:val="none" w:sz="0" w:space="0" w:color="auto"/>
        <w:left w:val="none" w:sz="0" w:space="0" w:color="auto"/>
        <w:bottom w:val="none" w:sz="0" w:space="0" w:color="auto"/>
        <w:right w:val="none" w:sz="0" w:space="0" w:color="auto"/>
      </w:divBdr>
    </w:div>
    <w:div w:id="1976060262">
      <w:bodyDiv w:val="1"/>
      <w:marLeft w:val="0"/>
      <w:marRight w:val="0"/>
      <w:marTop w:val="0"/>
      <w:marBottom w:val="0"/>
      <w:divBdr>
        <w:top w:val="none" w:sz="0" w:space="0" w:color="auto"/>
        <w:left w:val="none" w:sz="0" w:space="0" w:color="auto"/>
        <w:bottom w:val="none" w:sz="0" w:space="0" w:color="auto"/>
        <w:right w:val="none" w:sz="0" w:space="0" w:color="auto"/>
      </w:divBdr>
    </w:div>
    <w:div w:id="1990356160">
      <w:bodyDiv w:val="1"/>
      <w:marLeft w:val="0"/>
      <w:marRight w:val="0"/>
      <w:marTop w:val="0"/>
      <w:marBottom w:val="0"/>
      <w:divBdr>
        <w:top w:val="none" w:sz="0" w:space="0" w:color="auto"/>
        <w:left w:val="none" w:sz="0" w:space="0" w:color="auto"/>
        <w:bottom w:val="none" w:sz="0" w:space="0" w:color="auto"/>
        <w:right w:val="none" w:sz="0" w:space="0" w:color="auto"/>
      </w:divBdr>
    </w:div>
    <w:div w:id="2078167055">
      <w:bodyDiv w:val="1"/>
      <w:marLeft w:val="0"/>
      <w:marRight w:val="0"/>
      <w:marTop w:val="0"/>
      <w:marBottom w:val="0"/>
      <w:divBdr>
        <w:top w:val="none" w:sz="0" w:space="0" w:color="auto"/>
        <w:left w:val="none" w:sz="0" w:space="0" w:color="auto"/>
        <w:bottom w:val="none" w:sz="0" w:space="0" w:color="auto"/>
        <w:right w:val="none" w:sz="0" w:space="0" w:color="auto"/>
      </w:divBdr>
    </w:div>
    <w:div w:id="2096586136">
      <w:bodyDiv w:val="1"/>
      <w:marLeft w:val="0"/>
      <w:marRight w:val="0"/>
      <w:marTop w:val="0"/>
      <w:marBottom w:val="0"/>
      <w:divBdr>
        <w:top w:val="none" w:sz="0" w:space="0" w:color="auto"/>
        <w:left w:val="none" w:sz="0" w:space="0" w:color="auto"/>
        <w:bottom w:val="none" w:sz="0" w:space="0" w:color="auto"/>
        <w:right w:val="none" w:sz="0" w:space="0" w:color="auto"/>
      </w:divBdr>
    </w:div>
    <w:div w:id="2110082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footer" Target="footer5.xml"/><Relationship Id="rId47" Type="http://schemas.openxmlformats.org/officeDocument/2006/relationships/image" Target="media/image26.png"/><Relationship Id="rId63" Type="http://schemas.openxmlformats.org/officeDocument/2006/relationships/image" Target="media/image39.png"/><Relationship Id="rId68" Type="http://schemas.openxmlformats.org/officeDocument/2006/relationships/image" Target="media/image46.png"/><Relationship Id="rId84" Type="http://schemas.openxmlformats.org/officeDocument/2006/relationships/diagramLayout" Target="diagrams/layout2.xml"/><Relationship Id="rId89" Type="http://schemas.openxmlformats.org/officeDocument/2006/relationships/image" Target="media/image53.jpe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footer" Target="footer2.xml"/><Relationship Id="rId37" Type="http://schemas.openxmlformats.org/officeDocument/2006/relationships/image" Target="media/image26.jpeg"/><Relationship Id="rId53" Type="http://schemas.openxmlformats.org/officeDocument/2006/relationships/header" Target="header7.xml"/><Relationship Id="rId58" Type="http://schemas.openxmlformats.org/officeDocument/2006/relationships/image" Target="media/image34.png"/><Relationship Id="rId74" Type="http://schemas.openxmlformats.org/officeDocument/2006/relationships/image" Target="media/image47.png"/><Relationship Id="rId79" Type="http://schemas.openxmlformats.org/officeDocument/2006/relationships/diagramLayout" Target="diagrams/layout1.xml"/><Relationship Id="rId5" Type="http://schemas.openxmlformats.org/officeDocument/2006/relationships/webSettings" Target="webSettings.xml"/><Relationship Id="rId90" Type="http://schemas.openxmlformats.org/officeDocument/2006/relationships/image" Target="media/image54.pn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header" Target="header3.xml"/><Relationship Id="rId48" Type="http://schemas.microsoft.com/office/2007/relationships/hdphoto" Target="media/hdphoto1.wdp"/><Relationship Id="rId64" Type="http://schemas.openxmlformats.org/officeDocument/2006/relationships/image" Target="media/image40.png"/><Relationship Id="rId69" Type="http://schemas.openxmlformats.org/officeDocument/2006/relationships/image" Target="media/image43.png"/><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image" Target="media/image420.png"/><Relationship Id="rId80" Type="http://schemas.openxmlformats.org/officeDocument/2006/relationships/diagramQuickStyle" Target="diagrams/quickStyle1.xml"/><Relationship Id="rId85" Type="http://schemas.openxmlformats.org/officeDocument/2006/relationships/diagramQuickStyle" Target="diagrams/quickStyle2.xm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header" Target="header6.xml"/><Relationship Id="rId59" Type="http://schemas.openxmlformats.org/officeDocument/2006/relationships/image" Target="media/image35.png"/><Relationship Id="rId67" Type="http://schemas.openxmlformats.org/officeDocument/2006/relationships/image" Target="media/image42.png"/><Relationship Id="rId20" Type="http://schemas.openxmlformats.org/officeDocument/2006/relationships/image" Target="media/image13.gif"/><Relationship Id="rId41" Type="http://schemas.openxmlformats.org/officeDocument/2006/relationships/footer" Target="footer4.xml"/><Relationship Id="rId54" Type="http://schemas.openxmlformats.org/officeDocument/2006/relationships/image" Target="media/image31.png"/><Relationship Id="rId62" Type="http://schemas.openxmlformats.org/officeDocument/2006/relationships/image" Target="media/image38.png"/><Relationship Id="rId70" Type="http://schemas.openxmlformats.org/officeDocument/2006/relationships/image" Target="media/image45.png"/><Relationship Id="rId75" Type="http://schemas.openxmlformats.org/officeDocument/2006/relationships/header" Target="header9.xml"/><Relationship Id="rId83" Type="http://schemas.openxmlformats.org/officeDocument/2006/relationships/diagramData" Target="diagrams/data2.xml"/><Relationship Id="rId88" Type="http://schemas.openxmlformats.org/officeDocument/2006/relationships/image" Target="media/image52.png"/><Relationship Id="rId91" Type="http://schemas.openxmlformats.org/officeDocument/2006/relationships/hyperlink" Target="http://www.isdemu.gob.sv/index.php?option=com_phocadownload&amp;view=category&amp;id=91%3Adatos-generales-sobre-la-trata-de-personas&amp;download=190%3Aresumen_trata&amp;Itemid=0&amp;lang=e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emf"/><Relationship Id="rId36" Type="http://schemas.openxmlformats.org/officeDocument/2006/relationships/image" Target="media/image25.png"/><Relationship Id="rId49" Type="http://schemas.openxmlformats.org/officeDocument/2006/relationships/image" Target="media/image27.png"/><Relationship Id="rId57" Type="http://schemas.openxmlformats.org/officeDocument/2006/relationships/image" Target="media/image33.png"/><Relationship Id="rId10" Type="http://schemas.openxmlformats.org/officeDocument/2006/relationships/image" Target="media/image3.gif"/><Relationship Id="rId31" Type="http://schemas.openxmlformats.org/officeDocument/2006/relationships/header" Target="header2.xml"/><Relationship Id="rId44" Type="http://schemas.openxmlformats.org/officeDocument/2006/relationships/header" Target="header4.xml"/><Relationship Id="rId52" Type="http://schemas.openxmlformats.org/officeDocument/2006/relationships/image" Target="media/image30.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50.png"/><Relationship Id="rId78" Type="http://schemas.openxmlformats.org/officeDocument/2006/relationships/diagramData" Target="diagrams/data1.xml"/><Relationship Id="rId81" Type="http://schemas.openxmlformats.org/officeDocument/2006/relationships/diagramColors" Target="diagrams/colors1.xml"/><Relationship Id="rId86" Type="http://schemas.openxmlformats.org/officeDocument/2006/relationships/diagramColors" Target="diagrams/colors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hyperlink" Target="file:///C:\Users\Psicologia\Desktop\RUTA%20DE%20ATENCI&#211;N%20A%20V&#205;CTIMAS%20DE%20VIOLENCIA\RUTA%20REVISADA%20POR%20ISDEMU\RUTA%20REVISADA%20POR%20JEFATURA%20DE%20ISDEMU.docx" TargetMode="External"/><Relationship Id="rId34" Type="http://schemas.openxmlformats.org/officeDocument/2006/relationships/image" Target="media/image23.jpeg"/><Relationship Id="rId50" Type="http://schemas.openxmlformats.org/officeDocument/2006/relationships/image" Target="media/image28.png"/><Relationship Id="rId55" Type="http://schemas.openxmlformats.org/officeDocument/2006/relationships/header" Target="header8.xml"/><Relationship Id="rId76"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eader" Target="header1.xml"/><Relationship Id="rId24" Type="http://schemas.openxmlformats.org/officeDocument/2006/relationships/image" Target="media/image17.jpeg"/><Relationship Id="rId40" Type="http://schemas.openxmlformats.org/officeDocument/2006/relationships/footer" Target="footer3.xml"/><Relationship Id="rId45" Type="http://schemas.openxmlformats.org/officeDocument/2006/relationships/header" Target="header5.xml"/><Relationship Id="rId66" Type="http://schemas.openxmlformats.org/officeDocument/2006/relationships/image" Target="media/image44.png"/><Relationship Id="rId87" Type="http://schemas.microsoft.com/office/2007/relationships/diagramDrawing" Target="diagrams/drawing2.xml"/><Relationship Id="rId61" Type="http://schemas.openxmlformats.org/officeDocument/2006/relationships/image" Target="media/image37.png"/><Relationship Id="rId82" Type="http://schemas.microsoft.com/office/2007/relationships/diagramDrawing" Target="diagrams/drawing1.xml"/><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footer" Target="footer1.xml"/><Relationship Id="rId35" Type="http://schemas.openxmlformats.org/officeDocument/2006/relationships/image" Target="media/image24.jpeg"/><Relationship Id="rId56" Type="http://schemas.openxmlformats.org/officeDocument/2006/relationships/image" Target="media/image32.png"/><Relationship Id="rId77" Type="http://schemas.openxmlformats.org/officeDocument/2006/relationships/image" Target="media/image51.png"/></Relationships>
</file>

<file path=word/_rels/header1.xml.rels><?xml version="1.0" encoding="UTF-8" standalone="yes"?>
<Relationships xmlns="http://schemas.openxmlformats.org/package/2006/relationships"><Relationship Id="rId1" Type="http://schemas.openxmlformats.org/officeDocument/2006/relationships/image" Target="media/image21.emf"/></Relationships>
</file>

<file path=word/_rels/header2.xml.rels><?xml version="1.0" encoding="UTF-8" standalone="yes"?>
<Relationships xmlns="http://schemas.openxmlformats.org/package/2006/relationships"><Relationship Id="rId1" Type="http://schemas.openxmlformats.org/officeDocument/2006/relationships/image" Target="media/image21.emf"/></Relationships>
</file>

<file path=word/_rels/header3.xml.rels><?xml version="1.0" encoding="UTF-8" standalone="yes"?>
<Relationships xmlns="http://schemas.openxmlformats.org/package/2006/relationships"><Relationship Id="rId1" Type="http://schemas.openxmlformats.org/officeDocument/2006/relationships/image" Target="media/image21.emf"/></Relationships>
</file>

<file path=word/_rels/header5.xml.rels><?xml version="1.0" encoding="UTF-8" standalone="yes"?>
<Relationships xmlns="http://schemas.openxmlformats.org/package/2006/relationships"><Relationship Id="rId1" Type="http://schemas.openxmlformats.org/officeDocument/2006/relationships/image" Target="media/image21.emf"/></Relationships>
</file>

<file path=word/_rels/header6.xml.rels><?xml version="1.0" encoding="UTF-8" standalone="yes"?>
<Relationships xmlns="http://schemas.openxmlformats.org/package/2006/relationships"><Relationship Id="rId1" Type="http://schemas.openxmlformats.org/officeDocument/2006/relationships/image" Target="media/image21.emf"/></Relationships>
</file>

<file path=word/_rels/header7.xml.rels><?xml version="1.0" encoding="UTF-8" standalone="yes"?>
<Relationships xmlns="http://schemas.openxmlformats.org/package/2006/relationships"><Relationship Id="rId1" Type="http://schemas.openxmlformats.org/officeDocument/2006/relationships/image" Target="media/image21.emf"/></Relationships>
</file>

<file path=word/_rels/header8.xml.rels><?xml version="1.0" encoding="UTF-8" standalone="yes"?>
<Relationships xmlns="http://schemas.openxmlformats.org/package/2006/relationships"><Relationship Id="rId1" Type="http://schemas.openxmlformats.org/officeDocument/2006/relationships/image" Target="media/image21.emf"/></Relationships>
</file>

<file path=word/_rels/header9.xml.rels><?xml version="1.0" encoding="UTF-8" standalone="yes"?>
<Relationships xmlns="http://schemas.openxmlformats.org/package/2006/relationships"><Relationship Id="rId1" Type="http://schemas.openxmlformats.org/officeDocument/2006/relationships/image" Target="media/image21.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APVS%20Martha\AppData\Roaming\Microsoft\Templates\Informe%20de%20estudiante%20con%20foto%20de%20portada.dotx" TargetMode="Externa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4AA3003-2A67-4737-A7A4-6B94C805035F}" type="doc">
      <dgm:prSet loTypeId="urn:microsoft.com/office/officeart/2005/8/layout/process1" loCatId="process" qsTypeId="urn:microsoft.com/office/officeart/2005/8/quickstyle/simple1" qsCatId="simple" csTypeId="urn:microsoft.com/office/officeart/2005/8/colors/colorful5" csCatId="colorful" phldr="1"/>
      <dgm:spPr/>
    </dgm:pt>
    <dgm:pt modelId="{D3BC83A6-77B5-47E0-AD35-5A9EB83550A4}">
      <dgm:prSet phldrT="[Texto]" custT="1"/>
      <dgm:spPr/>
      <dgm:t>
        <a:bodyPr/>
        <a:lstStyle/>
        <a:p>
          <a:r>
            <a:rPr lang="es-SV" sz="1050" b="1" dirty="0"/>
            <a:t>Reducir el nivel de estrés inicial causado por el evento traumático. </a:t>
          </a:r>
          <a:endParaRPr lang="es-ES" sz="1050" b="1" dirty="0"/>
        </a:p>
      </dgm:t>
    </dgm:pt>
    <dgm:pt modelId="{69C67B96-4E98-4024-97EA-020BC75CE98B}" type="parTrans" cxnId="{45B6F72D-E4BC-40B9-8475-30476AA6F0C7}">
      <dgm:prSet/>
      <dgm:spPr/>
      <dgm:t>
        <a:bodyPr/>
        <a:lstStyle/>
        <a:p>
          <a:endParaRPr lang="es-ES" sz="1000" b="1">
            <a:solidFill>
              <a:sysClr val="windowText" lastClr="000000"/>
            </a:solidFill>
          </a:endParaRPr>
        </a:p>
      </dgm:t>
    </dgm:pt>
    <dgm:pt modelId="{BC362A2D-D736-45AF-8C8E-AFD13AF1743A}" type="sibTrans" cxnId="{45B6F72D-E4BC-40B9-8475-30476AA6F0C7}">
      <dgm:prSet/>
      <dgm:spPr/>
      <dgm:t>
        <a:bodyPr/>
        <a:lstStyle/>
        <a:p>
          <a:endParaRPr lang="es-ES" sz="1000" b="1">
            <a:solidFill>
              <a:sysClr val="windowText" lastClr="000000"/>
            </a:solidFill>
          </a:endParaRPr>
        </a:p>
      </dgm:t>
    </dgm:pt>
    <dgm:pt modelId="{4008CB2B-081B-4124-ADB0-5F0C528D6250}">
      <dgm:prSet custT="1"/>
      <dgm:spPr/>
      <dgm:t>
        <a:bodyPr/>
        <a:lstStyle/>
        <a:p>
          <a:r>
            <a:rPr lang="es-SV" sz="1050" b="1" dirty="0"/>
            <a:t>Fomentar la adaptación a corto, medio y largo plazo. </a:t>
          </a:r>
        </a:p>
      </dgm:t>
    </dgm:pt>
    <dgm:pt modelId="{91925056-BBD0-4ABC-A032-C8F6E1C890DB}" type="parTrans" cxnId="{EC21F691-796A-4B0F-AE73-50C13971247E}">
      <dgm:prSet/>
      <dgm:spPr/>
      <dgm:t>
        <a:bodyPr/>
        <a:lstStyle/>
        <a:p>
          <a:endParaRPr lang="es-ES" sz="1000" b="1">
            <a:solidFill>
              <a:sysClr val="windowText" lastClr="000000"/>
            </a:solidFill>
          </a:endParaRPr>
        </a:p>
      </dgm:t>
    </dgm:pt>
    <dgm:pt modelId="{DB852167-58A4-4E39-AE5F-006A9D0EF6EF}" type="sibTrans" cxnId="{EC21F691-796A-4B0F-AE73-50C13971247E}">
      <dgm:prSet/>
      <dgm:spPr/>
      <dgm:t>
        <a:bodyPr/>
        <a:lstStyle/>
        <a:p>
          <a:endParaRPr lang="es-ES" sz="1000" b="1">
            <a:solidFill>
              <a:sysClr val="windowText" lastClr="000000"/>
            </a:solidFill>
          </a:endParaRPr>
        </a:p>
      </dgm:t>
    </dgm:pt>
    <dgm:pt modelId="{0484FA1D-E858-4A90-9124-016D28BA8854}">
      <dgm:prSet custT="1"/>
      <dgm:spPr/>
      <dgm:t>
        <a:bodyPr/>
        <a:lstStyle/>
        <a:p>
          <a:r>
            <a:rPr lang="es-SV" sz="1050" b="1"/>
            <a:t>Potenciar las estrategias de afrontamiento y la resiliencia. </a:t>
          </a:r>
          <a:endParaRPr lang="es-SV" sz="1050" b="1" dirty="0"/>
        </a:p>
      </dgm:t>
    </dgm:pt>
    <dgm:pt modelId="{22D7AC5E-988E-4BD7-ABDE-C9CDEB40E2C9}" type="parTrans" cxnId="{605FA7F1-28F5-426F-9E0C-7160415ACDD1}">
      <dgm:prSet/>
      <dgm:spPr/>
      <dgm:t>
        <a:bodyPr/>
        <a:lstStyle/>
        <a:p>
          <a:endParaRPr lang="es-ES" sz="1000" b="1">
            <a:solidFill>
              <a:sysClr val="windowText" lastClr="000000"/>
            </a:solidFill>
          </a:endParaRPr>
        </a:p>
      </dgm:t>
    </dgm:pt>
    <dgm:pt modelId="{FE2E9C07-E571-4C4F-BFF1-366FAF33386C}" type="sibTrans" cxnId="{605FA7F1-28F5-426F-9E0C-7160415ACDD1}">
      <dgm:prSet/>
      <dgm:spPr/>
      <dgm:t>
        <a:bodyPr/>
        <a:lstStyle/>
        <a:p>
          <a:endParaRPr lang="es-ES" sz="1000" b="1">
            <a:solidFill>
              <a:sysClr val="windowText" lastClr="000000"/>
            </a:solidFill>
          </a:endParaRPr>
        </a:p>
      </dgm:t>
    </dgm:pt>
    <dgm:pt modelId="{CD88A5D5-C89E-4315-B0D5-E4F0840C327B}" type="pres">
      <dgm:prSet presAssocID="{14AA3003-2A67-4737-A7A4-6B94C805035F}" presName="Name0" presStyleCnt="0">
        <dgm:presLayoutVars>
          <dgm:dir/>
          <dgm:resizeHandles val="exact"/>
        </dgm:presLayoutVars>
      </dgm:prSet>
      <dgm:spPr/>
    </dgm:pt>
    <dgm:pt modelId="{D57669F9-B204-4043-B2B1-779B2A2DD45D}" type="pres">
      <dgm:prSet presAssocID="{D3BC83A6-77B5-47E0-AD35-5A9EB83550A4}" presName="node" presStyleLbl="node1" presStyleIdx="0" presStyleCnt="3" custScaleY="155606">
        <dgm:presLayoutVars>
          <dgm:bulletEnabled val="1"/>
        </dgm:presLayoutVars>
      </dgm:prSet>
      <dgm:spPr/>
      <dgm:t>
        <a:bodyPr/>
        <a:lstStyle/>
        <a:p>
          <a:endParaRPr lang="es-SV"/>
        </a:p>
      </dgm:t>
    </dgm:pt>
    <dgm:pt modelId="{004EDDCD-A66F-4125-B1D7-50C39C2EA12A}" type="pres">
      <dgm:prSet presAssocID="{BC362A2D-D736-45AF-8C8E-AFD13AF1743A}" presName="sibTrans" presStyleLbl="sibTrans2D1" presStyleIdx="0" presStyleCnt="2"/>
      <dgm:spPr/>
      <dgm:t>
        <a:bodyPr/>
        <a:lstStyle/>
        <a:p>
          <a:endParaRPr lang="es-SV"/>
        </a:p>
      </dgm:t>
    </dgm:pt>
    <dgm:pt modelId="{EDDAD165-D6F4-4D40-B3AD-5CD54664E171}" type="pres">
      <dgm:prSet presAssocID="{BC362A2D-D736-45AF-8C8E-AFD13AF1743A}" presName="connectorText" presStyleLbl="sibTrans2D1" presStyleIdx="0" presStyleCnt="2"/>
      <dgm:spPr/>
      <dgm:t>
        <a:bodyPr/>
        <a:lstStyle/>
        <a:p>
          <a:endParaRPr lang="es-SV"/>
        </a:p>
      </dgm:t>
    </dgm:pt>
    <dgm:pt modelId="{24BC73A8-70AF-408D-B85D-3314FD501911}" type="pres">
      <dgm:prSet presAssocID="{4008CB2B-081B-4124-ADB0-5F0C528D6250}" presName="node" presStyleLbl="node1" presStyleIdx="1" presStyleCnt="3" custScaleY="155606">
        <dgm:presLayoutVars>
          <dgm:bulletEnabled val="1"/>
        </dgm:presLayoutVars>
      </dgm:prSet>
      <dgm:spPr/>
      <dgm:t>
        <a:bodyPr/>
        <a:lstStyle/>
        <a:p>
          <a:endParaRPr lang="es-SV"/>
        </a:p>
      </dgm:t>
    </dgm:pt>
    <dgm:pt modelId="{B45B0C58-40A3-4537-859A-860D612CA7CA}" type="pres">
      <dgm:prSet presAssocID="{DB852167-58A4-4E39-AE5F-006A9D0EF6EF}" presName="sibTrans" presStyleLbl="sibTrans2D1" presStyleIdx="1" presStyleCnt="2"/>
      <dgm:spPr/>
      <dgm:t>
        <a:bodyPr/>
        <a:lstStyle/>
        <a:p>
          <a:endParaRPr lang="es-SV"/>
        </a:p>
      </dgm:t>
    </dgm:pt>
    <dgm:pt modelId="{B54D33BF-254D-4823-9300-913EEE2216CA}" type="pres">
      <dgm:prSet presAssocID="{DB852167-58A4-4E39-AE5F-006A9D0EF6EF}" presName="connectorText" presStyleLbl="sibTrans2D1" presStyleIdx="1" presStyleCnt="2"/>
      <dgm:spPr/>
      <dgm:t>
        <a:bodyPr/>
        <a:lstStyle/>
        <a:p>
          <a:endParaRPr lang="es-SV"/>
        </a:p>
      </dgm:t>
    </dgm:pt>
    <dgm:pt modelId="{74B1AF5A-5C0D-403B-9781-9BAF303F3258}" type="pres">
      <dgm:prSet presAssocID="{0484FA1D-E858-4A90-9124-016D28BA8854}" presName="node" presStyleLbl="node1" presStyleIdx="2" presStyleCnt="3" custScaleY="155606">
        <dgm:presLayoutVars>
          <dgm:bulletEnabled val="1"/>
        </dgm:presLayoutVars>
      </dgm:prSet>
      <dgm:spPr/>
      <dgm:t>
        <a:bodyPr/>
        <a:lstStyle/>
        <a:p>
          <a:endParaRPr lang="es-SV"/>
        </a:p>
      </dgm:t>
    </dgm:pt>
  </dgm:ptLst>
  <dgm:cxnLst>
    <dgm:cxn modelId="{DBD1504F-B768-4424-B0A5-DD26BCD9A1DD}" type="presOf" srcId="{D3BC83A6-77B5-47E0-AD35-5A9EB83550A4}" destId="{D57669F9-B204-4043-B2B1-779B2A2DD45D}" srcOrd="0" destOrd="0" presId="urn:microsoft.com/office/officeart/2005/8/layout/process1"/>
    <dgm:cxn modelId="{74FCA874-0AEE-4AB8-8B17-E4B3024E2240}" type="presOf" srcId="{4008CB2B-081B-4124-ADB0-5F0C528D6250}" destId="{24BC73A8-70AF-408D-B85D-3314FD501911}" srcOrd="0" destOrd="0" presId="urn:microsoft.com/office/officeart/2005/8/layout/process1"/>
    <dgm:cxn modelId="{4641AC34-942C-4292-8474-27A4750985A7}" type="presOf" srcId="{BC362A2D-D736-45AF-8C8E-AFD13AF1743A}" destId="{EDDAD165-D6F4-4D40-B3AD-5CD54664E171}" srcOrd="1" destOrd="0" presId="urn:microsoft.com/office/officeart/2005/8/layout/process1"/>
    <dgm:cxn modelId="{45B6F72D-E4BC-40B9-8475-30476AA6F0C7}" srcId="{14AA3003-2A67-4737-A7A4-6B94C805035F}" destId="{D3BC83A6-77B5-47E0-AD35-5A9EB83550A4}" srcOrd="0" destOrd="0" parTransId="{69C67B96-4E98-4024-97EA-020BC75CE98B}" sibTransId="{BC362A2D-D736-45AF-8C8E-AFD13AF1743A}"/>
    <dgm:cxn modelId="{5482141F-3934-4B8D-8018-186A87278972}" type="presOf" srcId="{14AA3003-2A67-4737-A7A4-6B94C805035F}" destId="{CD88A5D5-C89E-4315-B0D5-E4F0840C327B}" srcOrd="0" destOrd="0" presId="urn:microsoft.com/office/officeart/2005/8/layout/process1"/>
    <dgm:cxn modelId="{605FA7F1-28F5-426F-9E0C-7160415ACDD1}" srcId="{14AA3003-2A67-4737-A7A4-6B94C805035F}" destId="{0484FA1D-E858-4A90-9124-016D28BA8854}" srcOrd="2" destOrd="0" parTransId="{22D7AC5E-988E-4BD7-ABDE-C9CDEB40E2C9}" sibTransId="{FE2E9C07-E571-4C4F-BFF1-366FAF33386C}"/>
    <dgm:cxn modelId="{D3AFE8F0-0BF9-452C-A8F9-42F037371880}" type="presOf" srcId="{BC362A2D-D736-45AF-8C8E-AFD13AF1743A}" destId="{004EDDCD-A66F-4125-B1D7-50C39C2EA12A}" srcOrd="0" destOrd="0" presId="urn:microsoft.com/office/officeart/2005/8/layout/process1"/>
    <dgm:cxn modelId="{7BD5577D-9919-4682-9E50-5C771EDDC1B5}" type="presOf" srcId="{DB852167-58A4-4E39-AE5F-006A9D0EF6EF}" destId="{B54D33BF-254D-4823-9300-913EEE2216CA}" srcOrd="1" destOrd="0" presId="urn:microsoft.com/office/officeart/2005/8/layout/process1"/>
    <dgm:cxn modelId="{EC21F691-796A-4B0F-AE73-50C13971247E}" srcId="{14AA3003-2A67-4737-A7A4-6B94C805035F}" destId="{4008CB2B-081B-4124-ADB0-5F0C528D6250}" srcOrd="1" destOrd="0" parTransId="{91925056-BBD0-4ABC-A032-C8F6E1C890DB}" sibTransId="{DB852167-58A4-4E39-AE5F-006A9D0EF6EF}"/>
    <dgm:cxn modelId="{F77FAC88-2DD8-4343-9FEE-36BB81CB74F7}" type="presOf" srcId="{DB852167-58A4-4E39-AE5F-006A9D0EF6EF}" destId="{B45B0C58-40A3-4537-859A-860D612CA7CA}" srcOrd="0" destOrd="0" presId="urn:microsoft.com/office/officeart/2005/8/layout/process1"/>
    <dgm:cxn modelId="{5D39EA58-981E-4F55-BB3E-6053F65AE7E5}" type="presOf" srcId="{0484FA1D-E858-4A90-9124-016D28BA8854}" destId="{74B1AF5A-5C0D-403B-9781-9BAF303F3258}" srcOrd="0" destOrd="0" presId="urn:microsoft.com/office/officeart/2005/8/layout/process1"/>
    <dgm:cxn modelId="{93A6B639-F15A-4E99-B824-CC696380F6F6}" type="presParOf" srcId="{CD88A5D5-C89E-4315-B0D5-E4F0840C327B}" destId="{D57669F9-B204-4043-B2B1-779B2A2DD45D}" srcOrd="0" destOrd="0" presId="urn:microsoft.com/office/officeart/2005/8/layout/process1"/>
    <dgm:cxn modelId="{ED57130F-F488-4A79-A39E-DDD20554B03F}" type="presParOf" srcId="{CD88A5D5-C89E-4315-B0D5-E4F0840C327B}" destId="{004EDDCD-A66F-4125-B1D7-50C39C2EA12A}" srcOrd="1" destOrd="0" presId="urn:microsoft.com/office/officeart/2005/8/layout/process1"/>
    <dgm:cxn modelId="{60BCA8EF-1FA5-4E92-888E-176D2263DE31}" type="presParOf" srcId="{004EDDCD-A66F-4125-B1D7-50C39C2EA12A}" destId="{EDDAD165-D6F4-4D40-B3AD-5CD54664E171}" srcOrd="0" destOrd="0" presId="urn:microsoft.com/office/officeart/2005/8/layout/process1"/>
    <dgm:cxn modelId="{1D237A29-604F-4D59-813A-747A3AFCA411}" type="presParOf" srcId="{CD88A5D5-C89E-4315-B0D5-E4F0840C327B}" destId="{24BC73A8-70AF-408D-B85D-3314FD501911}" srcOrd="2" destOrd="0" presId="urn:microsoft.com/office/officeart/2005/8/layout/process1"/>
    <dgm:cxn modelId="{8DF4C5EF-BD60-43F5-B59C-3F5DAD2DCAF6}" type="presParOf" srcId="{CD88A5D5-C89E-4315-B0D5-E4F0840C327B}" destId="{B45B0C58-40A3-4537-859A-860D612CA7CA}" srcOrd="3" destOrd="0" presId="urn:microsoft.com/office/officeart/2005/8/layout/process1"/>
    <dgm:cxn modelId="{50149C94-AF45-4EE9-AFD2-584378A11F77}" type="presParOf" srcId="{B45B0C58-40A3-4537-859A-860D612CA7CA}" destId="{B54D33BF-254D-4823-9300-913EEE2216CA}" srcOrd="0" destOrd="0" presId="urn:microsoft.com/office/officeart/2005/8/layout/process1"/>
    <dgm:cxn modelId="{6D783EAE-8AD4-4334-9960-1CF4E4B6B374}" type="presParOf" srcId="{CD88A5D5-C89E-4315-B0D5-E4F0840C327B}" destId="{74B1AF5A-5C0D-403B-9781-9BAF303F3258}" srcOrd="4" destOrd="0" presId="urn:microsoft.com/office/officeart/2005/8/layout/process1"/>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7C7A9BC-0248-486F-A1B6-6BC28010C38D}" type="doc">
      <dgm:prSet loTypeId="urn:microsoft.com/office/officeart/2009/3/layout/PlusandMinus" loCatId="relationship" qsTypeId="urn:microsoft.com/office/officeart/2005/8/quickstyle/simple1" qsCatId="simple" csTypeId="urn:microsoft.com/office/officeart/2005/8/colors/colorful5" csCatId="colorful" phldr="1"/>
      <dgm:spPr/>
      <dgm:t>
        <a:bodyPr/>
        <a:lstStyle/>
        <a:p>
          <a:endParaRPr lang="es-SV"/>
        </a:p>
      </dgm:t>
    </dgm:pt>
    <dgm:pt modelId="{9A59F6C4-99D2-47FA-9AED-CE06214FDF6C}">
      <dgm:prSet phldrT="[Texto]" custT="1"/>
      <dgm:spPr>
        <a:xfrm>
          <a:off x="710243" y="802089"/>
          <a:ext cx="2204979" cy="2099295"/>
        </a:xfrm>
        <a:noFill/>
        <a:ln>
          <a:noFill/>
        </a:ln>
        <a:effectLst/>
      </dgm:spPr>
      <dgm:t>
        <a:bodyPr/>
        <a:lstStyle/>
        <a:p>
          <a:pPr algn="ctr"/>
          <a:r>
            <a:rPr lang="es-SV" sz="1000" b="1" dirty="0">
              <a:solidFill>
                <a:sysClr val="windowText" lastClr="000000">
                  <a:hueOff val="0"/>
                  <a:satOff val="0"/>
                  <a:lumOff val="0"/>
                  <a:alphaOff val="0"/>
                </a:sysClr>
              </a:solidFill>
              <a:latin typeface="Calibri"/>
              <a:ea typeface="+mn-ea"/>
              <a:cs typeface="+mn-cs"/>
            </a:rPr>
            <a:t>CONDICIONES ÓPTIMAS PARA APLICAR PAP</a:t>
          </a:r>
        </a:p>
        <a:p>
          <a:pPr algn="l"/>
          <a:r>
            <a:rPr lang="es-SV" sz="1000" dirty="0">
              <a:solidFill>
                <a:sysClr val="windowText" lastClr="000000">
                  <a:hueOff val="0"/>
                  <a:satOff val="0"/>
                  <a:lumOff val="0"/>
                  <a:alphaOff val="0"/>
                </a:sysClr>
              </a:solidFill>
              <a:latin typeface="Calibri"/>
              <a:ea typeface="+mn-ea"/>
              <a:cs typeface="+mn-cs"/>
            </a:rPr>
            <a:t>•Un lugar seguro.</a:t>
          </a:r>
        </a:p>
        <a:p>
          <a:pPr algn="l"/>
          <a:r>
            <a:rPr lang="es-SV" sz="1000" dirty="0">
              <a:solidFill>
                <a:sysClr val="windowText" lastClr="000000">
                  <a:hueOff val="0"/>
                  <a:satOff val="0"/>
                  <a:lumOff val="0"/>
                  <a:alphaOff val="0"/>
                </a:sysClr>
              </a:solidFill>
              <a:latin typeface="Calibri"/>
              <a:ea typeface="+mn-ea"/>
              <a:cs typeface="+mn-cs"/>
            </a:rPr>
            <a:t>•Con buena temperatura.</a:t>
          </a:r>
        </a:p>
        <a:p>
          <a:pPr algn="l"/>
          <a:r>
            <a:rPr lang="es-SV" sz="1000" dirty="0">
              <a:solidFill>
                <a:sysClr val="windowText" lastClr="000000">
                  <a:hueOff val="0"/>
                  <a:satOff val="0"/>
                  <a:lumOff val="0"/>
                  <a:alphaOff val="0"/>
                </a:sysClr>
              </a:solidFill>
              <a:latin typeface="Calibri"/>
              <a:ea typeface="+mn-ea"/>
              <a:cs typeface="+mn-cs"/>
            </a:rPr>
            <a:t>•Alejado de la vista y los sonidos del entorno.</a:t>
          </a:r>
        </a:p>
        <a:p>
          <a:pPr algn="l"/>
          <a:r>
            <a:rPr lang="es-SV" sz="1000" dirty="0">
              <a:solidFill>
                <a:sysClr val="windowText" lastClr="000000">
                  <a:hueOff val="0"/>
                  <a:satOff val="0"/>
                  <a:lumOff val="0"/>
                  <a:alphaOff val="0"/>
                </a:sysClr>
              </a:solidFill>
              <a:latin typeface="Calibri"/>
              <a:ea typeface="+mn-ea"/>
              <a:cs typeface="+mn-cs"/>
            </a:rPr>
            <a:t>•Un lugar grande, con subdivisiones si se atienden a varias personas a la vez.</a:t>
          </a:r>
        </a:p>
        <a:p>
          <a:pPr algn="l"/>
          <a:r>
            <a:rPr lang="es-SV" sz="1000" dirty="0">
              <a:solidFill>
                <a:sysClr val="windowText" lastClr="000000">
                  <a:hueOff val="0"/>
                  <a:satOff val="0"/>
                  <a:lumOff val="0"/>
                  <a:alphaOff val="0"/>
                </a:sysClr>
              </a:solidFill>
              <a:latin typeface="Calibri"/>
              <a:ea typeface="+mn-ea"/>
              <a:cs typeface="+mn-cs"/>
            </a:rPr>
            <a:t>•Bien comunicado y accesible.</a:t>
          </a:r>
        </a:p>
        <a:p>
          <a:pPr algn="l"/>
          <a:r>
            <a:rPr lang="es-SV" sz="1000" dirty="0">
              <a:solidFill>
                <a:sysClr val="windowText" lastClr="000000">
                  <a:hueOff val="0"/>
                  <a:satOff val="0"/>
                  <a:lumOff val="0"/>
                  <a:alphaOff val="0"/>
                </a:sysClr>
              </a:solidFill>
              <a:latin typeface="Calibri"/>
              <a:ea typeface="+mn-ea"/>
              <a:cs typeface="+mn-cs"/>
            </a:rPr>
            <a:t>•Con disponibilidad de comida y bebida.</a:t>
          </a:r>
        </a:p>
        <a:p>
          <a:pPr algn="l"/>
          <a:r>
            <a:rPr lang="es-SV" sz="1000" dirty="0">
              <a:solidFill>
                <a:sysClr val="windowText" lastClr="000000">
                  <a:hueOff val="0"/>
                  <a:satOff val="0"/>
                  <a:lumOff val="0"/>
                  <a:alphaOff val="0"/>
                </a:sysClr>
              </a:solidFill>
              <a:latin typeface="Calibri"/>
              <a:ea typeface="+mn-ea"/>
              <a:cs typeface="+mn-cs"/>
            </a:rPr>
            <a:t>•Protegido de otras personas o medios de comunicación.</a:t>
          </a:r>
        </a:p>
      </dgm:t>
    </dgm:pt>
    <dgm:pt modelId="{F12A0732-80FC-43DD-92AB-F6F771FA2272}" type="parTrans" cxnId="{DCC853D3-2A4E-46BC-AEC5-EC38C85CEBA0}">
      <dgm:prSet/>
      <dgm:spPr/>
      <dgm:t>
        <a:bodyPr/>
        <a:lstStyle/>
        <a:p>
          <a:endParaRPr lang="es-SV" sz="1000"/>
        </a:p>
      </dgm:t>
    </dgm:pt>
    <dgm:pt modelId="{CEA9B108-DD0A-43E2-B9CB-5B9AE0907ED2}" type="sibTrans" cxnId="{DCC853D3-2A4E-46BC-AEC5-EC38C85CEBA0}">
      <dgm:prSet/>
      <dgm:spPr/>
      <dgm:t>
        <a:bodyPr/>
        <a:lstStyle/>
        <a:p>
          <a:endParaRPr lang="es-SV" sz="1000"/>
        </a:p>
      </dgm:t>
    </dgm:pt>
    <dgm:pt modelId="{FCF929BA-D3AB-4F56-8316-107F89A2DEF5}">
      <dgm:prSet phldrT="[Texto]" custT="1"/>
      <dgm:spPr>
        <a:xfrm>
          <a:off x="2964343" y="802089"/>
          <a:ext cx="2204979" cy="2099295"/>
        </a:xfrm>
        <a:noFill/>
        <a:ln>
          <a:noFill/>
        </a:ln>
        <a:effectLst/>
      </dgm:spPr>
      <dgm:t>
        <a:bodyPr/>
        <a:lstStyle/>
        <a:p>
          <a:pPr algn="ctr"/>
          <a:r>
            <a:rPr lang="es-SV" sz="1000" b="1" dirty="0">
              <a:solidFill>
                <a:sysClr val="windowText" lastClr="000000">
                  <a:hueOff val="0"/>
                  <a:satOff val="0"/>
                  <a:lumOff val="0"/>
                  <a:alphaOff val="0"/>
                </a:sysClr>
              </a:solidFill>
              <a:latin typeface="Calibri"/>
              <a:ea typeface="+mn-ea"/>
              <a:cs typeface="+mn-cs"/>
            </a:rPr>
            <a:t>CONDICIONES MÍNIMAS DE APLICACIÓN</a:t>
          </a:r>
        </a:p>
        <a:p>
          <a:pPr algn="l"/>
          <a:r>
            <a:rPr lang="es-SV" sz="1000" dirty="0">
              <a:solidFill>
                <a:sysClr val="windowText" lastClr="000000">
                  <a:hueOff val="0"/>
                  <a:satOff val="0"/>
                  <a:lumOff val="0"/>
                  <a:alphaOff val="0"/>
                </a:sysClr>
              </a:solidFill>
              <a:latin typeface="Calibri"/>
              <a:ea typeface="+mn-ea"/>
              <a:cs typeface="+mn-cs"/>
            </a:rPr>
            <a:t>•Un lugar seguro.</a:t>
          </a:r>
        </a:p>
        <a:p>
          <a:pPr algn="l"/>
          <a:r>
            <a:rPr lang="es-SV" sz="1000" dirty="0">
              <a:solidFill>
                <a:sysClr val="windowText" lastClr="000000">
                  <a:hueOff val="0"/>
                  <a:satOff val="0"/>
                  <a:lumOff val="0"/>
                  <a:alphaOff val="0"/>
                </a:sysClr>
              </a:solidFill>
              <a:latin typeface="Calibri"/>
              <a:ea typeface="+mn-ea"/>
              <a:cs typeface="+mn-cs"/>
            </a:rPr>
            <a:t>•Con posibilidad de tapar la vista del escenario.</a:t>
          </a:r>
        </a:p>
        <a:p>
          <a:pPr algn="l"/>
          <a:r>
            <a:rPr lang="es-SV" sz="1000" dirty="0">
              <a:solidFill>
                <a:sysClr val="windowText" lastClr="000000">
                  <a:hueOff val="0"/>
                  <a:satOff val="0"/>
                  <a:lumOff val="0"/>
                  <a:alphaOff val="0"/>
                </a:sysClr>
              </a:solidFill>
              <a:latin typeface="Calibri"/>
              <a:ea typeface="+mn-ea"/>
              <a:cs typeface="+mn-cs"/>
            </a:rPr>
            <a:t>•Con opciones de impedir la entrada y la visión de otras personas o medios de comunicación, aunque sea mediante personal de seguridad.</a:t>
          </a:r>
        </a:p>
        <a:p>
          <a:pPr algn="l"/>
          <a:r>
            <a:rPr lang="es-SV" sz="1000" dirty="0">
              <a:solidFill>
                <a:sysClr val="windowText" lastClr="000000">
                  <a:hueOff val="0"/>
                  <a:satOff val="0"/>
                  <a:lumOff val="0"/>
                  <a:alphaOff val="0"/>
                </a:sysClr>
              </a:solidFill>
              <a:latin typeface="Calibri"/>
              <a:ea typeface="+mn-ea"/>
              <a:cs typeface="+mn-cs"/>
            </a:rPr>
            <a:t>•Con biombos que garanticen la privacidad.</a:t>
          </a:r>
        </a:p>
      </dgm:t>
    </dgm:pt>
    <dgm:pt modelId="{05C530D5-F4EB-4DA5-ABDF-31C8C143B024}" type="parTrans" cxnId="{D51131BF-CE65-4B82-990F-3B1A207D00F0}">
      <dgm:prSet/>
      <dgm:spPr/>
      <dgm:t>
        <a:bodyPr/>
        <a:lstStyle/>
        <a:p>
          <a:endParaRPr lang="es-SV" sz="1000"/>
        </a:p>
      </dgm:t>
    </dgm:pt>
    <dgm:pt modelId="{F37F20B4-5480-47F7-BB19-D404E0869E09}" type="sibTrans" cxnId="{D51131BF-CE65-4B82-990F-3B1A207D00F0}">
      <dgm:prSet/>
      <dgm:spPr/>
      <dgm:t>
        <a:bodyPr/>
        <a:lstStyle/>
        <a:p>
          <a:endParaRPr lang="es-SV" sz="1000"/>
        </a:p>
      </dgm:t>
    </dgm:pt>
    <dgm:pt modelId="{A0EC7C49-E02F-4F58-B0A0-F696CF219795}" type="pres">
      <dgm:prSet presAssocID="{D7C7A9BC-0248-486F-A1B6-6BC28010C38D}" presName="Name0" presStyleCnt="0">
        <dgm:presLayoutVars>
          <dgm:chMax val="2"/>
          <dgm:chPref val="2"/>
          <dgm:dir/>
          <dgm:animOne/>
          <dgm:resizeHandles val="exact"/>
        </dgm:presLayoutVars>
      </dgm:prSet>
      <dgm:spPr/>
      <dgm:t>
        <a:bodyPr/>
        <a:lstStyle/>
        <a:p>
          <a:endParaRPr lang="es-SV"/>
        </a:p>
      </dgm:t>
    </dgm:pt>
    <dgm:pt modelId="{43AFC7A5-17C4-4269-92A2-8B5347917C03}" type="pres">
      <dgm:prSet presAssocID="{D7C7A9BC-0248-486F-A1B6-6BC28010C38D}" presName="Background" presStyleLbl="bgImgPlace1" presStyleIdx="0" presStyleCnt="1" custScaleY="99963"/>
      <dgm:spPr>
        <a:xfrm>
          <a:off x="568338" y="515554"/>
          <a:ext cx="4748346" cy="2453008"/>
        </a:xfrm>
        <a:prstGeom prst="rect">
          <a:avLst/>
        </a:prstGeom>
        <a:solidFill>
          <a:srgbClr val="5B9BD5">
            <a:tint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s-SV"/>
        </a:p>
      </dgm:t>
    </dgm:pt>
    <dgm:pt modelId="{E5574523-6FF9-4C39-B6D6-C2902E1BF55A}" type="pres">
      <dgm:prSet presAssocID="{D7C7A9BC-0248-486F-A1B6-6BC28010C38D}" presName="ParentText1" presStyleLbl="revTx" presStyleIdx="0" presStyleCnt="2">
        <dgm:presLayoutVars>
          <dgm:chMax val="0"/>
          <dgm:chPref val="0"/>
          <dgm:bulletEnabled val="1"/>
        </dgm:presLayoutVars>
      </dgm:prSet>
      <dgm:spPr>
        <a:prstGeom prst="rect">
          <a:avLst/>
        </a:prstGeom>
      </dgm:spPr>
      <dgm:t>
        <a:bodyPr/>
        <a:lstStyle/>
        <a:p>
          <a:endParaRPr lang="es-SV"/>
        </a:p>
      </dgm:t>
    </dgm:pt>
    <dgm:pt modelId="{6E887DA6-4FA6-41D5-915A-36BED57FEAF8}" type="pres">
      <dgm:prSet presAssocID="{D7C7A9BC-0248-486F-A1B6-6BC28010C38D}" presName="ParentText2" presStyleLbl="revTx" presStyleIdx="1" presStyleCnt="2">
        <dgm:presLayoutVars>
          <dgm:chMax val="0"/>
          <dgm:chPref val="0"/>
          <dgm:bulletEnabled val="1"/>
        </dgm:presLayoutVars>
      </dgm:prSet>
      <dgm:spPr>
        <a:prstGeom prst="rect">
          <a:avLst/>
        </a:prstGeom>
      </dgm:spPr>
      <dgm:t>
        <a:bodyPr/>
        <a:lstStyle/>
        <a:p>
          <a:endParaRPr lang="es-SV"/>
        </a:p>
      </dgm:t>
    </dgm:pt>
    <dgm:pt modelId="{F0945FC5-91B4-4298-816D-CC899611AE50}" type="pres">
      <dgm:prSet presAssocID="{D7C7A9BC-0248-486F-A1B6-6BC28010C38D}" presName="Plus" presStyleLbl="alignNode1" presStyleIdx="0" presStyleCnt="2"/>
      <dgm:spPr>
        <a:xfrm>
          <a:off x="77130" y="24018"/>
          <a:ext cx="927837" cy="927837"/>
        </a:xfrm>
        <a:prstGeom prst="plus">
          <a:avLst>
            <a:gd name="adj" fmla="val 32810"/>
          </a:avLst>
        </a:prstGeo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endParaRPr lang="es-SV"/>
        </a:p>
      </dgm:t>
    </dgm:pt>
    <dgm:pt modelId="{C3470215-477A-4C26-89E4-FC98F4800F7E}" type="pres">
      <dgm:prSet presAssocID="{D7C7A9BC-0248-486F-A1B6-6BC28010C38D}" presName="Minus" presStyleLbl="alignNode1" presStyleIdx="1" presStyleCnt="2"/>
      <dgm:spPr>
        <a:xfrm>
          <a:off x="4661740" y="357690"/>
          <a:ext cx="873259" cy="299258"/>
        </a:xfrm>
        <a:prstGeom prst="rect">
          <a:avLst/>
        </a:prstGeom>
        <a:solidFill>
          <a:srgbClr val="5B9BD5">
            <a:hueOff val="-6758543"/>
            <a:satOff val="-17419"/>
            <a:lumOff val="-11765"/>
            <a:alphaOff val="0"/>
          </a:srgbClr>
        </a:solidFill>
        <a:ln w="12700" cap="flat" cmpd="sng" algn="ctr">
          <a:solidFill>
            <a:srgbClr val="5B9BD5">
              <a:hueOff val="-6758543"/>
              <a:satOff val="-17419"/>
              <a:lumOff val="-11765"/>
              <a:alphaOff val="0"/>
            </a:srgbClr>
          </a:solidFill>
          <a:prstDash val="solid"/>
          <a:miter lim="800000"/>
        </a:ln>
        <a:effectLst/>
      </dgm:spPr>
      <dgm:t>
        <a:bodyPr/>
        <a:lstStyle/>
        <a:p>
          <a:endParaRPr lang="es-SV"/>
        </a:p>
      </dgm:t>
    </dgm:pt>
    <dgm:pt modelId="{0F164DFC-D2C6-489B-8F72-38744B51A6EF}" type="pres">
      <dgm:prSet presAssocID="{D7C7A9BC-0248-486F-A1B6-6BC28010C38D}" presName="Divider" presStyleLbl="parChTrans1D1" presStyleIdx="0" presStyleCnt="1"/>
      <dgm:spPr>
        <a:xfrm>
          <a:off x="2942511" y="806577"/>
          <a:ext cx="545" cy="2005029"/>
        </a:xfrm>
        <a:prstGeom prst="line">
          <a:avLst/>
        </a:prstGeom>
        <a:noFill/>
        <a:ln w="12700" cap="flat" cmpd="sng" algn="ctr">
          <a:solidFill>
            <a:srgbClr val="5B9BD5">
              <a:hueOff val="0"/>
              <a:satOff val="0"/>
              <a:lumOff val="0"/>
              <a:alphaOff val="0"/>
            </a:srgbClr>
          </a:solidFill>
          <a:prstDash val="solid"/>
          <a:miter lim="800000"/>
        </a:ln>
        <a:effectLst/>
      </dgm:spPr>
      <dgm:t>
        <a:bodyPr/>
        <a:lstStyle/>
        <a:p>
          <a:endParaRPr lang="es-SV"/>
        </a:p>
      </dgm:t>
    </dgm:pt>
  </dgm:ptLst>
  <dgm:cxnLst>
    <dgm:cxn modelId="{DCC853D3-2A4E-46BC-AEC5-EC38C85CEBA0}" srcId="{D7C7A9BC-0248-486F-A1B6-6BC28010C38D}" destId="{9A59F6C4-99D2-47FA-9AED-CE06214FDF6C}" srcOrd="0" destOrd="0" parTransId="{F12A0732-80FC-43DD-92AB-F6F771FA2272}" sibTransId="{CEA9B108-DD0A-43E2-B9CB-5B9AE0907ED2}"/>
    <dgm:cxn modelId="{1249010F-193F-428E-BA2B-46CE26772427}" type="presOf" srcId="{FCF929BA-D3AB-4F56-8316-107F89A2DEF5}" destId="{6E887DA6-4FA6-41D5-915A-36BED57FEAF8}" srcOrd="0" destOrd="0" presId="urn:microsoft.com/office/officeart/2009/3/layout/PlusandMinus"/>
    <dgm:cxn modelId="{55C51355-183B-45F3-AC7C-265724BBC6E6}" type="presOf" srcId="{D7C7A9BC-0248-486F-A1B6-6BC28010C38D}" destId="{A0EC7C49-E02F-4F58-B0A0-F696CF219795}" srcOrd="0" destOrd="0" presId="urn:microsoft.com/office/officeart/2009/3/layout/PlusandMinus"/>
    <dgm:cxn modelId="{D51131BF-CE65-4B82-990F-3B1A207D00F0}" srcId="{D7C7A9BC-0248-486F-A1B6-6BC28010C38D}" destId="{FCF929BA-D3AB-4F56-8316-107F89A2DEF5}" srcOrd="1" destOrd="0" parTransId="{05C530D5-F4EB-4DA5-ABDF-31C8C143B024}" sibTransId="{F37F20B4-5480-47F7-BB19-D404E0869E09}"/>
    <dgm:cxn modelId="{296E3A63-4CD2-4C26-A968-CEDE6E697AD4}" type="presOf" srcId="{9A59F6C4-99D2-47FA-9AED-CE06214FDF6C}" destId="{E5574523-6FF9-4C39-B6D6-C2902E1BF55A}" srcOrd="0" destOrd="0" presId="urn:microsoft.com/office/officeart/2009/3/layout/PlusandMinus"/>
    <dgm:cxn modelId="{3FE787F9-AA23-4553-AF7C-66FE644B0D21}" type="presParOf" srcId="{A0EC7C49-E02F-4F58-B0A0-F696CF219795}" destId="{43AFC7A5-17C4-4269-92A2-8B5347917C03}" srcOrd="0" destOrd="0" presId="urn:microsoft.com/office/officeart/2009/3/layout/PlusandMinus"/>
    <dgm:cxn modelId="{FD9B3DDA-33A2-47A7-9A47-D8BCA989D347}" type="presParOf" srcId="{A0EC7C49-E02F-4F58-B0A0-F696CF219795}" destId="{E5574523-6FF9-4C39-B6D6-C2902E1BF55A}" srcOrd="1" destOrd="0" presId="urn:microsoft.com/office/officeart/2009/3/layout/PlusandMinus"/>
    <dgm:cxn modelId="{9ABFE96E-8FA4-4613-A692-EBCC21F74C48}" type="presParOf" srcId="{A0EC7C49-E02F-4F58-B0A0-F696CF219795}" destId="{6E887DA6-4FA6-41D5-915A-36BED57FEAF8}" srcOrd="2" destOrd="0" presId="urn:microsoft.com/office/officeart/2009/3/layout/PlusandMinus"/>
    <dgm:cxn modelId="{62087B3D-2ECC-44D7-AB30-6B17E1C52BD5}" type="presParOf" srcId="{A0EC7C49-E02F-4F58-B0A0-F696CF219795}" destId="{F0945FC5-91B4-4298-816D-CC899611AE50}" srcOrd="3" destOrd="0" presId="urn:microsoft.com/office/officeart/2009/3/layout/PlusandMinus"/>
    <dgm:cxn modelId="{B2AB0109-6E53-42D2-82C2-B1EA1CC9668A}" type="presParOf" srcId="{A0EC7C49-E02F-4F58-B0A0-F696CF219795}" destId="{C3470215-477A-4C26-89E4-FC98F4800F7E}" srcOrd="4" destOrd="0" presId="urn:microsoft.com/office/officeart/2009/3/layout/PlusandMinus"/>
    <dgm:cxn modelId="{85E993C7-B27A-4143-B912-554BA1CA8594}" type="presParOf" srcId="{A0EC7C49-E02F-4F58-B0A0-F696CF219795}" destId="{0F164DFC-D2C6-489B-8F72-38744B51A6EF}" srcOrd="5" destOrd="0" presId="urn:microsoft.com/office/officeart/2009/3/layout/PlusandMinus"/>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7669F9-B204-4043-B2B1-779B2A2DD45D}">
      <dsp:nvSpPr>
        <dsp:cNvPr id="0" name=""/>
        <dsp:cNvSpPr/>
      </dsp:nvSpPr>
      <dsp:spPr>
        <a:xfrm>
          <a:off x="4822" y="88887"/>
          <a:ext cx="1441251" cy="1345604"/>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s-SV" sz="1050" b="1" kern="1200" dirty="0"/>
            <a:t>Reducir el nivel de estrés inicial causado por el evento traumático. </a:t>
          </a:r>
          <a:endParaRPr lang="es-ES" sz="1050" b="1" kern="1200" dirty="0"/>
        </a:p>
      </dsp:txBody>
      <dsp:txXfrm>
        <a:off x="44233" y="128298"/>
        <a:ext cx="1362429" cy="1266782"/>
      </dsp:txXfrm>
    </dsp:sp>
    <dsp:sp modelId="{004EDDCD-A66F-4125-B1D7-50C39C2EA12A}">
      <dsp:nvSpPr>
        <dsp:cNvPr id="0" name=""/>
        <dsp:cNvSpPr/>
      </dsp:nvSpPr>
      <dsp:spPr>
        <a:xfrm>
          <a:off x="1590198" y="582974"/>
          <a:ext cx="305545" cy="357430"/>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es-ES" sz="1500" b="1" kern="1200">
            <a:solidFill>
              <a:sysClr val="windowText" lastClr="000000"/>
            </a:solidFill>
          </a:endParaRPr>
        </a:p>
      </dsp:txBody>
      <dsp:txXfrm>
        <a:off x="1590198" y="654460"/>
        <a:ext cx="213882" cy="214458"/>
      </dsp:txXfrm>
    </dsp:sp>
    <dsp:sp modelId="{24BC73A8-70AF-408D-B85D-3314FD501911}">
      <dsp:nvSpPr>
        <dsp:cNvPr id="0" name=""/>
        <dsp:cNvSpPr/>
      </dsp:nvSpPr>
      <dsp:spPr>
        <a:xfrm>
          <a:off x="2022574" y="88887"/>
          <a:ext cx="1441251" cy="1345604"/>
        </a:xfrm>
        <a:prstGeom prst="roundRect">
          <a:avLst>
            <a:gd name="adj" fmla="val 10000"/>
          </a:avLst>
        </a:prstGeom>
        <a:solidFill>
          <a:schemeClr val="accent5">
            <a:hueOff val="-1548259"/>
            <a:satOff val="15522"/>
            <a:lumOff val="-1078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s-SV" sz="1050" b="1" kern="1200" dirty="0"/>
            <a:t>Fomentar la adaptación a corto, medio y largo plazo. </a:t>
          </a:r>
        </a:p>
      </dsp:txBody>
      <dsp:txXfrm>
        <a:off x="2061985" y="128298"/>
        <a:ext cx="1362429" cy="1266782"/>
      </dsp:txXfrm>
    </dsp:sp>
    <dsp:sp modelId="{B45B0C58-40A3-4537-859A-860D612CA7CA}">
      <dsp:nvSpPr>
        <dsp:cNvPr id="0" name=""/>
        <dsp:cNvSpPr/>
      </dsp:nvSpPr>
      <dsp:spPr>
        <a:xfrm>
          <a:off x="3607950" y="582974"/>
          <a:ext cx="305545" cy="357430"/>
        </a:xfrm>
        <a:prstGeom prst="rightArrow">
          <a:avLst>
            <a:gd name="adj1" fmla="val 60000"/>
            <a:gd name="adj2" fmla="val 50000"/>
          </a:avLst>
        </a:prstGeom>
        <a:solidFill>
          <a:schemeClr val="accent5">
            <a:hueOff val="-3096518"/>
            <a:satOff val="31044"/>
            <a:lumOff val="-21569"/>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es-ES" sz="1500" b="1" kern="1200">
            <a:solidFill>
              <a:sysClr val="windowText" lastClr="000000"/>
            </a:solidFill>
          </a:endParaRPr>
        </a:p>
      </dsp:txBody>
      <dsp:txXfrm>
        <a:off x="3607950" y="654460"/>
        <a:ext cx="213882" cy="214458"/>
      </dsp:txXfrm>
    </dsp:sp>
    <dsp:sp modelId="{74B1AF5A-5C0D-403B-9781-9BAF303F3258}">
      <dsp:nvSpPr>
        <dsp:cNvPr id="0" name=""/>
        <dsp:cNvSpPr/>
      </dsp:nvSpPr>
      <dsp:spPr>
        <a:xfrm>
          <a:off x="4040326" y="88887"/>
          <a:ext cx="1441251" cy="1345604"/>
        </a:xfrm>
        <a:prstGeom prst="roundRect">
          <a:avLst>
            <a:gd name="adj" fmla="val 10000"/>
          </a:avLst>
        </a:prstGeom>
        <a:solidFill>
          <a:schemeClr val="accent5">
            <a:hueOff val="-3096518"/>
            <a:satOff val="31044"/>
            <a:lumOff val="-2156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s-SV" sz="1050" b="1" kern="1200"/>
            <a:t>Potenciar las estrategias de afrontamiento y la resiliencia. </a:t>
          </a:r>
          <a:endParaRPr lang="es-SV" sz="1050" b="1" kern="1200" dirty="0"/>
        </a:p>
      </dsp:txBody>
      <dsp:txXfrm>
        <a:off x="4079737" y="128298"/>
        <a:ext cx="1362429" cy="126678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3AFC7A5-17C4-4269-92A2-8B5347917C03}">
      <dsp:nvSpPr>
        <dsp:cNvPr id="0" name=""/>
        <dsp:cNvSpPr/>
      </dsp:nvSpPr>
      <dsp:spPr>
        <a:xfrm>
          <a:off x="476551" y="547718"/>
          <a:ext cx="4606662" cy="2379814"/>
        </a:xfrm>
        <a:prstGeom prst="rect">
          <a:avLst/>
        </a:prstGeom>
        <a:solidFill>
          <a:srgbClr val="5B9BD5">
            <a:tint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E5574523-6FF9-4C39-B6D6-C2902E1BF55A}">
      <dsp:nvSpPr>
        <dsp:cNvPr id="0" name=""/>
        <dsp:cNvSpPr/>
      </dsp:nvSpPr>
      <dsp:spPr>
        <a:xfrm>
          <a:off x="614221" y="825703"/>
          <a:ext cx="2139185" cy="20366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19050" rIns="19050" bIns="19050" numCol="1" spcCol="1270" anchor="t" anchorCtr="0">
          <a:noAutofit/>
        </a:bodyPr>
        <a:lstStyle/>
        <a:p>
          <a:pPr lvl="0" algn="ctr" defTabSz="444500">
            <a:lnSpc>
              <a:spcPct val="90000"/>
            </a:lnSpc>
            <a:spcBef>
              <a:spcPct val="0"/>
            </a:spcBef>
            <a:spcAft>
              <a:spcPct val="35000"/>
            </a:spcAft>
          </a:pPr>
          <a:r>
            <a:rPr lang="es-SV" sz="1000" b="1" kern="1200" dirty="0">
              <a:solidFill>
                <a:sysClr val="windowText" lastClr="000000">
                  <a:hueOff val="0"/>
                  <a:satOff val="0"/>
                  <a:lumOff val="0"/>
                  <a:alphaOff val="0"/>
                </a:sysClr>
              </a:solidFill>
              <a:latin typeface="Calibri"/>
              <a:ea typeface="+mn-ea"/>
              <a:cs typeface="+mn-cs"/>
            </a:rPr>
            <a:t>CONDICIONES ÓPTIMAS PARA APLICAR PAP</a:t>
          </a:r>
        </a:p>
        <a:p>
          <a:pPr lvl="0" algn="l" defTabSz="444500">
            <a:lnSpc>
              <a:spcPct val="90000"/>
            </a:lnSpc>
            <a:spcBef>
              <a:spcPct val="0"/>
            </a:spcBef>
            <a:spcAft>
              <a:spcPct val="35000"/>
            </a:spcAft>
          </a:pPr>
          <a:r>
            <a:rPr lang="es-SV" sz="1000" kern="1200" dirty="0">
              <a:solidFill>
                <a:sysClr val="windowText" lastClr="000000">
                  <a:hueOff val="0"/>
                  <a:satOff val="0"/>
                  <a:lumOff val="0"/>
                  <a:alphaOff val="0"/>
                </a:sysClr>
              </a:solidFill>
              <a:latin typeface="Calibri"/>
              <a:ea typeface="+mn-ea"/>
              <a:cs typeface="+mn-cs"/>
            </a:rPr>
            <a:t>•Un lugar seguro.</a:t>
          </a:r>
        </a:p>
        <a:p>
          <a:pPr lvl="0" algn="l" defTabSz="444500">
            <a:lnSpc>
              <a:spcPct val="90000"/>
            </a:lnSpc>
            <a:spcBef>
              <a:spcPct val="0"/>
            </a:spcBef>
            <a:spcAft>
              <a:spcPct val="35000"/>
            </a:spcAft>
          </a:pPr>
          <a:r>
            <a:rPr lang="es-SV" sz="1000" kern="1200" dirty="0">
              <a:solidFill>
                <a:sysClr val="windowText" lastClr="000000">
                  <a:hueOff val="0"/>
                  <a:satOff val="0"/>
                  <a:lumOff val="0"/>
                  <a:alphaOff val="0"/>
                </a:sysClr>
              </a:solidFill>
              <a:latin typeface="Calibri"/>
              <a:ea typeface="+mn-ea"/>
              <a:cs typeface="+mn-cs"/>
            </a:rPr>
            <a:t>•Con buena temperatura.</a:t>
          </a:r>
        </a:p>
        <a:p>
          <a:pPr lvl="0" algn="l" defTabSz="444500">
            <a:lnSpc>
              <a:spcPct val="90000"/>
            </a:lnSpc>
            <a:spcBef>
              <a:spcPct val="0"/>
            </a:spcBef>
            <a:spcAft>
              <a:spcPct val="35000"/>
            </a:spcAft>
          </a:pPr>
          <a:r>
            <a:rPr lang="es-SV" sz="1000" kern="1200" dirty="0">
              <a:solidFill>
                <a:sysClr val="windowText" lastClr="000000">
                  <a:hueOff val="0"/>
                  <a:satOff val="0"/>
                  <a:lumOff val="0"/>
                  <a:alphaOff val="0"/>
                </a:sysClr>
              </a:solidFill>
              <a:latin typeface="Calibri"/>
              <a:ea typeface="+mn-ea"/>
              <a:cs typeface="+mn-cs"/>
            </a:rPr>
            <a:t>•Alejado de la vista y los sonidos del entorno.</a:t>
          </a:r>
        </a:p>
        <a:p>
          <a:pPr lvl="0" algn="l" defTabSz="444500">
            <a:lnSpc>
              <a:spcPct val="90000"/>
            </a:lnSpc>
            <a:spcBef>
              <a:spcPct val="0"/>
            </a:spcBef>
            <a:spcAft>
              <a:spcPct val="35000"/>
            </a:spcAft>
          </a:pPr>
          <a:r>
            <a:rPr lang="es-SV" sz="1000" kern="1200" dirty="0">
              <a:solidFill>
                <a:sysClr val="windowText" lastClr="000000">
                  <a:hueOff val="0"/>
                  <a:satOff val="0"/>
                  <a:lumOff val="0"/>
                  <a:alphaOff val="0"/>
                </a:sysClr>
              </a:solidFill>
              <a:latin typeface="Calibri"/>
              <a:ea typeface="+mn-ea"/>
              <a:cs typeface="+mn-cs"/>
            </a:rPr>
            <a:t>•Un lugar grande, con subdivisiones si se atienden a varias personas a la vez.</a:t>
          </a:r>
        </a:p>
        <a:p>
          <a:pPr lvl="0" algn="l" defTabSz="444500">
            <a:lnSpc>
              <a:spcPct val="90000"/>
            </a:lnSpc>
            <a:spcBef>
              <a:spcPct val="0"/>
            </a:spcBef>
            <a:spcAft>
              <a:spcPct val="35000"/>
            </a:spcAft>
          </a:pPr>
          <a:r>
            <a:rPr lang="es-SV" sz="1000" kern="1200" dirty="0">
              <a:solidFill>
                <a:sysClr val="windowText" lastClr="000000">
                  <a:hueOff val="0"/>
                  <a:satOff val="0"/>
                  <a:lumOff val="0"/>
                  <a:alphaOff val="0"/>
                </a:sysClr>
              </a:solidFill>
              <a:latin typeface="Calibri"/>
              <a:ea typeface="+mn-ea"/>
              <a:cs typeface="+mn-cs"/>
            </a:rPr>
            <a:t>•Bien comunicado y accesible.</a:t>
          </a:r>
        </a:p>
        <a:p>
          <a:pPr lvl="0" algn="l" defTabSz="444500">
            <a:lnSpc>
              <a:spcPct val="90000"/>
            </a:lnSpc>
            <a:spcBef>
              <a:spcPct val="0"/>
            </a:spcBef>
            <a:spcAft>
              <a:spcPct val="35000"/>
            </a:spcAft>
          </a:pPr>
          <a:r>
            <a:rPr lang="es-SV" sz="1000" kern="1200" dirty="0">
              <a:solidFill>
                <a:sysClr val="windowText" lastClr="000000">
                  <a:hueOff val="0"/>
                  <a:satOff val="0"/>
                  <a:lumOff val="0"/>
                  <a:alphaOff val="0"/>
                </a:sysClr>
              </a:solidFill>
              <a:latin typeface="Calibri"/>
              <a:ea typeface="+mn-ea"/>
              <a:cs typeface="+mn-cs"/>
            </a:rPr>
            <a:t>•Con disponibilidad de comida y bebida.</a:t>
          </a:r>
        </a:p>
        <a:p>
          <a:pPr lvl="0" algn="l" defTabSz="444500">
            <a:lnSpc>
              <a:spcPct val="90000"/>
            </a:lnSpc>
            <a:spcBef>
              <a:spcPct val="0"/>
            </a:spcBef>
            <a:spcAft>
              <a:spcPct val="35000"/>
            </a:spcAft>
          </a:pPr>
          <a:r>
            <a:rPr lang="es-SV" sz="1000" kern="1200" dirty="0">
              <a:solidFill>
                <a:sysClr val="windowText" lastClr="000000">
                  <a:hueOff val="0"/>
                  <a:satOff val="0"/>
                  <a:lumOff val="0"/>
                  <a:alphaOff val="0"/>
                </a:sysClr>
              </a:solidFill>
              <a:latin typeface="Calibri"/>
              <a:ea typeface="+mn-ea"/>
              <a:cs typeface="+mn-cs"/>
            </a:rPr>
            <a:t>•Protegido de otras personas o medios de comunicación.</a:t>
          </a:r>
        </a:p>
      </dsp:txBody>
      <dsp:txXfrm>
        <a:off x="614221" y="825703"/>
        <a:ext cx="2139185" cy="2036655"/>
      </dsp:txXfrm>
    </dsp:sp>
    <dsp:sp modelId="{6E887DA6-4FA6-41D5-915A-36BED57FEAF8}">
      <dsp:nvSpPr>
        <dsp:cNvPr id="0" name=""/>
        <dsp:cNvSpPr/>
      </dsp:nvSpPr>
      <dsp:spPr>
        <a:xfrm>
          <a:off x="2801062" y="825703"/>
          <a:ext cx="2139185" cy="20366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19050" rIns="19050" bIns="19050" numCol="1" spcCol="1270" anchor="t" anchorCtr="0">
          <a:noAutofit/>
        </a:bodyPr>
        <a:lstStyle/>
        <a:p>
          <a:pPr lvl="0" algn="ctr" defTabSz="444500">
            <a:lnSpc>
              <a:spcPct val="90000"/>
            </a:lnSpc>
            <a:spcBef>
              <a:spcPct val="0"/>
            </a:spcBef>
            <a:spcAft>
              <a:spcPct val="35000"/>
            </a:spcAft>
          </a:pPr>
          <a:r>
            <a:rPr lang="es-SV" sz="1000" b="1" kern="1200" dirty="0">
              <a:solidFill>
                <a:sysClr val="windowText" lastClr="000000">
                  <a:hueOff val="0"/>
                  <a:satOff val="0"/>
                  <a:lumOff val="0"/>
                  <a:alphaOff val="0"/>
                </a:sysClr>
              </a:solidFill>
              <a:latin typeface="Calibri"/>
              <a:ea typeface="+mn-ea"/>
              <a:cs typeface="+mn-cs"/>
            </a:rPr>
            <a:t>CONDICIONES MÍNIMAS DE APLICACIÓN</a:t>
          </a:r>
        </a:p>
        <a:p>
          <a:pPr lvl="0" algn="l" defTabSz="444500">
            <a:lnSpc>
              <a:spcPct val="90000"/>
            </a:lnSpc>
            <a:spcBef>
              <a:spcPct val="0"/>
            </a:spcBef>
            <a:spcAft>
              <a:spcPct val="35000"/>
            </a:spcAft>
          </a:pPr>
          <a:r>
            <a:rPr lang="es-SV" sz="1000" kern="1200" dirty="0">
              <a:solidFill>
                <a:sysClr val="windowText" lastClr="000000">
                  <a:hueOff val="0"/>
                  <a:satOff val="0"/>
                  <a:lumOff val="0"/>
                  <a:alphaOff val="0"/>
                </a:sysClr>
              </a:solidFill>
              <a:latin typeface="Calibri"/>
              <a:ea typeface="+mn-ea"/>
              <a:cs typeface="+mn-cs"/>
            </a:rPr>
            <a:t>•Un lugar seguro.</a:t>
          </a:r>
        </a:p>
        <a:p>
          <a:pPr lvl="0" algn="l" defTabSz="444500">
            <a:lnSpc>
              <a:spcPct val="90000"/>
            </a:lnSpc>
            <a:spcBef>
              <a:spcPct val="0"/>
            </a:spcBef>
            <a:spcAft>
              <a:spcPct val="35000"/>
            </a:spcAft>
          </a:pPr>
          <a:r>
            <a:rPr lang="es-SV" sz="1000" kern="1200" dirty="0">
              <a:solidFill>
                <a:sysClr val="windowText" lastClr="000000">
                  <a:hueOff val="0"/>
                  <a:satOff val="0"/>
                  <a:lumOff val="0"/>
                  <a:alphaOff val="0"/>
                </a:sysClr>
              </a:solidFill>
              <a:latin typeface="Calibri"/>
              <a:ea typeface="+mn-ea"/>
              <a:cs typeface="+mn-cs"/>
            </a:rPr>
            <a:t>•Con posibilidad de tapar la vista del escenario.</a:t>
          </a:r>
        </a:p>
        <a:p>
          <a:pPr lvl="0" algn="l" defTabSz="444500">
            <a:lnSpc>
              <a:spcPct val="90000"/>
            </a:lnSpc>
            <a:spcBef>
              <a:spcPct val="0"/>
            </a:spcBef>
            <a:spcAft>
              <a:spcPct val="35000"/>
            </a:spcAft>
          </a:pPr>
          <a:r>
            <a:rPr lang="es-SV" sz="1000" kern="1200" dirty="0">
              <a:solidFill>
                <a:sysClr val="windowText" lastClr="000000">
                  <a:hueOff val="0"/>
                  <a:satOff val="0"/>
                  <a:lumOff val="0"/>
                  <a:alphaOff val="0"/>
                </a:sysClr>
              </a:solidFill>
              <a:latin typeface="Calibri"/>
              <a:ea typeface="+mn-ea"/>
              <a:cs typeface="+mn-cs"/>
            </a:rPr>
            <a:t>•Con opciones de impedir la entrada y la visión de otras personas o medios de comunicación, aunque sea mediante personal de seguridad.</a:t>
          </a:r>
        </a:p>
        <a:p>
          <a:pPr lvl="0" algn="l" defTabSz="444500">
            <a:lnSpc>
              <a:spcPct val="90000"/>
            </a:lnSpc>
            <a:spcBef>
              <a:spcPct val="0"/>
            </a:spcBef>
            <a:spcAft>
              <a:spcPct val="35000"/>
            </a:spcAft>
          </a:pPr>
          <a:r>
            <a:rPr lang="es-SV" sz="1000" kern="1200" dirty="0">
              <a:solidFill>
                <a:sysClr val="windowText" lastClr="000000">
                  <a:hueOff val="0"/>
                  <a:satOff val="0"/>
                  <a:lumOff val="0"/>
                  <a:alphaOff val="0"/>
                </a:sysClr>
              </a:solidFill>
              <a:latin typeface="Calibri"/>
              <a:ea typeface="+mn-ea"/>
              <a:cs typeface="+mn-cs"/>
            </a:rPr>
            <a:t>•Con biombos que garanticen la privacidad.</a:t>
          </a:r>
        </a:p>
      </dsp:txBody>
      <dsp:txXfrm>
        <a:off x="2801062" y="825703"/>
        <a:ext cx="2139185" cy="2036655"/>
      </dsp:txXfrm>
    </dsp:sp>
    <dsp:sp modelId="{F0945FC5-91B4-4298-816D-CC899611AE50}">
      <dsp:nvSpPr>
        <dsp:cNvPr id="0" name=""/>
        <dsp:cNvSpPr/>
      </dsp:nvSpPr>
      <dsp:spPr>
        <a:xfrm>
          <a:off x="0" y="70848"/>
          <a:ext cx="900152" cy="900152"/>
        </a:xfrm>
        <a:prstGeom prst="plus">
          <a:avLst>
            <a:gd name="adj" fmla="val 32810"/>
          </a:avLst>
        </a:prstGeo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3470215-477A-4C26-89E4-FC98F4800F7E}">
      <dsp:nvSpPr>
        <dsp:cNvPr id="0" name=""/>
        <dsp:cNvSpPr/>
      </dsp:nvSpPr>
      <dsp:spPr>
        <a:xfrm>
          <a:off x="4447811" y="394565"/>
          <a:ext cx="847202" cy="290328"/>
        </a:xfrm>
        <a:prstGeom prst="rect">
          <a:avLst/>
        </a:prstGeom>
        <a:solidFill>
          <a:srgbClr val="5B9BD5">
            <a:hueOff val="-6758543"/>
            <a:satOff val="-17419"/>
            <a:lumOff val="-11765"/>
            <a:alphaOff val="0"/>
          </a:srgbClr>
        </a:solidFill>
        <a:ln w="12700" cap="flat" cmpd="sng" algn="ctr">
          <a:solidFill>
            <a:srgbClr val="5B9BD5">
              <a:hueOff val="-6758543"/>
              <a:satOff val="-17419"/>
              <a:lumOff val="-11765"/>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F164DFC-D2C6-489B-8F72-38744B51A6EF}">
      <dsp:nvSpPr>
        <dsp:cNvPr id="0" name=""/>
        <dsp:cNvSpPr/>
      </dsp:nvSpPr>
      <dsp:spPr>
        <a:xfrm>
          <a:off x="2779882" y="830058"/>
          <a:ext cx="529" cy="1945201"/>
        </a:xfrm>
        <a:prstGeom prst="line">
          <a:avLst/>
        </a:prstGeom>
        <a:noFill/>
        <a:ln w="12700" cap="flat" cmpd="sng" algn="ctr">
          <a:solidFill>
            <a:srgbClr val="5B9BD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9/3/layout/PlusandMinus">
  <dgm:title val=""/>
  <dgm:desc val=""/>
  <dgm:catLst>
    <dgm:cat type="relationship" pri="3600"/>
  </dgm:catLst>
  <dgm:samp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clrData>
  <dgm:layoutNode name="Name0">
    <dgm:varLst>
      <dgm:chMax val="2"/>
      <dgm:chPref val="2"/>
      <dgm:dir/>
      <dgm:animOne/>
      <dgm:resizeHandles val="exact"/>
    </dgm:varLst>
    <dgm:alg type="composite">
      <dgm:param type="ar" val="1.8238"/>
    </dgm:alg>
    <dgm:shape xmlns:r="http://schemas.openxmlformats.org/officeDocument/2006/relationships" r:blip="">
      <dgm:adjLst/>
    </dgm:shape>
    <dgm:choose name="Name1">
      <dgm:if name="Name2" func="var" arg="dir" op="equ" val="norm">
        <dgm:constrLst>
          <dgm:constr type="primFontSz" for="des" ptType="node" op="equ" val="65"/>
          <dgm:constr type="l" for="ch" forName="Background" refType="w" fact="0.09"/>
          <dgm:constr type="t" for="ch" forName="Background" refType="h" fact="0.1641"/>
          <dgm:constr type="w" for="ch" forName="Background" refType="w" fact="0.87"/>
          <dgm:constr type="h" for="ch" forName="Background" refType="h" fact="0.82"/>
          <dgm:constr type="l" for="ch" forName="ParentText1" refType="w" fact="0.116"/>
          <dgm:constr type="t" for="ch" forName="ParentText1" refType="h" fact="0.26"/>
          <dgm:constr type="w" for="ch" forName="ParentText1" refType="w" fact="0.404"/>
          <dgm:constr type="h" for="ch" forName="ParentText1" refType="h" fact="0.7015"/>
          <dgm:constr type="l" for="ch" forName="ParentText2" refType="w" fact="0.529"/>
          <dgm:constr type="t" for="ch" forName="ParentText2" refType="h" fact="0.26"/>
          <dgm:constr type="w" for="ch" forName="ParentText2" refType="w" fact="0.404"/>
          <dgm:constr type="h" for="ch" forName="ParentText2" refType="h" fact="0.7015"/>
          <dgm:constr type="l" for="ch" forName="Plus" refType="w" fact="0"/>
          <dgm:constr type="t" for="ch" forName="Plus" refType="h" fact="0"/>
          <dgm:constr type="w" for="ch" forName="Plus" refType="w" fact="0.17"/>
          <dgm:constr type="h" for="ch" forName="Plus" refType="w" refFor="ch" refForName="Plus"/>
          <dgm:constr type="l" for="ch" forName="Minus" refType="w" fact="0.84"/>
          <dgm:constr type="t" for="ch" forName="Minus" refType="h" fact="0.1115"/>
          <dgm:constr type="w" for="ch" forName="Minus" refType="w" fact="0.16"/>
          <dgm:constr type="h" for="ch" forName="Minus" refType="h" fact="0.1"/>
          <dgm:constr type="l" for="ch" forName="Divider" refType="w" fact="0.525"/>
          <dgm:constr type="t" for="ch" forName="Divider" refType="h" fact="0.2615"/>
          <dgm:constr type="w" for="ch" forName="Divider" refType="w" fact="0.0001"/>
          <dgm:constr type="h" for="ch" forName="Divider" refType="h" fact="0.67"/>
        </dgm:constrLst>
      </dgm:if>
      <dgm:else name="Name3">
        <dgm:constrLst>
          <dgm:constr type="primFontSz" for="des" ptType="node" op="equ" val="65"/>
          <dgm:constr type="r" for="ch" forName="Background" refType="w" fact="-0.09"/>
          <dgm:constr type="t" for="ch" forName="Background" refType="h" fact="0.1641"/>
          <dgm:constr type="w" for="ch" forName="Background" refType="w" fact="0.87"/>
          <dgm:constr type="h" for="ch" forName="Background" refType="h" fact="0.82"/>
          <dgm:constr type="r" for="ch" forName="ParentText1" refType="w" fact="-0.116"/>
          <dgm:constr type="t" for="ch" forName="ParentText1" refType="h" fact="0.26"/>
          <dgm:constr type="w" for="ch" forName="ParentText1" refType="w" fact="0.404"/>
          <dgm:constr type="h" for="ch" forName="ParentText1" refType="h" fact="0.7015"/>
          <dgm:constr type="r" for="ch" forName="ParentText2" refType="w" fact="-0.529"/>
          <dgm:constr type="t" for="ch" forName="ParentText2" refType="h" fact="0.26"/>
          <dgm:constr type="w" for="ch" forName="ParentText2" refType="w" fact="0.404"/>
          <dgm:constr type="h" for="ch" forName="ParentText2" refType="h" fact="0.7015"/>
          <dgm:constr type="r" for="ch" forName="Plus" refType="w" fact="0"/>
          <dgm:constr type="t" for="ch" forName="Plus" refType="h" fact="0"/>
          <dgm:constr type="w" for="ch" forName="Plus" refType="w" fact="0.17"/>
          <dgm:constr type="h" for="ch" forName="Plus" refType="w" refFor="ch" refForName="Plus"/>
          <dgm:constr type="r" for="ch" forName="Minus" refType="w" fact="-0.84"/>
          <dgm:constr type="t" for="ch" forName="Minus" refType="h" fact="0.1115"/>
          <dgm:constr type="w" for="ch" forName="Minus" refType="w" fact="0.16"/>
          <dgm:constr type="h" for="ch" forName="Minus" refType="h" fact="0.1"/>
          <dgm:constr type="r" for="ch" forName="Divider" refType="w" fact="-0.525"/>
          <dgm:constr type="t" for="ch" forName="Divider" refType="h" fact="0.2615"/>
          <dgm:constr type="w" for="ch" forName="Divider" refType="w" fact="0.0001"/>
          <dgm:constr type="h" for="ch" forName="Divider" refType="h" fact="0.67"/>
        </dgm:constrLst>
      </dgm:else>
    </dgm:choose>
    <dgm:layoutNode name="Background" styleLbl="bgImgPlace1">
      <dgm:alg type="sp"/>
      <dgm:shape xmlns:r="http://schemas.openxmlformats.org/officeDocument/2006/relationships" type="rect" r:blip="">
        <dgm:adjLst/>
      </dgm:shape>
      <dgm:presOf/>
    </dgm:layoutNode>
    <dgm:layoutNode name="ParentText1"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ch desOrSelf" ptType="node node" st="1 1" cnt="1 0"/>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name="ParentText2"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ch desOrSelf" ptType="node node" st="2 1" cnt="1 0"/>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name="Plus" styleLbl="alignNode1">
      <dgm:alg type="sp"/>
      <dgm:shape xmlns:r="http://schemas.openxmlformats.org/officeDocument/2006/relationships" type="plus" r:blip="">
        <dgm:adjLst>
          <dgm:adj idx="1" val="0.3281"/>
        </dgm:adjLst>
      </dgm:shape>
      <dgm:presOf/>
    </dgm:layoutNode>
    <dgm:layoutNode name="Minus" styleLbl="alignNode1">
      <dgm:alg type="sp"/>
      <dgm:shape xmlns:r="http://schemas.openxmlformats.org/officeDocument/2006/relationships" type="rect" r:blip="">
        <dgm:adjLst/>
      </dgm:shape>
      <dgm:presOf/>
    </dgm:layoutNode>
    <dgm:layoutNode name="Divider" styleLbl="parChTrans1D1">
      <dgm:alg type="sp"/>
      <dgm:shape xmlns:r="http://schemas.openxmlformats.org/officeDocument/2006/relationships" type="line" r:blip="">
        <dgm:adjLst/>
      </dgm:shape>
      <dgm:presOf/>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eme1">
  <a:themeElements>
    <a:clrScheme name="Report">
      <a:dk1>
        <a:sysClr val="windowText" lastClr="000000"/>
      </a:dk1>
      <a:lt1>
        <a:sysClr val="window" lastClr="FFFFFF"/>
      </a:lt1>
      <a:dk2>
        <a:srgbClr val="4E5B6F"/>
      </a:dk2>
      <a:lt2>
        <a:srgbClr val="D6ECFF"/>
      </a:lt2>
      <a:accent1>
        <a:srgbClr val="00A0B8"/>
      </a:accent1>
      <a:accent2>
        <a:srgbClr val="EA157A"/>
      </a:accent2>
      <a:accent3>
        <a:srgbClr val="FEB80A"/>
      </a:accent3>
      <a:accent4>
        <a:srgbClr val="00ADDC"/>
      </a:accent4>
      <a:accent5>
        <a:srgbClr val="738AC8"/>
      </a:accent5>
      <a:accent6>
        <a:srgbClr val="1AB39F"/>
      </a:accent6>
      <a:hlink>
        <a:srgbClr val="EB8803"/>
      </a:hlink>
      <a:folHlink>
        <a:srgbClr val="5F7791"/>
      </a:folHlink>
    </a:clrScheme>
    <a:fontScheme name="Corbel">
      <a:majorFont>
        <a:latin typeface="Corbel"/>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orbel"/>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3A45A4-E611-498D-8DB0-F89C0C45AB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Informe de estudiante con foto de portada</Template>
  <TotalTime>16</TotalTime>
  <Pages>63</Pages>
  <Words>18509</Words>
  <Characters>101802</Characters>
  <Application>Microsoft Office Word</Application>
  <DocSecurity>0</DocSecurity>
  <Lines>848</Lines>
  <Paragraphs>240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120071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Josue Miranda</dc:creator>
  <cp:lastModifiedBy>Elmer Mancia Hernandez</cp:lastModifiedBy>
  <cp:revision>4</cp:revision>
  <cp:lastPrinted>2019-03-06T06:26:00Z</cp:lastPrinted>
  <dcterms:created xsi:type="dcterms:W3CDTF">2019-03-08T21:27:00Z</dcterms:created>
  <dcterms:modified xsi:type="dcterms:W3CDTF">2020-08-19T20:13:00Z</dcterms:modified>
</cp:coreProperties>
</file>