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8F9D86" w14:textId="7E769923" w:rsidR="000272B9" w:rsidRDefault="00B53B2B">
      <w:pPr>
        <w:rPr>
          <w:rFonts w:ascii="Arial" w:hAnsi="Arial" w:cs="Arial"/>
          <w:noProof/>
          <w:color w:val="FFFFFF" w:themeColor="background1"/>
          <w:lang w:eastAsia="es-AR"/>
        </w:rPr>
      </w:pPr>
      <w:r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7147B49" wp14:editId="45A91726">
                <wp:simplePos x="0" y="0"/>
                <wp:positionH relativeFrom="column">
                  <wp:posOffset>-1988502</wp:posOffset>
                </wp:positionH>
                <wp:positionV relativeFrom="paragraph">
                  <wp:posOffset>-1673221</wp:posOffset>
                </wp:positionV>
                <wp:extent cx="2469412" cy="2244920"/>
                <wp:effectExtent l="588327" t="478473" r="595948" b="519747"/>
                <wp:wrapNone/>
                <wp:docPr id="37" name="Rectá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2469412" cy="22449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4EDA96" id="Rectángulo 37" o:spid="_x0000_s1026" style="position:absolute;margin-left:-156.55pt;margin-top:-131.75pt;width:194.45pt;height:176.75pt;rotation:3176135fd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697C271" wp14:editId="0A08F6F3">
                <wp:simplePos x="0" y="0"/>
                <wp:positionH relativeFrom="margin">
                  <wp:posOffset>526102</wp:posOffset>
                </wp:positionH>
                <wp:positionV relativeFrom="paragraph">
                  <wp:posOffset>-1635760</wp:posOffset>
                </wp:positionV>
                <wp:extent cx="993775" cy="993775"/>
                <wp:effectExtent l="266700" t="247650" r="168275" b="282575"/>
                <wp:wrapNone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86465C" id="Rectángulo 33" o:spid="_x0000_s1026" style="position:absolute;margin-left:41.45pt;margin-top:-128.8pt;width:78.25pt;height:78.25pt;rotation:3176135fd;z-index:2517268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</w:p>
    <w:p w14:paraId="4B35D385" w14:textId="77777777" w:rsidR="00B53B2B" w:rsidRPr="00B53B2B" w:rsidRDefault="007815E1" w:rsidP="00B53B2B">
      <w:pPr>
        <w:rPr>
          <w:rFonts w:ascii="Arial" w:hAnsi="Arial" w:cs="Arial"/>
          <w:color w:val="17406D" w:themeColor="text2"/>
        </w:rPr>
      </w:pPr>
      <w:r w:rsidRPr="001F2FC5">
        <w:rPr>
          <w:rFonts w:ascii="Arial" w:hAnsi="Arial" w:cs="Arial"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1337BEF" wp14:editId="7651166D">
                <wp:simplePos x="0" y="0"/>
                <wp:positionH relativeFrom="page">
                  <wp:posOffset>2892738</wp:posOffset>
                </wp:positionH>
                <wp:positionV relativeFrom="paragraph">
                  <wp:posOffset>7654290</wp:posOffset>
                </wp:positionV>
                <wp:extent cx="5002514" cy="1370965"/>
                <wp:effectExtent l="0" t="0" r="0" b="635"/>
                <wp:wrapNone/>
                <wp:docPr id="38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02514" cy="1370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FE8A0F" w14:textId="4EBE1649" w:rsidR="00B53B2B" w:rsidRPr="00B53B2B" w:rsidRDefault="00B53B2B" w:rsidP="00B53B2B">
                            <w:pPr>
                              <w:rPr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40"/>
                                <w:lang w:val="es-ES"/>
                              </w:rPr>
                            </w:pPr>
                            <w:r w:rsidRPr="00B53B2B">
                              <w:rPr>
                                <w:rFonts w:ascii="Arial" w:hAnsi="Arial" w:cs="Arial"/>
                                <w:b/>
                                <w:bCs/>
                                <w:color w:val="17406D" w:themeColor="text2"/>
                                <w:sz w:val="72"/>
                                <w:szCs w:val="72"/>
                                <w:lang w:val="es-ES"/>
                              </w:rPr>
                              <w:t>AÑO 2020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337BEF" id="Rectangle 14" o:spid="_x0000_s1026" style="position:absolute;margin-left:227.75pt;margin-top:602.7pt;width:393.9pt;height:107.95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" filled="f" stroked="f">
                <v:textbox>
                  <w:txbxContent>
                    <w:p w14:paraId="6DFE8A0F" w14:textId="4EBE1649" w:rsidR="00B53B2B" w:rsidRPr="00B53B2B" w:rsidRDefault="00B53B2B" w:rsidP="00B53B2B">
                      <w:pPr>
                        <w:rPr>
                          <w:b/>
                          <w:bCs/>
                          <w:color w:val="F2F2F2" w:themeColor="background1" w:themeShade="F2"/>
                          <w:sz w:val="36"/>
                          <w:szCs w:val="40"/>
                          <w:lang w:val="es-ES"/>
                        </w:rPr>
                      </w:pPr>
                      <w:r w:rsidRPr="00B53B2B">
                        <w:rPr>
                          <w:rFonts w:ascii="Arial" w:hAnsi="Arial" w:cs="Arial"/>
                          <w:b/>
                          <w:bCs/>
                          <w:color w:val="17406D" w:themeColor="text2"/>
                          <w:sz w:val="72"/>
                          <w:szCs w:val="72"/>
                          <w:lang w:val="es-ES"/>
                        </w:rPr>
                        <w:t>AÑO 2020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4DCE1F0" wp14:editId="02FA959D">
                <wp:simplePos x="0" y="0"/>
                <wp:positionH relativeFrom="column">
                  <wp:posOffset>2896870</wp:posOffset>
                </wp:positionH>
                <wp:positionV relativeFrom="paragraph">
                  <wp:posOffset>8447083</wp:posOffset>
                </wp:positionV>
                <wp:extent cx="993775" cy="993775"/>
                <wp:effectExtent l="266700" t="247650" r="168275" b="282575"/>
                <wp:wrapNone/>
                <wp:docPr id="48" name="Rectángu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17CE07" id="Rectángulo 48" o:spid="_x0000_s1026" style="position:absolute;margin-left:228.1pt;margin-top:665.1pt;width:78.25pt;height:78.25pt;rotation:3176135fd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" fillcolor="#4389d7 [1951]" strokecolor="#0e68bb [3044]">
                <v:shadow on="t" color="black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4BFAD57" wp14:editId="0475B3E0">
                <wp:simplePos x="0" y="0"/>
                <wp:positionH relativeFrom="column">
                  <wp:posOffset>5331782</wp:posOffset>
                </wp:positionH>
                <wp:positionV relativeFrom="paragraph">
                  <wp:posOffset>6336030</wp:posOffset>
                </wp:positionV>
                <wp:extent cx="993775" cy="993775"/>
                <wp:effectExtent l="266700" t="247650" r="168275" b="282575"/>
                <wp:wrapNone/>
                <wp:docPr id="47" name="Rectángu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65E7EA" id="Rectángulo 47" o:spid="_x0000_s1026" style="position:absolute;margin-left:419.85pt;margin-top:498.9pt;width:78.25pt;height:78.25pt;rotation:3176135fd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14BC218" wp14:editId="06689F85">
                <wp:simplePos x="0" y="0"/>
                <wp:positionH relativeFrom="column">
                  <wp:posOffset>4520565</wp:posOffset>
                </wp:positionH>
                <wp:positionV relativeFrom="paragraph">
                  <wp:posOffset>7042463</wp:posOffset>
                </wp:positionV>
                <wp:extent cx="993775" cy="993775"/>
                <wp:effectExtent l="266700" t="247650" r="168275" b="282575"/>
                <wp:wrapNone/>
                <wp:docPr id="46" name="Rectángu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A3EA6A" id="Rectángulo 46" o:spid="_x0000_s1026" style="position:absolute;margin-left:355.95pt;margin-top:554.5pt;width:78.25pt;height:78.25pt;rotation:3176135fd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" fillcolor="#4389d7 [1951]" strokecolor="#0e68bb [3044]">
                <v:shadow on="t" color="black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C269CF5" wp14:editId="43EA84F9">
                <wp:simplePos x="0" y="0"/>
                <wp:positionH relativeFrom="column">
                  <wp:posOffset>3602668</wp:posOffset>
                </wp:positionH>
                <wp:positionV relativeFrom="paragraph">
                  <wp:posOffset>9252585</wp:posOffset>
                </wp:positionV>
                <wp:extent cx="993775" cy="993775"/>
                <wp:effectExtent l="266700" t="247650" r="168275" b="282575"/>
                <wp:wrapNone/>
                <wp:docPr id="45" name="Rectá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90E906" id="Rectángulo 45" o:spid="_x0000_s1026" style="position:absolute;margin-left:283.65pt;margin-top:728.55pt;width:78.25pt;height:78.25pt;rotation:3176135fd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5208E0B" wp14:editId="1994162F">
                <wp:simplePos x="0" y="0"/>
                <wp:positionH relativeFrom="column">
                  <wp:posOffset>6050915</wp:posOffset>
                </wp:positionH>
                <wp:positionV relativeFrom="paragraph">
                  <wp:posOffset>7152327</wp:posOffset>
                </wp:positionV>
                <wp:extent cx="993775" cy="993775"/>
                <wp:effectExtent l="266700" t="247650" r="168275" b="282575"/>
                <wp:wrapNone/>
                <wp:docPr id="44" name="Rectángul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44BD67" id="Rectángulo 44" o:spid="_x0000_s1026" style="position:absolute;margin-left:476.45pt;margin-top:563.2pt;width:78.25pt;height:78.25pt;rotation:3176135fd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F86207B" wp14:editId="6AEE2831">
                <wp:simplePos x="0" y="0"/>
                <wp:positionH relativeFrom="column">
                  <wp:posOffset>5226685</wp:posOffset>
                </wp:positionH>
                <wp:positionV relativeFrom="paragraph">
                  <wp:posOffset>7854002</wp:posOffset>
                </wp:positionV>
                <wp:extent cx="993775" cy="993775"/>
                <wp:effectExtent l="266700" t="247650" r="168275" b="282575"/>
                <wp:wrapNone/>
                <wp:docPr id="41" name="Rectá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48BE5D" id="Rectángulo 41" o:spid="_x0000_s1026" style="position:absolute;margin-left:411.55pt;margin-top:618.45pt;width:78.25pt;height:78.25pt;rotation:3176135fd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B53B2B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050E476" wp14:editId="73E3F5F7">
                <wp:simplePos x="0" y="0"/>
                <wp:positionH relativeFrom="column">
                  <wp:posOffset>4429438</wp:posOffset>
                </wp:positionH>
                <wp:positionV relativeFrom="paragraph">
                  <wp:posOffset>8561070</wp:posOffset>
                </wp:positionV>
                <wp:extent cx="993775" cy="993775"/>
                <wp:effectExtent l="266700" t="247650" r="168275" b="282575"/>
                <wp:wrapNone/>
                <wp:docPr id="43" name="Rectángu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819C63" id="Rectángulo 43" o:spid="_x0000_s1026" style="position:absolute;margin-left:348.75pt;margin-top:674.1pt;width:78.25pt;height:78.25pt;rotation:3176135fd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B53B2B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563197B" wp14:editId="03096E4F">
                <wp:simplePos x="0" y="0"/>
                <wp:positionH relativeFrom="margin">
                  <wp:posOffset>5147310</wp:posOffset>
                </wp:positionH>
                <wp:positionV relativeFrom="paragraph">
                  <wp:posOffset>9348148</wp:posOffset>
                </wp:positionV>
                <wp:extent cx="993775" cy="993775"/>
                <wp:effectExtent l="266700" t="247650" r="168275" b="282575"/>
                <wp:wrapNone/>
                <wp:docPr id="42" name="Rectá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404F59" id="Rectángulo 42" o:spid="_x0000_s1026" style="position:absolute;margin-left:405.3pt;margin-top:736.05pt;width:78.25pt;height:78.25pt;rotation:3176135fd;z-index:2517411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  <w:r w:rsidR="00B53B2B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2D071BE" wp14:editId="1D297EBC">
                <wp:simplePos x="0" y="0"/>
                <wp:positionH relativeFrom="column">
                  <wp:posOffset>6774493</wp:posOffset>
                </wp:positionH>
                <wp:positionV relativeFrom="paragraph">
                  <wp:posOffset>7943850</wp:posOffset>
                </wp:positionV>
                <wp:extent cx="993775" cy="993775"/>
                <wp:effectExtent l="266700" t="247650" r="168275" b="282575"/>
                <wp:wrapNone/>
                <wp:docPr id="40" name="Rectá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0F9A48" id="Rectángulo 40" o:spid="_x0000_s1026" style="position:absolute;margin-left:533.4pt;margin-top:625.5pt;width:78.25pt;height:78.25pt;rotation:3176135fd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B53B2B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D7BA292" wp14:editId="40EBA67A">
                <wp:simplePos x="0" y="0"/>
                <wp:positionH relativeFrom="column">
                  <wp:posOffset>5966595</wp:posOffset>
                </wp:positionH>
                <wp:positionV relativeFrom="paragraph">
                  <wp:posOffset>8654634</wp:posOffset>
                </wp:positionV>
                <wp:extent cx="993775" cy="993775"/>
                <wp:effectExtent l="266700" t="247650" r="168275" b="282575"/>
                <wp:wrapNone/>
                <wp:docPr id="39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328DC5" id="Rectángulo 39" o:spid="_x0000_s1026" style="position:absolute;margin-left:469.8pt;margin-top:681.45pt;width:78.25pt;height:78.25pt;rotation:3176135fd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B53B2B" w:rsidRPr="001F2FC5">
        <w:rPr>
          <w:rFonts w:ascii="Arial" w:hAnsi="Arial" w:cs="Arial"/>
          <w:noProof/>
        </w:rPr>
        <w:drawing>
          <wp:anchor distT="0" distB="0" distL="114300" distR="114300" simplePos="0" relativeHeight="251673600" behindDoc="1" locked="0" layoutInCell="1" allowOverlap="1" wp14:anchorId="24819910" wp14:editId="42553B4B">
            <wp:simplePos x="0" y="0"/>
            <wp:positionH relativeFrom="margin">
              <wp:posOffset>2279205</wp:posOffset>
            </wp:positionH>
            <wp:positionV relativeFrom="paragraph">
              <wp:posOffset>2411184</wp:posOffset>
            </wp:positionV>
            <wp:extent cx="1951630" cy="2602574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video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630" cy="2602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3B2B" w:rsidRPr="001F2FC5">
        <w:rPr>
          <w:rFonts w:ascii="Arial" w:hAnsi="Arial" w:cs="Arial"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A620DCB" wp14:editId="79E4609F">
                <wp:simplePos x="0" y="0"/>
                <wp:positionH relativeFrom="margin">
                  <wp:posOffset>521022</wp:posOffset>
                </wp:positionH>
                <wp:positionV relativeFrom="paragraph">
                  <wp:posOffset>4869815</wp:posOffset>
                </wp:positionV>
                <wp:extent cx="5984534" cy="1924334"/>
                <wp:effectExtent l="0" t="0" r="0" b="0"/>
                <wp:wrapNone/>
                <wp:docPr id="1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4534" cy="19243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D3A91D" w14:textId="15DC9A68" w:rsidR="00C001DA" w:rsidRPr="00B53B2B" w:rsidRDefault="000A779E" w:rsidP="00B53B2B">
                            <w:pPr>
                              <w:ind w:right="481"/>
                              <w:jc w:val="center"/>
                              <w:rPr>
                                <w:b/>
                                <w:bCs/>
                                <w:i/>
                                <w:color w:val="F2F2F2" w:themeColor="background1" w:themeShade="F2"/>
                                <w:sz w:val="48"/>
                                <w:szCs w:val="48"/>
                              </w:rPr>
                            </w:pPr>
                            <w:sdt>
                              <w:sdtPr>
                                <w:rPr>
                                  <w:rFonts w:ascii="Arial" w:hAnsi="Arial" w:cs="Arial"/>
                                  <w:b/>
                                  <w:bCs/>
                                  <w:color w:val="17406D" w:themeColor="text2"/>
                                  <w:sz w:val="48"/>
                                  <w:szCs w:val="48"/>
                                </w:rPr>
                                <w:alias w:val="Publish Date"/>
                                <w:tag w:val=""/>
                                <w:id w:val="-624534890"/>
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<w:date>
                                  <w:dateFormat w:val="dd/MM/yyyy"/>
                                  <w:lid w:val="es-AR"/>
                                  <w:storeMappedDataAs w:val="dateTime"/>
                                  <w:calendar w:val="gregorian"/>
                                </w:date>
                              </w:sdtPr>
                              <w:sdtEndPr/>
                              <w:sdtContent>
                                <w:r w:rsidR="00B53B2B" w:rsidRPr="00B53B2B">
                                  <w:rPr>
                                    <w:rFonts w:ascii="Arial" w:hAnsi="Arial" w:cs="Arial"/>
                                    <w:b/>
                                    <w:bCs/>
                                    <w:color w:val="17406D" w:themeColor="text2"/>
                                    <w:sz w:val="48"/>
                                    <w:szCs w:val="48"/>
                                  </w:rPr>
                                  <w:t>GUÍA DEL ARCHIVO INSTITUCIONAL DE LA ALCALDÍA MUNICIPAL DE SAN ISIDRO</w:t>
                                </w:r>
                              </w:sdtContent>
                            </w:sdt>
                          </w:p>
                          <w:p w14:paraId="2E0B8312" w14:textId="77777777" w:rsidR="00C001DA" w:rsidRPr="00B53B2B" w:rsidRDefault="00C001DA" w:rsidP="00B53B2B">
                            <w:pPr>
                              <w:jc w:val="center"/>
                              <w:rPr>
                                <w:b/>
                                <w:bCs/>
                                <w:color w:val="F2F2F2" w:themeColor="background1" w:themeShade="F2"/>
                                <w:sz w:val="24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620DCB" id="_x0000_s1027" style="position:absolute;margin-left:41.05pt;margin-top:383.45pt;width:471.2pt;height:151.5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" filled="f" stroked="f">
                <v:textbox>
                  <w:txbxContent>
                    <w:p w14:paraId="17D3A91D" w14:textId="15DC9A68" w:rsidR="00C001DA" w:rsidRPr="00B53B2B" w:rsidRDefault="000A779E" w:rsidP="00B53B2B">
                      <w:pPr>
                        <w:ind w:right="481"/>
                        <w:jc w:val="center"/>
                        <w:rPr>
                          <w:b/>
                          <w:bCs/>
                          <w:i/>
                          <w:color w:val="F2F2F2" w:themeColor="background1" w:themeShade="F2"/>
                          <w:sz w:val="48"/>
                          <w:szCs w:val="48"/>
                        </w:rPr>
                      </w:pPr>
                      <w:sdt>
                        <w:sdtPr>
                          <w:rPr>
                            <w:rFonts w:ascii="Arial" w:hAnsi="Arial" w:cs="Arial"/>
                            <w:b/>
                            <w:bCs/>
                            <w:color w:val="17406D" w:themeColor="text2"/>
                            <w:sz w:val="48"/>
                            <w:szCs w:val="48"/>
                          </w:rPr>
                          <w:alias w:val="Publish Date"/>
                          <w:tag w:val=""/>
                          <w:id w:val="-624534890"/>
                          <w:dataBinding w:prefixMappings="xmlns:ns0='http://schemas.microsoft.com/office/2006/coverPageProps' " w:xpath="/ns0:CoverPageProperties[1]/ns0:PublishDate[1]" w:storeItemID="{55AF091B-3C7A-41E3-B477-F2FDAA23CFDA}"/>
                          <w:date>
                            <w:dateFormat w:val="dd/MM/yyyy"/>
                            <w:lid w:val="es-AR"/>
                            <w:storeMappedDataAs w:val="dateTime"/>
                            <w:calendar w:val="gregorian"/>
                          </w:date>
                        </w:sdtPr>
                        <w:sdtEndPr/>
                        <w:sdtContent>
                          <w:r w:rsidR="00B53B2B" w:rsidRPr="00B53B2B">
                            <w:rPr>
                              <w:rFonts w:ascii="Arial" w:hAnsi="Arial" w:cs="Arial"/>
                              <w:b/>
                              <w:bCs/>
                              <w:color w:val="17406D" w:themeColor="text2"/>
                              <w:sz w:val="48"/>
                              <w:szCs w:val="48"/>
                            </w:rPr>
                            <w:t>GUÍA DEL ARCHIVO INSTITUCIONAL DE LA ALCALDÍA MUNICIPAL DE SAN ISIDRO</w:t>
                          </w:r>
                        </w:sdtContent>
                      </w:sdt>
                    </w:p>
                    <w:p w14:paraId="2E0B8312" w14:textId="77777777" w:rsidR="00C001DA" w:rsidRPr="00B53B2B" w:rsidRDefault="00C001DA" w:rsidP="00B53B2B">
                      <w:pPr>
                        <w:jc w:val="center"/>
                        <w:rPr>
                          <w:b/>
                          <w:bCs/>
                          <w:color w:val="F2F2F2" w:themeColor="background1" w:themeShade="F2"/>
                          <w:sz w:val="24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53B2B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9523E4B" wp14:editId="48B3E744">
                <wp:simplePos x="0" y="0"/>
                <wp:positionH relativeFrom="column">
                  <wp:posOffset>-2193953</wp:posOffset>
                </wp:positionH>
                <wp:positionV relativeFrom="paragraph">
                  <wp:posOffset>1421813</wp:posOffset>
                </wp:positionV>
                <wp:extent cx="3008926" cy="3008926"/>
                <wp:effectExtent l="685800" t="647700" r="591820" b="706120"/>
                <wp:wrapNone/>
                <wp:docPr id="36" name="Rectángu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3008926" cy="3008926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AB474" id="Rectángulo 36" o:spid="_x0000_s1026" style="position:absolute;margin-left:-172.75pt;margin-top:111.95pt;width:236.9pt;height:236.9pt;rotation:3176135fd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4573AC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499621D6" wp14:editId="7E1CDF76">
                <wp:simplePos x="0" y="0"/>
                <wp:positionH relativeFrom="column">
                  <wp:posOffset>-95278</wp:posOffset>
                </wp:positionH>
                <wp:positionV relativeFrom="paragraph">
                  <wp:posOffset>-1031875</wp:posOffset>
                </wp:positionV>
                <wp:extent cx="7397225" cy="3442777"/>
                <wp:effectExtent l="457200" t="247650" r="203835" b="291465"/>
                <wp:wrapNone/>
                <wp:docPr id="34" name="Grupo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7225" cy="3442777"/>
                          <a:chOff x="0" y="0"/>
                          <a:chExt cx="7397225" cy="3442777"/>
                        </a:xfrm>
                        <a:blipFill dpi="0"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g:grpSpPr>
                      <wps:wsp>
                        <wps:cNvPr id="3" name="Rectángulo 3"/>
                        <wps:cNvSpPr/>
                        <wps:spPr>
                          <a:xfrm rot="2907838">
                            <a:off x="1903012" y="2154803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Rectángulo 4"/>
                        <wps:cNvSpPr/>
                        <wps:spPr>
                          <a:xfrm rot="2907838">
                            <a:off x="2690191" y="1470991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Rectángulo 5"/>
                        <wps:cNvSpPr/>
                        <wps:spPr>
                          <a:xfrm rot="2907838">
                            <a:off x="3469419" y="787179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Rectángulo 7"/>
                        <wps:cNvSpPr/>
                        <wps:spPr>
                          <a:xfrm rot="2907838">
                            <a:off x="4248647" y="111318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Rectángulo 8"/>
                        <wps:cNvSpPr/>
                        <wps:spPr>
                          <a:xfrm rot="2907838">
                            <a:off x="4940410" y="890546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tángulo 9"/>
                        <wps:cNvSpPr/>
                        <wps:spPr>
                          <a:xfrm rot="2907838">
                            <a:off x="4153231" y="1566407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ángulo 12"/>
                        <wps:cNvSpPr/>
                        <wps:spPr>
                          <a:xfrm rot="2907838">
                            <a:off x="3366052" y="2258170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ctángulo 13"/>
                        <wps:cNvSpPr/>
                        <wps:spPr>
                          <a:xfrm rot="2907838">
                            <a:off x="1998427" y="691763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ctángulo 16"/>
                        <wps:cNvSpPr/>
                        <wps:spPr>
                          <a:xfrm rot="2907838">
                            <a:off x="5632174" y="1669774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Rectángulo 17"/>
                        <wps:cNvSpPr/>
                        <wps:spPr>
                          <a:xfrm rot="2907838">
                            <a:off x="4837043" y="2345635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ángulo 18"/>
                        <wps:cNvSpPr/>
                        <wps:spPr>
                          <a:xfrm rot="2907838">
                            <a:off x="0" y="844826"/>
                            <a:ext cx="1978660" cy="1978660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ángulo 20"/>
                        <wps:cNvSpPr/>
                        <wps:spPr>
                          <a:xfrm rot="2907838">
                            <a:off x="2777655" y="0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Rectángulo 23"/>
                        <wps:cNvSpPr/>
                        <wps:spPr>
                          <a:xfrm rot="2907838">
                            <a:off x="5711687" y="190831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ectángulo 24"/>
                        <wps:cNvSpPr/>
                        <wps:spPr>
                          <a:xfrm rot="2907838">
                            <a:off x="6403450" y="970059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Rectángulo 28"/>
                        <wps:cNvSpPr/>
                        <wps:spPr>
                          <a:xfrm rot="2907838">
                            <a:off x="6331888" y="2449002"/>
                            <a:ext cx="993775" cy="993775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CAD680" id="Grupo 34" o:spid="_x0000_s1026" style="position:absolute;margin-left:-7.5pt;margin-top:-81.25pt;width:582.45pt;height:271.1pt;z-index:251716608" coordsize="73972,34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">
                <v:rect id="Rectángulo 3" o:spid="_x0000_s1027" style="position:absolute;left:19030;top:21548;width:9937;height:9937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" filled="f" strokecolor="white [3212]">
                  <v:shadow on="t" color="black" opacity="22937f" origin=",.5" offset="0,.63889mm"/>
                </v:rect>
                <v:rect id="Rectángulo 4" o:spid="_x0000_s1028" style="position:absolute;left:26901;top:14709;width:9938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" filled="f" strokecolor="white [3212]">
                  <v:shadow on="t" color="black" opacity="22937f" origin=",.5" offset="0,.63889mm"/>
                </v:rect>
                <v:rect id="Rectángulo 5" o:spid="_x0000_s1029" style="position:absolute;left:34694;top:7871;width:9938;height:9937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" filled="f" strokecolor="white [3212]">
                  <v:shadow on="t" color="black" opacity="22937f" origin=",.5" offset="0,.63889mm"/>
                </v:rect>
                <v:rect id="Rectángulo 7" o:spid="_x0000_s1030" style="position:absolute;left:42486;top:1113;width:9937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" filled="f" strokecolor="white [3212]">
                  <v:shadow on="t" color="black" opacity="22937f" origin=",.5" offset="0,.63889mm"/>
                </v:rect>
                <v:rect id="Rectángulo 8" o:spid="_x0000_s1031" style="position:absolute;left:49404;top:8905;width:9938;height:9937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" filled="f" strokecolor="white [3212]">
                  <v:shadow on="t" color="black" opacity="22937f" origin=",.5" offset="0,.63889mm"/>
                </v:rect>
                <v:rect id="Rectángulo 9" o:spid="_x0000_s1032" style="position:absolute;left:41532;top:15664;width:9937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" filled="f" strokecolor="white [3212]">
                  <v:shadow on="t" color="black" opacity="22937f" origin=",.5" offset="0,.63889mm"/>
                </v:rect>
                <v:rect id="Rectángulo 12" o:spid="_x0000_s1033" style="position:absolute;left:33660;top:22581;width:9938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" filled="f" strokecolor="white [3212]">
                  <v:shadow on="t" color="black" opacity="22937f" origin=",.5" offset="0,.63889mm"/>
                </v:rect>
                <v:rect id="Rectángulo 13" o:spid="_x0000_s1034" style="position:absolute;left:19984;top:6917;width:9938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" filled="f" strokecolor="white [3212]">
                  <v:shadow on="t" color="black" opacity="22937f" origin=",.5" offset="0,.63889mm"/>
                </v:rect>
                <v:rect id="Rectángulo 16" o:spid="_x0000_s1035" style="position:absolute;left:56321;top:16697;width:9938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" filled="f" strokecolor="white [3212]">
                  <v:shadow on="t" color="black" opacity="22937f" origin=",.5" offset="0,.63889mm"/>
                </v:rect>
                <v:rect id="Rectángulo 17" o:spid="_x0000_s1036" style="position:absolute;left:48370;top:23456;width:9938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" filled="f" strokecolor="white [3212]">
                  <v:shadow on="t" color="black" opacity="22937f" origin=",.5" offset="0,.63889mm"/>
                </v:rect>
                <v:rect id="Rectángulo 18" o:spid="_x0000_s1037" style="position:absolute;top:8448;width:19786;height:19786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" filled="f" strokecolor="white [3212]">
                  <v:shadow on="t" color="black" opacity="22937f" origin=",.5" offset="0,.63889mm"/>
                </v:rect>
                <v:rect id="Rectángulo 20" o:spid="_x0000_s1038" style="position:absolute;left:27776;width:9937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" filled="f" strokecolor="white [3212]">
                  <v:shadow on="t" color="black" opacity="22937f" origin=",.5" offset="0,.63889mm"/>
                </v:rect>
                <v:rect id="Rectángulo 23" o:spid="_x0000_s1039" style="position:absolute;left:57116;top:1908;width:9938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" filled="f" strokecolor="white [3212]">
                  <v:shadow on="t" color="black" opacity="22937f" origin=",.5" offset="0,.63889mm"/>
                </v:rect>
                <v:rect id="Rectángulo 24" o:spid="_x0000_s1040" style="position:absolute;left:64034;top:9700;width:9938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" filled="f" strokecolor="white [3212]">
                  <v:shadow on="t" color="black" opacity="22937f" origin=",.5" offset="0,.63889mm"/>
                </v:rect>
                <v:rect id="Rectángulo 28" o:spid="_x0000_s1041" style="position:absolute;left:63318;top:24490;width:9937;height:9938;rotation:31761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" filled="f" strokecolor="white [3212]">
                  <v:shadow on="t" color="black" opacity="22937f" origin=",.5" offset="0,.63889mm"/>
                </v:rect>
              </v:group>
            </w:pict>
          </mc:Fallback>
        </mc:AlternateContent>
      </w:r>
      <w:r w:rsidR="004573AC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97C2590" wp14:editId="4850C9F2">
                <wp:simplePos x="0" y="0"/>
                <wp:positionH relativeFrom="margin">
                  <wp:posOffset>6388100</wp:posOffset>
                </wp:positionH>
                <wp:positionV relativeFrom="paragraph">
                  <wp:posOffset>-1547799</wp:posOffset>
                </wp:positionV>
                <wp:extent cx="993775" cy="993775"/>
                <wp:effectExtent l="266700" t="247650" r="168275" b="282575"/>
                <wp:wrapNone/>
                <wp:docPr id="31" name="Rectá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83544F" id="Rectángulo 31" o:spid="_x0000_s1026" style="position:absolute;margin-left:503pt;margin-top:-121.85pt;width:78.25pt;height:78.25pt;rotation:3176135fd;z-index:251722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  <w:r w:rsidR="004573AC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55A9500" wp14:editId="18BAA700">
                <wp:simplePos x="0" y="0"/>
                <wp:positionH relativeFrom="margin">
                  <wp:posOffset>1226820</wp:posOffset>
                </wp:positionH>
                <wp:positionV relativeFrom="paragraph">
                  <wp:posOffset>-1109980</wp:posOffset>
                </wp:positionV>
                <wp:extent cx="993775" cy="993775"/>
                <wp:effectExtent l="266700" t="247650" r="168275" b="282575"/>
                <wp:wrapNone/>
                <wp:docPr id="26" name="Rectángul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813717" id="Rectángulo 26" o:spid="_x0000_s1026" style="position:absolute;margin-left:96.6pt;margin-top:-87.4pt;width:78.25pt;height:78.25pt;rotation:3176135fd;z-index:2517114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  <w:r w:rsidR="004573AC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72E94F0" wp14:editId="4BA57315">
                <wp:simplePos x="0" y="0"/>
                <wp:positionH relativeFrom="margin">
                  <wp:posOffset>2006600</wp:posOffset>
                </wp:positionH>
                <wp:positionV relativeFrom="paragraph">
                  <wp:posOffset>-1813229</wp:posOffset>
                </wp:positionV>
                <wp:extent cx="993775" cy="993775"/>
                <wp:effectExtent l="266700" t="247650" r="168275" b="282575"/>
                <wp:wrapNone/>
                <wp:docPr id="32" name="Rectángul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FF2E44" id="Rectángulo 32" o:spid="_x0000_s1026" style="position:absolute;margin-left:158pt;margin-top:-142.75pt;width:78.25pt;height:78.25pt;rotation:3176135fd;z-index:2517248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  <w:r w:rsidR="004573AC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5ADC90C" wp14:editId="253CBC6E">
                <wp:simplePos x="0" y="0"/>
                <wp:positionH relativeFrom="margin">
                  <wp:posOffset>3488055</wp:posOffset>
                </wp:positionH>
                <wp:positionV relativeFrom="paragraph">
                  <wp:posOffset>-1709724</wp:posOffset>
                </wp:positionV>
                <wp:extent cx="993775" cy="993775"/>
                <wp:effectExtent l="266700" t="247650" r="168275" b="282575"/>
                <wp:wrapNone/>
                <wp:docPr id="29" name="Rectángul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FCDE0D" id="Rectángulo 29" o:spid="_x0000_s1026" style="position:absolute;margin-left:274.65pt;margin-top:-134.6pt;width:78.25pt;height:78.25pt;rotation:3176135fd;z-index:2517186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  <w:r w:rsidR="004573AC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3F1F9BA" wp14:editId="3506BF54">
                <wp:simplePos x="0" y="0"/>
                <wp:positionH relativeFrom="margin">
                  <wp:posOffset>4939996</wp:posOffset>
                </wp:positionH>
                <wp:positionV relativeFrom="paragraph">
                  <wp:posOffset>-1612900</wp:posOffset>
                </wp:positionV>
                <wp:extent cx="993775" cy="993775"/>
                <wp:effectExtent l="266700" t="247650" r="168275" b="282575"/>
                <wp:wrapNone/>
                <wp:docPr id="30" name="Rectángul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8B7D62" id="Rectángulo 30" o:spid="_x0000_s1026" style="position:absolute;margin-left:389pt;margin-top:-127pt;width:78.25pt;height:78.25pt;rotation:3176135fd;z-index:251720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ect>
            </w:pict>
          </mc:Fallback>
        </mc:AlternateContent>
      </w:r>
      <w:r w:rsidR="00850C27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C11B89A" wp14:editId="07D40080">
                <wp:simplePos x="0" y="0"/>
                <wp:positionH relativeFrom="column">
                  <wp:posOffset>1044244</wp:posOffset>
                </wp:positionH>
                <wp:positionV relativeFrom="paragraph">
                  <wp:posOffset>1816100</wp:posOffset>
                </wp:positionV>
                <wp:extent cx="993775" cy="993775"/>
                <wp:effectExtent l="266700" t="247650" r="168275" b="282575"/>
                <wp:wrapNone/>
                <wp:docPr id="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07838">
                          <a:off x="0" y="0"/>
                          <a:ext cx="993775" cy="9937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100940" id="Rectángulo 1" o:spid="_x0000_s1026" style="position:absolute;margin-left:82.2pt;margin-top:143pt;width:78.25pt;height:78.25pt;rotation:3176135fd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" fillcolor="#073864 [1636]" strokecolor="#0e68bb [3044]">
                <v:fill color2="#0e67b9 [3012]" rotate="t" angle="180" colors="0 #0051a7;52429f #006dda;1 #006de0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751268" w:rsidRPr="001F2FC5">
        <w:rPr>
          <w:rFonts w:ascii="Arial" w:hAnsi="Arial" w:cs="Arial"/>
          <w:noProof/>
          <w:color w:val="FFFFFF" w:themeColor="background1"/>
          <w:lang w:eastAsia="es-AR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7F95A9A8" wp14:editId="7489EEB8">
                <wp:simplePos x="0" y="0"/>
                <wp:positionH relativeFrom="column">
                  <wp:posOffset>7156450</wp:posOffset>
                </wp:positionH>
                <wp:positionV relativeFrom="paragraph">
                  <wp:posOffset>4732655</wp:posOffset>
                </wp:positionV>
                <wp:extent cx="2934335" cy="286385"/>
                <wp:effectExtent l="1270" t="0" r="0" b="635"/>
                <wp:wrapNone/>
                <wp:docPr id="1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4335" cy="28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C62EE2" w14:textId="6397C2C3" w:rsidR="00C001DA" w:rsidRPr="00487322" w:rsidRDefault="00C001DA" w:rsidP="00613AEA">
                            <w:pPr>
                              <w:rPr>
                                <w:i/>
                                <w:color w:val="808080" w:themeColor="background1" w:themeShade="80"/>
                                <w:sz w:val="28"/>
                              </w:rPr>
                            </w:pPr>
                            <w:r w:rsidRPr="00487322">
                              <w:rPr>
                                <w:i/>
                                <w:color w:val="808080" w:themeColor="background1" w:themeShade="80"/>
                                <w:sz w:val="28"/>
                              </w:rPr>
                              <w:fldChar w:fldCharType="begin"/>
                            </w:r>
                            <w:r w:rsidRPr="00487322">
                              <w:rPr>
                                <w:i/>
                                <w:color w:val="808080" w:themeColor="background1" w:themeShade="80"/>
                                <w:sz w:val="28"/>
                              </w:rPr>
                              <w:instrText xml:space="preserve"> DATE  \@ "yyyy"  \* MERGEFORMAT </w:instrText>
                            </w:r>
                            <w:r w:rsidRPr="00487322">
                              <w:rPr>
                                <w:i/>
                                <w:color w:val="808080" w:themeColor="background1" w:themeShade="80"/>
                                <w:sz w:val="28"/>
                              </w:rPr>
                              <w:fldChar w:fldCharType="separate"/>
                            </w:r>
                            <w:r w:rsidR="005E565D">
                              <w:rPr>
                                <w:i/>
                                <w:noProof/>
                                <w:color w:val="808080" w:themeColor="background1" w:themeShade="80"/>
                                <w:sz w:val="28"/>
                              </w:rPr>
                              <w:t>2020</w:t>
                            </w:r>
                            <w:r w:rsidRPr="00487322">
                              <w:rPr>
                                <w:i/>
                                <w:color w:val="808080" w:themeColor="background1" w:themeShade="80"/>
                                <w:sz w:val="28"/>
                              </w:rPr>
                              <w:fldChar w:fldCharType="end"/>
                            </w:r>
                            <w:r w:rsidRPr="00487322">
                              <w:rPr>
                                <w:i/>
                                <w:color w:val="808080" w:themeColor="background1" w:themeShade="80"/>
                              </w:rPr>
                              <w:t xml:space="preserve">  </w:t>
                            </w:r>
                          </w:p>
                          <w:p w14:paraId="11014987" w14:textId="77777777" w:rsidR="00C001DA" w:rsidRPr="00613AEA" w:rsidRDefault="00C001DA" w:rsidP="00613AEA">
                            <w:pPr>
                              <w:rPr>
                                <w:b/>
                                <w:i/>
                                <w:color w:val="D9D9D9" w:themeColor="background1" w:themeShade="D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95A9A8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8" type="#_x0000_t202" style="position:absolute;margin-left:563.5pt;margin-top:372.65pt;width:231.05pt;height:22.55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" filled="f" stroked="f">
                <v:textbox>
                  <w:txbxContent>
                    <w:p w14:paraId="1FC62EE2" w14:textId="6397C2C3" w:rsidR="00C001DA" w:rsidRPr="00487322" w:rsidRDefault="00C001DA" w:rsidP="00613AEA">
                      <w:pPr>
                        <w:rPr>
                          <w:i/>
                          <w:color w:val="808080" w:themeColor="background1" w:themeShade="80"/>
                          <w:sz w:val="28"/>
                        </w:rPr>
                      </w:pPr>
                      <w:r w:rsidRPr="00487322">
                        <w:rPr>
                          <w:i/>
                          <w:color w:val="808080" w:themeColor="background1" w:themeShade="80"/>
                          <w:sz w:val="28"/>
                        </w:rPr>
                        <w:fldChar w:fldCharType="begin"/>
                      </w:r>
                      <w:r w:rsidRPr="00487322">
                        <w:rPr>
                          <w:i/>
                          <w:color w:val="808080" w:themeColor="background1" w:themeShade="80"/>
                          <w:sz w:val="28"/>
                        </w:rPr>
                        <w:instrText xml:space="preserve"> DATE  \@ "yyyy"  \* MERGEFORMAT </w:instrText>
                      </w:r>
                      <w:r w:rsidRPr="00487322">
                        <w:rPr>
                          <w:i/>
                          <w:color w:val="808080" w:themeColor="background1" w:themeShade="80"/>
                          <w:sz w:val="28"/>
                        </w:rPr>
                        <w:fldChar w:fldCharType="separate"/>
                      </w:r>
                      <w:r w:rsidR="005E565D">
                        <w:rPr>
                          <w:i/>
                          <w:noProof/>
                          <w:color w:val="808080" w:themeColor="background1" w:themeShade="80"/>
                          <w:sz w:val="28"/>
                        </w:rPr>
                        <w:t>2020</w:t>
                      </w:r>
                      <w:r w:rsidRPr="00487322">
                        <w:rPr>
                          <w:i/>
                          <w:color w:val="808080" w:themeColor="background1" w:themeShade="80"/>
                          <w:sz w:val="28"/>
                        </w:rPr>
                        <w:fldChar w:fldCharType="end"/>
                      </w:r>
                      <w:r w:rsidRPr="00487322">
                        <w:rPr>
                          <w:i/>
                          <w:color w:val="808080" w:themeColor="background1" w:themeShade="80"/>
                        </w:rPr>
                        <w:t xml:space="preserve">  </w:t>
                      </w:r>
                    </w:p>
                    <w:p w14:paraId="11014987" w14:textId="77777777" w:rsidR="00C001DA" w:rsidRPr="00613AEA" w:rsidRDefault="00C001DA" w:rsidP="00613AEA">
                      <w:pPr>
                        <w:rPr>
                          <w:b/>
                          <w:i/>
                          <w:color w:val="D9D9D9" w:themeColor="background1" w:themeShade="D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51268" w:rsidRPr="001F2FC5">
        <w:rPr>
          <w:rFonts w:ascii="Arial" w:hAnsi="Arial" w:cs="Arial"/>
          <w:noProof/>
          <w:lang w:eastAsia="es-AR"/>
        </w:rPr>
        <mc:AlternateContent>
          <mc:Choice Requires="wps">
            <w:drawing>
              <wp:inline distT="0" distB="0" distL="0" distR="0" wp14:anchorId="6433962E" wp14:editId="6A98017A">
                <wp:extent cx="315595" cy="315595"/>
                <wp:effectExtent l="0" t="0" r="0" b="0"/>
                <wp:docPr id="6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5595" cy="31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F3D600" id="AutoShape 1" o:spid="_x0000_s1026" style="width:24.85pt;height:2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" filled="f" stroked="f">
                <o:lock v:ext="edit" aspectratio="t"/>
                <w10:anchorlock/>
              </v:rect>
            </w:pict>
          </mc:Fallback>
        </mc:AlternateContent>
      </w:r>
      <w:r w:rsidR="005E008D" w:rsidRPr="001F2FC5">
        <w:rPr>
          <w:rFonts w:ascii="Arial" w:hAnsi="Arial" w:cs="Arial"/>
        </w:rPr>
        <w:br w:type="page"/>
      </w:r>
    </w:p>
    <w:p w14:paraId="2C899696" w14:textId="371B239C" w:rsidR="005E008D" w:rsidRPr="001F2FC5" w:rsidRDefault="005E008D">
      <w:pPr>
        <w:rPr>
          <w:rFonts w:ascii="Arial" w:hAnsi="Arial" w:cs="Arial"/>
        </w:rPr>
      </w:pPr>
    </w:p>
    <w:p w14:paraId="7909EB7C" w14:textId="77777777" w:rsidR="009A79CF" w:rsidRPr="001F2FC5" w:rsidRDefault="009A79CF">
      <w:pPr>
        <w:rPr>
          <w:rFonts w:ascii="Arial" w:hAnsi="Arial" w:cs="Arial"/>
        </w:rPr>
      </w:pPr>
    </w:p>
    <w:p w14:paraId="0C9BE1F8" w14:textId="77777777" w:rsidR="00920E56" w:rsidRPr="001F2FC5" w:rsidRDefault="00920E56">
      <w:pPr>
        <w:rPr>
          <w:rFonts w:ascii="Arial" w:hAnsi="Arial" w:cs="Arial"/>
        </w:rPr>
      </w:pPr>
    </w:p>
    <w:p w14:paraId="59C52673" w14:textId="4F182911" w:rsidR="009A79CF" w:rsidRDefault="009A79CF" w:rsidP="009A79CF">
      <w:pPr>
        <w:spacing w:line="316" w:lineRule="exact"/>
        <w:textAlignment w:val="baseline"/>
        <w:rPr>
          <w:rFonts w:ascii="Arial" w:eastAsia="Arial" w:hAnsi="Arial" w:cs="Arial"/>
          <w:b/>
          <w:color w:val="17406D" w:themeColor="text2"/>
          <w:sz w:val="44"/>
          <w:lang w:val="es-ES"/>
        </w:rPr>
      </w:pPr>
    </w:p>
    <w:p w14:paraId="6CEC61CA" w14:textId="77777777" w:rsidR="005E565D" w:rsidRPr="001F2FC5" w:rsidRDefault="005E565D" w:rsidP="009A79CF">
      <w:pPr>
        <w:spacing w:line="316" w:lineRule="exact"/>
        <w:textAlignment w:val="baseline"/>
        <w:rPr>
          <w:rFonts w:ascii="Arial" w:eastAsia="Verdana" w:hAnsi="Arial" w:cs="Arial"/>
          <w:b/>
          <w:color w:val="1F487B"/>
          <w:spacing w:val="-2"/>
          <w:sz w:val="26"/>
          <w:lang w:val="es-ES"/>
        </w:rPr>
      </w:pPr>
    </w:p>
    <w:p w14:paraId="7B60FFB6" w14:textId="77777777" w:rsidR="009A79CF" w:rsidRPr="001F2FC5" w:rsidRDefault="009A79CF" w:rsidP="009A79CF">
      <w:pPr>
        <w:spacing w:line="316" w:lineRule="exact"/>
        <w:jc w:val="center"/>
        <w:textAlignment w:val="baseline"/>
        <w:rPr>
          <w:rFonts w:ascii="Arial" w:eastAsia="Verdana" w:hAnsi="Arial" w:cs="Arial"/>
          <w:b/>
          <w:color w:val="1F487B"/>
          <w:spacing w:val="-2"/>
          <w:sz w:val="26"/>
          <w:lang w:val="es-ES"/>
        </w:rPr>
      </w:pPr>
    </w:p>
    <w:p w14:paraId="533EE592" w14:textId="77777777" w:rsidR="009A79CF" w:rsidRPr="001F2FC5" w:rsidRDefault="009A79CF" w:rsidP="009A79CF">
      <w:pPr>
        <w:spacing w:line="316" w:lineRule="exact"/>
        <w:jc w:val="center"/>
        <w:textAlignment w:val="baseline"/>
        <w:rPr>
          <w:rFonts w:ascii="Arial" w:eastAsia="Verdana" w:hAnsi="Arial" w:cs="Arial"/>
          <w:b/>
          <w:color w:val="1F487B"/>
          <w:spacing w:val="-2"/>
          <w:sz w:val="32"/>
          <w:szCs w:val="32"/>
          <w:lang w:val="es-ES"/>
        </w:rPr>
      </w:pPr>
      <w:r w:rsidRPr="001F2FC5">
        <w:rPr>
          <w:rFonts w:ascii="Arial" w:eastAsia="Verdana" w:hAnsi="Arial" w:cs="Arial"/>
          <w:b/>
          <w:color w:val="1F487B"/>
          <w:spacing w:val="-2"/>
          <w:sz w:val="32"/>
          <w:szCs w:val="32"/>
          <w:lang w:val="es-ES"/>
        </w:rPr>
        <w:t>INTRODUCCI</w:t>
      </w:r>
      <w:r w:rsidR="004D74DF" w:rsidRPr="001F2FC5">
        <w:rPr>
          <w:rFonts w:ascii="Arial" w:eastAsia="Verdana" w:hAnsi="Arial" w:cs="Arial"/>
          <w:b/>
          <w:color w:val="1F487B"/>
          <w:spacing w:val="-2"/>
          <w:sz w:val="32"/>
          <w:szCs w:val="32"/>
          <w:lang w:val="es-ES"/>
        </w:rPr>
        <w:t>Ó</w:t>
      </w:r>
      <w:r w:rsidRPr="001F2FC5">
        <w:rPr>
          <w:rFonts w:ascii="Arial" w:eastAsia="Verdana" w:hAnsi="Arial" w:cs="Arial"/>
          <w:b/>
          <w:color w:val="1F487B"/>
          <w:spacing w:val="-2"/>
          <w:sz w:val="32"/>
          <w:szCs w:val="32"/>
          <w:lang w:val="es-ES"/>
        </w:rPr>
        <w:t>N</w:t>
      </w:r>
    </w:p>
    <w:p w14:paraId="2EFA0701" w14:textId="77777777" w:rsidR="009A79CF" w:rsidRPr="001F2FC5" w:rsidRDefault="009A79CF" w:rsidP="009A79CF">
      <w:pPr>
        <w:pStyle w:val="Default"/>
        <w:rPr>
          <w:rFonts w:ascii="Arial" w:hAnsi="Arial" w:cs="Arial"/>
        </w:rPr>
      </w:pPr>
    </w:p>
    <w:p w14:paraId="48EB7998" w14:textId="77777777" w:rsidR="009A79CF" w:rsidRPr="001F2FC5" w:rsidRDefault="009A79CF" w:rsidP="009A79CF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 xml:space="preserve">Con el objeto de dar cumplimiento a la Ley de Acceso a la Información Pública en su Artículo </w:t>
      </w:r>
      <w:proofErr w:type="spellStart"/>
      <w:r w:rsidR="004D74DF" w:rsidRPr="001F2FC5">
        <w:rPr>
          <w:rFonts w:ascii="Arial" w:hAnsi="Arial" w:cs="Arial"/>
          <w:sz w:val="28"/>
          <w:szCs w:val="28"/>
        </w:rPr>
        <w:t>Nº</w:t>
      </w:r>
      <w:proofErr w:type="spellEnd"/>
      <w:r w:rsidRPr="001F2FC5">
        <w:rPr>
          <w:rFonts w:ascii="Arial" w:hAnsi="Arial" w:cs="Arial"/>
          <w:sz w:val="28"/>
          <w:szCs w:val="28"/>
        </w:rPr>
        <w:t xml:space="preserve"> 44, y al Lineamiento de Gestión Documental y Archivos </w:t>
      </w:r>
      <w:proofErr w:type="spellStart"/>
      <w:r w:rsidR="004D74DF" w:rsidRPr="001F2FC5">
        <w:rPr>
          <w:rFonts w:ascii="Arial" w:hAnsi="Arial" w:cs="Arial"/>
          <w:sz w:val="28"/>
          <w:szCs w:val="28"/>
        </w:rPr>
        <w:t>Nº</w:t>
      </w:r>
      <w:proofErr w:type="spellEnd"/>
      <w:r w:rsidRPr="001F2FC5">
        <w:rPr>
          <w:rFonts w:ascii="Arial" w:hAnsi="Arial" w:cs="Arial"/>
          <w:sz w:val="28"/>
          <w:szCs w:val="28"/>
        </w:rPr>
        <w:t xml:space="preserve"> 4 “Ordenación y Descripción Documental” en su artículo </w:t>
      </w:r>
      <w:proofErr w:type="spellStart"/>
      <w:r w:rsidR="004D74DF" w:rsidRPr="001F2FC5">
        <w:rPr>
          <w:rFonts w:ascii="Arial" w:hAnsi="Arial" w:cs="Arial"/>
          <w:sz w:val="28"/>
          <w:szCs w:val="28"/>
        </w:rPr>
        <w:t>Nº</w:t>
      </w:r>
      <w:proofErr w:type="spellEnd"/>
      <w:r w:rsidRPr="001F2FC5">
        <w:rPr>
          <w:rFonts w:ascii="Arial" w:hAnsi="Arial" w:cs="Arial"/>
          <w:sz w:val="28"/>
          <w:szCs w:val="28"/>
        </w:rPr>
        <w:t xml:space="preserve"> 6; La Alcaldía Municipal de San Isidro-AMSI, presenta la siguiente </w:t>
      </w:r>
      <w:r w:rsidRPr="001F2FC5">
        <w:rPr>
          <w:rFonts w:ascii="Arial" w:hAnsi="Arial" w:cs="Arial"/>
          <w:b/>
          <w:bCs/>
          <w:i/>
          <w:iCs/>
          <w:sz w:val="28"/>
          <w:szCs w:val="28"/>
        </w:rPr>
        <w:t xml:space="preserve">Guía de Archivo </w:t>
      </w:r>
      <w:r w:rsidRPr="001F2FC5">
        <w:rPr>
          <w:rFonts w:ascii="Arial" w:hAnsi="Arial" w:cs="Arial"/>
          <w:sz w:val="28"/>
          <w:szCs w:val="28"/>
        </w:rPr>
        <w:t xml:space="preserve">elaborada bajo los estándares internacionales emitidos por el Consejo Internacional de Archivos a través de la Norma Internacional </w:t>
      </w:r>
      <w:r w:rsidRPr="001F2FC5">
        <w:rPr>
          <w:rFonts w:ascii="Arial" w:hAnsi="Arial" w:cs="Arial"/>
          <w:b/>
          <w:bCs/>
          <w:i/>
          <w:iCs/>
          <w:sz w:val="28"/>
          <w:szCs w:val="28"/>
        </w:rPr>
        <w:t xml:space="preserve">ISDIAH </w:t>
      </w:r>
      <w:r w:rsidRPr="001F2FC5">
        <w:rPr>
          <w:rFonts w:ascii="Arial" w:hAnsi="Arial" w:cs="Arial"/>
          <w:i/>
          <w:iCs/>
          <w:sz w:val="28"/>
          <w:szCs w:val="28"/>
        </w:rPr>
        <w:t xml:space="preserve">(Norma Internacional para describir Instituciones que custodian Fondos de Archivos). </w:t>
      </w:r>
    </w:p>
    <w:p w14:paraId="00F9F8C1" w14:textId="74833D06" w:rsidR="00C1114A" w:rsidRPr="001F2FC5" w:rsidRDefault="00C1114A" w:rsidP="00C1114A">
      <w:pPr>
        <w:rPr>
          <w:rFonts w:ascii="Arial" w:hAnsi="Arial" w:cs="Arial"/>
        </w:rPr>
        <w:sectPr w:rsidR="00C1114A" w:rsidRPr="001F2FC5" w:rsidSect="00C1114A">
          <w:headerReference w:type="default" r:id="rId12"/>
          <w:footerReference w:type="first" r:id="rId13"/>
          <w:pgSz w:w="11907" w:h="16839" w:code="9"/>
          <w:pgMar w:top="1440" w:right="1080" w:bottom="1440" w:left="1080" w:header="284" w:footer="0" w:gutter="0"/>
          <w:cols w:space="708"/>
          <w:titlePg/>
          <w:docGrid w:linePitch="360"/>
        </w:sectPr>
      </w:pPr>
    </w:p>
    <w:p w14:paraId="0BD3E7BF" w14:textId="7DA012B1" w:rsidR="004D74DF" w:rsidRPr="001F2FC5" w:rsidRDefault="004D74DF">
      <w:pPr>
        <w:rPr>
          <w:rFonts w:ascii="Arial" w:hAnsi="Arial" w:cs="Arial"/>
        </w:rPr>
      </w:pPr>
    </w:p>
    <w:p w14:paraId="60236F59" w14:textId="77777777" w:rsidR="004D74DF" w:rsidRPr="001F2FC5" w:rsidRDefault="004D74DF">
      <w:pPr>
        <w:rPr>
          <w:rFonts w:ascii="Arial" w:hAnsi="Arial" w:cs="Arial"/>
        </w:rPr>
      </w:pPr>
    </w:p>
    <w:p w14:paraId="2F425938" w14:textId="77777777" w:rsidR="00920E56" w:rsidRPr="001F2FC5" w:rsidRDefault="00920E56">
      <w:pPr>
        <w:rPr>
          <w:rFonts w:ascii="Arial" w:hAnsi="Arial" w:cs="Arial"/>
        </w:rPr>
      </w:pPr>
    </w:p>
    <w:p w14:paraId="1F65749D" w14:textId="77777777" w:rsidR="00E44E9B" w:rsidRPr="001F2FC5" w:rsidRDefault="0062182C" w:rsidP="0062182C">
      <w:pPr>
        <w:jc w:val="center"/>
        <w:rPr>
          <w:rFonts w:ascii="Arial" w:hAnsi="Arial" w:cs="Arial"/>
          <w:b/>
          <w:sz w:val="32"/>
          <w:szCs w:val="32"/>
        </w:rPr>
      </w:pPr>
      <w:r w:rsidRPr="001F2FC5">
        <w:rPr>
          <w:rFonts w:ascii="Arial" w:hAnsi="Arial" w:cs="Arial"/>
          <w:b/>
          <w:sz w:val="32"/>
          <w:szCs w:val="32"/>
        </w:rPr>
        <w:t>ESTRUCTURA</w:t>
      </w:r>
    </w:p>
    <w:p w14:paraId="12377884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 xml:space="preserve">Esta Guía tiene por objetivo principal: </w:t>
      </w:r>
    </w:p>
    <w:p w14:paraId="75170C62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>Facilitar la descripción de la Alcaldía Municipal de San Isidro, en una de sus funciones principales: la custodia y conservación de los documentos de archivo que genera en el ejercicio de sus funciones y la difusión de éstos al público en general.</w:t>
      </w:r>
    </w:p>
    <w:p w14:paraId="104300CB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</w:p>
    <w:p w14:paraId="75822284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 xml:space="preserve">La </w:t>
      </w:r>
      <w:r w:rsidRPr="001F2FC5">
        <w:rPr>
          <w:rFonts w:ascii="Arial" w:hAnsi="Arial" w:cs="Arial"/>
          <w:b/>
          <w:bCs/>
          <w:iCs/>
          <w:sz w:val="28"/>
          <w:szCs w:val="28"/>
        </w:rPr>
        <w:t>Guía de Archivo de la Alcaldía Municipal de San Isidro</w:t>
      </w:r>
      <w:r w:rsidRPr="001F2FC5">
        <w:rPr>
          <w:rFonts w:ascii="Arial" w:hAnsi="Arial" w:cs="Arial"/>
          <w:b/>
          <w:bCs/>
          <w:i/>
          <w:iCs/>
          <w:sz w:val="28"/>
          <w:szCs w:val="28"/>
        </w:rPr>
        <w:t xml:space="preserve"> </w:t>
      </w:r>
      <w:r w:rsidRPr="001F2FC5">
        <w:rPr>
          <w:rFonts w:ascii="Arial" w:hAnsi="Arial" w:cs="Arial"/>
          <w:sz w:val="28"/>
          <w:szCs w:val="28"/>
        </w:rPr>
        <w:t xml:space="preserve">se compone de seis elementos de descripción que están organizados en seis áreas de información: </w:t>
      </w:r>
    </w:p>
    <w:p w14:paraId="1C7319B1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</w:p>
    <w:p w14:paraId="06AD58F8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 xml:space="preserve">1. </w:t>
      </w:r>
      <w:r w:rsidRPr="001F2FC5">
        <w:rPr>
          <w:rFonts w:ascii="Arial" w:hAnsi="Arial" w:cs="Arial"/>
          <w:b/>
          <w:iCs/>
          <w:sz w:val="28"/>
          <w:szCs w:val="28"/>
        </w:rPr>
        <w:t>Área de identificación:</w:t>
      </w:r>
      <w:r w:rsidRPr="001F2FC5">
        <w:rPr>
          <w:rFonts w:ascii="Arial" w:hAnsi="Arial" w:cs="Arial"/>
          <w:i/>
          <w:iCs/>
          <w:sz w:val="28"/>
          <w:szCs w:val="28"/>
        </w:rPr>
        <w:t xml:space="preserve"> </w:t>
      </w:r>
      <w:r w:rsidRPr="001F2FC5">
        <w:rPr>
          <w:rFonts w:ascii="Arial" w:hAnsi="Arial" w:cs="Arial"/>
          <w:sz w:val="28"/>
          <w:szCs w:val="28"/>
        </w:rPr>
        <w:t xml:space="preserve">es la información que identifica como institución detentora de fondos de archivo. </w:t>
      </w:r>
    </w:p>
    <w:p w14:paraId="433AE860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</w:p>
    <w:p w14:paraId="45F19340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 xml:space="preserve">2. </w:t>
      </w:r>
      <w:r w:rsidRPr="001F2FC5">
        <w:rPr>
          <w:rFonts w:ascii="Arial" w:hAnsi="Arial" w:cs="Arial"/>
          <w:b/>
          <w:iCs/>
          <w:sz w:val="28"/>
          <w:szCs w:val="28"/>
        </w:rPr>
        <w:t>Área de contacto:</w:t>
      </w:r>
      <w:r w:rsidRPr="001F2FC5">
        <w:rPr>
          <w:rFonts w:ascii="Arial" w:hAnsi="Arial" w:cs="Arial"/>
          <w:i/>
          <w:iCs/>
          <w:sz w:val="28"/>
          <w:szCs w:val="28"/>
        </w:rPr>
        <w:t xml:space="preserve"> </w:t>
      </w:r>
      <w:r w:rsidRPr="001F2FC5">
        <w:rPr>
          <w:rFonts w:ascii="Arial" w:hAnsi="Arial" w:cs="Arial"/>
          <w:sz w:val="28"/>
          <w:szCs w:val="28"/>
        </w:rPr>
        <w:t xml:space="preserve">se proporciona la información sobre cómo contactarse con la Municipalidad. </w:t>
      </w:r>
    </w:p>
    <w:p w14:paraId="5FAAD910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</w:p>
    <w:p w14:paraId="38561A59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 xml:space="preserve">3. </w:t>
      </w:r>
      <w:r w:rsidRPr="001F2FC5">
        <w:rPr>
          <w:rFonts w:ascii="Arial" w:hAnsi="Arial" w:cs="Arial"/>
          <w:b/>
          <w:iCs/>
          <w:sz w:val="28"/>
          <w:szCs w:val="28"/>
        </w:rPr>
        <w:t xml:space="preserve">Área de descripción: </w:t>
      </w:r>
      <w:r w:rsidRPr="001F2FC5">
        <w:rPr>
          <w:rFonts w:ascii="Arial" w:hAnsi="Arial" w:cs="Arial"/>
          <w:sz w:val="28"/>
          <w:szCs w:val="28"/>
        </w:rPr>
        <w:t xml:space="preserve">se presenta la información pertinente sobre la Historia de la Municipalidad, su estructura administrativa, la condición de sus edificios, los diferentes instrumentos de descripción que posee. </w:t>
      </w:r>
    </w:p>
    <w:p w14:paraId="5A3D9283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</w:p>
    <w:p w14:paraId="072A7EB0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 xml:space="preserve">4. </w:t>
      </w:r>
      <w:r w:rsidRPr="001F2FC5">
        <w:rPr>
          <w:rFonts w:ascii="Arial" w:hAnsi="Arial" w:cs="Arial"/>
          <w:b/>
          <w:iCs/>
          <w:sz w:val="28"/>
          <w:szCs w:val="28"/>
        </w:rPr>
        <w:t>Área de acceso:</w:t>
      </w:r>
      <w:r w:rsidRPr="001F2FC5">
        <w:rPr>
          <w:rFonts w:ascii="Arial" w:hAnsi="Arial" w:cs="Arial"/>
          <w:i/>
          <w:iCs/>
          <w:sz w:val="28"/>
          <w:szCs w:val="28"/>
        </w:rPr>
        <w:t xml:space="preserve"> </w:t>
      </w:r>
      <w:r w:rsidRPr="001F2FC5">
        <w:rPr>
          <w:rFonts w:ascii="Arial" w:hAnsi="Arial" w:cs="Arial"/>
          <w:sz w:val="28"/>
          <w:szCs w:val="28"/>
        </w:rPr>
        <w:t xml:space="preserve">en la que se consigna los datos correspondientes sobre el acceso a la Municipalidad, describiendo: horarios de apertura y cierre de las instalaciones, condiciones y requisitos para el acceso y datos sobre la accesibilidad. </w:t>
      </w:r>
    </w:p>
    <w:p w14:paraId="044AEA47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</w:p>
    <w:p w14:paraId="490A4C15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 xml:space="preserve">5. </w:t>
      </w:r>
      <w:r w:rsidRPr="001F2FC5">
        <w:rPr>
          <w:rFonts w:ascii="Arial" w:hAnsi="Arial" w:cs="Arial"/>
          <w:b/>
          <w:iCs/>
          <w:sz w:val="28"/>
          <w:szCs w:val="28"/>
        </w:rPr>
        <w:t>Área de servicios:</w:t>
      </w:r>
      <w:r w:rsidRPr="001F2FC5">
        <w:rPr>
          <w:rFonts w:ascii="Arial" w:hAnsi="Arial" w:cs="Arial"/>
          <w:i/>
          <w:iCs/>
          <w:sz w:val="28"/>
          <w:szCs w:val="28"/>
        </w:rPr>
        <w:t xml:space="preserve"> </w:t>
      </w:r>
      <w:r w:rsidRPr="001F2FC5">
        <w:rPr>
          <w:rFonts w:ascii="Arial" w:hAnsi="Arial" w:cs="Arial"/>
          <w:sz w:val="28"/>
          <w:szCs w:val="28"/>
        </w:rPr>
        <w:t xml:space="preserve">corresponde a la información sobre los servicios que la Municipalidad presta al público, servicios de ayuda y orientación, gastos en reproducción y adecuación de espacios para los visitantes. </w:t>
      </w:r>
    </w:p>
    <w:p w14:paraId="2B159480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</w:p>
    <w:p w14:paraId="75EEC84A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sz w:val="28"/>
          <w:szCs w:val="28"/>
        </w:rPr>
        <w:t xml:space="preserve">6. </w:t>
      </w:r>
      <w:r w:rsidRPr="001F2FC5">
        <w:rPr>
          <w:rFonts w:ascii="Arial" w:hAnsi="Arial" w:cs="Arial"/>
          <w:b/>
          <w:iCs/>
          <w:sz w:val="28"/>
          <w:szCs w:val="28"/>
        </w:rPr>
        <w:t>Área de control:</w:t>
      </w:r>
      <w:r w:rsidRPr="001F2FC5">
        <w:rPr>
          <w:rFonts w:ascii="Arial" w:hAnsi="Arial" w:cs="Arial"/>
          <w:i/>
          <w:iCs/>
          <w:sz w:val="28"/>
          <w:szCs w:val="28"/>
        </w:rPr>
        <w:t xml:space="preserve"> </w:t>
      </w:r>
      <w:r w:rsidRPr="001F2FC5">
        <w:rPr>
          <w:rFonts w:ascii="Arial" w:hAnsi="Arial" w:cs="Arial"/>
          <w:sz w:val="28"/>
          <w:szCs w:val="28"/>
        </w:rPr>
        <w:t xml:space="preserve">corresponde a la información y las fuentes que se utilizaron para la elaboración de la Guía, así como también los autores de ella. </w:t>
      </w:r>
    </w:p>
    <w:p w14:paraId="6486BE42" w14:textId="77777777" w:rsidR="00E44E9B" w:rsidRPr="001F2FC5" w:rsidRDefault="00E44E9B" w:rsidP="00E44E9B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1F2FC5">
        <w:rPr>
          <w:rFonts w:ascii="Arial" w:hAnsi="Arial" w:cs="Arial"/>
          <w:b/>
          <w:bCs/>
          <w:sz w:val="28"/>
          <w:szCs w:val="28"/>
        </w:rPr>
        <w:t xml:space="preserve">Recomendamos </w:t>
      </w:r>
      <w:r w:rsidRPr="001F2FC5">
        <w:rPr>
          <w:rFonts w:ascii="Arial" w:hAnsi="Arial" w:cs="Arial"/>
          <w:sz w:val="28"/>
          <w:szCs w:val="28"/>
        </w:rPr>
        <w:t>al lector de este documento hacer uso de estas indicaciones para orientar y facilitar la búsqueda de información.</w:t>
      </w:r>
    </w:p>
    <w:p w14:paraId="114A929F" w14:textId="29889843" w:rsidR="00C1114A" w:rsidRPr="001F2FC5" w:rsidRDefault="00C1114A" w:rsidP="00C1114A">
      <w:pPr>
        <w:rPr>
          <w:rFonts w:ascii="Arial" w:hAnsi="Arial" w:cs="Arial"/>
          <w:lang w:val="es-SV"/>
        </w:rPr>
      </w:pPr>
    </w:p>
    <w:p w14:paraId="784616DB" w14:textId="77777777" w:rsidR="00FC1DB7" w:rsidRPr="001F2FC5" w:rsidRDefault="00FC1DB7" w:rsidP="00C1114A">
      <w:pPr>
        <w:rPr>
          <w:rFonts w:ascii="Arial" w:hAnsi="Arial" w:cs="Arial"/>
          <w:lang w:val="es-SV"/>
        </w:rPr>
      </w:pPr>
    </w:p>
    <w:p w14:paraId="7356DBD8" w14:textId="77777777" w:rsidR="00C1114A" w:rsidRPr="001F2FC5" w:rsidRDefault="00C1114A" w:rsidP="00C1114A">
      <w:pPr>
        <w:rPr>
          <w:rFonts w:ascii="Arial" w:hAnsi="Arial" w:cs="Arial"/>
          <w:lang w:val="es-SV"/>
        </w:rPr>
      </w:pPr>
    </w:p>
    <w:tbl>
      <w:tblPr>
        <w:tblStyle w:val="Tablaconcuadrcula"/>
        <w:tblpPr w:leftFromText="141" w:rightFromText="141" w:vertAnchor="text" w:horzAnchor="margin" w:tblpXSpec="center" w:tblpY="110"/>
        <w:tblW w:w="9889" w:type="dxa"/>
        <w:tblLayout w:type="fixed"/>
        <w:tblLook w:val="04A0" w:firstRow="1" w:lastRow="0" w:firstColumn="1" w:lastColumn="0" w:noHBand="0" w:noVBand="1"/>
      </w:tblPr>
      <w:tblGrid>
        <w:gridCol w:w="2462"/>
        <w:gridCol w:w="56"/>
        <w:gridCol w:w="7371"/>
      </w:tblGrid>
      <w:tr w:rsidR="00E44E9B" w:rsidRPr="001F2FC5" w14:paraId="7AEF6346" w14:textId="77777777" w:rsidTr="0062182C">
        <w:tc>
          <w:tcPr>
            <w:tcW w:w="9889" w:type="dxa"/>
            <w:gridSpan w:val="3"/>
            <w:shd w:val="clear" w:color="auto" w:fill="112F51" w:themeFill="text2" w:themeFillShade="BF"/>
          </w:tcPr>
          <w:p w14:paraId="5BA4E938" w14:textId="77777777" w:rsidR="00E44E9B" w:rsidRPr="001F2FC5" w:rsidRDefault="00E44E9B" w:rsidP="006C6F48">
            <w:pPr>
              <w:jc w:val="center"/>
              <w:rPr>
                <w:rFonts w:ascii="Arial" w:hAnsi="Arial" w:cs="Arial"/>
                <w:lang w:val="es-ES"/>
              </w:rPr>
            </w:pPr>
          </w:p>
          <w:p w14:paraId="6093E0C9" w14:textId="77777777" w:rsidR="00E44E9B" w:rsidRPr="001F2FC5" w:rsidRDefault="00E44E9B" w:rsidP="006C6F48">
            <w:pPr>
              <w:jc w:val="center"/>
              <w:rPr>
                <w:rFonts w:ascii="Arial" w:hAnsi="Arial" w:cs="Arial"/>
                <w:b/>
                <w:sz w:val="36"/>
                <w:lang w:val="es-ES"/>
              </w:rPr>
            </w:pPr>
            <w:r w:rsidRPr="001F2FC5">
              <w:rPr>
                <w:rFonts w:ascii="Arial" w:hAnsi="Arial" w:cs="Arial"/>
                <w:b/>
                <w:sz w:val="36"/>
                <w:lang w:val="es-ES"/>
              </w:rPr>
              <w:t xml:space="preserve">ALCALDIA MUNICIPAL DE </w:t>
            </w:r>
            <w:r w:rsidR="00920E56" w:rsidRPr="001F2FC5">
              <w:rPr>
                <w:rFonts w:ascii="Arial" w:hAnsi="Arial" w:cs="Arial"/>
                <w:b/>
                <w:sz w:val="36"/>
                <w:lang w:val="es-ES"/>
              </w:rPr>
              <w:t>SAN ISIDRO</w:t>
            </w:r>
          </w:p>
          <w:p w14:paraId="242357E3" w14:textId="77777777" w:rsidR="00E44E9B" w:rsidRPr="001F2FC5" w:rsidRDefault="00E44E9B" w:rsidP="006C6F48">
            <w:pPr>
              <w:jc w:val="center"/>
              <w:rPr>
                <w:rFonts w:ascii="Arial" w:hAnsi="Arial" w:cs="Arial"/>
                <w:lang w:val="es-ES"/>
              </w:rPr>
            </w:pPr>
          </w:p>
        </w:tc>
      </w:tr>
      <w:tr w:rsidR="00E44E9B" w:rsidRPr="001F2FC5" w14:paraId="5BAD62E4" w14:textId="77777777" w:rsidTr="0062182C">
        <w:tc>
          <w:tcPr>
            <w:tcW w:w="9889" w:type="dxa"/>
            <w:gridSpan w:val="3"/>
            <w:shd w:val="clear" w:color="auto" w:fill="00B0F0"/>
          </w:tcPr>
          <w:p w14:paraId="4CC05D07" w14:textId="77777777" w:rsidR="00E44E9B" w:rsidRPr="001F2FC5" w:rsidRDefault="00E44E9B" w:rsidP="006C6F48">
            <w:pPr>
              <w:rPr>
                <w:rFonts w:ascii="Arial" w:hAnsi="Arial" w:cs="Arial"/>
                <w:lang w:val="es-ES"/>
              </w:rPr>
            </w:pPr>
          </w:p>
          <w:p w14:paraId="0ABDC544" w14:textId="77777777" w:rsidR="00E44E9B" w:rsidRPr="001F2FC5" w:rsidRDefault="00E44E9B" w:rsidP="006C6F48">
            <w:pPr>
              <w:pStyle w:val="Prrafodelista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32"/>
                <w:lang w:val="es-ES"/>
              </w:rPr>
            </w:pPr>
            <w:r w:rsidRPr="001F2FC5">
              <w:rPr>
                <w:rFonts w:ascii="Arial" w:hAnsi="Arial" w:cs="Arial"/>
                <w:b/>
                <w:sz w:val="32"/>
                <w:lang w:val="es-ES"/>
              </w:rPr>
              <w:t>AREA DE IDENTIFICACION</w:t>
            </w:r>
          </w:p>
          <w:p w14:paraId="2D456E83" w14:textId="77777777" w:rsidR="00E44E9B" w:rsidRPr="001F2FC5" w:rsidRDefault="00E44E9B" w:rsidP="006C6F48">
            <w:pPr>
              <w:pStyle w:val="Prrafodelista"/>
              <w:rPr>
                <w:rFonts w:ascii="Arial" w:hAnsi="Arial" w:cs="Arial"/>
                <w:lang w:val="es-ES"/>
              </w:rPr>
            </w:pPr>
          </w:p>
        </w:tc>
      </w:tr>
      <w:tr w:rsidR="00E44E9B" w:rsidRPr="001F2FC5" w14:paraId="38ABC5D3" w14:textId="77777777" w:rsidTr="001F2FC5">
        <w:trPr>
          <w:trHeight w:val="875"/>
        </w:trPr>
        <w:tc>
          <w:tcPr>
            <w:tcW w:w="2462" w:type="dxa"/>
          </w:tcPr>
          <w:p w14:paraId="25B7B3B9" w14:textId="77777777" w:rsidR="00E44E9B" w:rsidRPr="001F2FC5" w:rsidRDefault="00E44E9B" w:rsidP="006C6F48">
            <w:pPr>
              <w:pStyle w:val="Prrafodelista"/>
              <w:ind w:left="780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13769375" w14:textId="77777777" w:rsidR="00E44E9B" w:rsidRPr="001F2FC5" w:rsidRDefault="00E44E9B" w:rsidP="006C6F48">
            <w:pPr>
              <w:pStyle w:val="Prrafodelista"/>
              <w:numPr>
                <w:ilvl w:val="1"/>
                <w:numId w:val="1"/>
              </w:numPr>
              <w:ind w:left="142" w:hanging="142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Identificador</w:t>
            </w:r>
          </w:p>
          <w:p w14:paraId="47039B69" w14:textId="77777777" w:rsidR="00E44E9B" w:rsidRPr="001F2FC5" w:rsidRDefault="00E44E9B" w:rsidP="006C6F48">
            <w:pPr>
              <w:pStyle w:val="Prrafodelista"/>
              <w:ind w:left="780"/>
              <w:rPr>
                <w:rFonts w:ascii="Arial" w:hAnsi="Arial" w:cs="Arial"/>
                <w:lang w:val="es-ES"/>
              </w:rPr>
            </w:pPr>
          </w:p>
          <w:p w14:paraId="706DF5EA" w14:textId="77777777" w:rsidR="00E44E9B" w:rsidRPr="001F2FC5" w:rsidRDefault="00E44E9B" w:rsidP="006C6F48">
            <w:pPr>
              <w:pStyle w:val="Prrafodelista"/>
              <w:ind w:left="780"/>
              <w:rPr>
                <w:rFonts w:ascii="Arial" w:hAnsi="Arial" w:cs="Arial"/>
                <w:lang w:val="es-ES"/>
              </w:rPr>
            </w:pPr>
          </w:p>
        </w:tc>
        <w:tc>
          <w:tcPr>
            <w:tcW w:w="7427" w:type="dxa"/>
            <w:gridSpan w:val="2"/>
          </w:tcPr>
          <w:p w14:paraId="45800BFE" w14:textId="0013EC53" w:rsidR="00E44E9B" w:rsidRPr="001F2FC5" w:rsidRDefault="00E44E9B" w:rsidP="006C6F48">
            <w:pPr>
              <w:spacing w:before="279" w:line="264" w:lineRule="exact"/>
              <w:ind w:left="72"/>
              <w:jc w:val="both"/>
              <w:textAlignment w:val="baseline"/>
              <w:rPr>
                <w:rFonts w:ascii="Arial" w:eastAsia="Verdana" w:hAnsi="Arial" w:cs="Arial"/>
                <w:b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SV-</w:t>
            </w:r>
            <w:r w:rsidR="0062704B"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0905</w:t>
            </w:r>
          </w:p>
          <w:p w14:paraId="5C58DE06" w14:textId="7D6DCBF0" w:rsidR="00E44E9B" w:rsidRPr="001F2FC5" w:rsidRDefault="00E44E9B" w:rsidP="006C6F48">
            <w:pPr>
              <w:spacing w:before="5" w:after="211" w:line="259" w:lineRule="exact"/>
              <w:ind w:left="144" w:right="936"/>
              <w:jc w:val="both"/>
              <w:textAlignment w:val="baseline"/>
              <w:rPr>
                <w:rFonts w:ascii="Arial" w:eastAsia="Verdana" w:hAnsi="Arial" w:cs="Arial"/>
                <w:color w:val="000000"/>
                <w:sz w:val="20"/>
                <w:lang w:val="es-ES"/>
              </w:rPr>
            </w:pPr>
          </w:p>
          <w:p w14:paraId="584A6259" w14:textId="77777777" w:rsidR="00E44E9B" w:rsidRPr="001F2FC5" w:rsidRDefault="00E44E9B" w:rsidP="006C6F48">
            <w:pPr>
              <w:jc w:val="both"/>
              <w:rPr>
                <w:rFonts w:ascii="Arial" w:hAnsi="Arial" w:cs="Arial"/>
                <w:lang w:val="es-ES"/>
              </w:rPr>
            </w:pPr>
          </w:p>
        </w:tc>
      </w:tr>
      <w:tr w:rsidR="00E44E9B" w:rsidRPr="001F2FC5" w14:paraId="7F05FD95" w14:textId="77777777" w:rsidTr="001F2FC5">
        <w:trPr>
          <w:trHeight w:val="1147"/>
        </w:trPr>
        <w:tc>
          <w:tcPr>
            <w:tcW w:w="2462" w:type="dxa"/>
          </w:tcPr>
          <w:p w14:paraId="30D11329" w14:textId="77777777" w:rsidR="00E44E9B" w:rsidRPr="001F2FC5" w:rsidRDefault="00E44E9B" w:rsidP="006C6F48">
            <w:pPr>
              <w:spacing w:before="279" w:line="260" w:lineRule="exact"/>
              <w:ind w:left="144" w:hanging="144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1.2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Forma</w:t>
            </w:r>
          </w:p>
          <w:p w14:paraId="5FD8C7C3" w14:textId="77777777" w:rsidR="00E44E9B" w:rsidRPr="001F2FC5" w:rsidRDefault="00E44E9B" w:rsidP="006C6F48">
            <w:pPr>
              <w:ind w:left="142"/>
              <w:rPr>
                <w:rFonts w:ascii="Arial" w:eastAsia="Verdana" w:hAnsi="Arial" w:cs="Arial"/>
                <w:color w:val="000000"/>
                <w:spacing w:val="-2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spacing w:val="-2"/>
                <w:lang w:val="es-ES"/>
              </w:rPr>
              <w:t>Autorizada del nombre</w:t>
            </w:r>
          </w:p>
          <w:p w14:paraId="1A7462B4" w14:textId="77777777" w:rsidR="00E44E9B" w:rsidRPr="001F2FC5" w:rsidRDefault="00E44E9B" w:rsidP="006C6F48">
            <w:pPr>
              <w:rPr>
                <w:rFonts w:ascii="Arial" w:hAnsi="Arial" w:cs="Arial"/>
                <w:lang w:val="es-ES"/>
              </w:rPr>
            </w:pPr>
          </w:p>
        </w:tc>
        <w:tc>
          <w:tcPr>
            <w:tcW w:w="7427" w:type="dxa"/>
            <w:gridSpan w:val="2"/>
            <w:vAlign w:val="center"/>
          </w:tcPr>
          <w:p w14:paraId="2B9B472B" w14:textId="3D1A11EB" w:rsidR="00E44E9B" w:rsidRPr="001F2FC5" w:rsidRDefault="001F2FC5" w:rsidP="00405CE8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eastAsia="Verdana" w:hAnsi="Arial" w:cs="Arial"/>
                <w:b/>
                <w:color w:val="000000"/>
                <w:lang w:val="es-ES"/>
              </w:rPr>
              <w:t>Municipalidad de San Isidro</w:t>
            </w:r>
          </w:p>
        </w:tc>
      </w:tr>
      <w:tr w:rsidR="00E44E9B" w:rsidRPr="001F2FC5" w14:paraId="7FD6B26D" w14:textId="77777777" w:rsidTr="0062182C">
        <w:tc>
          <w:tcPr>
            <w:tcW w:w="2462" w:type="dxa"/>
          </w:tcPr>
          <w:p w14:paraId="23DE297A" w14:textId="77777777" w:rsidR="00E44E9B" w:rsidRPr="001F2FC5" w:rsidRDefault="00E44E9B" w:rsidP="006C6F48">
            <w:pPr>
              <w:rPr>
                <w:rFonts w:ascii="Arial" w:eastAsia="Verdana" w:hAnsi="Arial" w:cs="Arial"/>
                <w:color w:val="000000"/>
                <w:spacing w:val="-4"/>
                <w:lang w:val="es-ES"/>
              </w:rPr>
            </w:pPr>
          </w:p>
          <w:p w14:paraId="1CE9F9F9" w14:textId="77777777" w:rsidR="00E44E9B" w:rsidRPr="001F2FC5" w:rsidRDefault="00E44E9B" w:rsidP="006C6F48">
            <w:pPr>
              <w:pStyle w:val="Prrafodelista"/>
              <w:ind w:left="0"/>
              <w:rPr>
                <w:rFonts w:ascii="Arial" w:eastAsia="Verdana" w:hAnsi="Arial" w:cs="Arial"/>
                <w:color w:val="000000"/>
                <w:spacing w:val="-4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spacing w:val="-4"/>
                <w:lang w:val="es-ES"/>
              </w:rPr>
              <w:t>1.3</w:t>
            </w:r>
            <w:r w:rsidRPr="001F2FC5">
              <w:rPr>
                <w:rFonts w:ascii="Arial" w:eastAsia="Verdana" w:hAnsi="Arial" w:cs="Arial"/>
                <w:color w:val="000000"/>
                <w:spacing w:val="-4"/>
                <w:lang w:val="es-ES"/>
              </w:rPr>
              <w:t>Forma paralela del nombre</w:t>
            </w:r>
          </w:p>
          <w:p w14:paraId="57279854" w14:textId="77777777" w:rsidR="00E44E9B" w:rsidRPr="001F2FC5" w:rsidRDefault="00E44E9B" w:rsidP="006C6F48">
            <w:pPr>
              <w:pStyle w:val="Prrafodelista"/>
              <w:ind w:left="780"/>
              <w:rPr>
                <w:rFonts w:ascii="Arial" w:hAnsi="Arial" w:cs="Arial"/>
                <w:lang w:val="es-ES"/>
              </w:rPr>
            </w:pPr>
          </w:p>
        </w:tc>
        <w:tc>
          <w:tcPr>
            <w:tcW w:w="7427" w:type="dxa"/>
            <w:gridSpan w:val="2"/>
          </w:tcPr>
          <w:p w14:paraId="250BA44F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b/>
                <w:color w:val="000000"/>
                <w:lang w:val="es-ES"/>
              </w:rPr>
            </w:pPr>
          </w:p>
          <w:p w14:paraId="4AAB43B7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b/>
                <w:color w:val="000000"/>
                <w:lang w:val="es-ES"/>
              </w:rPr>
            </w:pPr>
          </w:p>
          <w:p w14:paraId="2751953B" w14:textId="1BC09AFD" w:rsidR="00E44E9B" w:rsidRPr="001F2FC5" w:rsidRDefault="0062704B" w:rsidP="006C6F48">
            <w:pPr>
              <w:jc w:val="both"/>
              <w:rPr>
                <w:rFonts w:ascii="Arial" w:hAnsi="Arial" w:cs="Arial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Alcaldía Municipal de San Dionisio</w:t>
            </w:r>
          </w:p>
        </w:tc>
      </w:tr>
      <w:tr w:rsidR="00E44E9B" w:rsidRPr="001F2FC5" w14:paraId="6A3246CE" w14:textId="77777777" w:rsidTr="0062182C">
        <w:tc>
          <w:tcPr>
            <w:tcW w:w="2462" w:type="dxa"/>
          </w:tcPr>
          <w:p w14:paraId="6A87F010" w14:textId="77777777" w:rsidR="00E44E9B" w:rsidRPr="001F2FC5" w:rsidRDefault="00E44E9B" w:rsidP="006C6F48">
            <w:pPr>
              <w:tabs>
                <w:tab w:val="left" w:pos="720"/>
                <w:tab w:val="right" w:pos="2376"/>
              </w:tabs>
              <w:spacing w:before="288" w:line="260" w:lineRule="exact"/>
              <w:ind w:left="144" w:hanging="144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1.4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Otras formas</w:t>
            </w:r>
          </w:p>
          <w:p w14:paraId="7C118860" w14:textId="77777777" w:rsidR="00E44E9B" w:rsidRPr="001F2FC5" w:rsidRDefault="00E44E9B" w:rsidP="006C6F48">
            <w:pPr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del nombre</w:t>
            </w:r>
          </w:p>
          <w:p w14:paraId="47A9C0AA" w14:textId="77777777" w:rsidR="00E44E9B" w:rsidRPr="001F2FC5" w:rsidRDefault="00E44E9B" w:rsidP="006C6F48">
            <w:pPr>
              <w:rPr>
                <w:rFonts w:ascii="Arial" w:hAnsi="Arial" w:cs="Arial"/>
                <w:lang w:val="es-ES"/>
              </w:rPr>
            </w:pPr>
          </w:p>
        </w:tc>
        <w:tc>
          <w:tcPr>
            <w:tcW w:w="7427" w:type="dxa"/>
            <w:gridSpan w:val="2"/>
          </w:tcPr>
          <w:p w14:paraId="565101EA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b/>
                <w:color w:val="000000"/>
                <w:lang w:val="es-ES"/>
              </w:rPr>
            </w:pPr>
          </w:p>
          <w:p w14:paraId="7CC344C5" w14:textId="6F8AD755" w:rsidR="00E44E9B" w:rsidRPr="001F2FC5" w:rsidRDefault="0062704B" w:rsidP="006C6F48">
            <w:pPr>
              <w:jc w:val="both"/>
              <w:rPr>
                <w:rFonts w:ascii="Arial" w:hAnsi="Arial" w:cs="Arial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San Isidro</w:t>
            </w:r>
          </w:p>
        </w:tc>
      </w:tr>
      <w:tr w:rsidR="00E44E9B" w:rsidRPr="001F2FC5" w14:paraId="63102F10" w14:textId="77777777" w:rsidTr="0062182C">
        <w:tc>
          <w:tcPr>
            <w:tcW w:w="2462" w:type="dxa"/>
          </w:tcPr>
          <w:p w14:paraId="25D335D0" w14:textId="77777777" w:rsidR="00E44E9B" w:rsidRPr="001F2FC5" w:rsidRDefault="00E44E9B" w:rsidP="006C6F48">
            <w:pPr>
              <w:rPr>
                <w:rFonts w:ascii="Arial" w:eastAsia="Verdana" w:hAnsi="Arial" w:cs="Arial"/>
                <w:color w:val="000000"/>
                <w:spacing w:val="-2"/>
                <w:lang w:val="es-ES"/>
              </w:rPr>
            </w:pPr>
          </w:p>
          <w:p w14:paraId="32C43266" w14:textId="77777777" w:rsidR="00E44E9B" w:rsidRPr="001F2FC5" w:rsidRDefault="00E44E9B" w:rsidP="006C6F48">
            <w:pPr>
              <w:rPr>
                <w:rFonts w:ascii="Arial" w:eastAsia="Verdana" w:hAnsi="Arial" w:cs="Arial"/>
                <w:color w:val="000000"/>
                <w:spacing w:val="-2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spacing w:val="-2"/>
                <w:lang w:val="es-ES"/>
              </w:rPr>
              <w:t>1.5</w:t>
            </w:r>
            <w:r w:rsidRPr="001F2FC5">
              <w:rPr>
                <w:rFonts w:ascii="Arial" w:eastAsia="Verdana" w:hAnsi="Arial" w:cs="Arial"/>
                <w:color w:val="000000"/>
                <w:spacing w:val="-2"/>
                <w:lang w:val="es-ES"/>
              </w:rPr>
              <w:t xml:space="preserve"> Tipo de institución que conserva los fondos de archivo</w:t>
            </w:r>
          </w:p>
          <w:p w14:paraId="2BCE319F" w14:textId="77777777" w:rsidR="00E44E9B" w:rsidRPr="001F2FC5" w:rsidRDefault="00E44E9B" w:rsidP="006C6F48">
            <w:pPr>
              <w:rPr>
                <w:rFonts w:ascii="Arial" w:hAnsi="Arial" w:cs="Arial"/>
                <w:lang w:val="es-ES"/>
              </w:rPr>
            </w:pPr>
          </w:p>
        </w:tc>
        <w:tc>
          <w:tcPr>
            <w:tcW w:w="7427" w:type="dxa"/>
            <w:gridSpan w:val="2"/>
          </w:tcPr>
          <w:p w14:paraId="49849A44" w14:textId="7973CE4C" w:rsidR="00E44E9B" w:rsidRPr="001F2FC5" w:rsidRDefault="00E44E9B" w:rsidP="0062704B">
            <w:pPr>
              <w:spacing w:before="86" w:line="260" w:lineRule="exact"/>
              <w:jc w:val="both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</w:t>
            </w:r>
            <w:r w:rsidR="0062704B" w:rsidRPr="001F2FC5">
              <w:rPr>
                <w:rFonts w:ascii="Arial" w:eastAsia="Verdana" w:hAnsi="Arial" w:cs="Arial"/>
                <w:color w:val="000000"/>
                <w:lang w:val="es-ES"/>
              </w:rPr>
              <w:t>Titularidad: Archivos de Titularidad Pública</w:t>
            </w:r>
          </w:p>
          <w:p w14:paraId="59ED0A53" w14:textId="6CEC5216" w:rsidR="0062704B" w:rsidRPr="001F2FC5" w:rsidRDefault="0062704B" w:rsidP="0062704B">
            <w:pPr>
              <w:spacing w:before="86" w:line="260" w:lineRule="exact"/>
              <w:jc w:val="both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Categoría: Archivos Municipales</w:t>
            </w:r>
          </w:p>
          <w:p w14:paraId="404B913C" w14:textId="49C24E1F" w:rsidR="0062704B" w:rsidRPr="001F2FC5" w:rsidRDefault="0062704B" w:rsidP="0062704B">
            <w:pPr>
              <w:spacing w:before="86" w:line="260" w:lineRule="exact"/>
              <w:jc w:val="both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Gestión: Administración Local</w:t>
            </w:r>
          </w:p>
          <w:p w14:paraId="3E3BE642" w14:textId="5D669771" w:rsidR="0062704B" w:rsidRPr="001F2FC5" w:rsidRDefault="0062704B" w:rsidP="0062704B">
            <w:pPr>
              <w:spacing w:before="86" w:line="260" w:lineRule="exact"/>
              <w:jc w:val="both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Ciclo Vital: Archivos de Gestión y central</w:t>
            </w:r>
          </w:p>
          <w:p w14:paraId="7F1EFE56" w14:textId="77777777" w:rsidR="00E44E9B" w:rsidRPr="001F2FC5" w:rsidRDefault="00E44E9B" w:rsidP="006C6F48">
            <w:pPr>
              <w:jc w:val="both"/>
              <w:rPr>
                <w:rFonts w:ascii="Arial" w:hAnsi="Arial" w:cs="Arial"/>
                <w:lang w:val="es-ES"/>
              </w:rPr>
            </w:pPr>
          </w:p>
        </w:tc>
      </w:tr>
      <w:tr w:rsidR="00E44E9B" w:rsidRPr="001F2FC5" w14:paraId="00D306ED" w14:textId="77777777" w:rsidTr="0062182C">
        <w:tc>
          <w:tcPr>
            <w:tcW w:w="9889" w:type="dxa"/>
            <w:gridSpan w:val="3"/>
            <w:shd w:val="clear" w:color="auto" w:fill="00B0F0"/>
          </w:tcPr>
          <w:p w14:paraId="7EEA6288" w14:textId="77777777" w:rsidR="00E44E9B" w:rsidRPr="001F2FC5" w:rsidRDefault="00E44E9B" w:rsidP="006C6F48">
            <w:pPr>
              <w:pStyle w:val="Prrafodelista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lang w:val="es-ES"/>
              </w:rPr>
            </w:pPr>
            <w:r w:rsidRPr="001F2FC5">
              <w:rPr>
                <w:rFonts w:ascii="Arial" w:hAnsi="Arial" w:cs="Arial"/>
                <w:b/>
                <w:sz w:val="32"/>
                <w:lang w:val="es-ES"/>
              </w:rPr>
              <w:t>AREA DE CONTACTO</w:t>
            </w:r>
          </w:p>
        </w:tc>
      </w:tr>
      <w:tr w:rsidR="00E44E9B" w:rsidRPr="001F2FC5" w14:paraId="18853230" w14:textId="77777777" w:rsidTr="0062182C">
        <w:tc>
          <w:tcPr>
            <w:tcW w:w="2518" w:type="dxa"/>
            <w:gridSpan w:val="2"/>
          </w:tcPr>
          <w:p w14:paraId="3ABD6DF7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10307B98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2F023383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027EF266" w14:textId="77777777" w:rsidR="00E44E9B" w:rsidRPr="001F2FC5" w:rsidRDefault="00E44E9B" w:rsidP="006C6F48">
            <w:pPr>
              <w:jc w:val="both"/>
              <w:rPr>
                <w:rFonts w:ascii="Arial" w:hAnsi="Arial" w:cs="Arial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2.1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Localización y dirección</w:t>
            </w:r>
          </w:p>
        </w:tc>
        <w:tc>
          <w:tcPr>
            <w:tcW w:w="7371" w:type="dxa"/>
          </w:tcPr>
          <w:p w14:paraId="5B25E34F" w14:textId="77777777" w:rsidR="00E44E9B" w:rsidRPr="001F2FC5" w:rsidRDefault="00E44E9B" w:rsidP="006C6F48">
            <w:pPr>
              <w:spacing w:before="294" w:line="264" w:lineRule="exact"/>
              <w:ind w:right="72"/>
              <w:jc w:val="both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578E26A4" w14:textId="77777777" w:rsidR="00E44E9B" w:rsidRPr="001F2FC5" w:rsidRDefault="00E44E9B" w:rsidP="006C6F48">
            <w:pPr>
              <w:spacing w:before="294" w:line="264" w:lineRule="exact"/>
              <w:ind w:right="72"/>
              <w:jc w:val="both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Av. 15 de mayo Barrio El Centro, San Isidro, El Salvador, Centroamérica.</w:t>
            </w:r>
          </w:p>
          <w:p w14:paraId="036D435D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b/>
              </w:rPr>
            </w:pPr>
            <w:r w:rsidRPr="001F2FC5">
              <w:rPr>
                <w:rFonts w:ascii="Arial" w:eastAsia="Verdana" w:hAnsi="Arial" w:cs="Arial"/>
                <w:color w:val="000000"/>
              </w:rPr>
              <w:t>Sitio web:</w:t>
            </w:r>
          </w:p>
          <w:p w14:paraId="11BDFBD6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b/>
              </w:rPr>
            </w:pPr>
          </w:p>
          <w:p w14:paraId="40730B4C" w14:textId="77777777" w:rsidR="00E44E9B" w:rsidRPr="001F2FC5" w:rsidRDefault="00E44E9B" w:rsidP="006C6F48">
            <w:pPr>
              <w:jc w:val="both"/>
              <w:rPr>
                <w:rFonts w:ascii="Arial" w:hAnsi="Arial" w:cs="Arial"/>
              </w:rPr>
            </w:pPr>
          </w:p>
        </w:tc>
      </w:tr>
      <w:tr w:rsidR="00E44E9B" w:rsidRPr="001F2FC5" w14:paraId="70C0E6EC" w14:textId="77777777" w:rsidTr="0062182C">
        <w:tc>
          <w:tcPr>
            <w:tcW w:w="2518" w:type="dxa"/>
            <w:gridSpan w:val="2"/>
          </w:tcPr>
          <w:p w14:paraId="48E30B2B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color w:val="000000"/>
              </w:rPr>
            </w:pPr>
          </w:p>
          <w:p w14:paraId="49303F25" w14:textId="77777777" w:rsidR="00E44E9B" w:rsidRPr="001F2FC5" w:rsidRDefault="00E44E9B" w:rsidP="006C6F48">
            <w:pPr>
              <w:jc w:val="both"/>
              <w:rPr>
                <w:rFonts w:ascii="Arial" w:eastAsia="Verdana" w:hAnsi="Arial" w:cs="Arial"/>
                <w:color w:val="000000"/>
              </w:rPr>
            </w:pPr>
          </w:p>
          <w:p w14:paraId="5AF35611" w14:textId="77777777" w:rsidR="00E44E9B" w:rsidRPr="001F2FC5" w:rsidRDefault="00E44E9B" w:rsidP="006C6F48">
            <w:pPr>
              <w:jc w:val="both"/>
              <w:rPr>
                <w:rFonts w:ascii="Arial" w:hAnsi="Arial" w:cs="Arial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2.2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Teléfono y fax</w:t>
            </w:r>
          </w:p>
        </w:tc>
        <w:tc>
          <w:tcPr>
            <w:tcW w:w="7371" w:type="dxa"/>
          </w:tcPr>
          <w:p w14:paraId="2BA77824" w14:textId="77777777" w:rsidR="007E2D4A" w:rsidRPr="001F2FC5" w:rsidRDefault="00D458C7" w:rsidP="007E2D4A">
            <w:pPr>
              <w:rPr>
                <w:rFonts w:ascii="Arial" w:hAnsi="Arial" w:cs="Arial"/>
              </w:rPr>
            </w:pPr>
            <w:r w:rsidRPr="001F2FC5">
              <w:rPr>
                <w:rFonts w:ascii="Arial" w:hAnsi="Arial" w:cs="Arial"/>
              </w:rPr>
              <w:t>Unidad de Gestión Documental y Archivo Municipal</w:t>
            </w:r>
          </w:p>
          <w:p w14:paraId="601E6258" w14:textId="0F41AFD6" w:rsidR="00D458C7" w:rsidRPr="001F2FC5" w:rsidRDefault="00D458C7" w:rsidP="007E2D4A">
            <w:pPr>
              <w:rPr>
                <w:rFonts w:ascii="Arial" w:hAnsi="Arial" w:cs="Arial"/>
              </w:rPr>
            </w:pPr>
            <w:r w:rsidRPr="001F2FC5">
              <w:rPr>
                <w:rFonts w:ascii="Arial" w:hAnsi="Arial" w:cs="Arial"/>
              </w:rPr>
              <w:t>Teléfono: 231</w:t>
            </w:r>
            <w:r w:rsidR="00405CE8">
              <w:rPr>
                <w:rFonts w:ascii="Arial" w:hAnsi="Arial" w:cs="Arial"/>
              </w:rPr>
              <w:t>4</w:t>
            </w:r>
            <w:r w:rsidRPr="001F2FC5">
              <w:rPr>
                <w:rFonts w:ascii="Arial" w:hAnsi="Arial" w:cs="Arial"/>
              </w:rPr>
              <w:t>-3508</w:t>
            </w:r>
          </w:p>
          <w:p w14:paraId="1CA493A5" w14:textId="41915D89" w:rsidR="00D458C7" w:rsidRPr="001F2FC5" w:rsidRDefault="00D458C7" w:rsidP="007E2D4A">
            <w:pPr>
              <w:rPr>
                <w:rFonts w:ascii="Arial" w:hAnsi="Arial" w:cs="Arial"/>
              </w:rPr>
            </w:pPr>
            <w:r w:rsidRPr="001F2FC5">
              <w:rPr>
                <w:rFonts w:ascii="Arial" w:hAnsi="Arial" w:cs="Arial"/>
              </w:rPr>
              <w:t>Correo Institucional: ugda@sanisidro.gob.sv</w:t>
            </w:r>
          </w:p>
        </w:tc>
      </w:tr>
      <w:tr w:rsidR="00E44E9B" w:rsidRPr="001F2FC5" w14:paraId="7C9C5744" w14:textId="77777777" w:rsidTr="00D13C0E">
        <w:trPr>
          <w:trHeight w:val="3961"/>
        </w:trPr>
        <w:tc>
          <w:tcPr>
            <w:tcW w:w="2518" w:type="dxa"/>
            <w:gridSpan w:val="2"/>
            <w:vAlign w:val="center"/>
          </w:tcPr>
          <w:p w14:paraId="3367DE9A" w14:textId="77777777" w:rsidR="00E44E9B" w:rsidRPr="001F2FC5" w:rsidRDefault="00E44E9B" w:rsidP="00D13C0E">
            <w:pPr>
              <w:jc w:val="center"/>
              <w:rPr>
                <w:rFonts w:ascii="Arial" w:eastAsia="Arial" w:hAnsi="Arial" w:cs="Arial"/>
                <w:color w:val="000000"/>
                <w:sz w:val="24"/>
                <w:lang w:val="es-ES"/>
              </w:rPr>
            </w:pPr>
          </w:p>
          <w:p w14:paraId="32D37EF5" w14:textId="77777777" w:rsidR="00E44E9B" w:rsidRPr="001F2FC5" w:rsidRDefault="00E44E9B" w:rsidP="00D13C0E">
            <w:pPr>
              <w:jc w:val="center"/>
              <w:rPr>
                <w:rFonts w:ascii="Arial" w:eastAsia="Arial" w:hAnsi="Arial" w:cs="Arial"/>
                <w:color w:val="000000"/>
                <w:sz w:val="24"/>
                <w:lang w:val="es-ES"/>
              </w:rPr>
            </w:pPr>
          </w:p>
          <w:p w14:paraId="76BA3BA4" w14:textId="77777777" w:rsidR="00E44E9B" w:rsidRPr="00D13C0E" w:rsidRDefault="00E44E9B" w:rsidP="00D13C0E">
            <w:pPr>
              <w:jc w:val="center"/>
              <w:rPr>
                <w:rFonts w:ascii="Arial" w:hAnsi="Arial" w:cs="Arial"/>
                <w:b/>
              </w:rPr>
            </w:pPr>
            <w:r w:rsidRPr="00D13C0E">
              <w:rPr>
                <w:rFonts w:ascii="Arial" w:eastAsia="Arial" w:hAnsi="Arial" w:cs="Arial"/>
                <w:b/>
                <w:color w:val="000000"/>
                <w:sz w:val="24"/>
                <w:lang w:val="es-ES"/>
              </w:rPr>
              <w:t>2.3 Personas de Contacto</w:t>
            </w:r>
          </w:p>
        </w:tc>
        <w:tc>
          <w:tcPr>
            <w:tcW w:w="7371" w:type="dxa"/>
          </w:tcPr>
          <w:p w14:paraId="618EFD16" w14:textId="77777777" w:rsidR="00E44E9B" w:rsidRPr="001F2FC5" w:rsidRDefault="00E44E9B" w:rsidP="00920E56">
            <w:pPr>
              <w:spacing w:line="275" w:lineRule="exact"/>
              <w:jc w:val="both"/>
              <w:textAlignment w:val="baseline"/>
              <w:rPr>
                <w:rFonts w:ascii="Arial" w:eastAsia="Arial" w:hAnsi="Arial" w:cs="Arial"/>
                <w:b/>
                <w:color w:val="000000"/>
                <w:sz w:val="24"/>
                <w:lang w:val="es-ES"/>
              </w:rPr>
            </w:pPr>
          </w:p>
          <w:p w14:paraId="45900E3B" w14:textId="77777777" w:rsidR="00E44E9B" w:rsidRPr="001F2FC5" w:rsidRDefault="00920E56" w:rsidP="0062182C">
            <w:pPr>
              <w:spacing w:line="298" w:lineRule="exact"/>
              <w:ind w:right="3528"/>
              <w:textAlignment w:val="baseline"/>
              <w:rPr>
                <w:rFonts w:ascii="Arial" w:eastAsia="Arial" w:hAnsi="Arial" w:cs="Arial"/>
                <w:color w:val="000000"/>
                <w:sz w:val="24"/>
                <w:lang w:val="es-ES"/>
              </w:rPr>
            </w:pPr>
            <w:r w:rsidRPr="001F2FC5">
              <w:rPr>
                <w:rFonts w:ascii="Arial" w:eastAsia="Arial" w:hAnsi="Arial" w:cs="Arial"/>
                <w:color w:val="000000"/>
                <w:sz w:val="24"/>
                <w:lang w:val="es-ES"/>
              </w:rPr>
              <w:t xml:space="preserve"> </w:t>
            </w:r>
            <w:r w:rsidR="00E44E9B" w:rsidRPr="001F2FC5">
              <w:rPr>
                <w:rFonts w:ascii="Arial" w:eastAsia="Arial" w:hAnsi="Arial" w:cs="Arial"/>
                <w:color w:val="000000"/>
                <w:sz w:val="20"/>
                <w:lang w:val="es-ES"/>
              </w:rPr>
              <w:t>Lic.</w:t>
            </w:r>
            <w:r w:rsidR="0062182C" w:rsidRPr="001F2FC5">
              <w:rPr>
                <w:rFonts w:ascii="Arial" w:eastAsia="Arial" w:hAnsi="Arial" w:cs="Arial"/>
                <w:color w:val="000000"/>
                <w:sz w:val="20"/>
                <w:lang w:val="es-ES"/>
              </w:rPr>
              <w:t xml:space="preserve"> </w:t>
            </w:r>
            <w:r w:rsidR="00E44E9B" w:rsidRPr="001F2FC5">
              <w:rPr>
                <w:rFonts w:ascii="Arial" w:eastAsia="Arial" w:hAnsi="Arial" w:cs="Arial"/>
                <w:color w:val="000000"/>
                <w:sz w:val="20"/>
                <w:lang w:val="es-ES"/>
              </w:rPr>
              <w:t>Cesar Edgardo Guzmán</w:t>
            </w:r>
            <w:r w:rsidR="0062182C" w:rsidRPr="001F2FC5">
              <w:rPr>
                <w:rFonts w:ascii="Arial" w:eastAsia="Arial" w:hAnsi="Arial" w:cs="Arial"/>
                <w:color w:val="000000"/>
                <w:sz w:val="20"/>
                <w:lang w:val="es-ES"/>
              </w:rPr>
              <w:t xml:space="preserve"> Hernández</w:t>
            </w:r>
          </w:p>
          <w:p w14:paraId="427ED416" w14:textId="77777777" w:rsidR="00E44E9B" w:rsidRPr="001F2FC5" w:rsidRDefault="00E44E9B" w:rsidP="006C6F48">
            <w:pPr>
              <w:spacing w:line="298" w:lineRule="exact"/>
              <w:ind w:left="72" w:right="3528"/>
              <w:jc w:val="both"/>
              <w:textAlignment w:val="baseline"/>
              <w:rPr>
                <w:rFonts w:ascii="Arial" w:eastAsia="Arial" w:hAnsi="Arial" w:cs="Arial"/>
                <w:color w:val="000000"/>
                <w:sz w:val="24"/>
                <w:lang w:val="es-ES"/>
              </w:rPr>
            </w:pPr>
            <w:r w:rsidRPr="001F2FC5">
              <w:rPr>
                <w:rFonts w:ascii="Arial" w:eastAsia="Arial" w:hAnsi="Arial" w:cs="Arial"/>
                <w:color w:val="000000"/>
                <w:sz w:val="24"/>
                <w:lang w:val="es-ES"/>
              </w:rPr>
              <w:t>E-mail:</w:t>
            </w:r>
          </w:p>
          <w:p w14:paraId="169B23FD" w14:textId="77777777" w:rsidR="00E44E9B" w:rsidRPr="001F2FC5" w:rsidRDefault="000A779E" w:rsidP="006C6F48">
            <w:pPr>
              <w:spacing w:line="298" w:lineRule="exact"/>
              <w:ind w:left="72" w:right="3528"/>
              <w:jc w:val="both"/>
              <w:textAlignment w:val="baseline"/>
              <w:rPr>
                <w:rFonts w:ascii="Arial" w:eastAsia="Arial" w:hAnsi="Arial" w:cs="Arial"/>
                <w:color w:val="0F6FC6" w:themeColor="accent1"/>
                <w:sz w:val="24"/>
                <w:lang w:val="es-ES"/>
              </w:rPr>
            </w:pPr>
            <w:hyperlink r:id="rId14" w:history="1">
              <w:r w:rsidR="00E44E9B" w:rsidRPr="001F2FC5">
                <w:rPr>
                  <w:rStyle w:val="Hipervnculo"/>
                  <w:rFonts w:ascii="Arial" w:eastAsia="Arial" w:hAnsi="Arial" w:cs="Arial"/>
                  <w:color w:val="0F6FC6" w:themeColor="accent1"/>
                  <w:sz w:val="24"/>
                  <w:lang w:val="es-ES"/>
                </w:rPr>
                <w:t>transparencia@sanisidro.gob.sv</w:t>
              </w:r>
            </w:hyperlink>
            <w:r w:rsidR="0062182C" w:rsidRPr="001F2FC5">
              <w:rPr>
                <w:rFonts w:ascii="Arial" w:eastAsia="Arial" w:hAnsi="Arial" w:cs="Arial"/>
                <w:color w:val="0F6FC6" w:themeColor="accent1"/>
                <w:sz w:val="24"/>
                <w:lang w:val="es-ES"/>
              </w:rPr>
              <w:t xml:space="preserve">             </w:t>
            </w:r>
          </w:p>
          <w:p w14:paraId="58C06C23" w14:textId="77777777" w:rsidR="00E44E9B" w:rsidRPr="001F2FC5" w:rsidRDefault="00E44E9B" w:rsidP="006C6F48">
            <w:pPr>
              <w:spacing w:line="298" w:lineRule="exact"/>
              <w:ind w:left="72" w:right="3528"/>
              <w:jc w:val="both"/>
              <w:textAlignment w:val="baseline"/>
              <w:rPr>
                <w:rFonts w:ascii="Arial" w:eastAsia="Arial" w:hAnsi="Arial" w:cs="Arial"/>
                <w:color w:val="000000"/>
                <w:sz w:val="24"/>
                <w:lang w:val="es-ES"/>
              </w:rPr>
            </w:pPr>
            <w:r w:rsidRPr="001F2FC5">
              <w:rPr>
                <w:rFonts w:ascii="Arial" w:eastAsia="Arial" w:hAnsi="Arial" w:cs="Arial"/>
                <w:color w:val="000000"/>
                <w:sz w:val="24"/>
                <w:lang w:val="es-ES"/>
              </w:rPr>
              <w:t>Teléfono: 2314-3510</w:t>
            </w:r>
          </w:p>
          <w:p w14:paraId="690162A3" w14:textId="77777777" w:rsidR="00E44E9B" w:rsidRPr="001F2FC5" w:rsidRDefault="00E44E9B" w:rsidP="006C6F48">
            <w:pPr>
              <w:tabs>
                <w:tab w:val="left" w:pos="4853"/>
              </w:tabs>
              <w:spacing w:line="298" w:lineRule="exact"/>
              <w:ind w:left="72" w:right="3152"/>
              <w:jc w:val="both"/>
              <w:textAlignment w:val="baseline"/>
              <w:rPr>
                <w:rFonts w:ascii="Arial" w:eastAsia="Arial" w:hAnsi="Arial" w:cs="Arial"/>
                <w:b/>
                <w:color w:val="000000"/>
                <w:sz w:val="24"/>
                <w:lang w:val="es-ES"/>
              </w:rPr>
            </w:pPr>
          </w:p>
          <w:p w14:paraId="753204F1" w14:textId="77777777" w:rsidR="00E44E9B" w:rsidRPr="001F2FC5" w:rsidRDefault="00E44E9B" w:rsidP="006C6F48">
            <w:pPr>
              <w:tabs>
                <w:tab w:val="left" w:pos="4853"/>
              </w:tabs>
              <w:spacing w:line="298" w:lineRule="exact"/>
              <w:ind w:left="72" w:right="3152"/>
              <w:jc w:val="both"/>
              <w:textAlignment w:val="baseline"/>
              <w:rPr>
                <w:rFonts w:ascii="Arial" w:eastAsia="Arial" w:hAnsi="Arial" w:cs="Arial"/>
                <w:b/>
                <w:color w:val="000000"/>
                <w:sz w:val="24"/>
                <w:lang w:val="es-ES"/>
              </w:rPr>
            </w:pPr>
            <w:r w:rsidRPr="001F2FC5">
              <w:rPr>
                <w:rFonts w:ascii="Arial" w:eastAsia="Arial" w:hAnsi="Arial" w:cs="Arial"/>
                <w:b/>
                <w:color w:val="000000"/>
                <w:sz w:val="24"/>
                <w:lang w:val="es-ES"/>
              </w:rPr>
              <w:t xml:space="preserve">Encargado de la Unidad de Gestión Documental y Archivo Municipal </w:t>
            </w:r>
          </w:p>
          <w:p w14:paraId="1AF489D0" w14:textId="77777777" w:rsidR="00E44E9B" w:rsidRPr="001F2FC5" w:rsidRDefault="00E44E9B" w:rsidP="006C6F48">
            <w:pPr>
              <w:tabs>
                <w:tab w:val="left" w:pos="4853"/>
              </w:tabs>
              <w:spacing w:line="298" w:lineRule="exact"/>
              <w:ind w:left="72" w:right="3152"/>
              <w:jc w:val="both"/>
              <w:textAlignment w:val="baseline"/>
              <w:rPr>
                <w:rFonts w:ascii="Arial" w:eastAsia="Arial" w:hAnsi="Arial" w:cs="Arial"/>
                <w:b/>
                <w:color w:val="000000"/>
                <w:sz w:val="24"/>
                <w:lang w:val="es-ES"/>
              </w:rPr>
            </w:pPr>
          </w:p>
          <w:p w14:paraId="3257B892" w14:textId="77777777" w:rsidR="00E44E9B" w:rsidRPr="001F2FC5" w:rsidRDefault="00E44E9B" w:rsidP="006C6F48">
            <w:pPr>
              <w:tabs>
                <w:tab w:val="left" w:pos="5420"/>
              </w:tabs>
              <w:spacing w:line="298" w:lineRule="exact"/>
              <w:ind w:left="72" w:right="1735"/>
              <w:jc w:val="both"/>
              <w:textAlignment w:val="baseline"/>
              <w:rPr>
                <w:rFonts w:ascii="Arial" w:eastAsia="Arial" w:hAnsi="Arial" w:cs="Arial"/>
                <w:color w:val="000000"/>
                <w:lang w:val="es-ES"/>
              </w:rPr>
            </w:pPr>
            <w:r w:rsidRPr="001F2FC5">
              <w:rPr>
                <w:rFonts w:ascii="Arial" w:eastAsia="Arial" w:hAnsi="Arial" w:cs="Arial"/>
                <w:color w:val="000000"/>
                <w:lang w:val="es-ES"/>
              </w:rPr>
              <w:t>Josueé Bryan Alvarenga Quintanilla</w:t>
            </w:r>
          </w:p>
          <w:p w14:paraId="702CB16E" w14:textId="77777777" w:rsidR="007815E1" w:rsidRDefault="00E44E9B" w:rsidP="006C6F48">
            <w:pPr>
              <w:ind w:left="72" w:right="3528"/>
              <w:jc w:val="both"/>
              <w:textAlignment w:val="baseline"/>
              <w:rPr>
                <w:rFonts w:ascii="Arial" w:eastAsia="Arial" w:hAnsi="Arial" w:cs="Arial"/>
                <w:color w:val="000000"/>
                <w:sz w:val="24"/>
                <w:u w:val="single"/>
                <w:lang w:val="es-ES"/>
              </w:rPr>
            </w:pPr>
            <w:r w:rsidRPr="001F2FC5">
              <w:rPr>
                <w:rFonts w:ascii="Arial" w:eastAsia="Arial" w:hAnsi="Arial" w:cs="Arial"/>
                <w:color w:val="000000"/>
                <w:sz w:val="24"/>
                <w:u w:val="single"/>
                <w:lang w:val="es-ES"/>
              </w:rPr>
              <w:t>E-mail:</w:t>
            </w:r>
          </w:p>
          <w:p w14:paraId="6A5081DE" w14:textId="661C8BD1" w:rsidR="00E44E9B" w:rsidRPr="007815E1" w:rsidRDefault="007815E1" w:rsidP="006C6F48">
            <w:pPr>
              <w:ind w:left="72" w:right="3528"/>
              <w:jc w:val="both"/>
              <w:textAlignment w:val="baseline"/>
              <w:rPr>
                <w:rFonts w:ascii="Arial" w:eastAsia="Arial" w:hAnsi="Arial" w:cs="Arial"/>
                <w:sz w:val="24"/>
                <w:lang w:val="es-ES"/>
              </w:rPr>
            </w:pPr>
            <w:r>
              <w:rPr>
                <w:rFonts w:ascii="Arial" w:eastAsia="Arial" w:hAnsi="Arial" w:cs="Arial"/>
                <w:color w:val="000000"/>
                <w:sz w:val="24"/>
                <w:lang w:val="es-ES"/>
              </w:rPr>
              <w:t>bryantsc1992@gmail.com</w:t>
            </w:r>
          </w:p>
          <w:p w14:paraId="021F0F58" w14:textId="16592B19" w:rsidR="00E44E9B" w:rsidRPr="001F2FC5" w:rsidRDefault="00E44E9B" w:rsidP="00D458C7">
            <w:pPr>
              <w:ind w:right="1593"/>
              <w:jc w:val="both"/>
              <w:textAlignment w:val="baseline"/>
              <w:rPr>
                <w:rFonts w:ascii="Arial" w:eastAsia="Arial" w:hAnsi="Arial" w:cs="Arial"/>
                <w:color w:val="000000"/>
                <w:sz w:val="24"/>
                <w:lang w:val="es-ES"/>
              </w:rPr>
            </w:pPr>
            <w:r w:rsidRPr="001F2FC5">
              <w:rPr>
                <w:rFonts w:ascii="Arial" w:eastAsia="Arial" w:hAnsi="Arial" w:cs="Arial"/>
                <w:color w:val="000000"/>
                <w:sz w:val="24"/>
                <w:lang w:val="es-ES"/>
              </w:rPr>
              <w:t>Teléfono: 2314-350</w:t>
            </w:r>
            <w:r w:rsidR="00D458C7" w:rsidRPr="001F2FC5">
              <w:rPr>
                <w:rFonts w:ascii="Arial" w:eastAsia="Arial" w:hAnsi="Arial" w:cs="Arial"/>
                <w:color w:val="000000"/>
                <w:sz w:val="24"/>
                <w:lang w:val="es-ES"/>
              </w:rPr>
              <w:t>8</w:t>
            </w:r>
          </w:p>
        </w:tc>
      </w:tr>
    </w:tbl>
    <w:p w14:paraId="14CCC3AB" w14:textId="77777777" w:rsidR="00E44E9B" w:rsidRPr="001F2FC5" w:rsidRDefault="00E44E9B">
      <w:pPr>
        <w:rPr>
          <w:rFonts w:ascii="Arial" w:hAnsi="Arial" w:cs="Arial"/>
          <w:lang w:val="es-SV"/>
        </w:rPr>
      </w:pPr>
    </w:p>
    <w:tbl>
      <w:tblPr>
        <w:tblStyle w:val="Tablaconcuadrcula"/>
        <w:tblpPr w:leftFromText="141" w:rightFromText="141" w:vertAnchor="text" w:horzAnchor="margin" w:tblpY="-3"/>
        <w:tblW w:w="9889" w:type="dxa"/>
        <w:tblLook w:val="04A0" w:firstRow="1" w:lastRow="0" w:firstColumn="1" w:lastColumn="0" w:noHBand="0" w:noVBand="1"/>
      </w:tblPr>
      <w:tblGrid>
        <w:gridCol w:w="9889"/>
      </w:tblGrid>
      <w:tr w:rsidR="00E44E9B" w:rsidRPr="001F2FC5" w14:paraId="2873E65B" w14:textId="77777777" w:rsidTr="00E44E9B">
        <w:tc>
          <w:tcPr>
            <w:tcW w:w="9889" w:type="dxa"/>
            <w:shd w:val="clear" w:color="auto" w:fill="00B0F0"/>
          </w:tcPr>
          <w:p w14:paraId="0E7B3A2F" w14:textId="77777777" w:rsidR="00E44E9B" w:rsidRPr="001F2FC5" w:rsidRDefault="00E44E9B" w:rsidP="00E44E9B">
            <w:pPr>
              <w:jc w:val="center"/>
              <w:rPr>
                <w:rFonts w:ascii="Arial" w:hAnsi="Arial" w:cs="Arial"/>
                <w:lang w:val="es-SV"/>
              </w:rPr>
            </w:pPr>
            <w:r w:rsidRPr="001F2FC5">
              <w:rPr>
                <w:rFonts w:ascii="Arial" w:hAnsi="Arial" w:cs="Arial"/>
                <w:b/>
                <w:sz w:val="36"/>
                <w:lang w:val="es-SV"/>
              </w:rPr>
              <w:t>3</w:t>
            </w:r>
            <w:r w:rsidRPr="001F2FC5">
              <w:rPr>
                <w:rFonts w:ascii="Arial" w:hAnsi="Arial" w:cs="Arial"/>
                <w:b/>
                <w:sz w:val="32"/>
                <w:lang w:val="es-SV"/>
              </w:rPr>
              <w:t>.AREA DE DESCRIPCION</w:t>
            </w:r>
          </w:p>
        </w:tc>
      </w:tr>
    </w:tbl>
    <w:p w14:paraId="0158FD44" w14:textId="77777777" w:rsidR="00E44E9B" w:rsidRPr="001F2FC5" w:rsidRDefault="00E44E9B" w:rsidP="00920E56">
      <w:pPr>
        <w:spacing w:before="10" w:after="0"/>
        <w:textAlignment w:val="baseline"/>
        <w:rPr>
          <w:rStyle w:val="Textoennegrita"/>
          <w:rFonts w:ascii="Arial" w:hAnsi="Arial" w:cs="Arial"/>
          <w:color w:val="000000"/>
          <w:sz w:val="28"/>
          <w:lang w:val="es-ES"/>
        </w:rPr>
      </w:pPr>
      <w:r w:rsidRPr="001F2FC5">
        <w:rPr>
          <w:rStyle w:val="Textoennegrita"/>
          <w:rFonts w:ascii="Arial" w:hAnsi="Arial" w:cs="Arial"/>
          <w:color w:val="000000"/>
          <w:sz w:val="28"/>
          <w:lang w:val="es-ES"/>
        </w:rPr>
        <w:t>3.1 HISTORIA DE LA CIUDAD DE SAN ISIDRO</w:t>
      </w:r>
    </w:p>
    <w:p w14:paraId="4DF8C2C3" w14:textId="7D9FC75D" w:rsidR="00E44E9B" w:rsidRPr="001F2FC5" w:rsidRDefault="00E44E9B" w:rsidP="00920E56">
      <w:pPr>
        <w:spacing w:after="0" w:line="240" w:lineRule="auto"/>
        <w:jc w:val="both"/>
        <w:textAlignment w:val="baseline"/>
        <w:rPr>
          <w:rFonts w:ascii="Arial" w:hAnsi="Arial" w:cs="Arial"/>
          <w:b/>
          <w:bCs/>
          <w:color w:val="000000" w:themeColor="text1"/>
          <w:sz w:val="28"/>
          <w:lang w:val="es-ES"/>
        </w:rPr>
      </w:pPr>
      <w:r w:rsidRPr="001F2FC5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San Isidro se erigió en pueblo poco antes de la emancipación política. Perteneció </w:t>
      </w:r>
      <w:r w:rsidRPr="001F2FC5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  <w:t>al Departamento de San Vicente desde el mes de junio de </w:t>
      </w:r>
      <w:hyperlink r:id="rId15" w:tooltip="1824" w:history="1">
        <w:r w:rsidRPr="001F2FC5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shd w:val="clear" w:color="auto" w:fill="FFFFFF"/>
            <w:lang w:val="es-SV"/>
          </w:rPr>
          <w:t>1824</w:t>
        </w:r>
      </w:hyperlink>
      <w:r w:rsidRPr="001F2FC5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  <w:t>hasta febrero de </w:t>
      </w:r>
      <w:hyperlink r:id="rId16" w:tooltip="1873" w:history="1">
        <w:r w:rsidRPr="001F2FC5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shd w:val="clear" w:color="auto" w:fill="FFFFFF"/>
            <w:lang w:val="es-SV"/>
          </w:rPr>
          <w:t>1873</w:t>
        </w:r>
      </w:hyperlink>
      <w:r w:rsidRPr="001F2FC5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  <w:t>, fecha en que ingreso en el departamento de Cabañas. Por decreto Legislativo del </w:t>
      </w:r>
      <w:hyperlink r:id="rId17" w:tooltip="7 de febrero" w:history="1">
        <w:r w:rsidRPr="001F2FC5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shd w:val="clear" w:color="auto" w:fill="FFFFFF"/>
            <w:lang w:val="es-SV"/>
          </w:rPr>
          <w:t>7 de febrero</w:t>
        </w:r>
      </w:hyperlink>
      <w:r w:rsidRPr="001F2FC5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  <w:t> de </w:t>
      </w:r>
      <w:hyperlink r:id="rId18" w:tooltip="1879" w:history="1">
        <w:r w:rsidRPr="001F2FC5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shd w:val="clear" w:color="auto" w:fill="FFFFFF"/>
            <w:lang w:val="es-SV"/>
          </w:rPr>
          <w:t>1879</w:t>
        </w:r>
      </w:hyperlink>
      <w:r w:rsidRPr="001F2FC5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  <w:t> se le otorgó el título de villa al pueblo de San Isidro. Le fue conferido el título de Ciudad, en </w:t>
      </w:r>
      <w:hyperlink r:id="rId19" w:tooltip="1998" w:history="1">
        <w:r w:rsidRPr="001F2FC5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shd w:val="clear" w:color="auto" w:fill="FFFFFF"/>
            <w:lang w:val="es-SV"/>
          </w:rPr>
          <w:t>1998</w:t>
        </w:r>
      </w:hyperlink>
      <w:r w:rsidRPr="001F2FC5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  <w:t xml:space="preserve">. </w:t>
      </w:r>
      <w:r w:rsidRPr="001F2FC5">
        <w:rPr>
          <w:rFonts w:ascii="Arial" w:hAnsi="Arial" w:cs="Arial"/>
          <w:color w:val="000000" w:themeColor="text1"/>
          <w:sz w:val="24"/>
          <w:szCs w:val="24"/>
          <w:lang w:val="es-SV"/>
        </w:rPr>
        <w:t>Cuenta con una población de 10 533 habitantes. Este municipio se registra a una altura de 370 metros sobre el nivel de mar. Posee una extensión territorial de 78,33 km². Administrativamente el municipio se divide en siete cantones: El Amate, Izcatal Los Jobos, Llano de la Hacienda, Potrero de Batres, Potrero y Tabla, San Francisco y 22 caseríos.</w:t>
      </w:r>
    </w:p>
    <w:p w14:paraId="5B54A15C" w14:textId="77777777" w:rsidR="00E44E9B" w:rsidRPr="001F2FC5" w:rsidRDefault="00E44E9B" w:rsidP="00E44E9B">
      <w:pPr>
        <w:pStyle w:val="NormalWeb"/>
        <w:shd w:val="clear" w:color="auto" w:fill="FFFFFF"/>
        <w:spacing w:before="216" w:beforeAutospacing="0" w:after="0" w:afterAutospacing="0"/>
        <w:jc w:val="both"/>
        <w:rPr>
          <w:rFonts w:ascii="Arial" w:hAnsi="Arial" w:cs="Arial"/>
          <w:color w:val="000000" w:themeColor="text1"/>
        </w:rPr>
      </w:pPr>
      <w:r w:rsidRPr="001F2FC5">
        <w:rPr>
          <w:rFonts w:ascii="Arial" w:hAnsi="Arial" w:cs="Arial"/>
          <w:color w:val="000000" w:themeColor="text1"/>
        </w:rPr>
        <w:t>El clima del municipio es cálido, perteneciente al tipo de tierra caliente. El monto pluvial anual oscila entre 1800 y 2400 mm. El municipio es irrigado por los ríos: San Isidro, Las Cañas, de Los Pueblos, Titihuapa, San Francisco y El Jícaro. Los productos agrícolas que más cultivan en el municipio son: granos básicos, ajonjolí, hortalizas y frutales. Los lugares turísticos recomendados a visitar en este municipio son el sitio arqueológico en ribera del </w:t>
      </w:r>
      <w:hyperlink r:id="rId20" w:tooltip="Río Titihuapa (la página no existe)" w:history="1">
        <w:r w:rsidRPr="001F2FC5">
          <w:rPr>
            <w:rStyle w:val="Hipervnculo"/>
            <w:rFonts w:ascii="Arial" w:hAnsi="Arial" w:cs="Arial"/>
            <w:color w:val="000000" w:themeColor="text1"/>
            <w:u w:val="none"/>
          </w:rPr>
          <w:t>río Titihuapa</w:t>
        </w:r>
      </w:hyperlink>
      <w:r w:rsidRPr="001F2FC5">
        <w:rPr>
          <w:rFonts w:ascii="Arial" w:hAnsi="Arial" w:cs="Arial"/>
          <w:color w:val="000000" w:themeColor="text1"/>
        </w:rPr>
        <w:t>, el cerro de Ávila, la peña de La Reina y el turicentro Zona Verde y otros.</w:t>
      </w:r>
    </w:p>
    <w:p w14:paraId="58BF28A7" w14:textId="77777777" w:rsidR="00E44E9B" w:rsidRPr="001F2FC5" w:rsidRDefault="00E44E9B" w:rsidP="00E44E9B">
      <w:pPr>
        <w:tabs>
          <w:tab w:val="left" w:pos="1275"/>
        </w:tabs>
        <w:spacing w:after="0"/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</w:pPr>
      <w:r w:rsidRPr="001F2FC5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  <w:t>Las fiestas patronales de San Isidro se celebran del 12 al </w:t>
      </w:r>
      <w:hyperlink r:id="rId21" w:tooltip="15 de mayo" w:history="1">
        <w:r w:rsidRPr="001F2FC5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shd w:val="clear" w:color="auto" w:fill="FFFFFF"/>
            <w:lang w:val="es-SV"/>
          </w:rPr>
          <w:t>15 de mayo</w:t>
        </w:r>
      </w:hyperlink>
      <w:r w:rsidRPr="001F2FC5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  <w:t>, en honor de </w:t>
      </w:r>
      <w:hyperlink r:id="rId22" w:tooltip="San Isidro Labrador" w:history="1">
        <w:r w:rsidRPr="001F2FC5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shd w:val="clear" w:color="auto" w:fill="FFFFFF"/>
            <w:lang w:val="es-SV"/>
          </w:rPr>
          <w:t>San Isidro Labrador</w:t>
        </w:r>
      </w:hyperlink>
      <w:r w:rsidRPr="001F2FC5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es-SV"/>
        </w:rPr>
        <w:t>.</w:t>
      </w:r>
    </w:p>
    <w:p w14:paraId="38876D87" w14:textId="29728DC9" w:rsidR="00920E56" w:rsidRPr="001F2FC5" w:rsidRDefault="00920E56" w:rsidP="00920E56">
      <w:pPr>
        <w:rPr>
          <w:rFonts w:ascii="Arial" w:hAnsi="Arial" w:cs="Arial"/>
          <w:sz w:val="24"/>
          <w:szCs w:val="24"/>
          <w:lang w:val="es-SV"/>
        </w:rPr>
      </w:pPr>
    </w:p>
    <w:p w14:paraId="2AB62F9D" w14:textId="77777777" w:rsidR="007E2D4A" w:rsidRPr="001F2FC5" w:rsidRDefault="007E2D4A" w:rsidP="007E2D4A">
      <w:pPr>
        <w:rPr>
          <w:rFonts w:ascii="Arial" w:hAnsi="Arial" w:cs="Arial"/>
          <w:sz w:val="24"/>
          <w:szCs w:val="24"/>
          <w:lang w:val="es-SV"/>
        </w:rPr>
      </w:pPr>
    </w:p>
    <w:tbl>
      <w:tblPr>
        <w:tblStyle w:val="Tablaconcuadrcula"/>
        <w:tblpPr w:leftFromText="141" w:rightFromText="141" w:vertAnchor="text" w:horzAnchor="margin" w:tblpY="-42"/>
        <w:tblW w:w="9464" w:type="dxa"/>
        <w:tblLook w:val="04A0" w:firstRow="1" w:lastRow="0" w:firstColumn="1" w:lastColumn="0" w:noHBand="0" w:noVBand="1"/>
      </w:tblPr>
      <w:tblGrid>
        <w:gridCol w:w="2402"/>
        <w:gridCol w:w="7062"/>
      </w:tblGrid>
      <w:tr w:rsidR="00E44E9B" w:rsidRPr="001F2FC5" w14:paraId="2096B017" w14:textId="77777777" w:rsidTr="00D13C0E">
        <w:tc>
          <w:tcPr>
            <w:tcW w:w="2402" w:type="dxa"/>
            <w:vAlign w:val="center"/>
          </w:tcPr>
          <w:p w14:paraId="3E81AC3C" w14:textId="77777777" w:rsidR="00E44E9B" w:rsidRPr="001F2FC5" w:rsidRDefault="00E44E9B" w:rsidP="00D13C0E">
            <w:pPr>
              <w:jc w:val="center"/>
              <w:rPr>
                <w:rFonts w:ascii="Arial" w:hAnsi="Arial" w:cs="Arial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spacing w:val="-2"/>
                <w:lang w:val="es-ES"/>
              </w:rPr>
              <w:lastRenderedPageBreak/>
              <w:t>3.</w:t>
            </w:r>
            <w:r w:rsidRPr="00D13C0E">
              <w:rPr>
                <w:rFonts w:ascii="Arial" w:eastAsia="Verdana" w:hAnsi="Arial" w:cs="Arial"/>
                <w:b/>
                <w:color w:val="000000"/>
                <w:spacing w:val="-2"/>
                <w:lang w:val="es-ES"/>
              </w:rPr>
              <w:t>2 Contexto cultural y geográfico.</w:t>
            </w:r>
          </w:p>
        </w:tc>
        <w:tc>
          <w:tcPr>
            <w:tcW w:w="7062" w:type="dxa"/>
          </w:tcPr>
          <w:p w14:paraId="2F80C05C" w14:textId="72BC0C12" w:rsidR="00405CE8" w:rsidRDefault="00405CE8" w:rsidP="00405CE8">
            <w:pPr>
              <w:jc w:val="both"/>
              <w:textAlignment w:val="baseline"/>
              <w:rPr>
                <w:rFonts w:ascii="Arial" w:hAnsi="Arial" w:cs="Arial"/>
                <w:color w:val="000000" w:themeColor="text1"/>
                <w:sz w:val="24"/>
                <w:szCs w:val="24"/>
                <w:lang w:val="es-SV"/>
              </w:rPr>
            </w:pPr>
            <w:r w:rsidRPr="001F2FC5">
              <w:rPr>
                <w:rFonts w:ascii="Arial" w:hAnsi="Arial" w:cs="Arial"/>
                <w:color w:val="000000" w:themeColor="text1"/>
                <w:sz w:val="24"/>
                <w:szCs w:val="24"/>
                <w:lang w:val="es-SV"/>
              </w:rPr>
              <w:t xml:space="preserve">Este municipio se registra a una altura de 370 metros sobre el nivel de mar. Posee una extensión territorial de 78,33 km². Administrativamente el municipio se divide en siete cantones: El Amate, Izcatal Los Jobos, Llano de la Hacienda, Potrero de Batres, Potrero y Tabla, San Francisco y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es-SV"/>
              </w:rPr>
              <w:t>32</w:t>
            </w:r>
            <w:r w:rsidRPr="001F2FC5">
              <w:rPr>
                <w:rFonts w:ascii="Arial" w:hAnsi="Arial" w:cs="Arial"/>
                <w:color w:val="000000" w:themeColor="text1"/>
                <w:sz w:val="24"/>
                <w:szCs w:val="24"/>
                <w:lang w:val="es-SV"/>
              </w:rPr>
              <w:t xml:space="preserve"> caseríos.</w:t>
            </w:r>
          </w:p>
          <w:p w14:paraId="15E6E25C" w14:textId="2635744A" w:rsidR="00405CE8" w:rsidRDefault="00405CE8" w:rsidP="00405CE8">
            <w:pPr>
              <w:jc w:val="both"/>
              <w:textAlignment w:val="baseline"/>
              <w:rPr>
                <w:rFonts w:ascii="Arial" w:hAnsi="Arial" w:cs="Arial"/>
                <w:b/>
                <w:bCs/>
                <w:color w:val="000000" w:themeColor="text1"/>
                <w:sz w:val="28"/>
                <w:lang w:val="es-ES"/>
              </w:rPr>
            </w:pPr>
          </w:p>
          <w:p w14:paraId="7F454C8D" w14:textId="157CE078" w:rsidR="00E44E9B" w:rsidRPr="00405CE8" w:rsidRDefault="00405CE8" w:rsidP="00405CE8">
            <w:pPr>
              <w:jc w:val="both"/>
              <w:textAlignment w:val="baseline"/>
              <w:rPr>
                <w:rFonts w:ascii="Arial" w:hAnsi="Arial" w:cs="Arial"/>
                <w:b/>
                <w:bCs/>
                <w:color w:val="000000" w:themeColor="text1"/>
                <w:sz w:val="28"/>
              </w:rPr>
            </w:pPr>
            <w:r>
              <w:rPr>
                <w:rFonts w:ascii="Arial" w:hAnsi="Arial" w:cs="Arial"/>
              </w:rPr>
              <w:t>El municipio cuenta con Centro Escolar, Juzgado de paz, Instituto Nacional y Unidad de Salud y una Casa de la Cultura.</w:t>
            </w:r>
          </w:p>
        </w:tc>
      </w:tr>
      <w:tr w:rsidR="00A27BE5" w:rsidRPr="001F2FC5" w14:paraId="1D29BC88" w14:textId="77777777" w:rsidTr="00D13C0E">
        <w:tc>
          <w:tcPr>
            <w:tcW w:w="2402" w:type="dxa"/>
            <w:vAlign w:val="center"/>
          </w:tcPr>
          <w:p w14:paraId="4FEE275D" w14:textId="0D0DF07E" w:rsidR="00A27BE5" w:rsidRPr="001F2FC5" w:rsidRDefault="00A27BE5" w:rsidP="00D13C0E">
            <w:pPr>
              <w:jc w:val="center"/>
              <w:rPr>
                <w:rFonts w:ascii="Arial" w:eastAsia="Verdana" w:hAnsi="Arial" w:cs="Arial"/>
                <w:b/>
                <w:color w:val="000000"/>
                <w:spacing w:val="-2"/>
                <w:lang w:val="es-ES"/>
              </w:rPr>
            </w:pPr>
            <w:r w:rsidRPr="001C2717">
              <w:rPr>
                <w:rFonts w:ascii="Arial" w:hAnsi="Arial" w:cs="Arial"/>
                <w:b/>
                <w:bCs/>
                <w:spacing w:val="-1"/>
              </w:rPr>
              <w:t>3.3</w:t>
            </w:r>
            <w:r w:rsidRPr="001C2717">
              <w:rPr>
                <w:rFonts w:ascii="Arial" w:hAnsi="Arial" w:cs="Arial"/>
                <w:b/>
                <w:bCs/>
              </w:rPr>
              <w:t>.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 xml:space="preserve"> </w:t>
            </w:r>
            <w:r w:rsidRPr="001C2717">
              <w:rPr>
                <w:rFonts w:ascii="Arial" w:hAnsi="Arial" w:cs="Arial"/>
                <w:b/>
                <w:bCs/>
              </w:rPr>
              <w:t>Atri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b</w:t>
            </w:r>
            <w:r w:rsidRPr="001C2717">
              <w:rPr>
                <w:rFonts w:ascii="Arial" w:hAnsi="Arial" w:cs="Arial"/>
                <w:b/>
                <w:bCs/>
              </w:rPr>
              <w:t>uci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o</w:t>
            </w:r>
            <w:r w:rsidRPr="001C2717">
              <w:rPr>
                <w:rFonts w:ascii="Arial" w:hAnsi="Arial" w:cs="Arial"/>
                <w:b/>
                <w:bCs/>
                <w:spacing w:val="2"/>
              </w:rPr>
              <w:t>n</w:t>
            </w:r>
            <w:r w:rsidRPr="001C2717">
              <w:rPr>
                <w:rFonts w:ascii="Arial" w:hAnsi="Arial" w:cs="Arial"/>
                <w:b/>
                <w:bCs/>
              </w:rPr>
              <w:t>es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/</w:t>
            </w:r>
            <w:r w:rsidRPr="001C2717">
              <w:rPr>
                <w:rFonts w:ascii="Arial" w:hAnsi="Arial" w:cs="Arial"/>
                <w:b/>
                <w:bCs/>
              </w:rPr>
              <w:t>fue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nt</w:t>
            </w:r>
            <w:r w:rsidRPr="001C2717">
              <w:rPr>
                <w:rFonts w:ascii="Arial" w:hAnsi="Arial" w:cs="Arial"/>
                <w:b/>
                <w:bCs/>
              </w:rPr>
              <w:t xml:space="preserve">es 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l</w:t>
            </w:r>
            <w:r w:rsidRPr="001C2717">
              <w:rPr>
                <w:rFonts w:ascii="Arial" w:hAnsi="Arial" w:cs="Arial"/>
                <w:b/>
                <w:bCs/>
              </w:rPr>
              <w:t>ega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l</w:t>
            </w:r>
            <w:r w:rsidRPr="001C2717">
              <w:rPr>
                <w:rFonts w:ascii="Arial" w:hAnsi="Arial" w:cs="Arial"/>
                <w:b/>
                <w:bCs/>
              </w:rPr>
              <w:t>es</w:t>
            </w:r>
          </w:p>
        </w:tc>
        <w:tc>
          <w:tcPr>
            <w:tcW w:w="7062" w:type="dxa"/>
          </w:tcPr>
          <w:p w14:paraId="2F33AAE4" w14:textId="77777777" w:rsidR="00A27BE5" w:rsidRDefault="00A27BE5" w:rsidP="00A27BE5"/>
          <w:p w14:paraId="6C2FB834" w14:textId="77777777" w:rsidR="00A27BE5" w:rsidRPr="00CC02D7" w:rsidRDefault="00A27BE5" w:rsidP="00A27BE5">
            <w:pPr>
              <w:rPr>
                <w:rFonts w:ascii="Arial" w:hAnsi="Arial" w:cs="Arial"/>
              </w:rPr>
            </w:pPr>
            <w:r w:rsidRPr="00CC02D7">
              <w:rPr>
                <w:rFonts w:ascii="Arial" w:hAnsi="Arial" w:cs="Arial"/>
              </w:rPr>
              <w:t xml:space="preserve">Entre las funciones principales establecidas en el Código Municipal están: </w:t>
            </w:r>
          </w:p>
          <w:p w14:paraId="01F89BE9" w14:textId="1AB68161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>Aprobar y aplicar ordenanzas y reglamentos locales</w:t>
            </w:r>
          </w:p>
          <w:p w14:paraId="3E727518" w14:textId="77777777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Crear, modificar o suprimir tasas y contribuciones especiales  </w:t>
            </w:r>
          </w:p>
          <w:p w14:paraId="78BF1518" w14:textId="77777777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Establecer convenios entre municipios e instituciones </w:t>
            </w:r>
          </w:p>
          <w:p w14:paraId="32553CFF" w14:textId="287056CF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Elaborar, aprobar y ejecutar los planes de desarrollo local </w:t>
            </w:r>
          </w:p>
          <w:p w14:paraId="44CE8251" w14:textId="77777777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Llevar los libros, expedientes y documentos del Concejo, </w:t>
            </w:r>
          </w:p>
          <w:p w14:paraId="200B3D94" w14:textId="78B62286" w:rsidR="00A27BE5" w:rsidRPr="00A27BE5" w:rsidRDefault="00DB4791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</w:t>
            </w:r>
            <w:r w:rsidR="00A27BE5" w:rsidRPr="00A27BE5">
              <w:rPr>
                <w:rFonts w:ascii="Arial" w:hAnsi="Arial" w:cs="Arial"/>
              </w:rPr>
              <w:t xml:space="preserve">ustodiar su archivo y conservarlo organizado  </w:t>
            </w:r>
          </w:p>
          <w:p w14:paraId="3C564E56" w14:textId="77777777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Mantener actualizada la base de datos tributaria del municipio </w:t>
            </w:r>
          </w:p>
          <w:p w14:paraId="0B3EC76E" w14:textId="75C5B0DD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 Llevar al día el Inventario de los bienes del Municipio y sus registros contables</w:t>
            </w:r>
            <w:r w:rsidR="00DB4791">
              <w:rPr>
                <w:rFonts w:ascii="Arial" w:hAnsi="Arial" w:cs="Arial"/>
              </w:rPr>
              <w:t>.</w:t>
            </w:r>
            <w:r w:rsidRPr="00A27BE5">
              <w:rPr>
                <w:rFonts w:ascii="Arial" w:hAnsi="Arial" w:cs="Arial"/>
              </w:rPr>
              <w:t xml:space="preserve"> </w:t>
            </w:r>
          </w:p>
          <w:p w14:paraId="70C16287" w14:textId="0D95AD82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>Formar el Registro del Estado Familiar</w:t>
            </w:r>
            <w:r w:rsidR="00DB4791">
              <w:rPr>
                <w:rFonts w:ascii="Arial" w:hAnsi="Arial" w:cs="Arial"/>
              </w:rPr>
              <w:t>.</w:t>
            </w:r>
          </w:p>
          <w:p w14:paraId="7DBA98C0" w14:textId="422DFEA3" w:rsidR="00A27BE5" w:rsidRP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 Extender carnets de identificación personal a menores de 18 años</w:t>
            </w:r>
            <w:r w:rsidR="00DB4791">
              <w:rPr>
                <w:rFonts w:ascii="Arial" w:hAnsi="Arial" w:cs="Arial"/>
              </w:rPr>
              <w:t>.</w:t>
            </w:r>
          </w:p>
          <w:p w14:paraId="532866BB" w14:textId="77777777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Regular el funcionamiento de restaurantes, bares, clubes nocturnos. </w:t>
            </w:r>
          </w:p>
          <w:p w14:paraId="24D98289" w14:textId="798E85B5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 Regular y supervisar los espectáculos públicos y publicidad comercial</w:t>
            </w:r>
            <w:r w:rsidR="00DB4791">
              <w:rPr>
                <w:rFonts w:ascii="Arial" w:hAnsi="Arial" w:cs="Arial"/>
              </w:rPr>
              <w:t>.</w:t>
            </w:r>
            <w:r w:rsidRPr="00A27BE5">
              <w:rPr>
                <w:rFonts w:ascii="Arial" w:hAnsi="Arial" w:cs="Arial"/>
              </w:rPr>
              <w:t xml:space="preserve"> </w:t>
            </w:r>
          </w:p>
          <w:p w14:paraId="5933CE46" w14:textId="6BAC706E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>Regular los establecimientos comerciales, industriales, de servicio</w:t>
            </w:r>
            <w:r w:rsidR="00DB4791">
              <w:rPr>
                <w:rFonts w:ascii="Arial" w:hAnsi="Arial" w:cs="Arial"/>
              </w:rPr>
              <w:t>.</w:t>
            </w:r>
            <w:r w:rsidRPr="00A27BE5">
              <w:rPr>
                <w:rFonts w:ascii="Arial" w:hAnsi="Arial" w:cs="Arial"/>
              </w:rPr>
              <w:t xml:space="preserve">  </w:t>
            </w:r>
          </w:p>
          <w:p w14:paraId="4C495A68" w14:textId="51621995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Matricular las imprentas establecidas en el </w:t>
            </w:r>
            <w:r w:rsidR="00DB4791" w:rsidRPr="00A27BE5">
              <w:rPr>
                <w:rFonts w:ascii="Arial" w:hAnsi="Arial" w:cs="Arial"/>
              </w:rPr>
              <w:t>municipio Autorizar</w:t>
            </w:r>
            <w:r w:rsidRPr="00A27BE5">
              <w:rPr>
                <w:rFonts w:ascii="Arial" w:hAnsi="Arial" w:cs="Arial"/>
              </w:rPr>
              <w:t xml:space="preserve"> y fiscalizar parcelaciones, lotificaciones, urbanizaciones y demás obras particulares</w:t>
            </w:r>
            <w:r w:rsidR="00DB4791">
              <w:rPr>
                <w:rFonts w:ascii="Arial" w:hAnsi="Arial" w:cs="Arial"/>
              </w:rPr>
              <w:t>.</w:t>
            </w:r>
            <w:r w:rsidRPr="00A27BE5">
              <w:rPr>
                <w:rFonts w:ascii="Arial" w:hAnsi="Arial" w:cs="Arial"/>
              </w:rPr>
              <w:t xml:space="preserve"> </w:t>
            </w:r>
          </w:p>
          <w:p w14:paraId="6A4A4038" w14:textId="3B7C3914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 Otorgar la Personalidad Jurídica a las Entidades Municipales, Juntas de Vecinos y ADESCOS</w:t>
            </w:r>
            <w:r w:rsidR="00DB4791">
              <w:rPr>
                <w:rFonts w:ascii="Arial" w:hAnsi="Arial" w:cs="Arial"/>
              </w:rPr>
              <w:t>.</w:t>
            </w:r>
            <w:r w:rsidRPr="00A27BE5">
              <w:rPr>
                <w:rFonts w:ascii="Arial" w:hAnsi="Arial" w:cs="Arial"/>
              </w:rPr>
              <w:t xml:space="preserve">  </w:t>
            </w:r>
          </w:p>
          <w:p w14:paraId="08AEE8C8" w14:textId="27A686D7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>Inscribir todos los títulos de los predios rústicos de la jurisdicción de la municipalidad</w:t>
            </w:r>
            <w:r w:rsidR="00DB4791">
              <w:rPr>
                <w:rFonts w:ascii="Arial" w:hAnsi="Arial" w:cs="Arial"/>
              </w:rPr>
              <w:t>.</w:t>
            </w:r>
            <w:r w:rsidRPr="00A27BE5">
              <w:rPr>
                <w:rFonts w:ascii="Arial" w:hAnsi="Arial" w:cs="Arial"/>
              </w:rPr>
              <w:t xml:space="preserve"> </w:t>
            </w:r>
          </w:p>
          <w:p w14:paraId="08440EA5" w14:textId="5FA9B614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>Autorizar la venta de semovientes y matrícula de fierros.</w:t>
            </w:r>
          </w:p>
          <w:p w14:paraId="7A82F34F" w14:textId="7D4F20C9" w:rsidR="00A27BE5" w:rsidRP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>Regular el transporte local, autorizar la ubicación y funcionamiento de terminales y transporte de pasajeros y de carga.</w:t>
            </w:r>
          </w:p>
          <w:p w14:paraId="2CCA2835" w14:textId="77777777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Desarrollar y mantener el alumbrado público, calles, caminos, parques, aceras. </w:t>
            </w:r>
          </w:p>
          <w:p w14:paraId="1C4ECE71" w14:textId="0CBB0F3C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Desarrollar y controlar la nomenclatura Prestar el servicio de aseo, barrido de calles, recolección, tratamiento y disposición final de basuras. </w:t>
            </w:r>
          </w:p>
          <w:p w14:paraId="247EDF38" w14:textId="77777777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Prestar el servicio de cementerios y servicios funerarios </w:t>
            </w:r>
          </w:p>
          <w:p w14:paraId="0025E058" w14:textId="7F442ED5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Promover la gestión ambiental y la protección de los recursos naturales </w:t>
            </w:r>
          </w:p>
          <w:p w14:paraId="6634F8AA" w14:textId="77777777" w:rsid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t xml:space="preserve">Prestar el servicio de Policía Municipal </w:t>
            </w:r>
          </w:p>
          <w:p w14:paraId="0CBD1DC1" w14:textId="7C911DE6" w:rsidR="00A27BE5" w:rsidRPr="00A27BE5" w:rsidRDefault="00A27BE5" w:rsidP="00A27BE5">
            <w:pPr>
              <w:pStyle w:val="Prrafodelista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A27BE5">
              <w:rPr>
                <w:rFonts w:ascii="Arial" w:hAnsi="Arial" w:cs="Arial"/>
              </w:rPr>
              <w:lastRenderedPageBreak/>
              <w:t xml:space="preserve"> Crear, impulsar y regular servicios que faciliten el funcionamiento de tiangues y mataderos. </w:t>
            </w:r>
          </w:p>
          <w:p w14:paraId="1A1C392E" w14:textId="77777777" w:rsidR="00A27BE5" w:rsidRPr="00A27BE5" w:rsidRDefault="00A27BE5" w:rsidP="00A27BE5">
            <w:pPr>
              <w:pStyle w:val="Prrafodelista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Cs w:val="24"/>
                <w:lang w:val="es-SV"/>
              </w:rPr>
            </w:pPr>
            <w:r w:rsidRPr="00A27BE5">
              <w:rPr>
                <w:rFonts w:ascii="Arial" w:hAnsi="Arial" w:cs="Arial"/>
              </w:rPr>
              <w:t xml:space="preserve">Desarrollo y control de la nomenclatura y ornato público </w:t>
            </w:r>
          </w:p>
          <w:p w14:paraId="73EB4F67" w14:textId="77777777" w:rsidR="00A27BE5" w:rsidRPr="00A27BE5" w:rsidRDefault="00A27BE5" w:rsidP="00A27BE5">
            <w:pPr>
              <w:pStyle w:val="Prrafodelista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Cs w:val="24"/>
                <w:lang w:val="es-SV"/>
              </w:rPr>
            </w:pPr>
            <w:r w:rsidRPr="00A27BE5">
              <w:rPr>
                <w:rFonts w:ascii="Arial" w:hAnsi="Arial" w:cs="Arial"/>
              </w:rPr>
              <w:t xml:space="preserve"> Crear, impulsar y regular el funcionamiento de mercados </w:t>
            </w:r>
          </w:p>
          <w:p w14:paraId="26F3354C" w14:textId="77777777" w:rsidR="000D4DDD" w:rsidRPr="000D4DDD" w:rsidRDefault="00A27BE5" w:rsidP="00A27BE5">
            <w:pPr>
              <w:pStyle w:val="Prrafodelista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Cs w:val="24"/>
                <w:lang w:val="es-SV"/>
              </w:rPr>
            </w:pPr>
            <w:r w:rsidRPr="00A27BE5">
              <w:rPr>
                <w:rFonts w:ascii="Arial" w:hAnsi="Arial" w:cs="Arial"/>
              </w:rPr>
              <w:t>Promover la cultura. Organizar ferias y festividades populares.</w:t>
            </w:r>
          </w:p>
          <w:p w14:paraId="6560D066" w14:textId="3A032D72" w:rsidR="00A27BE5" w:rsidRPr="00A27BE5" w:rsidRDefault="00A27BE5" w:rsidP="00A27BE5">
            <w:pPr>
              <w:pStyle w:val="Prrafodelista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Cs w:val="24"/>
                <w:lang w:val="es-SV"/>
              </w:rPr>
            </w:pPr>
            <w:r w:rsidRPr="00A27BE5">
              <w:rPr>
                <w:rFonts w:ascii="Arial" w:hAnsi="Arial" w:cs="Arial"/>
              </w:rPr>
              <w:t xml:space="preserve">Promover el deporte </w:t>
            </w:r>
          </w:p>
          <w:p w14:paraId="731BABD2" w14:textId="77777777" w:rsidR="000D4DDD" w:rsidRPr="000D4DDD" w:rsidRDefault="00A27BE5" w:rsidP="000D4DDD">
            <w:pPr>
              <w:pStyle w:val="Prrafodelista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Cs w:val="24"/>
                <w:lang w:val="es-SV"/>
              </w:rPr>
            </w:pPr>
            <w:r w:rsidRPr="000D4DDD">
              <w:rPr>
                <w:rFonts w:ascii="Arial" w:hAnsi="Arial" w:cs="Arial"/>
              </w:rPr>
              <w:t xml:space="preserve">Promover la participación ciudadana y transparencia  </w:t>
            </w:r>
          </w:p>
          <w:p w14:paraId="7E68FFC9" w14:textId="3EF90AAF" w:rsidR="00A27BE5" w:rsidRPr="000D4DDD" w:rsidRDefault="00A27BE5" w:rsidP="000D4DDD">
            <w:pPr>
              <w:pStyle w:val="Prrafodelista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Cs w:val="24"/>
                <w:lang w:val="es-SV"/>
              </w:rPr>
            </w:pPr>
            <w:r w:rsidRPr="000D4DDD">
              <w:rPr>
                <w:rFonts w:ascii="Arial" w:hAnsi="Arial" w:cs="Arial"/>
              </w:rPr>
              <w:t>Promover el turismo interno y externo, y regular el uso y explotación turística y deportiva de lagos, ríos, islas, bahías, playas y demás sitios propios del municipio.</w:t>
            </w:r>
          </w:p>
        </w:tc>
      </w:tr>
      <w:tr w:rsidR="00D13C0E" w:rsidRPr="001F2FC5" w14:paraId="45DD4E6A" w14:textId="77777777" w:rsidTr="00DB4791">
        <w:trPr>
          <w:trHeight w:val="1691"/>
        </w:trPr>
        <w:tc>
          <w:tcPr>
            <w:tcW w:w="2402" w:type="dxa"/>
            <w:vAlign w:val="center"/>
          </w:tcPr>
          <w:p w14:paraId="69F5A922" w14:textId="50A1B253" w:rsidR="00D13C0E" w:rsidRPr="001C2717" w:rsidRDefault="00D13C0E" w:rsidP="00D13C0E">
            <w:pPr>
              <w:jc w:val="center"/>
              <w:rPr>
                <w:rFonts w:ascii="Arial" w:hAnsi="Arial" w:cs="Arial"/>
                <w:b/>
                <w:bCs/>
                <w:spacing w:val="-1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lastRenderedPageBreak/>
              <w:t>3.4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</w:t>
            </w:r>
            <w:r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  <w:t>Estructura Administrativa</w:t>
            </w:r>
          </w:p>
        </w:tc>
        <w:tc>
          <w:tcPr>
            <w:tcW w:w="7062" w:type="dxa"/>
          </w:tcPr>
          <w:p w14:paraId="7AA6A3B1" w14:textId="79FD7B5D" w:rsidR="00835557" w:rsidRPr="00835557" w:rsidRDefault="00835557" w:rsidP="00835557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Nivel Administrativo:</w:t>
            </w:r>
          </w:p>
          <w:p w14:paraId="65E2BA0E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Concejo Municipal.</w:t>
            </w:r>
          </w:p>
          <w:p w14:paraId="4608958F" w14:textId="0C728F7B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Comisiones municipales.</w:t>
            </w:r>
          </w:p>
          <w:p w14:paraId="525E6D0F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Sindicatura municipal.</w:t>
            </w:r>
          </w:p>
          <w:p w14:paraId="0B8AB7B0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Secretaria Municipal.</w:t>
            </w:r>
          </w:p>
          <w:p w14:paraId="63B5893E" w14:textId="5C626BE4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Auditoría Interna.</w:t>
            </w:r>
          </w:p>
          <w:p w14:paraId="465EF31A" w14:textId="7F8D6C78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Asesoría Administrativa</w:t>
            </w:r>
          </w:p>
          <w:p w14:paraId="43A115A5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Unidad de Acceso a la Información Pública.</w:t>
            </w:r>
          </w:p>
          <w:p w14:paraId="15C835AF" w14:textId="57CB2F81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Despacho munic</w:t>
            </w:r>
            <w:r>
              <w:rPr>
                <w:rFonts w:ascii="Arial" w:hAnsi="Arial" w:cs="Arial"/>
              </w:rPr>
              <w:t>ipal</w:t>
            </w:r>
          </w:p>
          <w:p w14:paraId="3CC02CC7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Alcalde Municipal.</w:t>
            </w:r>
          </w:p>
          <w:p w14:paraId="33829C98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Cuerpo de Agentes Municipales.</w:t>
            </w:r>
          </w:p>
          <w:p w14:paraId="34BE45F1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Radio Municipal.</w:t>
            </w:r>
          </w:p>
          <w:p w14:paraId="2818C671" w14:textId="6F872330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Registro Municipal, Archivo y Control de Existencias Institucionales.</w:t>
            </w:r>
          </w:p>
          <w:p w14:paraId="2AD37003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Unidad de Medio Ambiente.</w:t>
            </w:r>
          </w:p>
          <w:p w14:paraId="0C7CFAE9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Unidad de la Mujer.</w:t>
            </w:r>
          </w:p>
          <w:p w14:paraId="2E5DE259" w14:textId="4DEBD80A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Unidad de Informática.</w:t>
            </w:r>
          </w:p>
          <w:p w14:paraId="215D2C26" w14:textId="0847D78D" w:rsid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Gerencia Administrativa.</w:t>
            </w:r>
          </w:p>
          <w:p w14:paraId="21424154" w14:textId="77777777" w:rsidR="00835557" w:rsidRPr="00835557" w:rsidRDefault="00835557" w:rsidP="00835557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835557">
              <w:rPr>
                <w:rFonts w:ascii="Arial" w:hAnsi="Arial" w:cs="Arial"/>
              </w:rPr>
              <w:t>UACI.</w:t>
            </w:r>
          </w:p>
          <w:p w14:paraId="05D109B0" w14:textId="19DA87FF" w:rsidR="00835557" w:rsidRDefault="00835557" w:rsidP="00835557">
            <w:pPr>
              <w:pStyle w:val="Prrafodelista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-</w:t>
            </w:r>
            <w:r w:rsidRPr="00835557">
              <w:rPr>
                <w:rFonts w:ascii="Arial" w:hAnsi="Arial" w:cs="Arial"/>
              </w:rPr>
              <w:t>Auxiliar UACI.</w:t>
            </w:r>
          </w:p>
          <w:p w14:paraId="1C51DECA" w14:textId="77777777" w:rsidR="0032584F" w:rsidRPr="0032584F" w:rsidRDefault="0032584F" w:rsidP="0032584F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2584F">
              <w:rPr>
                <w:rFonts w:ascii="Arial" w:hAnsi="Arial" w:cs="Arial"/>
              </w:rPr>
              <w:t>Control de Combustible y Vehículos.</w:t>
            </w:r>
          </w:p>
          <w:p w14:paraId="3E2A0A9C" w14:textId="4AC66D3B" w:rsidR="0032584F" w:rsidRDefault="0032584F" w:rsidP="0032584F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2584F">
              <w:rPr>
                <w:rFonts w:ascii="Arial" w:hAnsi="Arial" w:cs="Arial"/>
              </w:rPr>
              <w:t>Activo Fijo.</w:t>
            </w:r>
          </w:p>
          <w:p w14:paraId="5A257E9D" w14:textId="77777777" w:rsidR="0032584F" w:rsidRPr="0032584F" w:rsidRDefault="0032584F" w:rsidP="0032584F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2584F">
              <w:rPr>
                <w:rFonts w:ascii="Arial" w:hAnsi="Arial" w:cs="Arial"/>
              </w:rPr>
              <w:t>Unidad de Planeamiento y Desarrollo Municipal.</w:t>
            </w:r>
          </w:p>
          <w:p w14:paraId="7F72E532" w14:textId="77777777" w:rsidR="0032584F" w:rsidRPr="0032584F" w:rsidRDefault="0032584F" w:rsidP="0032584F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2584F">
              <w:rPr>
                <w:rFonts w:ascii="Arial" w:hAnsi="Arial" w:cs="Arial"/>
              </w:rPr>
              <w:t>Registro del Estado Familiar.</w:t>
            </w:r>
          </w:p>
          <w:p w14:paraId="118FA3C3" w14:textId="77777777" w:rsidR="0032584F" w:rsidRPr="0032584F" w:rsidRDefault="0032584F" w:rsidP="0032584F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2584F">
              <w:rPr>
                <w:rFonts w:ascii="Arial" w:hAnsi="Arial" w:cs="Arial"/>
              </w:rPr>
              <w:t>Unidad de Administración Tributaria Municipal.</w:t>
            </w:r>
          </w:p>
          <w:p w14:paraId="3A5B2008" w14:textId="77777777" w:rsidR="0032584F" w:rsidRPr="0032584F" w:rsidRDefault="0032584F" w:rsidP="0032584F">
            <w:pPr>
              <w:pStyle w:val="Prrafodelist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2584F">
              <w:rPr>
                <w:rFonts w:ascii="Arial" w:hAnsi="Arial" w:cs="Arial"/>
              </w:rPr>
              <w:t>Cuentas Corrientes y Recuperación de Mora.</w:t>
            </w:r>
          </w:p>
          <w:p w14:paraId="4724E00A" w14:textId="77777777" w:rsidR="00835557" w:rsidRPr="007D30CB" w:rsidRDefault="00835557" w:rsidP="007D30CB">
            <w:pPr>
              <w:rPr>
                <w:rFonts w:ascii="Arial" w:hAnsi="Arial" w:cs="Arial"/>
              </w:rPr>
            </w:pPr>
          </w:p>
          <w:p w14:paraId="652CF1DF" w14:textId="77777777" w:rsidR="00835557" w:rsidRPr="00835557" w:rsidRDefault="00835557" w:rsidP="00835557">
            <w:pPr>
              <w:rPr>
                <w:rFonts w:ascii="Arial" w:hAnsi="Arial" w:cs="Arial"/>
                <w:b/>
                <w:bCs/>
              </w:rPr>
            </w:pPr>
            <w:r w:rsidRPr="00835557">
              <w:rPr>
                <w:rFonts w:ascii="Arial" w:hAnsi="Arial" w:cs="Arial"/>
                <w:b/>
                <w:bCs/>
              </w:rPr>
              <w:t>Nivel Financiero:</w:t>
            </w:r>
          </w:p>
          <w:p w14:paraId="24705328" w14:textId="05624AF4" w:rsidR="0032584F" w:rsidRPr="0032584F" w:rsidRDefault="0032584F" w:rsidP="0032584F">
            <w:pPr>
              <w:pStyle w:val="Prrafodelista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32584F">
              <w:rPr>
                <w:rFonts w:ascii="Arial" w:hAnsi="Arial" w:cs="Arial"/>
              </w:rPr>
              <w:t>Tesorería</w:t>
            </w:r>
            <w:r w:rsidR="00835557" w:rsidRPr="0032584F">
              <w:rPr>
                <w:rFonts w:ascii="Arial" w:hAnsi="Arial" w:cs="Arial"/>
              </w:rPr>
              <w:t>.</w:t>
            </w:r>
          </w:p>
          <w:p w14:paraId="358BBB57" w14:textId="58730926" w:rsidR="0032584F" w:rsidRPr="00835557" w:rsidRDefault="0032584F" w:rsidP="003258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-</w:t>
            </w:r>
            <w:r w:rsidRPr="00835557">
              <w:rPr>
                <w:rFonts w:ascii="Arial" w:hAnsi="Arial" w:cs="Arial"/>
              </w:rPr>
              <w:t>Auxiliar Tesorería.</w:t>
            </w:r>
          </w:p>
          <w:p w14:paraId="2EE12635" w14:textId="54078F38" w:rsidR="0032584F" w:rsidRDefault="0032584F" w:rsidP="0083555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-</w:t>
            </w:r>
            <w:r w:rsidRPr="00835557">
              <w:rPr>
                <w:rFonts w:ascii="Arial" w:hAnsi="Arial" w:cs="Arial"/>
              </w:rPr>
              <w:t>Colecturía</w:t>
            </w:r>
          </w:p>
          <w:p w14:paraId="0E737E81" w14:textId="66CEBE88" w:rsidR="00835557" w:rsidRPr="0032584F" w:rsidRDefault="00835557" w:rsidP="0032584F">
            <w:pPr>
              <w:pStyle w:val="Prrafodelista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32584F">
              <w:rPr>
                <w:rFonts w:ascii="Arial" w:hAnsi="Arial" w:cs="Arial"/>
              </w:rPr>
              <w:t>Presupuesto.</w:t>
            </w:r>
          </w:p>
          <w:p w14:paraId="437314CB" w14:textId="77777777" w:rsidR="00835557" w:rsidRPr="0032584F" w:rsidRDefault="00835557" w:rsidP="0032584F">
            <w:pPr>
              <w:pStyle w:val="Prrafodelista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32584F">
              <w:rPr>
                <w:rFonts w:ascii="Arial" w:hAnsi="Arial" w:cs="Arial"/>
              </w:rPr>
              <w:t>Contabilidad.</w:t>
            </w:r>
          </w:p>
          <w:p w14:paraId="2318E541" w14:textId="27CC49EF" w:rsidR="007D30CB" w:rsidRPr="007D30CB" w:rsidRDefault="007D30CB" w:rsidP="00835557">
            <w:pPr>
              <w:rPr>
                <w:rFonts w:ascii="Arial" w:hAnsi="Arial" w:cs="Arial"/>
                <w:b/>
                <w:bCs/>
              </w:rPr>
            </w:pPr>
            <w:r w:rsidRPr="007D30CB">
              <w:rPr>
                <w:rFonts w:ascii="Arial" w:hAnsi="Arial" w:cs="Arial"/>
                <w:b/>
                <w:bCs/>
              </w:rPr>
              <w:t xml:space="preserve">Unidades de Servicio: </w:t>
            </w:r>
          </w:p>
          <w:p w14:paraId="06817522" w14:textId="77777777" w:rsidR="004F734B" w:rsidRDefault="00835557" w:rsidP="004F734B">
            <w:pPr>
              <w:pStyle w:val="Prrafodelista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 w:rsidRPr="004F734B">
              <w:rPr>
                <w:rFonts w:ascii="Arial" w:hAnsi="Arial" w:cs="Arial"/>
              </w:rPr>
              <w:t>Proyección Social.</w:t>
            </w:r>
          </w:p>
          <w:p w14:paraId="35830215" w14:textId="1F38F4E0" w:rsidR="00835557" w:rsidRPr="004F734B" w:rsidRDefault="004F734B" w:rsidP="004F734B">
            <w:pPr>
              <w:pStyle w:val="Prrafodelista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-</w:t>
            </w:r>
            <w:r w:rsidR="00835557" w:rsidRPr="004F734B">
              <w:rPr>
                <w:rFonts w:ascii="Arial" w:hAnsi="Arial" w:cs="Arial"/>
              </w:rPr>
              <w:t>Auxiliar Promoción Social</w:t>
            </w:r>
          </w:p>
          <w:p w14:paraId="7DF3B844" w14:textId="77777777" w:rsidR="00835557" w:rsidRPr="004F734B" w:rsidRDefault="00835557" w:rsidP="004F734B">
            <w:pPr>
              <w:pStyle w:val="Prrafodelista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 w:rsidRPr="004F734B">
              <w:rPr>
                <w:rFonts w:ascii="Arial" w:hAnsi="Arial" w:cs="Arial"/>
              </w:rPr>
              <w:t>Unidad de la Niñez y Adolescencia.</w:t>
            </w:r>
          </w:p>
          <w:p w14:paraId="09F10457" w14:textId="77777777" w:rsidR="00835557" w:rsidRPr="004F734B" w:rsidRDefault="00835557" w:rsidP="004F734B">
            <w:pPr>
              <w:pStyle w:val="Prrafodelista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 w:rsidRPr="004F734B">
              <w:rPr>
                <w:rFonts w:ascii="Arial" w:hAnsi="Arial" w:cs="Arial"/>
              </w:rPr>
              <w:lastRenderedPageBreak/>
              <w:t>Servicios Municipales</w:t>
            </w:r>
          </w:p>
          <w:p w14:paraId="7E4025FD" w14:textId="1344BE33" w:rsidR="00835557" w:rsidRPr="00835557" w:rsidRDefault="004F734B" w:rsidP="0083555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     -</w:t>
            </w:r>
            <w:r w:rsidR="00835557" w:rsidRPr="00835557">
              <w:rPr>
                <w:rFonts w:ascii="Arial" w:hAnsi="Arial" w:cs="Arial"/>
              </w:rPr>
              <w:t>Auxiliar Servicios Eléctricos.</w:t>
            </w:r>
          </w:p>
          <w:p w14:paraId="6BCBD6DE" w14:textId="369B7DFE" w:rsidR="00835557" w:rsidRDefault="004F734B" w:rsidP="0083555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     -</w:t>
            </w:r>
            <w:r w:rsidR="00835557" w:rsidRPr="00835557">
              <w:rPr>
                <w:rFonts w:ascii="Arial" w:hAnsi="Arial" w:cs="Arial"/>
              </w:rPr>
              <w:t>Auxiliar Atención al Contribuyente.</w:t>
            </w:r>
          </w:p>
          <w:p w14:paraId="4DAA8C31" w14:textId="77777777" w:rsidR="004F734B" w:rsidRPr="004F734B" w:rsidRDefault="004F734B" w:rsidP="004F734B">
            <w:pPr>
              <w:pStyle w:val="Prrafodelista"/>
              <w:numPr>
                <w:ilvl w:val="0"/>
                <w:numId w:val="7"/>
              </w:numPr>
              <w:rPr>
                <w:rFonts w:ascii="Arial" w:hAnsi="Arial" w:cs="Arial"/>
              </w:rPr>
            </w:pPr>
            <w:r w:rsidRPr="004F734B">
              <w:rPr>
                <w:rFonts w:ascii="Arial" w:hAnsi="Arial" w:cs="Arial"/>
              </w:rPr>
              <w:t>Motoristas.</w:t>
            </w:r>
          </w:p>
          <w:p w14:paraId="0D4F261E" w14:textId="77777777" w:rsidR="004F734B" w:rsidRPr="004F734B" w:rsidRDefault="004F734B" w:rsidP="004F734B">
            <w:pPr>
              <w:pStyle w:val="Prrafodelista"/>
              <w:numPr>
                <w:ilvl w:val="0"/>
                <w:numId w:val="7"/>
              </w:numPr>
              <w:rPr>
                <w:rFonts w:ascii="Arial" w:hAnsi="Arial" w:cs="Arial"/>
              </w:rPr>
            </w:pPr>
            <w:r w:rsidRPr="004F734B">
              <w:rPr>
                <w:rFonts w:ascii="Arial" w:hAnsi="Arial" w:cs="Arial"/>
              </w:rPr>
              <w:t>Registro Fiscalización.</w:t>
            </w:r>
          </w:p>
          <w:p w14:paraId="10667684" w14:textId="5602D9FC" w:rsidR="00D13C0E" w:rsidRDefault="00D13C0E" w:rsidP="00D13C0E"/>
        </w:tc>
      </w:tr>
    </w:tbl>
    <w:p w14:paraId="65326048" w14:textId="0675D41F" w:rsidR="00E44E9B" w:rsidRPr="001F2FC5" w:rsidRDefault="00B52453" w:rsidP="00B52453">
      <w:pPr>
        <w:tabs>
          <w:tab w:val="left" w:pos="5490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lastRenderedPageBreak/>
        <w:tab/>
      </w:r>
    </w:p>
    <w:tbl>
      <w:tblPr>
        <w:tblStyle w:val="Tablaconcuadrcula"/>
        <w:tblpPr w:leftFromText="141" w:rightFromText="141" w:vertAnchor="text" w:horzAnchor="margin" w:tblpY="368"/>
        <w:tblW w:w="9606" w:type="dxa"/>
        <w:tblLook w:val="04A0" w:firstRow="1" w:lastRow="0" w:firstColumn="1" w:lastColumn="0" w:noHBand="0" w:noVBand="1"/>
      </w:tblPr>
      <w:tblGrid>
        <w:gridCol w:w="2235"/>
        <w:gridCol w:w="7371"/>
      </w:tblGrid>
      <w:tr w:rsidR="000D4DDD" w:rsidRPr="001F2FC5" w14:paraId="20B8D06A" w14:textId="77777777" w:rsidTr="004F734B">
        <w:trPr>
          <w:trHeight w:val="1125"/>
        </w:trPr>
        <w:tc>
          <w:tcPr>
            <w:tcW w:w="2235" w:type="dxa"/>
          </w:tcPr>
          <w:p w14:paraId="5DCD3DC4" w14:textId="77777777" w:rsidR="000D4DDD" w:rsidRPr="001F2FC5" w:rsidRDefault="000D4DDD" w:rsidP="000D4DDD">
            <w:pPr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25C77992" w14:textId="0F0408BD" w:rsidR="000D4DDD" w:rsidRPr="001F2FC5" w:rsidRDefault="000D4DDD" w:rsidP="000D4DDD">
            <w:pPr>
              <w:rPr>
                <w:rFonts w:ascii="Arial" w:hAnsi="Arial" w:cs="Arial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3</w:t>
            </w:r>
            <w:r w:rsidRPr="00537D06">
              <w:rPr>
                <w:rFonts w:ascii="Arial" w:eastAsia="Verdana" w:hAnsi="Arial" w:cs="Arial"/>
                <w:b/>
                <w:color w:val="000000"/>
                <w:lang w:val="es-ES"/>
              </w:rPr>
              <w:t>.</w:t>
            </w:r>
            <w:r w:rsidR="00537D06">
              <w:rPr>
                <w:rFonts w:ascii="Arial" w:eastAsia="Verdana" w:hAnsi="Arial" w:cs="Arial"/>
                <w:b/>
                <w:color w:val="000000"/>
                <w:lang w:val="es-ES"/>
              </w:rPr>
              <w:t>5</w:t>
            </w:r>
            <w:r w:rsidRPr="00537D06">
              <w:rPr>
                <w:rFonts w:ascii="Arial" w:eastAsia="Verdana" w:hAnsi="Arial" w:cs="Arial"/>
                <w:b/>
                <w:color w:val="000000"/>
                <w:lang w:val="es-ES"/>
              </w:rPr>
              <w:t xml:space="preserve"> Gestión de documento y política de ingresos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.</w:t>
            </w:r>
          </w:p>
        </w:tc>
        <w:tc>
          <w:tcPr>
            <w:tcW w:w="7371" w:type="dxa"/>
          </w:tcPr>
          <w:p w14:paraId="708FA90F" w14:textId="77777777" w:rsidR="000D4DDD" w:rsidRPr="001F2FC5" w:rsidRDefault="000D4DDD" w:rsidP="000D4DDD">
            <w:pPr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36561D8F" w14:textId="633E3446" w:rsidR="000D4DDD" w:rsidRPr="001F2FC5" w:rsidRDefault="00537D06" w:rsidP="000D4DDD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</w:rPr>
              <w:t xml:space="preserve">El marco regulatorio de gestión de documentos y archivo se encuentra en el Manual de Archivo Institucional (2020). </w:t>
            </w:r>
          </w:p>
        </w:tc>
      </w:tr>
      <w:tr w:rsidR="000D4DDD" w:rsidRPr="001F2FC5" w14:paraId="2B16497B" w14:textId="77777777" w:rsidTr="000D4DDD">
        <w:tc>
          <w:tcPr>
            <w:tcW w:w="2235" w:type="dxa"/>
          </w:tcPr>
          <w:p w14:paraId="6D2047B3" w14:textId="77777777" w:rsidR="000D4DDD" w:rsidRPr="001F2FC5" w:rsidRDefault="000D4DDD" w:rsidP="000D4DDD">
            <w:pPr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0A6B8C07" w14:textId="641B83C3" w:rsidR="000D4DDD" w:rsidRPr="001F2FC5" w:rsidRDefault="000D4DDD" w:rsidP="000D4DDD">
            <w:pPr>
              <w:rPr>
                <w:rFonts w:ascii="Arial" w:hAnsi="Arial" w:cs="Arial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3.</w:t>
            </w:r>
            <w:r w:rsidR="004F734B">
              <w:rPr>
                <w:rFonts w:ascii="Arial" w:eastAsia="Verdana" w:hAnsi="Arial" w:cs="Arial"/>
                <w:b/>
                <w:color w:val="000000"/>
                <w:lang w:val="es-ES"/>
              </w:rPr>
              <w:t>6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</w:t>
            </w:r>
            <w:r w:rsidRPr="004F734B"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  <w:t>Edificio</w:t>
            </w:r>
          </w:p>
        </w:tc>
        <w:tc>
          <w:tcPr>
            <w:tcW w:w="7371" w:type="dxa"/>
            <w:vAlign w:val="bottom"/>
          </w:tcPr>
          <w:p w14:paraId="27BCDB0F" w14:textId="79F45C1B" w:rsidR="004F734B" w:rsidRDefault="004F734B" w:rsidP="004F734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La Alcaldía es una construcción de dos plantas, techo de asbesto, sistema constructivo mixto con modificaciones en el tiempo. </w:t>
            </w:r>
          </w:p>
          <w:p w14:paraId="0053D4C5" w14:textId="18ED2810" w:rsidR="000D4DDD" w:rsidRPr="001F2FC5" w:rsidRDefault="004F734B" w:rsidP="00643E6D">
            <w:pPr>
              <w:rPr>
                <w:rFonts w:ascii="Arial" w:hAnsi="Arial" w:cs="Arial"/>
                <w:lang w:val="es-ES"/>
              </w:rPr>
            </w:pPr>
            <w:r w:rsidRPr="00D37486">
              <w:rPr>
                <w:rFonts w:ascii="Arial" w:hAnsi="Arial" w:cs="Arial"/>
              </w:rPr>
              <w:t xml:space="preserve">El Archivo </w:t>
            </w:r>
            <w:r>
              <w:rPr>
                <w:rFonts w:ascii="Arial" w:hAnsi="Arial" w:cs="Arial"/>
              </w:rPr>
              <w:t xml:space="preserve">Central </w:t>
            </w:r>
            <w:r w:rsidRPr="00D37486">
              <w:rPr>
                <w:rFonts w:ascii="Arial" w:hAnsi="Arial" w:cs="Arial"/>
              </w:rPr>
              <w:t xml:space="preserve">está ubicado </w:t>
            </w:r>
            <w:r>
              <w:rPr>
                <w:rFonts w:ascii="Arial" w:hAnsi="Arial" w:cs="Arial"/>
              </w:rPr>
              <w:t xml:space="preserve">dentro de la Alcaldía, construido en 2019 y posee condiciones adecuadas para la conservación, organización y acceso a los documentos. </w:t>
            </w:r>
          </w:p>
        </w:tc>
      </w:tr>
      <w:tr w:rsidR="000D4DDD" w:rsidRPr="001F2FC5" w14:paraId="7428906F" w14:textId="77777777" w:rsidTr="000D4DDD">
        <w:tc>
          <w:tcPr>
            <w:tcW w:w="2235" w:type="dxa"/>
          </w:tcPr>
          <w:p w14:paraId="110DCB34" w14:textId="77777777" w:rsidR="000D4DDD" w:rsidRPr="001F2FC5" w:rsidRDefault="000D4DDD" w:rsidP="000D4DDD">
            <w:pPr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593951BF" w14:textId="77777777" w:rsidR="000D4DDD" w:rsidRPr="001F2FC5" w:rsidRDefault="000D4DDD" w:rsidP="000D4DDD">
            <w:pPr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0701EDA6" w14:textId="433817D9" w:rsidR="000D4DDD" w:rsidRPr="001F2FC5" w:rsidRDefault="000D4DDD" w:rsidP="000D4DDD">
            <w:pPr>
              <w:rPr>
                <w:rFonts w:ascii="Arial" w:hAnsi="Arial" w:cs="Arial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3.</w:t>
            </w:r>
            <w:r w:rsidR="00643E6D">
              <w:rPr>
                <w:rFonts w:ascii="Arial" w:eastAsia="Verdana" w:hAnsi="Arial" w:cs="Arial"/>
                <w:b/>
                <w:color w:val="000000"/>
                <w:lang w:val="es-ES"/>
              </w:rPr>
              <w:t>7</w:t>
            </w:r>
            <w:r w:rsidRPr="00643E6D">
              <w:rPr>
                <w:rFonts w:ascii="Arial" w:eastAsia="Verdana" w:hAnsi="Arial" w:cs="Arial"/>
                <w:b/>
                <w:color w:val="000000"/>
                <w:lang w:val="es-ES"/>
              </w:rPr>
              <w:t xml:space="preserve"> Fondos y otras Colecciones custodiadas.</w:t>
            </w:r>
          </w:p>
        </w:tc>
        <w:tc>
          <w:tcPr>
            <w:tcW w:w="7371" w:type="dxa"/>
          </w:tcPr>
          <w:p w14:paraId="7006A3F0" w14:textId="77777777" w:rsidR="000D4DDD" w:rsidRPr="001F2FC5" w:rsidRDefault="000D4DDD" w:rsidP="000D4DDD">
            <w:pPr>
              <w:tabs>
                <w:tab w:val="right" w:pos="2736"/>
                <w:tab w:val="left" w:pos="2880"/>
                <w:tab w:val="right" w:pos="4752"/>
                <w:tab w:val="right" w:pos="7776"/>
              </w:tabs>
              <w:spacing w:before="39" w:line="276" w:lineRule="auto"/>
              <w:ind w:right="108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64102AEC" w14:textId="77777777" w:rsidR="00643E6D" w:rsidRDefault="00643E6D" w:rsidP="00643E6D">
            <w:pPr>
              <w:widowControl w:val="0"/>
              <w:autoSpaceDE w:val="0"/>
              <w:autoSpaceDN w:val="0"/>
              <w:adjustRightInd w:val="0"/>
              <w:rPr>
                <w:rFonts w:ascii="Arial" w:eastAsia="Calibri" w:hAnsi="Arial" w:cs="Arial"/>
                <w:color w:val="000000"/>
                <w:lang w:eastAsia="es-SV"/>
              </w:rPr>
            </w:pPr>
            <w:r w:rsidRPr="00FE3800">
              <w:rPr>
                <w:rFonts w:ascii="Arial" w:eastAsia="Calibri" w:hAnsi="Arial" w:cs="Arial"/>
                <w:color w:val="000000"/>
                <w:lang w:eastAsia="es-SV"/>
              </w:rPr>
              <w:t xml:space="preserve">Existe un único fondo documental perteneciente a la institución. </w:t>
            </w:r>
          </w:p>
          <w:p w14:paraId="2A122C49" w14:textId="586994F2" w:rsidR="00643E6D" w:rsidRDefault="00643E6D" w:rsidP="00643E6D">
            <w:pPr>
              <w:widowControl w:val="0"/>
              <w:autoSpaceDE w:val="0"/>
              <w:autoSpaceDN w:val="0"/>
              <w:adjustRightInd w:val="0"/>
              <w:rPr>
                <w:rFonts w:ascii="Arial" w:eastAsia="Calibri" w:hAnsi="Arial" w:cs="Arial"/>
                <w:color w:val="000000"/>
                <w:lang w:eastAsia="es-SV"/>
              </w:rPr>
            </w:pPr>
            <w:r>
              <w:rPr>
                <w:rFonts w:ascii="Arial" w:eastAsia="Calibri" w:hAnsi="Arial" w:cs="Arial"/>
                <w:color w:val="000000"/>
                <w:lang w:eastAsia="es-SV"/>
              </w:rPr>
              <w:t xml:space="preserve">El </w:t>
            </w:r>
            <w:r w:rsidRPr="00FE3800">
              <w:rPr>
                <w:rFonts w:ascii="Arial" w:eastAsia="Calibri" w:hAnsi="Arial" w:cs="Arial"/>
                <w:color w:val="000000"/>
                <w:lang w:eastAsia="es-SV"/>
              </w:rPr>
              <w:t xml:space="preserve">Archivo central se Compone del fondo acumulado </w:t>
            </w:r>
            <w:r w:rsidRPr="00DB1515">
              <w:rPr>
                <w:rFonts w:ascii="Arial" w:eastAsia="Calibri" w:hAnsi="Arial" w:cs="Arial"/>
                <w:color w:val="000000"/>
                <w:lang w:eastAsia="es-SV"/>
              </w:rPr>
              <w:t>(1987-2015</w:t>
            </w:r>
            <w:r w:rsidR="00DB4791" w:rsidRPr="00DB1515">
              <w:rPr>
                <w:rFonts w:ascii="Arial" w:eastAsia="Calibri" w:hAnsi="Arial" w:cs="Arial"/>
                <w:color w:val="000000"/>
                <w:lang w:eastAsia="es-SV"/>
              </w:rPr>
              <w:t>)</w:t>
            </w:r>
            <w:r w:rsidR="00DB4791" w:rsidRPr="00FE3800">
              <w:rPr>
                <w:rFonts w:ascii="Arial" w:eastAsia="Calibri" w:hAnsi="Arial" w:cs="Arial"/>
                <w:color w:val="000000"/>
                <w:lang w:eastAsia="es-SV"/>
              </w:rPr>
              <w:t xml:space="preserve"> con</w:t>
            </w:r>
            <w:r>
              <w:rPr>
                <w:rFonts w:ascii="Arial" w:eastAsia="Calibri" w:hAnsi="Arial" w:cs="Arial"/>
                <w:color w:val="000000"/>
                <w:lang w:eastAsia="es-SV"/>
              </w:rPr>
              <w:t xml:space="preserve"> una sola Transferencia realizada en 2019.</w:t>
            </w:r>
          </w:p>
          <w:p w14:paraId="35650ECF" w14:textId="1639C0BE" w:rsidR="000D4DDD" w:rsidRPr="001F2FC5" w:rsidRDefault="000D4DDD" w:rsidP="000D4DDD">
            <w:pPr>
              <w:tabs>
                <w:tab w:val="right" w:pos="2736"/>
                <w:tab w:val="left" w:pos="2880"/>
                <w:tab w:val="right" w:pos="4752"/>
                <w:tab w:val="right" w:pos="7776"/>
              </w:tabs>
              <w:spacing w:before="39" w:line="276" w:lineRule="auto"/>
              <w:ind w:right="108"/>
              <w:jc w:val="both"/>
              <w:textAlignment w:val="baseline"/>
              <w:rPr>
                <w:rFonts w:ascii="Arial" w:eastAsia="Verdana" w:hAnsi="Arial" w:cs="Arial"/>
                <w:color w:val="000000"/>
                <w:lang w:val="es-SV"/>
              </w:rPr>
            </w:pPr>
            <w:r w:rsidRPr="001F2FC5">
              <w:rPr>
                <w:rFonts w:ascii="Arial" w:hAnsi="Arial" w:cs="Arial"/>
                <w:lang w:val="es-SV"/>
              </w:rPr>
              <w:t>.</w:t>
            </w:r>
          </w:p>
          <w:p w14:paraId="00F5E396" w14:textId="77777777" w:rsidR="000D4DDD" w:rsidRPr="001F2FC5" w:rsidRDefault="000D4DDD" w:rsidP="000D4DDD">
            <w:pPr>
              <w:tabs>
                <w:tab w:val="left" w:pos="2016"/>
                <w:tab w:val="left" w:pos="2592"/>
                <w:tab w:val="right" w:pos="4104"/>
                <w:tab w:val="right" w:pos="4752"/>
                <w:tab w:val="left" w:pos="4896"/>
                <w:tab w:val="left" w:pos="5472"/>
                <w:tab w:val="left" w:pos="6696"/>
                <w:tab w:val="right" w:pos="7776"/>
              </w:tabs>
              <w:spacing w:before="1" w:line="276" w:lineRule="auto"/>
              <w:ind w:right="108"/>
              <w:jc w:val="both"/>
              <w:textAlignment w:val="baseline"/>
              <w:rPr>
                <w:rFonts w:ascii="Arial" w:hAnsi="Arial" w:cs="Arial"/>
                <w:lang w:val="es-ES"/>
              </w:rPr>
            </w:pPr>
          </w:p>
        </w:tc>
      </w:tr>
      <w:tr w:rsidR="00643E6D" w:rsidRPr="001F2FC5" w14:paraId="3EA3B25E" w14:textId="77777777" w:rsidTr="00643E6D">
        <w:tc>
          <w:tcPr>
            <w:tcW w:w="2235" w:type="dxa"/>
            <w:vAlign w:val="center"/>
          </w:tcPr>
          <w:p w14:paraId="47D2ED57" w14:textId="28FE92B9" w:rsidR="00643E6D" w:rsidRPr="001F2FC5" w:rsidRDefault="00643E6D" w:rsidP="00643E6D">
            <w:pPr>
              <w:jc w:val="center"/>
              <w:rPr>
                <w:rFonts w:ascii="Arial" w:eastAsia="Verdana" w:hAnsi="Arial" w:cs="Arial"/>
                <w:color w:val="000000"/>
                <w:lang w:val="es-ES"/>
              </w:rPr>
            </w:pPr>
            <w:r w:rsidRPr="001C2717">
              <w:rPr>
                <w:rFonts w:ascii="Arial" w:hAnsi="Arial" w:cs="Arial"/>
                <w:b/>
                <w:bCs/>
                <w:spacing w:val="-1"/>
              </w:rPr>
              <w:t>3.8</w:t>
            </w:r>
            <w:r w:rsidRPr="001C2717">
              <w:rPr>
                <w:rFonts w:ascii="Arial" w:hAnsi="Arial" w:cs="Arial"/>
                <w:b/>
                <w:bCs/>
              </w:rPr>
              <w:t>.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 xml:space="preserve"> I</w:t>
            </w:r>
            <w:r w:rsidRPr="001C2717">
              <w:rPr>
                <w:rFonts w:ascii="Arial" w:hAnsi="Arial" w:cs="Arial"/>
                <w:b/>
                <w:bCs/>
                <w:spacing w:val="1"/>
              </w:rPr>
              <w:t>n</w:t>
            </w:r>
            <w:r w:rsidRPr="001C2717">
              <w:rPr>
                <w:rFonts w:ascii="Arial" w:hAnsi="Arial" w:cs="Arial"/>
                <w:b/>
                <w:bCs/>
              </w:rPr>
              <w:t>strume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n</w:t>
            </w:r>
            <w:r w:rsidRPr="001C2717">
              <w:rPr>
                <w:rFonts w:ascii="Arial" w:hAnsi="Arial" w:cs="Arial"/>
                <w:b/>
                <w:bCs/>
                <w:spacing w:val="1"/>
              </w:rPr>
              <w:t>t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o</w:t>
            </w:r>
            <w:r w:rsidRPr="001C2717">
              <w:rPr>
                <w:rFonts w:ascii="Arial" w:hAnsi="Arial" w:cs="Arial"/>
                <w:b/>
                <w:bCs/>
              </w:rPr>
              <w:t>s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 xml:space="preserve"> </w:t>
            </w:r>
            <w:r w:rsidRPr="001C2717">
              <w:rPr>
                <w:rFonts w:ascii="Arial" w:hAnsi="Arial" w:cs="Arial"/>
                <w:b/>
                <w:bCs/>
              </w:rPr>
              <w:t>de d</w:t>
            </w:r>
            <w:r w:rsidRPr="001C2717">
              <w:rPr>
                <w:rFonts w:ascii="Arial" w:hAnsi="Arial" w:cs="Arial"/>
                <w:b/>
                <w:bCs/>
                <w:spacing w:val="-2"/>
              </w:rPr>
              <w:t>e</w:t>
            </w:r>
            <w:r w:rsidRPr="001C2717">
              <w:rPr>
                <w:rFonts w:ascii="Arial" w:hAnsi="Arial" w:cs="Arial"/>
                <w:b/>
                <w:bCs/>
              </w:rPr>
              <w:t>s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cr</w:t>
            </w:r>
            <w:r w:rsidRPr="001C2717">
              <w:rPr>
                <w:rFonts w:ascii="Arial" w:hAnsi="Arial" w:cs="Arial"/>
                <w:b/>
                <w:bCs/>
              </w:rPr>
              <w:t>ipción,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 xml:space="preserve"> </w:t>
            </w:r>
            <w:r w:rsidRPr="001C2717">
              <w:rPr>
                <w:rFonts w:ascii="Arial" w:hAnsi="Arial" w:cs="Arial"/>
                <w:b/>
                <w:bCs/>
              </w:rPr>
              <w:t>gu</w:t>
            </w:r>
            <w:r w:rsidRPr="001C2717">
              <w:rPr>
                <w:rFonts w:ascii="Arial" w:hAnsi="Arial" w:cs="Arial"/>
                <w:b/>
                <w:bCs/>
                <w:spacing w:val="1"/>
              </w:rPr>
              <w:t>í</w:t>
            </w:r>
            <w:r w:rsidRPr="001C2717">
              <w:rPr>
                <w:rFonts w:ascii="Arial" w:hAnsi="Arial" w:cs="Arial"/>
                <w:b/>
                <w:bCs/>
              </w:rPr>
              <w:t>as y publicaciones.</w:t>
            </w:r>
          </w:p>
        </w:tc>
        <w:tc>
          <w:tcPr>
            <w:tcW w:w="7371" w:type="dxa"/>
            <w:vAlign w:val="center"/>
          </w:tcPr>
          <w:p w14:paraId="01E80F68" w14:textId="69249B0B" w:rsidR="00643E6D" w:rsidRPr="00643E6D" w:rsidRDefault="00643E6D" w:rsidP="00643E6D">
            <w:pPr>
              <w:tabs>
                <w:tab w:val="right" w:pos="2736"/>
                <w:tab w:val="left" w:pos="2880"/>
                <w:tab w:val="right" w:pos="4752"/>
                <w:tab w:val="right" w:pos="7776"/>
              </w:tabs>
              <w:spacing w:before="39" w:line="276" w:lineRule="auto"/>
              <w:ind w:right="108"/>
              <w:jc w:val="center"/>
              <w:textAlignment w:val="baseline"/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</w:pPr>
            <w:r>
              <w:rPr>
                <w:rFonts w:ascii="Arial" w:eastAsia="Verdana" w:hAnsi="Arial" w:cs="Arial"/>
                <w:color w:val="000000"/>
                <w:lang w:val="es-ES"/>
              </w:rPr>
              <w:t xml:space="preserve">Puede Consultar con las personas de contacto en </w:t>
            </w:r>
            <w:r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  <w:t>(2.3)</w:t>
            </w:r>
          </w:p>
        </w:tc>
      </w:tr>
    </w:tbl>
    <w:p w14:paraId="0CEA2696" w14:textId="7133E116" w:rsidR="00920E56" w:rsidRPr="001F2FC5" w:rsidRDefault="00920E56" w:rsidP="00920E56">
      <w:pPr>
        <w:tabs>
          <w:tab w:val="left" w:pos="3210"/>
        </w:tabs>
        <w:rPr>
          <w:rFonts w:ascii="Arial" w:hAnsi="Arial" w:cs="Arial"/>
        </w:rPr>
      </w:pPr>
    </w:p>
    <w:tbl>
      <w:tblPr>
        <w:tblStyle w:val="Tablaconcuadrcula1"/>
        <w:tblW w:w="9606" w:type="dxa"/>
        <w:tblLook w:val="04A0" w:firstRow="1" w:lastRow="0" w:firstColumn="1" w:lastColumn="0" w:noHBand="0" w:noVBand="1"/>
      </w:tblPr>
      <w:tblGrid>
        <w:gridCol w:w="2099"/>
        <w:gridCol w:w="7507"/>
      </w:tblGrid>
      <w:tr w:rsidR="00920E56" w:rsidRPr="001F2FC5" w14:paraId="3D9A7C19" w14:textId="77777777" w:rsidTr="006C6F48">
        <w:tc>
          <w:tcPr>
            <w:tcW w:w="9606" w:type="dxa"/>
            <w:gridSpan w:val="2"/>
            <w:shd w:val="clear" w:color="auto" w:fill="00B0F0"/>
          </w:tcPr>
          <w:p w14:paraId="2BCB9EDE" w14:textId="77777777" w:rsidR="00920E56" w:rsidRPr="001F2FC5" w:rsidRDefault="00920E56" w:rsidP="006C6F48">
            <w:pPr>
              <w:jc w:val="center"/>
              <w:rPr>
                <w:rFonts w:ascii="Arial" w:hAnsi="Arial" w:cs="Arial"/>
                <w:b/>
                <w:lang w:val="es-ES"/>
              </w:rPr>
            </w:pPr>
            <w:r w:rsidRPr="001F2FC5">
              <w:rPr>
                <w:rFonts w:ascii="Arial" w:hAnsi="Arial" w:cs="Arial"/>
                <w:b/>
                <w:sz w:val="36"/>
                <w:lang w:val="es-ES"/>
              </w:rPr>
              <w:t xml:space="preserve">4. </w:t>
            </w:r>
            <w:r w:rsidRPr="001F2FC5">
              <w:rPr>
                <w:rFonts w:ascii="Arial" w:hAnsi="Arial" w:cs="Arial"/>
                <w:b/>
                <w:sz w:val="32"/>
                <w:lang w:val="es-ES"/>
              </w:rPr>
              <w:t>ACCESO</w:t>
            </w:r>
          </w:p>
        </w:tc>
      </w:tr>
      <w:tr w:rsidR="00920E56" w:rsidRPr="001F2FC5" w14:paraId="7BED2334" w14:textId="77777777" w:rsidTr="00643E6D">
        <w:trPr>
          <w:trHeight w:val="2491"/>
        </w:trPr>
        <w:tc>
          <w:tcPr>
            <w:tcW w:w="2099" w:type="dxa"/>
            <w:vAlign w:val="center"/>
          </w:tcPr>
          <w:p w14:paraId="6A978F90" w14:textId="77777777" w:rsidR="00920E56" w:rsidRPr="001F2FC5" w:rsidRDefault="00920E56" w:rsidP="00643E6D">
            <w:pPr>
              <w:spacing w:before="34" w:after="2024" w:line="260" w:lineRule="exact"/>
              <w:jc w:val="center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4.1</w:t>
            </w:r>
            <w:r w:rsidRPr="001F2FC5">
              <w:rPr>
                <w:rFonts w:ascii="Arial" w:eastAsia="Verdana" w:hAnsi="Arial" w:cs="Arial"/>
                <w:color w:val="000000"/>
                <w:spacing w:val="6"/>
                <w:lang w:val="es-ES"/>
              </w:rPr>
              <w:t xml:space="preserve"> </w:t>
            </w:r>
            <w:r w:rsidRPr="00643E6D">
              <w:rPr>
                <w:rFonts w:ascii="Arial" w:eastAsia="Verdana" w:hAnsi="Arial" w:cs="Arial"/>
                <w:b/>
                <w:bCs/>
                <w:color w:val="000000"/>
                <w:spacing w:val="6"/>
                <w:lang w:val="es-ES"/>
              </w:rPr>
              <w:t>Horarios de atención</w:t>
            </w:r>
          </w:p>
        </w:tc>
        <w:tc>
          <w:tcPr>
            <w:tcW w:w="7507" w:type="dxa"/>
            <w:vAlign w:val="center"/>
          </w:tcPr>
          <w:p w14:paraId="536B8843" w14:textId="3C5CE670" w:rsidR="00920E56" w:rsidRPr="001F2FC5" w:rsidRDefault="00920E56" w:rsidP="00643E6D">
            <w:pPr>
              <w:spacing w:before="212" w:line="269" w:lineRule="exact"/>
              <w:ind w:right="36"/>
              <w:jc w:val="center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Horarios de atención: lunes a viernes, 8:00 am. a 4:00 pm</w:t>
            </w:r>
          </w:p>
          <w:p w14:paraId="5F576355" w14:textId="77777777" w:rsidR="00920E56" w:rsidRPr="001F2FC5" w:rsidRDefault="00920E56" w:rsidP="00643E6D">
            <w:pPr>
              <w:spacing w:before="205" w:line="260" w:lineRule="exact"/>
              <w:ind w:right="36"/>
              <w:jc w:val="center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Cerrado al público: sábados y domingos.</w:t>
            </w:r>
          </w:p>
          <w:p w14:paraId="368A8A6C" w14:textId="6FB53C74" w:rsidR="00920E56" w:rsidRPr="001F2FC5" w:rsidRDefault="00920E56" w:rsidP="00643E6D">
            <w:pPr>
              <w:pStyle w:val="Defaul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F2FC5">
              <w:rPr>
                <w:rFonts w:ascii="Arial" w:hAnsi="Arial" w:cs="Arial"/>
                <w:sz w:val="22"/>
                <w:szCs w:val="22"/>
              </w:rPr>
              <w:t>Cerrado Los días festivos o asuetos por Decreto: Vacaciones de Semana Santa, 1 y 10 de mayo, Fiestas Patronales 14 y 15 de mayo, 17 de junio, 5 y 6 de agosto, 15 de septiembre; 2 de noviembre y del 23 de diciembre al 2 de enero.</w:t>
            </w:r>
          </w:p>
        </w:tc>
      </w:tr>
      <w:tr w:rsidR="00920E56" w:rsidRPr="001F2FC5" w14:paraId="0698E562" w14:textId="77777777" w:rsidTr="00920E56">
        <w:tc>
          <w:tcPr>
            <w:tcW w:w="2099" w:type="dxa"/>
          </w:tcPr>
          <w:p w14:paraId="536C7727" w14:textId="77777777" w:rsidR="00920E56" w:rsidRPr="001F2FC5" w:rsidRDefault="00920E56" w:rsidP="006C6F48">
            <w:pPr>
              <w:tabs>
                <w:tab w:val="left" w:pos="720"/>
                <w:tab w:val="right" w:pos="2376"/>
              </w:tabs>
              <w:spacing w:line="260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0323F75A" w14:textId="77777777" w:rsidR="00920E56" w:rsidRPr="001F2FC5" w:rsidRDefault="00920E56" w:rsidP="006C6F48">
            <w:pPr>
              <w:tabs>
                <w:tab w:val="left" w:pos="720"/>
                <w:tab w:val="right" w:pos="2376"/>
              </w:tabs>
              <w:spacing w:line="260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4.2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Condiciones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ab/>
              <w:t>y</w:t>
            </w:r>
          </w:p>
          <w:p w14:paraId="15D4E58E" w14:textId="77777777" w:rsidR="00920E56" w:rsidRPr="001F2FC5" w:rsidRDefault="00920E56" w:rsidP="006C6F48">
            <w:pPr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Requisitos para el uso y el acceso.</w:t>
            </w:r>
          </w:p>
          <w:p w14:paraId="2377325C" w14:textId="77777777" w:rsidR="00920E56" w:rsidRPr="001F2FC5" w:rsidRDefault="00920E56" w:rsidP="006C6F48">
            <w:pPr>
              <w:rPr>
                <w:rFonts w:ascii="Arial" w:hAnsi="Arial" w:cs="Arial"/>
                <w:lang w:val="es-ES"/>
              </w:rPr>
            </w:pPr>
          </w:p>
        </w:tc>
        <w:tc>
          <w:tcPr>
            <w:tcW w:w="7507" w:type="dxa"/>
          </w:tcPr>
          <w:p w14:paraId="2ED3BFA0" w14:textId="77777777" w:rsidR="00920E56" w:rsidRPr="001F2FC5" w:rsidRDefault="00920E56" w:rsidP="006C6F48">
            <w:pPr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0C6B2C8D" w14:textId="77777777" w:rsidR="00920E56" w:rsidRPr="001F2FC5" w:rsidRDefault="00920E56" w:rsidP="006C6F48">
            <w:pPr>
              <w:rPr>
                <w:rFonts w:ascii="Arial" w:hAnsi="Arial" w:cs="Arial"/>
              </w:rPr>
            </w:pPr>
            <w:r w:rsidRPr="001F2FC5">
              <w:rPr>
                <w:rFonts w:ascii="Arial" w:hAnsi="Arial" w:cs="Arial"/>
              </w:rPr>
              <w:t>Todo usuario puede solicitar información y acceso a las instalaciones del Archivo con el acompañamiento del Oficial de Archivo.</w:t>
            </w:r>
          </w:p>
        </w:tc>
      </w:tr>
      <w:tr w:rsidR="00920E56" w:rsidRPr="001F2FC5" w14:paraId="5C56E7AD" w14:textId="77777777" w:rsidTr="00920E56">
        <w:tc>
          <w:tcPr>
            <w:tcW w:w="2099" w:type="dxa"/>
          </w:tcPr>
          <w:p w14:paraId="32A49102" w14:textId="77777777" w:rsidR="00920E56" w:rsidRPr="001F2FC5" w:rsidRDefault="00920E56" w:rsidP="006C6F48">
            <w:pPr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4.3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Accesibilidad.</w:t>
            </w:r>
          </w:p>
          <w:p w14:paraId="6E5BBA3D" w14:textId="77777777" w:rsidR="00920E56" w:rsidRPr="001F2FC5" w:rsidRDefault="00920E56" w:rsidP="006C6F48">
            <w:pPr>
              <w:rPr>
                <w:rFonts w:ascii="Arial" w:hAnsi="Arial" w:cs="Arial"/>
                <w:lang w:val="es-ES"/>
              </w:rPr>
            </w:pPr>
          </w:p>
        </w:tc>
        <w:tc>
          <w:tcPr>
            <w:tcW w:w="7507" w:type="dxa"/>
          </w:tcPr>
          <w:p w14:paraId="50049F0F" w14:textId="49212BB2" w:rsidR="00920E56" w:rsidRPr="001F2FC5" w:rsidRDefault="00F96B4C" w:rsidP="006C6F48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eastAsia="Verdana" w:hAnsi="Arial" w:cs="Arial"/>
                <w:color w:val="000000"/>
                <w:lang w:val="es-ES"/>
              </w:rPr>
              <w:t>No se cuenta con Acceso preferencial.</w:t>
            </w:r>
          </w:p>
        </w:tc>
      </w:tr>
    </w:tbl>
    <w:tbl>
      <w:tblPr>
        <w:tblStyle w:val="Tablaconcuadrcula2"/>
        <w:tblW w:w="9606" w:type="dxa"/>
        <w:tblLook w:val="04A0" w:firstRow="1" w:lastRow="0" w:firstColumn="1" w:lastColumn="0" w:noHBand="0" w:noVBand="1"/>
      </w:tblPr>
      <w:tblGrid>
        <w:gridCol w:w="2093"/>
        <w:gridCol w:w="7513"/>
      </w:tblGrid>
      <w:tr w:rsidR="00920E56" w:rsidRPr="001F2FC5" w14:paraId="3DAF045B" w14:textId="77777777" w:rsidTr="006C6F48">
        <w:tc>
          <w:tcPr>
            <w:tcW w:w="9606" w:type="dxa"/>
            <w:gridSpan w:val="2"/>
            <w:shd w:val="clear" w:color="auto" w:fill="00B0F0"/>
          </w:tcPr>
          <w:p w14:paraId="0D02C0E7" w14:textId="77777777" w:rsidR="00920E56" w:rsidRPr="001F2FC5" w:rsidRDefault="00920E56" w:rsidP="006C6F48">
            <w:pPr>
              <w:jc w:val="center"/>
              <w:rPr>
                <w:rFonts w:ascii="Arial" w:hAnsi="Arial" w:cs="Arial"/>
                <w:b/>
                <w:lang w:val="es-ES"/>
              </w:rPr>
            </w:pPr>
            <w:r w:rsidRPr="001F2FC5">
              <w:rPr>
                <w:rFonts w:ascii="Arial" w:hAnsi="Arial" w:cs="Arial"/>
                <w:b/>
                <w:sz w:val="28"/>
                <w:lang w:val="es-ES"/>
              </w:rPr>
              <w:t>5</w:t>
            </w:r>
            <w:r w:rsidRPr="001F2FC5">
              <w:rPr>
                <w:rFonts w:ascii="Arial" w:hAnsi="Arial" w:cs="Arial"/>
                <w:b/>
                <w:sz w:val="36"/>
                <w:lang w:val="es-ES"/>
              </w:rPr>
              <w:t xml:space="preserve">. </w:t>
            </w:r>
            <w:r w:rsidRPr="001F2FC5">
              <w:rPr>
                <w:rFonts w:ascii="Arial" w:hAnsi="Arial" w:cs="Arial"/>
                <w:b/>
                <w:sz w:val="32"/>
                <w:lang w:val="es-ES"/>
              </w:rPr>
              <w:t>AREA DE SERVICIOS</w:t>
            </w:r>
          </w:p>
        </w:tc>
      </w:tr>
      <w:tr w:rsidR="00920E56" w:rsidRPr="001F2FC5" w14:paraId="46FD8669" w14:textId="77777777" w:rsidTr="00F96B4C">
        <w:tc>
          <w:tcPr>
            <w:tcW w:w="2093" w:type="dxa"/>
            <w:vAlign w:val="center"/>
          </w:tcPr>
          <w:p w14:paraId="7E46F7DD" w14:textId="77777777" w:rsidR="00920E56" w:rsidRPr="00F96B4C" w:rsidRDefault="00920E56" w:rsidP="00F96B4C">
            <w:pPr>
              <w:tabs>
                <w:tab w:val="right" w:pos="2448"/>
              </w:tabs>
              <w:spacing w:before="284" w:line="260" w:lineRule="exact"/>
              <w:ind w:right="72"/>
              <w:jc w:val="center"/>
              <w:textAlignment w:val="baseline"/>
              <w:rPr>
                <w:rFonts w:ascii="Arial" w:eastAsia="Verdana" w:hAnsi="Arial" w:cs="Arial"/>
                <w:b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lastRenderedPageBreak/>
              <w:t>5</w:t>
            </w:r>
            <w:r w:rsidRPr="00F96B4C">
              <w:rPr>
                <w:rFonts w:ascii="Arial" w:eastAsia="Verdana" w:hAnsi="Arial" w:cs="Arial"/>
                <w:b/>
                <w:color w:val="000000"/>
                <w:lang w:val="es-ES"/>
              </w:rPr>
              <w:t>.1 Servicios ayuda</w:t>
            </w:r>
          </w:p>
          <w:p w14:paraId="039FCD34" w14:textId="77777777" w:rsidR="00920E56" w:rsidRPr="001F2FC5" w:rsidRDefault="00920E56" w:rsidP="00F96B4C">
            <w:pPr>
              <w:jc w:val="center"/>
              <w:rPr>
                <w:rFonts w:ascii="Arial" w:eastAsia="Verdana" w:hAnsi="Arial" w:cs="Arial"/>
                <w:color w:val="000000"/>
                <w:lang w:val="es-ES"/>
              </w:rPr>
            </w:pPr>
            <w:r w:rsidRPr="00F96B4C">
              <w:rPr>
                <w:rFonts w:ascii="Arial" w:eastAsia="Verdana" w:hAnsi="Arial" w:cs="Arial"/>
                <w:b/>
                <w:color w:val="000000"/>
                <w:lang w:val="es-ES"/>
              </w:rPr>
              <w:t>A investigación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.</w:t>
            </w:r>
          </w:p>
          <w:p w14:paraId="248FF75E" w14:textId="77777777" w:rsidR="00920E56" w:rsidRPr="001F2FC5" w:rsidRDefault="00920E56" w:rsidP="00F96B4C">
            <w:pPr>
              <w:jc w:val="center"/>
              <w:rPr>
                <w:rFonts w:ascii="Arial" w:hAnsi="Arial" w:cs="Arial"/>
                <w:lang w:val="es-ES"/>
              </w:rPr>
            </w:pPr>
          </w:p>
        </w:tc>
        <w:tc>
          <w:tcPr>
            <w:tcW w:w="7513" w:type="dxa"/>
          </w:tcPr>
          <w:p w14:paraId="4211A2D2" w14:textId="77777777" w:rsidR="00920E56" w:rsidRPr="001F2FC5" w:rsidRDefault="00920E56" w:rsidP="006C6F48">
            <w:pPr>
              <w:spacing w:before="471" w:line="264" w:lineRule="exact"/>
              <w:ind w:right="36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El Archivo Institucional trabaja de la mano con la Unidad de Acceso a la Información Pública. (UAIP)</w:t>
            </w:r>
          </w:p>
          <w:p w14:paraId="39A02BAE" w14:textId="77777777" w:rsidR="00920E56" w:rsidRPr="001F2FC5" w:rsidRDefault="00920E56" w:rsidP="006C6F48">
            <w:pPr>
              <w:spacing w:line="264" w:lineRule="exact"/>
              <w:ind w:right="36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50B8806F" w14:textId="38E8704A" w:rsidR="00920E56" w:rsidRPr="001F2FC5" w:rsidRDefault="00920E56" w:rsidP="006C6F48">
            <w:pPr>
              <w:widowControl w:val="0"/>
              <w:autoSpaceDE w:val="0"/>
              <w:autoSpaceDN w:val="0"/>
              <w:adjustRightInd w:val="0"/>
              <w:ind w:left="102" w:right="65"/>
              <w:jc w:val="both"/>
              <w:rPr>
                <w:rFonts w:ascii="Arial" w:hAnsi="Arial" w:cs="Arial"/>
              </w:rPr>
            </w:pPr>
            <w:r w:rsidRPr="001F2FC5">
              <w:rPr>
                <w:rFonts w:ascii="Arial" w:hAnsi="Arial" w:cs="Arial"/>
              </w:rPr>
              <w:t>En la Oficina de Archivo se habilitan espacios para consulta de ser requeridos por el solicitante.</w:t>
            </w:r>
          </w:p>
          <w:p w14:paraId="48289AF4" w14:textId="77777777" w:rsidR="00FC1DB7" w:rsidRPr="001F2FC5" w:rsidRDefault="00FC1DB7" w:rsidP="00FC1DB7">
            <w:pPr>
              <w:rPr>
                <w:rFonts w:ascii="Arial" w:hAnsi="Arial" w:cs="Arial"/>
              </w:rPr>
            </w:pPr>
          </w:p>
          <w:p w14:paraId="51241470" w14:textId="77777777" w:rsidR="00920E56" w:rsidRPr="001F2FC5" w:rsidRDefault="00920E56" w:rsidP="00920E56">
            <w:pPr>
              <w:rPr>
                <w:rFonts w:ascii="Arial" w:hAnsi="Arial" w:cs="Arial"/>
              </w:rPr>
            </w:pPr>
          </w:p>
          <w:p w14:paraId="7030FF07" w14:textId="77777777" w:rsidR="00920E56" w:rsidRPr="001F2FC5" w:rsidRDefault="00920E56" w:rsidP="006C6F48">
            <w:pPr>
              <w:widowControl w:val="0"/>
              <w:autoSpaceDE w:val="0"/>
              <w:autoSpaceDN w:val="0"/>
              <w:adjustRightInd w:val="0"/>
              <w:ind w:left="102" w:right="65"/>
              <w:jc w:val="both"/>
              <w:rPr>
                <w:rFonts w:ascii="Arial" w:hAnsi="Arial" w:cs="Arial"/>
              </w:rPr>
            </w:pPr>
            <w:r w:rsidRPr="001F2FC5">
              <w:rPr>
                <w:rFonts w:ascii="Arial" w:hAnsi="Arial" w:cs="Arial"/>
              </w:rPr>
              <w:t>Los servicios de referencia, orientación y ayuda a la investigación se pueden llevar a cabo a través del Oficial de Información.</w:t>
            </w:r>
          </w:p>
          <w:p w14:paraId="22B4906D" w14:textId="77777777" w:rsidR="00920E56" w:rsidRPr="001F2FC5" w:rsidRDefault="00920E56" w:rsidP="006C6F48">
            <w:pPr>
              <w:widowControl w:val="0"/>
              <w:autoSpaceDE w:val="0"/>
              <w:autoSpaceDN w:val="0"/>
              <w:adjustRightInd w:val="0"/>
              <w:ind w:right="65"/>
              <w:jc w:val="both"/>
              <w:rPr>
                <w:rFonts w:ascii="Arial" w:hAnsi="Arial" w:cs="Arial"/>
              </w:rPr>
            </w:pPr>
          </w:p>
          <w:p w14:paraId="04157A32" w14:textId="77777777" w:rsidR="00920E56" w:rsidRPr="001F2FC5" w:rsidRDefault="00920E56" w:rsidP="006C6F48">
            <w:pPr>
              <w:rPr>
                <w:rFonts w:ascii="Arial" w:hAnsi="Arial" w:cs="Arial"/>
                <w:lang w:val="es-ES"/>
              </w:rPr>
            </w:pPr>
          </w:p>
        </w:tc>
      </w:tr>
      <w:tr w:rsidR="00920E56" w:rsidRPr="001F2FC5" w14:paraId="73E46936" w14:textId="77777777" w:rsidTr="006C6F48">
        <w:tc>
          <w:tcPr>
            <w:tcW w:w="2093" w:type="dxa"/>
          </w:tcPr>
          <w:p w14:paraId="071A5778" w14:textId="77777777" w:rsidR="00920E56" w:rsidRPr="00F96B4C" w:rsidRDefault="00920E56" w:rsidP="006C6F48">
            <w:pPr>
              <w:tabs>
                <w:tab w:val="left" w:pos="720"/>
              </w:tabs>
              <w:spacing w:before="284" w:line="260" w:lineRule="exact"/>
              <w:textAlignment w:val="baseline"/>
              <w:rPr>
                <w:rFonts w:ascii="Arial" w:eastAsia="Verdana" w:hAnsi="Arial" w:cs="Arial"/>
                <w:b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5.</w:t>
            </w:r>
            <w:r w:rsidRPr="00F96B4C">
              <w:rPr>
                <w:rFonts w:ascii="Arial" w:eastAsia="Verdana" w:hAnsi="Arial" w:cs="Arial"/>
                <w:b/>
                <w:color w:val="000000"/>
                <w:lang w:val="es-ES"/>
              </w:rPr>
              <w:t>2Servicios de</w:t>
            </w:r>
          </w:p>
          <w:p w14:paraId="189A4A99" w14:textId="77777777" w:rsidR="00920E56" w:rsidRPr="00F96B4C" w:rsidRDefault="00920E56" w:rsidP="006C6F48">
            <w:pPr>
              <w:rPr>
                <w:rFonts w:ascii="Arial" w:eastAsia="Verdana" w:hAnsi="Arial" w:cs="Arial"/>
                <w:b/>
                <w:color w:val="000000"/>
                <w:lang w:val="es-ES"/>
              </w:rPr>
            </w:pPr>
            <w:r w:rsidRPr="00F96B4C">
              <w:rPr>
                <w:rFonts w:ascii="Arial" w:eastAsia="Verdana" w:hAnsi="Arial" w:cs="Arial"/>
                <w:b/>
                <w:color w:val="000000"/>
                <w:lang w:val="es-ES"/>
              </w:rPr>
              <w:t>Reproducción</w:t>
            </w:r>
          </w:p>
          <w:p w14:paraId="722C854E" w14:textId="77777777" w:rsidR="00920E56" w:rsidRPr="001F2FC5" w:rsidRDefault="00920E56" w:rsidP="006C6F48">
            <w:pPr>
              <w:rPr>
                <w:rFonts w:ascii="Arial" w:hAnsi="Arial" w:cs="Arial"/>
                <w:lang w:val="es-ES"/>
              </w:rPr>
            </w:pPr>
          </w:p>
        </w:tc>
        <w:tc>
          <w:tcPr>
            <w:tcW w:w="7513" w:type="dxa"/>
          </w:tcPr>
          <w:p w14:paraId="3102E43E" w14:textId="77777777" w:rsidR="00920E56" w:rsidRPr="001F2FC5" w:rsidRDefault="00920E56" w:rsidP="006C6F48">
            <w:pPr>
              <w:pStyle w:val="Default"/>
              <w:rPr>
                <w:rFonts w:ascii="Arial" w:hAnsi="Arial" w:cs="Arial"/>
                <w:sz w:val="22"/>
                <w:szCs w:val="22"/>
              </w:rPr>
            </w:pPr>
          </w:p>
          <w:p w14:paraId="56FAEF5F" w14:textId="77777777" w:rsidR="00920E56" w:rsidRPr="001F2FC5" w:rsidRDefault="00920E56" w:rsidP="006C6F48">
            <w:pPr>
              <w:widowControl w:val="0"/>
              <w:autoSpaceDE w:val="0"/>
              <w:autoSpaceDN w:val="0"/>
              <w:adjustRightInd w:val="0"/>
              <w:spacing w:line="256" w:lineRule="exact"/>
              <w:ind w:left="102" w:right="329"/>
              <w:rPr>
                <w:rFonts w:ascii="Arial" w:hAnsi="Arial" w:cs="Arial"/>
                <w:spacing w:val="-1"/>
              </w:rPr>
            </w:pPr>
            <w:r w:rsidRPr="001F2FC5">
              <w:rPr>
                <w:rFonts w:ascii="Arial" w:hAnsi="Arial" w:cs="Arial"/>
                <w:spacing w:val="-1"/>
              </w:rPr>
              <w:t>Fotocopiadora</w:t>
            </w:r>
          </w:p>
          <w:p w14:paraId="73BDE8F9" w14:textId="77777777" w:rsidR="00920E56" w:rsidRPr="001F2FC5" w:rsidRDefault="00920E56" w:rsidP="006C6F48">
            <w:pPr>
              <w:widowControl w:val="0"/>
              <w:autoSpaceDE w:val="0"/>
              <w:autoSpaceDN w:val="0"/>
              <w:adjustRightInd w:val="0"/>
              <w:spacing w:line="256" w:lineRule="exact"/>
              <w:ind w:left="102" w:right="329"/>
              <w:rPr>
                <w:rFonts w:ascii="Arial" w:hAnsi="Arial" w:cs="Arial"/>
                <w:spacing w:val="-1"/>
              </w:rPr>
            </w:pPr>
            <w:r w:rsidRPr="001F2FC5">
              <w:rPr>
                <w:rFonts w:ascii="Arial" w:hAnsi="Arial" w:cs="Arial"/>
                <w:spacing w:val="-1"/>
              </w:rPr>
              <w:t xml:space="preserve">Escaneo </w:t>
            </w:r>
          </w:p>
          <w:p w14:paraId="579F9403" w14:textId="77777777" w:rsidR="00920E56" w:rsidRPr="001F2FC5" w:rsidRDefault="00920E56" w:rsidP="006C6F48">
            <w:pPr>
              <w:widowControl w:val="0"/>
              <w:autoSpaceDE w:val="0"/>
              <w:autoSpaceDN w:val="0"/>
              <w:adjustRightInd w:val="0"/>
              <w:spacing w:line="256" w:lineRule="exact"/>
              <w:ind w:left="102" w:right="329"/>
              <w:rPr>
                <w:rFonts w:ascii="Arial" w:hAnsi="Arial" w:cs="Arial"/>
                <w:spacing w:val="-1"/>
              </w:rPr>
            </w:pPr>
            <w:r w:rsidRPr="001F2FC5">
              <w:rPr>
                <w:rFonts w:ascii="Arial" w:hAnsi="Arial" w:cs="Arial"/>
                <w:spacing w:val="-1"/>
              </w:rPr>
              <w:t xml:space="preserve">Impresión a color </w:t>
            </w:r>
          </w:p>
          <w:p w14:paraId="1FFE2529" w14:textId="77777777" w:rsidR="00920E56" w:rsidRPr="001F2FC5" w:rsidRDefault="00920E56" w:rsidP="006C6F48">
            <w:pPr>
              <w:rPr>
                <w:rFonts w:ascii="Arial" w:hAnsi="Arial" w:cs="Arial"/>
              </w:rPr>
            </w:pPr>
          </w:p>
        </w:tc>
      </w:tr>
      <w:tr w:rsidR="00920E56" w:rsidRPr="001F2FC5" w14:paraId="00390966" w14:textId="77777777" w:rsidTr="006C6F48">
        <w:tc>
          <w:tcPr>
            <w:tcW w:w="2093" w:type="dxa"/>
          </w:tcPr>
          <w:p w14:paraId="1CA53C39" w14:textId="77777777" w:rsidR="00920E56" w:rsidRPr="00F96B4C" w:rsidRDefault="00920E56" w:rsidP="006C6F48">
            <w:pPr>
              <w:tabs>
                <w:tab w:val="left" w:pos="720"/>
              </w:tabs>
              <w:spacing w:before="293" w:line="261" w:lineRule="exact"/>
              <w:ind w:left="144"/>
              <w:textAlignment w:val="baseline"/>
              <w:rPr>
                <w:rFonts w:ascii="Arial" w:eastAsia="Verdana" w:hAnsi="Arial" w:cs="Arial"/>
                <w:b/>
                <w:color w:val="000000"/>
                <w:lang w:val="es-ES"/>
              </w:rPr>
            </w:pPr>
            <w:r w:rsidRPr="00F96B4C">
              <w:rPr>
                <w:rFonts w:ascii="Arial" w:eastAsia="Verdana" w:hAnsi="Arial" w:cs="Arial"/>
                <w:b/>
                <w:color w:val="000000"/>
                <w:lang w:val="es-ES"/>
              </w:rPr>
              <w:t>5.3 Espacios Públicos.</w:t>
            </w:r>
          </w:p>
          <w:p w14:paraId="0A041713" w14:textId="77777777" w:rsidR="00920E56" w:rsidRPr="001F2FC5" w:rsidRDefault="00920E56" w:rsidP="006C6F48">
            <w:pPr>
              <w:tabs>
                <w:tab w:val="left" w:pos="720"/>
              </w:tabs>
              <w:spacing w:before="293" w:line="261" w:lineRule="exact"/>
              <w:ind w:left="144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</w:tc>
        <w:tc>
          <w:tcPr>
            <w:tcW w:w="7513" w:type="dxa"/>
          </w:tcPr>
          <w:p w14:paraId="59F5E880" w14:textId="77777777" w:rsidR="00920E56" w:rsidRPr="001F2FC5" w:rsidRDefault="00920E56" w:rsidP="006C6F48">
            <w:pPr>
              <w:widowControl w:val="0"/>
              <w:autoSpaceDE w:val="0"/>
              <w:autoSpaceDN w:val="0"/>
              <w:adjustRightInd w:val="0"/>
              <w:spacing w:before="2" w:line="260" w:lineRule="exact"/>
              <w:rPr>
                <w:rFonts w:ascii="Arial" w:hAnsi="Arial" w:cs="Arial"/>
              </w:rPr>
            </w:pPr>
          </w:p>
          <w:p w14:paraId="49E563F8" w14:textId="0A85F228" w:rsidR="00920E56" w:rsidRPr="001F2FC5" w:rsidRDefault="00F96B4C" w:rsidP="006C6F48">
            <w:pPr>
              <w:widowControl w:val="0"/>
              <w:autoSpaceDE w:val="0"/>
              <w:autoSpaceDN w:val="0"/>
              <w:adjustRightInd w:val="0"/>
              <w:spacing w:line="256" w:lineRule="exact"/>
              <w:ind w:left="102" w:right="5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 cuenta con baños, acceso a Internet, parque y agua potable.</w:t>
            </w:r>
            <w:r w:rsidR="00920E56" w:rsidRPr="001F2FC5">
              <w:rPr>
                <w:rFonts w:ascii="Arial" w:hAnsi="Arial" w:cs="Arial"/>
              </w:rPr>
              <w:t xml:space="preserve"> </w:t>
            </w:r>
          </w:p>
        </w:tc>
      </w:tr>
      <w:tr w:rsidR="00920E56" w:rsidRPr="001F2FC5" w14:paraId="5EDA5FC9" w14:textId="77777777" w:rsidTr="006C6F48">
        <w:tc>
          <w:tcPr>
            <w:tcW w:w="9606" w:type="dxa"/>
            <w:gridSpan w:val="2"/>
            <w:shd w:val="clear" w:color="auto" w:fill="00B0F0"/>
          </w:tcPr>
          <w:p w14:paraId="272A3B8A" w14:textId="77777777" w:rsidR="00920E56" w:rsidRPr="001F2FC5" w:rsidRDefault="00920E56" w:rsidP="006C6F48">
            <w:pPr>
              <w:pStyle w:val="Default"/>
              <w:rPr>
                <w:rFonts w:ascii="Arial" w:hAnsi="Arial" w:cs="Arial"/>
                <w:b/>
                <w:szCs w:val="22"/>
              </w:rPr>
            </w:pPr>
          </w:p>
          <w:p w14:paraId="1A3ADA6E" w14:textId="77777777" w:rsidR="00920E56" w:rsidRPr="001F2FC5" w:rsidRDefault="00920E56" w:rsidP="006C6F48">
            <w:pPr>
              <w:pStyle w:val="Defaul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1F2FC5">
              <w:rPr>
                <w:rFonts w:ascii="Arial" w:hAnsi="Arial" w:cs="Arial"/>
                <w:b/>
                <w:sz w:val="28"/>
                <w:szCs w:val="22"/>
                <w:shd w:val="clear" w:color="auto" w:fill="00B0F0"/>
              </w:rPr>
              <w:t>6</w:t>
            </w:r>
            <w:r w:rsidRPr="001F2FC5">
              <w:rPr>
                <w:rFonts w:ascii="Arial" w:hAnsi="Arial" w:cs="Arial"/>
                <w:b/>
                <w:sz w:val="36"/>
                <w:szCs w:val="22"/>
                <w:shd w:val="clear" w:color="auto" w:fill="00B0F0"/>
              </w:rPr>
              <w:t xml:space="preserve">. </w:t>
            </w:r>
            <w:r w:rsidRPr="001F2FC5">
              <w:rPr>
                <w:rFonts w:ascii="Arial" w:hAnsi="Arial" w:cs="Arial"/>
                <w:b/>
                <w:sz w:val="32"/>
                <w:szCs w:val="22"/>
                <w:shd w:val="clear" w:color="auto" w:fill="00B0F0"/>
              </w:rPr>
              <w:t>AREA DE CONTROL</w:t>
            </w:r>
          </w:p>
        </w:tc>
      </w:tr>
      <w:tr w:rsidR="00920E56" w:rsidRPr="001F2FC5" w14:paraId="448006EF" w14:textId="77777777" w:rsidTr="006C6F48">
        <w:tc>
          <w:tcPr>
            <w:tcW w:w="2093" w:type="dxa"/>
          </w:tcPr>
          <w:p w14:paraId="7A999A34" w14:textId="77777777" w:rsidR="00920E56" w:rsidRPr="001F2FC5" w:rsidRDefault="00920E56" w:rsidP="006C6F48">
            <w:pPr>
              <w:tabs>
                <w:tab w:val="left" w:pos="648"/>
                <w:tab w:val="right" w:pos="2520"/>
              </w:tabs>
              <w:spacing w:line="261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71BDA437" w14:textId="77777777" w:rsidR="00920E56" w:rsidRPr="00F96B4C" w:rsidRDefault="00920E56" w:rsidP="006C6F48">
            <w:pPr>
              <w:tabs>
                <w:tab w:val="left" w:pos="648"/>
                <w:tab w:val="right" w:pos="2520"/>
              </w:tabs>
              <w:spacing w:line="261" w:lineRule="exact"/>
              <w:textAlignment w:val="baseline"/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6.1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</w:t>
            </w:r>
            <w:r w:rsidRPr="00F96B4C"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  <w:t xml:space="preserve">Identificador </w:t>
            </w:r>
            <w:r w:rsidRPr="00F96B4C"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  <w:tab/>
              <w:t>de</w:t>
            </w:r>
          </w:p>
          <w:p w14:paraId="1351BE68" w14:textId="77777777" w:rsidR="00920E56" w:rsidRPr="001F2FC5" w:rsidRDefault="00920E56" w:rsidP="006C6F48">
            <w:pPr>
              <w:tabs>
                <w:tab w:val="left" w:pos="648"/>
                <w:tab w:val="right" w:pos="2520"/>
              </w:tabs>
              <w:spacing w:line="261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F96B4C"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  <w:t>La institución.</w:t>
            </w:r>
          </w:p>
        </w:tc>
        <w:tc>
          <w:tcPr>
            <w:tcW w:w="7513" w:type="dxa"/>
          </w:tcPr>
          <w:p w14:paraId="420248F7" w14:textId="77777777" w:rsidR="00920E56" w:rsidRPr="001F2FC5" w:rsidRDefault="00920E56" w:rsidP="006C6F48">
            <w:pPr>
              <w:pStyle w:val="Default"/>
              <w:rPr>
                <w:rFonts w:ascii="Arial" w:eastAsia="Verdana" w:hAnsi="Arial" w:cs="Arial"/>
                <w:lang w:val="es-ES"/>
              </w:rPr>
            </w:pPr>
          </w:p>
          <w:p w14:paraId="6CB5F382" w14:textId="77777777" w:rsidR="00920E56" w:rsidRPr="001F2FC5" w:rsidRDefault="00920E56" w:rsidP="006C6F48">
            <w:pPr>
              <w:pStyle w:val="Default"/>
              <w:rPr>
                <w:rFonts w:ascii="Arial" w:eastAsia="Verdana" w:hAnsi="Arial" w:cs="Arial"/>
                <w:lang w:val="es-ES"/>
              </w:rPr>
            </w:pPr>
            <w:r w:rsidRPr="001F2FC5">
              <w:rPr>
                <w:rFonts w:ascii="Arial" w:eastAsia="Verdana" w:hAnsi="Arial" w:cs="Arial"/>
                <w:lang w:val="es-ES"/>
              </w:rPr>
              <w:t>Alcaldía Municipal de San Isidro (AMSI).</w:t>
            </w:r>
          </w:p>
          <w:p w14:paraId="1B4BC2E2" w14:textId="77777777" w:rsidR="00920E56" w:rsidRPr="00F96B4C" w:rsidRDefault="00920E56" w:rsidP="006C6F48">
            <w:pPr>
              <w:pStyle w:val="Default"/>
              <w:rPr>
                <w:rFonts w:ascii="Arial" w:eastAsia="Verdana" w:hAnsi="Arial" w:cs="Arial"/>
                <w:b/>
                <w:bCs/>
                <w:lang w:val="es-ES"/>
              </w:rPr>
            </w:pPr>
            <w:r w:rsidRPr="00F96B4C">
              <w:rPr>
                <w:rFonts w:ascii="Arial" w:eastAsia="Verdana" w:hAnsi="Arial" w:cs="Arial"/>
                <w:b/>
                <w:bCs/>
                <w:sz w:val="22"/>
                <w:lang w:val="es-ES"/>
              </w:rPr>
              <w:t>UNIDAD DE GESTION DOCUMENTAL Y ARCHIVO MUNICIPAL.</w:t>
            </w:r>
          </w:p>
        </w:tc>
      </w:tr>
      <w:tr w:rsidR="00F96B4C" w:rsidRPr="001F2FC5" w14:paraId="2F192A01" w14:textId="77777777" w:rsidTr="006C6F48">
        <w:tc>
          <w:tcPr>
            <w:tcW w:w="2093" w:type="dxa"/>
          </w:tcPr>
          <w:p w14:paraId="54FEDB63" w14:textId="77777777" w:rsidR="00F96B4C" w:rsidRPr="001C2717" w:rsidRDefault="00F96B4C" w:rsidP="00F96B4C">
            <w:pPr>
              <w:widowControl w:val="0"/>
              <w:autoSpaceDE w:val="0"/>
              <w:autoSpaceDN w:val="0"/>
              <w:adjustRightInd w:val="0"/>
              <w:spacing w:before="5" w:line="180" w:lineRule="exact"/>
              <w:rPr>
                <w:rFonts w:ascii="Arial" w:hAnsi="Arial" w:cs="Arial"/>
              </w:rPr>
            </w:pPr>
          </w:p>
          <w:p w14:paraId="50333A75" w14:textId="77777777" w:rsidR="00F96B4C" w:rsidRPr="001C2717" w:rsidRDefault="00F96B4C" w:rsidP="00F96B4C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rFonts w:ascii="Arial" w:hAnsi="Arial" w:cs="Arial"/>
              </w:rPr>
            </w:pPr>
          </w:p>
          <w:p w14:paraId="06EA68EB" w14:textId="53630D8E" w:rsidR="00F96B4C" w:rsidRPr="001F2FC5" w:rsidRDefault="00F96B4C" w:rsidP="00F96B4C">
            <w:pPr>
              <w:tabs>
                <w:tab w:val="left" w:pos="648"/>
                <w:tab w:val="right" w:pos="2520"/>
              </w:tabs>
              <w:spacing w:line="261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C2717">
              <w:rPr>
                <w:rFonts w:ascii="Arial" w:hAnsi="Arial" w:cs="Arial"/>
                <w:b/>
                <w:bCs/>
                <w:spacing w:val="-1"/>
              </w:rPr>
              <w:t>6.</w:t>
            </w:r>
            <w:r>
              <w:rPr>
                <w:rFonts w:ascii="Arial" w:hAnsi="Arial" w:cs="Arial"/>
                <w:b/>
                <w:bCs/>
                <w:spacing w:val="-1"/>
              </w:rPr>
              <w:t xml:space="preserve">2 </w:t>
            </w:r>
            <w:r w:rsidRPr="001C2717">
              <w:rPr>
                <w:rFonts w:ascii="Arial" w:hAnsi="Arial" w:cs="Arial"/>
                <w:b/>
                <w:bCs/>
              </w:rPr>
              <w:t>Regl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a</w:t>
            </w:r>
            <w:r w:rsidRPr="001C2717">
              <w:rPr>
                <w:rFonts w:ascii="Arial" w:hAnsi="Arial" w:cs="Arial"/>
                <w:b/>
                <w:bCs/>
              </w:rPr>
              <w:t>s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 xml:space="preserve"> </w:t>
            </w:r>
            <w:r w:rsidRPr="001C2717">
              <w:rPr>
                <w:rFonts w:ascii="Arial" w:hAnsi="Arial" w:cs="Arial"/>
                <w:b/>
                <w:bCs/>
              </w:rPr>
              <w:t>y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/</w:t>
            </w:r>
            <w:r w:rsidRPr="001C2717">
              <w:rPr>
                <w:rFonts w:ascii="Arial" w:hAnsi="Arial" w:cs="Arial"/>
                <w:b/>
                <w:bCs/>
              </w:rPr>
              <w:t>o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 xml:space="preserve"> co</w:t>
            </w:r>
            <w:r w:rsidRPr="001C2717">
              <w:rPr>
                <w:rFonts w:ascii="Arial" w:hAnsi="Arial" w:cs="Arial"/>
                <w:b/>
                <w:bCs/>
                <w:spacing w:val="1"/>
              </w:rPr>
              <w:t>n</w:t>
            </w:r>
            <w:r w:rsidRPr="001C2717">
              <w:rPr>
                <w:rFonts w:ascii="Arial" w:hAnsi="Arial" w:cs="Arial"/>
                <w:b/>
                <w:bCs/>
              </w:rPr>
              <w:t>v</w:t>
            </w:r>
            <w:r w:rsidRPr="001C2717">
              <w:rPr>
                <w:rFonts w:ascii="Arial" w:hAnsi="Arial" w:cs="Arial"/>
                <w:b/>
                <w:bCs/>
                <w:spacing w:val="1"/>
              </w:rPr>
              <w:t>en</w:t>
            </w:r>
            <w:r w:rsidRPr="001C2717">
              <w:rPr>
                <w:rFonts w:ascii="Arial" w:hAnsi="Arial" w:cs="Arial"/>
                <w:b/>
                <w:bCs/>
              </w:rPr>
              <w:t>c</w:t>
            </w:r>
            <w:r w:rsidRPr="001C2717">
              <w:rPr>
                <w:rFonts w:ascii="Arial" w:hAnsi="Arial" w:cs="Arial"/>
                <w:b/>
                <w:bCs/>
                <w:spacing w:val="-2"/>
              </w:rPr>
              <w:t>i</w:t>
            </w:r>
            <w:r w:rsidRPr="001C2717">
              <w:rPr>
                <w:rFonts w:ascii="Arial" w:hAnsi="Arial" w:cs="Arial"/>
                <w:b/>
                <w:bCs/>
                <w:spacing w:val="-1"/>
              </w:rPr>
              <w:t>o</w:t>
            </w:r>
            <w:r w:rsidRPr="001C2717">
              <w:rPr>
                <w:rFonts w:ascii="Arial" w:hAnsi="Arial" w:cs="Arial"/>
                <w:b/>
                <w:bCs/>
                <w:spacing w:val="1"/>
              </w:rPr>
              <w:t>n</w:t>
            </w:r>
            <w:r w:rsidRPr="001C2717">
              <w:rPr>
                <w:rFonts w:ascii="Arial" w:hAnsi="Arial" w:cs="Arial"/>
                <w:b/>
                <w:bCs/>
              </w:rPr>
              <w:t>es</w:t>
            </w:r>
          </w:p>
        </w:tc>
        <w:tc>
          <w:tcPr>
            <w:tcW w:w="7513" w:type="dxa"/>
          </w:tcPr>
          <w:p w14:paraId="092CF4F6" w14:textId="77777777" w:rsidR="00F96B4C" w:rsidRPr="00F96B4C" w:rsidRDefault="00F96B4C" w:rsidP="00F96B4C">
            <w:pPr>
              <w:widowControl w:val="0"/>
              <w:autoSpaceDE w:val="0"/>
              <w:autoSpaceDN w:val="0"/>
              <w:adjustRightInd w:val="0"/>
              <w:spacing w:line="239" w:lineRule="auto"/>
              <w:ind w:right="176"/>
              <w:jc w:val="both"/>
              <w:rPr>
                <w:rFonts w:ascii="Arial" w:eastAsia="Times New Roman" w:hAnsi="Arial" w:cs="Arial"/>
                <w:lang w:eastAsia="es-SV"/>
              </w:rPr>
            </w:pPr>
            <w:r w:rsidRPr="00F96B4C">
              <w:rPr>
                <w:rFonts w:ascii="Arial" w:eastAsia="Times New Roman" w:hAnsi="Arial" w:cs="Arial"/>
                <w:lang w:eastAsia="es-SV"/>
              </w:rPr>
              <w:t xml:space="preserve">Descripción realizada conforme a la Norma ISDIAH (Norma internacional para la descripción de instituciones que custodian fondos de archivos) 2008. </w:t>
            </w:r>
          </w:p>
          <w:p w14:paraId="69C7BFE2" w14:textId="1CBE39DE" w:rsidR="00F96B4C" w:rsidRPr="001F2FC5" w:rsidRDefault="00F96B4C" w:rsidP="00F96B4C">
            <w:pPr>
              <w:pStyle w:val="Default"/>
              <w:rPr>
                <w:rFonts w:ascii="Arial" w:eastAsia="Verdana" w:hAnsi="Arial" w:cs="Arial"/>
                <w:lang w:val="es-ES"/>
              </w:rPr>
            </w:pPr>
            <w:r w:rsidRPr="00F96B4C">
              <w:rPr>
                <w:rFonts w:ascii="Arial" w:eastAsia="Times New Roman" w:hAnsi="Arial" w:cs="Arial"/>
                <w:lang w:eastAsia="es-SV"/>
              </w:rPr>
              <w:t xml:space="preserve">Lineamiento 4 para la ordenación y descripción documental. Instituto de Acceso a la Información Pública. Diario Oficial, </w:t>
            </w:r>
            <w:proofErr w:type="spellStart"/>
            <w:r w:rsidRPr="00F96B4C">
              <w:rPr>
                <w:rFonts w:ascii="Arial" w:eastAsia="Times New Roman" w:hAnsi="Arial" w:cs="Arial"/>
                <w:lang w:eastAsia="es-SV"/>
              </w:rPr>
              <w:t>N°</w:t>
            </w:r>
            <w:proofErr w:type="spellEnd"/>
            <w:r w:rsidRPr="00F96B4C">
              <w:rPr>
                <w:rFonts w:ascii="Arial" w:eastAsia="Times New Roman" w:hAnsi="Arial" w:cs="Arial"/>
                <w:lang w:eastAsia="es-SV"/>
              </w:rPr>
              <w:t xml:space="preserve"> 147, Tomo </w:t>
            </w:r>
            <w:proofErr w:type="spellStart"/>
            <w:r w:rsidRPr="00F96B4C">
              <w:rPr>
                <w:rFonts w:ascii="Arial" w:eastAsia="Times New Roman" w:hAnsi="Arial" w:cs="Arial"/>
                <w:lang w:eastAsia="es-SV"/>
              </w:rPr>
              <w:t>N°</w:t>
            </w:r>
            <w:proofErr w:type="spellEnd"/>
            <w:r w:rsidRPr="00F96B4C">
              <w:rPr>
                <w:rFonts w:ascii="Arial" w:eastAsia="Times New Roman" w:hAnsi="Arial" w:cs="Arial"/>
                <w:lang w:eastAsia="es-SV"/>
              </w:rPr>
              <w:t xml:space="preserve"> 408, San Salvador: 17 de agosto de 2015</w:t>
            </w:r>
          </w:p>
        </w:tc>
      </w:tr>
      <w:tr w:rsidR="00F96B4C" w:rsidRPr="001F2FC5" w14:paraId="562512E3" w14:textId="77777777" w:rsidTr="006C6F48">
        <w:tc>
          <w:tcPr>
            <w:tcW w:w="2093" w:type="dxa"/>
          </w:tcPr>
          <w:p w14:paraId="7E96C674" w14:textId="77777777" w:rsidR="00F96B4C" w:rsidRPr="001F2FC5" w:rsidRDefault="00F96B4C" w:rsidP="00F96B4C">
            <w:pPr>
              <w:tabs>
                <w:tab w:val="left" w:pos="720"/>
                <w:tab w:val="right" w:pos="2376"/>
              </w:tabs>
              <w:spacing w:line="261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794842DA" w14:textId="536E3D47" w:rsidR="00F96B4C" w:rsidRPr="00F96B4C" w:rsidRDefault="00F96B4C" w:rsidP="00F96B4C">
            <w:pPr>
              <w:tabs>
                <w:tab w:val="left" w:pos="720"/>
                <w:tab w:val="right" w:pos="2376"/>
              </w:tabs>
              <w:spacing w:line="261" w:lineRule="exact"/>
              <w:textAlignment w:val="baseline"/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6.</w:t>
            </w:r>
            <w:r>
              <w:rPr>
                <w:rFonts w:ascii="Arial" w:eastAsia="Verdana" w:hAnsi="Arial" w:cs="Arial"/>
                <w:b/>
                <w:color w:val="000000"/>
                <w:lang w:val="es-ES"/>
              </w:rPr>
              <w:t>3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</w:t>
            </w:r>
            <w:r w:rsidRPr="00F96B4C"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  <w:t>Estado</w:t>
            </w:r>
            <w:r w:rsidRPr="00F96B4C"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  <w:tab/>
              <w:t>de</w:t>
            </w:r>
          </w:p>
          <w:p w14:paraId="6439A8FE" w14:textId="77777777" w:rsidR="00F96B4C" w:rsidRPr="00F96B4C" w:rsidRDefault="00F96B4C" w:rsidP="00F96B4C">
            <w:pPr>
              <w:tabs>
                <w:tab w:val="left" w:pos="648"/>
                <w:tab w:val="right" w:pos="2520"/>
              </w:tabs>
              <w:spacing w:line="261" w:lineRule="exact"/>
              <w:textAlignment w:val="baseline"/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</w:pPr>
            <w:r w:rsidRPr="00F96B4C">
              <w:rPr>
                <w:rFonts w:ascii="Arial" w:eastAsia="Verdana" w:hAnsi="Arial" w:cs="Arial"/>
                <w:b/>
                <w:bCs/>
                <w:color w:val="000000"/>
                <w:lang w:val="es-ES"/>
              </w:rPr>
              <w:t>Elaboración.</w:t>
            </w:r>
          </w:p>
          <w:p w14:paraId="13150599" w14:textId="77777777" w:rsidR="00F96B4C" w:rsidRPr="001F2FC5" w:rsidRDefault="00F96B4C" w:rsidP="00F96B4C">
            <w:pPr>
              <w:tabs>
                <w:tab w:val="left" w:pos="648"/>
                <w:tab w:val="right" w:pos="2520"/>
              </w:tabs>
              <w:spacing w:line="261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</w:tc>
        <w:tc>
          <w:tcPr>
            <w:tcW w:w="7513" w:type="dxa"/>
          </w:tcPr>
          <w:p w14:paraId="28847296" w14:textId="77777777" w:rsidR="00F96B4C" w:rsidRPr="001F2FC5" w:rsidRDefault="00F96B4C" w:rsidP="00F96B4C">
            <w:pPr>
              <w:pStyle w:val="Default"/>
              <w:rPr>
                <w:rFonts w:ascii="Arial" w:eastAsia="Verdana" w:hAnsi="Arial" w:cs="Arial"/>
                <w:lang w:val="es-ES"/>
              </w:rPr>
            </w:pPr>
          </w:p>
          <w:p w14:paraId="7C2C9A36" w14:textId="1169F12A" w:rsidR="00F96B4C" w:rsidRPr="001F2FC5" w:rsidRDefault="00F96B4C" w:rsidP="00F96B4C">
            <w:pPr>
              <w:pStyle w:val="Default"/>
              <w:rPr>
                <w:rFonts w:ascii="Arial" w:eastAsia="Verdana" w:hAnsi="Arial" w:cs="Arial"/>
                <w:lang w:val="es-ES"/>
              </w:rPr>
            </w:pPr>
            <w:r>
              <w:rPr>
                <w:rFonts w:ascii="Arial" w:eastAsia="Verdana" w:hAnsi="Arial" w:cs="Arial"/>
                <w:lang w:val="es-ES"/>
              </w:rPr>
              <w:t>Parcial</w:t>
            </w:r>
          </w:p>
        </w:tc>
      </w:tr>
      <w:tr w:rsidR="00F96B4C" w:rsidRPr="001F2FC5" w14:paraId="4C547071" w14:textId="77777777" w:rsidTr="006C6F48">
        <w:tc>
          <w:tcPr>
            <w:tcW w:w="2093" w:type="dxa"/>
          </w:tcPr>
          <w:p w14:paraId="67525F4F" w14:textId="77777777" w:rsidR="00F96B4C" w:rsidRPr="001F2FC5" w:rsidRDefault="00F96B4C" w:rsidP="00F96B4C">
            <w:pPr>
              <w:tabs>
                <w:tab w:val="left" w:pos="720"/>
                <w:tab w:val="right" w:pos="2376"/>
              </w:tabs>
              <w:spacing w:line="261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5E1F5986" w14:textId="18017ADC" w:rsidR="00F96B4C" w:rsidRPr="00F96B4C" w:rsidRDefault="00F96B4C" w:rsidP="00F96B4C">
            <w:pPr>
              <w:tabs>
                <w:tab w:val="left" w:pos="720"/>
                <w:tab w:val="right" w:pos="2376"/>
              </w:tabs>
              <w:spacing w:line="261" w:lineRule="exact"/>
              <w:textAlignment w:val="baseline"/>
              <w:rPr>
                <w:rFonts w:ascii="Arial" w:eastAsia="Verdana" w:hAnsi="Arial" w:cs="Arial"/>
                <w:b/>
                <w:color w:val="000000"/>
                <w:lang w:val="es-ES"/>
              </w:rPr>
            </w:pPr>
            <w:r w:rsidRPr="00F96B4C">
              <w:rPr>
                <w:rFonts w:ascii="Arial" w:eastAsia="Verdana" w:hAnsi="Arial" w:cs="Arial"/>
                <w:b/>
                <w:color w:val="000000"/>
                <w:lang w:val="es-ES"/>
              </w:rPr>
              <w:t>6.</w:t>
            </w:r>
            <w:r>
              <w:rPr>
                <w:rFonts w:ascii="Arial" w:eastAsia="Verdana" w:hAnsi="Arial" w:cs="Arial"/>
                <w:b/>
                <w:color w:val="000000"/>
                <w:lang w:val="es-ES"/>
              </w:rPr>
              <w:t>4</w:t>
            </w:r>
            <w:r w:rsidRPr="00F96B4C">
              <w:rPr>
                <w:rFonts w:ascii="Arial" w:eastAsia="Verdana" w:hAnsi="Arial" w:cs="Arial"/>
                <w:b/>
                <w:color w:val="000000"/>
                <w:lang w:val="es-ES"/>
              </w:rPr>
              <w:t xml:space="preserve"> Nivel de detalle.</w:t>
            </w:r>
          </w:p>
          <w:p w14:paraId="73BA653C" w14:textId="77777777" w:rsidR="00F96B4C" w:rsidRPr="001F2FC5" w:rsidRDefault="00F96B4C" w:rsidP="00F96B4C">
            <w:pPr>
              <w:tabs>
                <w:tab w:val="left" w:pos="720"/>
                <w:tab w:val="right" w:pos="2376"/>
              </w:tabs>
              <w:spacing w:line="261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</w:tc>
        <w:tc>
          <w:tcPr>
            <w:tcW w:w="7513" w:type="dxa"/>
          </w:tcPr>
          <w:p w14:paraId="50CA9CCA" w14:textId="77777777" w:rsidR="00F96B4C" w:rsidRPr="001F2FC5" w:rsidRDefault="00F96B4C" w:rsidP="00F96B4C">
            <w:pPr>
              <w:pStyle w:val="Default"/>
              <w:rPr>
                <w:rFonts w:ascii="Arial" w:eastAsia="Verdana" w:hAnsi="Arial" w:cs="Arial"/>
                <w:lang w:val="es-ES"/>
              </w:rPr>
            </w:pPr>
          </w:p>
          <w:p w14:paraId="07EDE41A" w14:textId="585BD55A" w:rsidR="00F96B4C" w:rsidRPr="001F2FC5" w:rsidRDefault="00F96B4C" w:rsidP="00F96B4C">
            <w:pPr>
              <w:pStyle w:val="Default"/>
              <w:rPr>
                <w:rFonts w:ascii="Arial" w:eastAsia="Verdana" w:hAnsi="Arial" w:cs="Arial"/>
                <w:lang w:val="es-ES"/>
              </w:rPr>
            </w:pPr>
            <w:r>
              <w:rPr>
                <w:rFonts w:ascii="Arial" w:eastAsia="Verdana" w:hAnsi="Arial" w:cs="Arial"/>
                <w:lang w:val="es-ES"/>
              </w:rPr>
              <w:t>Parcial</w:t>
            </w:r>
          </w:p>
        </w:tc>
      </w:tr>
      <w:tr w:rsidR="00F96B4C" w:rsidRPr="001F2FC5" w14:paraId="345AB027" w14:textId="77777777" w:rsidTr="006C6F48">
        <w:tc>
          <w:tcPr>
            <w:tcW w:w="2093" w:type="dxa"/>
          </w:tcPr>
          <w:p w14:paraId="5E6A8554" w14:textId="38EE1C9D" w:rsidR="00F96B4C" w:rsidRPr="001F2FC5" w:rsidRDefault="00F96B4C" w:rsidP="00F96B4C">
            <w:pPr>
              <w:pStyle w:val="Default"/>
              <w:rPr>
                <w:rFonts w:ascii="Arial" w:hAnsi="Arial" w:cs="Arial"/>
                <w:szCs w:val="22"/>
              </w:rPr>
            </w:pPr>
            <w:r w:rsidRPr="001F2FC5">
              <w:rPr>
                <w:rFonts w:ascii="Arial" w:hAnsi="Arial" w:cs="Arial"/>
                <w:b/>
                <w:bCs/>
                <w:szCs w:val="22"/>
              </w:rPr>
              <w:t>6.</w:t>
            </w:r>
            <w:r>
              <w:rPr>
                <w:rFonts w:ascii="Arial" w:hAnsi="Arial" w:cs="Arial"/>
                <w:b/>
                <w:bCs/>
                <w:szCs w:val="22"/>
              </w:rPr>
              <w:t>5</w:t>
            </w:r>
            <w:r w:rsidRPr="001F2FC5">
              <w:rPr>
                <w:rFonts w:ascii="Arial" w:hAnsi="Arial" w:cs="Arial"/>
                <w:bCs/>
                <w:szCs w:val="22"/>
              </w:rPr>
              <w:t xml:space="preserve"> Fuentes </w:t>
            </w:r>
          </w:p>
          <w:p w14:paraId="3789BF08" w14:textId="77777777" w:rsidR="00F96B4C" w:rsidRPr="001F2FC5" w:rsidRDefault="00F96B4C" w:rsidP="00F96B4C">
            <w:pPr>
              <w:tabs>
                <w:tab w:val="left" w:pos="720"/>
                <w:tab w:val="right" w:pos="2376"/>
              </w:tabs>
              <w:spacing w:line="261" w:lineRule="exact"/>
              <w:textAlignment w:val="baseline"/>
              <w:rPr>
                <w:rFonts w:ascii="Arial" w:eastAsia="Verdana" w:hAnsi="Arial" w:cs="Arial"/>
                <w:color w:val="000000"/>
                <w:sz w:val="24"/>
                <w:lang w:val="es-ES"/>
              </w:rPr>
            </w:pPr>
          </w:p>
        </w:tc>
        <w:tc>
          <w:tcPr>
            <w:tcW w:w="7513" w:type="dxa"/>
          </w:tcPr>
          <w:p w14:paraId="0BC21EB0" w14:textId="77777777" w:rsidR="00F96B4C" w:rsidRPr="00F96B4C" w:rsidRDefault="00F96B4C" w:rsidP="00F96B4C">
            <w:pPr>
              <w:pStyle w:val="Default"/>
              <w:numPr>
                <w:ilvl w:val="0"/>
                <w:numId w:val="2"/>
              </w:numPr>
              <w:rPr>
                <w:rFonts w:ascii="Arial" w:hAnsi="Arial" w:cs="Arial"/>
                <w:szCs w:val="22"/>
              </w:rPr>
            </w:pPr>
            <w:r w:rsidRPr="00F96B4C">
              <w:rPr>
                <w:rFonts w:ascii="Arial" w:hAnsi="Arial" w:cs="Arial"/>
                <w:szCs w:val="22"/>
              </w:rPr>
              <w:t xml:space="preserve">Código Municipal  </w:t>
            </w:r>
          </w:p>
          <w:p w14:paraId="31200B8C" w14:textId="77777777" w:rsidR="00F96B4C" w:rsidRPr="00F96B4C" w:rsidRDefault="00F96B4C" w:rsidP="00F96B4C">
            <w:pPr>
              <w:pStyle w:val="Default"/>
              <w:numPr>
                <w:ilvl w:val="0"/>
                <w:numId w:val="2"/>
              </w:numPr>
              <w:rPr>
                <w:rFonts w:ascii="Arial" w:hAnsi="Arial" w:cs="Arial"/>
                <w:szCs w:val="22"/>
              </w:rPr>
            </w:pPr>
            <w:r w:rsidRPr="00F96B4C">
              <w:rPr>
                <w:rFonts w:ascii="Arial" w:hAnsi="Arial" w:cs="Arial"/>
                <w:szCs w:val="22"/>
              </w:rPr>
              <w:t>Unidad de Acceso a la Información Pública</w:t>
            </w:r>
          </w:p>
          <w:p w14:paraId="3567C9E2" w14:textId="77777777" w:rsidR="00F96B4C" w:rsidRPr="00F96B4C" w:rsidRDefault="00F96B4C" w:rsidP="00F96B4C">
            <w:pPr>
              <w:pStyle w:val="Default"/>
              <w:numPr>
                <w:ilvl w:val="0"/>
                <w:numId w:val="2"/>
              </w:numPr>
              <w:rPr>
                <w:rFonts w:ascii="Arial" w:hAnsi="Arial" w:cs="Arial"/>
                <w:szCs w:val="22"/>
              </w:rPr>
            </w:pPr>
            <w:r w:rsidRPr="00F96B4C">
              <w:rPr>
                <w:rFonts w:ascii="Arial" w:hAnsi="Arial" w:cs="Arial"/>
                <w:szCs w:val="22"/>
              </w:rPr>
              <w:t>Lineamientos emitidos por el IAIP</w:t>
            </w:r>
          </w:p>
          <w:p w14:paraId="77FCB28D" w14:textId="65F69F2C" w:rsidR="00F96B4C" w:rsidRPr="001F2FC5" w:rsidRDefault="00F96B4C" w:rsidP="00F96B4C">
            <w:pPr>
              <w:pStyle w:val="Default"/>
              <w:numPr>
                <w:ilvl w:val="0"/>
                <w:numId w:val="2"/>
              </w:numPr>
              <w:rPr>
                <w:rFonts w:ascii="Arial" w:eastAsia="Verdana" w:hAnsi="Arial" w:cs="Arial"/>
              </w:rPr>
            </w:pPr>
            <w:r w:rsidRPr="00F96B4C">
              <w:rPr>
                <w:rFonts w:ascii="Arial" w:hAnsi="Arial" w:cs="Arial"/>
                <w:szCs w:val="22"/>
              </w:rPr>
              <w:lastRenderedPageBreak/>
              <w:t>Instrumentos archivísticos de la Unidad de Gestión Documental y Archivos.</w:t>
            </w:r>
            <w:r w:rsidRPr="001F2FC5">
              <w:rPr>
                <w:rFonts w:ascii="Arial" w:hAnsi="Arial" w:cs="Arial"/>
                <w:szCs w:val="22"/>
              </w:rPr>
              <w:t xml:space="preserve"> Instrumentos archivísticos de la Unidad de Gestión Documental y Archivo Municipal.</w:t>
            </w:r>
          </w:p>
        </w:tc>
      </w:tr>
      <w:tr w:rsidR="00F96B4C" w:rsidRPr="001F2FC5" w14:paraId="1674607F" w14:textId="77777777" w:rsidTr="006C6F48">
        <w:tc>
          <w:tcPr>
            <w:tcW w:w="2093" w:type="dxa"/>
          </w:tcPr>
          <w:p w14:paraId="1624956C" w14:textId="77777777" w:rsidR="00F96B4C" w:rsidRPr="001F2FC5" w:rsidRDefault="00F96B4C" w:rsidP="00F96B4C">
            <w:pPr>
              <w:tabs>
                <w:tab w:val="left" w:pos="720"/>
              </w:tabs>
              <w:spacing w:line="258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</w:p>
          <w:p w14:paraId="14850E21" w14:textId="77777777" w:rsidR="00F96B4C" w:rsidRPr="001F2FC5" w:rsidRDefault="00F96B4C" w:rsidP="00F96B4C">
            <w:pPr>
              <w:tabs>
                <w:tab w:val="left" w:pos="720"/>
              </w:tabs>
              <w:spacing w:line="258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b/>
                <w:color w:val="000000"/>
                <w:lang w:val="es-ES"/>
              </w:rPr>
              <w:t>6.4</w:t>
            </w: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 xml:space="preserve"> Notas de</w:t>
            </w:r>
          </w:p>
          <w:p w14:paraId="4F7BBCD0" w14:textId="77777777" w:rsidR="00F96B4C" w:rsidRPr="001F2FC5" w:rsidRDefault="00F96B4C" w:rsidP="00F96B4C">
            <w:pPr>
              <w:tabs>
                <w:tab w:val="left" w:pos="720"/>
                <w:tab w:val="right" w:pos="2376"/>
              </w:tabs>
              <w:spacing w:line="261" w:lineRule="exact"/>
              <w:textAlignment w:val="baseline"/>
              <w:rPr>
                <w:rFonts w:ascii="Arial" w:eastAsia="Verdana" w:hAnsi="Arial" w:cs="Arial"/>
                <w:color w:val="000000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lang w:val="es-ES"/>
              </w:rPr>
              <w:t>Mantenimiento.</w:t>
            </w:r>
          </w:p>
        </w:tc>
        <w:tc>
          <w:tcPr>
            <w:tcW w:w="7513" w:type="dxa"/>
          </w:tcPr>
          <w:p w14:paraId="091E0A58" w14:textId="4DCE7376" w:rsidR="00F96B4C" w:rsidRDefault="00F96B4C" w:rsidP="00F96B4C">
            <w:pPr>
              <w:ind w:left="108" w:right="3096"/>
              <w:textAlignment w:val="baseline"/>
              <w:rPr>
                <w:rFonts w:ascii="Arial" w:eastAsia="Verdana" w:hAnsi="Arial" w:cs="Arial"/>
                <w:color w:val="000000"/>
                <w:spacing w:val="-2"/>
                <w:lang w:val="es-ES"/>
              </w:rPr>
            </w:pPr>
            <w:r w:rsidRPr="001F2FC5">
              <w:rPr>
                <w:rFonts w:ascii="Arial" w:eastAsia="Verdana" w:hAnsi="Arial" w:cs="Arial"/>
                <w:color w:val="000000"/>
                <w:spacing w:val="-2"/>
                <w:lang w:val="es-ES"/>
              </w:rPr>
              <w:t>Josueé Bryan Alvarenga Quintanilla</w:t>
            </w:r>
            <w:r>
              <w:rPr>
                <w:rFonts w:ascii="Arial" w:eastAsia="Verdana" w:hAnsi="Arial" w:cs="Arial"/>
                <w:color w:val="000000"/>
                <w:spacing w:val="-2"/>
                <w:lang w:val="es-ES"/>
              </w:rPr>
              <w:t xml:space="preserve"> – Oficial UGDA</w:t>
            </w:r>
          </w:p>
          <w:p w14:paraId="18FC7DD3" w14:textId="2973C685" w:rsidR="00F96B4C" w:rsidRDefault="00F96B4C" w:rsidP="00F96B4C">
            <w:pPr>
              <w:ind w:left="108" w:right="3096"/>
              <w:textAlignment w:val="baseline"/>
              <w:rPr>
                <w:rFonts w:ascii="Arial" w:eastAsia="Verdana" w:hAnsi="Arial" w:cs="Arial"/>
                <w:color w:val="000000"/>
                <w:spacing w:val="-2"/>
                <w:lang w:val="es-ES"/>
              </w:rPr>
            </w:pPr>
          </w:p>
          <w:p w14:paraId="59939F00" w14:textId="31D18AA3" w:rsidR="00F96B4C" w:rsidRDefault="00F96B4C" w:rsidP="00F96B4C">
            <w:pPr>
              <w:ind w:left="108" w:right="3096"/>
              <w:textAlignment w:val="baseline"/>
              <w:rPr>
                <w:rFonts w:ascii="Arial" w:eastAsia="Verdana" w:hAnsi="Arial" w:cs="Arial"/>
                <w:color w:val="000000"/>
                <w:spacing w:val="-2"/>
                <w:lang w:val="es-ES"/>
              </w:rPr>
            </w:pPr>
            <w:r>
              <w:rPr>
                <w:rFonts w:ascii="Arial" w:eastAsia="Verdana" w:hAnsi="Arial" w:cs="Arial"/>
                <w:color w:val="000000"/>
                <w:spacing w:val="-2"/>
                <w:lang w:val="es-ES"/>
              </w:rPr>
              <w:t>Primera Versión      01-2019</w:t>
            </w:r>
          </w:p>
          <w:p w14:paraId="4EC0630F" w14:textId="5DA2EB59" w:rsidR="00F96B4C" w:rsidRPr="001F2FC5" w:rsidRDefault="00F96B4C" w:rsidP="00F96B4C">
            <w:pPr>
              <w:ind w:left="108" w:right="3096"/>
              <w:textAlignment w:val="baseline"/>
              <w:rPr>
                <w:rFonts w:ascii="Arial" w:eastAsia="Verdana" w:hAnsi="Arial" w:cs="Arial"/>
                <w:color w:val="000000"/>
                <w:spacing w:val="-2"/>
                <w:lang w:val="es-ES"/>
              </w:rPr>
            </w:pPr>
            <w:r>
              <w:rPr>
                <w:rFonts w:ascii="Arial" w:eastAsia="Verdana" w:hAnsi="Arial" w:cs="Arial"/>
                <w:color w:val="000000"/>
                <w:spacing w:val="-2"/>
                <w:lang w:val="es-ES"/>
              </w:rPr>
              <w:t xml:space="preserve">Segunda Versión    08-2020      </w:t>
            </w:r>
          </w:p>
          <w:p w14:paraId="607F8093" w14:textId="77777777" w:rsidR="00F96B4C" w:rsidRPr="001F2FC5" w:rsidRDefault="00F96B4C" w:rsidP="00F96B4C">
            <w:pPr>
              <w:ind w:left="108" w:right="3096"/>
              <w:textAlignment w:val="baseline"/>
              <w:rPr>
                <w:rFonts w:ascii="Arial" w:eastAsia="Verdana" w:hAnsi="Arial" w:cs="Arial"/>
                <w:b/>
                <w:color w:val="000000"/>
                <w:spacing w:val="-2"/>
                <w:lang w:val="es-ES"/>
              </w:rPr>
            </w:pPr>
          </w:p>
        </w:tc>
      </w:tr>
    </w:tbl>
    <w:p w14:paraId="09A69A7E" w14:textId="77777777" w:rsidR="00920E56" w:rsidRPr="001F2FC5" w:rsidRDefault="00920E56" w:rsidP="00920E56">
      <w:pPr>
        <w:tabs>
          <w:tab w:val="left" w:pos="3210"/>
        </w:tabs>
        <w:rPr>
          <w:rFonts w:ascii="Arial" w:hAnsi="Arial" w:cs="Arial"/>
          <w:lang w:val="es-SV"/>
        </w:rPr>
      </w:pPr>
    </w:p>
    <w:sectPr w:rsidR="00920E56" w:rsidRPr="001F2FC5" w:rsidSect="007E2D4A">
      <w:footerReference w:type="first" r:id="rId23"/>
      <w:pgSz w:w="11907" w:h="16839" w:code="9"/>
      <w:pgMar w:top="1440" w:right="1080" w:bottom="1440" w:left="1080" w:header="284" w:footer="0" w:gutter="0"/>
      <w:pgNumType w:start="4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F5A357" w14:textId="77777777" w:rsidR="000A779E" w:rsidRDefault="000A779E" w:rsidP="006B6475">
      <w:pPr>
        <w:spacing w:after="0" w:line="240" w:lineRule="auto"/>
      </w:pPr>
      <w:r>
        <w:separator/>
      </w:r>
    </w:p>
  </w:endnote>
  <w:endnote w:type="continuationSeparator" w:id="0">
    <w:p w14:paraId="538FDDEE" w14:textId="77777777" w:rsidR="000A779E" w:rsidRDefault="000A779E" w:rsidP="006B64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8A71F4" w14:textId="77777777" w:rsidR="00C001DA" w:rsidRDefault="00C001DA">
    <w:pPr>
      <w:pStyle w:val="Piedepgina"/>
    </w:pPr>
    <w:r>
      <w:rPr>
        <w:noProof/>
        <w:lang w:eastAsia="es-AR"/>
      </w:rPr>
      <w:drawing>
        <wp:anchor distT="0" distB="0" distL="114300" distR="114300" simplePos="0" relativeHeight="251661312" behindDoc="1" locked="0" layoutInCell="1" allowOverlap="1" wp14:anchorId="3FA2BDA5" wp14:editId="61524758">
          <wp:simplePos x="0" y="0"/>
          <wp:positionH relativeFrom="column">
            <wp:posOffset>7030085</wp:posOffset>
          </wp:positionH>
          <wp:positionV relativeFrom="paragraph">
            <wp:posOffset>-3659505</wp:posOffset>
          </wp:positionV>
          <wp:extent cx="7604760" cy="5331460"/>
          <wp:effectExtent l="19050" t="0" r="0" b="0"/>
          <wp:wrapNone/>
          <wp:docPr id="19" name="Imagen 2" descr="http://hdwallpapers.lt/wallpaper/abstract_red_swirls_white_backdrop_3d_and_hd-wallpaper-20537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ttp://hdwallpapers.lt/wallpaper/abstract_red_swirls_white_backdrop_3d_and_hd-wallpaper-205370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04760" cy="533146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BFA5AE" w14:textId="600DC9A9" w:rsidR="007E2D4A" w:rsidRDefault="00FC1DB7">
    <w:pPr>
      <w:pStyle w:val="Piedepgina"/>
    </w:pPr>
    <w:r w:rsidRPr="00FC1DB7">
      <w:rPr>
        <w:rFonts w:asciiTheme="majorHAnsi" w:eastAsiaTheme="majorEastAsia" w:hAnsiTheme="majorHAnsi" w:cstheme="majorBidi"/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0BFE40FF" wp14:editId="34103FFE">
              <wp:simplePos x="0" y="0"/>
              <wp:positionH relativeFrom="page">
                <wp:align>right</wp:align>
              </wp:positionH>
              <wp:positionV relativeFrom="bottomMargin">
                <wp:align>center</wp:align>
              </wp:positionV>
              <wp:extent cx="6172200" cy="274320"/>
              <wp:effectExtent l="0" t="0" r="0" b="0"/>
              <wp:wrapNone/>
              <wp:docPr id="164" name="Grupo 1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72200" cy="274320"/>
                        <a:chOff x="0" y="0"/>
                        <a:chExt cx="6172200" cy="274320"/>
                      </a:xfrm>
                    </wpg:grpSpPr>
                    <wps:wsp>
                      <wps:cNvPr id="165" name="Rectángulo 165"/>
                      <wps:cNvSpPr/>
                      <wps:spPr>
                        <a:xfrm>
                          <a:off x="228600" y="0"/>
                          <a:ext cx="5943600" cy="2743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6" name="Cuadro de texto 166"/>
                      <wps:cNvSpPr txBox="1"/>
                      <wps:spPr>
                        <a:xfrm>
                          <a:off x="0" y="9525"/>
                          <a:ext cx="5943600" cy="252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A1CBA2" w14:textId="0BFF01BA" w:rsidR="00FC1DB7" w:rsidRDefault="000A779E">
                            <w:pPr>
                              <w:pStyle w:val="Piedepgina"/>
                              <w:tabs>
                                <w:tab w:val="clear" w:pos="4680"/>
                                <w:tab w:val="clear" w:pos="9360"/>
                              </w:tabs>
                              <w:jc w:val="right"/>
                            </w:pPr>
                            <w:sdt>
                              <w:sdtPr>
                                <w:rPr>
                                  <w:caps/>
                                  <w:color w:val="0F6FC6" w:themeColor="accent1"/>
                                  <w:sz w:val="20"/>
                                  <w:szCs w:val="20"/>
                                </w:rPr>
                                <w:alias w:val="Título"/>
                                <w:tag w:val=""/>
                                <w:id w:val="-2000573687"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B52453">
                                  <w:rPr>
                                    <w:caps/>
                                    <w:color w:val="0F6FC6" w:themeColor="accent1"/>
                                    <w:sz w:val="20"/>
                                    <w:szCs w:val="20"/>
                                  </w:rPr>
                                  <w:t>Guía del Archivo Institucional Alcaldía Municipal de San Isidro 2020</w:t>
                                </w:r>
                              </w:sdtContent>
                            </w:sdt>
                            <w:r w:rsidR="00FC1DB7">
                              <w:rPr>
                                <w:caps/>
                                <w:color w:val="808080" w:themeColor="background1" w:themeShade="80"/>
                                <w:sz w:val="20"/>
                                <w:szCs w:val="20"/>
                                <w:lang w:val="es-ES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BFE40FF" id="Grupo 164" o:spid="_x0000_s1029" style="position:absolute;margin-left:434.8pt;margin-top:0;width:486pt;height:21.6pt;z-index:251663360;mso-position-horizontal:right;mso-position-horizontal-relative:page;mso-position-vertical:center;mso-position-vertical-relative:bottom-margin-area" coordsize="61722,2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">
              <v:rect id="Rectángulo 165" o:spid="_x0000_s1030" style="position:absolute;left:2286;width:5943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" fillcolor="white [3212]" stroked="f" strokeweight="2pt">
                <v:fill opacity="0"/>
              </v: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166" o:spid="_x0000_s1031" type="#_x0000_t202" style="position:absolute;top:95;width:59436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" filled="f" stroked="f" strokeweight=".5pt">
                <v:textbox style="mso-fit-shape-to-text:t" inset="0,,0">
                  <w:txbxContent>
                    <w:p w14:paraId="3EA1CBA2" w14:textId="0BFF01BA" w:rsidR="00FC1DB7" w:rsidRDefault="000A779E">
                      <w:pPr>
                        <w:pStyle w:val="Piedepgina"/>
                        <w:tabs>
                          <w:tab w:val="clear" w:pos="4680"/>
                          <w:tab w:val="clear" w:pos="9360"/>
                        </w:tabs>
                        <w:jc w:val="right"/>
                      </w:pPr>
                      <w:sdt>
                        <w:sdtPr>
                          <w:rPr>
                            <w:caps/>
                            <w:color w:val="0F6FC6" w:themeColor="accent1"/>
                            <w:sz w:val="20"/>
                            <w:szCs w:val="20"/>
                          </w:rPr>
                          <w:alias w:val="Título"/>
                          <w:tag w:val=""/>
                          <w:id w:val="-2000573687"/>
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<w:text/>
                        </w:sdtPr>
                        <w:sdtEndPr/>
                        <w:sdtContent>
                          <w:r w:rsidR="00B52453">
                            <w:rPr>
                              <w:caps/>
                              <w:color w:val="0F6FC6" w:themeColor="accent1"/>
                              <w:sz w:val="20"/>
                              <w:szCs w:val="20"/>
                            </w:rPr>
                            <w:t>Guía del Archivo Institucional Alcaldía Municipal de San Isidro 2020</w:t>
                          </w:r>
                        </w:sdtContent>
                      </w:sdt>
                      <w:r w:rsidR="00FC1DB7">
                        <w:rPr>
                          <w:caps/>
                          <w:color w:val="808080" w:themeColor="background1" w:themeShade="80"/>
                          <w:sz w:val="20"/>
                          <w:szCs w:val="20"/>
                          <w:lang w:val="es-ES"/>
                        </w:rPr>
                        <w:t> </w:t>
                      </w:r>
                    </w:p>
                  </w:txbxContent>
                </v:textbox>
              </v:shape>
              <w10:wrap anchorx="page" anchory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93A6EF" w14:textId="77777777" w:rsidR="000A779E" w:rsidRDefault="000A779E" w:rsidP="006B6475">
      <w:pPr>
        <w:spacing w:after="0" w:line="240" w:lineRule="auto"/>
      </w:pPr>
      <w:r>
        <w:separator/>
      </w:r>
    </w:p>
  </w:footnote>
  <w:footnote w:type="continuationSeparator" w:id="0">
    <w:p w14:paraId="1ED10E5E" w14:textId="77777777" w:rsidR="000A779E" w:rsidRDefault="000A779E" w:rsidP="006B64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aconcuadrcula"/>
      <w:tblW w:w="1000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0001"/>
    </w:tblGrid>
    <w:tr w:rsidR="007815E1" w:rsidRPr="007815E1" w14:paraId="0CD032BD" w14:textId="77777777" w:rsidTr="006A5F48">
      <w:trPr>
        <w:trHeight w:val="516"/>
      </w:trPr>
      <w:tc>
        <w:tcPr>
          <w:tcW w:w="10001" w:type="dxa"/>
        </w:tcPr>
        <w:p w14:paraId="013FEF69" w14:textId="77777777" w:rsidR="00C001DA" w:rsidRPr="007815E1" w:rsidRDefault="00C001DA" w:rsidP="00AE0282">
          <w:pPr>
            <w:pStyle w:val="Encabezado"/>
            <w:jc w:val="right"/>
            <w:rPr>
              <w:b/>
              <w:bCs/>
              <w:color w:val="17406D" w:themeColor="text2"/>
              <w:sz w:val="24"/>
              <w:szCs w:val="24"/>
              <w:lang w:val="it-IT"/>
            </w:rPr>
          </w:pPr>
        </w:p>
      </w:tc>
    </w:tr>
    <w:tr w:rsidR="007815E1" w:rsidRPr="007815E1" w14:paraId="23D99966" w14:textId="77777777" w:rsidTr="006A5F48">
      <w:trPr>
        <w:trHeight w:val="454"/>
      </w:trPr>
      <w:tc>
        <w:tcPr>
          <w:tcW w:w="10001" w:type="dxa"/>
        </w:tcPr>
        <w:p w14:paraId="2A373ADA" w14:textId="294AB9D6" w:rsidR="00C001DA" w:rsidRPr="007815E1" w:rsidRDefault="007815E1" w:rsidP="006A5F48">
          <w:pPr>
            <w:pStyle w:val="Encabezado"/>
            <w:jc w:val="right"/>
            <w:rPr>
              <w:b/>
              <w:bCs/>
              <w:color w:val="17406D" w:themeColor="text2"/>
              <w:sz w:val="24"/>
              <w:szCs w:val="24"/>
              <w:lang w:val="it-IT"/>
            </w:rPr>
          </w:pPr>
          <w:r w:rsidRPr="007815E1">
            <w:rPr>
              <w:b/>
              <w:bCs/>
              <w:noProof/>
              <w:color w:val="17406D" w:themeColor="text2"/>
              <w:sz w:val="24"/>
              <w:szCs w:val="24"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153AD0F" wp14:editId="18671F08">
                    <wp:simplePos x="0" y="0"/>
                    <wp:positionH relativeFrom="column">
                      <wp:posOffset>159063</wp:posOffset>
                    </wp:positionH>
                    <wp:positionV relativeFrom="paragraph">
                      <wp:posOffset>269240</wp:posOffset>
                    </wp:positionV>
                    <wp:extent cx="6018530" cy="0"/>
                    <wp:effectExtent l="0" t="19050" r="39370" b="38100"/>
                    <wp:wrapNone/>
                    <wp:docPr id="49" name="Conector recto 4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6018530" cy="0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386094B7" id="Conector recto 49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.5pt,21.2pt" to="486.4pt,2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" strokecolor="#0f6fc6 [3204]" strokeweight="4.5pt"/>
                </w:pict>
              </mc:Fallback>
            </mc:AlternateContent>
          </w:r>
          <w:sdt>
            <w:sdtPr>
              <w:rPr>
                <w:rFonts w:ascii="Arial" w:hAnsi="Arial" w:cs="Arial"/>
                <w:b/>
                <w:bCs/>
                <w:color w:val="17406D" w:themeColor="text2"/>
                <w:sz w:val="28"/>
                <w:szCs w:val="28"/>
                <w:lang w:val="it-IT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alias w:val="Título"/>
              <w:id w:val="1055582077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EndPr/>
            <w:sdtContent>
              <w:r w:rsidR="00FC1DB7" w:rsidRPr="007815E1">
                <w:rPr>
                  <w:rFonts w:ascii="Arial" w:hAnsi="Arial" w:cs="Arial"/>
                  <w:b/>
                  <w:bCs/>
                  <w:color w:val="17406D" w:themeColor="text2"/>
                  <w:sz w:val="28"/>
                  <w:szCs w:val="28"/>
                  <w:lang w:val="it-IT"/>
                  <w14:shadow w14:blurRad="38100" w14:dist="25400" w14:dir="5400000" w14:sx="100000" w14:sy="100000" w14:kx="0" w14:ky="0" w14:algn="ctr">
                    <w14:srgbClr w14:val="6E747A">
                      <w14:alpha w14:val="57000"/>
                    </w14:srgb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Guía del Archivo Institucional Alcaldía Municipal de San Isidro 20</w:t>
              </w:r>
              <w:r w:rsidR="00B52453" w:rsidRPr="007815E1">
                <w:rPr>
                  <w:rFonts w:ascii="Arial" w:hAnsi="Arial" w:cs="Arial"/>
                  <w:b/>
                  <w:bCs/>
                  <w:color w:val="17406D" w:themeColor="text2"/>
                  <w:sz w:val="28"/>
                  <w:szCs w:val="28"/>
                  <w:lang w:val="it-IT"/>
                  <w14:shadow w14:blurRad="38100" w14:dist="25400" w14:dir="5400000" w14:sx="100000" w14:sy="100000" w14:kx="0" w14:ky="0" w14:algn="ctr">
                    <w14:srgbClr w14:val="6E747A">
                      <w14:alpha w14:val="57000"/>
                    </w14:srgb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20</w:t>
              </w:r>
            </w:sdtContent>
          </w:sdt>
        </w:p>
      </w:tc>
    </w:tr>
  </w:tbl>
  <w:p w14:paraId="6DDE91DD" w14:textId="716E407B" w:rsidR="00C001DA" w:rsidRPr="007815E1" w:rsidRDefault="007815E1">
    <w:pPr>
      <w:pStyle w:val="Encabezado"/>
      <w:rPr>
        <w:b/>
        <w:bCs/>
        <w:noProof/>
        <w:color w:val="17406D" w:themeColor="text2"/>
        <w:sz w:val="24"/>
        <w:szCs w:val="24"/>
      </w:rPr>
    </w:pPr>
    <w:r w:rsidRPr="007815E1">
      <w:rPr>
        <w:b/>
        <w:bCs/>
        <w:noProof/>
        <w:color w:val="17406D" w:themeColor="text2"/>
        <w:sz w:val="24"/>
        <w:szCs w:val="24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46F1BC0E" wp14:editId="304CA356">
              <wp:simplePos x="0" y="0"/>
              <wp:positionH relativeFrom="column">
                <wp:posOffset>2451100</wp:posOffset>
              </wp:positionH>
              <wp:positionV relativeFrom="paragraph">
                <wp:posOffset>138117</wp:posOffset>
              </wp:positionV>
              <wp:extent cx="3807460" cy="0"/>
              <wp:effectExtent l="0" t="19050" r="21590" b="19050"/>
              <wp:wrapNone/>
              <wp:docPr id="51" name="Conector recto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07460" cy="0"/>
                      </a:xfrm>
                      <a:prstGeom prst="line">
                        <a:avLst/>
                      </a:prstGeom>
                      <a:ln w="28575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B709502" id="Conector recto 51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3pt,10.9pt" to="492.8pt,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" strokecolor="#0e68bb [3044]" strokeweight="2.25pt"/>
          </w:pict>
        </mc:Fallback>
      </mc:AlternateContent>
    </w:r>
    <w:r w:rsidRPr="007815E1">
      <w:rPr>
        <w:b/>
        <w:bCs/>
        <w:noProof/>
        <w:color w:val="17406D" w:themeColor="text2"/>
        <w:sz w:val="24"/>
        <w:szCs w:val="24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0147DC5" wp14:editId="0CB8DDA9">
              <wp:simplePos x="0" y="0"/>
              <wp:positionH relativeFrom="column">
                <wp:posOffset>226695</wp:posOffset>
              </wp:positionH>
              <wp:positionV relativeFrom="paragraph">
                <wp:posOffset>75252</wp:posOffset>
              </wp:positionV>
              <wp:extent cx="5431808" cy="0"/>
              <wp:effectExtent l="0" t="19050" r="35560" b="19050"/>
              <wp:wrapNone/>
              <wp:docPr id="50" name="Conector recto 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431808" cy="0"/>
                      </a:xfrm>
                      <a:prstGeom prst="line">
                        <a:avLst/>
                      </a:prstGeom>
                      <a:ln w="3810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599E9E1B" id="Conector recto 50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85pt,5.95pt" to="445.55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" strokecolor="#0e68bb [3044]" strokeweight="3pt"/>
          </w:pict>
        </mc:Fallback>
      </mc:AlternateContent>
    </w:r>
  </w:p>
  <w:p w14:paraId="0E8ECF80" w14:textId="484A9CCD" w:rsidR="00C001DA" w:rsidRPr="007815E1" w:rsidRDefault="00C001DA">
    <w:pPr>
      <w:pStyle w:val="Encabezado"/>
      <w:rPr>
        <w:b/>
        <w:bCs/>
        <w:color w:val="17406D" w:themeColor="text2"/>
        <w:sz w:val="24"/>
        <w:szCs w:val="24"/>
      </w:rPr>
    </w:pPr>
  </w:p>
  <w:p w14:paraId="17BB1547" w14:textId="77777777" w:rsidR="00C03E5C" w:rsidRPr="007815E1" w:rsidRDefault="00C03E5C">
    <w:pPr>
      <w:rPr>
        <w:b/>
        <w:bCs/>
        <w:color w:val="17406D" w:themeColor="text2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E82AA8"/>
    <w:multiLevelType w:val="hybridMultilevel"/>
    <w:tmpl w:val="F7D66F22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D049AE"/>
    <w:multiLevelType w:val="hybridMultilevel"/>
    <w:tmpl w:val="60EA7A96"/>
    <w:lvl w:ilvl="0" w:tplc="1B82B6D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700A74"/>
    <w:multiLevelType w:val="hybridMultilevel"/>
    <w:tmpl w:val="BE045200"/>
    <w:lvl w:ilvl="0" w:tplc="1B82B6D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DC556F7"/>
    <w:multiLevelType w:val="hybridMultilevel"/>
    <w:tmpl w:val="96F49884"/>
    <w:lvl w:ilvl="0" w:tplc="1B82B6D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6497316"/>
    <w:multiLevelType w:val="hybridMultilevel"/>
    <w:tmpl w:val="8D32261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3172855"/>
    <w:multiLevelType w:val="hybridMultilevel"/>
    <w:tmpl w:val="A9CEF61E"/>
    <w:lvl w:ilvl="0" w:tplc="1B82B6D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BCB69FE"/>
    <w:multiLevelType w:val="multilevel"/>
    <w:tmpl w:val="F84C47A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5"/>
  </w:num>
  <w:num w:numId="5">
    <w:abstractNumId w:val="3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attachedTemplate r:id="rId1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5314"/>
    <w:rsid w:val="000272B9"/>
    <w:rsid w:val="00033052"/>
    <w:rsid w:val="0008465E"/>
    <w:rsid w:val="0008470B"/>
    <w:rsid w:val="000A779E"/>
    <w:rsid w:val="000A7EB1"/>
    <w:rsid w:val="000C058D"/>
    <w:rsid w:val="000C167E"/>
    <w:rsid w:val="000D4DDD"/>
    <w:rsid w:val="000E46A3"/>
    <w:rsid w:val="00165CFA"/>
    <w:rsid w:val="001C439E"/>
    <w:rsid w:val="001F2FC5"/>
    <w:rsid w:val="002010B1"/>
    <w:rsid w:val="00215F5A"/>
    <w:rsid w:val="00217B73"/>
    <w:rsid w:val="002208D9"/>
    <w:rsid w:val="00221232"/>
    <w:rsid w:val="0025094C"/>
    <w:rsid w:val="0027361D"/>
    <w:rsid w:val="0029176E"/>
    <w:rsid w:val="002B4017"/>
    <w:rsid w:val="002D08CC"/>
    <w:rsid w:val="00304073"/>
    <w:rsid w:val="003059E5"/>
    <w:rsid w:val="0032584F"/>
    <w:rsid w:val="003318B7"/>
    <w:rsid w:val="00331DFA"/>
    <w:rsid w:val="00345CB9"/>
    <w:rsid w:val="00405CE8"/>
    <w:rsid w:val="00432F7D"/>
    <w:rsid w:val="00447106"/>
    <w:rsid w:val="004573AC"/>
    <w:rsid w:val="00487322"/>
    <w:rsid w:val="004A5314"/>
    <w:rsid w:val="004D74DF"/>
    <w:rsid w:val="004F734B"/>
    <w:rsid w:val="00515391"/>
    <w:rsid w:val="00526294"/>
    <w:rsid w:val="0053624F"/>
    <w:rsid w:val="00537D06"/>
    <w:rsid w:val="00546DCC"/>
    <w:rsid w:val="00553954"/>
    <w:rsid w:val="005A4047"/>
    <w:rsid w:val="005C6A62"/>
    <w:rsid w:val="005D43A9"/>
    <w:rsid w:val="005E008D"/>
    <w:rsid w:val="005E565D"/>
    <w:rsid w:val="005F5700"/>
    <w:rsid w:val="00613AEA"/>
    <w:rsid w:val="00615C25"/>
    <w:rsid w:val="0062182C"/>
    <w:rsid w:val="0062704B"/>
    <w:rsid w:val="00643E6D"/>
    <w:rsid w:val="006571B0"/>
    <w:rsid w:val="00657418"/>
    <w:rsid w:val="006915EC"/>
    <w:rsid w:val="006A26C8"/>
    <w:rsid w:val="006A5F48"/>
    <w:rsid w:val="006B4A43"/>
    <w:rsid w:val="006B6475"/>
    <w:rsid w:val="006C6F48"/>
    <w:rsid w:val="006D29E1"/>
    <w:rsid w:val="00704878"/>
    <w:rsid w:val="00751268"/>
    <w:rsid w:val="007742DF"/>
    <w:rsid w:val="007815E1"/>
    <w:rsid w:val="007B7BBB"/>
    <w:rsid w:val="007D01F7"/>
    <w:rsid w:val="007D30CB"/>
    <w:rsid w:val="007E2D4A"/>
    <w:rsid w:val="00827E03"/>
    <w:rsid w:val="00835557"/>
    <w:rsid w:val="008436E4"/>
    <w:rsid w:val="00850C27"/>
    <w:rsid w:val="0086428F"/>
    <w:rsid w:val="008A6151"/>
    <w:rsid w:val="008A6BEB"/>
    <w:rsid w:val="008B3D9B"/>
    <w:rsid w:val="008D12FE"/>
    <w:rsid w:val="008F1CFF"/>
    <w:rsid w:val="00920E56"/>
    <w:rsid w:val="00926740"/>
    <w:rsid w:val="00931EF4"/>
    <w:rsid w:val="00952096"/>
    <w:rsid w:val="00983878"/>
    <w:rsid w:val="009A1770"/>
    <w:rsid w:val="009A69B7"/>
    <w:rsid w:val="009A79CF"/>
    <w:rsid w:val="009B059B"/>
    <w:rsid w:val="009B42D2"/>
    <w:rsid w:val="009F350A"/>
    <w:rsid w:val="00A06702"/>
    <w:rsid w:val="00A268AA"/>
    <w:rsid w:val="00A27BE5"/>
    <w:rsid w:val="00A31053"/>
    <w:rsid w:val="00A40FB8"/>
    <w:rsid w:val="00A42F53"/>
    <w:rsid w:val="00A52088"/>
    <w:rsid w:val="00A55CA1"/>
    <w:rsid w:val="00A74518"/>
    <w:rsid w:val="00A8046A"/>
    <w:rsid w:val="00AC65EB"/>
    <w:rsid w:val="00AE0282"/>
    <w:rsid w:val="00B02187"/>
    <w:rsid w:val="00B04025"/>
    <w:rsid w:val="00B2163C"/>
    <w:rsid w:val="00B24233"/>
    <w:rsid w:val="00B35300"/>
    <w:rsid w:val="00B52453"/>
    <w:rsid w:val="00B53B2B"/>
    <w:rsid w:val="00B636DE"/>
    <w:rsid w:val="00BA33D1"/>
    <w:rsid w:val="00BD1CC5"/>
    <w:rsid w:val="00BF4B6A"/>
    <w:rsid w:val="00C001DA"/>
    <w:rsid w:val="00C03E5C"/>
    <w:rsid w:val="00C1114A"/>
    <w:rsid w:val="00C926AF"/>
    <w:rsid w:val="00CB560F"/>
    <w:rsid w:val="00CD5596"/>
    <w:rsid w:val="00D13C0E"/>
    <w:rsid w:val="00D42E04"/>
    <w:rsid w:val="00D458C7"/>
    <w:rsid w:val="00D45F62"/>
    <w:rsid w:val="00D510B0"/>
    <w:rsid w:val="00D564EE"/>
    <w:rsid w:val="00D9420E"/>
    <w:rsid w:val="00DB1515"/>
    <w:rsid w:val="00DB4791"/>
    <w:rsid w:val="00E44E9B"/>
    <w:rsid w:val="00E65350"/>
    <w:rsid w:val="00E9533F"/>
    <w:rsid w:val="00EA1C24"/>
    <w:rsid w:val="00ED113E"/>
    <w:rsid w:val="00F0098C"/>
    <w:rsid w:val="00F23F7E"/>
    <w:rsid w:val="00F45ED1"/>
    <w:rsid w:val="00F4776B"/>
    <w:rsid w:val="00F73A60"/>
    <w:rsid w:val="00F873AA"/>
    <w:rsid w:val="00F92E05"/>
    <w:rsid w:val="00F96B4C"/>
    <w:rsid w:val="00FA2996"/>
    <w:rsid w:val="00FA397F"/>
    <w:rsid w:val="00FC1DB7"/>
    <w:rsid w:val="00FF7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820859C"/>
  <w15:docId w15:val="{711AFF54-88B2-4AA3-A370-00C77CE031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AR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2182C"/>
  </w:style>
  <w:style w:type="paragraph" w:styleId="Ttulo1">
    <w:name w:val="heading 1"/>
    <w:basedOn w:val="Normal"/>
    <w:next w:val="Normal"/>
    <w:link w:val="Ttulo1Car"/>
    <w:uiPriority w:val="9"/>
    <w:qFormat/>
    <w:rsid w:val="0062182C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073763" w:themeColor="accent1" w:themeShade="80"/>
      <w:sz w:val="36"/>
      <w:szCs w:val="36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2182C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0B5294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62182C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0B5294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62182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0B5294" w:themeColor="accent1" w:themeShade="BF"/>
      <w:sz w:val="24"/>
      <w:szCs w:val="24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62182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0B5294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62182C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073763" w:themeColor="accent1" w:themeShade="80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62182C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073763" w:themeColor="accent1" w:themeShade="80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62182C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073763" w:themeColor="accent1" w:themeShade="8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62182C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073763" w:themeColor="accent1" w:themeShade="8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B64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B647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6B647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B6475"/>
  </w:style>
  <w:style w:type="paragraph" w:styleId="Piedepgina">
    <w:name w:val="footer"/>
    <w:basedOn w:val="Normal"/>
    <w:link w:val="PiedepginaCar"/>
    <w:uiPriority w:val="99"/>
    <w:unhideWhenUsed/>
    <w:rsid w:val="006B647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B6475"/>
  </w:style>
  <w:style w:type="table" w:styleId="Tablaconcuadrcula">
    <w:name w:val="Table Grid"/>
    <w:basedOn w:val="Tablanormal"/>
    <w:uiPriority w:val="59"/>
    <w:rsid w:val="006B6475"/>
    <w:pPr>
      <w:spacing w:after="0" w:line="240" w:lineRule="auto"/>
    </w:pPr>
    <w:rPr>
      <w:lang w:eastAsia="es-A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62182C"/>
    <w:rPr>
      <w:rFonts w:asciiTheme="majorHAnsi" w:eastAsiaTheme="majorEastAsia" w:hAnsiTheme="majorHAnsi" w:cstheme="majorBidi"/>
      <w:color w:val="073763" w:themeColor="accent1" w:themeShade="80"/>
      <w:sz w:val="36"/>
      <w:szCs w:val="36"/>
    </w:rPr>
  </w:style>
  <w:style w:type="character" w:customStyle="1" w:styleId="Ttulo2Car">
    <w:name w:val="Título 2 Car"/>
    <w:basedOn w:val="Fuentedeprrafopredeter"/>
    <w:link w:val="Ttulo2"/>
    <w:uiPriority w:val="9"/>
    <w:rsid w:val="0062182C"/>
    <w:rPr>
      <w:rFonts w:asciiTheme="majorHAnsi" w:eastAsiaTheme="majorEastAsia" w:hAnsiTheme="majorHAnsi" w:cstheme="majorBidi"/>
      <w:color w:val="0B5294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rsid w:val="0062182C"/>
    <w:rPr>
      <w:rFonts w:asciiTheme="majorHAnsi" w:eastAsiaTheme="majorEastAsia" w:hAnsiTheme="majorHAnsi" w:cstheme="majorBidi"/>
      <w:color w:val="0B5294" w:themeColor="accent1" w:themeShade="BF"/>
      <w:sz w:val="28"/>
      <w:szCs w:val="28"/>
    </w:rPr>
  </w:style>
  <w:style w:type="paragraph" w:styleId="TtuloTDC">
    <w:name w:val="TOC Heading"/>
    <w:basedOn w:val="Ttulo1"/>
    <w:next w:val="Normal"/>
    <w:uiPriority w:val="39"/>
    <w:unhideWhenUsed/>
    <w:qFormat/>
    <w:rsid w:val="0062182C"/>
    <w:pPr>
      <w:outlineLvl w:val="9"/>
    </w:pPr>
  </w:style>
  <w:style w:type="paragraph" w:styleId="TDC1">
    <w:name w:val="toc 1"/>
    <w:basedOn w:val="Normal"/>
    <w:next w:val="Normal"/>
    <w:autoRedefine/>
    <w:uiPriority w:val="39"/>
    <w:unhideWhenUsed/>
    <w:rsid w:val="006B6475"/>
    <w:pPr>
      <w:spacing w:after="100"/>
    </w:pPr>
    <w:rPr>
      <w:lang w:eastAsia="es-AR"/>
    </w:rPr>
  </w:style>
  <w:style w:type="paragraph" w:styleId="TDC2">
    <w:name w:val="toc 2"/>
    <w:basedOn w:val="Normal"/>
    <w:next w:val="Normal"/>
    <w:autoRedefine/>
    <w:uiPriority w:val="39"/>
    <w:unhideWhenUsed/>
    <w:rsid w:val="006B6475"/>
    <w:pPr>
      <w:spacing w:after="100"/>
      <w:ind w:left="220"/>
    </w:pPr>
    <w:rPr>
      <w:lang w:eastAsia="es-AR"/>
    </w:rPr>
  </w:style>
  <w:style w:type="paragraph" w:styleId="TDC3">
    <w:name w:val="toc 3"/>
    <w:basedOn w:val="Normal"/>
    <w:next w:val="Normal"/>
    <w:autoRedefine/>
    <w:uiPriority w:val="39"/>
    <w:unhideWhenUsed/>
    <w:rsid w:val="006B6475"/>
    <w:pPr>
      <w:spacing w:after="100"/>
      <w:ind w:left="440"/>
    </w:pPr>
    <w:rPr>
      <w:lang w:eastAsia="es-AR"/>
    </w:rPr>
  </w:style>
  <w:style w:type="character" w:styleId="Hipervnculo">
    <w:name w:val="Hyperlink"/>
    <w:basedOn w:val="Fuentedeprrafopredeter"/>
    <w:uiPriority w:val="99"/>
    <w:unhideWhenUsed/>
    <w:rsid w:val="006B6475"/>
    <w:rPr>
      <w:color w:val="F49100" w:themeColor="hyperlink"/>
      <w:u w:val="single"/>
    </w:rPr>
  </w:style>
  <w:style w:type="character" w:styleId="Textodelmarcadordeposicin">
    <w:name w:val="Placeholder Text"/>
    <w:basedOn w:val="Fuentedeprrafopredeter"/>
    <w:uiPriority w:val="99"/>
    <w:semiHidden/>
    <w:rsid w:val="00613AEA"/>
    <w:rPr>
      <w:color w:val="808080"/>
    </w:rPr>
  </w:style>
  <w:style w:type="paragraph" w:styleId="Ttulo">
    <w:name w:val="Title"/>
    <w:basedOn w:val="Normal"/>
    <w:next w:val="Normal"/>
    <w:link w:val="TtuloCar"/>
    <w:uiPriority w:val="10"/>
    <w:qFormat/>
    <w:rsid w:val="0062182C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7406D" w:themeColor="text2"/>
      <w:spacing w:val="-15"/>
      <w:sz w:val="72"/>
      <w:szCs w:val="72"/>
    </w:rPr>
  </w:style>
  <w:style w:type="character" w:customStyle="1" w:styleId="TtuloCar">
    <w:name w:val="Título Car"/>
    <w:basedOn w:val="Fuentedeprrafopredeter"/>
    <w:link w:val="Ttulo"/>
    <w:uiPriority w:val="10"/>
    <w:rsid w:val="0062182C"/>
    <w:rPr>
      <w:rFonts w:asciiTheme="majorHAnsi" w:eastAsiaTheme="majorEastAsia" w:hAnsiTheme="majorHAnsi" w:cstheme="majorBidi"/>
      <w:caps/>
      <w:color w:val="17406D" w:themeColor="text2"/>
      <w:spacing w:val="-15"/>
      <w:sz w:val="72"/>
      <w:szCs w:val="72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62182C"/>
    <w:rPr>
      <w:rFonts w:asciiTheme="majorHAnsi" w:eastAsiaTheme="majorEastAsia" w:hAnsiTheme="majorHAnsi" w:cstheme="majorBidi"/>
      <w:color w:val="0B5294" w:themeColor="accent1" w:themeShade="BF"/>
      <w:sz w:val="24"/>
      <w:szCs w:val="24"/>
    </w:rPr>
  </w:style>
  <w:style w:type="paragraph" w:styleId="Subttulo">
    <w:name w:val="Subtitle"/>
    <w:basedOn w:val="Normal"/>
    <w:next w:val="Normal"/>
    <w:link w:val="SubttuloCar"/>
    <w:uiPriority w:val="11"/>
    <w:qFormat/>
    <w:rsid w:val="0062182C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0F6FC6" w:themeColor="accent1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62182C"/>
    <w:rPr>
      <w:rFonts w:asciiTheme="majorHAnsi" w:eastAsiaTheme="majorEastAsia" w:hAnsiTheme="majorHAnsi" w:cstheme="majorBidi"/>
      <w:color w:val="0F6FC6" w:themeColor="accent1"/>
      <w:sz w:val="28"/>
      <w:szCs w:val="28"/>
    </w:rPr>
  </w:style>
  <w:style w:type="character" w:styleId="nfasisintenso">
    <w:name w:val="Intense Emphasis"/>
    <w:basedOn w:val="Fuentedeprrafopredeter"/>
    <w:uiPriority w:val="21"/>
    <w:qFormat/>
    <w:rsid w:val="0062182C"/>
    <w:rPr>
      <w:b/>
      <w:bCs/>
      <w:i/>
      <w:iCs/>
    </w:rPr>
  </w:style>
  <w:style w:type="paragraph" w:customStyle="1" w:styleId="Default">
    <w:name w:val="Default"/>
    <w:rsid w:val="009A79CF"/>
    <w:pPr>
      <w:autoSpaceDE w:val="0"/>
      <w:autoSpaceDN w:val="0"/>
      <w:adjustRightInd w:val="0"/>
      <w:spacing w:after="0" w:line="240" w:lineRule="auto"/>
    </w:pPr>
    <w:rPr>
      <w:rFonts w:ascii="Calibri" w:eastAsiaTheme="minorHAnsi" w:hAnsi="Calibri" w:cs="Calibri"/>
      <w:color w:val="000000"/>
      <w:sz w:val="24"/>
      <w:szCs w:val="24"/>
      <w:lang w:val="es-SV" w:eastAsia="en-US"/>
    </w:rPr>
  </w:style>
  <w:style w:type="paragraph" w:styleId="Prrafodelista">
    <w:name w:val="List Paragraph"/>
    <w:basedOn w:val="Normal"/>
    <w:uiPriority w:val="34"/>
    <w:qFormat/>
    <w:rsid w:val="00E44E9B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62182C"/>
    <w:rPr>
      <w:b/>
      <w:bCs/>
    </w:rPr>
  </w:style>
  <w:style w:type="paragraph" w:styleId="NormalWeb">
    <w:name w:val="Normal (Web)"/>
    <w:basedOn w:val="Normal"/>
    <w:uiPriority w:val="99"/>
    <w:unhideWhenUsed/>
    <w:rsid w:val="00E44E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SV" w:eastAsia="es-SV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920E56"/>
    <w:pPr>
      <w:spacing w:after="0" w:line="240" w:lineRule="auto"/>
    </w:pPr>
    <w:rPr>
      <w:rFonts w:eastAsiaTheme="minorHAnsi"/>
      <w:lang w:val="es-SV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aconcuadrcula2">
    <w:name w:val="Tabla con cuadrícula2"/>
    <w:basedOn w:val="Tablanormal"/>
    <w:next w:val="Tablaconcuadrcula"/>
    <w:uiPriority w:val="59"/>
    <w:rsid w:val="00920E56"/>
    <w:pPr>
      <w:spacing w:after="0" w:line="240" w:lineRule="auto"/>
    </w:pPr>
    <w:rPr>
      <w:rFonts w:eastAsiaTheme="minorHAnsi"/>
      <w:lang w:val="es-SV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Ttulo5Car">
    <w:name w:val="Título 5 Car"/>
    <w:basedOn w:val="Fuentedeprrafopredeter"/>
    <w:link w:val="Ttulo5"/>
    <w:uiPriority w:val="9"/>
    <w:semiHidden/>
    <w:rsid w:val="0062182C"/>
    <w:rPr>
      <w:rFonts w:asciiTheme="majorHAnsi" w:eastAsiaTheme="majorEastAsia" w:hAnsiTheme="majorHAnsi" w:cstheme="majorBidi"/>
      <w:caps/>
      <w:color w:val="0B5294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62182C"/>
    <w:rPr>
      <w:rFonts w:asciiTheme="majorHAnsi" w:eastAsiaTheme="majorEastAsia" w:hAnsiTheme="majorHAnsi" w:cstheme="majorBidi"/>
      <w:i/>
      <w:iCs/>
      <w:caps/>
      <w:color w:val="073763" w:themeColor="accent1" w:themeShade="8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62182C"/>
    <w:rPr>
      <w:rFonts w:asciiTheme="majorHAnsi" w:eastAsiaTheme="majorEastAsia" w:hAnsiTheme="majorHAnsi" w:cstheme="majorBidi"/>
      <w:b/>
      <w:bCs/>
      <w:color w:val="073763" w:themeColor="accent1" w:themeShade="80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62182C"/>
    <w:rPr>
      <w:rFonts w:asciiTheme="majorHAnsi" w:eastAsiaTheme="majorEastAsia" w:hAnsiTheme="majorHAnsi" w:cstheme="majorBidi"/>
      <w:b/>
      <w:bCs/>
      <w:i/>
      <w:iCs/>
      <w:color w:val="073763" w:themeColor="accent1" w:themeShade="8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62182C"/>
    <w:rPr>
      <w:rFonts w:asciiTheme="majorHAnsi" w:eastAsiaTheme="majorEastAsia" w:hAnsiTheme="majorHAnsi" w:cstheme="majorBidi"/>
      <w:i/>
      <w:iCs/>
      <w:color w:val="073763" w:themeColor="accent1" w:themeShade="80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62182C"/>
    <w:pPr>
      <w:spacing w:line="240" w:lineRule="auto"/>
    </w:pPr>
    <w:rPr>
      <w:b/>
      <w:bCs/>
      <w:smallCaps/>
      <w:color w:val="17406D" w:themeColor="text2"/>
    </w:rPr>
  </w:style>
  <w:style w:type="character" w:styleId="nfasis">
    <w:name w:val="Emphasis"/>
    <w:basedOn w:val="Fuentedeprrafopredeter"/>
    <w:uiPriority w:val="20"/>
    <w:qFormat/>
    <w:rsid w:val="0062182C"/>
    <w:rPr>
      <w:i/>
      <w:iCs/>
    </w:rPr>
  </w:style>
  <w:style w:type="paragraph" w:styleId="Sinespaciado">
    <w:name w:val="No Spacing"/>
    <w:uiPriority w:val="1"/>
    <w:qFormat/>
    <w:rsid w:val="0062182C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62182C"/>
    <w:pPr>
      <w:spacing w:before="120" w:after="120"/>
      <w:ind w:left="720"/>
    </w:pPr>
    <w:rPr>
      <w:color w:val="17406D" w:themeColor="text2"/>
      <w:sz w:val="24"/>
      <w:szCs w:val="24"/>
    </w:rPr>
  </w:style>
  <w:style w:type="character" w:customStyle="1" w:styleId="CitaCar">
    <w:name w:val="Cita Car"/>
    <w:basedOn w:val="Fuentedeprrafopredeter"/>
    <w:link w:val="Cita"/>
    <w:uiPriority w:val="29"/>
    <w:rsid w:val="0062182C"/>
    <w:rPr>
      <w:color w:val="17406D" w:themeColor="text2"/>
      <w:sz w:val="24"/>
      <w:szCs w:val="24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62182C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7406D" w:themeColor="text2"/>
      <w:spacing w:val="-6"/>
      <w:sz w:val="32"/>
      <w:szCs w:val="3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62182C"/>
    <w:rPr>
      <w:rFonts w:asciiTheme="majorHAnsi" w:eastAsiaTheme="majorEastAsia" w:hAnsiTheme="majorHAnsi" w:cstheme="majorBidi"/>
      <w:color w:val="17406D" w:themeColor="text2"/>
      <w:spacing w:val="-6"/>
      <w:sz w:val="32"/>
      <w:szCs w:val="32"/>
    </w:rPr>
  </w:style>
  <w:style w:type="character" w:styleId="nfasissutil">
    <w:name w:val="Subtle Emphasis"/>
    <w:basedOn w:val="Fuentedeprrafopredeter"/>
    <w:uiPriority w:val="19"/>
    <w:qFormat/>
    <w:rsid w:val="0062182C"/>
    <w:rPr>
      <w:i/>
      <w:iCs/>
      <w:color w:val="595959" w:themeColor="text1" w:themeTint="A6"/>
    </w:rPr>
  </w:style>
  <w:style w:type="character" w:styleId="Referenciasutil">
    <w:name w:val="Subtle Reference"/>
    <w:basedOn w:val="Fuentedeprrafopredeter"/>
    <w:uiPriority w:val="31"/>
    <w:qFormat/>
    <w:rsid w:val="0062182C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Referenciaintensa">
    <w:name w:val="Intense Reference"/>
    <w:basedOn w:val="Fuentedeprrafopredeter"/>
    <w:uiPriority w:val="32"/>
    <w:qFormat/>
    <w:rsid w:val="0062182C"/>
    <w:rPr>
      <w:b/>
      <w:bCs/>
      <w:smallCaps/>
      <w:color w:val="17406D" w:themeColor="text2"/>
      <w:u w:val="single"/>
    </w:rPr>
  </w:style>
  <w:style w:type="character" w:styleId="Ttulodellibro">
    <w:name w:val="Book Title"/>
    <w:basedOn w:val="Fuentedeprrafopredeter"/>
    <w:uiPriority w:val="33"/>
    <w:qFormat/>
    <w:rsid w:val="0062182C"/>
    <w:rPr>
      <w:b/>
      <w:bCs/>
      <w:smallCaps/>
      <w:spacing w:val="1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hyperlink" Target="https://www.ecured.cu/1879" TargetMode="External"/><Relationship Id="rId3" Type="http://schemas.openxmlformats.org/officeDocument/2006/relationships/numbering" Target="numbering.xml"/><Relationship Id="rId21" Type="http://schemas.openxmlformats.org/officeDocument/2006/relationships/hyperlink" Target="https://www.ecured.cu/15_de_mayo" TargetMode="Externa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hyperlink" Target="https://www.ecured.cu/7_de_febrero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ecured.cu/1873" TargetMode="External"/><Relationship Id="rId20" Type="http://schemas.openxmlformats.org/officeDocument/2006/relationships/hyperlink" Target="https://www.ecured.cu/index.php?title=R%C3%ADo_Titihuapa&amp;action=edit&amp;redlink=1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www.ecured.cu/1824" TargetMode="External"/><Relationship Id="rId23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hyperlink" Target="https://www.ecured.cu/1998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yperlink" Target="mailto:transparencia@sanisidro.gob.sv" TargetMode="External"/><Relationship Id="rId22" Type="http://schemas.openxmlformats.org/officeDocument/2006/relationships/hyperlink" Target="https://www.ecured.cu/San_Isidro_Labrador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Leo%20Stuff\Valor%20Creativo\0.%20Plantillas%20Word%20-%20Valor%20Creativo\Plantilla_Word_43_-_Valor_Creativo\2007,%202010%20y%202013\Plantilla%2041%20-%202007,%202010%20y%202013%20-%20Valor%20Creativo.dotx" TargetMode="External"/></Relationships>
</file>

<file path=word/theme/theme1.xml><?xml version="1.0" encoding="utf-8"?>
<a:theme xmlns:a="http://schemas.openxmlformats.org/drawingml/2006/main" name="Tema de Office">
  <a:themeElements>
    <a:clrScheme name="Blue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GUÍA DEL ARCHIVO INSTITUCIONAL DE LA ALCALDÍA MUNICIPAL DE SAN ISIDRO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234ED9E-3912-43E4-A8A0-EC57446378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Plantilla 41 - 2007, 2010 y 2013 - Valor Creativo</Template>
  <TotalTime>752</TotalTime>
  <Pages>1</Pages>
  <Words>1878</Words>
  <Characters>10333</Characters>
  <Application>Microsoft Office Word</Application>
  <DocSecurity>0</DocSecurity>
  <Lines>86</Lines>
  <Paragraphs>24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Guía del Archivo Institucional Alcaldía Municipal de San Isidro 2020</vt:lpstr>
      <vt:lpstr>Tenaris </vt:lpstr>
    </vt:vector>
  </TitlesOfParts>
  <Company/>
  <LinksUpToDate>false</LinksUpToDate>
  <CharactersWithSpaces>12187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Guía del Archivo Institucional Alcaldía Municipal de San Isidro 2020</dc:title>
  <dc:subject>ValorCreativo.blogspot.com</dc:subject>
  <dc:creator>Valor Creativo</dc:creator>
  <cp:keywords/>
  <dc:description/>
  <cp:lastModifiedBy>UGDA-AMSI</cp:lastModifiedBy>
  <cp:revision>5</cp:revision>
  <cp:lastPrinted>2019-05-29T16:31:00Z</cp:lastPrinted>
  <dcterms:created xsi:type="dcterms:W3CDTF">2019-05-29T16:30:00Z</dcterms:created>
  <dcterms:modified xsi:type="dcterms:W3CDTF">2020-07-31T17:07:00Z</dcterms:modified>
</cp:coreProperties>
</file>