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D4917" w14:textId="0DC50902" w:rsidR="00CC5BAB" w:rsidRDefault="003057B6" w:rsidP="00CC5BAB">
      <w:pPr>
        <w:pStyle w:val="NormalWeb"/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4F86A8C" wp14:editId="39FD47FF">
            <wp:simplePos x="0" y="0"/>
            <wp:positionH relativeFrom="column">
              <wp:posOffset>3168575</wp:posOffset>
            </wp:positionH>
            <wp:positionV relativeFrom="paragraph">
              <wp:posOffset>-355824</wp:posOffset>
            </wp:positionV>
            <wp:extent cx="3686400" cy="5302885"/>
            <wp:effectExtent l="0" t="0" r="9525" b="0"/>
            <wp:wrapNone/>
            <wp:docPr id="27" name="Imagen 27" descr="C:\Users\UMDA-JEFE\OneDrive\Escritorio\7331d47c-d163-4882-9ab8-11c64ed28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DA-JEFE\OneDrive\Escritorio\7331d47c-d163-4882-9ab8-11c64ed28e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1"/>
                    <a:stretch/>
                  </pic:blipFill>
                  <pic:spPr bwMode="auto">
                    <a:xfrm>
                      <a:off x="0" y="0"/>
                      <a:ext cx="3686400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BAB" w:rsidRPr="00BF16F1">
        <w:rPr>
          <w:noProof/>
        </w:rPr>
        <w:drawing>
          <wp:anchor distT="0" distB="0" distL="114300" distR="114300" simplePos="0" relativeHeight="251719680" behindDoc="1" locked="0" layoutInCell="1" allowOverlap="1" wp14:anchorId="152B1D28" wp14:editId="5AF747C0">
            <wp:simplePos x="0" y="0"/>
            <wp:positionH relativeFrom="column">
              <wp:posOffset>-2725457</wp:posOffset>
            </wp:positionH>
            <wp:positionV relativeFrom="paragraph">
              <wp:posOffset>-355477</wp:posOffset>
            </wp:positionV>
            <wp:extent cx="7743423" cy="5303557"/>
            <wp:effectExtent l="0" t="0" r="0" b="0"/>
            <wp:wrapNone/>
            <wp:docPr id="11" name="Imagen 11" descr="C:\Users\UMDA-JEFE\Downloads\WhatsApp Image 2024-12-11 at 11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DA-JEFE\Downloads\WhatsApp Image 2024-12-11 at 11.03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/>
                    <a:stretch/>
                  </pic:blipFill>
                  <pic:spPr bwMode="auto">
                    <a:xfrm>
                      <a:off x="0" y="0"/>
                      <a:ext cx="7743423" cy="53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E952B" w14:textId="0EF183B7" w:rsidR="00D077E9" w:rsidRDefault="00D077E9" w:rsidP="00D70D02">
      <w:pPr>
        <w:rPr>
          <w:noProof/>
        </w:rPr>
      </w:pP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3"/>
      </w:tblGrid>
      <w:tr w:rsidR="00D077E9" w14:paraId="4AFB5AA1" w14:textId="77777777" w:rsidTr="00607EB1">
        <w:trPr>
          <w:trHeight w:val="1915"/>
        </w:trPr>
        <w:tc>
          <w:tcPr>
            <w:tcW w:w="5663" w:type="dxa"/>
            <w:tcBorders>
              <w:top w:val="nil"/>
              <w:left w:val="nil"/>
              <w:bottom w:val="nil"/>
              <w:right w:val="nil"/>
            </w:tcBorders>
          </w:tcPr>
          <w:p w14:paraId="612D46B2" w14:textId="6AF0A306" w:rsidR="00D077E9" w:rsidRDefault="00D077E9" w:rsidP="00AB02A7">
            <w:pPr>
              <w:rPr>
                <w:noProof/>
              </w:rPr>
            </w:pPr>
          </w:p>
          <w:p w14:paraId="20FDFDB9" w14:textId="77777777" w:rsidR="00D077E9" w:rsidRDefault="00D077E9" w:rsidP="00AB02A7">
            <w:pPr>
              <w:rPr>
                <w:noProof/>
              </w:rPr>
            </w:pPr>
          </w:p>
        </w:tc>
      </w:tr>
      <w:tr w:rsidR="00D077E9" w14:paraId="0A255310" w14:textId="77777777" w:rsidTr="00607EB1">
        <w:trPr>
          <w:trHeight w:val="7386"/>
        </w:trPr>
        <w:tc>
          <w:tcPr>
            <w:tcW w:w="5663" w:type="dxa"/>
            <w:tcBorders>
              <w:top w:val="nil"/>
              <w:left w:val="nil"/>
              <w:bottom w:val="nil"/>
              <w:right w:val="nil"/>
            </w:tcBorders>
          </w:tcPr>
          <w:p w14:paraId="0875EA9D" w14:textId="3BD59124" w:rsidR="00CC5BAB" w:rsidRDefault="00CC5BAB" w:rsidP="00AB02A7">
            <w:pPr>
              <w:rPr>
                <w:noProof/>
                <w:lang w:val="es-SV" w:bidi="es-ES"/>
              </w:rPr>
            </w:pPr>
          </w:p>
          <w:p w14:paraId="5312BFD1" w14:textId="77777777" w:rsidR="00CC5BAB" w:rsidRDefault="00CC5BAB" w:rsidP="00AB02A7">
            <w:pPr>
              <w:rPr>
                <w:noProof/>
              </w:rPr>
            </w:pPr>
          </w:p>
          <w:p w14:paraId="27D0A3B6" w14:textId="0D47775A" w:rsidR="00D077E9" w:rsidRDefault="00BF16F1" w:rsidP="00AB02A7">
            <w:pPr>
              <w:rPr>
                <w:noProof/>
              </w:rPr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2F2821F" wp14:editId="5088BED4">
                      <wp:simplePos x="0" y="0"/>
                      <wp:positionH relativeFrom="column">
                        <wp:posOffset>-346710</wp:posOffset>
                      </wp:positionH>
                      <wp:positionV relativeFrom="paragraph">
                        <wp:posOffset>-294640</wp:posOffset>
                      </wp:positionV>
                      <wp:extent cx="3886200" cy="4097866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40978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D2D158" w14:textId="77777777" w:rsidR="003057B6" w:rsidRDefault="003057B6" w:rsidP="003057B6">
                                  <w:pPr>
                                    <w:pStyle w:val="Puesto"/>
                                    <w:jc w:val="center"/>
                                    <w:rPr>
                                      <w:lang w:bidi="es-ES"/>
                                    </w:rPr>
                                  </w:pPr>
                                </w:p>
                                <w:p w14:paraId="1C3DF32D" w14:textId="4BC83DAE" w:rsidR="00392E72" w:rsidRDefault="00392E72" w:rsidP="003057B6">
                                  <w:pPr>
                                    <w:pStyle w:val="Puesto"/>
                                    <w:jc w:val="center"/>
                                    <w:rPr>
                                      <w:lang w:bidi="es-ES"/>
                                    </w:rPr>
                                  </w:pPr>
                                  <w:r>
                                    <w:rPr>
                                      <w:lang w:bidi="es-ES"/>
                                    </w:rPr>
                                    <w:t xml:space="preserve">MEMORÍA DE LABORES </w:t>
                                  </w:r>
                                  <w:r w:rsidR="005E1A77">
                                    <w:rPr>
                                      <w:lang w:bidi="es-ES"/>
                                    </w:rPr>
                                    <w:t>ANUAL</w:t>
                                  </w:r>
                                </w:p>
                                <w:p w14:paraId="29F015B9" w14:textId="22A150B8" w:rsidR="003057B6" w:rsidRDefault="003057B6" w:rsidP="003057B6">
                                  <w:pPr>
                                    <w:pStyle w:val="Puesto"/>
                                    <w:jc w:val="center"/>
                                    <w:rPr>
                                      <w:lang w:bidi="es-ES"/>
                                    </w:rPr>
                                  </w:pPr>
                                  <w:r>
                                    <w:rPr>
                                      <w:lang w:bidi="es-ES"/>
                                    </w:rPr>
                                    <w:t>U G D A</w:t>
                                  </w:r>
                                </w:p>
                                <w:p w14:paraId="0FA6D274" w14:textId="44BFC419" w:rsidR="00392E72" w:rsidRPr="006D1B66" w:rsidRDefault="00F020A5" w:rsidP="00D439DB">
                                  <w:pPr>
                                    <w:pStyle w:val="Puesto"/>
                                    <w:jc w:val="center"/>
                                  </w:pPr>
                                  <w:r>
                                    <w:rPr>
                                      <w:lang w:bidi="es-ES"/>
                                    </w:rPr>
                                    <w:t>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F282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margin-left:-27.3pt;margin-top:-23.2pt;width:306pt;height:32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" fillcolor="white [3212]" stroked="f" strokeweight=".5pt">
                      <v:textbox>
                        <w:txbxContent>
                          <w:p w14:paraId="0BD2D158" w14:textId="77777777" w:rsidR="003057B6" w:rsidRDefault="003057B6" w:rsidP="003057B6">
                            <w:pPr>
                              <w:pStyle w:val="Puesto"/>
                              <w:jc w:val="center"/>
                              <w:rPr>
                                <w:lang w:bidi="es-ES"/>
                              </w:rPr>
                            </w:pPr>
                          </w:p>
                          <w:p w14:paraId="1C3DF32D" w14:textId="4BC83DAE" w:rsidR="00392E72" w:rsidRDefault="00392E72" w:rsidP="003057B6">
                            <w:pPr>
                              <w:pStyle w:val="Puesto"/>
                              <w:jc w:val="center"/>
                              <w:rPr>
                                <w:lang w:bidi="es-ES"/>
                              </w:rPr>
                            </w:pPr>
                            <w:r>
                              <w:rPr>
                                <w:lang w:bidi="es-ES"/>
                              </w:rPr>
                              <w:t xml:space="preserve">MEMORÍA DE LABORES </w:t>
                            </w:r>
                            <w:r w:rsidR="005E1A77">
                              <w:rPr>
                                <w:lang w:bidi="es-ES"/>
                              </w:rPr>
                              <w:t>ANUAL</w:t>
                            </w:r>
                          </w:p>
                          <w:p w14:paraId="29F015B9" w14:textId="22A150B8" w:rsidR="003057B6" w:rsidRDefault="003057B6" w:rsidP="003057B6">
                            <w:pPr>
                              <w:pStyle w:val="Puesto"/>
                              <w:jc w:val="center"/>
                              <w:rPr>
                                <w:lang w:bidi="es-ES"/>
                              </w:rPr>
                            </w:pPr>
                            <w:r>
                              <w:rPr>
                                <w:lang w:bidi="es-ES"/>
                              </w:rPr>
                              <w:t>U G D A</w:t>
                            </w:r>
                          </w:p>
                          <w:p w14:paraId="0FA6D274" w14:textId="44BFC419" w:rsidR="00392E72" w:rsidRPr="006D1B66" w:rsidRDefault="00F020A5" w:rsidP="00D439DB">
                            <w:pPr>
                              <w:pStyle w:val="Puesto"/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>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77E9" w14:paraId="2D26CA81" w14:textId="77777777" w:rsidTr="00607EB1">
        <w:trPr>
          <w:trHeight w:val="2465"/>
        </w:trPr>
        <w:tc>
          <w:tcPr>
            <w:tcW w:w="5663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080870105"/>
              <w:placeholder>
                <w:docPart w:val="A9FF1CF9565843B5A947969904F1BC14"/>
              </w:placeholder>
              <w15:appearance w15:val="hidden"/>
            </w:sdtPr>
            <w:sdtEndPr/>
            <w:sdtContent>
              <w:p w14:paraId="54F04D66" w14:textId="5C69FFD3" w:rsidR="00D077E9" w:rsidRPr="00F020A5" w:rsidRDefault="00607EB1" w:rsidP="00AB02A7">
                <w:pPr>
                  <w:rPr>
                    <w:b w:val="0"/>
                    <w:caps/>
                    <w:spacing w:val="20"/>
                    <w:sz w:val="32"/>
                    <w:lang w:bidi="es-ES"/>
                  </w:rPr>
                </w:pPr>
                <w:r>
                  <w:rPr>
                    <w:noProof/>
                    <w:lang w:val="es-SV" w:eastAsia="es-SV"/>
                  </w:rPr>
                  <mc:AlternateContent>
                    <mc:Choice Requires="wps">
                      <w:drawing>
                        <wp:anchor distT="0" distB="0" distL="114300" distR="114300" simplePos="0" relativeHeight="251683840" behindDoc="1" locked="0" layoutInCell="1" allowOverlap="1" wp14:anchorId="474A4A7D" wp14:editId="61BD64F9">
                          <wp:simplePos x="0" y="0"/>
                          <wp:positionH relativeFrom="column">
                            <wp:posOffset>-346710</wp:posOffset>
                          </wp:positionH>
                          <wp:positionV relativeFrom="page">
                            <wp:posOffset>-5956300</wp:posOffset>
                          </wp:positionV>
                          <wp:extent cx="3886200" cy="7798435"/>
                          <wp:effectExtent l="0" t="0" r="0" b="0"/>
                          <wp:wrapNone/>
                          <wp:docPr id="3" name="Rectángulo 3" descr="rectángulo blanco para texto en portada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886200" cy="77984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<w:pict>
                        <v:rect w14:anchorId="110BFB34" id="Rectángulo 3" o:spid="_x0000_s1026" alt="rectángulo blanco para texto en portada" style="position:absolute;margin-left:-27.3pt;margin-top:-469pt;width:306pt;height:614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" fillcolor="white [3212]" stroked="f" strokeweight="2pt">
                          <w10:wrap anchory="page"/>
                        </v:rect>
                      </w:pict>
                    </mc:Fallback>
                  </mc:AlternateContent>
                </w:r>
                <w:r w:rsidR="008934B9">
                  <w:rPr>
                    <w:rStyle w:val="SubttuloCar"/>
                    <w:b w:val="0"/>
                    <w:lang w:bidi="es-ES"/>
                  </w:rPr>
                  <w:t xml:space="preserve"> </w:t>
                </w:r>
                <w:r w:rsidR="005E1A77">
                  <w:rPr>
                    <w:rStyle w:val="SubttuloCar"/>
                    <w:b w:val="0"/>
                    <w:lang w:bidi="es-ES"/>
                  </w:rPr>
                  <w:t xml:space="preserve">20  </w:t>
                </w:r>
                <w:r w:rsidR="008934B9">
                  <w:rPr>
                    <w:rStyle w:val="SubttuloCar"/>
                    <w:b w:val="0"/>
                    <w:lang w:bidi="es-ES"/>
                  </w:rPr>
                  <w:t xml:space="preserve">de </w:t>
                </w:r>
                <w:r w:rsidR="00BF16F1">
                  <w:rPr>
                    <w:rStyle w:val="SubttuloCar"/>
                    <w:b w:val="0"/>
                    <w:lang w:bidi="es-ES"/>
                  </w:rPr>
                  <w:t>ENERO</w:t>
                </w:r>
                <w:r w:rsidR="006D1B66">
                  <w:rPr>
                    <w:rStyle w:val="SubttuloCar"/>
                    <w:b w:val="0"/>
                    <w:lang w:bidi="es-ES"/>
                  </w:rPr>
                  <w:t xml:space="preserve"> 2</w:t>
                </w:r>
                <w:r w:rsidR="008934B9">
                  <w:rPr>
                    <w:rStyle w:val="SubttuloCar"/>
                    <w:b w:val="0"/>
                    <w:lang w:bidi="es-ES"/>
                  </w:rPr>
                  <w:t>02</w:t>
                </w:r>
                <w:r w:rsidR="00BF16F1">
                  <w:rPr>
                    <w:rStyle w:val="SubttuloCar"/>
                    <w:b w:val="0"/>
                    <w:lang w:bidi="es-ES"/>
                  </w:rPr>
                  <w:t>5</w:t>
                </w:r>
              </w:p>
            </w:sdtContent>
          </w:sdt>
          <w:p w14:paraId="21D631ED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s-SV" w:eastAsia="es-SV"/>
              </w:rPr>
              <mc:AlternateContent>
                <mc:Choice Requires="wps">
                  <w:drawing>
                    <wp:inline distT="0" distB="0" distL="0" distR="0" wp14:anchorId="6C978671" wp14:editId="39D789B0">
                      <wp:extent cx="1493949" cy="0"/>
                      <wp:effectExtent l="0" t="19050" r="30480" b="19050"/>
                      <wp:docPr id="6" name="Conector rec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43E518B" id="Conector rec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1460BD8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67412087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sdt>
            <w:sdtPr>
              <w:rPr>
                <w:noProof/>
              </w:rPr>
              <w:id w:val="-1740469667"/>
              <w:placeholder>
                <w:docPart w:val="B07A8E40D34744FDB5DA23C44F4A5025"/>
              </w:placeholder>
              <w15:appearance w15:val="hidden"/>
            </w:sdtPr>
            <w:sdtEndPr/>
            <w:sdtContent>
              <w:p w14:paraId="4889CAB0" w14:textId="1D85F5E6" w:rsidR="00702A17" w:rsidRDefault="00BF16F1" w:rsidP="00702A17">
                <w:pPr>
                  <w:rPr>
                    <w:noProof/>
                  </w:rPr>
                </w:pPr>
                <w:r>
                  <w:rPr>
                    <w:noProof/>
                  </w:rPr>
                  <w:t xml:space="preserve">Municipalidad San Salvador Oeste </w:t>
                </w:r>
              </w:p>
            </w:sdtContent>
          </w:sdt>
          <w:p w14:paraId="69318E23" w14:textId="63F9F09D" w:rsidR="00D077E9" w:rsidRPr="00702A17" w:rsidRDefault="00702A17" w:rsidP="00702A17">
            <w:pPr>
              <w:rPr>
                <w:noProof/>
              </w:rPr>
            </w:pPr>
            <w:r>
              <w:rPr>
                <w:noProof/>
              </w:rPr>
              <w:t>Unidad de Gestión Documental y Archivos</w:t>
            </w:r>
          </w:p>
        </w:tc>
      </w:tr>
    </w:tbl>
    <w:p w14:paraId="7AB87330" w14:textId="4951EE17" w:rsidR="00CC5BAB" w:rsidRPr="00CC5BAB" w:rsidRDefault="00CC5BAB" w:rsidP="00CC5BAB">
      <w:pPr>
        <w:spacing w:after="200"/>
        <w:rPr>
          <w:noProof/>
          <w:lang w:val="es-SV" w:bidi="es-ES"/>
        </w:rPr>
      </w:pPr>
    </w:p>
    <w:p w14:paraId="44337F05" w14:textId="31AFA292" w:rsidR="005A0B85" w:rsidRDefault="00BF16F1" w:rsidP="00D4608D">
      <w:pPr>
        <w:tabs>
          <w:tab w:val="left" w:pos="3329"/>
        </w:tabs>
        <w:spacing w:after="200"/>
        <w:rPr>
          <w:noProof/>
          <w:lang w:bidi="es-ES"/>
        </w:rPr>
      </w:pPr>
      <w:r w:rsidRPr="00702A17">
        <w:rPr>
          <w:noProof/>
          <w:lang w:val="es-SV" w:eastAsia="es-SV"/>
        </w:rPr>
        <w:drawing>
          <wp:anchor distT="0" distB="0" distL="114300" distR="114300" simplePos="0" relativeHeight="251656192" behindDoc="0" locked="0" layoutInCell="1" allowOverlap="1" wp14:anchorId="7E1ABD9A" wp14:editId="1CC9E7A0">
            <wp:simplePos x="0" y="0"/>
            <wp:positionH relativeFrom="column">
              <wp:posOffset>2967989</wp:posOffset>
            </wp:positionH>
            <wp:positionV relativeFrom="paragraph">
              <wp:posOffset>7147140</wp:posOffset>
            </wp:positionV>
            <wp:extent cx="542925" cy="596685"/>
            <wp:effectExtent l="0" t="0" r="0" b="0"/>
            <wp:wrapNone/>
            <wp:docPr id="4" name="Imagen 4" descr="C:\Users\ARCHIVO\Pictures\logo de la UG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VO\Pictures\logo de la UG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7" t="15979" r="16076" b="20612"/>
                    <a:stretch/>
                  </pic:blipFill>
                  <pic:spPr bwMode="auto">
                    <a:xfrm>
                      <a:off x="0" y="0"/>
                      <a:ext cx="546777" cy="60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64B4584" wp14:editId="08C7B1EE">
                <wp:simplePos x="0" y="0"/>
                <wp:positionH relativeFrom="column">
                  <wp:posOffset>-1061085</wp:posOffset>
                </wp:positionH>
                <wp:positionV relativeFrom="page">
                  <wp:posOffset>5916029</wp:posOffset>
                </wp:positionV>
                <wp:extent cx="8081604" cy="4572000"/>
                <wp:effectExtent l="0" t="0" r="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604" cy="4572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ABAD6" id="Rectángulo 2" o:spid="_x0000_s1026" alt="rectángulo de color" style="position:absolute;margin-left:-83.55pt;margin-top:465.85pt;width:636.35pt;height:5in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" fillcolor="#061f57 [2415]" stroked="f" strokeweight="2pt">
                <w10:wrap anchory="page"/>
              </v:rect>
            </w:pict>
          </mc:Fallback>
        </mc:AlternateContent>
      </w:r>
      <w:r w:rsidR="00D077E9">
        <w:rPr>
          <w:noProof/>
          <w:lang w:bidi="es-ES"/>
        </w:rPr>
        <w:br w:type="page"/>
      </w:r>
    </w:p>
    <w:sdt>
      <w:sdtPr>
        <w:rPr>
          <w:rFonts w:asciiTheme="minorHAnsi" w:eastAsiaTheme="minorEastAsia" w:hAnsiTheme="minorHAnsi" w:cstheme="majorHAnsi"/>
          <w:b/>
          <w:color w:val="061F57" w:themeColor="text2" w:themeShade="BF"/>
          <w:sz w:val="24"/>
          <w:szCs w:val="24"/>
          <w:lang w:val="es-ES" w:eastAsia="en-US"/>
        </w:rPr>
        <w:id w:val="2372952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69CB996" w14:textId="77777777" w:rsidR="005A0B85" w:rsidRPr="00C62685" w:rsidRDefault="005A0B85">
          <w:pPr>
            <w:pStyle w:val="TtulodeTDC"/>
            <w:rPr>
              <w:rFonts w:cstheme="majorHAnsi"/>
              <w:b/>
              <w:bCs/>
              <w:color w:val="0F0D29" w:themeColor="text1"/>
              <w:sz w:val="24"/>
              <w:szCs w:val="24"/>
              <w:lang w:val="es-ES"/>
            </w:rPr>
          </w:pPr>
          <w:r w:rsidRPr="00C62685">
            <w:rPr>
              <w:rFonts w:cstheme="majorHAnsi"/>
              <w:b/>
              <w:bCs/>
              <w:color w:val="0F0D29" w:themeColor="text1"/>
              <w:sz w:val="24"/>
              <w:szCs w:val="24"/>
              <w:lang w:val="es-ES"/>
            </w:rPr>
            <w:t>Contenido</w:t>
          </w:r>
        </w:p>
        <w:p w14:paraId="133EE389" w14:textId="77777777" w:rsidR="00F03D39" w:rsidRPr="00C62685" w:rsidRDefault="00F03D39" w:rsidP="00F03D39">
          <w:pPr>
            <w:rPr>
              <w:rFonts w:asciiTheme="majorHAnsi" w:hAnsiTheme="majorHAnsi" w:cstheme="majorHAnsi"/>
              <w:sz w:val="24"/>
              <w:szCs w:val="24"/>
              <w:lang w:eastAsia="es-SV"/>
            </w:rPr>
          </w:pPr>
        </w:p>
        <w:p w14:paraId="6B032152" w14:textId="77777777" w:rsidR="00EE293E" w:rsidRDefault="005A0B85">
          <w:pPr>
            <w:pStyle w:val="TDC1"/>
            <w:tabs>
              <w:tab w:val="right" w:leader="dot" w:pos="8828"/>
            </w:tabs>
            <w:rPr>
              <w:b w:val="0"/>
              <w:noProof/>
              <w:color w:val="auto"/>
              <w:sz w:val="22"/>
              <w:lang w:val="es-SV" w:eastAsia="es-SV"/>
            </w:rPr>
          </w:pPr>
          <w:r w:rsidRPr="00C62685">
            <w:rPr>
              <w:rFonts w:asciiTheme="majorHAnsi" w:hAnsiTheme="majorHAnsi" w:cstheme="majorHAnsi"/>
              <w:color w:val="061F57" w:themeColor="text2" w:themeShade="BF"/>
              <w:sz w:val="24"/>
              <w:szCs w:val="24"/>
            </w:rPr>
            <w:fldChar w:fldCharType="begin"/>
          </w:r>
          <w:r w:rsidRPr="00C62685">
            <w:rPr>
              <w:rFonts w:asciiTheme="majorHAnsi" w:hAnsiTheme="majorHAnsi" w:cstheme="majorHAnsi"/>
              <w:color w:val="061F57" w:themeColor="text2" w:themeShade="BF"/>
              <w:sz w:val="24"/>
              <w:szCs w:val="24"/>
            </w:rPr>
            <w:instrText xml:space="preserve"> TOC \o "1-3" \h \z \u </w:instrText>
          </w:r>
          <w:r w:rsidRPr="00C62685">
            <w:rPr>
              <w:rFonts w:asciiTheme="majorHAnsi" w:hAnsiTheme="majorHAnsi" w:cstheme="majorHAnsi"/>
              <w:color w:val="061F57" w:themeColor="text2" w:themeShade="BF"/>
              <w:sz w:val="24"/>
              <w:szCs w:val="24"/>
            </w:rPr>
            <w:fldChar w:fldCharType="separate"/>
          </w:r>
          <w:hyperlink w:anchor="_Toc188289884" w:history="1">
            <w:r w:rsidR="00EE293E" w:rsidRPr="00247C8A">
              <w:rPr>
                <w:rStyle w:val="Hipervnculo"/>
                <w:rFonts w:cstheme="majorHAnsi"/>
                <w:noProof/>
              </w:rPr>
              <w:t>Presentación.</w:t>
            </w:r>
            <w:r w:rsidR="00EE293E">
              <w:rPr>
                <w:noProof/>
                <w:webHidden/>
              </w:rPr>
              <w:tab/>
            </w:r>
            <w:r w:rsidR="00EE293E">
              <w:rPr>
                <w:noProof/>
                <w:webHidden/>
              </w:rPr>
              <w:fldChar w:fldCharType="begin"/>
            </w:r>
            <w:r w:rsidR="00EE293E">
              <w:rPr>
                <w:noProof/>
                <w:webHidden/>
              </w:rPr>
              <w:instrText xml:space="preserve"> PAGEREF _Toc188289884 \h </w:instrText>
            </w:r>
            <w:r w:rsidR="00EE293E">
              <w:rPr>
                <w:noProof/>
                <w:webHidden/>
              </w:rPr>
            </w:r>
            <w:r w:rsidR="00EE293E">
              <w:rPr>
                <w:noProof/>
                <w:webHidden/>
              </w:rPr>
              <w:fldChar w:fldCharType="separate"/>
            </w:r>
            <w:r w:rsidR="00651295">
              <w:rPr>
                <w:noProof/>
                <w:webHidden/>
              </w:rPr>
              <w:t>i</w:t>
            </w:r>
            <w:r w:rsidR="00EE293E">
              <w:rPr>
                <w:noProof/>
                <w:webHidden/>
              </w:rPr>
              <w:fldChar w:fldCharType="end"/>
            </w:r>
          </w:hyperlink>
        </w:p>
        <w:p w14:paraId="7222359B" w14:textId="77777777" w:rsidR="00EE293E" w:rsidRDefault="00EE293E">
          <w:pPr>
            <w:pStyle w:val="TDC1"/>
            <w:tabs>
              <w:tab w:val="right" w:leader="dot" w:pos="8828"/>
            </w:tabs>
            <w:rPr>
              <w:b w:val="0"/>
              <w:noProof/>
              <w:color w:val="auto"/>
              <w:sz w:val="22"/>
              <w:lang w:val="es-SV" w:eastAsia="es-SV"/>
            </w:rPr>
          </w:pPr>
          <w:hyperlink w:anchor="_Toc188289885" w:history="1">
            <w:r w:rsidRPr="00247C8A">
              <w:rPr>
                <w:rStyle w:val="Hipervnculo"/>
                <w:rFonts w:cstheme="majorHAnsi"/>
                <w:noProof/>
              </w:rPr>
              <w:t>Objetivos de la Unidad de Gestión Documental y Archivos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_Toc188289885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29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CB99E" w14:textId="2F2C91C6" w:rsidR="00EE293E" w:rsidRDefault="00EE293E">
          <w:pPr>
            <w:pStyle w:val="TDC1"/>
            <w:tabs>
              <w:tab w:val="right" w:leader="dot" w:pos="8828"/>
            </w:tabs>
            <w:rPr>
              <w:b w:val="0"/>
              <w:noProof/>
              <w:color w:val="auto"/>
              <w:sz w:val="22"/>
              <w:lang w:val="es-SV" w:eastAsia="es-SV"/>
            </w:rPr>
          </w:pPr>
          <w:hyperlink w:anchor="_Toc188289887" w:history="1">
            <w:r w:rsidRPr="00247C8A">
              <w:rPr>
                <w:rStyle w:val="Hipervnculo"/>
                <w:noProof/>
              </w:rPr>
              <w:t>Metas lograda del año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_Toc188289887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29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9A948" w14:textId="77777777" w:rsidR="00EE293E" w:rsidRDefault="00EE293E">
          <w:pPr>
            <w:pStyle w:val="TDC1"/>
            <w:tabs>
              <w:tab w:val="right" w:leader="dot" w:pos="8828"/>
            </w:tabs>
            <w:rPr>
              <w:b w:val="0"/>
              <w:noProof/>
              <w:color w:val="auto"/>
              <w:sz w:val="22"/>
              <w:lang w:val="es-SV" w:eastAsia="es-SV"/>
            </w:rPr>
          </w:pPr>
          <w:hyperlink w:anchor="_Toc188289888" w:history="1">
            <w:r w:rsidRPr="00247C8A">
              <w:rPr>
                <w:rStyle w:val="Hipervnculo"/>
                <w:noProof/>
              </w:rPr>
              <w:t>Otras metas logradas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_Toc188289888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29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0028D" w14:textId="77777777" w:rsidR="00EE293E" w:rsidRDefault="00EE293E">
          <w:pPr>
            <w:pStyle w:val="TDC1"/>
            <w:tabs>
              <w:tab w:val="right" w:leader="dot" w:pos="8828"/>
            </w:tabs>
            <w:rPr>
              <w:b w:val="0"/>
              <w:noProof/>
              <w:color w:val="auto"/>
              <w:sz w:val="22"/>
              <w:lang w:val="es-SV" w:eastAsia="es-SV"/>
            </w:rPr>
          </w:pPr>
          <w:hyperlink w:anchor="_Toc188289889" w:history="1">
            <w:r w:rsidRPr="00247C8A">
              <w:rPr>
                <w:rStyle w:val="Hipervnculo"/>
                <w:noProof/>
              </w:rPr>
              <w:t>Recursos financieros utilizados.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_Toc188289889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129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1455F" w14:textId="1B0B0E36" w:rsidR="005A0B85" w:rsidRDefault="005A0B85">
          <w:r w:rsidRPr="00C62685">
            <w:rPr>
              <w:rFonts w:asciiTheme="majorHAnsi" w:hAnsiTheme="majorHAnsi" w:cstheme="majorHAnsi"/>
              <w:bCs/>
              <w:color w:val="061F57" w:themeColor="text2" w:themeShade="BF"/>
              <w:sz w:val="24"/>
              <w:szCs w:val="24"/>
            </w:rPr>
            <w:fldChar w:fldCharType="end"/>
          </w:r>
        </w:p>
      </w:sdtContent>
    </w:sdt>
    <w:p w14:paraId="575F2E51" w14:textId="77777777" w:rsidR="005A0B85" w:rsidRPr="005A0B85" w:rsidRDefault="005A0B85" w:rsidP="00D4608D">
      <w:pPr>
        <w:tabs>
          <w:tab w:val="left" w:pos="3329"/>
        </w:tabs>
        <w:spacing w:after="200"/>
        <w:rPr>
          <w:noProof/>
          <w:sz w:val="52"/>
          <w:lang w:bidi="es-ES"/>
        </w:rPr>
      </w:pPr>
    </w:p>
    <w:p w14:paraId="7980CD56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5D525C5E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3BAE735E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2E8CA23C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64389D67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6AFB6ECD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4AD6AE60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28EC751D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1255A404" w14:textId="77777777" w:rsidR="005A0B85" w:rsidRDefault="005A0B85" w:rsidP="00D4608D">
      <w:pPr>
        <w:tabs>
          <w:tab w:val="left" w:pos="3329"/>
        </w:tabs>
        <w:spacing w:after="200"/>
        <w:rPr>
          <w:noProof/>
          <w:lang w:bidi="es-ES"/>
        </w:rPr>
      </w:pPr>
    </w:p>
    <w:p w14:paraId="7A81F60E" w14:textId="77777777" w:rsidR="00860FA5" w:rsidRDefault="00860FA5" w:rsidP="00D4608D">
      <w:pPr>
        <w:tabs>
          <w:tab w:val="left" w:pos="3329"/>
        </w:tabs>
        <w:spacing w:after="200"/>
        <w:rPr>
          <w:noProof/>
          <w:lang w:bidi="es-ES"/>
        </w:rPr>
        <w:sectPr w:rsidR="00860FA5" w:rsidSect="00246051">
          <w:headerReference w:type="default" r:id="rId11"/>
          <w:footerReference w:type="default" r:id="rId12"/>
          <w:type w:val="continuous"/>
          <w:pgSz w:w="12240" w:h="15840" w:code="1"/>
          <w:pgMar w:top="1418" w:right="1701" w:bottom="1418" w:left="1701" w:header="0" w:footer="289" w:gutter="0"/>
          <w:pgNumType w:fmt="lowerRoman" w:start="1"/>
          <w:cols w:space="720"/>
          <w:docGrid w:linePitch="382"/>
        </w:sectPr>
      </w:pPr>
    </w:p>
    <w:p w14:paraId="66C977A9" w14:textId="77777777" w:rsidR="000457C8" w:rsidRPr="00B710AA" w:rsidRDefault="005A0B85" w:rsidP="006D27A0">
      <w:pPr>
        <w:pStyle w:val="Ttulo1"/>
        <w:spacing w:before="0" w:after="0"/>
        <w:rPr>
          <w:rFonts w:cstheme="majorHAnsi"/>
        </w:rPr>
      </w:pPr>
      <w:bookmarkStart w:id="0" w:name="_Toc188289884"/>
      <w:r w:rsidRPr="00B710AA">
        <w:rPr>
          <w:rFonts w:cstheme="majorHAnsi"/>
        </w:rPr>
        <w:lastRenderedPageBreak/>
        <w:t>Presentación</w:t>
      </w:r>
      <w:r w:rsidR="006D27A0">
        <w:rPr>
          <w:rFonts w:cstheme="majorHAnsi"/>
        </w:rPr>
        <w:t>.</w:t>
      </w:r>
      <w:bookmarkEnd w:id="0"/>
    </w:p>
    <w:p w14:paraId="5A0082E8" w14:textId="2C9E8B2C" w:rsidR="000457C8" w:rsidRDefault="000457C8" w:rsidP="006D27A0">
      <w:pPr>
        <w:rPr>
          <w:noProof/>
        </w:rPr>
      </w:pPr>
    </w:p>
    <w:p w14:paraId="0FB1AAD4" w14:textId="29CA4159" w:rsidR="00240618" w:rsidRDefault="0041763B" w:rsidP="006D27A0">
      <w:pPr>
        <w:jc w:val="both"/>
        <w:rPr>
          <w:b w:val="0"/>
          <w:noProof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t>La Unidad de Gestion Documental y A</w:t>
      </w:r>
      <w:r w:rsidR="0012691F">
        <w:rPr>
          <w:b w:val="0"/>
          <w:noProof/>
          <w:color w:val="auto"/>
          <w:sz w:val="24"/>
          <w:szCs w:val="24"/>
        </w:rPr>
        <w:t>rchivo</w:t>
      </w:r>
      <w:r w:rsidR="004E4953">
        <w:rPr>
          <w:b w:val="0"/>
          <w:noProof/>
          <w:color w:val="auto"/>
          <w:sz w:val="24"/>
          <w:szCs w:val="24"/>
        </w:rPr>
        <w:t xml:space="preserve"> de la municipalidad de San Salvador Oeste</w:t>
      </w:r>
      <w:r w:rsidR="00260762">
        <w:rPr>
          <w:b w:val="0"/>
          <w:noProof/>
          <w:color w:val="auto"/>
          <w:sz w:val="24"/>
          <w:szCs w:val="24"/>
        </w:rPr>
        <w:t>;</w:t>
      </w:r>
      <w:r w:rsidR="00240618">
        <w:rPr>
          <w:b w:val="0"/>
          <w:noProof/>
          <w:color w:val="auto"/>
          <w:sz w:val="24"/>
          <w:szCs w:val="24"/>
        </w:rPr>
        <w:t xml:space="preserve"> </w:t>
      </w:r>
      <w:r w:rsidR="00FC6091">
        <w:rPr>
          <w:b w:val="0"/>
          <w:noProof/>
          <w:color w:val="auto"/>
          <w:sz w:val="24"/>
          <w:szCs w:val="24"/>
        </w:rPr>
        <w:t xml:space="preserve">que comprenden </w:t>
      </w:r>
      <w:r w:rsidR="00240618">
        <w:rPr>
          <w:b w:val="0"/>
          <w:noProof/>
          <w:color w:val="auto"/>
          <w:sz w:val="24"/>
          <w:szCs w:val="24"/>
        </w:rPr>
        <w:t>los distritos de Apopa y Nejapa</w:t>
      </w:r>
      <w:r w:rsidR="004E4953">
        <w:rPr>
          <w:b w:val="0"/>
          <w:noProof/>
          <w:color w:val="auto"/>
          <w:sz w:val="24"/>
          <w:szCs w:val="24"/>
        </w:rPr>
        <w:t xml:space="preserve">, se encuentra </w:t>
      </w:r>
      <w:r w:rsidR="00044A70">
        <w:rPr>
          <w:b w:val="0"/>
          <w:noProof/>
          <w:color w:val="auto"/>
          <w:sz w:val="24"/>
          <w:szCs w:val="24"/>
        </w:rPr>
        <w:t>ubicado</w:t>
      </w:r>
      <w:r w:rsidR="00240618">
        <w:rPr>
          <w:b w:val="0"/>
          <w:noProof/>
          <w:color w:val="auto"/>
          <w:sz w:val="24"/>
          <w:szCs w:val="24"/>
        </w:rPr>
        <w:t>s</w:t>
      </w:r>
      <w:r w:rsidR="00044A70">
        <w:rPr>
          <w:b w:val="0"/>
          <w:noProof/>
          <w:color w:val="auto"/>
          <w:sz w:val="24"/>
          <w:szCs w:val="24"/>
        </w:rPr>
        <w:t xml:space="preserve"> en </w:t>
      </w:r>
      <w:r w:rsidR="00BF16F1">
        <w:rPr>
          <w:b w:val="0"/>
          <w:noProof/>
          <w:color w:val="auto"/>
          <w:sz w:val="24"/>
          <w:szCs w:val="24"/>
        </w:rPr>
        <w:t xml:space="preserve">Avenida Isaac Esquivel, Escuela de empresas, Poligono </w:t>
      </w:r>
      <w:r w:rsidR="00BD1C2C">
        <w:rPr>
          <w:b w:val="0"/>
          <w:noProof/>
          <w:color w:val="auto"/>
          <w:sz w:val="24"/>
          <w:szCs w:val="24"/>
        </w:rPr>
        <w:t>3 y 5</w:t>
      </w:r>
      <w:r w:rsidR="00BF16F1">
        <w:rPr>
          <w:b w:val="0"/>
          <w:noProof/>
          <w:color w:val="auto"/>
          <w:sz w:val="24"/>
          <w:szCs w:val="24"/>
        </w:rPr>
        <w:t>,</w:t>
      </w:r>
      <w:r w:rsidR="004E4953">
        <w:rPr>
          <w:b w:val="0"/>
          <w:noProof/>
          <w:color w:val="auto"/>
          <w:sz w:val="24"/>
          <w:szCs w:val="24"/>
        </w:rPr>
        <w:t xml:space="preserve"> </w:t>
      </w:r>
      <w:r w:rsidR="00BF16F1">
        <w:rPr>
          <w:b w:val="0"/>
          <w:noProof/>
          <w:color w:val="auto"/>
          <w:sz w:val="24"/>
          <w:szCs w:val="24"/>
        </w:rPr>
        <w:t>Nejapa</w:t>
      </w:r>
      <w:r w:rsidR="004E4953">
        <w:rPr>
          <w:b w:val="0"/>
          <w:noProof/>
          <w:color w:val="auto"/>
          <w:sz w:val="24"/>
          <w:szCs w:val="24"/>
        </w:rPr>
        <w:t>.</w:t>
      </w:r>
      <w:r w:rsidR="00240618">
        <w:rPr>
          <w:b w:val="0"/>
          <w:noProof/>
          <w:color w:val="auto"/>
          <w:sz w:val="24"/>
          <w:szCs w:val="24"/>
        </w:rPr>
        <w:t xml:space="preserve"> </w:t>
      </w:r>
    </w:p>
    <w:p w14:paraId="4F39CC6C" w14:textId="77777777" w:rsidR="003057B6" w:rsidRDefault="003057B6" w:rsidP="006D27A0">
      <w:pPr>
        <w:jc w:val="both"/>
        <w:rPr>
          <w:b w:val="0"/>
          <w:noProof/>
          <w:color w:val="auto"/>
          <w:sz w:val="24"/>
          <w:szCs w:val="24"/>
        </w:rPr>
      </w:pPr>
    </w:p>
    <w:p w14:paraId="6A11832C" w14:textId="3C6A5C71" w:rsidR="00240618" w:rsidRDefault="003D46F4" w:rsidP="006D27A0">
      <w:pPr>
        <w:jc w:val="both"/>
        <w:rPr>
          <w:b w:val="0"/>
          <w:noProof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t>D</w:t>
      </w:r>
      <w:r w:rsidR="000D320D">
        <w:rPr>
          <w:b w:val="0"/>
          <w:noProof/>
          <w:color w:val="auto"/>
          <w:sz w:val="24"/>
          <w:szCs w:val="24"/>
        </w:rPr>
        <w:t xml:space="preserve">urante el </w:t>
      </w:r>
      <w:r>
        <w:rPr>
          <w:b w:val="0"/>
          <w:noProof/>
          <w:color w:val="auto"/>
          <w:sz w:val="24"/>
          <w:szCs w:val="24"/>
        </w:rPr>
        <w:t xml:space="preserve"> </w:t>
      </w:r>
      <w:r w:rsidR="00240618">
        <w:rPr>
          <w:b w:val="0"/>
          <w:noProof/>
          <w:color w:val="auto"/>
          <w:sz w:val="24"/>
          <w:szCs w:val="24"/>
        </w:rPr>
        <w:t>año 2024, se logr</w:t>
      </w:r>
      <w:r>
        <w:rPr>
          <w:b w:val="0"/>
          <w:noProof/>
          <w:color w:val="auto"/>
          <w:sz w:val="24"/>
          <w:szCs w:val="24"/>
        </w:rPr>
        <w:t>ó</w:t>
      </w:r>
      <w:r w:rsidR="00240618">
        <w:rPr>
          <w:b w:val="0"/>
          <w:noProof/>
          <w:color w:val="auto"/>
          <w:sz w:val="24"/>
          <w:szCs w:val="24"/>
        </w:rPr>
        <w:t xml:space="preserve"> realizar la mayor parte del</w:t>
      </w:r>
      <w:r w:rsidR="00FC6091">
        <w:rPr>
          <w:b w:val="0"/>
          <w:noProof/>
          <w:color w:val="auto"/>
          <w:sz w:val="24"/>
          <w:szCs w:val="24"/>
        </w:rPr>
        <w:t xml:space="preserve"> traslado de la</w:t>
      </w:r>
      <w:r w:rsidR="00240618">
        <w:rPr>
          <w:b w:val="0"/>
          <w:noProof/>
          <w:color w:val="auto"/>
          <w:sz w:val="24"/>
          <w:szCs w:val="24"/>
        </w:rPr>
        <w:t xml:space="preserve"> U</w:t>
      </w:r>
      <w:r w:rsidR="00FC6091">
        <w:rPr>
          <w:b w:val="0"/>
          <w:noProof/>
          <w:color w:val="auto"/>
          <w:sz w:val="24"/>
          <w:szCs w:val="24"/>
        </w:rPr>
        <w:t xml:space="preserve">nidad de </w:t>
      </w:r>
      <w:r w:rsidR="00240618">
        <w:rPr>
          <w:b w:val="0"/>
          <w:noProof/>
          <w:color w:val="auto"/>
          <w:sz w:val="24"/>
          <w:szCs w:val="24"/>
        </w:rPr>
        <w:t>G</w:t>
      </w:r>
      <w:r w:rsidR="00FC6091">
        <w:rPr>
          <w:b w:val="0"/>
          <w:noProof/>
          <w:color w:val="auto"/>
          <w:sz w:val="24"/>
          <w:szCs w:val="24"/>
        </w:rPr>
        <w:t xml:space="preserve">estion </w:t>
      </w:r>
      <w:r w:rsidR="00240618">
        <w:rPr>
          <w:b w:val="0"/>
          <w:noProof/>
          <w:color w:val="auto"/>
          <w:sz w:val="24"/>
          <w:szCs w:val="24"/>
        </w:rPr>
        <w:t>D</w:t>
      </w:r>
      <w:r w:rsidR="00FC6091">
        <w:rPr>
          <w:b w:val="0"/>
          <w:noProof/>
          <w:color w:val="auto"/>
          <w:sz w:val="24"/>
          <w:szCs w:val="24"/>
        </w:rPr>
        <w:t xml:space="preserve">ocumental de Distrito </w:t>
      </w:r>
      <w:r w:rsidR="00240618">
        <w:rPr>
          <w:b w:val="0"/>
          <w:noProof/>
          <w:color w:val="auto"/>
          <w:sz w:val="24"/>
          <w:szCs w:val="24"/>
        </w:rPr>
        <w:t>-Apopa</w:t>
      </w:r>
      <w:r w:rsidR="00FC6091">
        <w:rPr>
          <w:b w:val="0"/>
          <w:noProof/>
          <w:color w:val="auto"/>
          <w:sz w:val="24"/>
          <w:szCs w:val="24"/>
        </w:rPr>
        <w:t xml:space="preserve"> a su actual locacion</w:t>
      </w:r>
      <w:r w:rsidR="00250B39">
        <w:rPr>
          <w:b w:val="0"/>
          <w:noProof/>
          <w:color w:val="auto"/>
          <w:sz w:val="24"/>
          <w:szCs w:val="24"/>
        </w:rPr>
        <w:t xml:space="preserve"> en el Distrito de Nejapa</w:t>
      </w:r>
      <w:r w:rsidR="00FC6091">
        <w:rPr>
          <w:b w:val="0"/>
          <w:noProof/>
          <w:color w:val="auto"/>
          <w:sz w:val="24"/>
          <w:szCs w:val="24"/>
        </w:rPr>
        <w:t xml:space="preserve">, </w:t>
      </w:r>
      <w:r w:rsidR="00250B39">
        <w:rPr>
          <w:b w:val="0"/>
          <w:noProof/>
          <w:color w:val="auto"/>
          <w:sz w:val="24"/>
          <w:szCs w:val="24"/>
        </w:rPr>
        <w:t xml:space="preserve">dicha </w:t>
      </w:r>
      <w:r w:rsidR="00BD1C2C">
        <w:rPr>
          <w:b w:val="0"/>
          <w:noProof/>
          <w:color w:val="auto"/>
          <w:sz w:val="24"/>
          <w:szCs w:val="24"/>
        </w:rPr>
        <w:t>a</w:t>
      </w:r>
      <w:r w:rsidR="00250B39">
        <w:rPr>
          <w:b w:val="0"/>
          <w:noProof/>
          <w:color w:val="auto"/>
          <w:sz w:val="24"/>
          <w:szCs w:val="24"/>
        </w:rPr>
        <w:t xml:space="preserve">ctividad </w:t>
      </w:r>
      <w:r w:rsidR="006B7BF9">
        <w:rPr>
          <w:b w:val="0"/>
          <w:noProof/>
          <w:color w:val="auto"/>
          <w:sz w:val="24"/>
          <w:szCs w:val="24"/>
        </w:rPr>
        <w:t xml:space="preserve"> </w:t>
      </w:r>
      <w:r w:rsidR="00FC6091">
        <w:rPr>
          <w:b w:val="0"/>
          <w:noProof/>
          <w:color w:val="auto"/>
          <w:sz w:val="24"/>
          <w:szCs w:val="24"/>
        </w:rPr>
        <w:t>ha permitido una concentracion efectiva  de la Gestion Documental y Archivos de la Alcaldia Municipal de San Salvador Oeste.</w:t>
      </w:r>
    </w:p>
    <w:p w14:paraId="66FCEAE0" w14:textId="77777777" w:rsidR="004E4953" w:rsidRDefault="004E4953" w:rsidP="006D27A0">
      <w:pPr>
        <w:jc w:val="both"/>
        <w:rPr>
          <w:b w:val="0"/>
          <w:noProof/>
          <w:color w:val="auto"/>
          <w:sz w:val="24"/>
          <w:szCs w:val="24"/>
        </w:rPr>
      </w:pPr>
    </w:p>
    <w:p w14:paraId="60AAE96D" w14:textId="43B2083C" w:rsidR="0049676F" w:rsidRDefault="004E4953" w:rsidP="006D27A0">
      <w:pPr>
        <w:jc w:val="both"/>
        <w:rPr>
          <w:b w:val="0"/>
          <w:noProof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t>La actividad de traslado implicó un esfuerzo por parte del personal del archivo, sin dejar de lado</w:t>
      </w:r>
      <w:r w:rsidR="00934C6E">
        <w:rPr>
          <w:b w:val="0"/>
          <w:noProof/>
          <w:color w:val="auto"/>
          <w:sz w:val="24"/>
          <w:szCs w:val="24"/>
        </w:rPr>
        <w:t xml:space="preserve"> las buenas practicas implementadas en años precedentes tales como conservación documental tanto en unidades productoras como en archivo cen</w:t>
      </w:r>
      <w:r w:rsidR="00A81592">
        <w:rPr>
          <w:b w:val="0"/>
          <w:noProof/>
          <w:color w:val="auto"/>
          <w:sz w:val="24"/>
          <w:szCs w:val="24"/>
        </w:rPr>
        <w:t>tral, procesos de consulta y pré</w:t>
      </w:r>
      <w:r w:rsidR="00934C6E">
        <w:rPr>
          <w:b w:val="0"/>
          <w:noProof/>
          <w:color w:val="auto"/>
          <w:sz w:val="24"/>
          <w:szCs w:val="24"/>
        </w:rPr>
        <w:t>stamo, ademas de transferencias d</w:t>
      </w:r>
      <w:r w:rsidR="00233BA8">
        <w:rPr>
          <w:b w:val="0"/>
          <w:noProof/>
          <w:color w:val="auto"/>
          <w:sz w:val="24"/>
          <w:szCs w:val="24"/>
        </w:rPr>
        <w:t>ocumentales;</w:t>
      </w:r>
      <w:r w:rsidR="00934C6E">
        <w:rPr>
          <w:b w:val="0"/>
          <w:noProof/>
          <w:color w:val="auto"/>
          <w:sz w:val="24"/>
          <w:szCs w:val="24"/>
        </w:rPr>
        <w:t xml:space="preserve"> actividades sujetas a evaluación continua con la finalidad de mejorar los procedimientos.</w:t>
      </w:r>
    </w:p>
    <w:p w14:paraId="16D6ED35" w14:textId="602A08E0" w:rsidR="00683CB1" w:rsidRDefault="00683CB1" w:rsidP="006D27A0">
      <w:pPr>
        <w:jc w:val="both"/>
        <w:rPr>
          <w:b w:val="0"/>
          <w:noProof/>
          <w:color w:val="auto"/>
          <w:sz w:val="24"/>
          <w:szCs w:val="24"/>
        </w:rPr>
      </w:pPr>
    </w:p>
    <w:p w14:paraId="77EFB6F3" w14:textId="47A3741B" w:rsidR="000457C8" w:rsidRDefault="00260762" w:rsidP="006D27A0">
      <w:pPr>
        <w:jc w:val="both"/>
        <w:rPr>
          <w:b w:val="0"/>
          <w:noProof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  <w:lang w:val="es-SV" w:eastAsia="es-SV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EBDFBA8" wp14:editId="7001B1E7">
                <wp:simplePos x="0" y="0"/>
                <wp:positionH relativeFrom="column">
                  <wp:posOffset>-3810</wp:posOffset>
                </wp:positionH>
                <wp:positionV relativeFrom="paragraph">
                  <wp:posOffset>123825</wp:posOffset>
                </wp:positionV>
                <wp:extent cx="2530475" cy="2162175"/>
                <wp:effectExtent l="0" t="0" r="22225" b="28575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0475" cy="2162175"/>
                          <a:chOff x="0" y="0"/>
                          <a:chExt cx="2530475" cy="2162175"/>
                        </a:xfrm>
                      </wpg:grpSpPr>
                      <pic:pic xmlns:pic="http://schemas.openxmlformats.org/drawingml/2006/picture">
                        <pic:nvPicPr>
                          <pic:cNvPr id="1109202540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3" t="16614" r="4823" b="-10"/>
                          <a:stretch/>
                        </pic:blipFill>
                        <pic:spPr bwMode="auto">
                          <a:xfrm>
                            <a:off x="0" y="0"/>
                            <a:ext cx="253047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tángulo redondeado 14"/>
                        <wps:cNvSpPr/>
                        <wps:spPr>
                          <a:xfrm>
                            <a:off x="0" y="1666875"/>
                            <a:ext cx="2530475" cy="495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D77771" w14:textId="130226B6" w:rsidR="00260762" w:rsidRPr="00260762" w:rsidRDefault="00260762" w:rsidP="00260762">
                              <w:pPr>
                                <w:jc w:val="center"/>
                                <w:rPr>
                                  <w:sz w:val="18"/>
                                  <w:lang w:val="es-SV"/>
                                </w:rPr>
                              </w:pPr>
                              <w:r w:rsidRPr="00260762">
                                <w:rPr>
                                  <w:sz w:val="18"/>
                                  <w:lang w:val="es-SV"/>
                                </w:rPr>
                                <w:t>Deposito documental Archivo Central Apopa</w:t>
                              </w:r>
                              <w:r>
                                <w:rPr>
                                  <w:sz w:val="18"/>
                                  <w:lang w:val="es-SV"/>
                                </w:rPr>
                                <w:t>, Apopa</w:t>
                              </w:r>
                              <w:r w:rsidRPr="00260762">
                                <w:rPr>
                                  <w:sz w:val="18"/>
                                  <w:lang w:val="es-SV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DFBA8" id="Grupo 15" o:spid="_x0000_s1027" style="position:absolute;left:0;text-align:left;margin-left:-.3pt;margin-top:9.75pt;width:199.25pt;height:170.25pt;z-index:251722752" coordsize="25304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width:25304;height:1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WrjLAAAA4wAAAA8AAABkcnMvZG93bnJldi54bWxEj0FPwzAMhe9I+w+RkbigLVk1JijLpgkJ&#10;gTTtwOhlN6sxTaFJSmO28u/nAxJH28/vvW+1GUOnTjTkNkUL85kBRbFOro2Nher9eXoPKjNGh12K&#10;ZOGXMmzWk6sVli6d4xudDtwoMYm5RAueuS+1zrWngHmWeopy+0hDQJZxaLQb8CzmodOFMUsdsI2S&#10;4LGnJ0/11+EnWOh2ixe3NEev3e3+m/djxZ9tZe3N9bh9BMU08r/47/vVSf25eShMcbcQCmGSBej1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U7Fq4ywAAAOMAAAAPAAAAAAAA&#10;AAAAAAAAAJ8CAABkcnMvZG93bnJldi54bWxQSwUGAAAAAAQABAD3AAAAlwMAAAAA&#10;">
                  <v:imagedata r:id="rId14" o:title="" croptop="10888f" cropbottom="-7f" cropleft="6379f" cropright="3161f"/>
                  <v:path arrowok="t"/>
                </v:shape>
                <v:roundrect id="Rectángulo redondeado 14" o:spid="_x0000_s1029" style="position:absolute;top:16668;width:25304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ecAA&#10;AADbAAAADwAAAGRycy9kb3ducmV2LnhtbERPS4vCMBC+C/6HMII3TRUVqaZSZBfE2/oCb0MzfWAz&#10;KU3U6q/fCAt7m4/vOetNZ2rxoNZVlhVMxhEI4szqigsFp+P3aAnCeWSNtWVS8CIHm6TfW2Os7ZN/&#10;6HHwhQgh7GJUUHrfxFK6rCSDbmwb4sDltjXoA2wLqVt8hnBTy2kULaTBikNDiQ1tS8puh7tRcLfv&#10;22V/Xqb59Lx7paeveeHoqtRw0KUrEJ46/y/+c+90mD+Dzy/hAJ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HsecAAAADbAAAADwAAAAAAAAAAAAAAAACYAgAAZHJzL2Rvd25y&#10;ZXYueG1sUEsFBgAAAAAEAAQA9QAAAIUDAAAAAA==&#10;" fillcolor="white [3212]" strokecolor="#012639 [1604]" strokeweight="2pt">
                  <v:textbox>
                    <w:txbxContent>
                      <w:p w14:paraId="0DD77771" w14:textId="130226B6" w:rsidR="00260762" w:rsidRPr="00260762" w:rsidRDefault="00260762" w:rsidP="00260762">
                        <w:pPr>
                          <w:jc w:val="center"/>
                          <w:rPr>
                            <w:sz w:val="18"/>
                            <w:lang w:val="es-SV"/>
                          </w:rPr>
                        </w:pPr>
                        <w:r w:rsidRPr="00260762">
                          <w:rPr>
                            <w:sz w:val="18"/>
                            <w:lang w:val="es-SV"/>
                          </w:rPr>
                          <w:t>Deposito documental Archivo Central Apopa</w:t>
                        </w:r>
                        <w:r>
                          <w:rPr>
                            <w:sz w:val="18"/>
                            <w:lang w:val="es-SV"/>
                          </w:rPr>
                          <w:t>, Apopa</w:t>
                        </w:r>
                        <w:r w:rsidRPr="00260762">
                          <w:rPr>
                            <w:sz w:val="18"/>
                            <w:lang w:val="es-SV"/>
                          </w:rPr>
                          <w:t xml:space="preserve"> 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49676F">
        <w:rPr>
          <w:b w:val="0"/>
          <w:noProof/>
          <w:color w:val="auto"/>
          <w:sz w:val="24"/>
          <w:szCs w:val="24"/>
        </w:rPr>
        <w:t xml:space="preserve">Ademas </w:t>
      </w:r>
      <w:r w:rsidR="00970CBA">
        <w:rPr>
          <w:b w:val="0"/>
          <w:noProof/>
          <w:color w:val="auto"/>
          <w:sz w:val="24"/>
          <w:szCs w:val="24"/>
        </w:rPr>
        <w:t>como parte del trabajo cotidiano en archivo central se contempla</w:t>
      </w:r>
      <w:r w:rsidR="0049676F">
        <w:rPr>
          <w:b w:val="0"/>
          <w:noProof/>
          <w:color w:val="auto"/>
          <w:sz w:val="24"/>
          <w:szCs w:val="24"/>
        </w:rPr>
        <w:t xml:space="preserve"> trabajar e</w:t>
      </w:r>
      <w:r w:rsidR="00180294">
        <w:rPr>
          <w:b w:val="0"/>
          <w:noProof/>
          <w:color w:val="auto"/>
          <w:sz w:val="24"/>
          <w:szCs w:val="24"/>
        </w:rPr>
        <w:t xml:space="preserve">n el fondo documental el </w:t>
      </w:r>
      <w:r w:rsidR="00970CBA">
        <w:rPr>
          <w:b w:val="0"/>
          <w:noProof/>
          <w:color w:val="auto"/>
          <w:sz w:val="24"/>
          <w:szCs w:val="24"/>
        </w:rPr>
        <w:t xml:space="preserve">proceso de descripción, etapa en donde se detalla </w:t>
      </w:r>
      <w:r w:rsidR="00180294">
        <w:rPr>
          <w:b w:val="0"/>
          <w:noProof/>
          <w:color w:val="auto"/>
          <w:sz w:val="24"/>
          <w:szCs w:val="24"/>
        </w:rPr>
        <w:t>el contenido de los expedientes;</w:t>
      </w:r>
      <w:r w:rsidR="00970CBA">
        <w:rPr>
          <w:b w:val="0"/>
          <w:noProof/>
          <w:color w:val="auto"/>
          <w:sz w:val="24"/>
          <w:szCs w:val="24"/>
        </w:rPr>
        <w:t xml:space="preserve"> asimismo </w:t>
      </w:r>
      <w:r w:rsidR="0049676F">
        <w:rPr>
          <w:b w:val="0"/>
          <w:noProof/>
          <w:color w:val="auto"/>
          <w:sz w:val="24"/>
          <w:szCs w:val="24"/>
        </w:rPr>
        <w:t xml:space="preserve"> limpiar, identificar, clasificar</w:t>
      </w:r>
      <w:r w:rsidR="0012691F">
        <w:rPr>
          <w:b w:val="0"/>
          <w:noProof/>
          <w:color w:val="auto"/>
          <w:sz w:val="24"/>
          <w:szCs w:val="24"/>
        </w:rPr>
        <w:t xml:space="preserve"> </w:t>
      </w:r>
      <w:r w:rsidR="0049676F">
        <w:rPr>
          <w:b w:val="0"/>
          <w:noProof/>
          <w:color w:val="auto"/>
          <w:sz w:val="24"/>
          <w:szCs w:val="24"/>
        </w:rPr>
        <w:t>y conservar en cajas adecuadas los docum</w:t>
      </w:r>
      <w:r w:rsidR="0041763B">
        <w:rPr>
          <w:b w:val="0"/>
          <w:noProof/>
          <w:color w:val="auto"/>
          <w:sz w:val="24"/>
          <w:szCs w:val="24"/>
        </w:rPr>
        <w:t>entos</w:t>
      </w:r>
      <w:r w:rsidR="00180294">
        <w:rPr>
          <w:b w:val="0"/>
          <w:noProof/>
          <w:color w:val="auto"/>
          <w:sz w:val="24"/>
          <w:szCs w:val="24"/>
        </w:rPr>
        <w:t xml:space="preserve"> recibidos en transferencias</w:t>
      </w:r>
      <w:r w:rsidR="0041763B">
        <w:rPr>
          <w:b w:val="0"/>
          <w:noProof/>
          <w:color w:val="auto"/>
          <w:sz w:val="24"/>
          <w:szCs w:val="24"/>
        </w:rPr>
        <w:t>, asi como en mobiliario métalico en buena condició</w:t>
      </w:r>
      <w:r w:rsidR="0049676F">
        <w:rPr>
          <w:b w:val="0"/>
          <w:noProof/>
          <w:color w:val="auto"/>
          <w:sz w:val="24"/>
          <w:szCs w:val="24"/>
        </w:rPr>
        <w:t xml:space="preserve">n. </w:t>
      </w:r>
    </w:p>
    <w:p w14:paraId="44376015" w14:textId="20BEC7F5" w:rsidR="00246051" w:rsidRDefault="00246051" w:rsidP="006D27A0">
      <w:pPr>
        <w:jc w:val="both"/>
        <w:rPr>
          <w:b w:val="0"/>
          <w:noProof/>
          <w:color w:val="auto"/>
          <w:sz w:val="24"/>
          <w:szCs w:val="24"/>
        </w:rPr>
      </w:pPr>
    </w:p>
    <w:p w14:paraId="42BAF346" w14:textId="77777777" w:rsidR="00260762" w:rsidRDefault="00260762" w:rsidP="006D27A0">
      <w:pPr>
        <w:jc w:val="both"/>
        <w:rPr>
          <w:b w:val="0"/>
          <w:noProof/>
          <w:color w:val="auto"/>
          <w:sz w:val="24"/>
          <w:szCs w:val="24"/>
        </w:rPr>
      </w:pPr>
    </w:p>
    <w:p w14:paraId="7E7B7794" w14:textId="77777777" w:rsidR="00EE293E" w:rsidRDefault="00EE293E" w:rsidP="006D27A0">
      <w:pPr>
        <w:jc w:val="both"/>
        <w:rPr>
          <w:b w:val="0"/>
          <w:noProof/>
          <w:color w:val="auto"/>
          <w:sz w:val="24"/>
          <w:szCs w:val="24"/>
        </w:rPr>
      </w:pPr>
    </w:p>
    <w:p w14:paraId="424A8230" w14:textId="42C90271" w:rsidR="00922292" w:rsidRDefault="00180294" w:rsidP="006D27A0">
      <w:pPr>
        <w:jc w:val="both"/>
        <w:rPr>
          <w:b w:val="0"/>
          <w:noProof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t>L</w:t>
      </w:r>
      <w:r w:rsidR="00C8080B">
        <w:rPr>
          <w:b w:val="0"/>
          <w:noProof/>
          <w:color w:val="auto"/>
          <w:sz w:val="24"/>
          <w:szCs w:val="24"/>
        </w:rPr>
        <w:t>a U</w:t>
      </w:r>
      <w:r w:rsidR="00FC6091">
        <w:rPr>
          <w:b w:val="0"/>
          <w:noProof/>
          <w:color w:val="auto"/>
          <w:sz w:val="24"/>
          <w:szCs w:val="24"/>
        </w:rPr>
        <w:t xml:space="preserve">nidad de </w:t>
      </w:r>
      <w:r w:rsidR="00C8080B">
        <w:rPr>
          <w:b w:val="0"/>
          <w:noProof/>
          <w:color w:val="auto"/>
          <w:sz w:val="24"/>
          <w:szCs w:val="24"/>
        </w:rPr>
        <w:t>G</w:t>
      </w:r>
      <w:r w:rsidR="00FC6091">
        <w:rPr>
          <w:b w:val="0"/>
          <w:noProof/>
          <w:color w:val="auto"/>
          <w:sz w:val="24"/>
          <w:szCs w:val="24"/>
        </w:rPr>
        <w:t xml:space="preserve">estion </w:t>
      </w:r>
      <w:r w:rsidR="00413DF7">
        <w:rPr>
          <w:b w:val="0"/>
          <w:noProof/>
          <w:color w:val="auto"/>
          <w:sz w:val="24"/>
          <w:szCs w:val="24"/>
        </w:rPr>
        <w:t>D</w:t>
      </w:r>
      <w:r w:rsidR="00FC6091">
        <w:rPr>
          <w:b w:val="0"/>
          <w:noProof/>
          <w:color w:val="auto"/>
          <w:sz w:val="24"/>
          <w:szCs w:val="24"/>
        </w:rPr>
        <w:t xml:space="preserve">ocuemental y </w:t>
      </w:r>
      <w:r w:rsidR="00413DF7">
        <w:rPr>
          <w:b w:val="0"/>
          <w:noProof/>
          <w:color w:val="auto"/>
          <w:sz w:val="24"/>
          <w:szCs w:val="24"/>
        </w:rPr>
        <w:t>A</w:t>
      </w:r>
      <w:r w:rsidR="00FC6091">
        <w:rPr>
          <w:b w:val="0"/>
          <w:noProof/>
          <w:color w:val="auto"/>
          <w:sz w:val="24"/>
          <w:szCs w:val="24"/>
        </w:rPr>
        <w:t>rchivos</w:t>
      </w:r>
      <w:r w:rsidR="00413DF7">
        <w:rPr>
          <w:b w:val="0"/>
          <w:noProof/>
          <w:color w:val="auto"/>
          <w:sz w:val="24"/>
          <w:szCs w:val="24"/>
        </w:rPr>
        <w:t xml:space="preserve"> siempre esta en la disposició</w:t>
      </w:r>
      <w:r w:rsidR="00C8080B">
        <w:rPr>
          <w:b w:val="0"/>
          <w:noProof/>
          <w:color w:val="auto"/>
          <w:sz w:val="24"/>
          <w:szCs w:val="24"/>
        </w:rPr>
        <w:t>n de</w:t>
      </w:r>
      <w:r w:rsidR="00D439DB">
        <w:rPr>
          <w:b w:val="0"/>
          <w:noProof/>
          <w:color w:val="auto"/>
          <w:sz w:val="24"/>
          <w:szCs w:val="24"/>
        </w:rPr>
        <w:t xml:space="preserve"> atender las consultas internas </w:t>
      </w:r>
      <w:r w:rsidR="00C8080B">
        <w:rPr>
          <w:b w:val="0"/>
          <w:noProof/>
          <w:color w:val="auto"/>
          <w:sz w:val="24"/>
          <w:szCs w:val="24"/>
        </w:rPr>
        <w:t xml:space="preserve">y prestamos documentales </w:t>
      </w:r>
      <w:r w:rsidR="00D439DB">
        <w:rPr>
          <w:b w:val="0"/>
          <w:noProof/>
          <w:color w:val="auto"/>
          <w:sz w:val="24"/>
          <w:szCs w:val="24"/>
        </w:rPr>
        <w:t xml:space="preserve">que </w:t>
      </w:r>
      <w:r w:rsidR="00C8080B">
        <w:rPr>
          <w:b w:val="0"/>
          <w:noProof/>
          <w:color w:val="auto"/>
          <w:sz w:val="24"/>
          <w:szCs w:val="24"/>
        </w:rPr>
        <w:t>hay por</w:t>
      </w:r>
      <w:r w:rsidR="00D439DB">
        <w:rPr>
          <w:b w:val="0"/>
          <w:noProof/>
          <w:color w:val="auto"/>
          <w:sz w:val="24"/>
          <w:szCs w:val="24"/>
        </w:rPr>
        <w:t xml:space="preserve"> parte de personal de la municipalidad. </w:t>
      </w:r>
    </w:p>
    <w:p w14:paraId="688337A6" w14:textId="7D36E6C8" w:rsidR="009D3AE6" w:rsidRDefault="009D3AE6" w:rsidP="001D4A95">
      <w:pPr>
        <w:pStyle w:val="Ttulo1"/>
        <w:spacing w:before="0" w:after="0"/>
        <w:rPr>
          <w:rFonts w:cstheme="majorHAnsi"/>
        </w:rPr>
      </w:pPr>
    </w:p>
    <w:p w14:paraId="6B36CA98" w14:textId="77777777" w:rsidR="009D3AE6" w:rsidRDefault="009D3AE6" w:rsidP="001D4A95">
      <w:pPr>
        <w:pStyle w:val="Ttulo1"/>
        <w:spacing w:before="0" w:after="0"/>
        <w:rPr>
          <w:rFonts w:cstheme="majorHAnsi"/>
        </w:rPr>
        <w:sectPr w:rsidR="009D3AE6" w:rsidSect="00246051">
          <w:footerReference w:type="default" r:id="rId15"/>
          <w:pgSz w:w="12240" w:h="15840" w:code="1"/>
          <w:pgMar w:top="1418" w:right="1701" w:bottom="1418" w:left="1701" w:header="0" w:footer="289" w:gutter="0"/>
          <w:pgNumType w:fmt="lowerRoman" w:start="1"/>
          <w:cols w:space="720"/>
          <w:docGrid w:linePitch="382"/>
        </w:sectPr>
      </w:pPr>
    </w:p>
    <w:p w14:paraId="7A0C2454" w14:textId="6FE77785" w:rsidR="00DD6DE5" w:rsidRDefault="004D4D66" w:rsidP="001D4A95">
      <w:pPr>
        <w:pStyle w:val="Ttulo1"/>
        <w:spacing w:before="0" w:after="0"/>
        <w:rPr>
          <w:rFonts w:cstheme="majorHAnsi"/>
        </w:rPr>
      </w:pPr>
      <w:bookmarkStart w:id="1" w:name="_Toc188289885"/>
      <w:r>
        <w:rPr>
          <w:rFonts w:cstheme="majorHAnsi"/>
        </w:rPr>
        <w:lastRenderedPageBreak/>
        <w:t>Ob</w:t>
      </w:r>
      <w:r w:rsidRPr="004D4D66">
        <w:rPr>
          <w:rFonts w:cstheme="majorHAnsi"/>
        </w:rPr>
        <w:t>jetivos de la U</w:t>
      </w:r>
      <w:r w:rsidR="00240618">
        <w:rPr>
          <w:rFonts w:cstheme="majorHAnsi"/>
        </w:rPr>
        <w:t xml:space="preserve">nidad de Gestión </w:t>
      </w:r>
      <w:r>
        <w:rPr>
          <w:rFonts w:cstheme="majorHAnsi"/>
        </w:rPr>
        <w:t>D</w:t>
      </w:r>
      <w:r w:rsidR="00240618">
        <w:rPr>
          <w:rFonts w:cstheme="majorHAnsi"/>
        </w:rPr>
        <w:t>ocumental y Archivos</w:t>
      </w:r>
      <w:bookmarkEnd w:id="1"/>
    </w:p>
    <w:p w14:paraId="6FF9F893" w14:textId="05B32B4D" w:rsidR="001D4A95" w:rsidRDefault="001D4A95" w:rsidP="001D4A95">
      <w:pPr>
        <w:pStyle w:val="Ttulo1"/>
        <w:spacing w:before="0" w:after="0"/>
        <w:rPr>
          <w:rFonts w:cstheme="majorHAnsi"/>
        </w:rPr>
      </w:pPr>
    </w:p>
    <w:p w14:paraId="677CDD65" w14:textId="5DE5B8D4" w:rsidR="001D4A95" w:rsidRPr="004D4D66" w:rsidRDefault="001D4A95" w:rsidP="001D4A95">
      <w:pPr>
        <w:pStyle w:val="Ttulo1"/>
        <w:spacing w:before="0" w:after="0"/>
        <w:rPr>
          <w:rFonts w:cstheme="majorHAnsi"/>
        </w:rPr>
        <w:sectPr w:rsidR="001D4A95" w:rsidRPr="004D4D66" w:rsidSect="00246051">
          <w:footerReference w:type="default" r:id="rId16"/>
          <w:pgSz w:w="12240" w:h="15840" w:code="1"/>
          <w:pgMar w:top="1418" w:right="1701" w:bottom="1418" w:left="1701" w:header="0" w:footer="289" w:gutter="0"/>
          <w:pgNumType w:start="1"/>
          <w:cols w:space="720"/>
          <w:docGrid w:linePitch="382"/>
        </w:sectPr>
      </w:pPr>
    </w:p>
    <w:p w14:paraId="3C46660D" w14:textId="40FADDF0" w:rsidR="000B4641" w:rsidRDefault="004D4D66" w:rsidP="006D27A0">
      <w:pPr>
        <w:spacing w:after="200"/>
        <w:rPr>
          <w:b w:val="0"/>
          <w:noProof/>
          <w:color w:val="auto"/>
          <w:sz w:val="24"/>
          <w:szCs w:val="28"/>
        </w:rPr>
      </w:pPr>
      <w:r>
        <w:rPr>
          <w:b w:val="0"/>
          <w:noProof/>
          <w:color w:val="auto"/>
          <w:sz w:val="24"/>
          <w:szCs w:val="28"/>
        </w:rPr>
        <w:lastRenderedPageBreak/>
        <w:t xml:space="preserve">La unidad de gestion documental, </w:t>
      </w:r>
      <w:r w:rsidR="00260762">
        <w:rPr>
          <w:b w:val="0"/>
          <w:noProof/>
          <w:color w:val="auto"/>
          <w:sz w:val="24"/>
          <w:szCs w:val="28"/>
        </w:rPr>
        <w:t>distrito</w:t>
      </w:r>
      <w:r w:rsidR="00FC6091">
        <w:rPr>
          <w:b w:val="0"/>
          <w:noProof/>
          <w:color w:val="auto"/>
          <w:sz w:val="24"/>
          <w:szCs w:val="28"/>
        </w:rPr>
        <w:t xml:space="preserve"> </w:t>
      </w:r>
      <w:r>
        <w:rPr>
          <w:b w:val="0"/>
          <w:noProof/>
          <w:color w:val="auto"/>
          <w:sz w:val="24"/>
          <w:szCs w:val="28"/>
        </w:rPr>
        <w:t>se propuso cumplir con los siguientes objetivos:</w:t>
      </w:r>
    </w:p>
    <w:p w14:paraId="73C5CBF3" w14:textId="46EB15B0" w:rsidR="00C52A4B" w:rsidRPr="009A1C26" w:rsidRDefault="00260762" w:rsidP="006D27A0">
      <w:pPr>
        <w:tabs>
          <w:tab w:val="left" w:pos="924"/>
        </w:tabs>
        <w:spacing w:after="200"/>
        <w:jc w:val="center"/>
        <w:rPr>
          <w:noProof/>
          <w:szCs w:val="28"/>
        </w:rPr>
      </w:pPr>
      <w:r w:rsidRPr="009A1C26">
        <w:rPr>
          <w:noProof/>
          <w:sz w:val="24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228D9D9" wp14:editId="3FE335F7">
                <wp:simplePos x="0" y="0"/>
                <wp:positionH relativeFrom="column">
                  <wp:posOffset>-45085</wp:posOffset>
                </wp:positionH>
                <wp:positionV relativeFrom="paragraph">
                  <wp:posOffset>29210</wp:posOffset>
                </wp:positionV>
                <wp:extent cx="2656840" cy="2456815"/>
                <wp:effectExtent l="0" t="0" r="10160" b="1968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245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E39AD" w14:textId="77777777" w:rsidR="00392E72" w:rsidRDefault="00392E72" w:rsidP="002D5049">
                            <w:pPr>
                              <w:spacing w:line="360" w:lineRule="auto"/>
                              <w:jc w:val="center"/>
                              <w:rPr>
                                <w:szCs w:val="28"/>
                              </w:rPr>
                            </w:pPr>
                            <w:r w:rsidRPr="009A1C26">
                              <w:rPr>
                                <w:szCs w:val="28"/>
                              </w:rPr>
                              <w:t>Objetivo general</w:t>
                            </w:r>
                          </w:p>
                          <w:p w14:paraId="1117776B" w14:textId="4C427A13" w:rsidR="00392E72" w:rsidRPr="00180294" w:rsidRDefault="006E05E7" w:rsidP="00180294">
                            <w:pPr>
                              <w:spacing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>Administrar, coordinar, y resguar</w:t>
                            </w:r>
                            <w:r w:rsidR="00CA750E"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>dar</w:t>
                            </w:r>
                            <w:r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 xml:space="preserve"> </w:t>
                            </w:r>
                            <w:r w:rsidR="00392E72" w:rsidRPr="00180294"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>la documentación generada por las unid</w:t>
                            </w:r>
                            <w:r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>ades de la municipalidad</w:t>
                            </w:r>
                            <w:r w:rsidR="00392E72" w:rsidRPr="00180294"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>, aplicando los métodos archivísticos establecidos en normativas locales, nacionales e internacionales.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D9D9" id="Rectángulo 1" o:spid="_x0000_s1030" style="position:absolute;left:0;text-align:left;margin-left:-3.55pt;margin-top:2.3pt;width:209.2pt;height:193.4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" filled="f" strokecolor="#024f75 [3204]" strokeweight="2pt">
                <v:textbox>
                  <w:txbxContent>
                    <w:p w14:paraId="409E39AD" w14:textId="77777777" w:rsidR="00392E72" w:rsidRDefault="00392E72" w:rsidP="002D5049">
                      <w:pPr>
                        <w:spacing w:line="360" w:lineRule="auto"/>
                        <w:jc w:val="center"/>
                        <w:rPr>
                          <w:szCs w:val="28"/>
                        </w:rPr>
                      </w:pPr>
                      <w:r w:rsidRPr="009A1C26">
                        <w:rPr>
                          <w:szCs w:val="28"/>
                        </w:rPr>
                        <w:t>Objetivo general</w:t>
                      </w:r>
                    </w:p>
                    <w:p w14:paraId="1117776B" w14:textId="4C427A13" w:rsidR="00392E72" w:rsidRPr="00180294" w:rsidRDefault="006E05E7" w:rsidP="00180294">
                      <w:pPr>
                        <w:spacing w:line="240" w:lineRule="auto"/>
                        <w:jc w:val="both"/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</w:pPr>
                      <w:r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>Administrar, coordinar, y resguar</w:t>
                      </w:r>
                      <w:r w:rsidR="00CA750E"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>dar</w:t>
                      </w:r>
                      <w:r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 xml:space="preserve"> </w:t>
                      </w:r>
                      <w:r w:rsidR="00392E72" w:rsidRPr="00180294"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>la documentación generada por las unid</w:t>
                      </w:r>
                      <w:r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>ades de la municipalidad</w:t>
                      </w:r>
                      <w:r w:rsidR="00392E72" w:rsidRPr="00180294"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>, aplicando los métodos archivísticos establecidos en normativas locales, nacionales e internacionales.</w:t>
                      </w:r>
                    </w:p>
                  </w:txbxContent>
                </v:textbox>
              </v:rect>
            </w:pict>
          </mc:Fallback>
        </mc:AlternateContent>
      </w:r>
      <w:r w:rsidR="004D4D66" w:rsidRPr="009A1C26">
        <w:rPr>
          <w:noProof/>
          <w:sz w:val="24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EE129B" wp14:editId="7365E64D">
                <wp:simplePos x="0" y="0"/>
                <wp:positionH relativeFrom="column">
                  <wp:posOffset>2741588</wp:posOffset>
                </wp:positionH>
                <wp:positionV relativeFrom="paragraph">
                  <wp:posOffset>26133</wp:posOffset>
                </wp:positionV>
                <wp:extent cx="2656800" cy="2456815"/>
                <wp:effectExtent l="0" t="0" r="10795" b="1968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00" cy="245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DE827" w14:textId="77777777" w:rsidR="00392E72" w:rsidRDefault="00392E72" w:rsidP="002D5049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 w:rsidRPr="009A1C26">
                              <w:rPr>
                                <w:noProof/>
                                <w:szCs w:val="28"/>
                              </w:rPr>
                              <w:t>Objetivo especifico</w:t>
                            </w:r>
                          </w:p>
                          <w:p w14:paraId="7A27A7A2" w14:textId="152F0AC2" w:rsidR="00180294" w:rsidRPr="00180294" w:rsidRDefault="00180294" w:rsidP="00180294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</w:pPr>
                            <w:r w:rsidRPr="00180294"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 xml:space="preserve">Conservar y organizar la documentación existente en el depósito documental a fin de brindar una respuesta oportuna a las solicitudes documentales. </w:t>
                            </w:r>
                          </w:p>
                          <w:p w14:paraId="499CAF06" w14:textId="77777777" w:rsidR="00180294" w:rsidRPr="00180294" w:rsidRDefault="00180294" w:rsidP="00180294">
                            <w:pPr>
                              <w:pStyle w:val="Prrafodelista"/>
                              <w:spacing w:line="240" w:lineRule="auto"/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</w:pPr>
                          </w:p>
                          <w:p w14:paraId="5E56DC40" w14:textId="10D5F4A1" w:rsidR="00180294" w:rsidRPr="00180294" w:rsidRDefault="00180294" w:rsidP="00180294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</w:pPr>
                            <w:r w:rsidRPr="00180294">
                              <w:rPr>
                                <w:rFonts w:ascii="Calibri" w:eastAsia="Times New Roman" w:hAnsi="Calibri" w:cs="Calibri"/>
                                <w:b w:val="0"/>
                                <w:color w:val="000000"/>
                                <w:sz w:val="24"/>
                                <w:lang w:eastAsia="es-ES"/>
                              </w:rPr>
                              <w:t>Describir y foliar expedientes documentales en custodia del archivo central, preparando índices de contenido.</w:t>
                            </w:r>
                          </w:p>
                          <w:p w14:paraId="228DD028" w14:textId="1EE0AC95" w:rsidR="00392E72" w:rsidRPr="004D4D66" w:rsidRDefault="00392E72" w:rsidP="00180294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E129B" id="Rectángulo 7" o:spid="_x0000_s1031" style="position:absolute;left:0;text-align:left;margin-left:215.85pt;margin-top:2.05pt;width:209.2pt;height:193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" filled="f" strokecolor="#024f75 [3204]" strokeweight="2pt">
                <v:textbox>
                  <w:txbxContent>
                    <w:p w14:paraId="0CADE827" w14:textId="77777777" w:rsidR="00392E72" w:rsidRDefault="00392E72" w:rsidP="002D5049">
                      <w:pPr>
                        <w:spacing w:line="360" w:lineRule="auto"/>
                        <w:jc w:val="center"/>
                        <w:rPr>
                          <w:noProof/>
                          <w:szCs w:val="28"/>
                        </w:rPr>
                      </w:pPr>
                      <w:r w:rsidRPr="009A1C26">
                        <w:rPr>
                          <w:noProof/>
                          <w:szCs w:val="28"/>
                        </w:rPr>
                        <w:t>Objetivo especifico</w:t>
                      </w:r>
                    </w:p>
                    <w:p w14:paraId="7A27A7A2" w14:textId="152F0AC2" w:rsidR="00180294" w:rsidRPr="00180294" w:rsidRDefault="00180294" w:rsidP="00180294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</w:pPr>
                      <w:r w:rsidRPr="00180294"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 xml:space="preserve">Conservar y organizar la documentación existente en el depósito documental a fin de brindar una respuesta oportuna a las solicitudes documentales. </w:t>
                      </w:r>
                    </w:p>
                    <w:p w14:paraId="499CAF06" w14:textId="77777777" w:rsidR="00180294" w:rsidRPr="00180294" w:rsidRDefault="00180294" w:rsidP="00180294">
                      <w:pPr>
                        <w:pStyle w:val="Prrafodelista"/>
                        <w:spacing w:line="240" w:lineRule="auto"/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</w:pPr>
                    </w:p>
                    <w:p w14:paraId="5E56DC40" w14:textId="10D5F4A1" w:rsidR="00180294" w:rsidRPr="00180294" w:rsidRDefault="00180294" w:rsidP="00180294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</w:pPr>
                      <w:r w:rsidRPr="00180294">
                        <w:rPr>
                          <w:rFonts w:ascii="Calibri" w:eastAsia="Times New Roman" w:hAnsi="Calibri" w:cs="Calibri"/>
                          <w:b w:val="0"/>
                          <w:color w:val="000000"/>
                          <w:sz w:val="24"/>
                          <w:lang w:eastAsia="es-ES"/>
                        </w:rPr>
                        <w:t>Describir y foliar expedientes documentales en custodia del archivo central, preparando índices de contenido.</w:t>
                      </w:r>
                    </w:p>
                    <w:p w14:paraId="228DD028" w14:textId="1EE0AC95" w:rsidR="00392E72" w:rsidRPr="004D4D66" w:rsidRDefault="00392E72" w:rsidP="00180294">
                      <w:pPr>
                        <w:spacing w:line="360" w:lineRule="auto"/>
                        <w:jc w:val="both"/>
                        <w:rPr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2E1135" w14:textId="33E76E5A" w:rsidR="00A9144E" w:rsidRDefault="00A9144E" w:rsidP="006D27A0">
      <w:pPr>
        <w:spacing w:after="200"/>
        <w:jc w:val="both"/>
        <w:rPr>
          <w:b w:val="0"/>
          <w:noProof/>
          <w:color w:val="auto"/>
          <w:szCs w:val="28"/>
        </w:rPr>
      </w:pPr>
    </w:p>
    <w:p w14:paraId="3056CF55" w14:textId="72FE7F26" w:rsidR="00A9144E" w:rsidRDefault="00A9144E" w:rsidP="006D27A0">
      <w:pPr>
        <w:spacing w:after="200"/>
        <w:jc w:val="both"/>
        <w:rPr>
          <w:b w:val="0"/>
          <w:noProof/>
          <w:color w:val="auto"/>
          <w:sz w:val="24"/>
          <w:szCs w:val="28"/>
        </w:rPr>
      </w:pPr>
    </w:p>
    <w:p w14:paraId="0D5CC8BF" w14:textId="0F09633C" w:rsidR="00A9144E" w:rsidRDefault="00A9144E" w:rsidP="006D27A0">
      <w:pPr>
        <w:spacing w:after="200"/>
        <w:jc w:val="both"/>
        <w:rPr>
          <w:b w:val="0"/>
          <w:noProof/>
          <w:color w:val="auto"/>
          <w:sz w:val="24"/>
          <w:szCs w:val="28"/>
        </w:rPr>
      </w:pPr>
    </w:p>
    <w:p w14:paraId="3B8E0B33" w14:textId="76C64BDA" w:rsidR="00A9144E" w:rsidRDefault="00A9144E" w:rsidP="006D27A0">
      <w:pPr>
        <w:spacing w:after="200"/>
        <w:jc w:val="both"/>
        <w:rPr>
          <w:b w:val="0"/>
          <w:noProof/>
          <w:color w:val="auto"/>
          <w:sz w:val="24"/>
          <w:szCs w:val="28"/>
        </w:rPr>
      </w:pPr>
    </w:p>
    <w:p w14:paraId="535065C3" w14:textId="0033FB04" w:rsidR="00A9144E" w:rsidRDefault="00A9144E" w:rsidP="006D27A0">
      <w:pPr>
        <w:spacing w:after="200"/>
        <w:jc w:val="both"/>
        <w:rPr>
          <w:b w:val="0"/>
          <w:noProof/>
          <w:color w:val="auto"/>
          <w:sz w:val="24"/>
          <w:szCs w:val="28"/>
        </w:rPr>
      </w:pPr>
    </w:p>
    <w:p w14:paraId="4E5CD98F" w14:textId="016B83E8" w:rsidR="00B22947" w:rsidRDefault="00B22947" w:rsidP="006D27A0">
      <w:pPr>
        <w:spacing w:after="200"/>
        <w:rPr>
          <w:noProof/>
          <w:szCs w:val="28"/>
        </w:rPr>
      </w:pPr>
    </w:p>
    <w:p w14:paraId="5B13161E" w14:textId="0E6F6938" w:rsidR="00A9144E" w:rsidRDefault="00A9144E" w:rsidP="006D27A0"/>
    <w:p w14:paraId="06446E92" w14:textId="032ECDFE" w:rsidR="009A1C26" w:rsidRDefault="00704BC2" w:rsidP="006D27A0">
      <w:pPr>
        <w:pStyle w:val="Ttulo1"/>
        <w:tabs>
          <w:tab w:val="left" w:pos="4960"/>
        </w:tabs>
      </w:pPr>
      <w:bookmarkStart w:id="2" w:name="_Toc187241351"/>
      <w:bookmarkStart w:id="3" w:name="_Toc188289886"/>
      <w:r w:rsidRPr="004E4953">
        <w:rPr>
          <w:noProof/>
          <w:lang w:val="es-SV" w:eastAsia="es-SV"/>
        </w:rPr>
        <w:drawing>
          <wp:anchor distT="0" distB="0" distL="114300" distR="114300" simplePos="0" relativeHeight="251720704" behindDoc="0" locked="0" layoutInCell="1" allowOverlap="1" wp14:anchorId="6BBA5249" wp14:editId="44CE81B2">
            <wp:simplePos x="0" y="0"/>
            <wp:positionH relativeFrom="margin">
              <wp:posOffset>146050</wp:posOffset>
            </wp:positionH>
            <wp:positionV relativeFrom="paragraph">
              <wp:posOffset>50165</wp:posOffset>
            </wp:positionV>
            <wp:extent cx="5399405" cy="3037166"/>
            <wp:effectExtent l="0" t="0" r="0" b="0"/>
            <wp:wrapNone/>
            <wp:docPr id="12" name="Imagen 12" descr="C:\Users\UMDA-JEFE\Downloads\WhatsApp Image 2024-12-11 at 11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DA-JEFE\Downloads\WhatsApp Image 2024-12-11 at 11.03.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bookmarkEnd w:id="3"/>
      <w:r w:rsidR="009A1C26">
        <w:tab/>
      </w:r>
    </w:p>
    <w:p w14:paraId="23EC6175" w14:textId="62481A88" w:rsidR="004D4D66" w:rsidRDefault="004D4D66" w:rsidP="006D27A0">
      <w:pPr>
        <w:pStyle w:val="Ttulo1"/>
        <w:tabs>
          <w:tab w:val="left" w:pos="4960"/>
        </w:tabs>
      </w:pPr>
    </w:p>
    <w:p w14:paraId="0C4422E8" w14:textId="77777777" w:rsidR="004D4D66" w:rsidRDefault="004D4D66" w:rsidP="006D27A0">
      <w:pPr>
        <w:pStyle w:val="Ttulo1"/>
        <w:tabs>
          <w:tab w:val="left" w:pos="4960"/>
        </w:tabs>
      </w:pPr>
    </w:p>
    <w:p w14:paraId="1CC573B3" w14:textId="77777777" w:rsidR="004D4D66" w:rsidRDefault="004D4D66" w:rsidP="006D27A0">
      <w:pPr>
        <w:pStyle w:val="Ttulo1"/>
        <w:tabs>
          <w:tab w:val="left" w:pos="4960"/>
        </w:tabs>
      </w:pPr>
    </w:p>
    <w:p w14:paraId="3310D27F" w14:textId="77777777" w:rsidR="004D4D66" w:rsidRDefault="004D4D66" w:rsidP="006D27A0">
      <w:pPr>
        <w:pStyle w:val="Ttulo1"/>
        <w:tabs>
          <w:tab w:val="left" w:pos="4960"/>
        </w:tabs>
      </w:pPr>
    </w:p>
    <w:p w14:paraId="37F43004" w14:textId="77777777" w:rsidR="007033B1" w:rsidRDefault="007033B1" w:rsidP="006D27A0">
      <w:pPr>
        <w:pStyle w:val="Ttulo1"/>
        <w:tabs>
          <w:tab w:val="left" w:pos="4960"/>
        </w:tabs>
      </w:pPr>
    </w:p>
    <w:p w14:paraId="3708A237" w14:textId="5329606E" w:rsidR="004D4D66" w:rsidRDefault="004D4D66" w:rsidP="006D27A0">
      <w:pPr>
        <w:pStyle w:val="Ttulo1"/>
        <w:tabs>
          <w:tab w:val="left" w:pos="4960"/>
        </w:tabs>
      </w:pPr>
    </w:p>
    <w:p w14:paraId="2EFB19CB" w14:textId="1D62A74C" w:rsidR="0085550C" w:rsidRDefault="0085550C" w:rsidP="00704BC2"/>
    <w:p w14:paraId="374B4F26" w14:textId="4FBBA9C9" w:rsidR="00704BC2" w:rsidRDefault="00704BC2" w:rsidP="00260762">
      <w:pPr>
        <w:pStyle w:val="Ttulo1"/>
        <w:spacing w:before="0" w:after="0"/>
        <w:jc w:val="both"/>
      </w:pPr>
    </w:p>
    <w:p w14:paraId="61C2CDC7" w14:textId="6D6D766F" w:rsidR="00704BC2" w:rsidRDefault="00DF2AB8" w:rsidP="00704BC2">
      <w:bookmarkStart w:id="4" w:name="_Toc187241352"/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04EA03" wp14:editId="3CED9372">
                <wp:simplePos x="0" y="0"/>
                <wp:positionH relativeFrom="margin">
                  <wp:posOffset>902131</wp:posOffset>
                </wp:positionH>
                <wp:positionV relativeFrom="paragraph">
                  <wp:posOffset>65929</wp:posOffset>
                </wp:positionV>
                <wp:extent cx="4497794" cy="319720"/>
                <wp:effectExtent l="0" t="0" r="17145" b="234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794" cy="31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5B84E" w14:textId="37DF486B" w:rsidR="00260762" w:rsidRPr="00260762" w:rsidRDefault="00CA750E">
                            <w:pPr>
                              <w:rPr>
                                <w:sz w:val="20"/>
                                <w:lang w:val="es-SV"/>
                              </w:rPr>
                            </w:pPr>
                            <w:r>
                              <w:rPr>
                                <w:sz w:val="20"/>
                                <w:lang w:val="es-SV"/>
                              </w:rPr>
                              <w:t>Estantería, Deposito D</w:t>
                            </w:r>
                            <w:r w:rsidR="00260762" w:rsidRPr="00260762">
                              <w:rPr>
                                <w:sz w:val="20"/>
                                <w:lang w:val="es-SV"/>
                              </w:rPr>
                              <w:t>ocumental Archivo Central Apopa, Nejapa</w:t>
                            </w:r>
                            <w:r w:rsidR="00260762">
                              <w:rPr>
                                <w:sz w:val="20"/>
                                <w:lang w:val="es-SV"/>
                              </w:rPr>
                              <w:t>,</w:t>
                            </w:r>
                            <w:r w:rsidR="00260762" w:rsidRPr="00260762">
                              <w:rPr>
                                <w:sz w:val="20"/>
                                <w:lang w:val="es-SV"/>
                              </w:rPr>
                              <w:t xml:space="preserve"> dic</w:t>
                            </w:r>
                            <w:r w:rsidR="0085550C">
                              <w:rPr>
                                <w:sz w:val="20"/>
                                <w:lang w:val="es-SV"/>
                              </w:rPr>
                              <w:t>iembre</w:t>
                            </w:r>
                            <w:r w:rsidR="00260762" w:rsidRPr="00260762">
                              <w:rPr>
                                <w:sz w:val="20"/>
                                <w:lang w:val="es-SV"/>
                              </w:rPr>
                              <w:t xml:space="preserve"> </w:t>
                            </w:r>
                            <w:r w:rsidR="00260762">
                              <w:rPr>
                                <w:sz w:val="20"/>
                                <w:lang w:val="es-SV"/>
                              </w:rPr>
                              <w:t>2</w:t>
                            </w:r>
                            <w:r w:rsidR="00260762" w:rsidRPr="00260762">
                              <w:rPr>
                                <w:sz w:val="20"/>
                                <w:lang w:val="es-SV"/>
                              </w:rPr>
                              <w:t>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EA03" id="Cuadro de texto 13" o:spid="_x0000_s1032" type="#_x0000_t202" style="position:absolute;margin-left:71.05pt;margin-top:5.2pt;width:354.15pt;height:25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" fillcolor="white [3201]" strokeweight=".5pt">
                <v:textbox>
                  <w:txbxContent>
                    <w:p w14:paraId="7CB5B84E" w14:textId="37DF486B" w:rsidR="00260762" w:rsidRPr="00260762" w:rsidRDefault="00CA750E">
                      <w:pPr>
                        <w:rPr>
                          <w:sz w:val="20"/>
                          <w:lang w:val="es-SV"/>
                        </w:rPr>
                      </w:pPr>
                      <w:r>
                        <w:rPr>
                          <w:sz w:val="20"/>
                          <w:lang w:val="es-SV"/>
                        </w:rPr>
                        <w:t>Estantería, Deposito D</w:t>
                      </w:r>
                      <w:r w:rsidR="00260762" w:rsidRPr="00260762">
                        <w:rPr>
                          <w:sz w:val="20"/>
                          <w:lang w:val="es-SV"/>
                        </w:rPr>
                        <w:t>ocumental Archivo Central Apopa, Nejapa</w:t>
                      </w:r>
                      <w:r w:rsidR="00260762">
                        <w:rPr>
                          <w:sz w:val="20"/>
                          <w:lang w:val="es-SV"/>
                        </w:rPr>
                        <w:t>,</w:t>
                      </w:r>
                      <w:r w:rsidR="00260762" w:rsidRPr="00260762">
                        <w:rPr>
                          <w:sz w:val="20"/>
                          <w:lang w:val="es-SV"/>
                        </w:rPr>
                        <w:t xml:space="preserve"> dic</w:t>
                      </w:r>
                      <w:r w:rsidR="0085550C">
                        <w:rPr>
                          <w:sz w:val="20"/>
                          <w:lang w:val="es-SV"/>
                        </w:rPr>
                        <w:t>iembre</w:t>
                      </w:r>
                      <w:r w:rsidR="00260762" w:rsidRPr="00260762">
                        <w:rPr>
                          <w:sz w:val="20"/>
                          <w:lang w:val="es-SV"/>
                        </w:rPr>
                        <w:t xml:space="preserve"> </w:t>
                      </w:r>
                      <w:r w:rsidR="00260762">
                        <w:rPr>
                          <w:sz w:val="20"/>
                          <w:lang w:val="es-SV"/>
                        </w:rPr>
                        <w:t>2</w:t>
                      </w:r>
                      <w:r w:rsidR="00260762" w:rsidRPr="00260762">
                        <w:rPr>
                          <w:sz w:val="20"/>
                          <w:lang w:val="es-SV"/>
                        </w:rPr>
                        <w:t>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4"/>
    </w:p>
    <w:p w14:paraId="6BD741FA" w14:textId="77777777" w:rsidR="00DF2AB8" w:rsidRDefault="00DF2AB8" w:rsidP="00704BC2"/>
    <w:p w14:paraId="122D31D1" w14:textId="77777777" w:rsidR="00DF2AB8" w:rsidRDefault="00DF2AB8" w:rsidP="00704BC2"/>
    <w:p w14:paraId="63BCDB44" w14:textId="4568AA27" w:rsidR="00053504" w:rsidRDefault="006E05E7" w:rsidP="00260762">
      <w:pPr>
        <w:pStyle w:val="Ttulo1"/>
        <w:spacing w:before="0" w:after="0"/>
        <w:jc w:val="both"/>
      </w:pPr>
      <w:bookmarkStart w:id="5" w:name="_Toc188289887"/>
      <w:r>
        <w:lastRenderedPageBreak/>
        <w:t xml:space="preserve">Metas lograda del año </w:t>
      </w:r>
      <w:r w:rsidR="00180294">
        <w:t>2024</w:t>
      </w:r>
      <w:bookmarkEnd w:id="5"/>
    </w:p>
    <w:p w14:paraId="1900B980" w14:textId="59D53771" w:rsidR="00C8080B" w:rsidRDefault="00A9144E" w:rsidP="00260762">
      <w:pPr>
        <w:pStyle w:val="Ttulo1"/>
        <w:spacing w:before="0" w:after="0"/>
        <w:jc w:val="both"/>
        <w:rPr>
          <w:b w:val="0"/>
          <w:noProof/>
          <w:color w:val="auto"/>
          <w:sz w:val="24"/>
          <w:szCs w:val="28"/>
        </w:rPr>
      </w:pPr>
      <w:r>
        <w:tab/>
      </w:r>
    </w:p>
    <w:p w14:paraId="4BD935C5" w14:textId="7550D200" w:rsidR="00811A08" w:rsidRDefault="00811A08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811A08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La U</w:t>
      </w:r>
      <w:r w:rsidR="00FC6091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nidad de Gestión </w:t>
      </w:r>
      <w:r w:rsidRPr="00811A08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D</w:t>
      </w:r>
      <w:r w:rsidR="00FC6091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ocumental y </w:t>
      </w:r>
      <w:r w:rsidRPr="00811A08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A</w:t>
      </w:r>
      <w:r w:rsidR="00FC6091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rchivos</w:t>
      </w:r>
      <w:r w:rsidRPr="00811A08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ha determinado administrar la documentación generada por las unidades de la municipalidad</w:t>
      </w:r>
      <w:r w:rsidR="00FC6091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, </w:t>
      </w:r>
      <w:r w:rsidRPr="00811A08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que se encuentre e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n custodia del archivo central así como</w:t>
      </w:r>
      <w:r w:rsidRPr="00811A08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de las unidades de gestión, haciendo uso de normativa interna 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la cual se basa de regulaciones na</w:t>
      </w:r>
      <w:r w:rsidR="00F00075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cionales de gestión documental.</w:t>
      </w:r>
    </w:p>
    <w:p w14:paraId="0296BCC8" w14:textId="77777777" w:rsidR="00053504" w:rsidRDefault="00053504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87ED9E5" w14:textId="25A7970C" w:rsidR="00B32A25" w:rsidRDefault="00B32A25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Las metas logradas son las siguientes:</w:t>
      </w:r>
    </w:p>
    <w:p w14:paraId="66F0B156" w14:textId="77777777" w:rsidR="00F00075" w:rsidRDefault="00F00075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3AD02A3A" w14:textId="79CBC329" w:rsidR="00F00075" w:rsidRPr="00EF7CD0" w:rsidRDefault="00F00075" w:rsidP="006D27A0">
      <w:pPr>
        <w:pStyle w:val="Prrafodelista"/>
        <w:numPr>
          <w:ilvl w:val="0"/>
          <w:numId w:val="6"/>
        </w:numPr>
        <w:ind w:left="709" w:hanging="436"/>
        <w:jc w:val="both"/>
        <w:rPr>
          <w:rFonts w:eastAsiaTheme="majorEastAsia" w:cstheme="minorHAnsi"/>
          <w:b w:val="0"/>
          <w:color w:val="auto"/>
          <w:sz w:val="24"/>
        </w:rPr>
      </w:pPr>
      <w:r w:rsidRPr="00EF7CD0">
        <w:rPr>
          <w:rFonts w:eastAsiaTheme="majorEastAsia" w:cstheme="minorHAnsi"/>
          <w:b w:val="0"/>
          <w:color w:val="auto"/>
          <w:sz w:val="24"/>
        </w:rPr>
        <w:t xml:space="preserve">Archivo </w:t>
      </w:r>
      <w:r w:rsidR="00B32A25">
        <w:rPr>
          <w:rFonts w:eastAsiaTheme="majorEastAsia" w:cstheme="minorHAnsi"/>
          <w:b w:val="0"/>
          <w:color w:val="auto"/>
          <w:sz w:val="24"/>
        </w:rPr>
        <w:t xml:space="preserve">central </w:t>
      </w:r>
      <w:r w:rsidRPr="00EF7CD0">
        <w:rPr>
          <w:rFonts w:eastAsiaTheme="majorEastAsia" w:cstheme="minorHAnsi"/>
          <w:b w:val="0"/>
          <w:color w:val="auto"/>
          <w:sz w:val="24"/>
        </w:rPr>
        <w:t>al ser la unidad encargada de conservar documentos en fase semi</w:t>
      </w:r>
      <w:r w:rsidR="00CA750E">
        <w:rPr>
          <w:rFonts w:eastAsiaTheme="majorEastAsia" w:cstheme="minorHAnsi"/>
          <w:b w:val="0"/>
          <w:color w:val="auto"/>
          <w:sz w:val="24"/>
        </w:rPr>
        <w:t xml:space="preserve"> </w:t>
      </w:r>
      <w:r w:rsidRPr="00EF7CD0">
        <w:rPr>
          <w:rFonts w:eastAsiaTheme="majorEastAsia" w:cstheme="minorHAnsi"/>
          <w:b w:val="0"/>
          <w:color w:val="auto"/>
          <w:sz w:val="24"/>
        </w:rPr>
        <w:t>activa,</w:t>
      </w:r>
      <w:r w:rsidR="00CA750E">
        <w:rPr>
          <w:rFonts w:eastAsiaTheme="majorEastAsia" w:cstheme="minorHAnsi"/>
          <w:b w:val="0"/>
          <w:color w:val="auto"/>
          <w:sz w:val="24"/>
        </w:rPr>
        <w:t xml:space="preserve"> está</w:t>
      </w:r>
      <w:r w:rsidRPr="00EF7CD0">
        <w:rPr>
          <w:rFonts w:eastAsiaTheme="majorEastAsia" w:cstheme="minorHAnsi"/>
          <w:b w:val="0"/>
          <w:color w:val="auto"/>
          <w:sz w:val="24"/>
        </w:rPr>
        <w:t xml:space="preserve"> en la disposición de brindar apoyo para salvaguardar la información</w:t>
      </w:r>
      <w:r w:rsidR="00CA750E">
        <w:rPr>
          <w:rFonts w:eastAsiaTheme="majorEastAsia" w:cstheme="minorHAnsi"/>
          <w:b w:val="0"/>
          <w:color w:val="auto"/>
          <w:sz w:val="24"/>
        </w:rPr>
        <w:t>, para este año</w:t>
      </w:r>
      <w:r w:rsidR="00180294">
        <w:rPr>
          <w:rFonts w:eastAsiaTheme="majorEastAsia" w:cstheme="minorHAnsi"/>
          <w:b w:val="0"/>
          <w:color w:val="auto"/>
          <w:sz w:val="24"/>
        </w:rPr>
        <w:t xml:space="preserve"> se recibieron</w:t>
      </w:r>
      <w:r w:rsidRPr="00EF7CD0">
        <w:rPr>
          <w:rFonts w:eastAsiaTheme="majorEastAsia" w:cstheme="minorHAnsi"/>
          <w:b w:val="0"/>
          <w:color w:val="auto"/>
          <w:sz w:val="24"/>
        </w:rPr>
        <w:t xml:space="preserve"> </w:t>
      </w:r>
      <w:r w:rsidR="00CA750E">
        <w:rPr>
          <w:rFonts w:eastAsiaTheme="majorEastAsia" w:cstheme="minorHAnsi"/>
          <w:color w:val="auto"/>
          <w:sz w:val="24"/>
          <w:u w:val="single"/>
        </w:rPr>
        <w:t>cuarenta y dos (42)</w:t>
      </w:r>
      <w:r w:rsidR="00161C0E" w:rsidRPr="00180294">
        <w:rPr>
          <w:rFonts w:eastAsiaTheme="majorEastAsia" w:cstheme="minorHAnsi"/>
          <w:b w:val="0"/>
          <w:color w:val="auto"/>
          <w:sz w:val="24"/>
          <w:u w:val="single"/>
        </w:rPr>
        <w:t xml:space="preserve"> </w:t>
      </w:r>
      <w:r w:rsidR="00161C0E" w:rsidRPr="00180294">
        <w:rPr>
          <w:rFonts w:eastAsiaTheme="majorEastAsia" w:cstheme="minorHAnsi"/>
          <w:bCs/>
          <w:color w:val="auto"/>
          <w:sz w:val="24"/>
          <w:u w:val="single"/>
        </w:rPr>
        <w:t>transferencias documentales</w:t>
      </w:r>
      <w:r w:rsidRPr="00EF7CD0">
        <w:rPr>
          <w:rFonts w:eastAsiaTheme="majorEastAsia" w:cstheme="minorHAnsi"/>
          <w:b w:val="0"/>
          <w:color w:val="auto"/>
          <w:sz w:val="24"/>
        </w:rPr>
        <w:t xml:space="preserve"> la</w:t>
      </w:r>
      <w:r w:rsidR="00260762">
        <w:rPr>
          <w:rFonts w:eastAsiaTheme="majorEastAsia" w:cstheme="minorHAnsi"/>
          <w:b w:val="0"/>
          <w:color w:val="auto"/>
          <w:sz w:val="24"/>
        </w:rPr>
        <w:t>s</w:t>
      </w:r>
      <w:r w:rsidRPr="00EF7CD0">
        <w:rPr>
          <w:rFonts w:eastAsiaTheme="majorEastAsia" w:cstheme="minorHAnsi"/>
          <w:b w:val="0"/>
          <w:color w:val="auto"/>
          <w:sz w:val="24"/>
        </w:rPr>
        <w:t xml:space="preserve"> cual</w:t>
      </w:r>
      <w:r w:rsidR="00260762">
        <w:rPr>
          <w:rFonts w:eastAsiaTheme="majorEastAsia" w:cstheme="minorHAnsi"/>
          <w:b w:val="0"/>
          <w:color w:val="auto"/>
          <w:sz w:val="24"/>
        </w:rPr>
        <w:t>es</w:t>
      </w:r>
      <w:r w:rsidRPr="00EF7CD0">
        <w:rPr>
          <w:rFonts w:eastAsiaTheme="majorEastAsia" w:cstheme="minorHAnsi"/>
          <w:b w:val="0"/>
          <w:color w:val="auto"/>
          <w:sz w:val="24"/>
        </w:rPr>
        <w:t xml:space="preserve"> ya se conserva</w:t>
      </w:r>
      <w:r w:rsidR="00260762">
        <w:rPr>
          <w:rFonts w:eastAsiaTheme="majorEastAsia" w:cstheme="minorHAnsi"/>
          <w:b w:val="0"/>
          <w:color w:val="auto"/>
          <w:sz w:val="24"/>
        </w:rPr>
        <w:t>n</w:t>
      </w:r>
      <w:r w:rsidR="00CA750E">
        <w:rPr>
          <w:rFonts w:eastAsiaTheme="majorEastAsia" w:cstheme="minorHAnsi"/>
          <w:b w:val="0"/>
          <w:color w:val="auto"/>
          <w:sz w:val="24"/>
        </w:rPr>
        <w:t xml:space="preserve"> dentro de los </w:t>
      </w:r>
      <w:r w:rsidRPr="00EF7CD0">
        <w:rPr>
          <w:rFonts w:eastAsiaTheme="majorEastAsia" w:cstheme="minorHAnsi"/>
          <w:b w:val="0"/>
          <w:color w:val="auto"/>
          <w:sz w:val="24"/>
        </w:rPr>
        <w:t>depósito</w:t>
      </w:r>
      <w:r w:rsidR="00CA750E">
        <w:rPr>
          <w:rFonts w:eastAsiaTheme="majorEastAsia" w:cstheme="minorHAnsi"/>
          <w:b w:val="0"/>
          <w:color w:val="auto"/>
          <w:sz w:val="24"/>
        </w:rPr>
        <w:t>s</w:t>
      </w:r>
      <w:r w:rsidRPr="00EF7CD0">
        <w:rPr>
          <w:rFonts w:eastAsiaTheme="majorEastAsia" w:cstheme="minorHAnsi"/>
          <w:b w:val="0"/>
          <w:color w:val="auto"/>
          <w:sz w:val="24"/>
        </w:rPr>
        <w:t xml:space="preserve"> documental</w:t>
      </w:r>
      <w:r w:rsidR="00CA750E">
        <w:rPr>
          <w:rFonts w:eastAsiaTheme="majorEastAsia" w:cstheme="minorHAnsi"/>
          <w:b w:val="0"/>
          <w:color w:val="auto"/>
          <w:sz w:val="24"/>
        </w:rPr>
        <w:t>es</w:t>
      </w:r>
      <w:r w:rsidR="00FC6091">
        <w:rPr>
          <w:rFonts w:eastAsiaTheme="majorEastAsia" w:cstheme="minorHAnsi"/>
          <w:b w:val="0"/>
          <w:color w:val="auto"/>
          <w:sz w:val="24"/>
        </w:rPr>
        <w:t xml:space="preserve"> del Distrito de Apopa</w:t>
      </w:r>
      <w:r w:rsidR="00CA750E">
        <w:rPr>
          <w:rFonts w:eastAsiaTheme="majorEastAsia" w:cstheme="minorHAnsi"/>
          <w:b w:val="0"/>
          <w:color w:val="auto"/>
          <w:sz w:val="24"/>
        </w:rPr>
        <w:t xml:space="preserve"> y Nejapa</w:t>
      </w:r>
      <w:r w:rsidR="00FC6091">
        <w:rPr>
          <w:rFonts w:eastAsiaTheme="majorEastAsia" w:cstheme="minorHAnsi"/>
          <w:b w:val="0"/>
          <w:color w:val="auto"/>
          <w:sz w:val="24"/>
        </w:rPr>
        <w:t xml:space="preserve">. </w:t>
      </w:r>
    </w:p>
    <w:p w14:paraId="5EF0C1D2" w14:textId="77777777" w:rsidR="00F00075" w:rsidRPr="00C8662B" w:rsidRDefault="00F00075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C8662B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ab/>
      </w:r>
    </w:p>
    <w:p w14:paraId="55486B75" w14:textId="512862DA" w:rsidR="00F00075" w:rsidRPr="00EF7CD0" w:rsidRDefault="00F00075" w:rsidP="006D27A0">
      <w:pPr>
        <w:pStyle w:val="Prrafodelista"/>
        <w:numPr>
          <w:ilvl w:val="0"/>
          <w:numId w:val="6"/>
        </w:numPr>
        <w:ind w:left="709" w:hanging="425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EF7CD0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Estas transferencias implican actualizar el inventario documental según expedientes recibi</w:t>
      </w:r>
      <w:r w:rsidR="00550E7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do</w:t>
      </w:r>
      <w:r w:rsidR="00B32A25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s que hasta el momento suman </w:t>
      </w:r>
      <w:r w:rsidR="00EF7CD0" w:rsidRPr="00FC6091">
        <w:rPr>
          <w:rFonts w:ascii="Calibri" w:eastAsia="Times New Roman" w:hAnsi="Calibri" w:cs="Calibri"/>
          <w:bCs/>
          <w:color w:val="000000"/>
          <w:sz w:val="24"/>
          <w:u w:val="single"/>
          <w:lang w:val="es-SV" w:eastAsia="es-SV"/>
        </w:rPr>
        <w:t xml:space="preserve"> </w:t>
      </w:r>
      <w:r w:rsidR="00CA750E">
        <w:rPr>
          <w:rFonts w:ascii="Calibri" w:eastAsia="Times New Roman" w:hAnsi="Calibri" w:cs="Calibri"/>
          <w:bCs/>
          <w:color w:val="000000"/>
          <w:sz w:val="24"/>
          <w:u w:val="single"/>
          <w:lang w:val="es-SV" w:eastAsia="es-SV"/>
        </w:rPr>
        <w:t xml:space="preserve">dos mil doscientos setenta y tres (2,273) </w:t>
      </w:r>
      <w:r w:rsidR="00EF7CD0" w:rsidRPr="00FC6091">
        <w:rPr>
          <w:rFonts w:ascii="Calibri" w:eastAsia="Times New Roman" w:hAnsi="Calibri" w:cs="Calibri"/>
          <w:bCs/>
          <w:color w:val="000000"/>
          <w:sz w:val="24"/>
          <w:u w:val="single"/>
          <w:lang w:val="es-SV" w:eastAsia="es-SV"/>
        </w:rPr>
        <w:t>registros nuevos</w:t>
      </w:r>
      <w:r w:rsidR="00903E9F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  <w:r w:rsidR="00903E9F">
        <w:rPr>
          <w:rFonts w:eastAsiaTheme="majorEastAsia" w:cstheme="minorHAnsi"/>
          <w:b w:val="0"/>
          <w:color w:val="auto"/>
          <w:sz w:val="24"/>
        </w:rPr>
        <w:t>del Distrito de Apopa.</w:t>
      </w:r>
    </w:p>
    <w:p w14:paraId="564F3CFF" w14:textId="0CCD1530" w:rsidR="00811A08" w:rsidRPr="00811A08" w:rsidRDefault="00811A08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38E3E624" w14:textId="379E546E" w:rsidR="00C5051C" w:rsidRPr="00B32A25" w:rsidRDefault="00811A08" w:rsidP="006D27A0">
      <w:pPr>
        <w:pStyle w:val="Prrafodelista"/>
        <w:numPr>
          <w:ilvl w:val="0"/>
          <w:numId w:val="6"/>
        </w:numPr>
        <w:ind w:left="709" w:hanging="425"/>
        <w:jc w:val="both"/>
        <w:rPr>
          <w:rFonts w:ascii="Calibri" w:eastAsia="Times New Roman" w:hAnsi="Calibri" w:cs="Calibri"/>
          <w:color w:val="000000"/>
          <w:sz w:val="24"/>
          <w:lang w:val="es-SV" w:eastAsia="es-SV"/>
        </w:rPr>
      </w:pPr>
      <w:r w:rsidRPr="00B32A25">
        <w:rPr>
          <w:rFonts w:ascii="Calibri" w:eastAsia="Times New Roman" w:hAnsi="Calibri" w:cs="Calibri"/>
          <w:color w:val="000000"/>
          <w:sz w:val="24"/>
          <w:lang w:val="es-SV" w:eastAsia="es-SV"/>
        </w:rPr>
        <w:t>Conservar documentos en condiciones apropiadas según normativa archivística, es decir,</w:t>
      </w:r>
      <w:r w:rsidR="00550E79" w:rsidRPr="00B32A25">
        <w:rPr>
          <w:rFonts w:ascii="Calibri" w:eastAsia="Times New Roman" w:hAnsi="Calibri" w:cs="Calibri"/>
          <w:color w:val="000000"/>
          <w:sz w:val="24"/>
          <w:lang w:val="es-SV" w:eastAsia="es-SV"/>
        </w:rPr>
        <w:t xml:space="preserve"> uso de folder, hilo de algodón</w:t>
      </w:r>
      <w:r w:rsidRPr="00B32A25">
        <w:rPr>
          <w:rFonts w:ascii="Calibri" w:eastAsia="Times New Roman" w:hAnsi="Calibri" w:cs="Calibri"/>
          <w:color w:val="000000"/>
          <w:sz w:val="24"/>
          <w:lang w:val="es-SV" w:eastAsia="es-SV"/>
        </w:rPr>
        <w:t xml:space="preserve">, eliminación de material ferroso, adhesivos y estantería adecuada. </w:t>
      </w:r>
    </w:p>
    <w:p w14:paraId="1A00D550" w14:textId="24853389" w:rsidR="00980FA6" w:rsidRPr="00C5051C" w:rsidRDefault="00246051" w:rsidP="00C5051C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BF41DA">
        <w:rPr>
          <w:rFonts w:ascii="Calibri" w:eastAsia="Times New Roman" w:hAnsi="Calibri" w:cs="Calibri"/>
          <w:b w:val="0"/>
          <w:noProof/>
          <w:color w:val="000000"/>
          <w:sz w:val="24"/>
          <w:lang w:val="es-SV" w:eastAsia="es-SV"/>
        </w:rPr>
        <w:drawing>
          <wp:anchor distT="0" distB="0" distL="114300" distR="114300" simplePos="0" relativeHeight="251715584" behindDoc="0" locked="0" layoutInCell="1" allowOverlap="1" wp14:anchorId="730ED682" wp14:editId="380213B2">
            <wp:simplePos x="0" y="0"/>
            <wp:positionH relativeFrom="column">
              <wp:posOffset>2758174</wp:posOffset>
            </wp:positionH>
            <wp:positionV relativeFrom="paragraph">
              <wp:posOffset>169441</wp:posOffset>
            </wp:positionV>
            <wp:extent cx="2857500" cy="1636395"/>
            <wp:effectExtent l="0" t="0" r="0" b="1905"/>
            <wp:wrapThrough wrapText="bothSides">
              <wp:wrapPolygon edited="0">
                <wp:start x="0" y="0"/>
                <wp:lineTo x="0" y="21374"/>
                <wp:lineTo x="21456" y="21374"/>
                <wp:lineTo x="21456" y="0"/>
                <wp:lineTo x="0" y="0"/>
              </wp:wrapPolygon>
            </wp:wrapThrough>
            <wp:docPr id="9" name="Imagen 9" descr="C:\Users\ARCHIVO\Pictures\fotos\deposito\IMG_20230118_10270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VO\Pictures\fotos\deposito\IMG_20230118_102706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7" r="5075" b="15814"/>
                    <a:stretch/>
                  </pic:blipFill>
                  <pic:spPr bwMode="auto">
                    <a:xfrm>
                      <a:off x="0" y="0"/>
                      <a:ext cx="285750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A08" w:rsidRPr="00C5051C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ab/>
      </w:r>
    </w:p>
    <w:p w14:paraId="16EA0266" w14:textId="0D6E2921" w:rsidR="00253A44" w:rsidRDefault="007B76F1" w:rsidP="006D27A0">
      <w:pPr>
        <w:ind w:left="720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Esto ha sido aplicado a</w:t>
      </w:r>
      <w:r w:rsidR="00CA750E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  <w:r w:rsidR="00CA750E">
        <w:rPr>
          <w:rFonts w:ascii="Calibri" w:eastAsia="Times New Roman" w:hAnsi="Calibri" w:cs="Calibri"/>
          <w:bCs/>
          <w:color w:val="000000"/>
          <w:sz w:val="24"/>
          <w:u w:val="single"/>
          <w:lang w:val="es-SV" w:eastAsia="es-SV"/>
        </w:rPr>
        <w:t xml:space="preserve">dos mil doscientos setenta y tres (2,273) </w:t>
      </w:r>
      <w:r w:rsidR="00CA750E" w:rsidRPr="00FC6091">
        <w:rPr>
          <w:rFonts w:ascii="Calibri" w:eastAsia="Times New Roman" w:hAnsi="Calibri" w:cs="Calibri"/>
          <w:bCs/>
          <w:color w:val="000000"/>
          <w:sz w:val="24"/>
          <w:u w:val="single"/>
          <w:lang w:val="es-SV" w:eastAsia="es-SV"/>
        </w:rPr>
        <w:t>registros nuevos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  <w:r w:rsidR="00550E7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archivos</w:t>
      </w:r>
      <w:r w:rsidR="00980FA6" w:rsidRPr="002D504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  <w:r w:rsidR="00665800" w:rsidRPr="002D504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provenientes</w:t>
      </w:r>
      <w:r w:rsidR="00980FA6" w:rsidRPr="002D504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de las unidades administrativas y que al </w:t>
      </w:r>
      <w:r w:rsidR="002D5049" w:rsidRPr="002D504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ingresar al archivo central</w:t>
      </w:r>
      <w:r w:rsidR="00980FA6" w:rsidRPr="002D504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deben ser preparados a f</w:t>
      </w:r>
      <w:r w:rsidR="00B32A25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in de conservarse adecuadamente.</w:t>
      </w:r>
    </w:p>
    <w:p w14:paraId="110D7E08" w14:textId="77777777" w:rsidR="00253A44" w:rsidRDefault="00253A44" w:rsidP="00B32A25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579F54B7" w14:textId="77777777" w:rsidR="00B32A25" w:rsidRDefault="00B32A25" w:rsidP="00EC3EEE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1BBADEF" w14:textId="77777777" w:rsidR="006E05E7" w:rsidRPr="00EC3EEE" w:rsidRDefault="006E05E7" w:rsidP="00EC3EEE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187958EA" w14:textId="77777777" w:rsidR="009A1C26" w:rsidRPr="002D5049" w:rsidRDefault="009A1C26" w:rsidP="006D27A0">
      <w:pPr>
        <w:pStyle w:val="Prrafodelista"/>
        <w:numPr>
          <w:ilvl w:val="0"/>
          <w:numId w:val="6"/>
        </w:numPr>
        <w:ind w:left="709" w:hanging="425"/>
        <w:jc w:val="both"/>
        <w:rPr>
          <w:sz w:val="24"/>
          <w:szCs w:val="44"/>
          <w:lang w:val="es-SV"/>
        </w:rPr>
      </w:pP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Atender consultas y préstamos documentales.</w:t>
      </w:r>
    </w:p>
    <w:p w14:paraId="0254C5DB" w14:textId="77777777" w:rsidR="002D5049" w:rsidRPr="009A1C26" w:rsidRDefault="002D5049" w:rsidP="006D27A0">
      <w:pPr>
        <w:pStyle w:val="Prrafodelista"/>
        <w:jc w:val="both"/>
        <w:rPr>
          <w:sz w:val="24"/>
          <w:szCs w:val="44"/>
          <w:lang w:val="es-SV"/>
        </w:rPr>
      </w:pPr>
    </w:p>
    <w:p w14:paraId="0937028F" w14:textId="7E29BC1B" w:rsidR="009A1C26" w:rsidRDefault="009A1C26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Hasta el momento se han</w:t>
      </w:r>
      <w:r w:rsidR="0056365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  <w:r w:rsidR="00E23E4C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atendido </w:t>
      </w:r>
      <w:r w:rsidR="00563659">
        <w:rPr>
          <w:rFonts w:eastAsiaTheme="majorEastAsia" w:cstheme="minorHAnsi"/>
          <w:b w:val="0"/>
          <w:color w:val="auto"/>
          <w:sz w:val="24"/>
        </w:rPr>
        <w:t>del Distrito de Apopa y Nejapa</w:t>
      </w:r>
      <w:r w:rsidR="00CA750E">
        <w:rPr>
          <w:rFonts w:ascii="Calibri" w:eastAsia="Times New Roman" w:hAnsi="Calibri" w:cs="Calibri"/>
          <w:bCs/>
          <w:color w:val="000000"/>
          <w:sz w:val="24"/>
          <w:lang w:val="es-SV" w:eastAsia="es-SV"/>
        </w:rPr>
        <w:t xml:space="preserve"> ciento diez (110)</w:t>
      </w:r>
      <w:r w:rsidRPr="00161C0E">
        <w:rPr>
          <w:rFonts w:ascii="Calibri" w:eastAsia="Times New Roman" w:hAnsi="Calibri" w:cs="Calibri"/>
          <w:bCs/>
          <w:color w:val="000000"/>
          <w:sz w:val="24"/>
          <w:lang w:val="es-SV" w:eastAsia="es-SV"/>
        </w:rPr>
        <w:t xml:space="preserve"> consultas documentales</w:t>
      </w:r>
      <w:r w:rsidR="0056365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y </w:t>
      </w:r>
      <w:r w:rsidR="00CA750E">
        <w:rPr>
          <w:rFonts w:ascii="Calibri" w:eastAsia="Times New Roman" w:hAnsi="Calibri" w:cs="Calibri"/>
          <w:bCs/>
          <w:color w:val="000000"/>
          <w:sz w:val="24"/>
          <w:lang w:val="es-SV" w:eastAsia="es-SV"/>
        </w:rPr>
        <w:t>veinticinco (25)</w:t>
      </w:r>
      <w:r w:rsidR="00563659" w:rsidRPr="00563659">
        <w:rPr>
          <w:rFonts w:ascii="Calibri" w:eastAsia="Times New Roman" w:hAnsi="Calibri" w:cs="Calibri"/>
          <w:bCs/>
          <w:color w:val="000000"/>
          <w:sz w:val="24"/>
          <w:lang w:val="es-SV" w:eastAsia="es-SV"/>
        </w:rPr>
        <w:t xml:space="preserve"> </w:t>
      </w:r>
      <w:r w:rsidR="00376557" w:rsidRPr="00563659">
        <w:rPr>
          <w:rFonts w:ascii="Calibri" w:eastAsia="Times New Roman" w:hAnsi="Calibri" w:cs="Calibri"/>
          <w:bCs/>
          <w:color w:val="000000"/>
          <w:sz w:val="24"/>
          <w:lang w:val="es-SV" w:eastAsia="es-SV"/>
        </w:rPr>
        <w:t>préstamos</w:t>
      </w:r>
      <w:r w:rsidR="00563659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a través de los medios 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lastRenderedPageBreak/>
        <w:t xml:space="preserve">disponibles para lo cual la respuesta se suele hacer en digital, siendo documentación variada la requerida, </w:t>
      </w:r>
      <w:r w:rsidR="00B32A25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en algunos casos es 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necesaria la búsqueda cruzada entre unidades.</w:t>
      </w:r>
    </w:p>
    <w:p w14:paraId="61B5BFF2" w14:textId="77777777" w:rsidR="00B82B99" w:rsidRDefault="00B82B99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DA4017A" w14:textId="77777777" w:rsidR="006E05E7" w:rsidRDefault="006E05E7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4B852C9A" w14:textId="1C0E766B" w:rsidR="00B82B99" w:rsidRDefault="00B82B99" w:rsidP="00B82B99">
      <w:pPr>
        <w:pStyle w:val="Prrafodelista"/>
        <w:numPr>
          <w:ilvl w:val="0"/>
          <w:numId w:val="6"/>
        </w:num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El personal fue capacitado</w:t>
      </w:r>
    </w:p>
    <w:p w14:paraId="71E19600" w14:textId="77777777" w:rsidR="00B82B99" w:rsidRDefault="00B82B99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2ECB695A" w14:textId="3812793F" w:rsidR="00B82B99" w:rsidRDefault="00B82B99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Participación </w:t>
      </w:r>
      <w:r>
        <w:rPr>
          <w:rFonts w:eastAsiaTheme="majorEastAsia" w:cstheme="minorHAnsi"/>
          <w:b w:val="0"/>
          <w:color w:val="auto"/>
          <w:sz w:val="24"/>
        </w:rPr>
        <w:t>del Distrito de Apopa y Nejapa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en Diplomado de cinco jornadas titulado “Curso introductorio de Gestión Documental y Archivos para las Municipalidades” del Proyecto Por la Transparencia y la Integridad impartido por USAID.</w:t>
      </w:r>
    </w:p>
    <w:p w14:paraId="52E1469A" w14:textId="275E636E" w:rsidR="00B82B99" w:rsidRDefault="00B82B99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B19327F" w14:textId="27887CC3" w:rsidR="00B82B99" w:rsidRDefault="00B82B99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Participación de la Unidad de Gestión Documental y Archivos en “Seminario de Inducción para Oficiales de Gestión Documental y Archivos de Municipalidades” impartido por el Instituto del Acceso a la Información </w:t>
      </w:r>
      <w:r w:rsidR="006E05E7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Pública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. </w:t>
      </w:r>
    </w:p>
    <w:p w14:paraId="007A15FF" w14:textId="51EEBC8F" w:rsidR="000128DA" w:rsidRDefault="00CA750E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29920" behindDoc="0" locked="0" layoutInCell="1" allowOverlap="1" wp14:anchorId="3292F686" wp14:editId="30FA4FBD">
            <wp:simplePos x="0" y="0"/>
            <wp:positionH relativeFrom="margin">
              <wp:posOffset>1652307</wp:posOffset>
            </wp:positionH>
            <wp:positionV relativeFrom="paragraph">
              <wp:posOffset>53489</wp:posOffset>
            </wp:positionV>
            <wp:extent cx="2700170" cy="1789430"/>
            <wp:effectExtent l="0" t="0" r="508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19616" r="18534"/>
                    <a:stretch/>
                  </pic:blipFill>
                  <pic:spPr bwMode="auto">
                    <a:xfrm>
                      <a:off x="0" y="0"/>
                      <a:ext cx="2721500" cy="18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612F7" w14:textId="35DF488B" w:rsidR="000128DA" w:rsidRDefault="000128DA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56CBE3D8" w14:textId="52566947" w:rsidR="000128DA" w:rsidRDefault="000128DA" w:rsidP="00B82B99">
      <w:pPr>
        <w:pStyle w:val="Prrafodelista"/>
        <w:jc w:val="both"/>
        <w:rPr>
          <w:noProof/>
        </w:rPr>
      </w:pPr>
    </w:p>
    <w:p w14:paraId="52154A41" w14:textId="47705516" w:rsidR="000128DA" w:rsidRDefault="000128DA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2F6EEDC9" w14:textId="1CD431A5" w:rsidR="000128DA" w:rsidRDefault="000128DA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9A2B8DC" w14:textId="2B60CB5E" w:rsidR="000128DA" w:rsidRDefault="000128DA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BEEFD6F" w14:textId="1A7D817D" w:rsidR="000128DA" w:rsidRDefault="000128DA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5BDD5D1E" w14:textId="564A3764" w:rsidR="000128DA" w:rsidRDefault="000128DA" w:rsidP="00B82B99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1B863B89" w14:textId="77777777" w:rsidR="000128DA" w:rsidRPr="00CA750E" w:rsidRDefault="000128DA" w:rsidP="00CA750E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F558A91" w14:textId="06CE2DFF" w:rsidR="001F71BF" w:rsidRDefault="00CA750E" w:rsidP="001A6343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750F0083" wp14:editId="54E5F23F">
            <wp:simplePos x="0" y="0"/>
            <wp:positionH relativeFrom="column">
              <wp:posOffset>468294</wp:posOffset>
            </wp:positionH>
            <wp:positionV relativeFrom="paragraph">
              <wp:posOffset>641985</wp:posOffset>
            </wp:positionV>
            <wp:extent cx="2007870" cy="2245995"/>
            <wp:effectExtent l="0" t="0" r="0" b="1905"/>
            <wp:wrapTopAndBottom/>
            <wp:docPr id="29" name="Imagen 29" descr="C:\Users\UMDA-JEFE\Downloads\WhatsApp Image 2025-01-21 at 10.29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DA-JEFE\Downloads\WhatsApp Image 2025-01-21 at 10.29.3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6"/>
                    <a:stretch/>
                  </pic:blipFill>
                  <pic:spPr bwMode="auto">
                    <a:xfrm>
                      <a:off x="0" y="0"/>
                      <a:ext cx="200787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71BF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La Unidad de Gestión Documental y Archivos de la Alcaldia Municipal de San Salvador Oeste, en sus Distritos Apopa y Nejapa, cuentan con personal capacitado e idóneo para el desempeño de las funciones requeridas en la Gestión Documental. </w:t>
      </w:r>
    </w:p>
    <w:p w14:paraId="6F8B8D15" w14:textId="19FC802E" w:rsidR="001F71BF" w:rsidRDefault="006E05E7" w:rsidP="001A6343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2867342" wp14:editId="2EC7357A">
            <wp:simplePos x="0" y="0"/>
            <wp:positionH relativeFrom="column">
              <wp:posOffset>3349662</wp:posOffset>
            </wp:positionH>
            <wp:positionV relativeFrom="paragraph">
              <wp:posOffset>2540</wp:posOffset>
            </wp:positionV>
            <wp:extent cx="2007870" cy="2244090"/>
            <wp:effectExtent l="0" t="0" r="0" b="3810"/>
            <wp:wrapNone/>
            <wp:docPr id="30" name="Imagen 30" descr="C:\Users\UMDA-JEFE\Downloads\WhatsApp Image 2025-01-21 at 10.02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DA-JEFE\Downloads\WhatsApp Image 2025-01-21 at 10.02.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7" r="6649"/>
                    <a:stretch/>
                  </pic:blipFill>
                  <pic:spPr bwMode="auto">
                    <a:xfrm>
                      <a:off x="0" y="0"/>
                      <a:ext cx="200787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057C9" w14:textId="6062D4E8" w:rsidR="001F71BF" w:rsidRDefault="001F71BF" w:rsidP="001A6343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2324AF49" w14:textId="1D4C45C2" w:rsidR="001F71BF" w:rsidRDefault="001F71BF" w:rsidP="001A6343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318BA40" w14:textId="61474FE2" w:rsidR="009A1C26" w:rsidRPr="001A6343" w:rsidRDefault="009A1C26" w:rsidP="001A6343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1A6343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La </w:t>
      </w:r>
      <w:r w:rsidR="00053504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Unidad de Gestión Documental y Archivos</w:t>
      </w:r>
      <w:r w:rsidRPr="001A6343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también tiene como misión resguardar la documentación existente en depósito documental y considerar aspectos de seguridad</w:t>
      </w:r>
      <w:r w:rsidR="00A67FE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,</w:t>
      </w:r>
      <w:r w:rsidRPr="001A6343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así como limpieza, para ello se ha establecido y cumplido lo siguiente:</w:t>
      </w:r>
    </w:p>
    <w:p w14:paraId="46AE0530" w14:textId="6FBC452F" w:rsidR="009A1C26" w:rsidRPr="009A1C26" w:rsidRDefault="009A1C26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ab/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ab/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ab/>
      </w:r>
    </w:p>
    <w:p w14:paraId="1D09D769" w14:textId="33B7FE50" w:rsidR="00DA12A8" w:rsidRDefault="009A1C26" w:rsidP="006D27A0">
      <w:pPr>
        <w:pStyle w:val="Prrafodelista"/>
        <w:numPr>
          <w:ilvl w:val="0"/>
          <w:numId w:val="8"/>
        </w:numPr>
        <w:ind w:left="709" w:hanging="425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Verificar estado de extintores, alarmas</w:t>
      </w:r>
      <w:r w:rsidR="00091DBD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de humo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, mobiliario (estantes), soportes de seguridad e inmueble.</w:t>
      </w:r>
    </w:p>
    <w:p w14:paraId="1D9989E0" w14:textId="754132B7" w:rsidR="009A1C26" w:rsidRPr="009A1C26" w:rsidRDefault="009A1C26" w:rsidP="00DA12A8">
      <w:pPr>
        <w:pStyle w:val="Prrafodelista"/>
        <w:ind w:left="709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</w:t>
      </w:r>
    </w:p>
    <w:p w14:paraId="264B08BB" w14:textId="69FBD434" w:rsidR="009A1C26" w:rsidRDefault="009A1C26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Una actividad que implica revisar las condiciones tanto de la infraestructura del </w:t>
      </w:r>
      <w:r w:rsidR="00A67FE6"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archivo,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así como del mobiliario y equipo asignado, para ello se lleva control en bitácora de mantenimiento, donde se plasman observaciones detectadas y se hacen ajustes o arreglos que sean necesarios para mantener en óptimas condiciones los bienes. Si amerita, </w:t>
      </w:r>
      <w:r w:rsidR="00053504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Unidad de Gestión Documental y Archivos 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se apoya con unidades que realizan labores de mantenimiento. </w:t>
      </w:r>
    </w:p>
    <w:p w14:paraId="42B82F41" w14:textId="3F819600" w:rsidR="00D209DA" w:rsidRPr="009A1C26" w:rsidRDefault="00D209DA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28B06AD" w14:textId="0E2CF980" w:rsidR="009A1C26" w:rsidRPr="009A1C26" w:rsidRDefault="009A1C26" w:rsidP="006D27A0">
      <w:pPr>
        <w:pStyle w:val="Prrafodelista"/>
        <w:numPr>
          <w:ilvl w:val="0"/>
          <w:numId w:val="8"/>
        </w:numPr>
        <w:ind w:left="709" w:hanging="425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Realizar limpieza en instalaciones y en equipo asignado en la unidad.</w:t>
      </w:r>
    </w:p>
    <w:p w14:paraId="5A8C09D1" w14:textId="77777777" w:rsidR="009A1C26" w:rsidRPr="009A1C26" w:rsidRDefault="009A1C26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49617137" w14:textId="392F3E65" w:rsidR="009A1C26" w:rsidRDefault="009A1C26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La limpieza en las instalaciones es una actividad interrelacionada al mantenimiento para la conservación de los bienes, pero con mayor alcance al ser necesaria la intervención en cajas normalizadas.</w:t>
      </w:r>
      <w:r w:rsidRPr="009A1C26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ab/>
      </w:r>
    </w:p>
    <w:p w14:paraId="3A41201A" w14:textId="70BB39D9" w:rsidR="006D27A0" w:rsidRDefault="006D27A0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3B9EC643" w14:textId="5E482DBA" w:rsidR="004F62BA" w:rsidRDefault="002D5049" w:rsidP="004F62BA">
      <w:pPr>
        <w:pStyle w:val="Ttulo1"/>
        <w:spacing w:before="0" w:after="0"/>
        <w:jc w:val="both"/>
      </w:pPr>
      <w:bookmarkStart w:id="6" w:name="_Toc188289888"/>
      <w:r>
        <w:t>O</w:t>
      </w:r>
      <w:r w:rsidR="0036155C">
        <w:t>tras metas logradas</w:t>
      </w:r>
      <w:bookmarkEnd w:id="6"/>
    </w:p>
    <w:p w14:paraId="14E17B82" w14:textId="23787DA9" w:rsidR="003057B6" w:rsidRDefault="003057B6" w:rsidP="004F62BA">
      <w:pPr>
        <w:pStyle w:val="Ttulo1"/>
        <w:spacing w:before="0" w:after="0"/>
        <w:jc w:val="both"/>
      </w:pPr>
    </w:p>
    <w:p w14:paraId="68537186" w14:textId="70976328" w:rsidR="00F64996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  <w:r>
        <w:rPr>
          <w:rFonts w:eastAsiaTheme="majorEastAsia" w:cstheme="minorHAnsi"/>
          <w:b w:val="0"/>
          <w:noProof/>
          <w:color w:val="auto"/>
          <w:sz w:val="24"/>
          <w:lang w:val="es-SV" w:eastAsia="es-SV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0DB1E9" wp14:editId="3C5A19B8">
                <wp:simplePos x="0" y="0"/>
                <wp:positionH relativeFrom="column">
                  <wp:posOffset>673361</wp:posOffset>
                </wp:positionH>
                <wp:positionV relativeFrom="paragraph">
                  <wp:posOffset>785794</wp:posOffset>
                </wp:positionV>
                <wp:extent cx="4629150" cy="2409713"/>
                <wp:effectExtent l="0" t="0" r="1905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2409713"/>
                          <a:chOff x="0" y="0"/>
                          <a:chExt cx="5076825" cy="2849245"/>
                        </a:xfrm>
                      </wpg:grpSpPr>
                      <wpg:grpSp>
                        <wpg:cNvPr id="21" name="Grupo 21"/>
                        <wpg:cNvGrpSpPr/>
                        <wpg:grpSpPr>
                          <a:xfrm>
                            <a:off x="0" y="0"/>
                            <a:ext cx="3686175" cy="2849245"/>
                            <a:chOff x="0" y="0"/>
                            <a:chExt cx="3686175" cy="2849245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 descr="C:\Users\UMDA-JEFE\Downloads\WhatsApp Image 2024-12-06 at 10.43.07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2895"/>
                            <a:stretch/>
                          </pic:blipFill>
                          <pic:spPr bwMode="auto">
                            <a:xfrm>
                              <a:off x="1857375" y="0"/>
                              <a:ext cx="1828800" cy="2820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C:\Users\UMDA-JEFE\Downloads\WhatsApp Image 2024-12-06 at 10.51.55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2740" cy="2849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" name="Cuadro de texto 20"/>
                        <wps:cNvSpPr txBox="1"/>
                        <wps:spPr>
                          <a:xfrm>
                            <a:off x="3924300" y="647700"/>
                            <a:ext cx="1152525" cy="1170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D9023C" w14:textId="0AC327A4" w:rsidR="00FB2BA8" w:rsidRPr="00FB2BA8" w:rsidRDefault="00FB2BA8">
                              <w:pPr>
                                <w:rPr>
                                  <w:color w:val="auto"/>
                                  <w:sz w:val="20"/>
                                  <w:lang w:val="es-SV"/>
                                </w:rPr>
                              </w:pPr>
                              <w:r w:rsidRPr="00FB2BA8">
                                <w:rPr>
                                  <w:color w:val="auto"/>
                                  <w:sz w:val="20"/>
                                  <w:lang w:val="es-SV"/>
                                </w:rPr>
                                <w:t>Traslado documental y de bienes desde Apopa hacia Nejapa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DB1E9" id="Grupo 22" o:spid="_x0000_s1033" style="position:absolute;left:0;text-align:left;margin-left:53pt;margin-top:61.85pt;width:364.5pt;height:189.75pt;z-index:251728896;mso-width-relative:margin;mso-height-relative:margin" coordsize="50768,28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">
                <v:group id="Grupo 21" o:spid="_x0000_s1034" style="position:absolute;width:36861;height:28492" coordsize="36861,28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Imagen 17" o:spid="_x0000_s1035" type="#_x0000_t75" style="position:absolute;left:18573;width:18288;height:28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sAn7DAAAA2wAAAA8AAABkcnMvZG93bnJldi54bWxET0trwkAQvhf6H5Yp9NZsKlgluoa0IhTa&#10;HnwdvI3ZMRuanY3ZrcZ/7woFb/PxPWea97YRJ+p87VjBa5KCIC6drrlSsFkvXsYgfEDW2DgmBRfy&#10;kM8eH6aYaXfmJZ1WoRIxhH2GCkwIbSalLw1Z9IlriSN3cJ3FEGFXSd3hOYbbRg7S9E1arDk2GGzp&#10;w1D5u/qzCubvxfBYjy7bn933YvDljcH9vFfq+akvJiAC9eEu/nd/6jh/BLdf4g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wCfsMAAADbAAAADwAAAAAAAAAAAAAAAACf&#10;AgAAZHJzL2Rvd25yZXYueG1sUEsFBgAAAAAEAAQA9wAAAI8DAAAAAA==&#10;">
                    <v:imagedata r:id="rId23" o:title="WhatsApp Image 2024-12-06 at 10.43.07" cropbottom="15004f"/>
                    <v:path arrowok="t"/>
                  </v:shape>
                  <v:shape id="Imagen 19" o:spid="_x0000_s1036" type="#_x0000_t75" style="position:absolute;width:16027;height:28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+P2PDAAAA2wAAAA8AAABkcnMvZG93bnJldi54bWxET0trwkAQvhf8D8sIvZS6aUmlptmIBHzg&#10;zbSl1yE7TYLZ2ZDdxuivd4WCt/n4npMuR9OKgXrXWFbwMotAEJdWN1wp+PpcP7+DcB5ZY2uZFJzJ&#10;wTKbPKSYaHviAw2Fr0QIYZeggtr7LpHSlTUZdDPbEQfu1/YGfYB9JXWPpxBuWvkaRXNpsOHQUGNH&#10;eU3lsfgzCrZ6kcd5PODPehPvL7Zp529P30o9TsfVBwhPo7+L/907HeYv4PZLO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4/Y8MAAADbAAAADwAAAAAAAAAAAAAAAACf&#10;AgAAZHJzL2Rvd25yZXYueG1sUEsFBgAAAAAEAAQA9wAAAI8DAAAAAA==&#10;">
                    <v:imagedata r:id="rId24" o:title="WhatsApp Image 2024-12-06 at 10.51.55"/>
                    <v:path arrowok="t"/>
                  </v:shape>
                </v:group>
                <v:shape id="Cuadro de texto 20" o:spid="_x0000_s1037" type="#_x0000_t202" style="position:absolute;left:39243;top:6477;width:11525;height:1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14:paraId="4BD9023C" w14:textId="0AC327A4" w:rsidR="00FB2BA8" w:rsidRPr="00FB2BA8" w:rsidRDefault="00FB2BA8">
                        <w:pPr>
                          <w:rPr>
                            <w:color w:val="auto"/>
                            <w:sz w:val="20"/>
                            <w:lang w:val="es-SV"/>
                          </w:rPr>
                        </w:pPr>
                        <w:r w:rsidRPr="00FB2BA8">
                          <w:rPr>
                            <w:color w:val="auto"/>
                            <w:sz w:val="20"/>
                            <w:lang w:val="es-SV"/>
                          </w:rPr>
                          <w:t>Traslado documental y de bienes desde Apopa hacia Nejapa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3504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Unidad de Gestión Documental y Archivos</w:t>
      </w:r>
      <w:r w:rsidR="00B32A25">
        <w:rPr>
          <w:rFonts w:eastAsiaTheme="majorEastAsia" w:cstheme="minorHAnsi"/>
          <w:b w:val="0"/>
          <w:color w:val="auto"/>
          <w:sz w:val="24"/>
        </w:rPr>
        <w:t>, ha apoyado en el año a 05</w:t>
      </w:r>
      <w:r w:rsidR="004F62BA">
        <w:rPr>
          <w:rFonts w:eastAsiaTheme="majorEastAsia" w:cstheme="minorHAnsi"/>
          <w:b w:val="0"/>
          <w:color w:val="auto"/>
          <w:sz w:val="24"/>
        </w:rPr>
        <w:t xml:space="preserve"> unidades administrativas con la entrega de insumos para conservaci</w:t>
      </w:r>
      <w:r w:rsidR="00B32A25">
        <w:rPr>
          <w:rFonts w:eastAsiaTheme="majorEastAsia" w:cstheme="minorHAnsi"/>
          <w:b w:val="0"/>
          <w:color w:val="auto"/>
          <w:sz w:val="24"/>
        </w:rPr>
        <w:t>ón documental, siendo estos, 24</w:t>
      </w:r>
      <w:r w:rsidR="004F62BA">
        <w:rPr>
          <w:rFonts w:eastAsiaTheme="majorEastAsia" w:cstheme="minorHAnsi"/>
          <w:b w:val="0"/>
          <w:color w:val="auto"/>
          <w:sz w:val="24"/>
        </w:rPr>
        <w:t xml:space="preserve"> caj</w:t>
      </w:r>
      <w:r w:rsidR="00091DBD">
        <w:rPr>
          <w:rFonts w:eastAsiaTheme="majorEastAsia" w:cstheme="minorHAnsi"/>
          <w:b w:val="0"/>
          <w:color w:val="auto"/>
          <w:sz w:val="24"/>
        </w:rPr>
        <w:t xml:space="preserve">as normalizadas de </w:t>
      </w:r>
      <w:r w:rsidR="00B32A25">
        <w:rPr>
          <w:rFonts w:eastAsiaTheme="majorEastAsia" w:cstheme="minorHAnsi"/>
          <w:b w:val="0"/>
          <w:color w:val="auto"/>
          <w:sz w:val="24"/>
        </w:rPr>
        <w:t>archivo y 1</w:t>
      </w:r>
      <w:r w:rsidR="00091DBD">
        <w:rPr>
          <w:rFonts w:eastAsiaTheme="majorEastAsia" w:cstheme="minorHAnsi"/>
          <w:b w:val="0"/>
          <w:color w:val="auto"/>
          <w:sz w:val="24"/>
        </w:rPr>
        <w:t>6</w:t>
      </w:r>
      <w:r w:rsidR="004F62BA">
        <w:rPr>
          <w:rFonts w:eastAsiaTheme="majorEastAsia" w:cstheme="minorHAnsi"/>
          <w:b w:val="0"/>
          <w:color w:val="auto"/>
          <w:sz w:val="24"/>
        </w:rPr>
        <w:t xml:space="preserve"> archi</w:t>
      </w:r>
      <w:r w:rsidR="00B32A25">
        <w:rPr>
          <w:rFonts w:eastAsiaTheme="majorEastAsia" w:cstheme="minorHAnsi"/>
          <w:b w:val="0"/>
          <w:color w:val="auto"/>
          <w:sz w:val="24"/>
        </w:rPr>
        <w:t>vadores de palanca reutilizados</w:t>
      </w:r>
      <w:r w:rsidR="00053504">
        <w:rPr>
          <w:rFonts w:eastAsiaTheme="majorEastAsia" w:cstheme="minorHAnsi"/>
          <w:b w:val="0"/>
          <w:color w:val="auto"/>
          <w:sz w:val="24"/>
        </w:rPr>
        <w:t xml:space="preserve"> en el Distrito de Apopa</w:t>
      </w:r>
      <w:r w:rsidR="00B32A25">
        <w:rPr>
          <w:rFonts w:eastAsiaTheme="majorEastAsia" w:cstheme="minorHAnsi"/>
          <w:b w:val="0"/>
          <w:color w:val="auto"/>
          <w:sz w:val="24"/>
        </w:rPr>
        <w:t>.</w:t>
      </w:r>
      <w:r w:rsidR="004F62BA">
        <w:rPr>
          <w:rFonts w:eastAsiaTheme="majorEastAsia" w:cstheme="minorHAnsi"/>
          <w:b w:val="0"/>
          <w:color w:val="auto"/>
          <w:sz w:val="24"/>
        </w:rPr>
        <w:t xml:space="preserve"> </w:t>
      </w:r>
    </w:p>
    <w:p w14:paraId="35BE5E5C" w14:textId="28697417" w:rsidR="00B32A25" w:rsidRDefault="00B32A25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3AEEAD78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76C1EE9A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08EB9025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50059B34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022009D6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22261875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2A84FF73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4B489912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1C5002F6" w14:textId="77777777" w:rsidR="00534E5C" w:rsidRDefault="00534E5C" w:rsidP="006D27A0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63B8CB4E" w14:textId="04E36EA7" w:rsidR="00FB2BA8" w:rsidRDefault="00B32A25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  <w:r>
        <w:rPr>
          <w:rFonts w:eastAsiaTheme="majorEastAsia" w:cstheme="minorHAnsi"/>
          <w:b w:val="0"/>
          <w:color w:val="auto"/>
          <w:sz w:val="24"/>
        </w:rPr>
        <w:lastRenderedPageBreak/>
        <w:t xml:space="preserve">La </w:t>
      </w:r>
      <w:r w:rsidR="00053504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Unidad de Gestión Documental y Archivos</w:t>
      </w:r>
      <w:r>
        <w:rPr>
          <w:rFonts w:eastAsiaTheme="majorEastAsia" w:cstheme="minorHAnsi"/>
          <w:b w:val="0"/>
          <w:color w:val="auto"/>
          <w:sz w:val="24"/>
        </w:rPr>
        <w:t xml:space="preserve">, </w:t>
      </w:r>
      <w:r w:rsidR="00860823">
        <w:rPr>
          <w:rFonts w:eastAsiaTheme="majorEastAsia" w:cstheme="minorHAnsi"/>
          <w:b w:val="0"/>
          <w:color w:val="auto"/>
          <w:sz w:val="24"/>
        </w:rPr>
        <w:t>ha realizado traslado total de bienes desde Col. Madre Tierra, Apopa hacia Avenida Isaac Esquivel, Nejapa, con apoyo de personal de unidades de transporte y servicios generales; a excepción de cajas normalizadas, lo cual resta</w:t>
      </w:r>
      <w:r w:rsidR="00534E5C">
        <w:rPr>
          <w:rFonts w:eastAsiaTheme="majorEastAsia" w:cstheme="minorHAnsi"/>
          <w:b w:val="0"/>
          <w:color w:val="auto"/>
          <w:sz w:val="24"/>
        </w:rPr>
        <w:t xml:space="preserve"> un 35% del volumen documental.</w:t>
      </w:r>
    </w:p>
    <w:p w14:paraId="2418B3BE" w14:textId="77777777" w:rsidR="00534E5C" w:rsidRDefault="00534E5C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6B34CAFE" w14:textId="5B8A1652" w:rsidR="00262856" w:rsidRDefault="00262856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  <w:r>
        <w:rPr>
          <w:rFonts w:eastAsiaTheme="majorEastAsia" w:cstheme="minorHAnsi"/>
          <w:b w:val="0"/>
          <w:color w:val="auto"/>
          <w:sz w:val="24"/>
        </w:rPr>
        <w:t xml:space="preserve">La 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Unidad de Gestión Documental y Archivos</w:t>
      </w:r>
      <w:r>
        <w:rPr>
          <w:rFonts w:eastAsiaTheme="majorEastAsia" w:cstheme="minorHAnsi"/>
          <w:b w:val="0"/>
          <w:color w:val="auto"/>
          <w:sz w:val="24"/>
        </w:rPr>
        <w:t>, ha realizado adicional al traslado de las cajas normalizadoras y el mobiliario, también la adecuación de orden de estantería, limpieza general y pintura de sus nuevas instalaciones.</w:t>
      </w:r>
    </w:p>
    <w:p w14:paraId="0C1ACBB8" w14:textId="779019F5" w:rsidR="00262856" w:rsidRDefault="00262856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475D2FB0" w14:textId="0D770D8F" w:rsidR="000128DA" w:rsidRDefault="00EE293E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30944" behindDoc="0" locked="0" layoutInCell="1" allowOverlap="1" wp14:anchorId="6EBB9EEE" wp14:editId="4FCDE77B">
            <wp:simplePos x="0" y="0"/>
            <wp:positionH relativeFrom="margin">
              <wp:posOffset>-4370</wp:posOffset>
            </wp:positionH>
            <wp:positionV relativeFrom="paragraph">
              <wp:posOffset>14269</wp:posOffset>
            </wp:positionV>
            <wp:extent cx="1668780" cy="2107793"/>
            <wp:effectExtent l="0" t="0" r="7620" b="698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34016" behindDoc="0" locked="0" layoutInCell="1" allowOverlap="1" wp14:anchorId="09902768" wp14:editId="059F830B">
            <wp:simplePos x="0" y="0"/>
            <wp:positionH relativeFrom="margin">
              <wp:posOffset>4212627</wp:posOffset>
            </wp:positionH>
            <wp:positionV relativeFrom="paragraph">
              <wp:posOffset>14269</wp:posOffset>
            </wp:positionV>
            <wp:extent cx="1624965" cy="2054427"/>
            <wp:effectExtent l="0" t="0" r="0" b="317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44" cy="20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31968" behindDoc="0" locked="0" layoutInCell="1" allowOverlap="1" wp14:anchorId="2C4063DC" wp14:editId="2B4FD7BB">
            <wp:simplePos x="0" y="0"/>
            <wp:positionH relativeFrom="margin">
              <wp:posOffset>2157506</wp:posOffset>
            </wp:positionH>
            <wp:positionV relativeFrom="paragraph">
              <wp:posOffset>11789</wp:posOffset>
            </wp:positionV>
            <wp:extent cx="1775012" cy="211467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12" cy="2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8E904" w14:textId="7FE3E773" w:rsidR="000128DA" w:rsidRDefault="000128DA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5E1B2C9C" w14:textId="44F04229" w:rsidR="000128DA" w:rsidRDefault="000128DA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202FA052" w14:textId="5C845525" w:rsidR="000128DA" w:rsidRDefault="000128DA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06BE01CD" w14:textId="2ED3136A" w:rsidR="00E23D22" w:rsidRDefault="00E23D22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660B12FB" w14:textId="34E6CD01" w:rsidR="00E23D22" w:rsidRDefault="00E23D22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7B780E1E" w14:textId="77777777" w:rsidR="00EE293E" w:rsidRDefault="00EE293E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3C78BE8E" w14:textId="77777777" w:rsidR="00EE293E" w:rsidRDefault="00EE293E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7F333416" w14:textId="77777777" w:rsidR="00EE293E" w:rsidRDefault="00EE293E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6A621C69" w14:textId="77777777" w:rsidR="00EE293E" w:rsidRDefault="00EE293E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30ABB2CB" w14:textId="7D6E9A9F" w:rsidR="00742F66" w:rsidRDefault="00742F66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40865391" w14:textId="0E9F4F07" w:rsidR="00262856" w:rsidRDefault="00262856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  <w:r>
        <w:rPr>
          <w:rFonts w:eastAsiaTheme="majorEastAsia" w:cstheme="minorHAnsi"/>
          <w:b w:val="0"/>
          <w:color w:val="auto"/>
          <w:sz w:val="24"/>
        </w:rPr>
        <w:t xml:space="preserve">La 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Unidad de Gestión Documental y Archivos</w:t>
      </w:r>
      <w:r>
        <w:rPr>
          <w:rFonts w:eastAsiaTheme="majorEastAsia" w:cstheme="minorHAnsi"/>
          <w:b w:val="0"/>
          <w:color w:val="auto"/>
          <w:sz w:val="24"/>
        </w:rPr>
        <w:t xml:space="preserve">, ha realizado el apoyo en asistencia técnica en gestión documental y archivos, consistiendo en organizar y mejorar las condiciones del Polideportivo Vitoria Gasteiz del Distrito de Nejapa. </w:t>
      </w:r>
    </w:p>
    <w:p w14:paraId="587DDE9C" w14:textId="1C939680" w:rsidR="00262856" w:rsidRDefault="00EE293E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32992" behindDoc="0" locked="0" layoutInCell="1" allowOverlap="1" wp14:anchorId="1ED191CA" wp14:editId="797E405C">
            <wp:simplePos x="0" y="0"/>
            <wp:positionH relativeFrom="column">
              <wp:posOffset>1006475</wp:posOffset>
            </wp:positionH>
            <wp:positionV relativeFrom="paragraph">
              <wp:posOffset>79898</wp:posOffset>
            </wp:positionV>
            <wp:extent cx="3980329" cy="2985471"/>
            <wp:effectExtent l="0" t="0" r="1270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29" cy="29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B710D" w14:textId="58F3D086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11D18842" w14:textId="4733D264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76A85448" w14:textId="6D22E8D3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12EC7F02" w14:textId="7F5DCE2A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13F56B6B" w14:textId="49A63FA3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3DC69C1B" w14:textId="4D1D903E" w:rsidR="003057B6" w:rsidRDefault="003057B6" w:rsidP="00FB2BA8">
      <w:pPr>
        <w:jc w:val="both"/>
        <w:rPr>
          <w:noProof/>
        </w:rPr>
      </w:pPr>
    </w:p>
    <w:p w14:paraId="3436034D" w14:textId="476A1015" w:rsidR="003057B6" w:rsidRDefault="003057B6" w:rsidP="00FB2BA8">
      <w:pPr>
        <w:jc w:val="both"/>
        <w:rPr>
          <w:noProof/>
        </w:rPr>
      </w:pPr>
    </w:p>
    <w:p w14:paraId="6A674863" w14:textId="2F4507CB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18563341" w14:textId="52464CEB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14D0AAD4" w14:textId="502EEAA7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5376B704" w14:textId="2488FF30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26CD48DB" w14:textId="2CF80C44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7D907710" w14:textId="5D0D1DD0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3E6B5B23" w14:textId="2ADBB9CE" w:rsidR="00BD28C8" w:rsidRDefault="00BD28C8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34AE9D06" w14:textId="77777777" w:rsidR="00CA750E" w:rsidRDefault="00CA750E" w:rsidP="00FB2BA8">
      <w:pPr>
        <w:jc w:val="both"/>
        <w:rPr>
          <w:rFonts w:eastAsiaTheme="majorEastAsia" w:cstheme="minorHAnsi"/>
          <w:b w:val="0"/>
          <w:color w:val="auto"/>
          <w:sz w:val="24"/>
        </w:rPr>
      </w:pPr>
    </w:p>
    <w:p w14:paraId="5B0E0116" w14:textId="7569AEEF" w:rsidR="009A1C26" w:rsidRDefault="009A1C26" w:rsidP="006D27A0">
      <w:pPr>
        <w:pStyle w:val="Ttulo1"/>
        <w:spacing w:before="0" w:after="0"/>
        <w:jc w:val="both"/>
      </w:pPr>
      <w:bookmarkStart w:id="7" w:name="_Toc188289889"/>
      <w:r w:rsidRPr="009A1C26">
        <w:t>Recursos financieros utilizados</w:t>
      </w:r>
      <w:r w:rsidR="006D27A0">
        <w:t>.</w:t>
      </w:r>
      <w:bookmarkEnd w:id="7"/>
    </w:p>
    <w:p w14:paraId="19F432FC" w14:textId="55A3AF3F" w:rsidR="00BD28C8" w:rsidRDefault="00BD28C8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8AE7DC6" w14:textId="38DAB203" w:rsidR="009A1C26" w:rsidRPr="00C8662B" w:rsidRDefault="009A1C26" w:rsidP="006D27A0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 w:rsidRPr="00C8662B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El presupuesto</w:t>
      </w:r>
      <w:r w:rsidR="00B32A25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asignado para el ejercicio 2024</w:t>
      </w:r>
      <w:r w:rsidR="00704BC2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fue de $ 3,5</w:t>
      </w:r>
      <w:r w:rsidRPr="00C8662B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00.00, enfocado en la adquisición de mobiliario para conservación documental e insumo</w:t>
      </w:r>
      <w:r w:rsidR="00091DBD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s de seguridad contra incendios, así como tintas y materiales para conservación documental</w:t>
      </w:r>
    </w:p>
    <w:p w14:paraId="091C04CD" w14:textId="0EC19C10" w:rsidR="009A1C26" w:rsidRPr="009A1C26" w:rsidRDefault="009A1C26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146AA6BD" w14:textId="4117CCD2" w:rsidR="001235A4" w:rsidRDefault="001235A4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5B62A9C8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3183BFD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3C24D0E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5012B42D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89714FC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570D044D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296AE873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5643B87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14C62E9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1A7B7FAE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EDDF395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3D64589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E3691A0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E7DA6E2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577D40B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10E565A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E13A8E9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5343FA44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1E4D3D9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72A0212B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042559D9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27F48A9D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B766606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3834EED7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1BB6EEB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E9B0BC7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4D1FCC66" w14:textId="77777777" w:rsidR="00EE293E" w:rsidRDefault="00EE293E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6C755E16" w14:textId="2EDF8307" w:rsidR="009A1C26" w:rsidRPr="00BF41DA" w:rsidRDefault="009A1C26" w:rsidP="006D27A0">
      <w:pPr>
        <w:jc w:val="both"/>
        <w:rPr>
          <w:rFonts w:ascii="Calibri" w:eastAsia="Times New Roman" w:hAnsi="Calibri" w:cs="Calibri"/>
          <w:b w:val="0"/>
          <w:sz w:val="24"/>
          <w:lang w:val="es-SV" w:eastAsia="es-SV"/>
        </w:rPr>
      </w:pPr>
      <w:r w:rsidRPr="00BF41DA">
        <w:rPr>
          <w:rFonts w:ascii="Calibri" w:eastAsia="Times New Roman" w:hAnsi="Calibri" w:cs="Calibri"/>
          <w:b w:val="0"/>
          <w:sz w:val="24"/>
          <w:lang w:val="es-SV" w:eastAsia="es-SV"/>
        </w:rPr>
        <w:t>Elaborado por:</w:t>
      </w:r>
    </w:p>
    <w:p w14:paraId="6DA775DD" w14:textId="48F78CFF" w:rsidR="009A1C26" w:rsidRPr="009A1C26" w:rsidRDefault="009A1C26" w:rsidP="006D27A0">
      <w:pPr>
        <w:pStyle w:val="Prrafodelista"/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</w:p>
    <w:p w14:paraId="136195FE" w14:textId="744B7CC1" w:rsidR="001F71BF" w:rsidRPr="00651295" w:rsidRDefault="00053504" w:rsidP="00651295">
      <w:pPr>
        <w:jc w:val="both"/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</w:pP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>Lic. Carlos Eduardo Castillo</w:t>
      </w:r>
      <w:r w:rsidR="009A1C26" w:rsidRPr="00BF41DA"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- Oficial GDA</w:t>
      </w:r>
      <w:r>
        <w:rPr>
          <w:rFonts w:ascii="Calibri" w:eastAsia="Times New Roman" w:hAnsi="Calibri" w:cs="Calibri"/>
          <w:b w:val="0"/>
          <w:color w:val="000000"/>
          <w:sz w:val="24"/>
          <w:lang w:val="es-SV" w:eastAsia="es-SV"/>
        </w:rPr>
        <w:t xml:space="preserve"> San Salvador Oeste</w:t>
      </w:r>
      <w:bookmarkStart w:id="8" w:name="_GoBack"/>
      <w:bookmarkEnd w:id="8"/>
    </w:p>
    <w:sectPr w:rsidR="001F71BF" w:rsidRPr="00651295" w:rsidSect="00246051">
      <w:footerReference w:type="default" r:id="rId29"/>
      <w:type w:val="continuous"/>
      <w:pgSz w:w="12240" w:h="15840" w:code="1"/>
      <w:pgMar w:top="1418" w:right="1701" w:bottom="1418" w:left="1701" w:header="0" w:footer="289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48F33" w14:textId="77777777" w:rsidR="00D71D4E" w:rsidRDefault="00D71D4E">
      <w:r>
        <w:separator/>
      </w:r>
    </w:p>
    <w:p w14:paraId="15466BC0" w14:textId="77777777" w:rsidR="00D71D4E" w:rsidRDefault="00D71D4E"/>
  </w:endnote>
  <w:endnote w:type="continuationSeparator" w:id="0">
    <w:p w14:paraId="2856EFE1" w14:textId="77777777" w:rsidR="00D71D4E" w:rsidRDefault="00D71D4E">
      <w:r>
        <w:continuationSeparator/>
      </w:r>
    </w:p>
    <w:p w14:paraId="2A3D633B" w14:textId="77777777" w:rsidR="00D71D4E" w:rsidRDefault="00D71D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E0262" w14:textId="77777777" w:rsidR="00392E72" w:rsidRDefault="00392E72">
    <w:pPr>
      <w:pStyle w:val="Piedepgina"/>
      <w:pBdr>
        <w:top w:val="single" w:sz="4" w:space="1" w:color="D9D9D9" w:themeColor="background1" w:themeShade="D9"/>
      </w:pBdr>
      <w:rPr>
        <w:b w:val="0"/>
        <w:bCs/>
      </w:rPr>
    </w:pPr>
  </w:p>
  <w:p w14:paraId="563E0F24" w14:textId="77777777" w:rsidR="00392E72" w:rsidRDefault="00392E72">
    <w:pPr>
      <w:pStyle w:val="Piedepgina"/>
      <w:rPr>
        <w:noProof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</w:rPr>
      <w:id w:val="1326254123"/>
      <w:docPartObj>
        <w:docPartGallery w:val="Page Numbers (Bottom of Page)"/>
        <w:docPartUnique/>
      </w:docPartObj>
    </w:sdtPr>
    <w:sdtEndPr>
      <w:rPr>
        <w:b/>
        <w:color w:val="7F7F7F" w:themeColor="background1" w:themeShade="7F"/>
        <w:spacing w:val="60"/>
      </w:rPr>
    </w:sdtEndPr>
    <w:sdtContent>
      <w:p w14:paraId="0F82F3ED" w14:textId="29A9FE4A" w:rsidR="00392E72" w:rsidRDefault="00C62685">
        <w:pPr>
          <w:pStyle w:val="Piedepgina"/>
          <w:pBdr>
            <w:top w:val="single" w:sz="4" w:space="1" w:color="D9D9D9" w:themeColor="background1" w:themeShade="D9"/>
          </w:pBdr>
          <w:rPr>
            <w:b w:val="0"/>
            <w:bCs/>
          </w:rPr>
        </w:pPr>
        <w:proofErr w:type="gramStart"/>
        <w:r>
          <w:rPr>
            <w:b w:val="0"/>
          </w:rPr>
          <w:t>i</w:t>
        </w:r>
        <w:proofErr w:type="gramEnd"/>
        <w:r w:rsidR="00392E72">
          <w:rPr>
            <w:bCs/>
          </w:rPr>
          <w:t xml:space="preserve"> | </w:t>
        </w:r>
        <w:r w:rsidR="00392E72">
          <w:rPr>
            <w:color w:val="7F7F7F" w:themeColor="background1" w:themeShade="7F"/>
            <w:spacing w:val="60"/>
          </w:rPr>
          <w:t>Página</w:t>
        </w:r>
      </w:p>
    </w:sdtContent>
  </w:sdt>
  <w:p w14:paraId="2DD48279" w14:textId="77777777" w:rsidR="00392E72" w:rsidRDefault="00392E72">
    <w:pPr>
      <w:pStyle w:val="Piedepgina"/>
      <w:rPr>
        <w:noProof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</w:rPr>
      <w:id w:val="-668173955"/>
      <w:docPartObj>
        <w:docPartGallery w:val="Page Numbers (Bottom of Page)"/>
        <w:docPartUnique/>
      </w:docPartObj>
    </w:sdtPr>
    <w:sdtEndPr>
      <w:rPr>
        <w:b/>
        <w:color w:val="7F7F7F" w:themeColor="background1" w:themeShade="7F"/>
        <w:spacing w:val="60"/>
      </w:rPr>
    </w:sdtEndPr>
    <w:sdtContent>
      <w:p w14:paraId="07400709" w14:textId="2AC020C7" w:rsidR="00C62685" w:rsidRDefault="00C62685">
        <w:pPr>
          <w:pStyle w:val="Piedepgina"/>
          <w:pBdr>
            <w:top w:val="single" w:sz="4" w:space="1" w:color="D9D9D9" w:themeColor="background1" w:themeShade="D9"/>
          </w:pBdr>
          <w:rPr>
            <w:b w:val="0"/>
            <w:bCs/>
          </w:rPr>
        </w:pPr>
        <w:r>
          <w:rPr>
            <w:b w:val="0"/>
          </w:rPr>
          <w:t>1</w:t>
        </w:r>
        <w:r>
          <w:rPr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Página</w:t>
        </w:r>
      </w:p>
    </w:sdtContent>
  </w:sdt>
  <w:p w14:paraId="3E5A8EFB" w14:textId="77777777" w:rsidR="00C62685" w:rsidRDefault="00C62685">
    <w:pPr>
      <w:pStyle w:val="Piedepgina"/>
      <w:rPr>
        <w:noProof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</w:rPr>
      <w:id w:val="961850063"/>
      <w:docPartObj>
        <w:docPartGallery w:val="Page Numbers (Bottom of Page)"/>
        <w:docPartUnique/>
      </w:docPartObj>
    </w:sdtPr>
    <w:sdtEndPr>
      <w:rPr>
        <w:b/>
        <w:color w:val="7F7F7F" w:themeColor="background1" w:themeShade="7F"/>
        <w:spacing w:val="60"/>
      </w:rPr>
    </w:sdtEndPr>
    <w:sdtContent>
      <w:p w14:paraId="6818F79B" w14:textId="77777777" w:rsidR="00392E72" w:rsidRDefault="00392E72">
        <w:pPr>
          <w:pStyle w:val="Piedepgina"/>
          <w:pBdr>
            <w:top w:val="single" w:sz="4" w:space="1" w:color="D9D9D9" w:themeColor="background1" w:themeShade="D9"/>
          </w:pBdr>
          <w:rPr>
            <w:b w:val="0"/>
            <w:bCs/>
          </w:rPr>
        </w:pPr>
        <w:r>
          <w:rPr>
            <w:b w:val="0"/>
          </w:rPr>
          <w:fldChar w:fldCharType="begin"/>
        </w:r>
        <w:r>
          <w:instrText>PAGE   \* MERGEFORMAT</w:instrText>
        </w:r>
        <w:r>
          <w:rPr>
            <w:b w:val="0"/>
          </w:rPr>
          <w:fldChar w:fldCharType="separate"/>
        </w:r>
        <w:r w:rsidR="00530311" w:rsidRPr="00530311">
          <w:rPr>
            <w:bCs/>
            <w:noProof/>
          </w:rPr>
          <w:t>6</w:t>
        </w:r>
        <w:r>
          <w:rPr>
            <w:b w:val="0"/>
            <w:bCs/>
          </w:rPr>
          <w:fldChar w:fldCharType="end"/>
        </w:r>
        <w:r>
          <w:rPr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Página</w:t>
        </w:r>
      </w:p>
    </w:sdtContent>
  </w:sdt>
  <w:p w14:paraId="20DFD704" w14:textId="77777777" w:rsidR="00392E72" w:rsidRDefault="00392E72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D3197A" w14:textId="77777777" w:rsidR="00D71D4E" w:rsidRDefault="00D71D4E">
      <w:r>
        <w:separator/>
      </w:r>
    </w:p>
    <w:p w14:paraId="4B855E46" w14:textId="77777777" w:rsidR="00D71D4E" w:rsidRDefault="00D71D4E"/>
  </w:footnote>
  <w:footnote w:type="continuationSeparator" w:id="0">
    <w:p w14:paraId="4B510BFE" w14:textId="77777777" w:rsidR="00D71D4E" w:rsidRDefault="00D71D4E">
      <w:r>
        <w:continuationSeparator/>
      </w:r>
    </w:p>
    <w:p w14:paraId="7F45E13E" w14:textId="77777777" w:rsidR="00D71D4E" w:rsidRDefault="00D71D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754A8" w14:textId="77777777" w:rsidR="00392E72" w:rsidRDefault="00392E72">
    <w:pPr>
      <w:pStyle w:val="Encabezado"/>
    </w:pPr>
    <w:r w:rsidRPr="00702A17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 wp14:anchorId="3300DCA2" wp14:editId="2F9FFB48">
          <wp:simplePos x="0" y="0"/>
          <wp:positionH relativeFrom="column">
            <wp:posOffset>5953516</wp:posOffset>
          </wp:positionH>
          <wp:positionV relativeFrom="paragraph">
            <wp:posOffset>69850</wp:posOffset>
          </wp:positionV>
          <wp:extent cx="436880" cy="480060"/>
          <wp:effectExtent l="0" t="0" r="1270" b="0"/>
          <wp:wrapThrough wrapText="bothSides">
            <wp:wrapPolygon edited="0">
              <wp:start x="0" y="0"/>
              <wp:lineTo x="0" y="20571"/>
              <wp:lineTo x="20721" y="20571"/>
              <wp:lineTo x="20721" y="0"/>
              <wp:lineTo x="0" y="0"/>
            </wp:wrapPolygon>
          </wp:wrapThrough>
          <wp:docPr id="18" name="Imagen 18" descr="C:\Users\ARCHIVO\Pictures\logo de la UG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HIVO\Pictures\logo de la UGD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67" t="15979" r="16076" b="20612"/>
                  <a:stretch/>
                </pic:blipFill>
                <pic:spPr bwMode="auto">
                  <a:xfrm>
                    <a:off x="0" y="0"/>
                    <a:ext cx="4368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947A7"/>
    <w:multiLevelType w:val="hybridMultilevel"/>
    <w:tmpl w:val="DDAC992A"/>
    <w:lvl w:ilvl="0" w:tplc="4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77286"/>
    <w:multiLevelType w:val="hybridMultilevel"/>
    <w:tmpl w:val="8DE2AFA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94FAB"/>
    <w:multiLevelType w:val="hybridMultilevel"/>
    <w:tmpl w:val="3C4C7D44"/>
    <w:lvl w:ilvl="0" w:tplc="4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26B8F"/>
    <w:multiLevelType w:val="hybridMultilevel"/>
    <w:tmpl w:val="A082355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955FE"/>
    <w:multiLevelType w:val="hybridMultilevel"/>
    <w:tmpl w:val="F9C8F8B2"/>
    <w:lvl w:ilvl="0" w:tplc="8A5C939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82A75" w:themeColor="text2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E107AB"/>
    <w:multiLevelType w:val="hybridMultilevel"/>
    <w:tmpl w:val="55168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C44F0"/>
    <w:multiLevelType w:val="hybridMultilevel"/>
    <w:tmpl w:val="A3DCD3D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F00972"/>
    <w:multiLevelType w:val="hybridMultilevel"/>
    <w:tmpl w:val="6C36C28E"/>
    <w:lvl w:ilvl="0" w:tplc="63366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82A75" w:themeColor="text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A70E9B"/>
    <w:multiLevelType w:val="hybridMultilevel"/>
    <w:tmpl w:val="D7C2BB0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11"/>
    <w:rsid w:val="00006A36"/>
    <w:rsid w:val="000128DA"/>
    <w:rsid w:val="00016553"/>
    <w:rsid w:val="0002482E"/>
    <w:rsid w:val="00044A70"/>
    <w:rsid w:val="000457C8"/>
    <w:rsid w:val="00050324"/>
    <w:rsid w:val="00053504"/>
    <w:rsid w:val="0005715E"/>
    <w:rsid w:val="000747A0"/>
    <w:rsid w:val="00090FBE"/>
    <w:rsid w:val="00091DBD"/>
    <w:rsid w:val="000A0150"/>
    <w:rsid w:val="000A3732"/>
    <w:rsid w:val="000A7A8F"/>
    <w:rsid w:val="000B1C0A"/>
    <w:rsid w:val="000B4641"/>
    <w:rsid w:val="000C4E91"/>
    <w:rsid w:val="000D3125"/>
    <w:rsid w:val="000D320D"/>
    <w:rsid w:val="000D5AE6"/>
    <w:rsid w:val="000E07E5"/>
    <w:rsid w:val="000E63C9"/>
    <w:rsid w:val="000F361A"/>
    <w:rsid w:val="000F6478"/>
    <w:rsid w:val="001235A4"/>
    <w:rsid w:val="0012691F"/>
    <w:rsid w:val="00130E9D"/>
    <w:rsid w:val="00150A6D"/>
    <w:rsid w:val="00161C0E"/>
    <w:rsid w:val="00162A59"/>
    <w:rsid w:val="00167115"/>
    <w:rsid w:val="0017108B"/>
    <w:rsid w:val="00180294"/>
    <w:rsid w:val="001830FB"/>
    <w:rsid w:val="00185B35"/>
    <w:rsid w:val="001A6343"/>
    <w:rsid w:val="001B507C"/>
    <w:rsid w:val="001C7D51"/>
    <w:rsid w:val="001D4A95"/>
    <w:rsid w:val="001D67D0"/>
    <w:rsid w:val="001E440D"/>
    <w:rsid w:val="001F0E23"/>
    <w:rsid w:val="001F2BC8"/>
    <w:rsid w:val="001F5F6B"/>
    <w:rsid w:val="001F71BF"/>
    <w:rsid w:val="00207B48"/>
    <w:rsid w:val="00233BA8"/>
    <w:rsid w:val="00240618"/>
    <w:rsid w:val="00243BE7"/>
    <w:rsid w:val="00243EBC"/>
    <w:rsid w:val="00246051"/>
    <w:rsid w:val="00246A35"/>
    <w:rsid w:val="00247ADC"/>
    <w:rsid w:val="00250B39"/>
    <w:rsid w:val="00253A44"/>
    <w:rsid w:val="002577B2"/>
    <w:rsid w:val="00260762"/>
    <w:rsid w:val="00262856"/>
    <w:rsid w:val="00267343"/>
    <w:rsid w:val="00273430"/>
    <w:rsid w:val="00277F17"/>
    <w:rsid w:val="00284348"/>
    <w:rsid w:val="0029297C"/>
    <w:rsid w:val="002A2C03"/>
    <w:rsid w:val="002C7E45"/>
    <w:rsid w:val="002D0250"/>
    <w:rsid w:val="002D3089"/>
    <w:rsid w:val="002D5049"/>
    <w:rsid w:val="002D5911"/>
    <w:rsid w:val="002F51F5"/>
    <w:rsid w:val="00302F32"/>
    <w:rsid w:val="003057B6"/>
    <w:rsid w:val="00312137"/>
    <w:rsid w:val="003135B9"/>
    <w:rsid w:val="00321664"/>
    <w:rsid w:val="00330359"/>
    <w:rsid w:val="00330419"/>
    <w:rsid w:val="0033762F"/>
    <w:rsid w:val="0034695C"/>
    <w:rsid w:val="003523B1"/>
    <w:rsid w:val="00355F9B"/>
    <w:rsid w:val="003563D2"/>
    <w:rsid w:val="00360494"/>
    <w:rsid w:val="0036155C"/>
    <w:rsid w:val="00366088"/>
    <w:rsid w:val="00366C7E"/>
    <w:rsid w:val="00366D0C"/>
    <w:rsid w:val="00376557"/>
    <w:rsid w:val="00384EA3"/>
    <w:rsid w:val="00392E72"/>
    <w:rsid w:val="003A39A1"/>
    <w:rsid w:val="003B0CFA"/>
    <w:rsid w:val="003B6C10"/>
    <w:rsid w:val="003C2191"/>
    <w:rsid w:val="003D3863"/>
    <w:rsid w:val="003D46F4"/>
    <w:rsid w:val="003D4FB7"/>
    <w:rsid w:val="003D7CCF"/>
    <w:rsid w:val="004110DE"/>
    <w:rsid w:val="00413DF7"/>
    <w:rsid w:val="0041763B"/>
    <w:rsid w:val="00422EC2"/>
    <w:rsid w:val="004235B2"/>
    <w:rsid w:val="0044085A"/>
    <w:rsid w:val="004712A6"/>
    <w:rsid w:val="00485005"/>
    <w:rsid w:val="0049676F"/>
    <w:rsid w:val="004A3328"/>
    <w:rsid w:val="004B21A5"/>
    <w:rsid w:val="004C15B6"/>
    <w:rsid w:val="004C4857"/>
    <w:rsid w:val="004D4D66"/>
    <w:rsid w:val="004E4953"/>
    <w:rsid w:val="004E5FEE"/>
    <w:rsid w:val="004F62BA"/>
    <w:rsid w:val="0050049A"/>
    <w:rsid w:val="005037F0"/>
    <w:rsid w:val="00516A86"/>
    <w:rsid w:val="00526F97"/>
    <w:rsid w:val="005275F6"/>
    <w:rsid w:val="00530311"/>
    <w:rsid w:val="00534A0D"/>
    <w:rsid w:val="00534E5C"/>
    <w:rsid w:val="00550E79"/>
    <w:rsid w:val="0055616D"/>
    <w:rsid w:val="00563659"/>
    <w:rsid w:val="00572102"/>
    <w:rsid w:val="005937E4"/>
    <w:rsid w:val="005A0B85"/>
    <w:rsid w:val="005D090E"/>
    <w:rsid w:val="005D1BB1"/>
    <w:rsid w:val="005E1A77"/>
    <w:rsid w:val="005F1BB0"/>
    <w:rsid w:val="00604F76"/>
    <w:rsid w:val="00607EB1"/>
    <w:rsid w:val="0062253D"/>
    <w:rsid w:val="00651295"/>
    <w:rsid w:val="00656C4D"/>
    <w:rsid w:val="00665800"/>
    <w:rsid w:val="00683CB1"/>
    <w:rsid w:val="006A7CBE"/>
    <w:rsid w:val="006B1DF7"/>
    <w:rsid w:val="006B338C"/>
    <w:rsid w:val="006B7BF9"/>
    <w:rsid w:val="006D0DCE"/>
    <w:rsid w:val="006D1B66"/>
    <w:rsid w:val="006D27A0"/>
    <w:rsid w:val="006D29EE"/>
    <w:rsid w:val="006E05E7"/>
    <w:rsid w:val="006E5716"/>
    <w:rsid w:val="006F0B82"/>
    <w:rsid w:val="00702A17"/>
    <w:rsid w:val="007033B1"/>
    <w:rsid w:val="00704BC2"/>
    <w:rsid w:val="007302B3"/>
    <w:rsid w:val="00730733"/>
    <w:rsid w:val="007309A6"/>
    <w:rsid w:val="00730E3A"/>
    <w:rsid w:val="00736AAF"/>
    <w:rsid w:val="0074264C"/>
    <w:rsid w:val="00742F66"/>
    <w:rsid w:val="00754F66"/>
    <w:rsid w:val="00765B2A"/>
    <w:rsid w:val="00783A34"/>
    <w:rsid w:val="00793A04"/>
    <w:rsid w:val="0079715B"/>
    <w:rsid w:val="007B004A"/>
    <w:rsid w:val="007B76F1"/>
    <w:rsid w:val="007C6B52"/>
    <w:rsid w:val="007D16C5"/>
    <w:rsid w:val="00811A08"/>
    <w:rsid w:val="00816067"/>
    <w:rsid w:val="0083018E"/>
    <w:rsid w:val="00853C9D"/>
    <w:rsid w:val="0085550C"/>
    <w:rsid w:val="00860823"/>
    <w:rsid w:val="00860FA5"/>
    <w:rsid w:val="00862FE4"/>
    <w:rsid w:val="0086389A"/>
    <w:rsid w:val="00871E45"/>
    <w:rsid w:val="0087605E"/>
    <w:rsid w:val="00886AC3"/>
    <w:rsid w:val="008934B9"/>
    <w:rsid w:val="008941AE"/>
    <w:rsid w:val="008A3BE8"/>
    <w:rsid w:val="008B1FEE"/>
    <w:rsid w:val="00900D98"/>
    <w:rsid w:val="00903C32"/>
    <w:rsid w:val="00903E9F"/>
    <w:rsid w:val="00916B16"/>
    <w:rsid w:val="009173B9"/>
    <w:rsid w:val="00922292"/>
    <w:rsid w:val="0093335D"/>
    <w:rsid w:val="00934C6E"/>
    <w:rsid w:val="0093613E"/>
    <w:rsid w:val="00943026"/>
    <w:rsid w:val="0095049D"/>
    <w:rsid w:val="00950E54"/>
    <w:rsid w:val="009526E6"/>
    <w:rsid w:val="0095602D"/>
    <w:rsid w:val="00962D5E"/>
    <w:rsid w:val="00966B81"/>
    <w:rsid w:val="00970CBA"/>
    <w:rsid w:val="00977F79"/>
    <w:rsid w:val="00980FA6"/>
    <w:rsid w:val="009A1C26"/>
    <w:rsid w:val="009C7720"/>
    <w:rsid w:val="009D3AE6"/>
    <w:rsid w:val="00A141AB"/>
    <w:rsid w:val="00A23AFA"/>
    <w:rsid w:val="00A31B3E"/>
    <w:rsid w:val="00A40396"/>
    <w:rsid w:val="00A47133"/>
    <w:rsid w:val="00A532F3"/>
    <w:rsid w:val="00A67FE6"/>
    <w:rsid w:val="00A77BDF"/>
    <w:rsid w:val="00A81592"/>
    <w:rsid w:val="00A8489E"/>
    <w:rsid w:val="00A9144E"/>
    <w:rsid w:val="00AB02A7"/>
    <w:rsid w:val="00AC29F3"/>
    <w:rsid w:val="00AF64F9"/>
    <w:rsid w:val="00B07CC3"/>
    <w:rsid w:val="00B22947"/>
    <w:rsid w:val="00B231E5"/>
    <w:rsid w:val="00B310CB"/>
    <w:rsid w:val="00B32A25"/>
    <w:rsid w:val="00B710AA"/>
    <w:rsid w:val="00B809C4"/>
    <w:rsid w:val="00B82B99"/>
    <w:rsid w:val="00B90F39"/>
    <w:rsid w:val="00BA0739"/>
    <w:rsid w:val="00BD1C2C"/>
    <w:rsid w:val="00BD28C8"/>
    <w:rsid w:val="00BD4DE6"/>
    <w:rsid w:val="00BF16F1"/>
    <w:rsid w:val="00BF1724"/>
    <w:rsid w:val="00BF41DA"/>
    <w:rsid w:val="00C01542"/>
    <w:rsid w:val="00C02B87"/>
    <w:rsid w:val="00C1051A"/>
    <w:rsid w:val="00C10F53"/>
    <w:rsid w:val="00C13CE6"/>
    <w:rsid w:val="00C13D4A"/>
    <w:rsid w:val="00C24B38"/>
    <w:rsid w:val="00C365FF"/>
    <w:rsid w:val="00C4086D"/>
    <w:rsid w:val="00C5051C"/>
    <w:rsid w:val="00C52A4B"/>
    <w:rsid w:val="00C62685"/>
    <w:rsid w:val="00C648E9"/>
    <w:rsid w:val="00C8080B"/>
    <w:rsid w:val="00C8662B"/>
    <w:rsid w:val="00CA0EC0"/>
    <w:rsid w:val="00CA1896"/>
    <w:rsid w:val="00CA6F4E"/>
    <w:rsid w:val="00CA750E"/>
    <w:rsid w:val="00CA7920"/>
    <w:rsid w:val="00CB5B28"/>
    <w:rsid w:val="00CC50E3"/>
    <w:rsid w:val="00CC5BAB"/>
    <w:rsid w:val="00CE1D8E"/>
    <w:rsid w:val="00CF38FA"/>
    <w:rsid w:val="00CF5371"/>
    <w:rsid w:val="00D006E8"/>
    <w:rsid w:val="00D0323A"/>
    <w:rsid w:val="00D0559F"/>
    <w:rsid w:val="00D064B5"/>
    <w:rsid w:val="00D077E9"/>
    <w:rsid w:val="00D209DA"/>
    <w:rsid w:val="00D42CB7"/>
    <w:rsid w:val="00D439DB"/>
    <w:rsid w:val="00D4608D"/>
    <w:rsid w:val="00D5413D"/>
    <w:rsid w:val="00D570A9"/>
    <w:rsid w:val="00D70D02"/>
    <w:rsid w:val="00D71D4E"/>
    <w:rsid w:val="00D763D3"/>
    <w:rsid w:val="00D770C7"/>
    <w:rsid w:val="00D86945"/>
    <w:rsid w:val="00D90290"/>
    <w:rsid w:val="00DA12A8"/>
    <w:rsid w:val="00DB5A89"/>
    <w:rsid w:val="00DC41B5"/>
    <w:rsid w:val="00DC706A"/>
    <w:rsid w:val="00DD152F"/>
    <w:rsid w:val="00DD6DE5"/>
    <w:rsid w:val="00DE213F"/>
    <w:rsid w:val="00DF027C"/>
    <w:rsid w:val="00DF2AB8"/>
    <w:rsid w:val="00DF3DC7"/>
    <w:rsid w:val="00DF4321"/>
    <w:rsid w:val="00DF7EC4"/>
    <w:rsid w:val="00E00A32"/>
    <w:rsid w:val="00E22ACD"/>
    <w:rsid w:val="00E23D22"/>
    <w:rsid w:val="00E23E4C"/>
    <w:rsid w:val="00E26411"/>
    <w:rsid w:val="00E42FF4"/>
    <w:rsid w:val="00E555B6"/>
    <w:rsid w:val="00E620B0"/>
    <w:rsid w:val="00E81B40"/>
    <w:rsid w:val="00EB0EC8"/>
    <w:rsid w:val="00EB1BE4"/>
    <w:rsid w:val="00EC1FCD"/>
    <w:rsid w:val="00EC3EEE"/>
    <w:rsid w:val="00EC7DE5"/>
    <w:rsid w:val="00EE293E"/>
    <w:rsid w:val="00EF555B"/>
    <w:rsid w:val="00EF7CD0"/>
    <w:rsid w:val="00F00075"/>
    <w:rsid w:val="00F020A5"/>
    <w:rsid w:val="00F027BB"/>
    <w:rsid w:val="00F03D39"/>
    <w:rsid w:val="00F11DCF"/>
    <w:rsid w:val="00F162EA"/>
    <w:rsid w:val="00F279C8"/>
    <w:rsid w:val="00F31BD2"/>
    <w:rsid w:val="00F33DC2"/>
    <w:rsid w:val="00F52D27"/>
    <w:rsid w:val="00F63C56"/>
    <w:rsid w:val="00F64996"/>
    <w:rsid w:val="00F73582"/>
    <w:rsid w:val="00F83527"/>
    <w:rsid w:val="00F874E1"/>
    <w:rsid w:val="00FB1B56"/>
    <w:rsid w:val="00FB2BA8"/>
    <w:rsid w:val="00FC6091"/>
    <w:rsid w:val="00FD3C2B"/>
    <w:rsid w:val="00FD583F"/>
    <w:rsid w:val="00FD7488"/>
    <w:rsid w:val="00FE2FE4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5B74255A"/>
  <w15:docId w15:val="{C78CF2BD-397A-4258-867D-96835EF19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B710AA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Puesto">
    <w:name w:val="Title"/>
    <w:basedOn w:val="Normal"/>
    <w:link w:val="Puest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PuestoCar">
    <w:name w:val="Puesto Car"/>
    <w:basedOn w:val="Fuentedeprrafopredeter"/>
    <w:link w:val="Puest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B710AA"/>
    <w:rPr>
      <w:rFonts w:asciiTheme="majorHAnsi" w:eastAsiaTheme="majorEastAsia" w:hAnsiTheme="majorHAnsi" w:cstheme="majorBidi"/>
      <w:b/>
      <w:color w:val="061F57" w:themeColor="text2" w:themeShade="BF"/>
      <w:kern w:val="28"/>
      <w:sz w:val="28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TtulodeTDC">
    <w:name w:val="TOC Heading"/>
    <w:basedOn w:val="Ttulo1"/>
    <w:next w:val="Normal"/>
    <w:uiPriority w:val="39"/>
    <w:unhideWhenUsed/>
    <w:qFormat/>
    <w:rsid w:val="005A0B85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5A0B8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A0B85"/>
    <w:pPr>
      <w:spacing w:after="100"/>
      <w:ind w:left="280"/>
    </w:pPr>
  </w:style>
  <w:style w:type="character" w:styleId="Hipervnculo">
    <w:name w:val="Hyperlink"/>
    <w:basedOn w:val="Fuentedeprrafopredeter"/>
    <w:uiPriority w:val="99"/>
    <w:unhideWhenUsed/>
    <w:rsid w:val="005A0B85"/>
    <w:rPr>
      <w:color w:val="3592CF" w:themeColor="hyperlink"/>
      <w:u w:val="single"/>
    </w:rPr>
  </w:style>
  <w:style w:type="paragraph" w:styleId="Prrafodelista">
    <w:name w:val="List Paragraph"/>
    <w:basedOn w:val="Normal"/>
    <w:uiPriority w:val="34"/>
    <w:unhideWhenUsed/>
    <w:qFormat/>
    <w:rsid w:val="00980F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3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SV" w:eastAsia="es-SV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5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CHIVO\AppData\Roaming\Microsoft\Plantillas\Informe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FF1CF9565843B5A947969904F1B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F526C-4B14-4BEE-A330-9109B86ADE68}"/>
      </w:docPartPr>
      <w:docPartBody>
        <w:p w:rsidR="00400E8B" w:rsidRDefault="00FF10E1">
          <w:pPr>
            <w:pStyle w:val="A9FF1CF9565843B5A947969904F1BC14"/>
          </w:pPr>
          <w:r w:rsidRPr="00D86945">
            <w:rPr>
              <w:rStyle w:val="SubttuloCar"/>
              <w:b/>
              <w:lang w:bidi="es-ES"/>
            </w:rPr>
            <w:fldChar w:fldCharType="begin"/>
          </w:r>
          <w:r w:rsidRPr="00D86945">
            <w:rPr>
              <w:rStyle w:val="SubttuloCar"/>
              <w:lang w:bidi="es-ES"/>
            </w:rPr>
            <w:instrText xml:space="preserve"> DATE  \@ "MMMM d"  \* MERGEFORMAT </w:instrText>
          </w:r>
          <w:r w:rsidRPr="00D86945">
            <w:rPr>
              <w:rStyle w:val="SubttuloCar"/>
              <w:b/>
              <w:lang w:bidi="es-ES"/>
            </w:rPr>
            <w:fldChar w:fldCharType="separate"/>
          </w:r>
          <w:r>
            <w:rPr>
              <w:rStyle w:val="SubttuloCar"/>
              <w:lang w:bidi="es-ES"/>
            </w:rPr>
            <w:t>enero 16</w:t>
          </w:r>
          <w:r w:rsidRPr="00D86945">
            <w:rPr>
              <w:rStyle w:val="SubttuloCar"/>
              <w:b/>
              <w:lang w:bidi="es-ES"/>
            </w:rPr>
            <w:fldChar w:fldCharType="end"/>
          </w:r>
        </w:p>
      </w:docPartBody>
    </w:docPart>
    <w:docPart>
      <w:docPartPr>
        <w:name w:val="B07A8E40D34744FDB5DA23C44F4A5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727DC-0D9F-4693-8AFE-83D2CB6D7A1F}"/>
      </w:docPartPr>
      <w:docPartBody>
        <w:p w:rsidR="00400E8B" w:rsidRDefault="00FF10E1">
          <w:pPr>
            <w:pStyle w:val="B07A8E40D34744FDB5DA23C44F4A5025"/>
          </w:pPr>
          <w:r>
            <w:rPr>
              <w:noProof/>
              <w:lang w:bidi="es-ES"/>
            </w:rPr>
            <w:t>NOMBRE DE LA COMPAÑÍA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E1"/>
    <w:rsid w:val="00132AC1"/>
    <w:rsid w:val="0024174A"/>
    <w:rsid w:val="00311C18"/>
    <w:rsid w:val="00400E8B"/>
    <w:rsid w:val="00411E0A"/>
    <w:rsid w:val="00433777"/>
    <w:rsid w:val="004C106F"/>
    <w:rsid w:val="008F4CD0"/>
    <w:rsid w:val="009F6AFA"/>
    <w:rsid w:val="00A3638F"/>
    <w:rsid w:val="00A56CBA"/>
    <w:rsid w:val="00A77D52"/>
    <w:rsid w:val="00A83F0C"/>
    <w:rsid w:val="00B21CBC"/>
    <w:rsid w:val="00B66EFB"/>
    <w:rsid w:val="00B67E55"/>
    <w:rsid w:val="00C23A91"/>
    <w:rsid w:val="00DE396B"/>
    <w:rsid w:val="00E228F1"/>
    <w:rsid w:val="00E65E4C"/>
    <w:rsid w:val="00FF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s-ES" w:eastAsia="en-US"/>
    </w:rPr>
  </w:style>
  <w:style w:type="character" w:customStyle="1" w:styleId="SubttuloCar">
    <w:name w:val="Subtítulo Car"/>
    <w:basedOn w:val="Fuentedeprrafopredeter"/>
    <w:link w:val="Subttulo"/>
    <w:uiPriority w:val="2"/>
    <w:rPr>
      <w:caps/>
      <w:color w:val="44546A" w:themeColor="text2"/>
      <w:spacing w:val="20"/>
      <w:sz w:val="32"/>
      <w:lang w:val="es-ES" w:eastAsia="en-US"/>
    </w:rPr>
  </w:style>
  <w:style w:type="paragraph" w:customStyle="1" w:styleId="A9FF1CF9565843B5A947969904F1BC14">
    <w:name w:val="A9FF1CF9565843B5A947969904F1BC14"/>
  </w:style>
  <w:style w:type="paragraph" w:customStyle="1" w:styleId="B07A8E40D34744FDB5DA23C44F4A5025">
    <w:name w:val="B07A8E40D34744FDB5DA23C44F4A5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A81FA-6BB1-4BE7-90CF-E8309DB71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</Template>
  <TotalTime>8175</TotalTime>
  <Pages>9</Pages>
  <Words>1130</Words>
  <Characters>6220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ARCHIVO</dc:creator>
  <cp:keywords/>
  <dc:description/>
  <cp:lastModifiedBy>Cuenta Microsoft</cp:lastModifiedBy>
  <cp:revision>93</cp:revision>
  <cp:lastPrinted>2025-01-21T00:25:00Z</cp:lastPrinted>
  <dcterms:created xsi:type="dcterms:W3CDTF">2023-01-16T19:56:00Z</dcterms:created>
  <dcterms:modified xsi:type="dcterms:W3CDTF">2025-01-21T00:27:00Z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