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BA8F7" w14:textId="77777777" w:rsidR="0044705C" w:rsidRDefault="0044705C" w:rsidP="0044705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07DE293" w14:textId="77777777" w:rsidR="0044705C" w:rsidRDefault="0044705C" w:rsidP="0044705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3C06E67B" wp14:editId="6FC4DCA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9E8E3" w14:textId="77777777" w:rsidR="0044705C" w:rsidRDefault="0044705C" w:rsidP="0044705C">
      <w:pPr>
        <w:spacing w:after="0" w:line="240" w:lineRule="auto"/>
        <w:jc w:val="center"/>
        <w:rPr>
          <w:b/>
          <w:sz w:val="24"/>
          <w:szCs w:val="24"/>
        </w:rPr>
      </w:pPr>
    </w:p>
    <w:p w14:paraId="32180AE2" w14:textId="77777777" w:rsidR="0044705C" w:rsidRDefault="0044705C" w:rsidP="0044705C">
      <w:pPr>
        <w:spacing w:after="0" w:line="240" w:lineRule="auto"/>
        <w:jc w:val="center"/>
        <w:rPr>
          <w:b/>
          <w:sz w:val="20"/>
          <w:szCs w:val="20"/>
        </w:rPr>
      </w:pPr>
    </w:p>
    <w:p w14:paraId="5F663F57" w14:textId="77777777" w:rsidR="0044705C" w:rsidRDefault="0044705C" w:rsidP="0044705C">
      <w:pPr>
        <w:spacing w:after="0" w:line="240" w:lineRule="auto"/>
        <w:jc w:val="center"/>
        <w:rPr>
          <w:b/>
          <w:sz w:val="20"/>
          <w:szCs w:val="20"/>
        </w:rPr>
      </w:pPr>
    </w:p>
    <w:p w14:paraId="7098D221" w14:textId="77777777" w:rsidR="0044705C" w:rsidRDefault="0044705C" w:rsidP="0044705C">
      <w:pPr>
        <w:spacing w:after="0" w:line="240" w:lineRule="auto"/>
        <w:jc w:val="center"/>
        <w:rPr>
          <w:b/>
          <w:sz w:val="20"/>
          <w:szCs w:val="20"/>
        </w:rPr>
      </w:pPr>
    </w:p>
    <w:p w14:paraId="31C240EA" w14:textId="77777777" w:rsidR="0044705C" w:rsidRDefault="0044705C" w:rsidP="0044705C">
      <w:pPr>
        <w:spacing w:after="0" w:line="240" w:lineRule="auto"/>
        <w:jc w:val="center"/>
        <w:rPr>
          <w:b/>
          <w:sz w:val="20"/>
          <w:szCs w:val="20"/>
        </w:rPr>
      </w:pPr>
    </w:p>
    <w:p w14:paraId="04410D7B" w14:textId="77777777" w:rsidR="0044705C" w:rsidRDefault="0044705C" w:rsidP="0044705C">
      <w:pPr>
        <w:spacing w:after="0" w:line="240" w:lineRule="auto"/>
        <w:jc w:val="center"/>
        <w:rPr>
          <w:b/>
          <w:sz w:val="20"/>
          <w:szCs w:val="20"/>
        </w:rPr>
      </w:pPr>
    </w:p>
    <w:p w14:paraId="4EAECB33" w14:textId="77777777" w:rsidR="0044705C" w:rsidRPr="00705F6F" w:rsidRDefault="0044705C" w:rsidP="0044705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2B6411D" w14:textId="77777777" w:rsidR="0044705C" w:rsidRDefault="0044705C" w:rsidP="0044705C">
      <w:pPr>
        <w:spacing w:after="0" w:line="240" w:lineRule="auto"/>
        <w:jc w:val="center"/>
        <w:rPr>
          <w:b/>
          <w:sz w:val="24"/>
          <w:szCs w:val="24"/>
        </w:rPr>
      </w:pPr>
    </w:p>
    <w:p w14:paraId="44ECCA5B" w14:textId="77777777" w:rsidR="0044705C" w:rsidRDefault="0044705C" w:rsidP="0044705C">
      <w:pPr>
        <w:spacing w:after="0" w:line="240" w:lineRule="auto"/>
        <w:jc w:val="center"/>
        <w:rPr>
          <w:b/>
          <w:sz w:val="24"/>
          <w:szCs w:val="24"/>
        </w:rPr>
      </w:pPr>
    </w:p>
    <w:p w14:paraId="4B1BD036" w14:textId="77777777" w:rsidR="0044705C" w:rsidRDefault="0044705C" w:rsidP="0044705C">
      <w:pPr>
        <w:spacing w:after="0" w:line="240" w:lineRule="auto"/>
        <w:jc w:val="center"/>
        <w:rPr>
          <w:b/>
          <w:sz w:val="24"/>
          <w:szCs w:val="24"/>
        </w:rPr>
      </w:pPr>
    </w:p>
    <w:p w14:paraId="050F8894" w14:textId="77777777" w:rsidR="0044705C" w:rsidRDefault="0044705C" w:rsidP="0044705C">
      <w:pPr>
        <w:spacing w:after="0" w:line="240" w:lineRule="auto"/>
        <w:jc w:val="center"/>
        <w:rPr>
          <w:b/>
          <w:sz w:val="24"/>
          <w:szCs w:val="24"/>
        </w:rPr>
      </w:pPr>
    </w:p>
    <w:p w14:paraId="3FF74AE4" w14:textId="77777777" w:rsidR="0044705C" w:rsidRDefault="0044705C" w:rsidP="0044705C">
      <w:pPr>
        <w:spacing w:after="0" w:line="240" w:lineRule="auto"/>
        <w:jc w:val="center"/>
        <w:rPr>
          <w:b/>
          <w:sz w:val="24"/>
          <w:szCs w:val="24"/>
        </w:rPr>
      </w:pPr>
    </w:p>
    <w:p w14:paraId="0D00DE5B" w14:textId="77777777" w:rsidR="0044705C" w:rsidRDefault="0044705C" w:rsidP="0044705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55EEE25" w14:textId="77777777" w:rsidR="0044705C" w:rsidRDefault="0044705C" w:rsidP="0044705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5E2FE45" w14:textId="77777777" w:rsidR="0044705C" w:rsidRPr="00705F6F" w:rsidRDefault="0044705C" w:rsidP="0044705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0418E96" w14:textId="77777777" w:rsidR="0044705C" w:rsidRPr="00705F6F" w:rsidRDefault="0044705C" w:rsidP="004470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E07CB15" w14:textId="77777777" w:rsidR="0044705C" w:rsidRDefault="0044705C" w:rsidP="0044705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ECABD7A" w14:textId="32D3C145" w:rsidR="0044705C" w:rsidRDefault="0044705C"/>
    <w:p w14:paraId="00AA46A4" w14:textId="6E5259BF" w:rsidR="0044705C" w:rsidRDefault="0044705C"/>
    <w:p w14:paraId="6849D51E" w14:textId="7381CCEB" w:rsidR="0044705C" w:rsidRDefault="0044705C"/>
    <w:p w14:paraId="559F3839" w14:textId="583CCF6D" w:rsidR="0044705C" w:rsidRDefault="0044705C"/>
    <w:p w14:paraId="2FEE77F1" w14:textId="6A7C2F3E" w:rsidR="0044705C" w:rsidRDefault="0044705C"/>
    <w:p w14:paraId="392D3D6F" w14:textId="179A91FC" w:rsidR="0044705C" w:rsidRDefault="0044705C"/>
    <w:p w14:paraId="1FDF2F0A" w14:textId="501C58D7" w:rsidR="0044705C" w:rsidRDefault="0044705C"/>
    <w:p w14:paraId="6A891183" w14:textId="2771AD87" w:rsidR="0044705C" w:rsidRDefault="0044705C"/>
    <w:p w14:paraId="4F1ACCD7" w14:textId="523121CE" w:rsidR="0044705C" w:rsidRDefault="0044705C"/>
    <w:p w14:paraId="41EAC389" w14:textId="77777777" w:rsidR="0044705C" w:rsidRDefault="0044705C"/>
    <w:p w14:paraId="7679E0A2" w14:textId="77777777" w:rsidR="0044705C" w:rsidRDefault="0044705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924A5" w:rsidRPr="000924A5" w14:paraId="04E63959" w14:textId="77777777" w:rsidTr="000924A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5BA86F" w14:textId="4BFBDFC5" w:rsidR="000924A5" w:rsidRPr="000924A5" w:rsidRDefault="00E6010E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EFBFD0E" wp14:editId="53324E8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5960DF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924A5" w:rsidRPr="000924A5" w14:paraId="07C85A33" w14:textId="77777777" w:rsidTr="004470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32BD8A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9DFF12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4F2842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924A5" w:rsidRPr="000924A5" w14:paraId="547139B1" w14:textId="77777777" w:rsidTr="000924A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39116C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5E2D3C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FA17D6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0924A5" w:rsidRPr="000924A5" w14:paraId="45442DE0" w14:textId="77777777" w:rsidTr="000924A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BF2A0C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BCD3AB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1121A2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</w:tbl>
    <w:p w14:paraId="63A0C51C" w14:textId="77777777" w:rsidR="000924A5" w:rsidRPr="000924A5" w:rsidRDefault="000924A5" w:rsidP="000924A5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924A5" w:rsidRPr="000924A5" w14:paraId="63412DBE" w14:textId="77777777" w:rsidTr="000924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9B6C21A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684CB1B" w14:textId="77777777" w:rsidR="000924A5" w:rsidRPr="000924A5" w:rsidRDefault="000924A5" w:rsidP="000924A5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924A5" w:rsidRPr="000924A5" w14:paraId="11E959FF" w14:textId="77777777" w:rsidTr="000924A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0B907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722CC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EE379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No.Orden:448/2021</w:t>
            </w:r>
          </w:p>
        </w:tc>
      </w:tr>
    </w:tbl>
    <w:p w14:paraId="402E5897" w14:textId="77777777" w:rsidR="000924A5" w:rsidRPr="000924A5" w:rsidRDefault="000924A5" w:rsidP="000924A5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924A5" w:rsidRPr="000924A5" w14:paraId="290C8B1E" w14:textId="77777777" w:rsidTr="000924A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9613C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924A5" w:rsidRPr="000924A5" w14:paraId="7AA4A41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BE42677" w14:textId="77777777" w:rsidR="000924A5" w:rsidRPr="000924A5" w:rsidRDefault="000924A5" w:rsidP="000924A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s-ES"/>
                    </w:rPr>
                  </w:pPr>
                  <w:r w:rsidRPr="000924A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93889D6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0924A5" w:rsidRPr="000924A5" w14:paraId="22542DBA" w14:textId="77777777" w:rsidTr="000924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1D676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APAMO,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924A5" w:rsidRPr="000924A5" w14:paraId="23237121" w14:textId="77777777" w:rsidTr="008465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5CD6188" w14:textId="50276D43" w:rsidR="000924A5" w:rsidRPr="000924A5" w:rsidRDefault="000924A5" w:rsidP="000924A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1B7C6D9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</w:tbl>
    <w:p w14:paraId="126B0992" w14:textId="77777777" w:rsidR="000924A5" w:rsidRPr="000924A5" w:rsidRDefault="000924A5" w:rsidP="000924A5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es-ES"/>
        </w:rPr>
      </w:pPr>
    </w:p>
    <w:tbl>
      <w:tblPr>
        <w:tblW w:w="982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9"/>
        <w:gridCol w:w="5305"/>
        <w:gridCol w:w="1179"/>
        <w:gridCol w:w="1177"/>
      </w:tblGrid>
      <w:tr w:rsidR="000924A5" w:rsidRPr="000924A5" w14:paraId="783C7224" w14:textId="77777777" w:rsidTr="000924A5">
        <w:trPr>
          <w:trHeight w:val="11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AE714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FB737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4A7B9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34FE2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3C4553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924A5" w:rsidRPr="000924A5" w14:paraId="38491226" w14:textId="77777777" w:rsidTr="000924A5">
        <w:trPr>
          <w:trHeight w:val="11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3CBFC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55498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B2116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128FA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DCC72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924A5" w:rsidRPr="000924A5" w14:paraId="645416E1" w14:textId="77777777" w:rsidTr="000924A5">
        <w:trPr>
          <w:trHeight w:val="1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A0263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A6DDA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2650E87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B0BB5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D2793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924A5" w:rsidRPr="000924A5" w14:paraId="4BB3303C" w14:textId="77777777" w:rsidTr="000924A5">
        <w:trPr>
          <w:trHeight w:val="4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EA5D6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CAC07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0659B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proofErr w:type="gram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 CODIGO: 1-06-05215 CATETER PARA ARTERIA UMBILICAL, CON LINEA CENTINELA RADIOPACA, LONGITUD 15", FR 5.0 ESCALA NUMERADA, EMPAQUE INDIVIDUAL ESTERIL, DESCARTABLE. OFRECE: R/10 CODIGO: 1-06-05215 CATETER PARA ARTERIA UMBILICAL, CON LINEA CENTINELA RADIOPACA, LONGITUD 15", FR 5.0 ESCALA NUMERADA, EMPAQUE INDIVIDUAL ESTERIL, DESCARTABLE. Marca del producto: </w:t>
            </w:r>
            <w:proofErr w:type="spell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Silmag</w:t>
            </w:r>
            <w:proofErr w:type="spellEnd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Argentina Vencimiento: No menor de 2 años a su </w:t>
            </w:r>
            <w:proofErr w:type="spell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recepcion</w:t>
            </w:r>
            <w:proofErr w:type="spellEnd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en el </w:t>
            </w:r>
            <w:proofErr w:type="spell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6B5B5" w14:textId="77777777" w:rsidR="000924A5" w:rsidRPr="000924A5" w:rsidRDefault="000924A5" w:rsidP="000924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5EF1E" w14:textId="77777777" w:rsidR="000924A5" w:rsidRPr="000924A5" w:rsidRDefault="000924A5" w:rsidP="000924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$464.00</w:t>
            </w:r>
          </w:p>
        </w:tc>
      </w:tr>
      <w:tr w:rsidR="000924A5" w:rsidRPr="000924A5" w14:paraId="51ECC6D7" w14:textId="77777777" w:rsidTr="000924A5">
        <w:trPr>
          <w:trHeight w:val="3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E3B93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03EB5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28A74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proofErr w:type="gram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R/33 CODIGO: 1-17-00025 GEL HIDROSOLUBLE PARA ULTRASONOGRAFIA, ENVASE DE 5 LITROS, INCLUYE FRASCO DISPENSADOR DE 250 GR. OFRECE: R/33 CODIGO: 1-17-00025 Gel </w:t>
            </w:r>
            <w:proofErr w:type="spell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ulrasonido</w:t>
            </w:r>
            <w:proofErr w:type="spellEnd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transmision</w:t>
            </w:r>
            <w:proofErr w:type="spellEnd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</w:t>
            </w:r>
            <w:proofErr w:type="spell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ultrasonografia</w:t>
            </w:r>
            <w:proofErr w:type="spellEnd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</w:t>
            </w:r>
            <w:proofErr w:type="spell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Galon</w:t>
            </w:r>
            <w:proofErr w:type="spellEnd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dispensador incluido. Marca del producto: </w:t>
            </w:r>
            <w:proofErr w:type="spell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Dynarex</w:t>
            </w:r>
            <w:proofErr w:type="spellEnd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</w:t>
            </w:r>
            <w:proofErr w:type="spell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Turkia</w:t>
            </w:r>
            <w:proofErr w:type="spellEnd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Vencimiento: No menor de 2 años a su </w:t>
            </w:r>
            <w:proofErr w:type="spell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recepcion</w:t>
            </w:r>
            <w:proofErr w:type="spellEnd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en el </w:t>
            </w:r>
            <w:proofErr w:type="spellStart"/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68924" w14:textId="77777777" w:rsidR="000924A5" w:rsidRPr="000924A5" w:rsidRDefault="000924A5" w:rsidP="000924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7ED71" w14:textId="77777777" w:rsidR="000924A5" w:rsidRPr="000924A5" w:rsidRDefault="000924A5" w:rsidP="000924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$600.00</w:t>
            </w:r>
          </w:p>
        </w:tc>
      </w:tr>
      <w:tr w:rsidR="000924A5" w:rsidRPr="000924A5" w14:paraId="1EAF5FC1" w14:textId="77777777" w:rsidTr="000924A5">
        <w:trPr>
          <w:trHeight w:val="1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50831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7EA5D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6ABDB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BC1A3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02BDD" w14:textId="77777777" w:rsidR="000924A5" w:rsidRPr="000924A5" w:rsidRDefault="000924A5" w:rsidP="000924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$1,064.00</w:t>
            </w:r>
          </w:p>
        </w:tc>
      </w:tr>
    </w:tbl>
    <w:p w14:paraId="48F937DF" w14:textId="77777777" w:rsidR="000924A5" w:rsidRPr="000924A5" w:rsidRDefault="000924A5" w:rsidP="000924A5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924A5" w:rsidRPr="000924A5" w14:paraId="29E8908D" w14:textId="77777777" w:rsidTr="000924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13630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924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sesenta y cuatro 00/100 </w:t>
            </w:r>
            <w:proofErr w:type="spellStart"/>
            <w:r w:rsidRPr="000924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924A5" w:rsidRPr="000924A5" w14:paraId="5C6C72E5" w14:textId="77777777" w:rsidTr="000924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924A5" w:rsidRPr="000924A5" w14:paraId="0AAF60B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9FE4524" w14:textId="5F5B553B" w:rsidR="000924A5" w:rsidRPr="000924A5" w:rsidRDefault="000924A5" w:rsidP="000924A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51D9F14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0924A5" w:rsidRPr="000924A5" w14:paraId="2A388D36" w14:textId="77777777" w:rsidTr="000924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0909C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0924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DIA HABIL DESPUES DE RECIBIR ORDEN DE COMPRA TRAMITES ADMINISTRATIVOS (ACTA DE RECEPCION Y QUEDAN)</w:t>
            </w:r>
          </w:p>
        </w:tc>
      </w:tr>
      <w:tr w:rsidR="000924A5" w:rsidRPr="000924A5" w14:paraId="231FE8CC" w14:textId="77777777" w:rsidTr="000924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E109B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0924A5" w:rsidRPr="000924A5" w14:paraId="64DD0499" w14:textId="77777777" w:rsidTr="000924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924A5" w:rsidRPr="000924A5" w14:paraId="20B661E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A328F76" w14:textId="3A8A1BDA" w:rsidR="000924A5" w:rsidRPr="000924A5" w:rsidRDefault="000924A5" w:rsidP="000924A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FD7CCEB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</w:tbl>
    <w:p w14:paraId="0E064863" w14:textId="77777777" w:rsidR="000924A5" w:rsidRPr="000924A5" w:rsidRDefault="000924A5" w:rsidP="000924A5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2"/>
        <w:gridCol w:w="401"/>
      </w:tblGrid>
      <w:tr w:rsidR="000924A5" w:rsidRPr="000924A5" w14:paraId="3F4EF7CA" w14:textId="77777777" w:rsidTr="000924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3B989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C17FC1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0924A5" w:rsidRPr="000924A5" w14:paraId="36D87084" w14:textId="77777777" w:rsidTr="000924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4D0B4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77ECE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0924A5" w:rsidRPr="000924A5" w14:paraId="209EA6A9" w14:textId="77777777" w:rsidTr="000924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13CF7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6C8E5F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0924A5" w:rsidRPr="000924A5" w14:paraId="3B7319F3" w14:textId="77777777" w:rsidTr="000924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C5433" w14:textId="124D091E" w:rsidR="000924A5" w:rsidRPr="000924A5" w:rsidRDefault="00E6010E" w:rsidP="000924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224209" distL="130622" distR="127051" simplePos="0" relativeHeight="251663360" behindDoc="0" locked="0" layoutInCell="1" allowOverlap="1" wp14:anchorId="6ACC1C78" wp14:editId="25F3BAAB">
                  <wp:simplePos x="0" y="0"/>
                  <wp:positionH relativeFrom="margin">
                    <wp:posOffset>2071182</wp:posOffset>
                  </wp:positionH>
                  <wp:positionV relativeFrom="margin">
                    <wp:posOffset>80010</wp:posOffset>
                  </wp:positionV>
                  <wp:extent cx="2435362" cy="724481"/>
                  <wp:effectExtent l="19050" t="0" r="3175" b="228600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35225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24A5" w:rsidRPr="000924A5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br/>
            </w:r>
            <w:r w:rsidR="000924A5" w:rsidRPr="000924A5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br/>
            </w:r>
            <w:r w:rsidR="000924A5" w:rsidRPr="000924A5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E6E1D9" w14:textId="77777777" w:rsidR="000924A5" w:rsidRPr="000924A5" w:rsidRDefault="000924A5" w:rsidP="000924A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14:paraId="49B755A2" w14:textId="77777777" w:rsidR="00906E33" w:rsidRDefault="00906E33"/>
    <w:p w14:paraId="195CFBA0" w14:textId="77777777" w:rsidR="000924A5" w:rsidRDefault="000924A5"/>
    <w:p w14:paraId="1F2DDF73" w14:textId="77777777" w:rsidR="000924A5" w:rsidRDefault="000924A5"/>
    <w:p w14:paraId="3DE20CB4" w14:textId="77777777" w:rsidR="000924A5" w:rsidRDefault="000924A5"/>
    <w:p w14:paraId="240E2BA3" w14:textId="77777777" w:rsidR="000924A5" w:rsidRDefault="000924A5"/>
    <w:p w14:paraId="4EACC250" w14:textId="22F234DA" w:rsidR="000924A5" w:rsidRDefault="000924A5"/>
    <w:p w14:paraId="40E24BAA" w14:textId="77777777" w:rsidR="00182557" w:rsidRDefault="00182557"/>
    <w:p w14:paraId="54A75672" w14:textId="77777777" w:rsidR="000924A5" w:rsidRDefault="000924A5" w:rsidP="000924A5"/>
    <w:p w14:paraId="32AC3605" w14:textId="77777777" w:rsidR="000924A5" w:rsidRPr="000924A5" w:rsidRDefault="000924A5" w:rsidP="000924A5">
      <w:pPr>
        <w:rPr>
          <w:rFonts w:ascii="Times New Roman" w:eastAsia="Times New Roman" w:hAnsi="Times New Roman"/>
          <w:sz w:val="24"/>
          <w:szCs w:val="24"/>
          <w:lang w:eastAsia="es-ES"/>
        </w:rPr>
      </w:pPr>
      <w:r>
        <w:tab/>
      </w: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924A5" w:rsidRPr="000924A5" w14:paraId="4F9018A6" w14:textId="77777777" w:rsidTr="00DD4752">
        <w:trPr>
          <w:trHeight w:val="408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13928" w14:textId="0E5F9648" w:rsidR="000924A5" w:rsidRPr="000924A5" w:rsidRDefault="00E6010E" w:rsidP="000924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D994675" wp14:editId="31F7E6D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24A5" w:rsidRPr="000924A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924A5" w:rsidRPr="000924A5" w14:paraId="31588D98" w14:textId="77777777" w:rsidTr="00DD4752">
              <w:trPr>
                <w:trHeight w:val="408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1A771E" w14:textId="77777777" w:rsidR="000924A5" w:rsidRPr="000924A5" w:rsidRDefault="000924A5" w:rsidP="000924A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924A5" w:rsidRPr="000924A5" w14:paraId="11E82A3D" w14:textId="77777777" w:rsidTr="00DD4752">
              <w:trPr>
                <w:trHeight w:val="40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3CD5F0" w14:textId="77777777" w:rsidR="000924A5" w:rsidRPr="000924A5" w:rsidRDefault="000924A5" w:rsidP="000924A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2A915AB" w14:textId="77777777" w:rsidR="000924A5" w:rsidRPr="000924A5" w:rsidRDefault="000924A5" w:rsidP="000924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0FABD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924A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924A5" w:rsidRPr="000924A5" w14:paraId="255A8ADE" w14:textId="77777777" w:rsidTr="00DD475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E7909" w14:textId="77777777" w:rsidR="000924A5" w:rsidRPr="000924A5" w:rsidRDefault="000924A5" w:rsidP="000924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63B37" w14:textId="77777777" w:rsidR="000924A5" w:rsidRPr="000924A5" w:rsidRDefault="000924A5" w:rsidP="000924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924A5" w:rsidRPr="000924A5" w14:paraId="7374D8A6" w14:textId="77777777" w:rsidTr="00DD475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8E30FB" w14:textId="77777777" w:rsidR="000924A5" w:rsidRPr="000924A5" w:rsidRDefault="000924A5" w:rsidP="000924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F9C7DA" w14:textId="77777777" w:rsidR="000924A5" w:rsidRPr="000924A5" w:rsidRDefault="000924A5" w:rsidP="000924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924A5" w:rsidRPr="000924A5" w14:paraId="4AD27684" w14:textId="77777777" w:rsidTr="00DD475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A84C38" w14:textId="77777777" w:rsidR="000924A5" w:rsidRPr="000924A5" w:rsidRDefault="000924A5" w:rsidP="000924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0DA2F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F0EC0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58EC7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33684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F5811" w14:textId="77777777" w:rsidR="000924A5" w:rsidRPr="000924A5" w:rsidRDefault="000924A5" w:rsidP="000924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71986FD" w14:textId="77777777" w:rsidR="000924A5" w:rsidRPr="000924A5" w:rsidRDefault="000924A5" w:rsidP="000924A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924A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95C5400" w14:textId="77777777" w:rsidR="000924A5" w:rsidRPr="000924A5" w:rsidRDefault="000924A5" w:rsidP="000924A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60F77C3" w14:textId="77777777" w:rsidR="000924A5" w:rsidRPr="000924A5" w:rsidRDefault="000924A5" w:rsidP="000924A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A72661A" w14:textId="77777777" w:rsidR="000924A5" w:rsidRPr="000924A5" w:rsidRDefault="000924A5" w:rsidP="000924A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924A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1C3F3BA" w14:textId="77777777" w:rsidR="000924A5" w:rsidRPr="000924A5" w:rsidRDefault="000924A5" w:rsidP="000924A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569D8D9" w14:textId="77777777" w:rsidR="000924A5" w:rsidRPr="000924A5" w:rsidRDefault="000924A5" w:rsidP="000924A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924A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8B0D219" w14:textId="77777777" w:rsidR="000924A5" w:rsidRPr="000924A5" w:rsidRDefault="000924A5" w:rsidP="000924A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278FE0B" w14:textId="77777777" w:rsidR="000924A5" w:rsidRPr="000924A5" w:rsidRDefault="000924A5" w:rsidP="000924A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924A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924A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924A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6B6DA97" w14:textId="77777777" w:rsidR="000924A5" w:rsidRPr="000924A5" w:rsidRDefault="000924A5" w:rsidP="000924A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63F739C" w14:textId="77777777" w:rsidR="000924A5" w:rsidRPr="000924A5" w:rsidRDefault="000924A5" w:rsidP="000924A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924A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B4310F1" w14:textId="77777777" w:rsidR="000924A5" w:rsidRPr="000924A5" w:rsidRDefault="000924A5" w:rsidP="000924A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924A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924A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924A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6EDF5B2" w14:textId="77777777" w:rsidR="000924A5" w:rsidRPr="000924A5" w:rsidRDefault="000924A5" w:rsidP="000924A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1F78928" w14:textId="77777777" w:rsidR="000924A5" w:rsidRPr="000924A5" w:rsidRDefault="000924A5" w:rsidP="000924A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924A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0556EB1" w14:textId="77777777" w:rsidR="000924A5" w:rsidRPr="000924A5" w:rsidRDefault="000924A5" w:rsidP="000924A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5C1A495" w14:textId="77777777" w:rsidR="000924A5" w:rsidRPr="000924A5" w:rsidRDefault="000924A5" w:rsidP="000924A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0D3D06E" w14:textId="77777777" w:rsidR="000924A5" w:rsidRPr="000924A5" w:rsidRDefault="000924A5" w:rsidP="000924A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924A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924A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924A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924A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924A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8EFDFCE" w14:textId="77777777" w:rsidR="000924A5" w:rsidRPr="000924A5" w:rsidRDefault="000924A5" w:rsidP="000924A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569C57E" w14:textId="77777777" w:rsidR="000924A5" w:rsidRPr="000924A5" w:rsidRDefault="000924A5" w:rsidP="000924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924A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924A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924A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5CA3C94" w14:textId="77777777" w:rsidR="000924A5" w:rsidRPr="000924A5" w:rsidRDefault="000924A5" w:rsidP="000924A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A82D062" w14:textId="77777777" w:rsidR="000924A5" w:rsidRPr="000924A5" w:rsidRDefault="000924A5" w:rsidP="000924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924A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781188A" w14:textId="77777777" w:rsidR="000924A5" w:rsidRPr="000924A5" w:rsidRDefault="000924A5" w:rsidP="000924A5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i/>
          <w:iCs/>
          <w:sz w:val="20"/>
          <w:szCs w:val="20"/>
          <w:lang w:eastAsia="es-ES"/>
        </w:rPr>
      </w:pPr>
      <w:r w:rsidRPr="000924A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924A5">
        <w:rPr>
          <w:rFonts w:eastAsia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924A5">
        <w:rPr>
          <w:rFonts w:eastAsia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E975747" w14:textId="77777777" w:rsidR="000924A5" w:rsidRPr="000924A5" w:rsidRDefault="000924A5" w:rsidP="000924A5">
      <w:pPr>
        <w:tabs>
          <w:tab w:val="left" w:pos="3660"/>
        </w:tabs>
      </w:pPr>
      <w:bookmarkStart w:id="6" w:name="_GoBack"/>
      <w:bookmarkEnd w:id="4"/>
      <w:bookmarkEnd w:id="6"/>
    </w:p>
    <w:sectPr w:rsidR="000924A5" w:rsidRPr="000924A5" w:rsidSect="000924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10E"/>
    <w:rsid w:val="000924A5"/>
    <w:rsid w:val="00182557"/>
    <w:rsid w:val="0044705C"/>
    <w:rsid w:val="00846556"/>
    <w:rsid w:val="00906E33"/>
    <w:rsid w:val="00945EE4"/>
    <w:rsid w:val="00E6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A4D4F3"/>
  <w15:chartTrackingRefBased/>
  <w15:docId w15:val="{B4ED6D4C-F5E0-4DF7-A21F-BEE802A6F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9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ACI3\Desktop\Ordenes%20de%20Compra%202021\Ordenes%20de%20Compra%20para%20proveedores\Orden%20de%20compra%20No%20448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Orden de compra No 448</Template>
  <TotalTime>6</TotalTime>
  <Pages>3</Pages>
  <Words>1149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cp:lastPrinted>2021-12-01T21:34:00Z</cp:lastPrinted>
  <dcterms:created xsi:type="dcterms:W3CDTF">2021-12-01T21:34:00Z</dcterms:created>
  <dcterms:modified xsi:type="dcterms:W3CDTF">2022-01-06T22:54:00Z</dcterms:modified>
</cp:coreProperties>
</file>