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8727BF" w14:textId="77777777" w:rsidR="006D573C" w:rsidRDefault="006D573C" w:rsidP="006D573C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B0C849C" w14:textId="77777777" w:rsidR="006D573C" w:rsidRDefault="006D573C" w:rsidP="006D573C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0ED7C360" wp14:editId="066EF64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80D52" w14:textId="77777777" w:rsidR="006D573C" w:rsidRDefault="006D573C" w:rsidP="006D573C">
      <w:pPr>
        <w:spacing w:after="0" w:line="240" w:lineRule="auto"/>
        <w:jc w:val="center"/>
        <w:rPr>
          <w:b/>
          <w:sz w:val="24"/>
          <w:szCs w:val="24"/>
        </w:rPr>
      </w:pPr>
    </w:p>
    <w:p w14:paraId="5933C28D" w14:textId="77777777" w:rsidR="006D573C" w:rsidRDefault="006D573C" w:rsidP="006D573C">
      <w:pPr>
        <w:spacing w:after="0" w:line="240" w:lineRule="auto"/>
        <w:jc w:val="center"/>
        <w:rPr>
          <w:b/>
          <w:sz w:val="20"/>
          <w:szCs w:val="20"/>
        </w:rPr>
      </w:pPr>
    </w:p>
    <w:p w14:paraId="31BB8B2B" w14:textId="77777777" w:rsidR="006D573C" w:rsidRDefault="006D573C" w:rsidP="006D573C">
      <w:pPr>
        <w:spacing w:after="0" w:line="240" w:lineRule="auto"/>
        <w:jc w:val="center"/>
        <w:rPr>
          <w:b/>
          <w:sz w:val="20"/>
          <w:szCs w:val="20"/>
        </w:rPr>
      </w:pPr>
    </w:p>
    <w:p w14:paraId="02D6B256" w14:textId="77777777" w:rsidR="006D573C" w:rsidRDefault="006D573C" w:rsidP="006D573C">
      <w:pPr>
        <w:spacing w:after="0" w:line="240" w:lineRule="auto"/>
        <w:jc w:val="center"/>
        <w:rPr>
          <w:b/>
          <w:sz w:val="20"/>
          <w:szCs w:val="20"/>
        </w:rPr>
      </w:pPr>
    </w:p>
    <w:p w14:paraId="01844C30" w14:textId="77777777" w:rsidR="006D573C" w:rsidRDefault="006D573C" w:rsidP="006D573C">
      <w:pPr>
        <w:spacing w:after="0" w:line="240" w:lineRule="auto"/>
        <w:jc w:val="center"/>
        <w:rPr>
          <w:b/>
          <w:sz w:val="20"/>
          <w:szCs w:val="20"/>
        </w:rPr>
      </w:pPr>
    </w:p>
    <w:p w14:paraId="4B6B70BB" w14:textId="77777777" w:rsidR="006D573C" w:rsidRDefault="006D573C" w:rsidP="006D573C">
      <w:pPr>
        <w:spacing w:after="0" w:line="240" w:lineRule="auto"/>
        <w:jc w:val="center"/>
        <w:rPr>
          <w:b/>
          <w:sz w:val="20"/>
          <w:szCs w:val="20"/>
        </w:rPr>
      </w:pPr>
    </w:p>
    <w:p w14:paraId="73D0959C" w14:textId="77777777" w:rsidR="006D573C" w:rsidRPr="00705F6F" w:rsidRDefault="006D573C" w:rsidP="006D573C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24086D0C" w14:textId="77777777" w:rsidR="006D573C" w:rsidRDefault="006D573C" w:rsidP="006D573C">
      <w:pPr>
        <w:spacing w:after="0" w:line="240" w:lineRule="auto"/>
        <w:jc w:val="center"/>
        <w:rPr>
          <w:b/>
          <w:sz w:val="24"/>
          <w:szCs w:val="24"/>
        </w:rPr>
      </w:pPr>
    </w:p>
    <w:p w14:paraId="724C2412" w14:textId="77777777" w:rsidR="006D573C" w:rsidRDefault="006D573C" w:rsidP="006D573C">
      <w:pPr>
        <w:spacing w:after="0" w:line="240" w:lineRule="auto"/>
        <w:jc w:val="center"/>
        <w:rPr>
          <w:b/>
          <w:sz w:val="24"/>
          <w:szCs w:val="24"/>
        </w:rPr>
      </w:pPr>
    </w:p>
    <w:p w14:paraId="6E10C803" w14:textId="77777777" w:rsidR="006D573C" w:rsidRDefault="006D573C" w:rsidP="006D573C">
      <w:pPr>
        <w:spacing w:after="0" w:line="240" w:lineRule="auto"/>
        <w:jc w:val="center"/>
        <w:rPr>
          <w:b/>
          <w:sz w:val="24"/>
          <w:szCs w:val="24"/>
        </w:rPr>
      </w:pPr>
    </w:p>
    <w:p w14:paraId="14D61680" w14:textId="77777777" w:rsidR="006D573C" w:rsidRDefault="006D573C" w:rsidP="006D573C">
      <w:pPr>
        <w:spacing w:after="0" w:line="240" w:lineRule="auto"/>
        <w:jc w:val="center"/>
        <w:rPr>
          <w:b/>
          <w:sz w:val="24"/>
          <w:szCs w:val="24"/>
        </w:rPr>
      </w:pPr>
    </w:p>
    <w:p w14:paraId="7429E644" w14:textId="77777777" w:rsidR="006D573C" w:rsidRDefault="006D573C" w:rsidP="006D573C">
      <w:pPr>
        <w:spacing w:after="0" w:line="240" w:lineRule="auto"/>
        <w:jc w:val="center"/>
        <w:rPr>
          <w:b/>
          <w:sz w:val="24"/>
          <w:szCs w:val="24"/>
        </w:rPr>
      </w:pPr>
    </w:p>
    <w:p w14:paraId="0673C0A2" w14:textId="77777777" w:rsidR="006D573C" w:rsidRDefault="006D573C" w:rsidP="006D573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1B1B921" w14:textId="77777777" w:rsidR="006D573C" w:rsidRDefault="006D573C" w:rsidP="006D573C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A17FC42" w14:textId="77777777" w:rsidR="006D573C" w:rsidRPr="00705F6F" w:rsidRDefault="006D573C" w:rsidP="006D573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5353E94" w14:textId="77777777" w:rsidR="006D573C" w:rsidRPr="00705F6F" w:rsidRDefault="006D573C" w:rsidP="006D573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6AE7C00" w14:textId="77777777" w:rsidR="006D573C" w:rsidRDefault="006D573C" w:rsidP="006D573C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31266C1" w14:textId="016D767E" w:rsidR="00FC64B5" w:rsidRDefault="00FC64B5"/>
    <w:p w14:paraId="5F676815" w14:textId="1D10E332" w:rsidR="006D573C" w:rsidRDefault="006D573C"/>
    <w:p w14:paraId="2BE8B3E1" w14:textId="194999DB" w:rsidR="006D573C" w:rsidRDefault="006D573C"/>
    <w:p w14:paraId="37A0153D" w14:textId="135BA539" w:rsidR="006D573C" w:rsidRDefault="006D573C"/>
    <w:p w14:paraId="3DDE29F0" w14:textId="0EFBB8CD" w:rsidR="006D573C" w:rsidRDefault="006D573C"/>
    <w:p w14:paraId="69ED576D" w14:textId="513FF153" w:rsidR="006D573C" w:rsidRDefault="006D573C"/>
    <w:p w14:paraId="1D19D93E" w14:textId="03AFDC12" w:rsidR="006D573C" w:rsidRDefault="006D573C"/>
    <w:p w14:paraId="0C9A4907" w14:textId="15F044A6" w:rsidR="006D573C" w:rsidRDefault="006D573C"/>
    <w:p w14:paraId="3D864323" w14:textId="77777777" w:rsidR="006D573C" w:rsidRDefault="006D573C">
      <w:bookmarkStart w:id="4" w:name="_GoBack"/>
      <w:bookmarkEnd w:id="4"/>
    </w:p>
    <w:p w14:paraId="3CEE42D8" w14:textId="77777777" w:rsidR="006D573C" w:rsidRDefault="006D573C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FC64B5" w:rsidRPr="00FC64B5" w14:paraId="715C3409" w14:textId="77777777" w:rsidTr="00FC64B5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3FCA652" w14:textId="77777777" w:rsidR="00FC64B5" w:rsidRPr="00FC64B5" w:rsidRDefault="00FC64B5" w:rsidP="00FC6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C64B5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584EAB37" wp14:editId="5D0B3971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E857812" w14:textId="77777777" w:rsidR="00FC64B5" w:rsidRPr="00FC64B5" w:rsidRDefault="00FC64B5" w:rsidP="00FC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C64B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FC64B5" w:rsidRPr="00FC64B5" w14:paraId="6B6A26D8" w14:textId="77777777" w:rsidTr="00FC64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94533E1" w14:textId="77777777" w:rsidR="00FC64B5" w:rsidRPr="00FC64B5" w:rsidRDefault="00FC64B5" w:rsidP="00FC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C64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EE42D41" w14:textId="77777777" w:rsidR="00FC64B5" w:rsidRPr="00FC64B5" w:rsidRDefault="00FC64B5" w:rsidP="00FC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C64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2A913D2" w14:textId="77777777" w:rsidR="00FC64B5" w:rsidRPr="00FC64B5" w:rsidRDefault="00FC64B5" w:rsidP="00FC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C64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FC64B5" w:rsidRPr="00FC64B5" w14:paraId="66E8C762" w14:textId="77777777" w:rsidTr="00FC64B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2611837" w14:textId="77777777" w:rsidR="00FC64B5" w:rsidRPr="00FC64B5" w:rsidRDefault="00FC64B5" w:rsidP="00FC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C64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FC64B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1EAD79D" w14:textId="77777777" w:rsidR="00FC64B5" w:rsidRPr="00FC64B5" w:rsidRDefault="00FC64B5" w:rsidP="00FC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C64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FC64B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95E6F82" w14:textId="77777777" w:rsidR="00FC64B5" w:rsidRPr="00FC64B5" w:rsidRDefault="00FC64B5" w:rsidP="00FC6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FC64B5" w:rsidRPr="00FC64B5" w14:paraId="352403D1" w14:textId="77777777" w:rsidTr="00FC64B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B35EFCB" w14:textId="77777777" w:rsidR="00FC64B5" w:rsidRPr="00FC64B5" w:rsidRDefault="00FC64B5" w:rsidP="00FC6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F3CF585" w14:textId="77777777" w:rsidR="00FC64B5" w:rsidRPr="00FC64B5" w:rsidRDefault="00FC64B5" w:rsidP="00FC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C64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FC64B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0A3C0B0" w14:textId="77777777" w:rsidR="00FC64B5" w:rsidRPr="00FC64B5" w:rsidRDefault="00FC64B5" w:rsidP="00FC6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41B347A3" w14:textId="77777777" w:rsidR="00FC64B5" w:rsidRPr="00FC64B5" w:rsidRDefault="00FC64B5" w:rsidP="00FC64B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C64B5" w:rsidRPr="00FC64B5" w14:paraId="67FB8FA8" w14:textId="77777777" w:rsidTr="00FC64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5D00279" w14:textId="77777777" w:rsidR="00FC64B5" w:rsidRPr="00FC64B5" w:rsidRDefault="00FC64B5" w:rsidP="00FC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C64B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FC64B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38C3069C" w14:textId="77777777" w:rsidR="00FC64B5" w:rsidRPr="00FC64B5" w:rsidRDefault="00FC64B5" w:rsidP="00FC64B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FC64B5" w:rsidRPr="00FC64B5" w14:paraId="643A0B7C" w14:textId="77777777" w:rsidTr="00FC64B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E15BB3" w14:textId="77777777" w:rsidR="00FC64B5" w:rsidRPr="00FC64B5" w:rsidRDefault="00FC64B5" w:rsidP="00FC6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C64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FC64B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87B160" w14:textId="77777777" w:rsidR="00FC64B5" w:rsidRPr="00FC64B5" w:rsidRDefault="00FC64B5" w:rsidP="00FC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C64B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13 de </w:t>
            </w:r>
            <w:proofErr w:type="gramStart"/>
            <w:r w:rsidRPr="00FC64B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>Mayo</w:t>
            </w:r>
            <w:proofErr w:type="gramEnd"/>
            <w:r w:rsidRPr="00FC64B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AC976D" w14:textId="77777777" w:rsidR="00FC64B5" w:rsidRPr="00FC64B5" w:rsidRDefault="00FC64B5" w:rsidP="00FC6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FC64B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FC64B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:113/2021</w:t>
            </w:r>
            <w:r w:rsidRPr="00FC64B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21D77A8D" w14:textId="77777777" w:rsidR="00FC64B5" w:rsidRPr="00FC64B5" w:rsidRDefault="00FC64B5" w:rsidP="00FC64B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FC64B5" w:rsidRPr="00FC64B5" w14:paraId="054B8F59" w14:textId="77777777" w:rsidTr="00FC64B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853947" w14:textId="77777777" w:rsidR="00FC64B5" w:rsidRPr="00FC64B5" w:rsidRDefault="00FC64B5" w:rsidP="00FC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C64B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FC64B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FC64B5" w:rsidRPr="00FC64B5" w14:paraId="30B5AB4D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BF352A1" w14:textId="77777777" w:rsidR="00FC64B5" w:rsidRPr="00FC64B5" w:rsidRDefault="00FC64B5" w:rsidP="00FC64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FC64B5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FC64B5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44798762" w14:textId="77777777" w:rsidR="00FC64B5" w:rsidRPr="00FC64B5" w:rsidRDefault="00FC64B5" w:rsidP="00FC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FC64B5" w:rsidRPr="00FC64B5" w14:paraId="1FFB97FB" w14:textId="77777777" w:rsidTr="00FC64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C70D84" w14:textId="77777777" w:rsidR="00FC64B5" w:rsidRPr="00FC64B5" w:rsidRDefault="00FC64B5" w:rsidP="00FC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C64B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LABORATORIOS VIJOSA,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C64B5" w:rsidRPr="00FC64B5" w14:paraId="417D1C05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55E6607" w14:textId="77777777" w:rsidR="00FC64B5" w:rsidRPr="00FC64B5" w:rsidRDefault="00FC64B5" w:rsidP="00FC64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FC64B5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06142407750010 </w:t>
                  </w:r>
                </w:p>
              </w:tc>
            </w:tr>
          </w:tbl>
          <w:p w14:paraId="77A8C0DB" w14:textId="77777777" w:rsidR="00FC64B5" w:rsidRPr="00FC64B5" w:rsidRDefault="00FC64B5" w:rsidP="00FC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12024CEE" w14:textId="77777777" w:rsidR="00FC64B5" w:rsidRPr="00FC64B5" w:rsidRDefault="00FC64B5" w:rsidP="00FC64B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FC64B5" w:rsidRPr="00FC64B5" w14:paraId="0799478A" w14:textId="77777777" w:rsidTr="00FC64B5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4E0AA4" w14:textId="77777777" w:rsidR="00FC64B5" w:rsidRPr="00FC64B5" w:rsidRDefault="00FC64B5" w:rsidP="00FC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C64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FC64B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FB4105" w14:textId="77777777" w:rsidR="00FC64B5" w:rsidRPr="00FC64B5" w:rsidRDefault="00FC64B5" w:rsidP="00FC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C64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FC64B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FA3802" w14:textId="77777777" w:rsidR="00FC64B5" w:rsidRPr="00FC64B5" w:rsidRDefault="00FC64B5" w:rsidP="00FC6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C64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FC64B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435A60" w14:textId="77777777" w:rsidR="00FC64B5" w:rsidRPr="00FC64B5" w:rsidRDefault="00FC64B5" w:rsidP="00FC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C64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FC64B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EEF0D1" w14:textId="77777777" w:rsidR="00FC64B5" w:rsidRPr="00FC64B5" w:rsidRDefault="00FC64B5" w:rsidP="00FC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C64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FC64B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FC64B5" w:rsidRPr="00FC64B5" w14:paraId="14C00CFC" w14:textId="77777777" w:rsidTr="00FC64B5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5A22CC" w14:textId="77777777" w:rsidR="00FC64B5" w:rsidRPr="00FC64B5" w:rsidRDefault="00FC64B5" w:rsidP="00FC6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F59F4A" w14:textId="77777777" w:rsidR="00FC64B5" w:rsidRPr="00FC64B5" w:rsidRDefault="00FC64B5" w:rsidP="00FC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C64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FC64B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EC8FAF" w14:textId="77777777" w:rsidR="00FC64B5" w:rsidRPr="00FC64B5" w:rsidRDefault="00FC64B5" w:rsidP="00FC6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50F016" w14:textId="77777777" w:rsidR="00FC64B5" w:rsidRPr="00FC64B5" w:rsidRDefault="00FC64B5" w:rsidP="00FC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C64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FC64B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175FB9" w14:textId="77777777" w:rsidR="00FC64B5" w:rsidRPr="00FC64B5" w:rsidRDefault="00FC64B5" w:rsidP="00FC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C64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FC64B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FC64B5" w:rsidRPr="00FC64B5" w14:paraId="1DA6C8D0" w14:textId="77777777" w:rsidTr="00FC64B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BECBAE" w14:textId="77777777" w:rsidR="00FC64B5" w:rsidRPr="00FC64B5" w:rsidRDefault="00FC64B5" w:rsidP="00FC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C64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FC64B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98AB88" w14:textId="77777777" w:rsidR="00FC64B5" w:rsidRPr="00FC64B5" w:rsidRDefault="00FC64B5" w:rsidP="00FC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C64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F9214C" w14:textId="77777777" w:rsidR="00FC64B5" w:rsidRPr="00FC64B5" w:rsidRDefault="00FC64B5" w:rsidP="00FC6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C64B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proofErr w:type="gramStart"/>
            <w:r w:rsidRPr="00FC64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FARMACIA,F.F.</w:t>
            </w:r>
            <w:proofErr w:type="gramEnd"/>
            <w:r w:rsidRPr="00FC64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1 FONDO GENERAL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7F56DA" w14:textId="77777777" w:rsidR="00FC64B5" w:rsidRPr="00FC64B5" w:rsidRDefault="00FC64B5" w:rsidP="00FC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C64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FC64B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3399F9" w14:textId="77777777" w:rsidR="00FC64B5" w:rsidRPr="00FC64B5" w:rsidRDefault="00FC64B5" w:rsidP="00FC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C64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FC64B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FC64B5" w:rsidRPr="00FC64B5" w14:paraId="1F1D502C" w14:textId="77777777" w:rsidTr="00FC64B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72A802" w14:textId="77777777" w:rsidR="00FC64B5" w:rsidRPr="00FC64B5" w:rsidRDefault="00FC64B5" w:rsidP="00FC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C64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75</w:t>
            </w:r>
            <w:r w:rsidRPr="00FC64B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A42367" w14:textId="77777777" w:rsidR="00FC64B5" w:rsidRPr="00FC64B5" w:rsidRDefault="00FC64B5" w:rsidP="00FC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C64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FC64B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EEF59D" w14:textId="77777777" w:rsidR="00FC64B5" w:rsidRPr="00FC64B5" w:rsidRDefault="00FC64B5" w:rsidP="00FC6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C64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R/2 CODIGO: 022-01010 CLORPROMAZINA CLORHIDRATO 25MG/ML SOLUCION INYECTABLE IM-IV AMP 2ML OFRECE: R/2 CODIGO: 022-01010 NOMBRE GENERICO: CLORPROMAZINA 25MG/ML SOLUCION INYECTABLE AMPOLLA X 2ML. NOMBRE COMERCIAL: SEDATIL 50MG/2ML, SOL INY AMP X 2ML, EMP HOSPITALARIO Reg. 8477. MARCA: VIJOSA ORIGEN: EL SALVADOR. VENCIMIENTO: FEBRERO/2024</w:t>
            </w:r>
            <w:r w:rsidRPr="00FC64B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518803" w14:textId="77777777" w:rsidR="00FC64B5" w:rsidRPr="00FC64B5" w:rsidRDefault="00FC64B5" w:rsidP="00FC64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C64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$5.33</w:t>
            </w:r>
            <w:r w:rsidRPr="00FC64B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DBBE39" w14:textId="77777777" w:rsidR="00FC64B5" w:rsidRPr="00FC64B5" w:rsidRDefault="00FC64B5" w:rsidP="00FC64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C64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$399.75</w:t>
            </w:r>
            <w:r w:rsidRPr="00FC64B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FC64B5" w:rsidRPr="00FC64B5" w14:paraId="4A77F9B3" w14:textId="77777777" w:rsidTr="00FC64B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997C0E" w14:textId="77777777" w:rsidR="00FC64B5" w:rsidRPr="00FC64B5" w:rsidRDefault="00FC64B5" w:rsidP="00FC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C64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FC64B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38F749" w14:textId="77777777" w:rsidR="00FC64B5" w:rsidRPr="00FC64B5" w:rsidRDefault="00FC64B5" w:rsidP="00FC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C64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7368F6" w14:textId="77777777" w:rsidR="00FC64B5" w:rsidRPr="00FC64B5" w:rsidRDefault="00FC64B5" w:rsidP="00FC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C64B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FC64B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8E7D1B" w14:textId="77777777" w:rsidR="00FC64B5" w:rsidRPr="00FC64B5" w:rsidRDefault="00FC64B5" w:rsidP="00FC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C64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FC64B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62698C" w14:textId="77777777" w:rsidR="00FC64B5" w:rsidRPr="00FC64B5" w:rsidRDefault="00FC64B5" w:rsidP="00FC64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C64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$399.75</w:t>
            </w:r>
            <w:r w:rsidRPr="00FC64B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77B319B2" w14:textId="77777777" w:rsidR="00FC64B5" w:rsidRPr="00FC64B5" w:rsidRDefault="00FC64B5" w:rsidP="00FC64B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C64B5" w:rsidRPr="00FC64B5" w14:paraId="3821F42C" w14:textId="77777777" w:rsidTr="00FC64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EDC16B" w14:textId="77777777" w:rsidR="00FC64B5" w:rsidRPr="00FC64B5" w:rsidRDefault="00FC64B5" w:rsidP="00FC6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C64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FC64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trescientos noventa y nueve 75/100 </w:t>
            </w:r>
            <w:proofErr w:type="spellStart"/>
            <w:r w:rsidRPr="00FC64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FC64B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FC64B5" w:rsidRPr="00FC64B5" w14:paraId="06F6BD77" w14:textId="77777777" w:rsidTr="00FC64B5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C64B5" w:rsidRPr="00FC64B5" w14:paraId="02BDFD9D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9A10EB5" w14:textId="77777777" w:rsidR="00FC64B5" w:rsidRPr="00FC64B5" w:rsidRDefault="00FC64B5" w:rsidP="00FC64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FC64B5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CREDITO 60 DIAS, E-54108,SOLICITUD DE COMPRA No.143, CODIGO COMPRASAL 92,CUALQUIER CONSULTA CON EL ADMINISTRADOR DE ORDEN DE COMPRA LICDA. ROCIO MARISO RODRIGUEZ DE SOLIS,TEL.2891-6616,CORREO ELECTRONICO: marisoldesolis@yahoo.es Y EN AUSENCIA SRA. IDALIA MORALES,AUXILIAR DE FARMACIA.2891-6615 </w:t>
                  </w:r>
                </w:p>
              </w:tc>
            </w:tr>
          </w:tbl>
          <w:p w14:paraId="4DB72AEE" w14:textId="77777777" w:rsidR="00FC64B5" w:rsidRPr="00FC64B5" w:rsidRDefault="00FC64B5" w:rsidP="00FC6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FC64B5" w:rsidRPr="00FC64B5" w14:paraId="216DC188" w14:textId="77777777" w:rsidTr="00FC64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CF2FE8" w14:textId="77777777" w:rsidR="00FC64B5" w:rsidRPr="00FC64B5" w:rsidRDefault="00FC64B5" w:rsidP="00FC6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C64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ENTREGA:ALMACEN, HOSPITAL NACIONAL "DR. JORGE MAZZINI VILLACORTA" SONSONATE, TIEMPO DE ENTREGA, 3 A 5 DIAS HABILES DESPUES DE RECIBIR ORDEN DE COMPRA TRAMITES ADMINISTRATIVOS (ACTA DE RECEPCION Y QUEDAN) </w:t>
            </w:r>
          </w:p>
        </w:tc>
      </w:tr>
      <w:tr w:rsidR="00FC64B5" w:rsidRPr="00FC64B5" w14:paraId="28161745" w14:textId="77777777" w:rsidTr="00FC64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A6479D" w14:textId="77777777" w:rsidR="00FC64B5" w:rsidRPr="00FC64B5" w:rsidRDefault="00FC64B5" w:rsidP="00FC6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FC64B5" w:rsidRPr="00FC64B5" w14:paraId="1353A5D8" w14:textId="77777777" w:rsidTr="00FC64B5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C64B5" w:rsidRPr="00FC64B5" w14:paraId="541D9FD1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287859C" w14:textId="77777777" w:rsidR="00FC64B5" w:rsidRPr="00FC64B5" w:rsidRDefault="00FC64B5" w:rsidP="00FC64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FC64B5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LUGAR DE NOTIFICACIONES:CONSULTAS SOBRE PAGOS CON LA UNIDAD FINANCIERA, PUEDE REALIZARLOS AL TEL.2891-6526, CONTACTO CON EL PROVEEDOR TEL : 22519797, CORREO : marielos.funes@vijosa.com</w:t>
                  </w:r>
                  <w:r w:rsidRPr="00FC64B5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0F88EF5E" w14:textId="77777777" w:rsidR="00FC64B5" w:rsidRPr="00FC64B5" w:rsidRDefault="00FC64B5" w:rsidP="00FC6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0B0E07E5" w14:textId="77777777" w:rsidR="00FC64B5" w:rsidRPr="00FC64B5" w:rsidRDefault="00FC64B5" w:rsidP="00FC64B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55"/>
        <w:gridCol w:w="468"/>
      </w:tblGrid>
      <w:tr w:rsidR="00FC64B5" w:rsidRPr="00FC64B5" w14:paraId="1EE307B6" w14:textId="77777777" w:rsidTr="00FC64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51870D" w14:textId="77777777" w:rsidR="00FC64B5" w:rsidRPr="00FC64B5" w:rsidRDefault="00FC64B5" w:rsidP="00FC64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B6D3AB" w14:textId="77777777" w:rsidR="00FC64B5" w:rsidRPr="00FC64B5" w:rsidRDefault="00FC64B5" w:rsidP="00FC6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C64B5" w:rsidRPr="00FC64B5" w14:paraId="3DA97C13" w14:textId="77777777" w:rsidTr="00FC64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AB9AA0" w14:textId="77777777" w:rsidR="00FC64B5" w:rsidRPr="00FC64B5" w:rsidRDefault="00FC64B5" w:rsidP="00FC6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57A6DF" w14:textId="77777777" w:rsidR="00FC64B5" w:rsidRPr="00FC64B5" w:rsidRDefault="00FC64B5" w:rsidP="00FC6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C64B5" w:rsidRPr="00FC64B5" w14:paraId="5E6E1363" w14:textId="77777777" w:rsidTr="00FC64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09AE2F" w14:textId="77777777" w:rsidR="00FC64B5" w:rsidRPr="00FC64B5" w:rsidRDefault="00FC64B5" w:rsidP="00FC6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06C1BA9" w14:textId="77777777" w:rsidR="00FC64B5" w:rsidRPr="00FC64B5" w:rsidRDefault="00FC64B5" w:rsidP="00FC6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C64B5" w:rsidRPr="00FC64B5" w14:paraId="4BF2D76D" w14:textId="77777777" w:rsidTr="00FC64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EA9382" w14:textId="77777777" w:rsidR="00FC64B5" w:rsidRPr="00FC64B5" w:rsidRDefault="00FC64B5" w:rsidP="00FC6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2A78370" wp14:editId="3F6A1BEE">
                  <wp:simplePos x="0" y="0"/>
                  <wp:positionH relativeFrom="margin">
                    <wp:posOffset>1747520</wp:posOffset>
                  </wp:positionH>
                  <wp:positionV relativeFrom="margin">
                    <wp:posOffset>95250</wp:posOffset>
                  </wp:positionV>
                  <wp:extent cx="2038350" cy="733425"/>
                  <wp:effectExtent l="19050" t="0" r="19050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38350" cy="7334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64B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FC64B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FC64B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529B433" w14:textId="77777777" w:rsidR="00FC64B5" w:rsidRPr="00FC64B5" w:rsidRDefault="00FC64B5" w:rsidP="00FC64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E3F54B4" w14:textId="77777777" w:rsidR="00FC64B5" w:rsidRDefault="00FC64B5"/>
    <w:p w14:paraId="1EA14AA5" w14:textId="77777777" w:rsidR="00FC64B5" w:rsidRDefault="00FC64B5"/>
    <w:p w14:paraId="2CB959D5" w14:textId="77777777" w:rsidR="00FC64B5" w:rsidRDefault="00FC64B5"/>
    <w:p w14:paraId="5DB81B91" w14:textId="77777777" w:rsidR="00FC64B5" w:rsidRDefault="00FC64B5"/>
    <w:p w14:paraId="7B0665AF" w14:textId="77777777" w:rsidR="00FC64B5" w:rsidRDefault="00FC64B5"/>
    <w:p w14:paraId="3F77ECE0" w14:textId="77777777" w:rsidR="00FC64B5" w:rsidRDefault="00FC64B5"/>
    <w:p w14:paraId="76C7226A" w14:textId="77777777" w:rsidR="00FC64B5" w:rsidRDefault="00FC64B5"/>
    <w:p w14:paraId="508042EE" w14:textId="77777777" w:rsidR="00FC64B5" w:rsidRDefault="00FC64B5"/>
    <w:p w14:paraId="63947934" w14:textId="77777777" w:rsidR="00FC64B5" w:rsidRDefault="00FC64B5"/>
    <w:p w14:paraId="51FAAA70" w14:textId="77777777" w:rsidR="00FC64B5" w:rsidRDefault="00FC64B5"/>
    <w:p w14:paraId="18696FC5" w14:textId="77777777" w:rsidR="00FC64B5" w:rsidRDefault="00FC64B5"/>
    <w:p w14:paraId="1FF18D51" w14:textId="77777777" w:rsidR="00FC64B5" w:rsidRDefault="00FC64B5"/>
    <w:p w14:paraId="10C73179" w14:textId="77777777" w:rsidR="00FC64B5" w:rsidRDefault="00FC64B5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FC64B5" w:rsidRPr="00FC64B5" w14:paraId="1387D222" w14:textId="77777777" w:rsidTr="004013CF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1A8A7" w14:textId="77777777" w:rsidR="00FC64B5" w:rsidRPr="00FC64B5" w:rsidRDefault="00FC64B5" w:rsidP="00FC64B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FC64B5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64BE54CC" wp14:editId="74C8000E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2" name="Imagen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64B5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FC64B5" w:rsidRPr="00FC64B5" w14:paraId="636E5DF3" w14:textId="77777777" w:rsidTr="004013CF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46FE343" w14:textId="77777777" w:rsidR="00FC64B5" w:rsidRPr="00FC64B5" w:rsidRDefault="00FC64B5" w:rsidP="00FC64B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FC64B5" w:rsidRPr="00FC64B5" w14:paraId="3E4A67F2" w14:textId="77777777" w:rsidTr="004013CF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C17209A" w14:textId="77777777" w:rsidR="00FC64B5" w:rsidRPr="00FC64B5" w:rsidRDefault="00FC64B5" w:rsidP="00FC64B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47828B00" w14:textId="77777777" w:rsidR="00FC64B5" w:rsidRPr="00FC64B5" w:rsidRDefault="00FC64B5" w:rsidP="00FC64B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1B61E7" w14:textId="77777777" w:rsidR="00FC64B5" w:rsidRPr="00FC64B5" w:rsidRDefault="00FC64B5" w:rsidP="00FC64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FC64B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FC64B5" w:rsidRPr="00FC64B5" w14:paraId="4C128CC4" w14:textId="77777777" w:rsidTr="004013CF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951587" w14:textId="77777777" w:rsidR="00FC64B5" w:rsidRPr="00FC64B5" w:rsidRDefault="00FC64B5" w:rsidP="00FC64B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67B834" w14:textId="77777777" w:rsidR="00FC64B5" w:rsidRPr="00FC64B5" w:rsidRDefault="00FC64B5" w:rsidP="00FC64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FC64B5" w:rsidRPr="00FC64B5" w14:paraId="17E7CEB9" w14:textId="77777777" w:rsidTr="004013CF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AF07ED" w14:textId="77777777" w:rsidR="00FC64B5" w:rsidRPr="00FC64B5" w:rsidRDefault="00FC64B5" w:rsidP="00FC64B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D00F4D" w14:textId="77777777" w:rsidR="00FC64B5" w:rsidRPr="00FC64B5" w:rsidRDefault="00FC64B5" w:rsidP="00FC64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FC64B5" w:rsidRPr="00FC64B5" w14:paraId="68A208C5" w14:textId="77777777" w:rsidTr="004013CF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F24934" w14:textId="77777777" w:rsidR="00FC64B5" w:rsidRPr="00FC64B5" w:rsidRDefault="00FC64B5" w:rsidP="00FC64B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F19FF" w14:textId="77777777" w:rsidR="00FC64B5" w:rsidRPr="00FC64B5" w:rsidRDefault="00FC64B5" w:rsidP="00FC64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C517C3" w14:textId="77777777" w:rsidR="00FC64B5" w:rsidRPr="00FC64B5" w:rsidRDefault="00FC64B5" w:rsidP="00FC64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2D82A8" w14:textId="77777777" w:rsidR="00FC64B5" w:rsidRPr="00FC64B5" w:rsidRDefault="00FC64B5" w:rsidP="00FC64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FA59AD" w14:textId="77777777" w:rsidR="00FC64B5" w:rsidRPr="00FC64B5" w:rsidRDefault="00FC64B5" w:rsidP="00FC64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EF1E0" w14:textId="77777777" w:rsidR="00FC64B5" w:rsidRPr="00FC64B5" w:rsidRDefault="00FC64B5" w:rsidP="00FC64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2B376B13" w14:textId="77777777" w:rsidR="00FC64B5" w:rsidRPr="00FC64B5" w:rsidRDefault="00FC64B5" w:rsidP="00FC64B5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FC64B5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081374E6" w14:textId="77777777" w:rsidR="00FC64B5" w:rsidRPr="00FC64B5" w:rsidRDefault="00FC64B5" w:rsidP="00FC64B5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D78497C" w14:textId="77777777" w:rsidR="00FC64B5" w:rsidRPr="00FC64B5" w:rsidRDefault="00FC64B5" w:rsidP="00FC64B5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AA80126" w14:textId="77777777" w:rsidR="00FC64B5" w:rsidRPr="00FC64B5" w:rsidRDefault="00FC64B5" w:rsidP="00FC64B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C64B5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A40E63F" w14:textId="77777777" w:rsidR="00FC64B5" w:rsidRPr="00FC64B5" w:rsidRDefault="00FC64B5" w:rsidP="00FC64B5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6CDD7C1" w14:textId="77777777" w:rsidR="00FC64B5" w:rsidRPr="00FC64B5" w:rsidRDefault="00FC64B5" w:rsidP="00FC64B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C64B5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21DACAED" w14:textId="77777777" w:rsidR="00FC64B5" w:rsidRPr="00FC64B5" w:rsidRDefault="00FC64B5" w:rsidP="00FC64B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1A7A855" w14:textId="77777777" w:rsidR="00FC64B5" w:rsidRPr="00FC64B5" w:rsidRDefault="00FC64B5" w:rsidP="00FC64B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C64B5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FC64B5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FC64B5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7F1B498" w14:textId="77777777" w:rsidR="00FC64B5" w:rsidRPr="00FC64B5" w:rsidRDefault="00FC64B5" w:rsidP="00FC64B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050CB91" w14:textId="77777777" w:rsidR="00FC64B5" w:rsidRPr="00FC64B5" w:rsidRDefault="00FC64B5" w:rsidP="00FC64B5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C64B5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269E5025" w14:textId="77777777" w:rsidR="00FC64B5" w:rsidRPr="00FC64B5" w:rsidRDefault="00FC64B5" w:rsidP="00FC64B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FC64B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FC64B5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FC64B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2756672" w14:textId="77777777" w:rsidR="00FC64B5" w:rsidRPr="00FC64B5" w:rsidRDefault="00FC64B5" w:rsidP="00FC64B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CE7F670" w14:textId="77777777" w:rsidR="00FC64B5" w:rsidRPr="00FC64B5" w:rsidRDefault="00FC64B5" w:rsidP="00FC64B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FC64B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102736A" w14:textId="77777777" w:rsidR="00FC64B5" w:rsidRPr="00FC64B5" w:rsidRDefault="00FC64B5" w:rsidP="00FC64B5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0612A931" w14:textId="77777777" w:rsidR="00FC64B5" w:rsidRPr="00FC64B5" w:rsidRDefault="00FC64B5" w:rsidP="00FC64B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FC64B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FC64B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FC64B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FC64B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FC64B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4F15DB2" w14:textId="77777777" w:rsidR="00FC64B5" w:rsidRPr="00FC64B5" w:rsidRDefault="00FC64B5" w:rsidP="00FC64B5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AA4458B" w14:textId="77777777" w:rsidR="00FC64B5" w:rsidRPr="00FC64B5" w:rsidRDefault="00FC64B5" w:rsidP="00FC64B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FC64B5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FC64B5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FC64B5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5B0C8ABC" w14:textId="77777777" w:rsidR="00FC64B5" w:rsidRPr="00FC64B5" w:rsidRDefault="00FC64B5" w:rsidP="00FC64B5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B3332B4" w14:textId="77777777" w:rsidR="00FC64B5" w:rsidRPr="00FC64B5" w:rsidRDefault="00FC64B5" w:rsidP="00FC64B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FC64B5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462CE627" w14:textId="77777777" w:rsidR="00FC64B5" w:rsidRDefault="00FC64B5"/>
    <w:p w14:paraId="438639F0" w14:textId="77777777" w:rsidR="00FC64B5" w:rsidRDefault="00FC64B5"/>
    <w:p w14:paraId="0F6988E1" w14:textId="77777777" w:rsidR="00FC64B5" w:rsidRDefault="00FC64B5"/>
    <w:p w14:paraId="5EB4C74D" w14:textId="77777777" w:rsidR="00FC64B5" w:rsidRDefault="00FC64B5"/>
    <w:sectPr w:rsidR="00FC64B5" w:rsidSect="00FC64B5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C230F5" w14:textId="77777777" w:rsidR="008E2423" w:rsidRDefault="008E2423" w:rsidP="00FC64B5">
      <w:pPr>
        <w:spacing w:after="0" w:line="240" w:lineRule="auto"/>
      </w:pPr>
      <w:r>
        <w:separator/>
      </w:r>
    </w:p>
  </w:endnote>
  <w:endnote w:type="continuationSeparator" w:id="0">
    <w:p w14:paraId="72E3EDC1" w14:textId="77777777" w:rsidR="008E2423" w:rsidRDefault="008E2423" w:rsidP="00FC6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4EE7A8" w14:textId="77777777" w:rsidR="008E2423" w:rsidRDefault="008E2423" w:rsidP="00FC64B5">
      <w:pPr>
        <w:spacing w:after="0" w:line="240" w:lineRule="auto"/>
      </w:pPr>
      <w:r>
        <w:separator/>
      </w:r>
    </w:p>
  </w:footnote>
  <w:footnote w:type="continuationSeparator" w:id="0">
    <w:p w14:paraId="25F105C0" w14:textId="77777777" w:rsidR="008E2423" w:rsidRDefault="008E2423" w:rsidP="00FC6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902D77" w14:textId="77777777" w:rsidR="00FC64B5" w:rsidRDefault="00FC64B5">
    <w:pPr>
      <w:pStyle w:val="Encabezado"/>
    </w:pPr>
  </w:p>
  <w:p w14:paraId="3D2D04A0" w14:textId="77777777" w:rsidR="00FC64B5" w:rsidRDefault="00FC64B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CC4"/>
    <w:rsid w:val="000B1381"/>
    <w:rsid w:val="00133CC4"/>
    <w:rsid w:val="003D0A07"/>
    <w:rsid w:val="006D573C"/>
    <w:rsid w:val="008E2423"/>
    <w:rsid w:val="0097413F"/>
    <w:rsid w:val="00FC6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B0876C"/>
  <w15:chartTrackingRefBased/>
  <w15:docId w15:val="{07C03D7E-A7FF-4EB1-B000-F35F37033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C64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64B5"/>
  </w:style>
  <w:style w:type="paragraph" w:styleId="Piedepgina">
    <w:name w:val="footer"/>
    <w:basedOn w:val="Normal"/>
    <w:link w:val="PiedepginaCar"/>
    <w:uiPriority w:val="99"/>
    <w:unhideWhenUsed/>
    <w:rsid w:val="00FC64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64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980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ACI3\Desktop\Ordenes%20de%20Compra%202021\Work%20LAIP\Orden%20de%20compra%20113-2021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Orden de compra 113-2021</Template>
  <TotalTime>0</TotalTime>
  <Pages>3</Pages>
  <Words>990</Words>
  <Characters>5445</Characters>
  <Application>Microsoft Office Word</Application>
  <DocSecurity>0</DocSecurity>
  <Lines>45</Lines>
  <Paragraphs>12</Paragraphs>
  <ScaleCrop>false</ScaleCrop>
  <Company/>
  <LinksUpToDate>false</LinksUpToDate>
  <CharactersWithSpaces>6423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2021-05-13T20:27:00Z</cp:lastPrinted>
  <dcterms:created xsi:type="dcterms:W3CDTF">2021-07-05T15:24:00Z</dcterms:created>
  <dcterms:modified xsi:type="dcterms:W3CDTF">2021-07-05T20:08:00Z</dcterms:modified>
</cp:coreProperties>
</file>